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21E19" w14:textId="76D25C9A" w:rsidR="000579CB" w:rsidRDefault="000579CB" w:rsidP="000579CB">
      <w:pPr>
        <w:pStyle w:val="PublicationTitle"/>
        <w:spacing w:before="0"/>
      </w:pPr>
      <w:bookmarkStart w:id="0" w:name="_Toc116464386"/>
      <w:bookmarkStart w:id="1" w:name="_Toc116806004"/>
      <w:bookmarkStart w:id="2" w:name="_Toc126653900"/>
      <w:bookmarkStart w:id="3" w:name="_Toc127960616"/>
      <w:bookmarkStart w:id="4" w:name="_Toc128556846"/>
      <w:bookmarkStart w:id="5" w:name="_Toc132173834"/>
      <w:bookmarkStart w:id="6" w:name="_Toc132174538"/>
      <w:bookmarkStart w:id="7" w:name="_Toc132178686"/>
      <w:bookmarkStart w:id="8" w:name="_Toc132178910"/>
      <w:bookmarkStart w:id="9" w:name="_Toc132438280"/>
      <w:bookmarkStart w:id="10" w:name="_Toc134601601"/>
      <w:bookmarkStart w:id="11" w:name="_Toc288565401"/>
      <w:bookmarkStart w:id="12" w:name="_Toc291853132"/>
      <w:bookmarkStart w:id="13" w:name="_Toc335296689"/>
      <w:bookmarkStart w:id="14" w:name="_Toc505487795"/>
      <w:bookmarkStart w:id="15" w:name="_Toc506889331"/>
      <w:bookmarkStart w:id="16" w:name="_Toc514214214"/>
      <w:bookmarkStart w:id="17" w:name="_Toc15271385"/>
      <w:bookmarkStart w:id="18" w:name="_Toc296423677"/>
      <w:bookmarkStart w:id="19" w:name="_Toc296497508"/>
      <w:bookmarkStart w:id="20" w:name="_Toc171330864"/>
      <w:bookmarkStart w:id="21" w:name="_Toc175114612"/>
      <w:bookmarkStart w:id="22" w:name="_Toc175477846"/>
      <w:bookmarkStart w:id="23" w:name="_Toc175562166"/>
      <w:bookmarkStart w:id="24" w:name="_Toc175721409"/>
      <w:bookmarkStart w:id="25" w:name="_Toc176078392"/>
      <w:bookmarkStart w:id="26" w:name="_Toc179621541"/>
      <w:bookmarkStart w:id="27" w:name="_Toc179623590"/>
      <w:bookmarkStart w:id="28" w:name="_Toc182644997"/>
      <w:bookmarkStart w:id="29" w:name="_Toc293662473"/>
      <w:bookmarkStart w:id="30" w:name="_Toc337480565"/>
      <w:r w:rsidRPr="00076842">
        <w:rPr>
          <w:noProof/>
          <w:lang w:eastAsia="en-AU"/>
        </w:rPr>
        <w:drawing>
          <wp:anchor distT="0" distB="0" distL="114300" distR="114300" simplePos="0" relativeHeight="251672576" behindDoc="0" locked="0" layoutInCell="1" allowOverlap="1" wp14:anchorId="638735BF" wp14:editId="2FE888B1">
            <wp:simplePos x="0" y="0"/>
            <wp:positionH relativeFrom="column">
              <wp:posOffset>-53340</wp:posOffset>
            </wp:positionH>
            <wp:positionV relativeFrom="paragraph">
              <wp:posOffset>-26670</wp:posOffset>
            </wp:positionV>
            <wp:extent cx="4178935" cy="818515"/>
            <wp:effectExtent l="0" t="0" r="0" b="635"/>
            <wp:wrapNone/>
            <wp:docPr id="130" name="Picture 130" descr="AVETMIS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VETMISS-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893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B0E">
        <w:t>A</w:t>
      </w:r>
    </w:p>
    <w:p w14:paraId="74B982D0" w14:textId="77777777" w:rsidR="009A7227" w:rsidRPr="0035405A" w:rsidRDefault="009A7227" w:rsidP="0035405A">
      <w:pPr>
        <w:pStyle w:val="PublicationTitle"/>
        <w:spacing w:before="0" w:after="120"/>
        <w:ind w:left="0"/>
        <w:rPr>
          <w:noProof/>
          <w:sz w:val="16"/>
          <w:szCs w:val="16"/>
          <w:lang w:eastAsia="en-AU"/>
        </w:rPr>
      </w:pPr>
    </w:p>
    <w:p w14:paraId="0BDC6EAF" w14:textId="77777777" w:rsidR="000579CB" w:rsidRPr="005B2EBD" w:rsidRDefault="000579CB" w:rsidP="009A7227">
      <w:pPr>
        <w:pStyle w:val="PublicationTitle"/>
        <w:spacing w:before="0" w:after="120"/>
        <w:ind w:left="0"/>
        <w:rPr>
          <w:color w:val="000000"/>
        </w:rPr>
      </w:pPr>
      <w:r>
        <w:rPr>
          <w:noProof/>
          <w:lang w:eastAsia="en-AU"/>
        </w:rPr>
        <w:drawing>
          <wp:anchor distT="0" distB="0" distL="114300" distR="114300" simplePos="0" relativeHeight="251669504" behindDoc="0" locked="0" layoutInCell="1" allowOverlap="1" wp14:anchorId="28B89772" wp14:editId="4C96A696">
            <wp:simplePos x="0" y="0"/>
            <wp:positionH relativeFrom="column">
              <wp:posOffset>4576445</wp:posOffset>
            </wp:positionH>
            <wp:positionV relativeFrom="paragraph">
              <wp:posOffset>76656</wp:posOffset>
            </wp:positionV>
            <wp:extent cx="1609725" cy="1609725"/>
            <wp:effectExtent l="0" t="0" r="9525" b="9525"/>
            <wp:wrapNone/>
            <wp:docPr id="6" name="Picture 6" descr="P:\Templates\Rebranded-templates\AVETMISS\TotalVETS&amp;C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emplates\Rebranded-templates\AVETMISS\TotalVETS&amp;C_lightblue.e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t>Data element definitions</w:t>
      </w:r>
    </w:p>
    <w:p w14:paraId="228EF2A3" w14:textId="6BC52243" w:rsidR="000579CB" w:rsidRPr="00C62EF5" w:rsidRDefault="000579CB" w:rsidP="00E92D5F">
      <w:pPr>
        <w:pStyle w:val="Release"/>
        <w:spacing w:before="360"/>
      </w:pPr>
      <w:r>
        <w:t>Edition</w:t>
      </w:r>
      <w:r w:rsidRPr="00C62EF5">
        <w:t xml:space="preserve"> </w:t>
      </w:r>
      <w:r>
        <w:t>2.</w:t>
      </w:r>
      <w:r w:rsidR="00B656EB">
        <w:t>4</w:t>
      </w:r>
    </w:p>
    <w:p w14:paraId="60FF207E" w14:textId="02081EDB" w:rsidR="000579CB" w:rsidRDefault="00AF3FAD" w:rsidP="000579CB">
      <w:pPr>
        <w:pStyle w:val="MonthYear"/>
      </w:pPr>
      <w:r>
        <w:t>February</w:t>
      </w:r>
      <w:r w:rsidR="00B656EB">
        <w:t xml:space="preserve"> 202</w:t>
      </w:r>
      <w:r w:rsidR="00967E1D">
        <w:t>6</w:t>
      </w:r>
    </w:p>
    <w:p w14:paraId="1211FD08" w14:textId="1DB4D58E" w:rsidR="000579CB" w:rsidRPr="00177186" w:rsidRDefault="000579CB" w:rsidP="00794A16">
      <w:pPr>
        <w:pStyle w:val="MonthYear"/>
        <w:rPr>
          <w:i/>
        </w:rPr>
      </w:pPr>
    </w:p>
    <w:p w14:paraId="5724E410" w14:textId="77777777" w:rsidR="000579CB" w:rsidRDefault="000579CB" w:rsidP="000579CB">
      <w:pPr>
        <w:pStyle w:val="Authors"/>
        <w:spacing w:before="240"/>
        <w:ind w:left="0" w:right="-567"/>
        <w:rPr>
          <w:color w:val="0081C6"/>
          <w:kern w:val="28"/>
          <w:sz w:val="32"/>
          <w:szCs w:val="32"/>
        </w:rPr>
      </w:pPr>
      <w:r w:rsidRPr="005B2EBD">
        <w:rPr>
          <w:color w:val="0081C6"/>
          <w:kern w:val="28"/>
          <w:sz w:val="32"/>
          <w:szCs w:val="32"/>
        </w:rPr>
        <w:t>National Centre for Vocational Education Research</w:t>
      </w:r>
    </w:p>
    <w:p w14:paraId="3D4E1094" w14:textId="1CEBE40B" w:rsidR="000579CB" w:rsidRPr="001F2C2B" w:rsidRDefault="00320A76" w:rsidP="000579CB">
      <w:pPr>
        <w:pStyle w:val="Heading3"/>
        <w:spacing w:before="480" w:line="360" w:lineRule="auto"/>
        <w:ind w:right="-710"/>
        <w:rPr>
          <w:sz w:val="22"/>
          <w:szCs w:val="22"/>
        </w:rPr>
      </w:pPr>
      <w:r>
        <w:rPr>
          <w:b w:val="0"/>
          <w:noProof/>
        </w:rPr>
        <w:drawing>
          <wp:anchor distT="0" distB="0" distL="114300" distR="114300" simplePos="0" relativeHeight="251659262" behindDoc="0" locked="0" layoutInCell="1" allowOverlap="1" wp14:anchorId="4A81AED8" wp14:editId="04FF3089">
            <wp:simplePos x="0" y="0"/>
            <wp:positionH relativeFrom="column">
              <wp:posOffset>-140335</wp:posOffset>
            </wp:positionH>
            <wp:positionV relativeFrom="paragraph">
              <wp:posOffset>517154</wp:posOffset>
            </wp:positionV>
            <wp:extent cx="6527165" cy="5267325"/>
            <wp:effectExtent l="0" t="0" r="6985" b="9525"/>
            <wp:wrapNone/>
            <wp:docPr id="3" name="Picture 3" descr="P:\Templates\Rebranded-templates\AVETMISS\Data-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Templates\Rebranded-templates\AVETMISS\Data-element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27165" cy="526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9CB" w:rsidRPr="001F2C2B">
        <w:rPr>
          <w:sz w:val="22"/>
          <w:szCs w:val="22"/>
        </w:rPr>
        <w:t>Australian Vocational Education and Training Management Information Statistical Standard</w:t>
      </w:r>
    </w:p>
    <w:p w14:paraId="76DEE4A4" w14:textId="59E0B77C" w:rsidR="000579CB" w:rsidRDefault="000579CB" w:rsidP="000579CB">
      <w:pPr>
        <w:pStyle w:val="PublicationTitle"/>
        <w:spacing w:before="0" w:after="0"/>
      </w:pPr>
    </w:p>
    <w:p w14:paraId="5FF6507A" w14:textId="3D2107AF" w:rsidR="000579CB" w:rsidRDefault="000579CB" w:rsidP="000579CB">
      <w:pPr>
        <w:pStyle w:val="PublicationTitle"/>
        <w:spacing w:before="0" w:after="0"/>
        <w:rPr>
          <w:noProof/>
          <w:lang w:eastAsia="en-AU"/>
        </w:rPr>
      </w:pPr>
    </w:p>
    <w:p w14:paraId="077A3D8D" w14:textId="638FD6F6" w:rsidR="000579CB" w:rsidRPr="001032A4" w:rsidRDefault="009B38F1" w:rsidP="000579CB">
      <w:pPr>
        <w:pStyle w:val="PublicationTitle"/>
        <w:spacing w:before="0"/>
      </w:pPr>
      <w:r>
        <w:rPr>
          <w:noProof/>
          <w:lang w:eastAsia="en-AU"/>
        </w:rPr>
        <w:drawing>
          <wp:anchor distT="0" distB="0" distL="114300" distR="114300" simplePos="0" relativeHeight="251685888" behindDoc="0" locked="0" layoutInCell="1" allowOverlap="1" wp14:anchorId="1B0CC223" wp14:editId="5714DCDF">
            <wp:simplePos x="0" y="0"/>
            <wp:positionH relativeFrom="margin">
              <wp:posOffset>4575810</wp:posOffset>
            </wp:positionH>
            <wp:positionV relativeFrom="page">
              <wp:posOffset>9658350</wp:posOffset>
            </wp:positionV>
            <wp:extent cx="1714500" cy="2184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logos\NCVER LOGOS\Print\Tagline.wmf"/>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714500" cy="21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D5F" w:rsidRPr="00076842">
        <w:rPr>
          <w:noProof/>
          <w:lang w:eastAsia="en-AU"/>
        </w:rPr>
        <w:drawing>
          <wp:anchor distT="0" distB="0" distL="114300" distR="114300" simplePos="0" relativeHeight="251670528" behindDoc="0" locked="0" layoutInCell="1" allowOverlap="1" wp14:anchorId="40CFD65A" wp14:editId="21945D51">
            <wp:simplePos x="0" y="0"/>
            <wp:positionH relativeFrom="column">
              <wp:posOffset>5715</wp:posOffset>
            </wp:positionH>
            <wp:positionV relativeFrom="paragraph">
              <wp:posOffset>4476750</wp:posOffset>
            </wp:positionV>
            <wp:extent cx="2392045" cy="511175"/>
            <wp:effectExtent l="0" t="0" r="8255" b="3175"/>
            <wp:wrapSquare wrapText="bothSides"/>
            <wp:docPr id="126" name="Picture 3" descr="P:\PublicationComponents\logos\NCVER LOGOS\Web\NCVER_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eb\NCVER_MON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2045" cy="51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9CB">
        <w:softHyphen/>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0579CB">
        <w:rPr>
          <w:szCs w:val="16"/>
        </w:rPr>
        <w:br w:type="page"/>
      </w:r>
    </w:p>
    <w:bookmarkEnd w:id="18"/>
    <w:bookmarkEnd w:id="19"/>
    <w:bookmarkEnd w:id="20"/>
    <w:bookmarkEnd w:id="21"/>
    <w:bookmarkEnd w:id="22"/>
    <w:bookmarkEnd w:id="23"/>
    <w:bookmarkEnd w:id="24"/>
    <w:bookmarkEnd w:id="25"/>
    <w:bookmarkEnd w:id="26"/>
    <w:bookmarkEnd w:id="27"/>
    <w:bookmarkEnd w:id="28"/>
    <w:bookmarkEnd w:id="29"/>
    <w:bookmarkEnd w:id="30"/>
    <w:p w14:paraId="1F341373" w14:textId="51EBE2C4" w:rsidR="00075CF2" w:rsidRPr="00806012" w:rsidRDefault="00075CF2" w:rsidP="00E92D5F">
      <w:pPr>
        <w:pStyle w:val="Imprint"/>
        <w:spacing w:before="1200"/>
        <w:rPr>
          <w:b/>
        </w:rPr>
      </w:pPr>
      <w:r w:rsidRPr="00806012">
        <w:rPr>
          <w:b/>
        </w:rPr>
        <w:lastRenderedPageBreak/>
        <w:t>©</w:t>
      </w:r>
      <w:r w:rsidR="00F57355" w:rsidRPr="00806012">
        <w:rPr>
          <w:b/>
        </w:rPr>
        <w:t xml:space="preserve"> Commonwealth of Australia, </w:t>
      </w:r>
      <w:r w:rsidR="00806012" w:rsidRPr="00806012">
        <w:rPr>
          <w:b/>
        </w:rPr>
        <w:t>20</w:t>
      </w:r>
      <w:r w:rsidR="00C47245">
        <w:rPr>
          <w:b/>
        </w:rPr>
        <w:t>26</w:t>
      </w:r>
    </w:p>
    <w:p w14:paraId="2BDADD4C" w14:textId="30600CB9" w:rsidR="002B433E" w:rsidRDefault="007D7F81" w:rsidP="00075CF2">
      <w:pPr>
        <w:pStyle w:val="Imprint"/>
        <w:rPr>
          <w:sz w:val="20"/>
        </w:rPr>
      </w:pPr>
      <w:r>
        <w:rPr>
          <w:noProof/>
        </w:rPr>
        <w:drawing>
          <wp:inline distT="0" distB="0" distL="0" distR="0" wp14:anchorId="36DD5714" wp14:editId="5E2E7BD9">
            <wp:extent cx="838200" cy="295275"/>
            <wp:effectExtent l="0" t="0" r="0" b="9525"/>
            <wp:docPr id="2" name="Picture 2" descr="https://i2.wp.com/i.creativecommons.org/l/by/3.0/88x31.png?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i.creativecommons.org/l/by/3.0/88x31.png?w=7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06688122" w14:textId="77777777" w:rsidR="00075CF2" w:rsidRPr="00806012" w:rsidRDefault="002B433E" w:rsidP="00075CF2">
      <w:pPr>
        <w:pStyle w:val="Imprint"/>
        <w:rPr>
          <w:szCs w:val="16"/>
        </w:rPr>
      </w:pPr>
      <w:r w:rsidRPr="00806012">
        <w:rPr>
          <w:szCs w:val="16"/>
        </w:rPr>
        <w:t>A</w:t>
      </w:r>
      <w:r w:rsidR="00075CF2" w:rsidRPr="00806012">
        <w:rPr>
          <w:szCs w:val="16"/>
        </w:rPr>
        <w:t>ny material protected by a trade mark and where otherwise noted all material presented in this document is provided under a Creative Commons Attribution 3.0 Australia</w:t>
      </w:r>
      <w:r w:rsidR="00DA2A70" w:rsidRPr="00806012">
        <w:rPr>
          <w:szCs w:val="16"/>
        </w:rPr>
        <w:t xml:space="preserve"> licence</w:t>
      </w:r>
      <w:r w:rsidR="00075CF2" w:rsidRPr="00806012">
        <w:rPr>
          <w:szCs w:val="16"/>
        </w:rPr>
        <w:t xml:space="preserve"> &lt;</w:t>
      </w:r>
      <w:r w:rsidR="00B0124F" w:rsidRPr="00B0124F">
        <w:rPr>
          <w:rStyle w:val="Hyperlink"/>
          <w:sz w:val="16"/>
          <w:szCs w:val="16"/>
        </w:rPr>
        <w:t>http://</w:t>
      </w:r>
      <w:hyperlink r:id="rId14" w:history="1">
        <w:r w:rsidR="009F5603" w:rsidRPr="00806012">
          <w:rPr>
            <w:rStyle w:val="Hyperlink"/>
            <w:sz w:val="16"/>
            <w:szCs w:val="16"/>
          </w:rPr>
          <w:t>www.creativecommons.org/licenses/by/3.0/au</w:t>
        </w:r>
      </w:hyperlink>
      <w:r w:rsidR="00075CF2" w:rsidRPr="00806012">
        <w:rPr>
          <w:szCs w:val="16"/>
        </w:rPr>
        <w:t xml:space="preserve">&gt;. </w:t>
      </w:r>
    </w:p>
    <w:p w14:paraId="722EA4A1" w14:textId="77777777" w:rsidR="00075CF2" w:rsidRPr="00806012" w:rsidRDefault="00075CF2" w:rsidP="00075CF2">
      <w:pPr>
        <w:pStyle w:val="Imprint"/>
        <w:rPr>
          <w:szCs w:val="16"/>
        </w:rPr>
      </w:pPr>
      <w:r w:rsidRPr="00806012">
        <w:rPr>
          <w:szCs w:val="16"/>
        </w:rPr>
        <w:t>The details of the relevant licence conditions are available on the Creative Commons website (accessible using the links provided) as is the full legal code for the CC BY 3.0 AU licence &lt;</w:t>
      </w:r>
      <w:r w:rsidR="00B0124F" w:rsidRPr="00B0124F">
        <w:rPr>
          <w:rStyle w:val="Hyperlink"/>
          <w:sz w:val="16"/>
          <w:szCs w:val="16"/>
        </w:rPr>
        <w:t>http://</w:t>
      </w:r>
      <w:hyperlink r:id="rId15" w:history="1">
        <w:r w:rsidR="009F5603" w:rsidRPr="00806012">
          <w:rPr>
            <w:rStyle w:val="Hyperlink"/>
            <w:sz w:val="16"/>
            <w:szCs w:val="16"/>
          </w:rPr>
          <w:t>www.creativecommons.org/licenses/by/3.0/legalcode</w:t>
        </w:r>
      </w:hyperlink>
      <w:r w:rsidRPr="00806012">
        <w:rPr>
          <w:szCs w:val="16"/>
        </w:rPr>
        <w:t>&gt;.</w:t>
      </w:r>
    </w:p>
    <w:p w14:paraId="026EA5EF" w14:textId="77777777" w:rsidR="00075CF2" w:rsidRPr="00A021FC" w:rsidRDefault="00075CF2" w:rsidP="00075CF2">
      <w:pPr>
        <w:pStyle w:val="Imprint"/>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14:paraId="69E07599" w14:textId="3F7E2B90" w:rsidR="00075CF2" w:rsidRPr="00A021FC" w:rsidRDefault="00075CF2" w:rsidP="00075CF2">
      <w:pPr>
        <w:pStyle w:val="Imprint"/>
      </w:pPr>
      <w:r w:rsidRPr="00A021FC">
        <w:t xml:space="preserve">This document should be attributed as </w:t>
      </w:r>
      <w:bookmarkStart w:id="31" w:name="_Hlk521484706"/>
      <w:r w:rsidR="00F57355" w:rsidRPr="00B656EB">
        <w:t xml:space="preserve">NCVER </w:t>
      </w:r>
      <w:r w:rsidR="004C7310" w:rsidRPr="00B656EB">
        <w:t>20</w:t>
      </w:r>
      <w:r w:rsidR="00B656EB">
        <w:t>27</w:t>
      </w:r>
      <w:r w:rsidRPr="00B656EB">
        <w:t xml:space="preserve">, </w:t>
      </w:r>
      <w:r w:rsidRPr="00B656EB">
        <w:rPr>
          <w:i/>
        </w:rPr>
        <w:t>AVETMI</w:t>
      </w:r>
      <w:r w:rsidR="009A3585" w:rsidRPr="00B656EB">
        <w:rPr>
          <w:i/>
        </w:rPr>
        <w:t xml:space="preserve">SS </w:t>
      </w:r>
      <w:r w:rsidR="00FE6BF3" w:rsidRPr="00B656EB">
        <w:rPr>
          <w:i/>
        </w:rPr>
        <w:t>data element</w:t>
      </w:r>
      <w:r w:rsidR="00964EEE" w:rsidRPr="00B656EB">
        <w:rPr>
          <w:i/>
        </w:rPr>
        <w:t xml:space="preserve"> definition</w:t>
      </w:r>
      <w:r w:rsidR="00F602FB" w:rsidRPr="00B656EB">
        <w:rPr>
          <w:i/>
        </w:rPr>
        <w:t>s</w:t>
      </w:r>
      <w:r w:rsidR="00964EEE" w:rsidRPr="00B656EB">
        <w:rPr>
          <w:i/>
        </w:rPr>
        <w:t>: edition</w:t>
      </w:r>
      <w:r w:rsidR="009A3585" w:rsidRPr="00B656EB">
        <w:rPr>
          <w:i/>
        </w:rPr>
        <w:t xml:space="preserve"> 2.</w:t>
      </w:r>
      <w:r w:rsidR="00B656EB">
        <w:rPr>
          <w:i/>
        </w:rPr>
        <w:t>4</w:t>
      </w:r>
      <w:r w:rsidRPr="00B656EB">
        <w:rPr>
          <w:i/>
        </w:rPr>
        <w:t>,</w:t>
      </w:r>
      <w:r w:rsidRPr="00B656EB">
        <w:t xml:space="preserve"> NCVER, Adelaide.</w:t>
      </w:r>
      <w:bookmarkEnd w:id="31"/>
    </w:p>
    <w:p w14:paraId="630C5C21" w14:textId="26FBD7D5" w:rsidR="00075CF2" w:rsidRPr="00A021FC" w:rsidRDefault="00075CF2" w:rsidP="00075CF2">
      <w:pPr>
        <w:pStyle w:val="Imprint"/>
      </w:pPr>
      <w:r w:rsidRPr="00A021FC">
        <w:t>This work has been produced by NCVER on beha</w:t>
      </w:r>
      <w:r w:rsidR="00AF5D2A">
        <w:t>lf of the Australian Government</w:t>
      </w:r>
      <w:r w:rsidRPr="00A021FC">
        <w:t xml:space="preserve"> and state and territory governments, with funding provided through the </w:t>
      </w:r>
      <w:r w:rsidR="000C5A90">
        <w:t>Department of Employment</w:t>
      </w:r>
      <w:r w:rsidR="00E56B38">
        <w:t xml:space="preserve"> and Workplace Relations</w:t>
      </w:r>
      <w:r w:rsidRPr="00A021FC">
        <w:t xml:space="preserve">. </w:t>
      </w:r>
    </w:p>
    <w:p w14:paraId="6C373DE5" w14:textId="77777777" w:rsidR="00075CF2" w:rsidRDefault="00075CF2" w:rsidP="001F6F3D">
      <w:pPr>
        <w:pStyle w:val="imprintstyle"/>
        <w:rPr>
          <w:i/>
        </w:rPr>
      </w:pPr>
    </w:p>
    <w:p w14:paraId="1E4E6737" w14:textId="77777777" w:rsidR="001F6F3D" w:rsidRPr="00572412" w:rsidRDefault="001F6F3D" w:rsidP="001F6F3D">
      <w:pPr>
        <w:pStyle w:val="imprintstyle"/>
      </w:pPr>
      <w:r w:rsidRPr="00B747E2">
        <w:t>ISBN</w:t>
      </w:r>
      <w:r w:rsidRPr="00B747E2">
        <w:tab/>
      </w:r>
      <w:r w:rsidR="00FD3013" w:rsidRPr="00572412">
        <w:t>978 1 925173 70 3</w:t>
      </w:r>
    </w:p>
    <w:p w14:paraId="40DA678C" w14:textId="77777777" w:rsidR="001F6F3D" w:rsidRPr="00AF5D2A" w:rsidRDefault="006215D5" w:rsidP="006566A4">
      <w:pPr>
        <w:pStyle w:val="imprintstyle"/>
        <w:spacing w:before="40"/>
      </w:pPr>
      <w:r w:rsidRPr="00572412">
        <w:t>TD/TNC</w:t>
      </w:r>
      <w:r w:rsidRPr="00572412">
        <w:tab/>
      </w:r>
      <w:r w:rsidR="0026036A" w:rsidRPr="00572412">
        <w:t>126.06</w:t>
      </w:r>
    </w:p>
    <w:p w14:paraId="15C3330A" w14:textId="77777777" w:rsidR="001F6F3D" w:rsidRPr="00CD3168" w:rsidRDefault="001F6F3D" w:rsidP="001F6F3D">
      <w:pPr>
        <w:pStyle w:val="imprintstyle"/>
      </w:pPr>
    </w:p>
    <w:p w14:paraId="7C89BD8D" w14:textId="7CFE61C2" w:rsidR="001F6F3D" w:rsidRPr="00CD3168" w:rsidRDefault="001F6F3D" w:rsidP="001F6F3D">
      <w:pPr>
        <w:pStyle w:val="imprintstyle"/>
        <w:rPr>
          <w:b/>
        </w:rPr>
      </w:pPr>
      <w:r w:rsidRPr="00CD3168">
        <w:rPr>
          <w:b/>
        </w:rPr>
        <w:t xml:space="preserve">Related </w:t>
      </w:r>
      <w:r w:rsidR="00EB2AFE">
        <w:rPr>
          <w:b/>
        </w:rPr>
        <w:t>p</w:t>
      </w:r>
      <w:r w:rsidRPr="00CD3168">
        <w:rPr>
          <w:b/>
        </w:rPr>
        <w:t>ublications</w:t>
      </w:r>
    </w:p>
    <w:p w14:paraId="4B39CFE5" w14:textId="77777777" w:rsidR="000E48CD" w:rsidRDefault="000E48CD" w:rsidP="000E48CD">
      <w:pPr>
        <w:pStyle w:val="imprintstyle"/>
        <w:rPr>
          <w:i/>
        </w:rPr>
      </w:pPr>
    </w:p>
    <w:p w14:paraId="03E95FD5" w14:textId="15954C68" w:rsidR="000E48CD" w:rsidRPr="00CD3168" w:rsidRDefault="000E48CD" w:rsidP="000E48CD">
      <w:pPr>
        <w:pStyle w:val="imprintstyle"/>
        <w:rPr>
          <w:i/>
        </w:rPr>
      </w:pPr>
      <w:r w:rsidRPr="00CD3168">
        <w:rPr>
          <w:i/>
        </w:rPr>
        <w:t xml:space="preserve">AVETMISS </w:t>
      </w:r>
      <w:r>
        <w:rPr>
          <w:i/>
        </w:rPr>
        <w:t>National Apprentice and Trainee Collection s</w:t>
      </w:r>
      <w:r w:rsidRPr="00CD3168">
        <w:rPr>
          <w:i/>
        </w:rPr>
        <w:t xml:space="preserve">pecifications: </w:t>
      </w:r>
      <w:r>
        <w:rPr>
          <w:i/>
        </w:rPr>
        <w:t>r</w:t>
      </w:r>
      <w:r w:rsidRPr="00CD3168">
        <w:rPr>
          <w:i/>
        </w:rPr>
        <w:t xml:space="preserve">elease </w:t>
      </w:r>
      <w:r w:rsidR="00B656EB">
        <w:rPr>
          <w:i/>
        </w:rPr>
        <w:t>8</w:t>
      </w:r>
      <w:r w:rsidRPr="00CD3168">
        <w:rPr>
          <w:i/>
        </w:rPr>
        <w:t>.0</w:t>
      </w:r>
    </w:p>
    <w:p w14:paraId="2B0E277A" w14:textId="77777777" w:rsidR="000E48CD" w:rsidRPr="00CD3168" w:rsidRDefault="000E48CD" w:rsidP="000E48CD">
      <w:pPr>
        <w:pStyle w:val="imprintstyle"/>
      </w:pPr>
      <w:r w:rsidRPr="00444C92">
        <w:t>ISBN</w:t>
      </w:r>
      <w:r w:rsidRPr="00444C92">
        <w:tab/>
      </w:r>
      <w:r w:rsidR="00806012">
        <w:t>978 1 925173 36 9</w:t>
      </w:r>
    </w:p>
    <w:p w14:paraId="590D3688" w14:textId="77777777" w:rsidR="001F6F3D" w:rsidRPr="00CD3168" w:rsidRDefault="001F6F3D" w:rsidP="001F6F3D">
      <w:pPr>
        <w:pStyle w:val="imprintstyle"/>
        <w:rPr>
          <w:b/>
        </w:rPr>
      </w:pPr>
    </w:p>
    <w:p w14:paraId="6AF1D69F" w14:textId="3BB7C993" w:rsidR="001F6F3D" w:rsidRPr="00CD3168" w:rsidRDefault="001F6F3D" w:rsidP="001F6F3D">
      <w:pPr>
        <w:pStyle w:val="imprintstyle"/>
        <w:rPr>
          <w:i/>
        </w:rPr>
      </w:pPr>
      <w:r w:rsidRPr="00CD3168">
        <w:rPr>
          <w:i/>
        </w:rPr>
        <w:t xml:space="preserve">AVETMISS </w:t>
      </w:r>
      <w:r w:rsidR="00261913">
        <w:rPr>
          <w:i/>
        </w:rPr>
        <w:t>National VET Provider Collection</w:t>
      </w:r>
      <w:r w:rsidR="00426AFE">
        <w:rPr>
          <w:i/>
        </w:rPr>
        <w:t xml:space="preserve"> s</w:t>
      </w:r>
      <w:r w:rsidR="00AF5D2A">
        <w:rPr>
          <w:i/>
        </w:rPr>
        <w:t>pecifications: r</w:t>
      </w:r>
      <w:r w:rsidR="008E3557">
        <w:rPr>
          <w:i/>
        </w:rPr>
        <w:t xml:space="preserve">elease </w:t>
      </w:r>
      <w:r w:rsidR="00B04C5D">
        <w:rPr>
          <w:i/>
        </w:rPr>
        <w:t>8</w:t>
      </w:r>
      <w:r w:rsidR="008E3557">
        <w:rPr>
          <w:i/>
        </w:rPr>
        <w:t>.</w:t>
      </w:r>
      <w:r w:rsidR="00B656EB">
        <w:rPr>
          <w:i/>
        </w:rPr>
        <w:t>1</w:t>
      </w:r>
    </w:p>
    <w:p w14:paraId="5AC37C15" w14:textId="77777777" w:rsidR="001F6F3D" w:rsidRPr="00B747E2" w:rsidRDefault="001F6F3D" w:rsidP="001F6F3D">
      <w:pPr>
        <w:pStyle w:val="imprintstyle"/>
      </w:pPr>
      <w:r w:rsidRPr="00B747E2">
        <w:t>ISBN</w:t>
      </w:r>
      <w:r w:rsidRPr="00B747E2">
        <w:tab/>
      </w:r>
      <w:r w:rsidR="00E656AC">
        <w:t>978 1 925173 68 0</w:t>
      </w:r>
    </w:p>
    <w:p w14:paraId="187C283E" w14:textId="4C81B344" w:rsidR="00E23383" w:rsidRPr="008C1896" w:rsidRDefault="00E23383" w:rsidP="00F602FB">
      <w:pPr>
        <w:pStyle w:val="Imprint"/>
        <w:rPr>
          <w:szCs w:val="16"/>
        </w:rPr>
      </w:pPr>
      <w:r w:rsidRPr="00B747E2">
        <w:t xml:space="preserve">Elements have been taken from the following Australian Bureau of Statistics (ABS) publications and will be subject to their copyright conditions (see </w:t>
      </w:r>
      <w:r w:rsidR="00052B4B" w:rsidRPr="00806012">
        <w:rPr>
          <w:szCs w:val="16"/>
        </w:rPr>
        <w:t>&lt;</w:t>
      </w:r>
      <w:hyperlink r:id="rId16" w:anchor="copyright-and-creative-commons" w:history="1">
        <w:r w:rsidR="0005789A" w:rsidRPr="0005789A">
          <w:rPr>
            <w:rStyle w:val="Hyperlink"/>
            <w:sz w:val="16"/>
            <w:szCs w:val="16"/>
          </w:rPr>
          <w:t>https://www.abs.gov.au/website-privacy-copyright-and-disclaimer#copyright-and-creative-commons</w:t>
        </w:r>
      </w:hyperlink>
      <w:r w:rsidR="00052B4B" w:rsidRPr="008C1896">
        <w:rPr>
          <w:szCs w:val="16"/>
        </w:rPr>
        <w:t>&gt;</w:t>
      </w:r>
      <w:r w:rsidRPr="008C1896">
        <w:rPr>
          <w:szCs w:val="16"/>
        </w:rPr>
        <w:t>).</w:t>
      </w:r>
    </w:p>
    <w:p w14:paraId="535F4A7D" w14:textId="128F152D" w:rsidR="00B656EB" w:rsidRPr="00296B12" w:rsidRDefault="00B656EB" w:rsidP="00F602FB">
      <w:pPr>
        <w:pStyle w:val="Imprint"/>
        <w:spacing w:before="0"/>
      </w:pPr>
      <w:r>
        <w:t xml:space="preserve">Occupation Standard Classification for Australia (OSCA), ABS catalogue </w:t>
      </w:r>
    </w:p>
    <w:p w14:paraId="3FEF82E2" w14:textId="77777777" w:rsidR="0051152E" w:rsidRPr="00296B12" w:rsidRDefault="0051152E" w:rsidP="00F602FB">
      <w:pPr>
        <w:pStyle w:val="Imprint"/>
        <w:spacing w:before="0"/>
      </w:pPr>
      <w:r w:rsidRPr="00296B12">
        <w:t>Australian and New Zealand Standard Industrial Classification (ANZSIC</w:t>
      </w:r>
      <w:r w:rsidR="002E6B16" w:rsidRPr="00296B12">
        <w:t>), ABS</w:t>
      </w:r>
      <w:r w:rsidRPr="00296B12">
        <w:t xml:space="preserve"> catalogue no.1292.0, 2006</w:t>
      </w:r>
      <w:r w:rsidR="0087174B" w:rsidRPr="00296B12">
        <w:t xml:space="preserve"> (Revision 2)</w:t>
      </w:r>
      <w:r w:rsidRPr="00296B12">
        <w:t>.</w:t>
      </w:r>
    </w:p>
    <w:p w14:paraId="627CE14E" w14:textId="77777777" w:rsidR="0051152E" w:rsidRPr="00296B12" w:rsidRDefault="0051152E" w:rsidP="00F602FB">
      <w:pPr>
        <w:pStyle w:val="Imprint"/>
        <w:spacing w:before="0"/>
      </w:pPr>
      <w:r w:rsidRPr="00296B12">
        <w:t>Australian Standard Classification of Education (ASCED</w:t>
      </w:r>
      <w:r w:rsidR="002E6B16" w:rsidRPr="00296B12">
        <w:t>), ABS</w:t>
      </w:r>
      <w:r w:rsidRPr="00296B12">
        <w:t xml:space="preserve"> catalogue n</w:t>
      </w:r>
      <w:r w:rsidR="00717963" w:rsidRPr="00296B12">
        <w:t>o.</w:t>
      </w:r>
      <w:r w:rsidRPr="00296B12">
        <w:t>1272.0, 2001.</w:t>
      </w:r>
    </w:p>
    <w:p w14:paraId="6BDC58EE" w14:textId="77777777" w:rsidR="0051152E" w:rsidRPr="00296B12" w:rsidRDefault="0051152E" w:rsidP="00F602FB">
      <w:pPr>
        <w:pStyle w:val="Imprint"/>
        <w:spacing w:before="0"/>
      </w:pPr>
      <w:r w:rsidRPr="00296B12">
        <w:t>Australian Standard Classification of Languages (ASCL</w:t>
      </w:r>
      <w:r w:rsidR="002E6B16" w:rsidRPr="00296B12">
        <w:t>), ABS</w:t>
      </w:r>
      <w:r w:rsidRPr="00296B12">
        <w:t xml:space="preserve"> catalogue no.1267.0, 201</w:t>
      </w:r>
      <w:r w:rsidR="001B7833" w:rsidRPr="00296B12">
        <w:t>6</w:t>
      </w:r>
      <w:r w:rsidRPr="00296B12">
        <w:t>.</w:t>
      </w:r>
    </w:p>
    <w:p w14:paraId="7F4C9C5E" w14:textId="77777777" w:rsidR="00F04D5D" w:rsidRPr="00296B12" w:rsidRDefault="00F04D5D" w:rsidP="00F602FB">
      <w:pPr>
        <w:pStyle w:val="Imprint"/>
        <w:spacing w:before="0"/>
      </w:pPr>
      <w:r w:rsidRPr="00296B12">
        <w:t>Australian Standard Interchange of Client Information</w:t>
      </w:r>
      <w:r w:rsidR="005933B0" w:rsidRPr="00296B12">
        <w:t xml:space="preserve">, </w:t>
      </w:r>
      <w:r w:rsidRPr="00296B12">
        <w:t>AS 4590-2006</w:t>
      </w:r>
      <w:r w:rsidR="003C3C6A" w:rsidRPr="00296B12">
        <w:t>.</w:t>
      </w:r>
    </w:p>
    <w:p w14:paraId="3917B05E" w14:textId="248EE835" w:rsidR="0051152E" w:rsidRPr="00296B12" w:rsidRDefault="0051152E" w:rsidP="00F602FB">
      <w:pPr>
        <w:pStyle w:val="Imprint"/>
        <w:spacing w:before="0"/>
      </w:pPr>
      <w:r w:rsidRPr="00296B12">
        <w:t>Australian Statistical</w:t>
      </w:r>
      <w:r w:rsidR="0003075E">
        <w:t xml:space="preserve"> </w:t>
      </w:r>
      <w:r w:rsidRPr="00296B12">
        <w:t>Geography Standard (ASGS</w:t>
      </w:r>
      <w:r w:rsidR="002E6B16" w:rsidRPr="00296B12">
        <w:t>), ABS</w:t>
      </w:r>
      <w:r w:rsidRPr="00296B12">
        <w:t xml:space="preserve"> catalogue no.12</w:t>
      </w:r>
      <w:r w:rsidR="008E5959">
        <w:t>70</w:t>
      </w:r>
      <w:r w:rsidRPr="00296B12">
        <w:t>.0, 201</w:t>
      </w:r>
      <w:r w:rsidR="005D64F2">
        <w:t>6</w:t>
      </w:r>
      <w:r w:rsidRPr="00296B12">
        <w:t>.</w:t>
      </w:r>
    </w:p>
    <w:p w14:paraId="5CD5E77B" w14:textId="77777777" w:rsidR="0051152E" w:rsidRPr="00296B12" w:rsidRDefault="0051152E" w:rsidP="00F602FB">
      <w:pPr>
        <w:pStyle w:val="Imprint"/>
        <w:spacing w:before="0"/>
      </w:pPr>
      <w:r w:rsidRPr="00296B12">
        <w:t>Country of Birth Standard</w:t>
      </w:r>
      <w:r w:rsidR="00FF7523" w:rsidRPr="00296B12">
        <w:t>,</w:t>
      </w:r>
      <w:r w:rsidRPr="00296B12">
        <w:t xml:space="preserve"> ABS catalogue no.1200.0.55.004, 201</w:t>
      </w:r>
      <w:r w:rsidR="00183F9B" w:rsidRPr="00296B12">
        <w:t>6</w:t>
      </w:r>
      <w:r w:rsidRPr="00296B12">
        <w:t>.</w:t>
      </w:r>
    </w:p>
    <w:p w14:paraId="151E31A7" w14:textId="77777777" w:rsidR="0051152E" w:rsidRPr="00296B12" w:rsidRDefault="0051152E" w:rsidP="00F602FB">
      <w:pPr>
        <w:pStyle w:val="Imprint"/>
        <w:spacing w:before="0"/>
      </w:pPr>
      <w:r w:rsidRPr="00296B12">
        <w:t>Language Standards</w:t>
      </w:r>
      <w:r w:rsidR="00FF7523" w:rsidRPr="00296B12">
        <w:t>,</w:t>
      </w:r>
      <w:r w:rsidRPr="00296B12">
        <w:t xml:space="preserve"> ABS catalogue no.1200.0.55.005, 201</w:t>
      </w:r>
      <w:r w:rsidR="001609F1" w:rsidRPr="00296B12">
        <w:t>6</w:t>
      </w:r>
      <w:r w:rsidRPr="00296B12">
        <w:t>.</w:t>
      </w:r>
    </w:p>
    <w:p w14:paraId="42639096" w14:textId="77777777" w:rsidR="0051152E" w:rsidRPr="00296B12" w:rsidRDefault="0051152E" w:rsidP="00F602FB">
      <w:pPr>
        <w:pStyle w:val="Imprint"/>
        <w:spacing w:before="0"/>
      </w:pPr>
      <w:r w:rsidRPr="00296B12">
        <w:t>Standard Australian Classification of Countries (SACC</w:t>
      </w:r>
      <w:r w:rsidR="002E6B16" w:rsidRPr="00296B12">
        <w:t>), ABS</w:t>
      </w:r>
      <w:r w:rsidRPr="00296B12">
        <w:t xml:space="preserve"> catalogue no.1269.0, 201</w:t>
      </w:r>
      <w:r w:rsidR="00EC7AEC" w:rsidRPr="00296B12">
        <w:t>6</w:t>
      </w:r>
      <w:r w:rsidRPr="00296B12">
        <w:t>.</w:t>
      </w:r>
    </w:p>
    <w:p w14:paraId="00AE97D3" w14:textId="7CDB3923" w:rsidR="007C4CAD" w:rsidRPr="00296B12" w:rsidRDefault="007C4CAD" w:rsidP="00F602FB">
      <w:pPr>
        <w:pStyle w:val="Imprint"/>
        <w:spacing w:before="0"/>
      </w:pPr>
      <w:r w:rsidRPr="00296B12">
        <w:t>Standards for Labo</w:t>
      </w:r>
      <w:r w:rsidR="00094B50" w:rsidRPr="00296B12">
        <w:t>u</w:t>
      </w:r>
      <w:r w:rsidRPr="00296B12">
        <w:t xml:space="preserve">r Force Statistics, ABS catalogue no.1288.0, </w:t>
      </w:r>
      <w:r w:rsidR="00C46539" w:rsidRPr="00296B12">
        <w:t>Issue for Dec</w:t>
      </w:r>
      <w:r w:rsidR="00EB2AFE">
        <w:t>.</w:t>
      </w:r>
      <w:r w:rsidR="00C46539" w:rsidRPr="00296B12">
        <w:t xml:space="preserve"> 2014</w:t>
      </w:r>
      <w:r w:rsidR="00941ABE" w:rsidRPr="00296B12">
        <w:t>.</w:t>
      </w:r>
    </w:p>
    <w:p w14:paraId="45031826" w14:textId="77777777" w:rsidR="00CC618D" w:rsidRPr="00296B12" w:rsidRDefault="00CC618D" w:rsidP="00F602FB">
      <w:pPr>
        <w:pStyle w:val="Imprint"/>
        <w:spacing w:before="0"/>
      </w:pPr>
      <w:r w:rsidRPr="00296B12">
        <w:t>Standard for Sex and Gender Variables, ABS catalogue no.</w:t>
      </w:r>
      <w:r w:rsidR="001443CB">
        <w:t>1200.0.55.012</w:t>
      </w:r>
      <w:r w:rsidRPr="00296B12">
        <w:t xml:space="preserve">, </w:t>
      </w:r>
      <w:r w:rsidR="00CB0CBC" w:rsidRPr="00296B12">
        <w:t xml:space="preserve">2016 </w:t>
      </w:r>
      <w:r w:rsidR="001443CB">
        <w:t>(F</w:t>
      </w:r>
      <w:r w:rsidR="00CB0CBC" w:rsidRPr="00296B12">
        <w:t>irst issue</w:t>
      </w:r>
      <w:r w:rsidR="001443CB">
        <w:t>).</w:t>
      </w:r>
    </w:p>
    <w:p w14:paraId="22C240E0" w14:textId="01080674" w:rsidR="00D03B43" w:rsidRDefault="007C4CAD" w:rsidP="00F602FB">
      <w:pPr>
        <w:pStyle w:val="Imprint"/>
        <w:spacing w:before="0"/>
      </w:pPr>
      <w:r w:rsidRPr="00296B12">
        <w:t>Standards</w:t>
      </w:r>
      <w:r w:rsidR="0051152E" w:rsidRPr="00296B12">
        <w:t xml:space="preserve"> for Statistics on Cultural and Language Diversity</w:t>
      </w:r>
      <w:r w:rsidRPr="00296B12">
        <w:t>,</w:t>
      </w:r>
      <w:r w:rsidR="0051152E" w:rsidRPr="00296B12">
        <w:t xml:space="preserve"> ABS catalogue no.1289.0, 1999.</w:t>
      </w:r>
    </w:p>
    <w:p w14:paraId="2BEC4531" w14:textId="1FD883CC" w:rsidR="00081011" w:rsidRPr="00CD3168" w:rsidRDefault="00081011" w:rsidP="00F602FB">
      <w:pPr>
        <w:pStyle w:val="Imprint"/>
        <w:spacing w:before="0"/>
      </w:pPr>
      <w:r w:rsidRPr="00081011">
        <w:t>Indigenous Status Standard - 1200.0.55.008 - 2014, Version 1.5</w:t>
      </w:r>
    </w:p>
    <w:p w14:paraId="113F92DE" w14:textId="77777777" w:rsidR="00075CF2" w:rsidRDefault="00075CF2" w:rsidP="001F6F3D">
      <w:pPr>
        <w:pStyle w:val="imprintstyle"/>
        <w:rPr>
          <w:b/>
        </w:rPr>
      </w:pPr>
    </w:p>
    <w:p w14:paraId="4EF1F8AF" w14:textId="77777777" w:rsidR="001F6F3D" w:rsidRPr="008D5AA7" w:rsidRDefault="001F6F3D" w:rsidP="001F6F3D">
      <w:pPr>
        <w:pStyle w:val="imprintstyle"/>
        <w:rPr>
          <w:b/>
        </w:rPr>
      </w:pPr>
      <w:r w:rsidRPr="008D5AA7">
        <w:rPr>
          <w:b/>
        </w:rPr>
        <w:t>Enquiries</w:t>
      </w:r>
    </w:p>
    <w:p w14:paraId="33DE2798" w14:textId="77777777" w:rsidR="001F6F3D" w:rsidRPr="008D5AA7" w:rsidRDefault="001F6F3D" w:rsidP="001F6F3D">
      <w:pPr>
        <w:pStyle w:val="imprintstyle"/>
      </w:pPr>
      <w:r w:rsidRPr="008D5AA7">
        <w:t>For further information concerning this publication contact:</w:t>
      </w:r>
    </w:p>
    <w:p w14:paraId="6CA1B9C6" w14:textId="77777777" w:rsidR="001F6F3D" w:rsidRPr="008D5AA7" w:rsidRDefault="001F6F3D" w:rsidP="00A3117D">
      <w:pPr>
        <w:pStyle w:val="imprintstyle"/>
        <w:spacing w:before="60"/>
      </w:pPr>
      <w:r w:rsidRPr="008D5AA7">
        <w:t>National Centre for Vo</w:t>
      </w:r>
      <w:r w:rsidR="008D5AA7">
        <w:t>cational Education Research Ltd</w:t>
      </w:r>
    </w:p>
    <w:p w14:paraId="1360CCAE" w14:textId="66D37828" w:rsidR="001F6F3D" w:rsidRPr="008D5AA7" w:rsidRDefault="00E20400" w:rsidP="001F6F3D">
      <w:pPr>
        <w:pStyle w:val="imprintstyle"/>
      </w:pPr>
      <w:r>
        <w:t>Level 5, 60 Light Square</w:t>
      </w:r>
      <w:r w:rsidR="001F6F3D" w:rsidRPr="008D5AA7">
        <w:t>, ADELAIDE SA 5000, Australia</w:t>
      </w:r>
    </w:p>
    <w:p w14:paraId="0398EA7C" w14:textId="77777777" w:rsidR="001F6F3D" w:rsidRPr="008B043C" w:rsidRDefault="001F6F3D" w:rsidP="001F6F3D">
      <w:pPr>
        <w:pStyle w:val="imprintstyle"/>
        <w:rPr>
          <w:lang w:val="es-ES_tradnl"/>
        </w:rPr>
      </w:pPr>
      <w:r w:rsidRPr="008B043C">
        <w:rPr>
          <w:lang w:val="es-ES_tradnl"/>
        </w:rPr>
        <w:t>PO Box 8288, Station Arcade, SA 5000, Australia</w:t>
      </w:r>
    </w:p>
    <w:p w14:paraId="66257DB0" w14:textId="13BBFF27" w:rsidR="001F6F3D" w:rsidRPr="00806012" w:rsidRDefault="008D5AA7" w:rsidP="001F6F3D">
      <w:pPr>
        <w:pStyle w:val="imprintstyle"/>
        <w:tabs>
          <w:tab w:val="clear" w:pos="1134"/>
          <w:tab w:val="left" w:pos="1620"/>
        </w:tabs>
        <w:rPr>
          <w:szCs w:val="16"/>
          <w:lang w:val="es-ES_tradnl"/>
        </w:rPr>
      </w:pPr>
      <w:r w:rsidRPr="00806012">
        <w:rPr>
          <w:b/>
          <w:szCs w:val="16"/>
          <w:lang w:val="es-ES_tradnl"/>
        </w:rPr>
        <w:t>P</w:t>
      </w:r>
      <w:r w:rsidRPr="00806012">
        <w:rPr>
          <w:szCs w:val="16"/>
          <w:lang w:val="es-ES_tradnl"/>
        </w:rPr>
        <w:t xml:space="preserve"> +61 8 8230 8400   </w:t>
      </w:r>
      <w:r w:rsidR="00B747E2" w:rsidRPr="00806012">
        <w:rPr>
          <w:b/>
          <w:bCs/>
          <w:szCs w:val="16"/>
          <w:lang w:val="es-ES_tradnl"/>
        </w:rPr>
        <w:t>E</w:t>
      </w:r>
      <w:r w:rsidR="00B747E2" w:rsidRPr="00806012">
        <w:rPr>
          <w:szCs w:val="16"/>
          <w:lang w:val="es-ES_tradnl"/>
        </w:rPr>
        <w:t xml:space="preserve"> </w:t>
      </w:r>
      <w:r w:rsidR="00EB2AFE">
        <w:rPr>
          <w:szCs w:val="16"/>
          <w:lang w:val="es-ES_tradnl"/>
        </w:rPr>
        <w:t>&lt;</w:t>
      </w:r>
      <w:hyperlink r:id="rId17" w:history="1">
        <w:r w:rsidR="00EB2AFE" w:rsidRPr="00621630">
          <w:rPr>
            <w:rStyle w:val="Hyperlink"/>
            <w:sz w:val="16"/>
            <w:szCs w:val="16"/>
            <w:lang w:val="es-ES_tradnl"/>
          </w:rPr>
          <w:t>ncver@ncver.edu.au</w:t>
        </w:r>
      </w:hyperlink>
      <w:r w:rsidR="00EB2AFE">
        <w:rPr>
          <w:rStyle w:val="Hyperlink"/>
          <w:sz w:val="16"/>
          <w:szCs w:val="16"/>
          <w:lang w:val="es-ES_tradnl"/>
        </w:rPr>
        <w:t>&gt;</w:t>
      </w:r>
      <w:r w:rsidRPr="00806012">
        <w:rPr>
          <w:szCs w:val="16"/>
          <w:lang w:val="es-ES_tradnl"/>
        </w:rPr>
        <w:t xml:space="preserve">   </w:t>
      </w:r>
      <w:r w:rsidRPr="00806012">
        <w:rPr>
          <w:b/>
          <w:szCs w:val="16"/>
          <w:lang w:val="es-ES_tradnl"/>
        </w:rPr>
        <w:t>W</w:t>
      </w:r>
      <w:r w:rsidRPr="00806012">
        <w:rPr>
          <w:szCs w:val="16"/>
          <w:lang w:val="es-ES_tradnl"/>
        </w:rPr>
        <w:t xml:space="preserve"> </w:t>
      </w:r>
      <w:r w:rsidR="00FF7523" w:rsidRPr="00806012">
        <w:rPr>
          <w:szCs w:val="16"/>
          <w:lang w:val="es-ES_tradnl"/>
        </w:rPr>
        <w:t>&lt;</w:t>
      </w:r>
      <w:r w:rsidR="00B0124F" w:rsidRPr="003B074C">
        <w:rPr>
          <w:rStyle w:val="Hyperlink"/>
          <w:sz w:val="16"/>
          <w:szCs w:val="16"/>
          <w:lang w:val="es-ES_tradnl"/>
        </w:rPr>
        <w:t>https://</w:t>
      </w:r>
      <w:hyperlink r:id="rId18" w:history="1">
        <w:r w:rsidR="008C1896">
          <w:rPr>
            <w:rStyle w:val="Hyperlink"/>
            <w:sz w:val="16"/>
            <w:szCs w:val="16"/>
            <w:lang w:val="es-ES_tradnl"/>
          </w:rPr>
          <w:t>www.ncver.edu.au/</w:t>
        </w:r>
      </w:hyperlink>
      <w:r w:rsidR="00FF7523" w:rsidRPr="00806012">
        <w:rPr>
          <w:szCs w:val="16"/>
          <w:lang w:val="es-ES_tradnl"/>
        </w:rPr>
        <w:t>&gt;</w:t>
      </w:r>
    </w:p>
    <w:p w14:paraId="4753BE20" w14:textId="77777777" w:rsidR="00075CF2" w:rsidRDefault="00075CF2" w:rsidP="001F6F3D">
      <w:pPr>
        <w:pStyle w:val="imprintstyle"/>
        <w:tabs>
          <w:tab w:val="clear" w:pos="1134"/>
          <w:tab w:val="left" w:pos="1620"/>
        </w:tabs>
        <w:rPr>
          <w:b/>
          <w:highlight w:val="yellow"/>
          <w:lang w:val="es-ES_tradnl"/>
        </w:rPr>
      </w:pPr>
    </w:p>
    <w:p w14:paraId="08BA8682" w14:textId="5BF4C435" w:rsidR="00277C41" w:rsidRPr="00A234C2" w:rsidRDefault="00277C41" w:rsidP="001F6F3D">
      <w:pPr>
        <w:pStyle w:val="imprintstyle"/>
        <w:tabs>
          <w:tab w:val="clear" w:pos="1134"/>
          <w:tab w:val="left" w:pos="1620"/>
        </w:tabs>
        <w:rPr>
          <w:b/>
          <w:lang w:val="es-ES_tradnl"/>
        </w:rPr>
      </w:pPr>
      <w:r w:rsidRPr="00A234C2">
        <w:rPr>
          <w:b/>
          <w:lang w:val="es-ES_tradnl"/>
        </w:rPr>
        <w:t>Edition</w:t>
      </w:r>
      <w:r w:rsidRPr="00A234C2">
        <w:rPr>
          <w:b/>
          <w:lang w:val="es-ES_tradnl"/>
        </w:rPr>
        <w:tab/>
        <w:t>Publication</w:t>
      </w:r>
    </w:p>
    <w:p w14:paraId="7D10C775" w14:textId="12265622" w:rsidR="00760E76" w:rsidRDefault="00760E76" w:rsidP="002368F7">
      <w:pPr>
        <w:pStyle w:val="imprintstyle"/>
        <w:tabs>
          <w:tab w:val="clear" w:pos="1134"/>
          <w:tab w:val="left" w:pos="1620"/>
          <w:tab w:val="left" w:pos="2700"/>
        </w:tabs>
      </w:pPr>
      <w:r>
        <w:t>Edition 2.4</w:t>
      </w:r>
      <w:r>
        <w:tab/>
      </w:r>
      <w:r w:rsidR="00AF3FAD">
        <w:t>February</w:t>
      </w:r>
      <w:r>
        <w:t xml:space="preserve"> 202</w:t>
      </w:r>
      <w:r w:rsidR="00277C41">
        <w:t xml:space="preserve">6 </w:t>
      </w:r>
    </w:p>
    <w:p w14:paraId="63BE4A4B" w14:textId="1BCC060C" w:rsidR="00C33A8B" w:rsidRDefault="00C33A8B" w:rsidP="002368F7">
      <w:pPr>
        <w:pStyle w:val="imprintstyle"/>
        <w:tabs>
          <w:tab w:val="clear" w:pos="1134"/>
          <w:tab w:val="left" w:pos="1620"/>
          <w:tab w:val="left" w:pos="2700"/>
        </w:tabs>
      </w:pPr>
      <w:r>
        <w:t>Edition 2.3</w:t>
      </w:r>
      <w:r>
        <w:tab/>
        <w:t xml:space="preserve">November 2016, last amended </w:t>
      </w:r>
      <w:r w:rsidR="00AF744F">
        <w:t>October</w:t>
      </w:r>
      <w:r w:rsidR="00E56B38">
        <w:t xml:space="preserve"> </w:t>
      </w:r>
      <w:r>
        <w:t>202</w:t>
      </w:r>
      <w:r w:rsidR="00E56B38">
        <w:t>2</w:t>
      </w:r>
    </w:p>
    <w:p w14:paraId="258A4037" w14:textId="6CD51DB3" w:rsidR="008E3557" w:rsidRDefault="008E3557" w:rsidP="006B605E">
      <w:pPr>
        <w:pStyle w:val="imprintstyle"/>
        <w:tabs>
          <w:tab w:val="clear" w:pos="1134"/>
          <w:tab w:val="left" w:pos="1620"/>
          <w:tab w:val="left" w:pos="2700"/>
        </w:tabs>
        <w:ind w:left="1622" w:hanging="1622"/>
      </w:pPr>
      <w:r>
        <w:t>Edition 2.2</w:t>
      </w:r>
      <w:r>
        <w:tab/>
      </w:r>
      <w:r w:rsidR="00F57355">
        <w:t>April 2013</w:t>
      </w:r>
      <w:r w:rsidR="009F262B">
        <w:t xml:space="preserve"> </w:t>
      </w:r>
    </w:p>
    <w:p w14:paraId="43CE3BA6" w14:textId="77777777" w:rsidR="0061128C" w:rsidRPr="00CD3168" w:rsidRDefault="00A669F3" w:rsidP="001F6F3D">
      <w:pPr>
        <w:pStyle w:val="imprintstyle"/>
        <w:tabs>
          <w:tab w:val="clear" w:pos="1134"/>
          <w:tab w:val="left" w:pos="1620"/>
          <w:tab w:val="left" w:pos="2700"/>
        </w:tabs>
      </w:pPr>
      <w:r>
        <w:t>Edition 2.1</w:t>
      </w:r>
      <w:r>
        <w:tab/>
        <w:t>July</w:t>
      </w:r>
      <w:r w:rsidR="0061128C" w:rsidRPr="00CD3168">
        <w:t xml:space="preserve"> 2011</w:t>
      </w:r>
    </w:p>
    <w:p w14:paraId="59D31596" w14:textId="77777777" w:rsidR="001F6F3D" w:rsidRPr="00CD3168" w:rsidRDefault="001F6F3D" w:rsidP="001F6F3D">
      <w:pPr>
        <w:pStyle w:val="imprintstyle"/>
        <w:tabs>
          <w:tab w:val="clear" w:pos="1134"/>
          <w:tab w:val="left" w:pos="1620"/>
          <w:tab w:val="left" w:pos="2700"/>
        </w:tabs>
      </w:pPr>
      <w:r w:rsidRPr="00CD3168">
        <w:t>Edition 2</w:t>
      </w:r>
      <w:r w:rsidRPr="00CD3168">
        <w:tab/>
      </w:r>
      <w:r w:rsidR="00966997" w:rsidRPr="00CD3168">
        <w:t>March</w:t>
      </w:r>
      <w:r w:rsidRPr="00CD3168">
        <w:t xml:space="preserve"> 200</w:t>
      </w:r>
      <w:r w:rsidR="00966997" w:rsidRPr="00CD3168">
        <w:t>8</w:t>
      </w:r>
    </w:p>
    <w:p w14:paraId="11F003DF" w14:textId="77777777" w:rsidR="00070932" w:rsidRDefault="00A669F3" w:rsidP="001F6F3D">
      <w:pPr>
        <w:pStyle w:val="imprintstyle"/>
        <w:tabs>
          <w:tab w:val="clear" w:pos="1134"/>
          <w:tab w:val="left" w:pos="1620"/>
          <w:tab w:val="left" w:pos="2700"/>
        </w:tabs>
        <w:sectPr w:rsidR="00070932" w:rsidSect="00E92D5F">
          <w:footerReference w:type="first" r:id="rId19"/>
          <w:pgSz w:w="11906" w:h="16838" w:code="9"/>
          <w:pgMar w:top="993" w:right="1418" w:bottom="851" w:left="1134" w:header="624" w:footer="624" w:gutter="0"/>
          <w:cols w:space="708"/>
          <w:titlePg/>
          <w:docGrid w:linePitch="360"/>
        </w:sectPr>
      </w:pPr>
      <w:r>
        <w:t>Edition 1</w:t>
      </w:r>
      <w:r>
        <w:tab/>
        <w:t>April</w:t>
      </w:r>
      <w:r w:rsidR="001F6F3D" w:rsidRPr="00CD3168">
        <w:t xml:space="preserve"> 2006</w:t>
      </w:r>
    </w:p>
    <w:p w14:paraId="5C5CCDF7" w14:textId="77777777" w:rsidR="009B1060" w:rsidRDefault="003F35DF">
      <w:pPr>
        <w:pStyle w:val="TOC2"/>
        <w:rPr>
          <w:noProof/>
        </w:rPr>
      </w:pPr>
      <w:bookmarkStart w:id="32" w:name="Contents_page"/>
      <w:bookmarkStart w:id="33" w:name="_Toc132425719"/>
      <w:bookmarkStart w:id="34" w:name="_Toc171330865"/>
      <w:bookmarkStart w:id="35" w:name="_Toc173900930"/>
      <w:bookmarkStart w:id="36" w:name="_Toc173901039"/>
      <w:bookmarkStart w:id="37" w:name="_Toc175114613"/>
      <w:bookmarkStart w:id="38" w:name="_Toc175477847"/>
      <w:bookmarkStart w:id="39" w:name="_Toc175562167"/>
      <w:bookmarkStart w:id="40" w:name="_Toc175721410"/>
      <w:bookmarkStart w:id="41" w:name="_Toc176078393"/>
      <w:bookmarkStart w:id="42" w:name="_Toc179621542"/>
      <w:bookmarkStart w:id="43" w:name="_Toc179623591"/>
      <w:bookmarkStart w:id="44" w:name="_Toc182644998"/>
      <w:bookmarkStart w:id="45" w:name="_Toc293662474"/>
      <w:bookmarkStart w:id="46" w:name="_Toc337480566"/>
      <w:bookmarkStart w:id="47" w:name="_Toc460572568"/>
      <w:bookmarkStart w:id="48" w:name="_Toc461622108"/>
      <w:bookmarkStart w:id="49" w:name="_Toc461710238"/>
      <w:bookmarkStart w:id="50" w:name="_Toc503435453"/>
      <w:bookmarkStart w:id="51" w:name="_Toc522109425"/>
      <w:bookmarkStart w:id="52" w:name="_Toc523324106"/>
      <w:bookmarkStart w:id="53" w:name="_Toc535937356"/>
      <w:bookmarkStart w:id="54" w:name="_Toc42748983"/>
      <w:bookmarkEnd w:id="32"/>
      <w:r>
        <w:lastRenderedPageBreak/>
        <w:t>Contents</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0041361D">
        <w:rPr>
          <w:rStyle w:val="Hyperlink"/>
          <w:rFonts w:ascii="Tahoma" w:hAnsi="Tahoma"/>
          <w:b/>
          <w:caps/>
          <w:noProof/>
          <w:snapToGrid w:val="0"/>
          <w:sz w:val="32"/>
          <w:lang w:eastAsia="en-US"/>
        </w:rPr>
        <w:fldChar w:fldCharType="begin"/>
      </w:r>
      <w:r w:rsidR="00D17897">
        <w:rPr>
          <w:rStyle w:val="Hyperlink"/>
          <w:noProof/>
        </w:rPr>
        <w:instrText xml:space="preserve"> TOC \o "1-2" \h \z </w:instrText>
      </w:r>
      <w:r w:rsidR="0041361D">
        <w:rPr>
          <w:rStyle w:val="Hyperlink"/>
          <w:rFonts w:ascii="Tahoma" w:hAnsi="Tahoma"/>
          <w:b/>
          <w:caps/>
          <w:noProof/>
          <w:snapToGrid w:val="0"/>
          <w:sz w:val="32"/>
          <w:lang w:eastAsia="en-US"/>
        </w:rPr>
        <w:fldChar w:fldCharType="separate"/>
      </w:r>
    </w:p>
    <w:p w14:paraId="6F566C4C" w14:textId="2C9A7CA7" w:rsidR="009B1060" w:rsidRDefault="009B1060">
      <w:pPr>
        <w:pStyle w:val="TOC1"/>
        <w:rPr>
          <w:rFonts w:asciiTheme="minorHAnsi" w:eastAsiaTheme="minorEastAsia" w:hAnsiTheme="minorHAnsi" w:cstheme="minorBidi"/>
          <w:b w:val="0"/>
          <w:bCs w:val="0"/>
          <w:noProof/>
          <w:kern w:val="2"/>
          <w:szCs w:val="24"/>
          <w:u w:val="none"/>
          <w14:ligatures w14:val="standardContextual"/>
        </w:rPr>
      </w:pPr>
      <w:hyperlink w:anchor="_Toc222218756" w:history="1">
        <w:r w:rsidRPr="002F0AEC">
          <w:rPr>
            <w:rStyle w:val="Hyperlink"/>
            <w:noProof/>
          </w:rPr>
          <w:t>Introduction</w:t>
        </w:r>
        <w:r>
          <w:rPr>
            <w:noProof/>
            <w:webHidden/>
          </w:rPr>
          <w:tab/>
        </w:r>
        <w:r>
          <w:rPr>
            <w:noProof/>
            <w:webHidden/>
          </w:rPr>
          <w:fldChar w:fldCharType="begin"/>
        </w:r>
        <w:r>
          <w:rPr>
            <w:noProof/>
            <w:webHidden/>
          </w:rPr>
          <w:instrText xml:space="preserve"> PAGEREF _Toc222218756 \h </w:instrText>
        </w:r>
        <w:r>
          <w:rPr>
            <w:noProof/>
            <w:webHidden/>
          </w:rPr>
        </w:r>
        <w:r>
          <w:rPr>
            <w:noProof/>
            <w:webHidden/>
          </w:rPr>
          <w:fldChar w:fldCharType="separate"/>
        </w:r>
        <w:r>
          <w:rPr>
            <w:noProof/>
            <w:webHidden/>
          </w:rPr>
          <w:t>5</w:t>
        </w:r>
        <w:r>
          <w:rPr>
            <w:noProof/>
            <w:webHidden/>
          </w:rPr>
          <w:fldChar w:fldCharType="end"/>
        </w:r>
      </w:hyperlink>
    </w:p>
    <w:p w14:paraId="61858B34" w14:textId="2DA0ECE9" w:rsidR="009B1060" w:rsidRDefault="009B1060">
      <w:pPr>
        <w:pStyle w:val="TOC1"/>
        <w:rPr>
          <w:rFonts w:asciiTheme="minorHAnsi" w:eastAsiaTheme="minorEastAsia" w:hAnsiTheme="minorHAnsi" w:cstheme="minorBidi"/>
          <w:b w:val="0"/>
          <w:bCs w:val="0"/>
          <w:noProof/>
          <w:kern w:val="2"/>
          <w:szCs w:val="24"/>
          <w:u w:val="none"/>
          <w14:ligatures w14:val="standardContextual"/>
        </w:rPr>
      </w:pPr>
      <w:hyperlink w:anchor="_Toc222218757" w:history="1">
        <w:r w:rsidRPr="002F0AEC">
          <w:rPr>
            <w:rStyle w:val="Hyperlink"/>
            <w:noProof/>
            <w:lang w:val="en-US"/>
          </w:rPr>
          <w:t>Relationship of elements to collection specifications</w:t>
        </w:r>
        <w:r>
          <w:rPr>
            <w:noProof/>
            <w:webHidden/>
          </w:rPr>
          <w:tab/>
        </w:r>
        <w:r>
          <w:rPr>
            <w:noProof/>
            <w:webHidden/>
          </w:rPr>
          <w:fldChar w:fldCharType="begin"/>
        </w:r>
        <w:r>
          <w:rPr>
            <w:noProof/>
            <w:webHidden/>
          </w:rPr>
          <w:instrText xml:space="preserve"> PAGEREF _Toc222218757 \h </w:instrText>
        </w:r>
        <w:r>
          <w:rPr>
            <w:noProof/>
            <w:webHidden/>
          </w:rPr>
        </w:r>
        <w:r>
          <w:rPr>
            <w:noProof/>
            <w:webHidden/>
          </w:rPr>
          <w:fldChar w:fldCharType="separate"/>
        </w:r>
        <w:r>
          <w:rPr>
            <w:noProof/>
            <w:webHidden/>
          </w:rPr>
          <w:t>9</w:t>
        </w:r>
        <w:r>
          <w:rPr>
            <w:noProof/>
            <w:webHidden/>
          </w:rPr>
          <w:fldChar w:fldCharType="end"/>
        </w:r>
      </w:hyperlink>
    </w:p>
    <w:p w14:paraId="5B3A43CC" w14:textId="443BB3DA"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58" w:history="1">
        <w:r w:rsidRPr="002F0AEC">
          <w:rPr>
            <w:rStyle w:val="Hyperlink"/>
            <w:noProof/>
            <w:lang w:val="en-US"/>
          </w:rPr>
          <w:t>Elements and their associated collections</w:t>
        </w:r>
        <w:r>
          <w:rPr>
            <w:noProof/>
            <w:webHidden/>
          </w:rPr>
          <w:tab/>
        </w:r>
        <w:r>
          <w:rPr>
            <w:noProof/>
            <w:webHidden/>
          </w:rPr>
          <w:fldChar w:fldCharType="begin"/>
        </w:r>
        <w:r>
          <w:rPr>
            <w:noProof/>
            <w:webHidden/>
          </w:rPr>
          <w:instrText xml:space="preserve"> PAGEREF _Toc222218758 \h </w:instrText>
        </w:r>
        <w:r>
          <w:rPr>
            <w:noProof/>
            <w:webHidden/>
          </w:rPr>
        </w:r>
        <w:r>
          <w:rPr>
            <w:noProof/>
            <w:webHidden/>
          </w:rPr>
          <w:fldChar w:fldCharType="separate"/>
        </w:r>
        <w:r>
          <w:rPr>
            <w:noProof/>
            <w:webHidden/>
          </w:rPr>
          <w:t>11</w:t>
        </w:r>
        <w:r>
          <w:rPr>
            <w:noProof/>
            <w:webHidden/>
          </w:rPr>
          <w:fldChar w:fldCharType="end"/>
        </w:r>
      </w:hyperlink>
    </w:p>
    <w:p w14:paraId="6547D741" w14:textId="721C4741" w:rsidR="009B1060" w:rsidRDefault="009B1060">
      <w:pPr>
        <w:pStyle w:val="TOC1"/>
        <w:rPr>
          <w:rFonts w:asciiTheme="minorHAnsi" w:eastAsiaTheme="minorEastAsia" w:hAnsiTheme="minorHAnsi" w:cstheme="minorBidi"/>
          <w:b w:val="0"/>
          <w:bCs w:val="0"/>
          <w:noProof/>
          <w:kern w:val="2"/>
          <w:szCs w:val="24"/>
          <w:u w:val="none"/>
          <w14:ligatures w14:val="standardContextual"/>
        </w:rPr>
      </w:pPr>
      <w:hyperlink w:anchor="_Toc222218759" w:history="1">
        <w:r w:rsidRPr="002F0AEC">
          <w:rPr>
            <w:rStyle w:val="Hyperlink"/>
            <w:noProof/>
          </w:rPr>
          <w:t>Data elements</w:t>
        </w:r>
        <w:r>
          <w:rPr>
            <w:noProof/>
            <w:webHidden/>
          </w:rPr>
          <w:tab/>
        </w:r>
        <w:r>
          <w:rPr>
            <w:noProof/>
            <w:webHidden/>
          </w:rPr>
          <w:fldChar w:fldCharType="begin"/>
        </w:r>
        <w:r>
          <w:rPr>
            <w:noProof/>
            <w:webHidden/>
          </w:rPr>
          <w:instrText xml:space="preserve"> PAGEREF _Toc222218759 \h </w:instrText>
        </w:r>
        <w:r>
          <w:rPr>
            <w:noProof/>
            <w:webHidden/>
          </w:rPr>
        </w:r>
        <w:r>
          <w:rPr>
            <w:noProof/>
            <w:webHidden/>
          </w:rPr>
          <w:fldChar w:fldCharType="separate"/>
        </w:r>
        <w:r>
          <w:rPr>
            <w:noProof/>
            <w:webHidden/>
          </w:rPr>
          <w:t>15</w:t>
        </w:r>
        <w:r>
          <w:rPr>
            <w:noProof/>
            <w:webHidden/>
          </w:rPr>
          <w:fldChar w:fldCharType="end"/>
        </w:r>
      </w:hyperlink>
    </w:p>
    <w:p w14:paraId="1019B2E8" w14:textId="4235C19B"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60" w:history="1">
        <w:r w:rsidRPr="002F0AEC">
          <w:rPr>
            <w:rStyle w:val="Hyperlink"/>
            <w:noProof/>
          </w:rPr>
          <w:t>Guide to data elements – format and content</w:t>
        </w:r>
        <w:r>
          <w:rPr>
            <w:noProof/>
            <w:webHidden/>
          </w:rPr>
          <w:tab/>
        </w:r>
        <w:r>
          <w:rPr>
            <w:noProof/>
            <w:webHidden/>
          </w:rPr>
          <w:fldChar w:fldCharType="begin"/>
        </w:r>
        <w:r>
          <w:rPr>
            <w:noProof/>
            <w:webHidden/>
          </w:rPr>
          <w:instrText xml:space="preserve"> PAGEREF _Toc222218760 \h </w:instrText>
        </w:r>
        <w:r>
          <w:rPr>
            <w:noProof/>
            <w:webHidden/>
          </w:rPr>
        </w:r>
        <w:r>
          <w:rPr>
            <w:noProof/>
            <w:webHidden/>
          </w:rPr>
          <w:fldChar w:fldCharType="separate"/>
        </w:r>
        <w:r>
          <w:rPr>
            <w:noProof/>
            <w:webHidden/>
          </w:rPr>
          <w:t>16</w:t>
        </w:r>
        <w:r>
          <w:rPr>
            <w:noProof/>
            <w:webHidden/>
          </w:rPr>
          <w:fldChar w:fldCharType="end"/>
        </w:r>
      </w:hyperlink>
    </w:p>
    <w:p w14:paraId="44F11D09" w14:textId="7A001131"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61" w:history="1">
        <w:r w:rsidRPr="002F0AEC">
          <w:rPr>
            <w:rStyle w:val="Hyperlink"/>
            <w:noProof/>
          </w:rPr>
          <w:t>ABN</w:t>
        </w:r>
        <w:r>
          <w:rPr>
            <w:noProof/>
            <w:webHidden/>
          </w:rPr>
          <w:tab/>
        </w:r>
        <w:r>
          <w:rPr>
            <w:noProof/>
            <w:webHidden/>
          </w:rPr>
          <w:fldChar w:fldCharType="begin"/>
        </w:r>
        <w:r>
          <w:rPr>
            <w:noProof/>
            <w:webHidden/>
          </w:rPr>
          <w:instrText xml:space="preserve"> PAGEREF _Toc222218761 \h </w:instrText>
        </w:r>
        <w:r>
          <w:rPr>
            <w:noProof/>
            <w:webHidden/>
          </w:rPr>
        </w:r>
        <w:r>
          <w:rPr>
            <w:noProof/>
            <w:webHidden/>
          </w:rPr>
          <w:fldChar w:fldCharType="separate"/>
        </w:r>
        <w:r>
          <w:rPr>
            <w:noProof/>
            <w:webHidden/>
          </w:rPr>
          <w:t>17</w:t>
        </w:r>
        <w:r>
          <w:rPr>
            <w:noProof/>
            <w:webHidden/>
          </w:rPr>
          <w:fldChar w:fldCharType="end"/>
        </w:r>
      </w:hyperlink>
    </w:p>
    <w:p w14:paraId="70F3C94B" w14:textId="7D0F9E0A"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62" w:history="1">
        <w:r w:rsidRPr="002F0AEC">
          <w:rPr>
            <w:rStyle w:val="Hyperlink"/>
            <w:noProof/>
          </w:rPr>
          <w:t>Activity end date</w:t>
        </w:r>
        <w:r>
          <w:rPr>
            <w:noProof/>
            <w:webHidden/>
          </w:rPr>
          <w:tab/>
        </w:r>
        <w:r>
          <w:rPr>
            <w:noProof/>
            <w:webHidden/>
          </w:rPr>
          <w:fldChar w:fldCharType="begin"/>
        </w:r>
        <w:r>
          <w:rPr>
            <w:noProof/>
            <w:webHidden/>
          </w:rPr>
          <w:instrText xml:space="preserve"> PAGEREF _Toc222218762 \h </w:instrText>
        </w:r>
        <w:r>
          <w:rPr>
            <w:noProof/>
            <w:webHidden/>
          </w:rPr>
        </w:r>
        <w:r>
          <w:rPr>
            <w:noProof/>
            <w:webHidden/>
          </w:rPr>
          <w:fldChar w:fldCharType="separate"/>
        </w:r>
        <w:r>
          <w:rPr>
            <w:noProof/>
            <w:webHidden/>
          </w:rPr>
          <w:t>18</w:t>
        </w:r>
        <w:r>
          <w:rPr>
            <w:noProof/>
            <w:webHidden/>
          </w:rPr>
          <w:fldChar w:fldCharType="end"/>
        </w:r>
      </w:hyperlink>
    </w:p>
    <w:p w14:paraId="537E3915" w14:textId="30651DCD"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63" w:history="1">
        <w:r w:rsidRPr="002F0AEC">
          <w:rPr>
            <w:rStyle w:val="Hyperlink"/>
            <w:noProof/>
          </w:rPr>
          <w:t>Activity start date</w:t>
        </w:r>
        <w:r>
          <w:rPr>
            <w:noProof/>
            <w:webHidden/>
          </w:rPr>
          <w:tab/>
        </w:r>
        <w:r>
          <w:rPr>
            <w:noProof/>
            <w:webHidden/>
          </w:rPr>
          <w:fldChar w:fldCharType="begin"/>
        </w:r>
        <w:r>
          <w:rPr>
            <w:noProof/>
            <w:webHidden/>
          </w:rPr>
          <w:instrText xml:space="preserve"> PAGEREF _Toc222218763 \h </w:instrText>
        </w:r>
        <w:r>
          <w:rPr>
            <w:noProof/>
            <w:webHidden/>
          </w:rPr>
        </w:r>
        <w:r>
          <w:rPr>
            <w:noProof/>
            <w:webHidden/>
          </w:rPr>
          <w:fldChar w:fldCharType="separate"/>
        </w:r>
        <w:r>
          <w:rPr>
            <w:noProof/>
            <w:webHidden/>
          </w:rPr>
          <w:t>20</w:t>
        </w:r>
        <w:r>
          <w:rPr>
            <w:noProof/>
            <w:webHidden/>
          </w:rPr>
          <w:fldChar w:fldCharType="end"/>
        </w:r>
      </w:hyperlink>
    </w:p>
    <w:p w14:paraId="2C60B7C4" w14:textId="39D8C412"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64" w:history="1">
        <w:r w:rsidRPr="002F0AEC">
          <w:rPr>
            <w:rStyle w:val="Hyperlink"/>
            <w:noProof/>
          </w:rPr>
          <w:t>Address building/property name</w:t>
        </w:r>
        <w:r>
          <w:rPr>
            <w:noProof/>
            <w:webHidden/>
          </w:rPr>
          <w:tab/>
        </w:r>
        <w:r>
          <w:rPr>
            <w:noProof/>
            <w:webHidden/>
          </w:rPr>
          <w:fldChar w:fldCharType="begin"/>
        </w:r>
        <w:r>
          <w:rPr>
            <w:noProof/>
            <w:webHidden/>
          </w:rPr>
          <w:instrText xml:space="preserve"> PAGEREF _Toc222218764 \h </w:instrText>
        </w:r>
        <w:r>
          <w:rPr>
            <w:noProof/>
            <w:webHidden/>
          </w:rPr>
        </w:r>
        <w:r>
          <w:rPr>
            <w:noProof/>
            <w:webHidden/>
          </w:rPr>
          <w:fldChar w:fldCharType="separate"/>
        </w:r>
        <w:r>
          <w:rPr>
            <w:noProof/>
            <w:webHidden/>
          </w:rPr>
          <w:t>22</w:t>
        </w:r>
        <w:r>
          <w:rPr>
            <w:noProof/>
            <w:webHidden/>
          </w:rPr>
          <w:fldChar w:fldCharType="end"/>
        </w:r>
      </w:hyperlink>
    </w:p>
    <w:p w14:paraId="1576AB94" w14:textId="6FE1EA39"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65" w:history="1">
        <w:r w:rsidRPr="002F0AEC">
          <w:rPr>
            <w:rStyle w:val="Hyperlink"/>
            <w:noProof/>
          </w:rPr>
          <w:t>Address first line</w:t>
        </w:r>
        <w:r>
          <w:rPr>
            <w:noProof/>
            <w:webHidden/>
          </w:rPr>
          <w:tab/>
        </w:r>
        <w:r>
          <w:rPr>
            <w:noProof/>
            <w:webHidden/>
          </w:rPr>
          <w:fldChar w:fldCharType="begin"/>
        </w:r>
        <w:r>
          <w:rPr>
            <w:noProof/>
            <w:webHidden/>
          </w:rPr>
          <w:instrText xml:space="preserve"> PAGEREF _Toc222218765 \h </w:instrText>
        </w:r>
        <w:r>
          <w:rPr>
            <w:noProof/>
            <w:webHidden/>
          </w:rPr>
        </w:r>
        <w:r>
          <w:rPr>
            <w:noProof/>
            <w:webHidden/>
          </w:rPr>
          <w:fldChar w:fldCharType="separate"/>
        </w:r>
        <w:r>
          <w:rPr>
            <w:noProof/>
            <w:webHidden/>
          </w:rPr>
          <w:t>24</w:t>
        </w:r>
        <w:r>
          <w:rPr>
            <w:noProof/>
            <w:webHidden/>
          </w:rPr>
          <w:fldChar w:fldCharType="end"/>
        </w:r>
      </w:hyperlink>
    </w:p>
    <w:p w14:paraId="04A10A49" w14:textId="5D622FCD"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66" w:history="1">
        <w:r w:rsidRPr="002F0AEC">
          <w:rPr>
            <w:rStyle w:val="Hyperlink"/>
            <w:noProof/>
          </w:rPr>
          <w:t>Address flat/unit details</w:t>
        </w:r>
        <w:r>
          <w:rPr>
            <w:noProof/>
            <w:webHidden/>
          </w:rPr>
          <w:tab/>
        </w:r>
        <w:r>
          <w:rPr>
            <w:noProof/>
            <w:webHidden/>
          </w:rPr>
          <w:fldChar w:fldCharType="begin"/>
        </w:r>
        <w:r>
          <w:rPr>
            <w:noProof/>
            <w:webHidden/>
          </w:rPr>
          <w:instrText xml:space="preserve"> PAGEREF _Toc222218766 \h </w:instrText>
        </w:r>
        <w:r>
          <w:rPr>
            <w:noProof/>
            <w:webHidden/>
          </w:rPr>
        </w:r>
        <w:r>
          <w:rPr>
            <w:noProof/>
            <w:webHidden/>
          </w:rPr>
          <w:fldChar w:fldCharType="separate"/>
        </w:r>
        <w:r>
          <w:rPr>
            <w:noProof/>
            <w:webHidden/>
          </w:rPr>
          <w:t>26</w:t>
        </w:r>
        <w:r>
          <w:rPr>
            <w:noProof/>
            <w:webHidden/>
          </w:rPr>
          <w:fldChar w:fldCharType="end"/>
        </w:r>
      </w:hyperlink>
    </w:p>
    <w:p w14:paraId="31144ADE" w14:textId="5245D584"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67" w:history="1">
        <w:r w:rsidRPr="002F0AEC">
          <w:rPr>
            <w:rStyle w:val="Hyperlink"/>
            <w:noProof/>
          </w:rPr>
          <w:t>Address postal delivery box</w:t>
        </w:r>
        <w:r>
          <w:rPr>
            <w:noProof/>
            <w:webHidden/>
          </w:rPr>
          <w:tab/>
        </w:r>
        <w:r>
          <w:rPr>
            <w:noProof/>
            <w:webHidden/>
          </w:rPr>
          <w:fldChar w:fldCharType="begin"/>
        </w:r>
        <w:r>
          <w:rPr>
            <w:noProof/>
            <w:webHidden/>
          </w:rPr>
          <w:instrText xml:space="preserve"> PAGEREF _Toc222218767 \h </w:instrText>
        </w:r>
        <w:r>
          <w:rPr>
            <w:noProof/>
            <w:webHidden/>
          </w:rPr>
        </w:r>
        <w:r>
          <w:rPr>
            <w:noProof/>
            <w:webHidden/>
          </w:rPr>
          <w:fldChar w:fldCharType="separate"/>
        </w:r>
        <w:r>
          <w:rPr>
            <w:noProof/>
            <w:webHidden/>
          </w:rPr>
          <w:t>28</w:t>
        </w:r>
        <w:r>
          <w:rPr>
            <w:noProof/>
            <w:webHidden/>
          </w:rPr>
          <w:fldChar w:fldCharType="end"/>
        </w:r>
      </w:hyperlink>
    </w:p>
    <w:p w14:paraId="7288F0E6" w14:textId="62E3B62E"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68" w:history="1">
        <w:r w:rsidRPr="002F0AEC">
          <w:rPr>
            <w:rStyle w:val="Hyperlink"/>
            <w:noProof/>
          </w:rPr>
          <w:t>Address second line</w:t>
        </w:r>
        <w:r>
          <w:rPr>
            <w:noProof/>
            <w:webHidden/>
          </w:rPr>
          <w:tab/>
        </w:r>
        <w:r>
          <w:rPr>
            <w:noProof/>
            <w:webHidden/>
          </w:rPr>
          <w:fldChar w:fldCharType="begin"/>
        </w:r>
        <w:r>
          <w:rPr>
            <w:noProof/>
            <w:webHidden/>
          </w:rPr>
          <w:instrText xml:space="preserve"> PAGEREF _Toc222218768 \h </w:instrText>
        </w:r>
        <w:r>
          <w:rPr>
            <w:noProof/>
            <w:webHidden/>
          </w:rPr>
        </w:r>
        <w:r>
          <w:rPr>
            <w:noProof/>
            <w:webHidden/>
          </w:rPr>
          <w:fldChar w:fldCharType="separate"/>
        </w:r>
        <w:r>
          <w:rPr>
            <w:noProof/>
            <w:webHidden/>
          </w:rPr>
          <w:t>30</w:t>
        </w:r>
        <w:r>
          <w:rPr>
            <w:noProof/>
            <w:webHidden/>
          </w:rPr>
          <w:fldChar w:fldCharType="end"/>
        </w:r>
      </w:hyperlink>
    </w:p>
    <w:p w14:paraId="0A8EA7FC" w14:textId="6DDA65AC"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69" w:history="1">
        <w:r w:rsidRPr="002F0AEC">
          <w:rPr>
            <w:rStyle w:val="Hyperlink"/>
            <w:noProof/>
          </w:rPr>
          <w:t>Address street name</w:t>
        </w:r>
        <w:r>
          <w:rPr>
            <w:noProof/>
            <w:webHidden/>
          </w:rPr>
          <w:tab/>
        </w:r>
        <w:r>
          <w:rPr>
            <w:noProof/>
            <w:webHidden/>
          </w:rPr>
          <w:fldChar w:fldCharType="begin"/>
        </w:r>
        <w:r>
          <w:rPr>
            <w:noProof/>
            <w:webHidden/>
          </w:rPr>
          <w:instrText xml:space="preserve"> PAGEREF _Toc222218769 \h </w:instrText>
        </w:r>
        <w:r>
          <w:rPr>
            <w:noProof/>
            <w:webHidden/>
          </w:rPr>
        </w:r>
        <w:r>
          <w:rPr>
            <w:noProof/>
            <w:webHidden/>
          </w:rPr>
          <w:fldChar w:fldCharType="separate"/>
        </w:r>
        <w:r>
          <w:rPr>
            <w:noProof/>
            <w:webHidden/>
          </w:rPr>
          <w:t>31</w:t>
        </w:r>
        <w:r>
          <w:rPr>
            <w:noProof/>
            <w:webHidden/>
          </w:rPr>
          <w:fldChar w:fldCharType="end"/>
        </w:r>
      </w:hyperlink>
    </w:p>
    <w:p w14:paraId="1DCF2EEA" w14:textId="11E7C9E6"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70" w:history="1">
        <w:r w:rsidRPr="002F0AEC">
          <w:rPr>
            <w:rStyle w:val="Hyperlink"/>
            <w:noProof/>
          </w:rPr>
          <w:t>Address street number</w:t>
        </w:r>
        <w:r>
          <w:rPr>
            <w:noProof/>
            <w:webHidden/>
          </w:rPr>
          <w:tab/>
        </w:r>
        <w:r>
          <w:rPr>
            <w:noProof/>
            <w:webHidden/>
          </w:rPr>
          <w:fldChar w:fldCharType="begin"/>
        </w:r>
        <w:r>
          <w:rPr>
            <w:noProof/>
            <w:webHidden/>
          </w:rPr>
          <w:instrText xml:space="preserve"> PAGEREF _Toc222218770 \h </w:instrText>
        </w:r>
        <w:r>
          <w:rPr>
            <w:noProof/>
            <w:webHidden/>
          </w:rPr>
        </w:r>
        <w:r>
          <w:rPr>
            <w:noProof/>
            <w:webHidden/>
          </w:rPr>
          <w:fldChar w:fldCharType="separate"/>
        </w:r>
        <w:r>
          <w:rPr>
            <w:noProof/>
            <w:webHidden/>
          </w:rPr>
          <w:t>33</w:t>
        </w:r>
        <w:r>
          <w:rPr>
            <w:noProof/>
            <w:webHidden/>
          </w:rPr>
          <w:fldChar w:fldCharType="end"/>
        </w:r>
      </w:hyperlink>
    </w:p>
    <w:p w14:paraId="30477B9C" w14:textId="1F6D862B"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71" w:history="1">
        <w:r w:rsidRPr="002F0AEC">
          <w:rPr>
            <w:rStyle w:val="Hyperlink"/>
            <w:noProof/>
          </w:rPr>
          <w:t>Address – suburb, locality or town</w:t>
        </w:r>
        <w:r>
          <w:rPr>
            <w:noProof/>
            <w:webHidden/>
          </w:rPr>
          <w:tab/>
        </w:r>
        <w:r>
          <w:rPr>
            <w:noProof/>
            <w:webHidden/>
          </w:rPr>
          <w:fldChar w:fldCharType="begin"/>
        </w:r>
        <w:r>
          <w:rPr>
            <w:noProof/>
            <w:webHidden/>
          </w:rPr>
          <w:instrText xml:space="preserve"> PAGEREF _Toc222218771 \h </w:instrText>
        </w:r>
        <w:r>
          <w:rPr>
            <w:noProof/>
            <w:webHidden/>
          </w:rPr>
        </w:r>
        <w:r>
          <w:rPr>
            <w:noProof/>
            <w:webHidden/>
          </w:rPr>
          <w:fldChar w:fldCharType="separate"/>
        </w:r>
        <w:r>
          <w:rPr>
            <w:noProof/>
            <w:webHidden/>
          </w:rPr>
          <w:t>35</w:t>
        </w:r>
        <w:r>
          <w:rPr>
            <w:noProof/>
            <w:webHidden/>
          </w:rPr>
          <w:fldChar w:fldCharType="end"/>
        </w:r>
      </w:hyperlink>
    </w:p>
    <w:p w14:paraId="415DD6C7" w14:textId="4EDED02E"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72" w:history="1">
        <w:r w:rsidRPr="002F0AEC">
          <w:rPr>
            <w:rStyle w:val="Hyperlink"/>
            <w:noProof/>
          </w:rPr>
          <w:t>ANZSIC identifier</w:t>
        </w:r>
        <w:r>
          <w:rPr>
            <w:noProof/>
            <w:webHidden/>
          </w:rPr>
          <w:tab/>
        </w:r>
        <w:r>
          <w:rPr>
            <w:noProof/>
            <w:webHidden/>
          </w:rPr>
          <w:fldChar w:fldCharType="begin"/>
        </w:r>
        <w:r>
          <w:rPr>
            <w:noProof/>
            <w:webHidden/>
          </w:rPr>
          <w:instrText xml:space="preserve"> PAGEREF _Toc222218772 \h </w:instrText>
        </w:r>
        <w:r>
          <w:rPr>
            <w:noProof/>
            <w:webHidden/>
          </w:rPr>
        </w:r>
        <w:r>
          <w:rPr>
            <w:noProof/>
            <w:webHidden/>
          </w:rPr>
          <w:fldChar w:fldCharType="separate"/>
        </w:r>
        <w:r>
          <w:rPr>
            <w:noProof/>
            <w:webHidden/>
          </w:rPr>
          <w:t>37</w:t>
        </w:r>
        <w:r>
          <w:rPr>
            <w:noProof/>
            <w:webHidden/>
          </w:rPr>
          <w:fldChar w:fldCharType="end"/>
        </w:r>
      </w:hyperlink>
    </w:p>
    <w:p w14:paraId="48057898" w14:textId="7CAFC122"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73" w:history="1">
        <w:r w:rsidRPr="002F0AEC">
          <w:rPr>
            <w:rStyle w:val="Hyperlink"/>
            <w:noProof/>
          </w:rPr>
          <w:t>Apprenticeship identifier - national</w:t>
        </w:r>
        <w:r>
          <w:rPr>
            <w:noProof/>
            <w:webHidden/>
          </w:rPr>
          <w:tab/>
        </w:r>
        <w:r>
          <w:rPr>
            <w:noProof/>
            <w:webHidden/>
          </w:rPr>
          <w:fldChar w:fldCharType="begin"/>
        </w:r>
        <w:r>
          <w:rPr>
            <w:noProof/>
            <w:webHidden/>
          </w:rPr>
          <w:instrText xml:space="preserve"> PAGEREF _Toc222218773 \h </w:instrText>
        </w:r>
        <w:r>
          <w:rPr>
            <w:noProof/>
            <w:webHidden/>
          </w:rPr>
        </w:r>
        <w:r>
          <w:rPr>
            <w:noProof/>
            <w:webHidden/>
          </w:rPr>
          <w:fldChar w:fldCharType="separate"/>
        </w:r>
        <w:r>
          <w:rPr>
            <w:noProof/>
            <w:webHidden/>
          </w:rPr>
          <w:t>39</w:t>
        </w:r>
        <w:r>
          <w:rPr>
            <w:noProof/>
            <w:webHidden/>
          </w:rPr>
          <w:fldChar w:fldCharType="end"/>
        </w:r>
      </w:hyperlink>
    </w:p>
    <w:p w14:paraId="14F03311" w14:textId="441FB898"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74" w:history="1">
        <w:r w:rsidRPr="002F0AEC">
          <w:rPr>
            <w:rStyle w:val="Hyperlink"/>
            <w:noProof/>
          </w:rPr>
          <w:t>Associated course identifier</w:t>
        </w:r>
        <w:r>
          <w:rPr>
            <w:noProof/>
            <w:webHidden/>
          </w:rPr>
          <w:tab/>
        </w:r>
        <w:r>
          <w:rPr>
            <w:noProof/>
            <w:webHidden/>
          </w:rPr>
          <w:fldChar w:fldCharType="begin"/>
        </w:r>
        <w:r>
          <w:rPr>
            <w:noProof/>
            <w:webHidden/>
          </w:rPr>
          <w:instrText xml:space="preserve"> PAGEREF _Toc222218774 \h </w:instrText>
        </w:r>
        <w:r>
          <w:rPr>
            <w:noProof/>
            <w:webHidden/>
          </w:rPr>
        </w:r>
        <w:r>
          <w:rPr>
            <w:noProof/>
            <w:webHidden/>
          </w:rPr>
          <w:fldChar w:fldCharType="separate"/>
        </w:r>
        <w:r>
          <w:rPr>
            <w:noProof/>
            <w:webHidden/>
          </w:rPr>
          <w:t>40</w:t>
        </w:r>
        <w:r>
          <w:rPr>
            <w:noProof/>
            <w:webHidden/>
          </w:rPr>
          <w:fldChar w:fldCharType="end"/>
        </w:r>
      </w:hyperlink>
    </w:p>
    <w:p w14:paraId="5DE3D077" w14:textId="726C31AF"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75" w:history="1">
        <w:r w:rsidRPr="002F0AEC">
          <w:rPr>
            <w:rStyle w:val="Hyperlink"/>
            <w:noProof/>
          </w:rPr>
          <w:t>At school flag</w:t>
        </w:r>
        <w:r>
          <w:rPr>
            <w:noProof/>
            <w:webHidden/>
          </w:rPr>
          <w:tab/>
        </w:r>
        <w:r>
          <w:rPr>
            <w:noProof/>
            <w:webHidden/>
          </w:rPr>
          <w:fldChar w:fldCharType="begin"/>
        </w:r>
        <w:r>
          <w:rPr>
            <w:noProof/>
            <w:webHidden/>
          </w:rPr>
          <w:instrText xml:space="preserve"> PAGEREF _Toc222218775 \h </w:instrText>
        </w:r>
        <w:r>
          <w:rPr>
            <w:noProof/>
            <w:webHidden/>
          </w:rPr>
        </w:r>
        <w:r>
          <w:rPr>
            <w:noProof/>
            <w:webHidden/>
          </w:rPr>
          <w:fldChar w:fldCharType="separate"/>
        </w:r>
        <w:r>
          <w:rPr>
            <w:noProof/>
            <w:webHidden/>
          </w:rPr>
          <w:t>41</w:t>
        </w:r>
        <w:r>
          <w:rPr>
            <w:noProof/>
            <w:webHidden/>
          </w:rPr>
          <w:fldChar w:fldCharType="end"/>
        </w:r>
      </w:hyperlink>
    </w:p>
    <w:p w14:paraId="07C15567" w14:textId="1116D102"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76" w:history="1">
        <w:r w:rsidRPr="002F0AEC">
          <w:rPr>
            <w:rStyle w:val="Hyperlink"/>
            <w:noProof/>
          </w:rPr>
          <w:t>Client family name</w:t>
        </w:r>
        <w:r>
          <w:rPr>
            <w:noProof/>
            <w:webHidden/>
          </w:rPr>
          <w:tab/>
        </w:r>
        <w:r>
          <w:rPr>
            <w:noProof/>
            <w:webHidden/>
          </w:rPr>
          <w:fldChar w:fldCharType="begin"/>
        </w:r>
        <w:r>
          <w:rPr>
            <w:noProof/>
            <w:webHidden/>
          </w:rPr>
          <w:instrText xml:space="preserve"> PAGEREF _Toc222218776 \h </w:instrText>
        </w:r>
        <w:r>
          <w:rPr>
            <w:noProof/>
            <w:webHidden/>
          </w:rPr>
        </w:r>
        <w:r>
          <w:rPr>
            <w:noProof/>
            <w:webHidden/>
          </w:rPr>
          <w:fldChar w:fldCharType="separate"/>
        </w:r>
        <w:r>
          <w:rPr>
            <w:noProof/>
            <w:webHidden/>
          </w:rPr>
          <w:t>43</w:t>
        </w:r>
        <w:r>
          <w:rPr>
            <w:noProof/>
            <w:webHidden/>
          </w:rPr>
          <w:fldChar w:fldCharType="end"/>
        </w:r>
      </w:hyperlink>
    </w:p>
    <w:p w14:paraId="1EF600AD" w14:textId="10CDC101"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77" w:history="1">
        <w:r w:rsidRPr="002F0AEC">
          <w:rPr>
            <w:rStyle w:val="Hyperlink"/>
            <w:noProof/>
          </w:rPr>
          <w:t>Client first given name</w:t>
        </w:r>
        <w:r>
          <w:rPr>
            <w:noProof/>
            <w:webHidden/>
          </w:rPr>
          <w:tab/>
        </w:r>
        <w:r>
          <w:rPr>
            <w:noProof/>
            <w:webHidden/>
          </w:rPr>
          <w:fldChar w:fldCharType="begin"/>
        </w:r>
        <w:r>
          <w:rPr>
            <w:noProof/>
            <w:webHidden/>
          </w:rPr>
          <w:instrText xml:space="preserve"> PAGEREF _Toc222218777 \h </w:instrText>
        </w:r>
        <w:r>
          <w:rPr>
            <w:noProof/>
            <w:webHidden/>
          </w:rPr>
        </w:r>
        <w:r>
          <w:rPr>
            <w:noProof/>
            <w:webHidden/>
          </w:rPr>
          <w:fldChar w:fldCharType="separate"/>
        </w:r>
        <w:r>
          <w:rPr>
            <w:noProof/>
            <w:webHidden/>
          </w:rPr>
          <w:t>45</w:t>
        </w:r>
        <w:r>
          <w:rPr>
            <w:noProof/>
            <w:webHidden/>
          </w:rPr>
          <w:fldChar w:fldCharType="end"/>
        </w:r>
      </w:hyperlink>
    </w:p>
    <w:p w14:paraId="5E849F6C" w14:textId="6E904DDA"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78" w:history="1">
        <w:r w:rsidRPr="002F0AEC">
          <w:rPr>
            <w:rStyle w:val="Hyperlink"/>
            <w:noProof/>
          </w:rPr>
          <w:t>Client identifier</w:t>
        </w:r>
        <w:r>
          <w:rPr>
            <w:noProof/>
            <w:webHidden/>
          </w:rPr>
          <w:tab/>
        </w:r>
        <w:r>
          <w:rPr>
            <w:noProof/>
            <w:webHidden/>
          </w:rPr>
          <w:fldChar w:fldCharType="begin"/>
        </w:r>
        <w:r>
          <w:rPr>
            <w:noProof/>
            <w:webHidden/>
          </w:rPr>
          <w:instrText xml:space="preserve"> PAGEREF _Toc222218778 \h </w:instrText>
        </w:r>
        <w:r>
          <w:rPr>
            <w:noProof/>
            <w:webHidden/>
          </w:rPr>
        </w:r>
        <w:r>
          <w:rPr>
            <w:noProof/>
            <w:webHidden/>
          </w:rPr>
          <w:fldChar w:fldCharType="separate"/>
        </w:r>
        <w:r>
          <w:rPr>
            <w:noProof/>
            <w:webHidden/>
          </w:rPr>
          <w:t>46</w:t>
        </w:r>
        <w:r>
          <w:rPr>
            <w:noProof/>
            <w:webHidden/>
          </w:rPr>
          <w:fldChar w:fldCharType="end"/>
        </w:r>
      </w:hyperlink>
    </w:p>
    <w:p w14:paraId="20E4E361" w14:textId="0D714C6C"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79" w:history="1">
        <w:r w:rsidRPr="002F0AEC">
          <w:rPr>
            <w:rStyle w:val="Hyperlink"/>
            <w:noProof/>
          </w:rPr>
          <w:t>Client identifier – national</w:t>
        </w:r>
        <w:r>
          <w:rPr>
            <w:noProof/>
            <w:webHidden/>
          </w:rPr>
          <w:tab/>
        </w:r>
        <w:r>
          <w:rPr>
            <w:noProof/>
            <w:webHidden/>
          </w:rPr>
          <w:fldChar w:fldCharType="begin"/>
        </w:r>
        <w:r>
          <w:rPr>
            <w:noProof/>
            <w:webHidden/>
          </w:rPr>
          <w:instrText xml:space="preserve"> PAGEREF _Toc222218779 \h </w:instrText>
        </w:r>
        <w:r>
          <w:rPr>
            <w:noProof/>
            <w:webHidden/>
          </w:rPr>
        </w:r>
        <w:r>
          <w:rPr>
            <w:noProof/>
            <w:webHidden/>
          </w:rPr>
          <w:fldChar w:fldCharType="separate"/>
        </w:r>
        <w:r>
          <w:rPr>
            <w:noProof/>
            <w:webHidden/>
          </w:rPr>
          <w:t>47</w:t>
        </w:r>
        <w:r>
          <w:rPr>
            <w:noProof/>
            <w:webHidden/>
          </w:rPr>
          <w:fldChar w:fldCharType="end"/>
        </w:r>
      </w:hyperlink>
    </w:p>
    <w:p w14:paraId="07F3BE5C" w14:textId="270BE93A"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80" w:history="1">
        <w:r w:rsidRPr="002F0AEC">
          <w:rPr>
            <w:rStyle w:val="Hyperlink"/>
            <w:noProof/>
          </w:rPr>
          <w:t>Client identifier – apprenticeships</w:t>
        </w:r>
        <w:r>
          <w:rPr>
            <w:noProof/>
            <w:webHidden/>
          </w:rPr>
          <w:tab/>
        </w:r>
        <w:r>
          <w:rPr>
            <w:noProof/>
            <w:webHidden/>
          </w:rPr>
          <w:fldChar w:fldCharType="begin"/>
        </w:r>
        <w:r>
          <w:rPr>
            <w:noProof/>
            <w:webHidden/>
          </w:rPr>
          <w:instrText xml:space="preserve"> PAGEREF _Toc222218780 \h </w:instrText>
        </w:r>
        <w:r>
          <w:rPr>
            <w:noProof/>
            <w:webHidden/>
          </w:rPr>
        </w:r>
        <w:r>
          <w:rPr>
            <w:noProof/>
            <w:webHidden/>
          </w:rPr>
          <w:fldChar w:fldCharType="separate"/>
        </w:r>
        <w:r>
          <w:rPr>
            <w:noProof/>
            <w:webHidden/>
          </w:rPr>
          <w:t>49</w:t>
        </w:r>
        <w:r>
          <w:rPr>
            <w:noProof/>
            <w:webHidden/>
          </w:rPr>
          <w:fldChar w:fldCharType="end"/>
        </w:r>
      </w:hyperlink>
    </w:p>
    <w:p w14:paraId="2CDA72CA" w14:textId="6E56B564"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81" w:history="1">
        <w:r w:rsidRPr="002F0AEC">
          <w:rPr>
            <w:rStyle w:val="Hyperlink"/>
            <w:noProof/>
          </w:rPr>
          <w:t>Client title</w:t>
        </w:r>
        <w:r>
          <w:rPr>
            <w:noProof/>
            <w:webHidden/>
          </w:rPr>
          <w:tab/>
        </w:r>
        <w:r>
          <w:rPr>
            <w:noProof/>
            <w:webHidden/>
          </w:rPr>
          <w:fldChar w:fldCharType="begin"/>
        </w:r>
        <w:r>
          <w:rPr>
            <w:noProof/>
            <w:webHidden/>
          </w:rPr>
          <w:instrText xml:space="preserve"> PAGEREF _Toc222218781 \h </w:instrText>
        </w:r>
        <w:r>
          <w:rPr>
            <w:noProof/>
            <w:webHidden/>
          </w:rPr>
        </w:r>
        <w:r>
          <w:rPr>
            <w:noProof/>
            <w:webHidden/>
          </w:rPr>
          <w:fldChar w:fldCharType="separate"/>
        </w:r>
        <w:r>
          <w:rPr>
            <w:noProof/>
            <w:webHidden/>
          </w:rPr>
          <w:t>51</w:t>
        </w:r>
        <w:r>
          <w:rPr>
            <w:noProof/>
            <w:webHidden/>
          </w:rPr>
          <w:fldChar w:fldCharType="end"/>
        </w:r>
      </w:hyperlink>
    </w:p>
    <w:p w14:paraId="53727F08" w14:textId="4C9F79C5"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82" w:history="1">
        <w:r w:rsidRPr="002F0AEC">
          <w:rPr>
            <w:rStyle w:val="Hyperlink"/>
            <w:noProof/>
          </w:rPr>
          <w:t>Client tuition fee</w:t>
        </w:r>
        <w:r>
          <w:rPr>
            <w:noProof/>
            <w:webHidden/>
          </w:rPr>
          <w:tab/>
        </w:r>
        <w:r>
          <w:rPr>
            <w:noProof/>
            <w:webHidden/>
          </w:rPr>
          <w:fldChar w:fldCharType="begin"/>
        </w:r>
        <w:r>
          <w:rPr>
            <w:noProof/>
            <w:webHidden/>
          </w:rPr>
          <w:instrText xml:space="preserve"> PAGEREF _Toc222218782 \h </w:instrText>
        </w:r>
        <w:r>
          <w:rPr>
            <w:noProof/>
            <w:webHidden/>
          </w:rPr>
        </w:r>
        <w:r>
          <w:rPr>
            <w:noProof/>
            <w:webHidden/>
          </w:rPr>
          <w:fldChar w:fldCharType="separate"/>
        </w:r>
        <w:r>
          <w:rPr>
            <w:noProof/>
            <w:webHidden/>
          </w:rPr>
          <w:t>52</w:t>
        </w:r>
        <w:r>
          <w:rPr>
            <w:noProof/>
            <w:webHidden/>
          </w:rPr>
          <w:fldChar w:fldCharType="end"/>
        </w:r>
      </w:hyperlink>
    </w:p>
    <w:p w14:paraId="6A8032F7" w14:textId="71EEF6E3"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83" w:history="1">
        <w:r w:rsidRPr="002F0AEC">
          <w:rPr>
            <w:rStyle w:val="Hyperlink"/>
            <w:noProof/>
          </w:rPr>
          <w:t>Commencing program identifier</w:t>
        </w:r>
        <w:r>
          <w:rPr>
            <w:noProof/>
            <w:webHidden/>
          </w:rPr>
          <w:tab/>
        </w:r>
        <w:r>
          <w:rPr>
            <w:noProof/>
            <w:webHidden/>
          </w:rPr>
          <w:fldChar w:fldCharType="begin"/>
        </w:r>
        <w:r>
          <w:rPr>
            <w:noProof/>
            <w:webHidden/>
          </w:rPr>
          <w:instrText xml:space="preserve"> PAGEREF _Toc222218783 \h </w:instrText>
        </w:r>
        <w:r>
          <w:rPr>
            <w:noProof/>
            <w:webHidden/>
          </w:rPr>
        </w:r>
        <w:r>
          <w:rPr>
            <w:noProof/>
            <w:webHidden/>
          </w:rPr>
          <w:fldChar w:fldCharType="separate"/>
        </w:r>
        <w:r>
          <w:rPr>
            <w:noProof/>
            <w:webHidden/>
          </w:rPr>
          <w:t>53</w:t>
        </w:r>
        <w:r>
          <w:rPr>
            <w:noProof/>
            <w:webHidden/>
          </w:rPr>
          <w:fldChar w:fldCharType="end"/>
        </w:r>
      </w:hyperlink>
    </w:p>
    <w:p w14:paraId="53301E7F" w14:textId="5F88F1DF"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84" w:history="1">
        <w:r w:rsidRPr="002F0AEC">
          <w:rPr>
            <w:rStyle w:val="Hyperlink"/>
            <w:noProof/>
          </w:rPr>
          <w:t>Contact name</w:t>
        </w:r>
        <w:r>
          <w:rPr>
            <w:noProof/>
            <w:webHidden/>
          </w:rPr>
          <w:tab/>
        </w:r>
        <w:r>
          <w:rPr>
            <w:noProof/>
            <w:webHidden/>
          </w:rPr>
          <w:fldChar w:fldCharType="begin"/>
        </w:r>
        <w:r>
          <w:rPr>
            <w:noProof/>
            <w:webHidden/>
          </w:rPr>
          <w:instrText xml:space="preserve"> PAGEREF _Toc222218784 \h </w:instrText>
        </w:r>
        <w:r>
          <w:rPr>
            <w:noProof/>
            <w:webHidden/>
          </w:rPr>
        </w:r>
        <w:r>
          <w:rPr>
            <w:noProof/>
            <w:webHidden/>
          </w:rPr>
          <w:fldChar w:fldCharType="separate"/>
        </w:r>
        <w:r>
          <w:rPr>
            <w:noProof/>
            <w:webHidden/>
          </w:rPr>
          <w:t>55</w:t>
        </w:r>
        <w:r>
          <w:rPr>
            <w:noProof/>
            <w:webHidden/>
          </w:rPr>
          <w:fldChar w:fldCharType="end"/>
        </w:r>
      </w:hyperlink>
    </w:p>
    <w:p w14:paraId="780ED622" w14:textId="44BFE748"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85" w:history="1">
        <w:r w:rsidRPr="002F0AEC">
          <w:rPr>
            <w:rStyle w:val="Hyperlink"/>
            <w:noProof/>
          </w:rPr>
          <w:t>Country identifier</w:t>
        </w:r>
        <w:r>
          <w:rPr>
            <w:noProof/>
            <w:webHidden/>
          </w:rPr>
          <w:tab/>
        </w:r>
        <w:r>
          <w:rPr>
            <w:noProof/>
            <w:webHidden/>
          </w:rPr>
          <w:fldChar w:fldCharType="begin"/>
        </w:r>
        <w:r>
          <w:rPr>
            <w:noProof/>
            <w:webHidden/>
          </w:rPr>
          <w:instrText xml:space="preserve"> PAGEREF _Toc222218785 \h </w:instrText>
        </w:r>
        <w:r>
          <w:rPr>
            <w:noProof/>
            <w:webHidden/>
          </w:rPr>
        </w:r>
        <w:r>
          <w:rPr>
            <w:noProof/>
            <w:webHidden/>
          </w:rPr>
          <w:fldChar w:fldCharType="separate"/>
        </w:r>
        <w:r>
          <w:rPr>
            <w:noProof/>
            <w:webHidden/>
          </w:rPr>
          <w:t>56</w:t>
        </w:r>
        <w:r>
          <w:rPr>
            <w:noProof/>
            <w:webHidden/>
          </w:rPr>
          <w:fldChar w:fldCharType="end"/>
        </w:r>
      </w:hyperlink>
    </w:p>
    <w:p w14:paraId="6C39DB0C" w14:textId="7546E8E9"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86" w:history="1">
        <w:r w:rsidRPr="002F0AEC">
          <w:rPr>
            <w:rStyle w:val="Hyperlink"/>
            <w:noProof/>
          </w:rPr>
          <w:t>Date of birth</w:t>
        </w:r>
        <w:r>
          <w:rPr>
            <w:noProof/>
            <w:webHidden/>
          </w:rPr>
          <w:tab/>
        </w:r>
        <w:r>
          <w:rPr>
            <w:noProof/>
            <w:webHidden/>
          </w:rPr>
          <w:fldChar w:fldCharType="begin"/>
        </w:r>
        <w:r>
          <w:rPr>
            <w:noProof/>
            <w:webHidden/>
          </w:rPr>
          <w:instrText xml:space="preserve"> PAGEREF _Toc222218786 \h </w:instrText>
        </w:r>
        <w:r>
          <w:rPr>
            <w:noProof/>
            <w:webHidden/>
          </w:rPr>
        </w:r>
        <w:r>
          <w:rPr>
            <w:noProof/>
            <w:webHidden/>
          </w:rPr>
          <w:fldChar w:fldCharType="separate"/>
        </w:r>
        <w:r>
          <w:rPr>
            <w:noProof/>
            <w:webHidden/>
          </w:rPr>
          <w:t>58</w:t>
        </w:r>
        <w:r>
          <w:rPr>
            <w:noProof/>
            <w:webHidden/>
          </w:rPr>
          <w:fldChar w:fldCharType="end"/>
        </w:r>
      </w:hyperlink>
    </w:p>
    <w:p w14:paraId="02954F94" w14:textId="1D1A8E08"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87" w:history="1">
        <w:r w:rsidRPr="002F0AEC">
          <w:rPr>
            <w:rStyle w:val="Hyperlink"/>
            <w:noProof/>
          </w:rPr>
          <w:t>Date of training contract commencement</w:t>
        </w:r>
        <w:r>
          <w:rPr>
            <w:noProof/>
            <w:webHidden/>
          </w:rPr>
          <w:tab/>
        </w:r>
        <w:r>
          <w:rPr>
            <w:noProof/>
            <w:webHidden/>
          </w:rPr>
          <w:fldChar w:fldCharType="begin"/>
        </w:r>
        <w:r>
          <w:rPr>
            <w:noProof/>
            <w:webHidden/>
          </w:rPr>
          <w:instrText xml:space="preserve"> PAGEREF _Toc222218787 \h </w:instrText>
        </w:r>
        <w:r>
          <w:rPr>
            <w:noProof/>
            <w:webHidden/>
          </w:rPr>
        </w:r>
        <w:r>
          <w:rPr>
            <w:noProof/>
            <w:webHidden/>
          </w:rPr>
          <w:fldChar w:fldCharType="separate"/>
        </w:r>
        <w:r>
          <w:rPr>
            <w:noProof/>
            <w:webHidden/>
          </w:rPr>
          <w:t>59</w:t>
        </w:r>
        <w:r>
          <w:rPr>
            <w:noProof/>
            <w:webHidden/>
          </w:rPr>
          <w:fldChar w:fldCharType="end"/>
        </w:r>
      </w:hyperlink>
    </w:p>
    <w:p w14:paraId="351A89C1" w14:textId="67F296A4"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88" w:history="1">
        <w:r w:rsidRPr="002F0AEC">
          <w:rPr>
            <w:rStyle w:val="Hyperlink"/>
            <w:noProof/>
          </w:rPr>
          <w:t>Date of training contract completion</w:t>
        </w:r>
        <w:r>
          <w:rPr>
            <w:noProof/>
            <w:webHidden/>
          </w:rPr>
          <w:tab/>
        </w:r>
        <w:r>
          <w:rPr>
            <w:noProof/>
            <w:webHidden/>
          </w:rPr>
          <w:fldChar w:fldCharType="begin"/>
        </w:r>
        <w:r>
          <w:rPr>
            <w:noProof/>
            <w:webHidden/>
          </w:rPr>
          <w:instrText xml:space="preserve"> PAGEREF _Toc222218788 \h </w:instrText>
        </w:r>
        <w:r>
          <w:rPr>
            <w:noProof/>
            <w:webHidden/>
          </w:rPr>
        </w:r>
        <w:r>
          <w:rPr>
            <w:noProof/>
            <w:webHidden/>
          </w:rPr>
          <w:fldChar w:fldCharType="separate"/>
        </w:r>
        <w:r>
          <w:rPr>
            <w:noProof/>
            <w:webHidden/>
          </w:rPr>
          <w:t>60</w:t>
        </w:r>
        <w:r>
          <w:rPr>
            <w:noProof/>
            <w:webHidden/>
          </w:rPr>
          <w:fldChar w:fldCharType="end"/>
        </w:r>
      </w:hyperlink>
    </w:p>
    <w:p w14:paraId="5623724D" w14:textId="27300D00"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89" w:history="1">
        <w:r w:rsidRPr="002F0AEC">
          <w:rPr>
            <w:rStyle w:val="Hyperlink"/>
            <w:noProof/>
          </w:rPr>
          <w:t>Date of transaction</w:t>
        </w:r>
        <w:r>
          <w:rPr>
            <w:noProof/>
            <w:webHidden/>
          </w:rPr>
          <w:tab/>
        </w:r>
        <w:r>
          <w:rPr>
            <w:noProof/>
            <w:webHidden/>
          </w:rPr>
          <w:fldChar w:fldCharType="begin"/>
        </w:r>
        <w:r>
          <w:rPr>
            <w:noProof/>
            <w:webHidden/>
          </w:rPr>
          <w:instrText xml:space="preserve"> PAGEREF _Toc222218789 \h </w:instrText>
        </w:r>
        <w:r>
          <w:rPr>
            <w:noProof/>
            <w:webHidden/>
          </w:rPr>
        </w:r>
        <w:r>
          <w:rPr>
            <w:noProof/>
            <w:webHidden/>
          </w:rPr>
          <w:fldChar w:fldCharType="separate"/>
        </w:r>
        <w:r>
          <w:rPr>
            <w:noProof/>
            <w:webHidden/>
          </w:rPr>
          <w:t>61</w:t>
        </w:r>
        <w:r>
          <w:rPr>
            <w:noProof/>
            <w:webHidden/>
          </w:rPr>
          <w:fldChar w:fldCharType="end"/>
        </w:r>
      </w:hyperlink>
    </w:p>
    <w:p w14:paraId="28E4E5DE" w14:textId="45E5D05C"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90" w:history="1">
        <w:r w:rsidRPr="002F0AEC">
          <w:rPr>
            <w:rStyle w:val="Hyperlink"/>
            <w:noProof/>
          </w:rPr>
          <w:t>Date program completed</w:t>
        </w:r>
        <w:r>
          <w:rPr>
            <w:noProof/>
            <w:webHidden/>
          </w:rPr>
          <w:tab/>
        </w:r>
        <w:r>
          <w:rPr>
            <w:noProof/>
            <w:webHidden/>
          </w:rPr>
          <w:fldChar w:fldCharType="begin"/>
        </w:r>
        <w:r>
          <w:rPr>
            <w:noProof/>
            <w:webHidden/>
          </w:rPr>
          <w:instrText xml:space="preserve"> PAGEREF _Toc222218790 \h </w:instrText>
        </w:r>
        <w:r>
          <w:rPr>
            <w:noProof/>
            <w:webHidden/>
          </w:rPr>
        </w:r>
        <w:r>
          <w:rPr>
            <w:noProof/>
            <w:webHidden/>
          </w:rPr>
          <w:fldChar w:fldCharType="separate"/>
        </w:r>
        <w:r>
          <w:rPr>
            <w:noProof/>
            <w:webHidden/>
          </w:rPr>
          <w:t>63</w:t>
        </w:r>
        <w:r>
          <w:rPr>
            <w:noProof/>
            <w:webHidden/>
          </w:rPr>
          <w:fldChar w:fldCharType="end"/>
        </w:r>
      </w:hyperlink>
    </w:p>
    <w:p w14:paraId="70532CB8" w14:textId="2269B4DC"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91" w:history="1">
        <w:r w:rsidRPr="002F0AEC">
          <w:rPr>
            <w:rStyle w:val="Hyperlink"/>
            <w:noProof/>
          </w:rPr>
          <w:t>Delivery mode identifier</w:t>
        </w:r>
        <w:r>
          <w:rPr>
            <w:noProof/>
            <w:webHidden/>
          </w:rPr>
          <w:tab/>
        </w:r>
        <w:r>
          <w:rPr>
            <w:noProof/>
            <w:webHidden/>
          </w:rPr>
          <w:fldChar w:fldCharType="begin"/>
        </w:r>
        <w:r>
          <w:rPr>
            <w:noProof/>
            <w:webHidden/>
          </w:rPr>
          <w:instrText xml:space="preserve"> PAGEREF _Toc222218791 \h </w:instrText>
        </w:r>
        <w:r>
          <w:rPr>
            <w:noProof/>
            <w:webHidden/>
          </w:rPr>
        </w:r>
        <w:r>
          <w:rPr>
            <w:noProof/>
            <w:webHidden/>
          </w:rPr>
          <w:fldChar w:fldCharType="separate"/>
        </w:r>
        <w:r>
          <w:rPr>
            <w:noProof/>
            <w:webHidden/>
          </w:rPr>
          <w:t>65</w:t>
        </w:r>
        <w:r>
          <w:rPr>
            <w:noProof/>
            <w:webHidden/>
          </w:rPr>
          <w:fldChar w:fldCharType="end"/>
        </w:r>
      </w:hyperlink>
    </w:p>
    <w:p w14:paraId="41E77C17" w14:textId="21A357EE"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92" w:history="1">
        <w:r w:rsidRPr="002F0AEC">
          <w:rPr>
            <w:rStyle w:val="Hyperlink"/>
            <w:noProof/>
          </w:rPr>
          <w:t>Disability flag</w:t>
        </w:r>
        <w:r>
          <w:rPr>
            <w:noProof/>
            <w:webHidden/>
          </w:rPr>
          <w:tab/>
        </w:r>
        <w:r>
          <w:rPr>
            <w:noProof/>
            <w:webHidden/>
          </w:rPr>
          <w:fldChar w:fldCharType="begin"/>
        </w:r>
        <w:r>
          <w:rPr>
            <w:noProof/>
            <w:webHidden/>
          </w:rPr>
          <w:instrText xml:space="preserve"> PAGEREF _Toc222218792 \h </w:instrText>
        </w:r>
        <w:r>
          <w:rPr>
            <w:noProof/>
            <w:webHidden/>
          </w:rPr>
        </w:r>
        <w:r>
          <w:rPr>
            <w:noProof/>
            <w:webHidden/>
          </w:rPr>
          <w:fldChar w:fldCharType="separate"/>
        </w:r>
        <w:r>
          <w:rPr>
            <w:noProof/>
            <w:webHidden/>
          </w:rPr>
          <w:t>67</w:t>
        </w:r>
        <w:r>
          <w:rPr>
            <w:noProof/>
            <w:webHidden/>
          </w:rPr>
          <w:fldChar w:fldCharType="end"/>
        </w:r>
      </w:hyperlink>
    </w:p>
    <w:p w14:paraId="689051E6" w14:textId="14C58CF2"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93" w:history="1">
        <w:r w:rsidRPr="002F0AEC">
          <w:rPr>
            <w:rStyle w:val="Hyperlink"/>
            <w:noProof/>
          </w:rPr>
          <w:t>Disability type identifier</w:t>
        </w:r>
        <w:r>
          <w:rPr>
            <w:noProof/>
            <w:webHidden/>
          </w:rPr>
          <w:tab/>
        </w:r>
        <w:r>
          <w:rPr>
            <w:noProof/>
            <w:webHidden/>
          </w:rPr>
          <w:fldChar w:fldCharType="begin"/>
        </w:r>
        <w:r>
          <w:rPr>
            <w:noProof/>
            <w:webHidden/>
          </w:rPr>
          <w:instrText xml:space="preserve"> PAGEREF _Toc222218793 \h </w:instrText>
        </w:r>
        <w:r>
          <w:rPr>
            <w:noProof/>
            <w:webHidden/>
          </w:rPr>
        </w:r>
        <w:r>
          <w:rPr>
            <w:noProof/>
            <w:webHidden/>
          </w:rPr>
          <w:fldChar w:fldCharType="separate"/>
        </w:r>
        <w:r>
          <w:rPr>
            <w:noProof/>
            <w:webHidden/>
          </w:rPr>
          <w:t>68</w:t>
        </w:r>
        <w:r>
          <w:rPr>
            <w:noProof/>
            <w:webHidden/>
          </w:rPr>
          <w:fldChar w:fldCharType="end"/>
        </w:r>
      </w:hyperlink>
    </w:p>
    <w:p w14:paraId="03A2D2B4" w14:textId="5E95D783"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94" w:history="1">
        <w:r w:rsidRPr="002F0AEC">
          <w:rPr>
            <w:rStyle w:val="Hyperlink"/>
            <w:noProof/>
          </w:rPr>
          <w:t>Email address</w:t>
        </w:r>
        <w:r>
          <w:rPr>
            <w:noProof/>
            <w:webHidden/>
          </w:rPr>
          <w:tab/>
        </w:r>
        <w:r>
          <w:rPr>
            <w:noProof/>
            <w:webHidden/>
          </w:rPr>
          <w:fldChar w:fldCharType="begin"/>
        </w:r>
        <w:r>
          <w:rPr>
            <w:noProof/>
            <w:webHidden/>
          </w:rPr>
          <w:instrText xml:space="preserve"> PAGEREF _Toc222218794 \h </w:instrText>
        </w:r>
        <w:r>
          <w:rPr>
            <w:noProof/>
            <w:webHidden/>
          </w:rPr>
        </w:r>
        <w:r>
          <w:rPr>
            <w:noProof/>
            <w:webHidden/>
          </w:rPr>
          <w:fldChar w:fldCharType="separate"/>
        </w:r>
        <w:r>
          <w:rPr>
            <w:noProof/>
            <w:webHidden/>
          </w:rPr>
          <w:t>71</w:t>
        </w:r>
        <w:r>
          <w:rPr>
            <w:noProof/>
            <w:webHidden/>
          </w:rPr>
          <w:fldChar w:fldCharType="end"/>
        </w:r>
      </w:hyperlink>
    </w:p>
    <w:p w14:paraId="1879F752" w14:textId="176CAA87"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95" w:history="1">
        <w:r w:rsidRPr="002F0AEC">
          <w:rPr>
            <w:rStyle w:val="Hyperlink"/>
            <w:noProof/>
          </w:rPr>
          <w:t>Employer identifier</w:t>
        </w:r>
        <w:r>
          <w:rPr>
            <w:noProof/>
            <w:webHidden/>
          </w:rPr>
          <w:tab/>
        </w:r>
        <w:r>
          <w:rPr>
            <w:noProof/>
            <w:webHidden/>
          </w:rPr>
          <w:fldChar w:fldCharType="begin"/>
        </w:r>
        <w:r>
          <w:rPr>
            <w:noProof/>
            <w:webHidden/>
          </w:rPr>
          <w:instrText xml:space="preserve"> PAGEREF _Toc222218795 \h </w:instrText>
        </w:r>
        <w:r>
          <w:rPr>
            <w:noProof/>
            <w:webHidden/>
          </w:rPr>
        </w:r>
        <w:r>
          <w:rPr>
            <w:noProof/>
            <w:webHidden/>
          </w:rPr>
          <w:fldChar w:fldCharType="separate"/>
        </w:r>
        <w:r>
          <w:rPr>
            <w:noProof/>
            <w:webHidden/>
          </w:rPr>
          <w:t>72</w:t>
        </w:r>
        <w:r>
          <w:rPr>
            <w:noProof/>
            <w:webHidden/>
          </w:rPr>
          <w:fldChar w:fldCharType="end"/>
        </w:r>
      </w:hyperlink>
    </w:p>
    <w:p w14:paraId="1A11B38C" w14:textId="500D4FA8"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96" w:history="1">
        <w:r w:rsidRPr="002F0AEC">
          <w:rPr>
            <w:rStyle w:val="Hyperlink"/>
            <w:noProof/>
          </w:rPr>
          <w:t>Employer legal name</w:t>
        </w:r>
        <w:r>
          <w:rPr>
            <w:noProof/>
            <w:webHidden/>
          </w:rPr>
          <w:tab/>
        </w:r>
        <w:r>
          <w:rPr>
            <w:noProof/>
            <w:webHidden/>
          </w:rPr>
          <w:fldChar w:fldCharType="begin"/>
        </w:r>
        <w:r>
          <w:rPr>
            <w:noProof/>
            <w:webHidden/>
          </w:rPr>
          <w:instrText xml:space="preserve"> PAGEREF _Toc222218796 \h </w:instrText>
        </w:r>
        <w:r>
          <w:rPr>
            <w:noProof/>
            <w:webHidden/>
          </w:rPr>
        </w:r>
        <w:r>
          <w:rPr>
            <w:noProof/>
            <w:webHidden/>
          </w:rPr>
          <w:fldChar w:fldCharType="separate"/>
        </w:r>
        <w:r>
          <w:rPr>
            <w:noProof/>
            <w:webHidden/>
          </w:rPr>
          <w:t>73</w:t>
        </w:r>
        <w:r>
          <w:rPr>
            <w:noProof/>
            <w:webHidden/>
          </w:rPr>
          <w:fldChar w:fldCharType="end"/>
        </w:r>
      </w:hyperlink>
    </w:p>
    <w:p w14:paraId="3421C286" w14:textId="3C6BE8E4"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97" w:history="1">
        <w:r w:rsidRPr="002F0AEC">
          <w:rPr>
            <w:rStyle w:val="Hyperlink"/>
            <w:noProof/>
          </w:rPr>
          <w:t>Employer size</w:t>
        </w:r>
        <w:r>
          <w:rPr>
            <w:noProof/>
            <w:webHidden/>
          </w:rPr>
          <w:tab/>
        </w:r>
        <w:r>
          <w:rPr>
            <w:noProof/>
            <w:webHidden/>
          </w:rPr>
          <w:fldChar w:fldCharType="begin"/>
        </w:r>
        <w:r>
          <w:rPr>
            <w:noProof/>
            <w:webHidden/>
          </w:rPr>
          <w:instrText xml:space="preserve"> PAGEREF _Toc222218797 \h </w:instrText>
        </w:r>
        <w:r>
          <w:rPr>
            <w:noProof/>
            <w:webHidden/>
          </w:rPr>
        </w:r>
        <w:r>
          <w:rPr>
            <w:noProof/>
            <w:webHidden/>
          </w:rPr>
          <w:fldChar w:fldCharType="separate"/>
        </w:r>
        <w:r>
          <w:rPr>
            <w:noProof/>
            <w:webHidden/>
          </w:rPr>
          <w:t>74</w:t>
        </w:r>
        <w:r>
          <w:rPr>
            <w:noProof/>
            <w:webHidden/>
          </w:rPr>
          <w:fldChar w:fldCharType="end"/>
        </w:r>
      </w:hyperlink>
    </w:p>
    <w:p w14:paraId="0E305F28" w14:textId="270262BF"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98" w:history="1">
        <w:r w:rsidRPr="002F0AEC">
          <w:rPr>
            <w:rStyle w:val="Hyperlink"/>
            <w:noProof/>
          </w:rPr>
          <w:t>Employer type identifier</w:t>
        </w:r>
        <w:r>
          <w:rPr>
            <w:noProof/>
            <w:webHidden/>
          </w:rPr>
          <w:tab/>
        </w:r>
        <w:r>
          <w:rPr>
            <w:noProof/>
            <w:webHidden/>
          </w:rPr>
          <w:fldChar w:fldCharType="begin"/>
        </w:r>
        <w:r>
          <w:rPr>
            <w:noProof/>
            <w:webHidden/>
          </w:rPr>
          <w:instrText xml:space="preserve"> PAGEREF _Toc222218798 \h </w:instrText>
        </w:r>
        <w:r>
          <w:rPr>
            <w:noProof/>
            <w:webHidden/>
          </w:rPr>
        </w:r>
        <w:r>
          <w:rPr>
            <w:noProof/>
            <w:webHidden/>
          </w:rPr>
          <w:fldChar w:fldCharType="separate"/>
        </w:r>
        <w:r>
          <w:rPr>
            <w:noProof/>
            <w:webHidden/>
          </w:rPr>
          <w:t>75</w:t>
        </w:r>
        <w:r>
          <w:rPr>
            <w:noProof/>
            <w:webHidden/>
          </w:rPr>
          <w:fldChar w:fldCharType="end"/>
        </w:r>
      </w:hyperlink>
    </w:p>
    <w:p w14:paraId="70BF3827" w14:textId="1ED49218"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799" w:history="1">
        <w:r w:rsidRPr="002F0AEC">
          <w:rPr>
            <w:rStyle w:val="Hyperlink"/>
            <w:noProof/>
          </w:rPr>
          <w:t>Existing worker flag</w:t>
        </w:r>
        <w:r>
          <w:rPr>
            <w:noProof/>
            <w:webHidden/>
          </w:rPr>
          <w:tab/>
        </w:r>
        <w:r>
          <w:rPr>
            <w:noProof/>
            <w:webHidden/>
          </w:rPr>
          <w:fldChar w:fldCharType="begin"/>
        </w:r>
        <w:r>
          <w:rPr>
            <w:noProof/>
            <w:webHidden/>
          </w:rPr>
          <w:instrText xml:space="preserve"> PAGEREF _Toc222218799 \h </w:instrText>
        </w:r>
        <w:r>
          <w:rPr>
            <w:noProof/>
            <w:webHidden/>
          </w:rPr>
        </w:r>
        <w:r>
          <w:rPr>
            <w:noProof/>
            <w:webHidden/>
          </w:rPr>
          <w:fldChar w:fldCharType="separate"/>
        </w:r>
        <w:r>
          <w:rPr>
            <w:noProof/>
            <w:webHidden/>
          </w:rPr>
          <w:t>77</w:t>
        </w:r>
        <w:r>
          <w:rPr>
            <w:noProof/>
            <w:webHidden/>
          </w:rPr>
          <w:fldChar w:fldCharType="end"/>
        </w:r>
      </w:hyperlink>
    </w:p>
    <w:p w14:paraId="72DA19F7" w14:textId="70DE2C78"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00" w:history="1">
        <w:r w:rsidRPr="002F0AEC">
          <w:rPr>
            <w:rStyle w:val="Hyperlink"/>
            <w:noProof/>
          </w:rPr>
          <w:t>Facsimile number</w:t>
        </w:r>
        <w:r>
          <w:rPr>
            <w:noProof/>
            <w:webHidden/>
          </w:rPr>
          <w:tab/>
        </w:r>
        <w:r>
          <w:rPr>
            <w:noProof/>
            <w:webHidden/>
          </w:rPr>
          <w:fldChar w:fldCharType="begin"/>
        </w:r>
        <w:r>
          <w:rPr>
            <w:noProof/>
            <w:webHidden/>
          </w:rPr>
          <w:instrText xml:space="preserve"> PAGEREF _Toc222218800 \h </w:instrText>
        </w:r>
        <w:r>
          <w:rPr>
            <w:noProof/>
            <w:webHidden/>
          </w:rPr>
        </w:r>
        <w:r>
          <w:rPr>
            <w:noProof/>
            <w:webHidden/>
          </w:rPr>
          <w:fldChar w:fldCharType="separate"/>
        </w:r>
        <w:r>
          <w:rPr>
            <w:noProof/>
            <w:webHidden/>
          </w:rPr>
          <w:t>78</w:t>
        </w:r>
        <w:r>
          <w:rPr>
            <w:noProof/>
            <w:webHidden/>
          </w:rPr>
          <w:fldChar w:fldCharType="end"/>
        </w:r>
      </w:hyperlink>
    </w:p>
    <w:p w14:paraId="342304DA" w14:textId="036DCEF8"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01" w:history="1">
        <w:r w:rsidRPr="002F0AEC">
          <w:rPr>
            <w:rStyle w:val="Hyperlink"/>
            <w:noProof/>
          </w:rPr>
          <w:t>Fee exemption/concession type identifier</w:t>
        </w:r>
        <w:r>
          <w:rPr>
            <w:noProof/>
            <w:webHidden/>
          </w:rPr>
          <w:tab/>
        </w:r>
        <w:r>
          <w:rPr>
            <w:noProof/>
            <w:webHidden/>
          </w:rPr>
          <w:fldChar w:fldCharType="begin"/>
        </w:r>
        <w:r>
          <w:rPr>
            <w:noProof/>
            <w:webHidden/>
          </w:rPr>
          <w:instrText xml:space="preserve"> PAGEREF _Toc222218801 \h </w:instrText>
        </w:r>
        <w:r>
          <w:rPr>
            <w:noProof/>
            <w:webHidden/>
          </w:rPr>
        </w:r>
        <w:r>
          <w:rPr>
            <w:noProof/>
            <w:webHidden/>
          </w:rPr>
          <w:fldChar w:fldCharType="separate"/>
        </w:r>
        <w:r>
          <w:rPr>
            <w:noProof/>
            <w:webHidden/>
          </w:rPr>
          <w:t>79</w:t>
        </w:r>
        <w:r>
          <w:rPr>
            <w:noProof/>
            <w:webHidden/>
          </w:rPr>
          <w:fldChar w:fldCharType="end"/>
        </w:r>
      </w:hyperlink>
    </w:p>
    <w:p w14:paraId="3E7DFD3B" w14:textId="581B510C"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02" w:history="1">
        <w:r w:rsidRPr="002F0AEC">
          <w:rPr>
            <w:rStyle w:val="Hyperlink"/>
            <w:noProof/>
          </w:rPr>
          <w:t>Full-time identifier</w:t>
        </w:r>
        <w:r>
          <w:rPr>
            <w:noProof/>
            <w:webHidden/>
          </w:rPr>
          <w:tab/>
        </w:r>
        <w:r>
          <w:rPr>
            <w:noProof/>
            <w:webHidden/>
          </w:rPr>
          <w:fldChar w:fldCharType="begin"/>
        </w:r>
        <w:r>
          <w:rPr>
            <w:noProof/>
            <w:webHidden/>
          </w:rPr>
          <w:instrText xml:space="preserve"> PAGEREF _Toc222218802 \h </w:instrText>
        </w:r>
        <w:r>
          <w:rPr>
            <w:noProof/>
            <w:webHidden/>
          </w:rPr>
        </w:r>
        <w:r>
          <w:rPr>
            <w:noProof/>
            <w:webHidden/>
          </w:rPr>
          <w:fldChar w:fldCharType="separate"/>
        </w:r>
        <w:r>
          <w:rPr>
            <w:noProof/>
            <w:webHidden/>
          </w:rPr>
          <w:t>80</w:t>
        </w:r>
        <w:r>
          <w:rPr>
            <w:noProof/>
            <w:webHidden/>
          </w:rPr>
          <w:fldChar w:fldCharType="end"/>
        </w:r>
      </w:hyperlink>
    </w:p>
    <w:p w14:paraId="026898B4" w14:textId="6216CB09"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03" w:history="1">
        <w:r w:rsidRPr="002F0AEC">
          <w:rPr>
            <w:rStyle w:val="Hyperlink"/>
            <w:noProof/>
          </w:rPr>
          <w:t>Funding source – national</w:t>
        </w:r>
        <w:r>
          <w:rPr>
            <w:noProof/>
            <w:webHidden/>
          </w:rPr>
          <w:tab/>
        </w:r>
        <w:r>
          <w:rPr>
            <w:noProof/>
            <w:webHidden/>
          </w:rPr>
          <w:fldChar w:fldCharType="begin"/>
        </w:r>
        <w:r>
          <w:rPr>
            <w:noProof/>
            <w:webHidden/>
          </w:rPr>
          <w:instrText xml:space="preserve"> PAGEREF _Toc222218803 \h </w:instrText>
        </w:r>
        <w:r>
          <w:rPr>
            <w:noProof/>
            <w:webHidden/>
          </w:rPr>
        </w:r>
        <w:r>
          <w:rPr>
            <w:noProof/>
            <w:webHidden/>
          </w:rPr>
          <w:fldChar w:fldCharType="separate"/>
        </w:r>
        <w:r>
          <w:rPr>
            <w:noProof/>
            <w:webHidden/>
          </w:rPr>
          <w:t>81</w:t>
        </w:r>
        <w:r>
          <w:rPr>
            <w:noProof/>
            <w:webHidden/>
          </w:rPr>
          <w:fldChar w:fldCharType="end"/>
        </w:r>
      </w:hyperlink>
    </w:p>
    <w:p w14:paraId="01B6E3D2" w14:textId="5A55EDE6"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04" w:history="1">
        <w:r w:rsidRPr="002F0AEC">
          <w:rPr>
            <w:rStyle w:val="Hyperlink"/>
            <w:noProof/>
          </w:rPr>
          <w:t>Funding source – state training authority</w:t>
        </w:r>
        <w:r>
          <w:rPr>
            <w:noProof/>
            <w:webHidden/>
          </w:rPr>
          <w:tab/>
        </w:r>
        <w:r>
          <w:rPr>
            <w:noProof/>
            <w:webHidden/>
          </w:rPr>
          <w:fldChar w:fldCharType="begin"/>
        </w:r>
        <w:r>
          <w:rPr>
            <w:noProof/>
            <w:webHidden/>
          </w:rPr>
          <w:instrText xml:space="preserve"> PAGEREF _Toc222218804 \h </w:instrText>
        </w:r>
        <w:r>
          <w:rPr>
            <w:noProof/>
            <w:webHidden/>
          </w:rPr>
        </w:r>
        <w:r>
          <w:rPr>
            <w:noProof/>
            <w:webHidden/>
          </w:rPr>
          <w:fldChar w:fldCharType="separate"/>
        </w:r>
        <w:r>
          <w:rPr>
            <w:noProof/>
            <w:webHidden/>
          </w:rPr>
          <w:t>84</w:t>
        </w:r>
        <w:r>
          <w:rPr>
            <w:noProof/>
            <w:webHidden/>
          </w:rPr>
          <w:fldChar w:fldCharType="end"/>
        </w:r>
      </w:hyperlink>
    </w:p>
    <w:p w14:paraId="604EAC22" w14:textId="3460383B"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05" w:history="1">
        <w:r w:rsidRPr="002F0AEC">
          <w:rPr>
            <w:rStyle w:val="Hyperlink"/>
            <w:noProof/>
          </w:rPr>
          <w:t>Gender</w:t>
        </w:r>
        <w:r>
          <w:rPr>
            <w:noProof/>
            <w:webHidden/>
          </w:rPr>
          <w:tab/>
        </w:r>
        <w:r>
          <w:rPr>
            <w:noProof/>
            <w:webHidden/>
          </w:rPr>
          <w:fldChar w:fldCharType="begin"/>
        </w:r>
        <w:r>
          <w:rPr>
            <w:noProof/>
            <w:webHidden/>
          </w:rPr>
          <w:instrText xml:space="preserve"> PAGEREF _Toc222218805 \h </w:instrText>
        </w:r>
        <w:r>
          <w:rPr>
            <w:noProof/>
            <w:webHidden/>
          </w:rPr>
        </w:r>
        <w:r>
          <w:rPr>
            <w:noProof/>
            <w:webHidden/>
          </w:rPr>
          <w:fldChar w:fldCharType="separate"/>
        </w:r>
        <w:r>
          <w:rPr>
            <w:noProof/>
            <w:webHidden/>
          </w:rPr>
          <w:t>85</w:t>
        </w:r>
        <w:r>
          <w:rPr>
            <w:noProof/>
            <w:webHidden/>
          </w:rPr>
          <w:fldChar w:fldCharType="end"/>
        </w:r>
      </w:hyperlink>
    </w:p>
    <w:p w14:paraId="452E71B5" w14:textId="1AE636D2"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06" w:history="1">
        <w:r w:rsidRPr="002F0AEC">
          <w:rPr>
            <w:rStyle w:val="Hyperlink"/>
            <w:noProof/>
          </w:rPr>
          <w:t>Highest school level completed identifier</w:t>
        </w:r>
        <w:r>
          <w:rPr>
            <w:noProof/>
            <w:webHidden/>
          </w:rPr>
          <w:tab/>
        </w:r>
        <w:r>
          <w:rPr>
            <w:noProof/>
            <w:webHidden/>
          </w:rPr>
          <w:fldChar w:fldCharType="begin"/>
        </w:r>
        <w:r>
          <w:rPr>
            <w:noProof/>
            <w:webHidden/>
          </w:rPr>
          <w:instrText xml:space="preserve"> PAGEREF _Toc222218806 \h </w:instrText>
        </w:r>
        <w:r>
          <w:rPr>
            <w:noProof/>
            <w:webHidden/>
          </w:rPr>
        </w:r>
        <w:r>
          <w:rPr>
            <w:noProof/>
            <w:webHidden/>
          </w:rPr>
          <w:fldChar w:fldCharType="separate"/>
        </w:r>
        <w:r>
          <w:rPr>
            <w:noProof/>
            <w:webHidden/>
          </w:rPr>
          <w:t>87</w:t>
        </w:r>
        <w:r>
          <w:rPr>
            <w:noProof/>
            <w:webHidden/>
          </w:rPr>
          <w:fldChar w:fldCharType="end"/>
        </w:r>
      </w:hyperlink>
    </w:p>
    <w:p w14:paraId="21CD0B64" w14:textId="689D85B5"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07" w:history="1">
        <w:r w:rsidRPr="002F0AEC">
          <w:rPr>
            <w:rStyle w:val="Hyperlink"/>
            <w:noProof/>
          </w:rPr>
          <w:t>Hours attended</w:t>
        </w:r>
        <w:r>
          <w:rPr>
            <w:noProof/>
            <w:webHidden/>
          </w:rPr>
          <w:tab/>
        </w:r>
        <w:r>
          <w:rPr>
            <w:noProof/>
            <w:webHidden/>
          </w:rPr>
          <w:fldChar w:fldCharType="begin"/>
        </w:r>
        <w:r>
          <w:rPr>
            <w:noProof/>
            <w:webHidden/>
          </w:rPr>
          <w:instrText xml:space="preserve"> PAGEREF _Toc222218807 \h </w:instrText>
        </w:r>
        <w:r>
          <w:rPr>
            <w:noProof/>
            <w:webHidden/>
          </w:rPr>
        </w:r>
        <w:r>
          <w:rPr>
            <w:noProof/>
            <w:webHidden/>
          </w:rPr>
          <w:fldChar w:fldCharType="separate"/>
        </w:r>
        <w:r>
          <w:rPr>
            <w:noProof/>
            <w:webHidden/>
          </w:rPr>
          <w:t>89</w:t>
        </w:r>
        <w:r>
          <w:rPr>
            <w:noProof/>
            <w:webHidden/>
          </w:rPr>
          <w:fldChar w:fldCharType="end"/>
        </w:r>
      </w:hyperlink>
    </w:p>
    <w:p w14:paraId="523ABE9D" w14:textId="14B675C7"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08" w:history="1">
        <w:r w:rsidRPr="002F0AEC">
          <w:rPr>
            <w:rStyle w:val="Hyperlink"/>
            <w:noProof/>
          </w:rPr>
          <w:t>Indigenous status identifier</w:t>
        </w:r>
        <w:r>
          <w:rPr>
            <w:noProof/>
            <w:webHidden/>
          </w:rPr>
          <w:tab/>
        </w:r>
        <w:r>
          <w:rPr>
            <w:noProof/>
            <w:webHidden/>
          </w:rPr>
          <w:fldChar w:fldCharType="begin"/>
        </w:r>
        <w:r>
          <w:rPr>
            <w:noProof/>
            <w:webHidden/>
          </w:rPr>
          <w:instrText xml:space="preserve"> PAGEREF _Toc222218808 \h </w:instrText>
        </w:r>
        <w:r>
          <w:rPr>
            <w:noProof/>
            <w:webHidden/>
          </w:rPr>
        </w:r>
        <w:r>
          <w:rPr>
            <w:noProof/>
            <w:webHidden/>
          </w:rPr>
          <w:fldChar w:fldCharType="separate"/>
        </w:r>
        <w:r>
          <w:rPr>
            <w:noProof/>
            <w:webHidden/>
          </w:rPr>
          <w:t>90</w:t>
        </w:r>
        <w:r>
          <w:rPr>
            <w:noProof/>
            <w:webHidden/>
          </w:rPr>
          <w:fldChar w:fldCharType="end"/>
        </w:r>
      </w:hyperlink>
    </w:p>
    <w:p w14:paraId="32AF6B39" w14:textId="0CE93AA3"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09" w:history="1">
        <w:r w:rsidRPr="002F0AEC">
          <w:rPr>
            <w:rStyle w:val="Hyperlink"/>
            <w:noProof/>
          </w:rPr>
          <w:t>Issued flag</w:t>
        </w:r>
        <w:r>
          <w:rPr>
            <w:noProof/>
            <w:webHidden/>
          </w:rPr>
          <w:tab/>
        </w:r>
        <w:r>
          <w:rPr>
            <w:noProof/>
            <w:webHidden/>
          </w:rPr>
          <w:fldChar w:fldCharType="begin"/>
        </w:r>
        <w:r>
          <w:rPr>
            <w:noProof/>
            <w:webHidden/>
          </w:rPr>
          <w:instrText xml:space="preserve"> PAGEREF _Toc222218809 \h </w:instrText>
        </w:r>
        <w:r>
          <w:rPr>
            <w:noProof/>
            <w:webHidden/>
          </w:rPr>
        </w:r>
        <w:r>
          <w:rPr>
            <w:noProof/>
            <w:webHidden/>
          </w:rPr>
          <w:fldChar w:fldCharType="separate"/>
        </w:r>
        <w:r>
          <w:rPr>
            <w:noProof/>
            <w:webHidden/>
          </w:rPr>
          <w:t>92</w:t>
        </w:r>
        <w:r>
          <w:rPr>
            <w:noProof/>
            <w:webHidden/>
          </w:rPr>
          <w:fldChar w:fldCharType="end"/>
        </w:r>
      </w:hyperlink>
    </w:p>
    <w:p w14:paraId="0EB1298D" w14:textId="145CF614"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10" w:history="1">
        <w:r w:rsidRPr="002F0AEC">
          <w:rPr>
            <w:rStyle w:val="Hyperlink"/>
            <w:noProof/>
          </w:rPr>
          <w:t>Labour force status identifier</w:t>
        </w:r>
        <w:r>
          <w:rPr>
            <w:noProof/>
            <w:webHidden/>
          </w:rPr>
          <w:tab/>
        </w:r>
        <w:r>
          <w:rPr>
            <w:noProof/>
            <w:webHidden/>
          </w:rPr>
          <w:fldChar w:fldCharType="begin"/>
        </w:r>
        <w:r>
          <w:rPr>
            <w:noProof/>
            <w:webHidden/>
          </w:rPr>
          <w:instrText xml:space="preserve"> PAGEREF _Toc222218810 \h </w:instrText>
        </w:r>
        <w:r>
          <w:rPr>
            <w:noProof/>
            <w:webHidden/>
          </w:rPr>
        </w:r>
        <w:r>
          <w:rPr>
            <w:noProof/>
            <w:webHidden/>
          </w:rPr>
          <w:fldChar w:fldCharType="separate"/>
        </w:r>
        <w:r>
          <w:rPr>
            <w:noProof/>
            <w:webHidden/>
          </w:rPr>
          <w:t>94</w:t>
        </w:r>
        <w:r>
          <w:rPr>
            <w:noProof/>
            <w:webHidden/>
          </w:rPr>
          <w:fldChar w:fldCharType="end"/>
        </w:r>
      </w:hyperlink>
    </w:p>
    <w:p w14:paraId="3D93B068" w14:textId="6D7F53B6"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11" w:history="1">
        <w:r w:rsidRPr="002F0AEC">
          <w:rPr>
            <w:rStyle w:val="Hyperlink"/>
            <w:noProof/>
          </w:rPr>
          <w:t>Language identifier</w:t>
        </w:r>
        <w:r>
          <w:rPr>
            <w:noProof/>
            <w:webHidden/>
          </w:rPr>
          <w:tab/>
        </w:r>
        <w:r>
          <w:rPr>
            <w:noProof/>
            <w:webHidden/>
          </w:rPr>
          <w:fldChar w:fldCharType="begin"/>
        </w:r>
        <w:r>
          <w:rPr>
            <w:noProof/>
            <w:webHidden/>
          </w:rPr>
          <w:instrText xml:space="preserve"> PAGEREF _Toc222218811 \h </w:instrText>
        </w:r>
        <w:r>
          <w:rPr>
            <w:noProof/>
            <w:webHidden/>
          </w:rPr>
        </w:r>
        <w:r>
          <w:rPr>
            <w:noProof/>
            <w:webHidden/>
          </w:rPr>
          <w:fldChar w:fldCharType="separate"/>
        </w:r>
        <w:r>
          <w:rPr>
            <w:noProof/>
            <w:webHidden/>
          </w:rPr>
          <w:t>96</w:t>
        </w:r>
        <w:r>
          <w:rPr>
            <w:noProof/>
            <w:webHidden/>
          </w:rPr>
          <w:fldChar w:fldCharType="end"/>
        </w:r>
      </w:hyperlink>
    </w:p>
    <w:p w14:paraId="65E369BC" w14:textId="54B1EA56"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12" w:history="1">
        <w:r w:rsidRPr="002F0AEC">
          <w:rPr>
            <w:rStyle w:val="Hyperlink"/>
            <w:noProof/>
          </w:rPr>
          <w:t>Name for encryption</w:t>
        </w:r>
        <w:r>
          <w:rPr>
            <w:noProof/>
            <w:webHidden/>
          </w:rPr>
          <w:tab/>
        </w:r>
        <w:r>
          <w:rPr>
            <w:noProof/>
            <w:webHidden/>
          </w:rPr>
          <w:fldChar w:fldCharType="begin"/>
        </w:r>
        <w:r>
          <w:rPr>
            <w:noProof/>
            <w:webHidden/>
          </w:rPr>
          <w:instrText xml:space="preserve"> PAGEREF _Toc222218812 \h </w:instrText>
        </w:r>
        <w:r>
          <w:rPr>
            <w:noProof/>
            <w:webHidden/>
          </w:rPr>
        </w:r>
        <w:r>
          <w:rPr>
            <w:noProof/>
            <w:webHidden/>
          </w:rPr>
          <w:fldChar w:fldCharType="separate"/>
        </w:r>
        <w:r>
          <w:rPr>
            <w:noProof/>
            <w:webHidden/>
          </w:rPr>
          <w:t>98</w:t>
        </w:r>
        <w:r>
          <w:rPr>
            <w:noProof/>
            <w:webHidden/>
          </w:rPr>
          <w:fldChar w:fldCharType="end"/>
        </w:r>
      </w:hyperlink>
    </w:p>
    <w:p w14:paraId="605C36F9" w14:textId="341883BE"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13" w:history="1">
        <w:r w:rsidRPr="002F0AEC">
          <w:rPr>
            <w:rStyle w:val="Hyperlink"/>
            <w:noProof/>
          </w:rPr>
          <w:t>Nominal hours</w:t>
        </w:r>
        <w:r>
          <w:rPr>
            <w:noProof/>
            <w:webHidden/>
          </w:rPr>
          <w:tab/>
        </w:r>
        <w:r>
          <w:rPr>
            <w:noProof/>
            <w:webHidden/>
          </w:rPr>
          <w:fldChar w:fldCharType="begin"/>
        </w:r>
        <w:r>
          <w:rPr>
            <w:noProof/>
            <w:webHidden/>
          </w:rPr>
          <w:instrText xml:space="preserve"> PAGEREF _Toc222218813 \h </w:instrText>
        </w:r>
        <w:r>
          <w:rPr>
            <w:noProof/>
            <w:webHidden/>
          </w:rPr>
        </w:r>
        <w:r>
          <w:rPr>
            <w:noProof/>
            <w:webHidden/>
          </w:rPr>
          <w:fldChar w:fldCharType="separate"/>
        </w:r>
        <w:r>
          <w:rPr>
            <w:noProof/>
            <w:webHidden/>
          </w:rPr>
          <w:t>100</w:t>
        </w:r>
        <w:r>
          <w:rPr>
            <w:noProof/>
            <w:webHidden/>
          </w:rPr>
          <w:fldChar w:fldCharType="end"/>
        </w:r>
      </w:hyperlink>
    </w:p>
    <w:p w14:paraId="4CB5DAF4" w14:textId="57588035"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14" w:history="1">
        <w:r w:rsidRPr="002F0AEC">
          <w:rPr>
            <w:rStyle w:val="Hyperlink"/>
            <w:noProof/>
          </w:rPr>
          <w:t>OSCA identifier</w:t>
        </w:r>
        <w:r>
          <w:rPr>
            <w:noProof/>
            <w:webHidden/>
          </w:rPr>
          <w:tab/>
        </w:r>
        <w:r>
          <w:rPr>
            <w:noProof/>
            <w:webHidden/>
          </w:rPr>
          <w:fldChar w:fldCharType="begin"/>
        </w:r>
        <w:r>
          <w:rPr>
            <w:noProof/>
            <w:webHidden/>
          </w:rPr>
          <w:instrText xml:space="preserve"> PAGEREF _Toc222218814 \h </w:instrText>
        </w:r>
        <w:r>
          <w:rPr>
            <w:noProof/>
            <w:webHidden/>
          </w:rPr>
        </w:r>
        <w:r>
          <w:rPr>
            <w:noProof/>
            <w:webHidden/>
          </w:rPr>
          <w:fldChar w:fldCharType="separate"/>
        </w:r>
        <w:r>
          <w:rPr>
            <w:noProof/>
            <w:webHidden/>
          </w:rPr>
          <w:t>102</w:t>
        </w:r>
        <w:r>
          <w:rPr>
            <w:noProof/>
            <w:webHidden/>
          </w:rPr>
          <w:fldChar w:fldCharType="end"/>
        </w:r>
      </w:hyperlink>
    </w:p>
    <w:p w14:paraId="779D9D13" w14:textId="74A83346"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15" w:history="1">
        <w:r w:rsidRPr="002F0AEC">
          <w:rPr>
            <w:rStyle w:val="Hyperlink"/>
            <w:noProof/>
          </w:rPr>
          <w:t>Outcome identifier – national</w:t>
        </w:r>
        <w:r>
          <w:rPr>
            <w:noProof/>
            <w:webHidden/>
          </w:rPr>
          <w:tab/>
        </w:r>
        <w:r>
          <w:rPr>
            <w:noProof/>
            <w:webHidden/>
          </w:rPr>
          <w:fldChar w:fldCharType="begin"/>
        </w:r>
        <w:r>
          <w:rPr>
            <w:noProof/>
            <w:webHidden/>
          </w:rPr>
          <w:instrText xml:space="preserve"> PAGEREF _Toc222218815 \h </w:instrText>
        </w:r>
        <w:r>
          <w:rPr>
            <w:noProof/>
            <w:webHidden/>
          </w:rPr>
        </w:r>
        <w:r>
          <w:rPr>
            <w:noProof/>
            <w:webHidden/>
          </w:rPr>
          <w:fldChar w:fldCharType="separate"/>
        </w:r>
        <w:r>
          <w:rPr>
            <w:noProof/>
            <w:webHidden/>
          </w:rPr>
          <w:t>104</w:t>
        </w:r>
        <w:r>
          <w:rPr>
            <w:noProof/>
            <w:webHidden/>
          </w:rPr>
          <w:fldChar w:fldCharType="end"/>
        </w:r>
      </w:hyperlink>
    </w:p>
    <w:p w14:paraId="749FEB51" w14:textId="3FC4E5B0"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16" w:history="1">
        <w:r w:rsidRPr="002F0AEC">
          <w:rPr>
            <w:rStyle w:val="Hyperlink"/>
            <w:noProof/>
          </w:rPr>
          <w:t>Outcome identifier – training organisation</w:t>
        </w:r>
        <w:r>
          <w:rPr>
            <w:noProof/>
            <w:webHidden/>
          </w:rPr>
          <w:tab/>
        </w:r>
        <w:r>
          <w:rPr>
            <w:noProof/>
            <w:webHidden/>
          </w:rPr>
          <w:fldChar w:fldCharType="begin"/>
        </w:r>
        <w:r>
          <w:rPr>
            <w:noProof/>
            <w:webHidden/>
          </w:rPr>
          <w:instrText xml:space="preserve"> PAGEREF _Toc222218816 \h </w:instrText>
        </w:r>
        <w:r>
          <w:rPr>
            <w:noProof/>
            <w:webHidden/>
          </w:rPr>
        </w:r>
        <w:r>
          <w:rPr>
            <w:noProof/>
            <w:webHidden/>
          </w:rPr>
          <w:fldChar w:fldCharType="separate"/>
        </w:r>
        <w:r>
          <w:rPr>
            <w:noProof/>
            <w:webHidden/>
          </w:rPr>
          <w:t>109</w:t>
        </w:r>
        <w:r>
          <w:rPr>
            <w:noProof/>
            <w:webHidden/>
          </w:rPr>
          <w:fldChar w:fldCharType="end"/>
        </w:r>
      </w:hyperlink>
    </w:p>
    <w:p w14:paraId="361387B9" w14:textId="149A6531"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17" w:history="1">
        <w:r w:rsidRPr="002F0AEC">
          <w:rPr>
            <w:rStyle w:val="Hyperlink"/>
            <w:noProof/>
          </w:rPr>
          <w:t>Parchment issue date</w:t>
        </w:r>
        <w:r>
          <w:rPr>
            <w:noProof/>
            <w:webHidden/>
          </w:rPr>
          <w:tab/>
        </w:r>
        <w:r>
          <w:rPr>
            <w:noProof/>
            <w:webHidden/>
          </w:rPr>
          <w:fldChar w:fldCharType="begin"/>
        </w:r>
        <w:r>
          <w:rPr>
            <w:noProof/>
            <w:webHidden/>
          </w:rPr>
          <w:instrText xml:space="preserve"> PAGEREF _Toc222218817 \h </w:instrText>
        </w:r>
        <w:r>
          <w:rPr>
            <w:noProof/>
            <w:webHidden/>
          </w:rPr>
        </w:r>
        <w:r>
          <w:rPr>
            <w:noProof/>
            <w:webHidden/>
          </w:rPr>
          <w:fldChar w:fldCharType="separate"/>
        </w:r>
        <w:r>
          <w:rPr>
            <w:noProof/>
            <w:webHidden/>
          </w:rPr>
          <w:t>110</w:t>
        </w:r>
        <w:r>
          <w:rPr>
            <w:noProof/>
            <w:webHidden/>
          </w:rPr>
          <w:fldChar w:fldCharType="end"/>
        </w:r>
      </w:hyperlink>
    </w:p>
    <w:p w14:paraId="264AA371" w14:textId="71C5AAB3"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18" w:history="1">
        <w:r w:rsidRPr="002F0AEC">
          <w:rPr>
            <w:rStyle w:val="Hyperlink"/>
            <w:noProof/>
          </w:rPr>
          <w:t>Parchment number</w:t>
        </w:r>
        <w:r>
          <w:rPr>
            <w:noProof/>
            <w:webHidden/>
          </w:rPr>
          <w:tab/>
        </w:r>
        <w:r>
          <w:rPr>
            <w:noProof/>
            <w:webHidden/>
          </w:rPr>
          <w:fldChar w:fldCharType="begin"/>
        </w:r>
        <w:r>
          <w:rPr>
            <w:noProof/>
            <w:webHidden/>
          </w:rPr>
          <w:instrText xml:space="preserve"> PAGEREF _Toc222218818 \h </w:instrText>
        </w:r>
        <w:r>
          <w:rPr>
            <w:noProof/>
            <w:webHidden/>
          </w:rPr>
        </w:r>
        <w:r>
          <w:rPr>
            <w:noProof/>
            <w:webHidden/>
          </w:rPr>
          <w:fldChar w:fldCharType="separate"/>
        </w:r>
        <w:r>
          <w:rPr>
            <w:noProof/>
            <w:webHidden/>
          </w:rPr>
          <w:t>111</w:t>
        </w:r>
        <w:r>
          <w:rPr>
            <w:noProof/>
            <w:webHidden/>
          </w:rPr>
          <w:fldChar w:fldCharType="end"/>
        </w:r>
      </w:hyperlink>
    </w:p>
    <w:p w14:paraId="186CFAB9" w14:textId="7B0C9BAC"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19" w:history="1">
        <w:r w:rsidRPr="002F0AEC">
          <w:rPr>
            <w:rStyle w:val="Hyperlink"/>
            <w:noProof/>
          </w:rPr>
          <w:t>Postcode</w:t>
        </w:r>
        <w:r>
          <w:rPr>
            <w:noProof/>
            <w:webHidden/>
          </w:rPr>
          <w:tab/>
        </w:r>
        <w:r>
          <w:rPr>
            <w:noProof/>
            <w:webHidden/>
          </w:rPr>
          <w:fldChar w:fldCharType="begin"/>
        </w:r>
        <w:r>
          <w:rPr>
            <w:noProof/>
            <w:webHidden/>
          </w:rPr>
          <w:instrText xml:space="preserve"> PAGEREF _Toc222218819 \h </w:instrText>
        </w:r>
        <w:r>
          <w:rPr>
            <w:noProof/>
            <w:webHidden/>
          </w:rPr>
        </w:r>
        <w:r>
          <w:rPr>
            <w:noProof/>
            <w:webHidden/>
          </w:rPr>
          <w:fldChar w:fldCharType="separate"/>
        </w:r>
        <w:r>
          <w:rPr>
            <w:noProof/>
            <w:webHidden/>
          </w:rPr>
          <w:t>112</w:t>
        </w:r>
        <w:r>
          <w:rPr>
            <w:noProof/>
            <w:webHidden/>
          </w:rPr>
          <w:fldChar w:fldCharType="end"/>
        </w:r>
      </w:hyperlink>
    </w:p>
    <w:p w14:paraId="27DB486D" w14:textId="4B5762DA"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20" w:history="1">
        <w:r w:rsidRPr="002F0AEC">
          <w:rPr>
            <w:rStyle w:val="Hyperlink"/>
            <w:noProof/>
          </w:rPr>
          <w:t>Predominant delivery mode</w:t>
        </w:r>
        <w:r>
          <w:rPr>
            <w:noProof/>
            <w:webHidden/>
          </w:rPr>
          <w:tab/>
        </w:r>
        <w:r>
          <w:rPr>
            <w:noProof/>
            <w:webHidden/>
          </w:rPr>
          <w:fldChar w:fldCharType="begin"/>
        </w:r>
        <w:r>
          <w:rPr>
            <w:noProof/>
            <w:webHidden/>
          </w:rPr>
          <w:instrText xml:space="preserve"> PAGEREF _Toc222218820 \h </w:instrText>
        </w:r>
        <w:r>
          <w:rPr>
            <w:noProof/>
            <w:webHidden/>
          </w:rPr>
        </w:r>
        <w:r>
          <w:rPr>
            <w:noProof/>
            <w:webHidden/>
          </w:rPr>
          <w:fldChar w:fldCharType="separate"/>
        </w:r>
        <w:r>
          <w:rPr>
            <w:noProof/>
            <w:webHidden/>
          </w:rPr>
          <w:t>114</w:t>
        </w:r>
        <w:r>
          <w:rPr>
            <w:noProof/>
            <w:webHidden/>
          </w:rPr>
          <w:fldChar w:fldCharType="end"/>
        </w:r>
      </w:hyperlink>
    </w:p>
    <w:p w14:paraId="22764070" w14:textId="061784C3"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21" w:history="1">
        <w:r w:rsidRPr="002F0AEC">
          <w:rPr>
            <w:rStyle w:val="Hyperlink"/>
            <w:noProof/>
          </w:rPr>
          <w:t>Prior educational achievement flag</w:t>
        </w:r>
        <w:r>
          <w:rPr>
            <w:noProof/>
            <w:webHidden/>
          </w:rPr>
          <w:tab/>
        </w:r>
        <w:r>
          <w:rPr>
            <w:noProof/>
            <w:webHidden/>
          </w:rPr>
          <w:fldChar w:fldCharType="begin"/>
        </w:r>
        <w:r>
          <w:rPr>
            <w:noProof/>
            <w:webHidden/>
          </w:rPr>
          <w:instrText xml:space="preserve"> PAGEREF _Toc222218821 \h </w:instrText>
        </w:r>
        <w:r>
          <w:rPr>
            <w:noProof/>
            <w:webHidden/>
          </w:rPr>
        </w:r>
        <w:r>
          <w:rPr>
            <w:noProof/>
            <w:webHidden/>
          </w:rPr>
          <w:fldChar w:fldCharType="separate"/>
        </w:r>
        <w:r>
          <w:rPr>
            <w:noProof/>
            <w:webHidden/>
          </w:rPr>
          <w:t>116</w:t>
        </w:r>
        <w:r>
          <w:rPr>
            <w:noProof/>
            <w:webHidden/>
          </w:rPr>
          <w:fldChar w:fldCharType="end"/>
        </w:r>
      </w:hyperlink>
    </w:p>
    <w:p w14:paraId="2D92BD10" w14:textId="555CFD0B"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22" w:history="1">
        <w:r w:rsidRPr="002F0AEC">
          <w:rPr>
            <w:rStyle w:val="Hyperlink"/>
            <w:noProof/>
          </w:rPr>
          <w:t>Prior educational achievement identifier</w:t>
        </w:r>
        <w:r>
          <w:rPr>
            <w:noProof/>
            <w:webHidden/>
          </w:rPr>
          <w:tab/>
        </w:r>
        <w:r>
          <w:rPr>
            <w:noProof/>
            <w:webHidden/>
          </w:rPr>
          <w:fldChar w:fldCharType="begin"/>
        </w:r>
        <w:r>
          <w:rPr>
            <w:noProof/>
            <w:webHidden/>
          </w:rPr>
          <w:instrText xml:space="preserve"> PAGEREF _Toc222218822 \h </w:instrText>
        </w:r>
        <w:r>
          <w:rPr>
            <w:noProof/>
            <w:webHidden/>
          </w:rPr>
        </w:r>
        <w:r>
          <w:rPr>
            <w:noProof/>
            <w:webHidden/>
          </w:rPr>
          <w:fldChar w:fldCharType="separate"/>
        </w:r>
        <w:r>
          <w:rPr>
            <w:noProof/>
            <w:webHidden/>
          </w:rPr>
          <w:t>118</w:t>
        </w:r>
        <w:r>
          <w:rPr>
            <w:noProof/>
            <w:webHidden/>
          </w:rPr>
          <w:fldChar w:fldCharType="end"/>
        </w:r>
      </w:hyperlink>
    </w:p>
    <w:p w14:paraId="716BE760" w14:textId="06222AE7"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23" w:history="1">
        <w:r w:rsidRPr="002F0AEC">
          <w:rPr>
            <w:rStyle w:val="Hyperlink"/>
            <w:noProof/>
          </w:rPr>
          <w:t>Program field of education identifier</w:t>
        </w:r>
        <w:r>
          <w:rPr>
            <w:noProof/>
            <w:webHidden/>
          </w:rPr>
          <w:tab/>
        </w:r>
        <w:r>
          <w:rPr>
            <w:noProof/>
            <w:webHidden/>
          </w:rPr>
          <w:fldChar w:fldCharType="begin"/>
        </w:r>
        <w:r>
          <w:rPr>
            <w:noProof/>
            <w:webHidden/>
          </w:rPr>
          <w:instrText xml:space="preserve"> PAGEREF _Toc222218823 \h </w:instrText>
        </w:r>
        <w:r>
          <w:rPr>
            <w:noProof/>
            <w:webHidden/>
          </w:rPr>
        </w:r>
        <w:r>
          <w:rPr>
            <w:noProof/>
            <w:webHidden/>
          </w:rPr>
          <w:fldChar w:fldCharType="separate"/>
        </w:r>
        <w:r>
          <w:rPr>
            <w:noProof/>
            <w:webHidden/>
          </w:rPr>
          <w:t>120</w:t>
        </w:r>
        <w:r>
          <w:rPr>
            <w:noProof/>
            <w:webHidden/>
          </w:rPr>
          <w:fldChar w:fldCharType="end"/>
        </w:r>
      </w:hyperlink>
    </w:p>
    <w:p w14:paraId="5398428A" w14:textId="5EA37855"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24" w:history="1">
        <w:r w:rsidRPr="002F0AEC">
          <w:rPr>
            <w:rStyle w:val="Hyperlink"/>
            <w:noProof/>
          </w:rPr>
          <w:t>Program identifier</w:t>
        </w:r>
        <w:r>
          <w:rPr>
            <w:noProof/>
            <w:webHidden/>
          </w:rPr>
          <w:tab/>
        </w:r>
        <w:r>
          <w:rPr>
            <w:noProof/>
            <w:webHidden/>
          </w:rPr>
          <w:fldChar w:fldCharType="begin"/>
        </w:r>
        <w:r>
          <w:rPr>
            <w:noProof/>
            <w:webHidden/>
          </w:rPr>
          <w:instrText xml:space="preserve"> PAGEREF _Toc222218824 \h </w:instrText>
        </w:r>
        <w:r>
          <w:rPr>
            <w:noProof/>
            <w:webHidden/>
          </w:rPr>
        </w:r>
        <w:r>
          <w:rPr>
            <w:noProof/>
            <w:webHidden/>
          </w:rPr>
          <w:fldChar w:fldCharType="separate"/>
        </w:r>
        <w:r>
          <w:rPr>
            <w:noProof/>
            <w:webHidden/>
          </w:rPr>
          <w:t>122</w:t>
        </w:r>
        <w:r>
          <w:rPr>
            <w:noProof/>
            <w:webHidden/>
          </w:rPr>
          <w:fldChar w:fldCharType="end"/>
        </w:r>
      </w:hyperlink>
    </w:p>
    <w:p w14:paraId="133D7AEE" w14:textId="45F3D727"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25" w:history="1">
        <w:r w:rsidRPr="002F0AEC">
          <w:rPr>
            <w:rStyle w:val="Hyperlink"/>
            <w:noProof/>
          </w:rPr>
          <w:t>Program level of education identifier</w:t>
        </w:r>
        <w:r>
          <w:rPr>
            <w:noProof/>
            <w:webHidden/>
          </w:rPr>
          <w:tab/>
        </w:r>
        <w:r>
          <w:rPr>
            <w:noProof/>
            <w:webHidden/>
          </w:rPr>
          <w:fldChar w:fldCharType="begin"/>
        </w:r>
        <w:r>
          <w:rPr>
            <w:noProof/>
            <w:webHidden/>
          </w:rPr>
          <w:instrText xml:space="preserve"> PAGEREF _Toc222218825 \h </w:instrText>
        </w:r>
        <w:r>
          <w:rPr>
            <w:noProof/>
            <w:webHidden/>
          </w:rPr>
        </w:r>
        <w:r>
          <w:rPr>
            <w:noProof/>
            <w:webHidden/>
          </w:rPr>
          <w:fldChar w:fldCharType="separate"/>
        </w:r>
        <w:r>
          <w:rPr>
            <w:noProof/>
            <w:webHidden/>
          </w:rPr>
          <w:t>124</w:t>
        </w:r>
        <w:r>
          <w:rPr>
            <w:noProof/>
            <w:webHidden/>
          </w:rPr>
          <w:fldChar w:fldCharType="end"/>
        </w:r>
      </w:hyperlink>
    </w:p>
    <w:p w14:paraId="38A1CB49" w14:textId="13920A78"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26" w:history="1">
        <w:r w:rsidRPr="002F0AEC">
          <w:rPr>
            <w:rStyle w:val="Hyperlink"/>
            <w:noProof/>
          </w:rPr>
          <w:t>Program name</w:t>
        </w:r>
        <w:r>
          <w:rPr>
            <w:noProof/>
            <w:webHidden/>
          </w:rPr>
          <w:tab/>
        </w:r>
        <w:r>
          <w:rPr>
            <w:noProof/>
            <w:webHidden/>
          </w:rPr>
          <w:fldChar w:fldCharType="begin"/>
        </w:r>
        <w:r>
          <w:rPr>
            <w:noProof/>
            <w:webHidden/>
          </w:rPr>
          <w:instrText xml:space="preserve"> PAGEREF _Toc222218826 \h </w:instrText>
        </w:r>
        <w:r>
          <w:rPr>
            <w:noProof/>
            <w:webHidden/>
          </w:rPr>
        </w:r>
        <w:r>
          <w:rPr>
            <w:noProof/>
            <w:webHidden/>
          </w:rPr>
          <w:fldChar w:fldCharType="separate"/>
        </w:r>
        <w:r>
          <w:rPr>
            <w:noProof/>
            <w:webHidden/>
          </w:rPr>
          <w:t>127</w:t>
        </w:r>
        <w:r>
          <w:rPr>
            <w:noProof/>
            <w:webHidden/>
          </w:rPr>
          <w:fldChar w:fldCharType="end"/>
        </w:r>
      </w:hyperlink>
    </w:p>
    <w:p w14:paraId="32008CA8" w14:textId="29A520EB"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27" w:history="1">
        <w:r w:rsidRPr="002F0AEC">
          <w:rPr>
            <w:rStyle w:val="Hyperlink"/>
            <w:noProof/>
          </w:rPr>
          <w:t>Program recognition identifier</w:t>
        </w:r>
        <w:r>
          <w:rPr>
            <w:noProof/>
            <w:webHidden/>
          </w:rPr>
          <w:tab/>
        </w:r>
        <w:r>
          <w:rPr>
            <w:noProof/>
            <w:webHidden/>
          </w:rPr>
          <w:fldChar w:fldCharType="begin"/>
        </w:r>
        <w:r>
          <w:rPr>
            <w:noProof/>
            <w:webHidden/>
          </w:rPr>
          <w:instrText xml:space="preserve"> PAGEREF _Toc222218827 \h </w:instrText>
        </w:r>
        <w:r>
          <w:rPr>
            <w:noProof/>
            <w:webHidden/>
          </w:rPr>
        </w:r>
        <w:r>
          <w:rPr>
            <w:noProof/>
            <w:webHidden/>
          </w:rPr>
          <w:fldChar w:fldCharType="separate"/>
        </w:r>
        <w:r>
          <w:rPr>
            <w:noProof/>
            <w:webHidden/>
          </w:rPr>
          <w:t>129</w:t>
        </w:r>
        <w:r>
          <w:rPr>
            <w:noProof/>
            <w:webHidden/>
          </w:rPr>
          <w:fldChar w:fldCharType="end"/>
        </w:r>
      </w:hyperlink>
    </w:p>
    <w:p w14:paraId="5A20DA67" w14:textId="16325A81"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28" w:history="1">
        <w:r w:rsidRPr="002F0AEC">
          <w:rPr>
            <w:rStyle w:val="Hyperlink"/>
            <w:noProof/>
          </w:rPr>
          <w:t>Purchasing contract identifier</w:t>
        </w:r>
        <w:r>
          <w:rPr>
            <w:noProof/>
            <w:webHidden/>
          </w:rPr>
          <w:tab/>
        </w:r>
        <w:r>
          <w:rPr>
            <w:noProof/>
            <w:webHidden/>
          </w:rPr>
          <w:fldChar w:fldCharType="begin"/>
        </w:r>
        <w:r>
          <w:rPr>
            <w:noProof/>
            <w:webHidden/>
          </w:rPr>
          <w:instrText xml:space="preserve"> PAGEREF _Toc222218828 \h </w:instrText>
        </w:r>
        <w:r>
          <w:rPr>
            <w:noProof/>
            <w:webHidden/>
          </w:rPr>
        </w:r>
        <w:r>
          <w:rPr>
            <w:noProof/>
            <w:webHidden/>
          </w:rPr>
          <w:fldChar w:fldCharType="separate"/>
        </w:r>
        <w:r>
          <w:rPr>
            <w:noProof/>
            <w:webHidden/>
          </w:rPr>
          <w:t>131</w:t>
        </w:r>
        <w:r>
          <w:rPr>
            <w:noProof/>
            <w:webHidden/>
          </w:rPr>
          <w:fldChar w:fldCharType="end"/>
        </w:r>
      </w:hyperlink>
    </w:p>
    <w:p w14:paraId="3967854C" w14:textId="774928E1"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29" w:history="1">
        <w:r w:rsidRPr="002F0AEC">
          <w:rPr>
            <w:rStyle w:val="Hyperlink"/>
            <w:noProof/>
          </w:rPr>
          <w:t>Purchasing contract schedule identifier</w:t>
        </w:r>
        <w:r>
          <w:rPr>
            <w:noProof/>
            <w:webHidden/>
          </w:rPr>
          <w:tab/>
        </w:r>
        <w:r>
          <w:rPr>
            <w:noProof/>
            <w:webHidden/>
          </w:rPr>
          <w:fldChar w:fldCharType="begin"/>
        </w:r>
        <w:r>
          <w:rPr>
            <w:noProof/>
            <w:webHidden/>
          </w:rPr>
          <w:instrText xml:space="preserve"> PAGEREF _Toc222218829 \h </w:instrText>
        </w:r>
        <w:r>
          <w:rPr>
            <w:noProof/>
            <w:webHidden/>
          </w:rPr>
        </w:r>
        <w:r>
          <w:rPr>
            <w:noProof/>
            <w:webHidden/>
          </w:rPr>
          <w:fldChar w:fldCharType="separate"/>
        </w:r>
        <w:r>
          <w:rPr>
            <w:noProof/>
            <w:webHidden/>
          </w:rPr>
          <w:t>132</w:t>
        </w:r>
        <w:r>
          <w:rPr>
            <w:noProof/>
            <w:webHidden/>
          </w:rPr>
          <w:fldChar w:fldCharType="end"/>
        </w:r>
      </w:hyperlink>
    </w:p>
    <w:p w14:paraId="53719351" w14:textId="697A7E44"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30" w:history="1">
        <w:r w:rsidRPr="002F0AEC">
          <w:rPr>
            <w:rStyle w:val="Hyperlink"/>
            <w:noProof/>
          </w:rPr>
          <w:t>Scheduled hours</w:t>
        </w:r>
        <w:r>
          <w:rPr>
            <w:noProof/>
            <w:webHidden/>
          </w:rPr>
          <w:tab/>
        </w:r>
        <w:r>
          <w:rPr>
            <w:noProof/>
            <w:webHidden/>
          </w:rPr>
          <w:fldChar w:fldCharType="begin"/>
        </w:r>
        <w:r>
          <w:rPr>
            <w:noProof/>
            <w:webHidden/>
          </w:rPr>
          <w:instrText xml:space="preserve"> PAGEREF _Toc222218830 \h </w:instrText>
        </w:r>
        <w:r>
          <w:rPr>
            <w:noProof/>
            <w:webHidden/>
          </w:rPr>
        </w:r>
        <w:r>
          <w:rPr>
            <w:noProof/>
            <w:webHidden/>
          </w:rPr>
          <w:fldChar w:fldCharType="separate"/>
        </w:r>
        <w:r>
          <w:rPr>
            <w:noProof/>
            <w:webHidden/>
          </w:rPr>
          <w:t>133</w:t>
        </w:r>
        <w:r>
          <w:rPr>
            <w:noProof/>
            <w:webHidden/>
          </w:rPr>
          <w:fldChar w:fldCharType="end"/>
        </w:r>
      </w:hyperlink>
    </w:p>
    <w:p w14:paraId="472D7B0B" w14:textId="242BA842"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31" w:history="1">
        <w:r w:rsidRPr="002F0AEC">
          <w:rPr>
            <w:rStyle w:val="Hyperlink"/>
            <w:noProof/>
          </w:rPr>
          <w:t>School-based flag</w:t>
        </w:r>
        <w:r>
          <w:rPr>
            <w:noProof/>
            <w:webHidden/>
          </w:rPr>
          <w:tab/>
        </w:r>
        <w:r>
          <w:rPr>
            <w:noProof/>
            <w:webHidden/>
          </w:rPr>
          <w:fldChar w:fldCharType="begin"/>
        </w:r>
        <w:r>
          <w:rPr>
            <w:noProof/>
            <w:webHidden/>
          </w:rPr>
          <w:instrText xml:space="preserve"> PAGEREF _Toc222218831 \h </w:instrText>
        </w:r>
        <w:r>
          <w:rPr>
            <w:noProof/>
            <w:webHidden/>
          </w:rPr>
        </w:r>
        <w:r>
          <w:rPr>
            <w:noProof/>
            <w:webHidden/>
          </w:rPr>
          <w:fldChar w:fldCharType="separate"/>
        </w:r>
        <w:r>
          <w:rPr>
            <w:noProof/>
            <w:webHidden/>
          </w:rPr>
          <w:t>134</w:t>
        </w:r>
        <w:r>
          <w:rPr>
            <w:noProof/>
            <w:webHidden/>
          </w:rPr>
          <w:fldChar w:fldCharType="end"/>
        </w:r>
      </w:hyperlink>
    </w:p>
    <w:p w14:paraId="36D62F10" w14:textId="4AF41E4C"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32" w:history="1">
        <w:r w:rsidRPr="002F0AEC">
          <w:rPr>
            <w:rStyle w:val="Hyperlink"/>
            <w:noProof/>
          </w:rPr>
          <w:t>School level identifier</w:t>
        </w:r>
        <w:r>
          <w:rPr>
            <w:noProof/>
            <w:webHidden/>
          </w:rPr>
          <w:tab/>
        </w:r>
        <w:r>
          <w:rPr>
            <w:noProof/>
            <w:webHidden/>
          </w:rPr>
          <w:fldChar w:fldCharType="begin"/>
        </w:r>
        <w:r>
          <w:rPr>
            <w:noProof/>
            <w:webHidden/>
          </w:rPr>
          <w:instrText xml:space="preserve"> PAGEREF _Toc222218832 \h </w:instrText>
        </w:r>
        <w:r>
          <w:rPr>
            <w:noProof/>
            <w:webHidden/>
          </w:rPr>
        </w:r>
        <w:r>
          <w:rPr>
            <w:noProof/>
            <w:webHidden/>
          </w:rPr>
          <w:fldChar w:fldCharType="separate"/>
        </w:r>
        <w:r>
          <w:rPr>
            <w:noProof/>
            <w:webHidden/>
          </w:rPr>
          <w:t>136</w:t>
        </w:r>
        <w:r>
          <w:rPr>
            <w:noProof/>
            <w:webHidden/>
          </w:rPr>
          <w:fldChar w:fldCharType="end"/>
        </w:r>
      </w:hyperlink>
    </w:p>
    <w:p w14:paraId="51D83906" w14:textId="020DE17B"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33" w:history="1">
        <w:r w:rsidRPr="002F0AEC">
          <w:rPr>
            <w:rStyle w:val="Hyperlink"/>
            <w:noProof/>
          </w:rPr>
          <w:t>School type identifier</w:t>
        </w:r>
        <w:r>
          <w:rPr>
            <w:noProof/>
            <w:webHidden/>
          </w:rPr>
          <w:tab/>
        </w:r>
        <w:r>
          <w:rPr>
            <w:noProof/>
            <w:webHidden/>
          </w:rPr>
          <w:fldChar w:fldCharType="begin"/>
        </w:r>
        <w:r>
          <w:rPr>
            <w:noProof/>
            <w:webHidden/>
          </w:rPr>
          <w:instrText xml:space="preserve"> PAGEREF _Toc222218833 \h </w:instrText>
        </w:r>
        <w:r>
          <w:rPr>
            <w:noProof/>
            <w:webHidden/>
          </w:rPr>
        </w:r>
        <w:r>
          <w:rPr>
            <w:noProof/>
            <w:webHidden/>
          </w:rPr>
          <w:fldChar w:fldCharType="separate"/>
        </w:r>
        <w:r>
          <w:rPr>
            <w:noProof/>
            <w:webHidden/>
          </w:rPr>
          <w:t>138</w:t>
        </w:r>
        <w:r>
          <w:rPr>
            <w:noProof/>
            <w:webHidden/>
          </w:rPr>
          <w:fldChar w:fldCharType="end"/>
        </w:r>
      </w:hyperlink>
    </w:p>
    <w:p w14:paraId="6F108E91" w14:textId="4CAAF983"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34" w:history="1">
        <w:r w:rsidRPr="002F0AEC">
          <w:rPr>
            <w:rStyle w:val="Hyperlink"/>
            <w:noProof/>
          </w:rPr>
          <w:t>Specific funding identifier</w:t>
        </w:r>
        <w:r>
          <w:rPr>
            <w:noProof/>
            <w:webHidden/>
          </w:rPr>
          <w:tab/>
        </w:r>
        <w:r>
          <w:rPr>
            <w:noProof/>
            <w:webHidden/>
          </w:rPr>
          <w:fldChar w:fldCharType="begin"/>
        </w:r>
        <w:r>
          <w:rPr>
            <w:noProof/>
            <w:webHidden/>
          </w:rPr>
          <w:instrText xml:space="preserve"> PAGEREF _Toc222218834 \h </w:instrText>
        </w:r>
        <w:r>
          <w:rPr>
            <w:noProof/>
            <w:webHidden/>
          </w:rPr>
        </w:r>
        <w:r>
          <w:rPr>
            <w:noProof/>
            <w:webHidden/>
          </w:rPr>
          <w:fldChar w:fldCharType="separate"/>
        </w:r>
        <w:r>
          <w:rPr>
            <w:noProof/>
            <w:webHidden/>
          </w:rPr>
          <w:t>139</w:t>
        </w:r>
        <w:r>
          <w:rPr>
            <w:noProof/>
            <w:webHidden/>
          </w:rPr>
          <w:fldChar w:fldCharType="end"/>
        </w:r>
      </w:hyperlink>
    </w:p>
    <w:p w14:paraId="693A4663" w14:textId="7BF0B59C"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35" w:history="1">
        <w:r w:rsidRPr="002F0AEC">
          <w:rPr>
            <w:rStyle w:val="Hyperlink"/>
            <w:noProof/>
          </w:rPr>
          <w:t>State identifier</w:t>
        </w:r>
        <w:r>
          <w:rPr>
            <w:noProof/>
            <w:webHidden/>
          </w:rPr>
          <w:tab/>
        </w:r>
        <w:r>
          <w:rPr>
            <w:noProof/>
            <w:webHidden/>
          </w:rPr>
          <w:fldChar w:fldCharType="begin"/>
        </w:r>
        <w:r>
          <w:rPr>
            <w:noProof/>
            <w:webHidden/>
          </w:rPr>
          <w:instrText xml:space="preserve"> PAGEREF _Toc222218835 \h </w:instrText>
        </w:r>
        <w:r>
          <w:rPr>
            <w:noProof/>
            <w:webHidden/>
          </w:rPr>
        </w:r>
        <w:r>
          <w:rPr>
            <w:noProof/>
            <w:webHidden/>
          </w:rPr>
          <w:fldChar w:fldCharType="separate"/>
        </w:r>
        <w:r>
          <w:rPr>
            <w:noProof/>
            <w:webHidden/>
          </w:rPr>
          <w:t>141</w:t>
        </w:r>
        <w:r>
          <w:rPr>
            <w:noProof/>
            <w:webHidden/>
          </w:rPr>
          <w:fldChar w:fldCharType="end"/>
        </w:r>
      </w:hyperlink>
    </w:p>
    <w:p w14:paraId="7BAB2B96" w14:textId="70274A64"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36" w:history="1">
        <w:r w:rsidRPr="002F0AEC">
          <w:rPr>
            <w:rStyle w:val="Hyperlink"/>
            <w:noProof/>
          </w:rPr>
          <w:t>Statistical area level 1 identifier</w:t>
        </w:r>
        <w:r>
          <w:rPr>
            <w:noProof/>
            <w:webHidden/>
          </w:rPr>
          <w:tab/>
        </w:r>
        <w:r>
          <w:rPr>
            <w:noProof/>
            <w:webHidden/>
          </w:rPr>
          <w:fldChar w:fldCharType="begin"/>
        </w:r>
        <w:r>
          <w:rPr>
            <w:noProof/>
            <w:webHidden/>
          </w:rPr>
          <w:instrText xml:space="preserve"> PAGEREF _Toc222218836 \h </w:instrText>
        </w:r>
        <w:r>
          <w:rPr>
            <w:noProof/>
            <w:webHidden/>
          </w:rPr>
        </w:r>
        <w:r>
          <w:rPr>
            <w:noProof/>
            <w:webHidden/>
          </w:rPr>
          <w:fldChar w:fldCharType="separate"/>
        </w:r>
        <w:r>
          <w:rPr>
            <w:noProof/>
            <w:webHidden/>
          </w:rPr>
          <w:t>144</w:t>
        </w:r>
        <w:r>
          <w:rPr>
            <w:noProof/>
            <w:webHidden/>
          </w:rPr>
          <w:fldChar w:fldCharType="end"/>
        </w:r>
      </w:hyperlink>
    </w:p>
    <w:p w14:paraId="70B421B6" w14:textId="62E3F114"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37" w:history="1">
        <w:r w:rsidRPr="002F0AEC">
          <w:rPr>
            <w:rStyle w:val="Hyperlink"/>
            <w:noProof/>
          </w:rPr>
          <w:t>Statistical area level 2 identifier</w:t>
        </w:r>
        <w:r>
          <w:rPr>
            <w:noProof/>
            <w:webHidden/>
          </w:rPr>
          <w:tab/>
        </w:r>
        <w:r>
          <w:rPr>
            <w:noProof/>
            <w:webHidden/>
          </w:rPr>
          <w:fldChar w:fldCharType="begin"/>
        </w:r>
        <w:r>
          <w:rPr>
            <w:noProof/>
            <w:webHidden/>
          </w:rPr>
          <w:instrText xml:space="preserve"> PAGEREF _Toc222218837 \h </w:instrText>
        </w:r>
        <w:r>
          <w:rPr>
            <w:noProof/>
            <w:webHidden/>
          </w:rPr>
        </w:r>
        <w:r>
          <w:rPr>
            <w:noProof/>
            <w:webHidden/>
          </w:rPr>
          <w:fldChar w:fldCharType="separate"/>
        </w:r>
        <w:r>
          <w:rPr>
            <w:noProof/>
            <w:webHidden/>
          </w:rPr>
          <w:t>145</w:t>
        </w:r>
        <w:r>
          <w:rPr>
            <w:noProof/>
            <w:webHidden/>
          </w:rPr>
          <w:fldChar w:fldCharType="end"/>
        </w:r>
      </w:hyperlink>
    </w:p>
    <w:p w14:paraId="497E25A6" w14:textId="0A4964D1"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38" w:history="1">
        <w:r w:rsidRPr="002F0AEC">
          <w:rPr>
            <w:rStyle w:val="Hyperlink"/>
            <w:noProof/>
          </w:rPr>
          <w:t>Study reason identifier</w:t>
        </w:r>
        <w:r>
          <w:rPr>
            <w:noProof/>
            <w:webHidden/>
          </w:rPr>
          <w:tab/>
        </w:r>
        <w:r>
          <w:rPr>
            <w:noProof/>
            <w:webHidden/>
          </w:rPr>
          <w:fldChar w:fldCharType="begin"/>
        </w:r>
        <w:r>
          <w:rPr>
            <w:noProof/>
            <w:webHidden/>
          </w:rPr>
          <w:instrText xml:space="preserve"> PAGEREF _Toc222218838 \h </w:instrText>
        </w:r>
        <w:r>
          <w:rPr>
            <w:noProof/>
            <w:webHidden/>
          </w:rPr>
        </w:r>
        <w:r>
          <w:rPr>
            <w:noProof/>
            <w:webHidden/>
          </w:rPr>
          <w:fldChar w:fldCharType="separate"/>
        </w:r>
        <w:r>
          <w:rPr>
            <w:noProof/>
            <w:webHidden/>
          </w:rPr>
          <w:t>146</w:t>
        </w:r>
        <w:r>
          <w:rPr>
            <w:noProof/>
            <w:webHidden/>
          </w:rPr>
          <w:fldChar w:fldCharType="end"/>
        </w:r>
      </w:hyperlink>
    </w:p>
    <w:p w14:paraId="077725C1" w14:textId="608AFEC1"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39" w:history="1">
        <w:r w:rsidRPr="002F0AEC">
          <w:rPr>
            <w:rStyle w:val="Hyperlink"/>
            <w:noProof/>
          </w:rPr>
          <w:t>Subject field of education identifier</w:t>
        </w:r>
        <w:r>
          <w:rPr>
            <w:noProof/>
            <w:webHidden/>
          </w:rPr>
          <w:tab/>
        </w:r>
        <w:r>
          <w:rPr>
            <w:noProof/>
            <w:webHidden/>
          </w:rPr>
          <w:fldChar w:fldCharType="begin"/>
        </w:r>
        <w:r>
          <w:rPr>
            <w:noProof/>
            <w:webHidden/>
          </w:rPr>
          <w:instrText xml:space="preserve"> PAGEREF _Toc222218839 \h </w:instrText>
        </w:r>
        <w:r>
          <w:rPr>
            <w:noProof/>
            <w:webHidden/>
          </w:rPr>
        </w:r>
        <w:r>
          <w:rPr>
            <w:noProof/>
            <w:webHidden/>
          </w:rPr>
          <w:fldChar w:fldCharType="separate"/>
        </w:r>
        <w:r>
          <w:rPr>
            <w:noProof/>
            <w:webHidden/>
          </w:rPr>
          <w:t>148</w:t>
        </w:r>
        <w:r>
          <w:rPr>
            <w:noProof/>
            <w:webHidden/>
          </w:rPr>
          <w:fldChar w:fldCharType="end"/>
        </w:r>
      </w:hyperlink>
    </w:p>
    <w:p w14:paraId="00F0056E" w14:textId="1A547507"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40" w:history="1">
        <w:r w:rsidRPr="002F0AEC">
          <w:rPr>
            <w:rStyle w:val="Hyperlink"/>
            <w:noProof/>
          </w:rPr>
          <w:t>Subject identifier</w:t>
        </w:r>
        <w:r>
          <w:rPr>
            <w:noProof/>
            <w:webHidden/>
          </w:rPr>
          <w:tab/>
        </w:r>
        <w:r>
          <w:rPr>
            <w:noProof/>
            <w:webHidden/>
          </w:rPr>
          <w:fldChar w:fldCharType="begin"/>
        </w:r>
        <w:r>
          <w:rPr>
            <w:noProof/>
            <w:webHidden/>
          </w:rPr>
          <w:instrText xml:space="preserve"> PAGEREF _Toc222218840 \h </w:instrText>
        </w:r>
        <w:r>
          <w:rPr>
            <w:noProof/>
            <w:webHidden/>
          </w:rPr>
        </w:r>
        <w:r>
          <w:rPr>
            <w:noProof/>
            <w:webHidden/>
          </w:rPr>
          <w:fldChar w:fldCharType="separate"/>
        </w:r>
        <w:r>
          <w:rPr>
            <w:noProof/>
            <w:webHidden/>
          </w:rPr>
          <w:t>150</w:t>
        </w:r>
        <w:r>
          <w:rPr>
            <w:noProof/>
            <w:webHidden/>
          </w:rPr>
          <w:fldChar w:fldCharType="end"/>
        </w:r>
      </w:hyperlink>
    </w:p>
    <w:p w14:paraId="130CF5CD" w14:textId="4FBDDAA1"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41" w:history="1">
        <w:r w:rsidRPr="002F0AEC">
          <w:rPr>
            <w:rStyle w:val="Hyperlink"/>
            <w:noProof/>
          </w:rPr>
          <w:t>Subject name</w:t>
        </w:r>
        <w:r>
          <w:rPr>
            <w:noProof/>
            <w:webHidden/>
          </w:rPr>
          <w:tab/>
        </w:r>
        <w:r>
          <w:rPr>
            <w:noProof/>
            <w:webHidden/>
          </w:rPr>
          <w:fldChar w:fldCharType="begin"/>
        </w:r>
        <w:r>
          <w:rPr>
            <w:noProof/>
            <w:webHidden/>
          </w:rPr>
          <w:instrText xml:space="preserve"> PAGEREF _Toc222218841 \h </w:instrText>
        </w:r>
        <w:r>
          <w:rPr>
            <w:noProof/>
            <w:webHidden/>
          </w:rPr>
        </w:r>
        <w:r>
          <w:rPr>
            <w:noProof/>
            <w:webHidden/>
          </w:rPr>
          <w:fldChar w:fldCharType="separate"/>
        </w:r>
        <w:r>
          <w:rPr>
            <w:noProof/>
            <w:webHidden/>
          </w:rPr>
          <w:t>152</w:t>
        </w:r>
        <w:r>
          <w:rPr>
            <w:noProof/>
            <w:webHidden/>
          </w:rPr>
          <w:fldChar w:fldCharType="end"/>
        </w:r>
      </w:hyperlink>
    </w:p>
    <w:p w14:paraId="733E6CB9" w14:textId="60250A01"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42" w:history="1">
        <w:r w:rsidRPr="002F0AEC">
          <w:rPr>
            <w:rStyle w:val="Hyperlink"/>
            <w:noProof/>
          </w:rPr>
          <w:t>Survey contact status</w:t>
        </w:r>
        <w:r>
          <w:rPr>
            <w:noProof/>
            <w:webHidden/>
          </w:rPr>
          <w:tab/>
        </w:r>
        <w:r>
          <w:rPr>
            <w:noProof/>
            <w:webHidden/>
          </w:rPr>
          <w:fldChar w:fldCharType="begin"/>
        </w:r>
        <w:r>
          <w:rPr>
            <w:noProof/>
            <w:webHidden/>
          </w:rPr>
          <w:instrText xml:space="preserve"> PAGEREF _Toc222218842 \h </w:instrText>
        </w:r>
        <w:r>
          <w:rPr>
            <w:noProof/>
            <w:webHidden/>
          </w:rPr>
        </w:r>
        <w:r>
          <w:rPr>
            <w:noProof/>
            <w:webHidden/>
          </w:rPr>
          <w:fldChar w:fldCharType="separate"/>
        </w:r>
        <w:r>
          <w:rPr>
            <w:noProof/>
            <w:webHidden/>
          </w:rPr>
          <w:t>154</w:t>
        </w:r>
        <w:r>
          <w:rPr>
            <w:noProof/>
            <w:webHidden/>
          </w:rPr>
          <w:fldChar w:fldCharType="end"/>
        </w:r>
      </w:hyperlink>
    </w:p>
    <w:p w14:paraId="3CDDE3D7" w14:textId="2CFEA01E"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43" w:history="1">
        <w:r w:rsidRPr="002F0AEC">
          <w:rPr>
            <w:rStyle w:val="Hyperlink"/>
            <w:noProof/>
          </w:rPr>
          <w:t>Telephone number</w:t>
        </w:r>
        <w:r>
          <w:rPr>
            <w:noProof/>
            <w:webHidden/>
          </w:rPr>
          <w:tab/>
        </w:r>
        <w:r>
          <w:rPr>
            <w:noProof/>
            <w:webHidden/>
          </w:rPr>
          <w:fldChar w:fldCharType="begin"/>
        </w:r>
        <w:r>
          <w:rPr>
            <w:noProof/>
            <w:webHidden/>
          </w:rPr>
          <w:instrText xml:space="preserve"> PAGEREF _Toc222218843 \h </w:instrText>
        </w:r>
        <w:r>
          <w:rPr>
            <w:noProof/>
            <w:webHidden/>
          </w:rPr>
        </w:r>
        <w:r>
          <w:rPr>
            <w:noProof/>
            <w:webHidden/>
          </w:rPr>
          <w:fldChar w:fldCharType="separate"/>
        </w:r>
        <w:r>
          <w:rPr>
            <w:noProof/>
            <w:webHidden/>
          </w:rPr>
          <w:t>155</w:t>
        </w:r>
        <w:r>
          <w:rPr>
            <w:noProof/>
            <w:webHidden/>
          </w:rPr>
          <w:fldChar w:fldCharType="end"/>
        </w:r>
      </w:hyperlink>
    </w:p>
    <w:p w14:paraId="277A7D42" w14:textId="3235EBFB"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44" w:history="1">
        <w:r w:rsidRPr="002F0AEC">
          <w:rPr>
            <w:rStyle w:val="Hyperlink"/>
            <w:noProof/>
          </w:rPr>
          <w:t>Training contract identifier</w:t>
        </w:r>
        <w:r>
          <w:rPr>
            <w:noProof/>
            <w:webHidden/>
          </w:rPr>
          <w:tab/>
        </w:r>
        <w:r>
          <w:rPr>
            <w:noProof/>
            <w:webHidden/>
          </w:rPr>
          <w:fldChar w:fldCharType="begin"/>
        </w:r>
        <w:r>
          <w:rPr>
            <w:noProof/>
            <w:webHidden/>
          </w:rPr>
          <w:instrText xml:space="preserve"> PAGEREF _Toc222218844 \h </w:instrText>
        </w:r>
        <w:r>
          <w:rPr>
            <w:noProof/>
            <w:webHidden/>
          </w:rPr>
        </w:r>
        <w:r>
          <w:rPr>
            <w:noProof/>
            <w:webHidden/>
          </w:rPr>
          <w:fldChar w:fldCharType="separate"/>
        </w:r>
        <w:r>
          <w:rPr>
            <w:noProof/>
            <w:webHidden/>
          </w:rPr>
          <w:t>157</w:t>
        </w:r>
        <w:r>
          <w:rPr>
            <w:noProof/>
            <w:webHidden/>
          </w:rPr>
          <w:fldChar w:fldCharType="end"/>
        </w:r>
      </w:hyperlink>
    </w:p>
    <w:p w14:paraId="212411C3" w14:textId="09CD56C3"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45" w:history="1">
        <w:r w:rsidRPr="002F0AEC">
          <w:rPr>
            <w:rStyle w:val="Hyperlink"/>
            <w:noProof/>
          </w:rPr>
          <w:t xml:space="preserve">Training contract identifier </w:t>
        </w:r>
        <w:r w:rsidRPr="002F0AEC">
          <w:rPr>
            <w:rStyle w:val="Hyperlink"/>
            <w:rFonts w:cs="Arial"/>
            <w:noProof/>
          </w:rPr>
          <w:t>–</w:t>
        </w:r>
        <w:r w:rsidRPr="002F0AEC">
          <w:rPr>
            <w:rStyle w:val="Hyperlink"/>
            <w:noProof/>
          </w:rPr>
          <w:t xml:space="preserve"> national</w:t>
        </w:r>
        <w:r>
          <w:rPr>
            <w:noProof/>
            <w:webHidden/>
          </w:rPr>
          <w:tab/>
        </w:r>
        <w:r>
          <w:rPr>
            <w:noProof/>
            <w:webHidden/>
          </w:rPr>
          <w:fldChar w:fldCharType="begin"/>
        </w:r>
        <w:r>
          <w:rPr>
            <w:noProof/>
            <w:webHidden/>
          </w:rPr>
          <w:instrText xml:space="preserve"> PAGEREF _Toc222218845 \h </w:instrText>
        </w:r>
        <w:r>
          <w:rPr>
            <w:noProof/>
            <w:webHidden/>
          </w:rPr>
        </w:r>
        <w:r>
          <w:rPr>
            <w:noProof/>
            <w:webHidden/>
          </w:rPr>
          <w:fldChar w:fldCharType="separate"/>
        </w:r>
        <w:r>
          <w:rPr>
            <w:noProof/>
            <w:webHidden/>
          </w:rPr>
          <w:t>159</w:t>
        </w:r>
        <w:r>
          <w:rPr>
            <w:noProof/>
            <w:webHidden/>
          </w:rPr>
          <w:fldChar w:fldCharType="end"/>
        </w:r>
      </w:hyperlink>
    </w:p>
    <w:p w14:paraId="7FCA35EF" w14:textId="2593E84D"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46" w:history="1">
        <w:r w:rsidRPr="002F0AEC">
          <w:rPr>
            <w:rStyle w:val="Hyperlink"/>
            <w:noProof/>
          </w:rPr>
          <w:t>Training contract status identifier</w:t>
        </w:r>
        <w:r>
          <w:rPr>
            <w:noProof/>
            <w:webHidden/>
          </w:rPr>
          <w:tab/>
        </w:r>
        <w:r>
          <w:rPr>
            <w:noProof/>
            <w:webHidden/>
          </w:rPr>
          <w:fldChar w:fldCharType="begin"/>
        </w:r>
        <w:r>
          <w:rPr>
            <w:noProof/>
            <w:webHidden/>
          </w:rPr>
          <w:instrText xml:space="preserve"> PAGEREF _Toc222218846 \h </w:instrText>
        </w:r>
        <w:r>
          <w:rPr>
            <w:noProof/>
            <w:webHidden/>
          </w:rPr>
        </w:r>
        <w:r>
          <w:rPr>
            <w:noProof/>
            <w:webHidden/>
          </w:rPr>
          <w:fldChar w:fldCharType="separate"/>
        </w:r>
        <w:r>
          <w:rPr>
            <w:noProof/>
            <w:webHidden/>
          </w:rPr>
          <w:t>161</w:t>
        </w:r>
        <w:r>
          <w:rPr>
            <w:noProof/>
            <w:webHidden/>
          </w:rPr>
          <w:fldChar w:fldCharType="end"/>
        </w:r>
      </w:hyperlink>
    </w:p>
    <w:p w14:paraId="0B8418B3" w14:textId="58F8AC37"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47" w:history="1">
        <w:r w:rsidRPr="002F0AEC">
          <w:rPr>
            <w:rStyle w:val="Hyperlink"/>
            <w:noProof/>
          </w:rPr>
          <w:t>Training organisation delivery location identifier</w:t>
        </w:r>
        <w:r>
          <w:rPr>
            <w:noProof/>
            <w:webHidden/>
          </w:rPr>
          <w:tab/>
        </w:r>
        <w:r>
          <w:rPr>
            <w:noProof/>
            <w:webHidden/>
          </w:rPr>
          <w:fldChar w:fldCharType="begin"/>
        </w:r>
        <w:r>
          <w:rPr>
            <w:noProof/>
            <w:webHidden/>
          </w:rPr>
          <w:instrText xml:space="preserve"> PAGEREF _Toc222218847 \h </w:instrText>
        </w:r>
        <w:r>
          <w:rPr>
            <w:noProof/>
            <w:webHidden/>
          </w:rPr>
        </w:r>
        <w:r>
          <w:rPr>
            <w:noProof/>
            <w:webHidden/>
          </w:rPr>
          <w:fldChar w:fldCharType="separate"/>
        </w:r>
        <w:r>
          <w:rPr>
            <w:noProof/>
            <w:webHidden/>
          </w:rPr>
          <w:t>163</w:t>
        </w:r>
        <w:r>
          <w:rPr>
            <w:noProof/>
            <w:webHidden/>
          </w:rPr>
          <w:fldChar w:fldCharType="end"/>
        </w:r>
      </w:hyperlink>
    </w:p>
    <w:p w14:paraId="65B43CB4" w14:textId="5891DB6F"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48" w:history="1">
        <w:r w:rsidRPr="002F0AEC">
          <w:rPr>
            <w:rStyle w:val="Hyperlink"/>
            <w:noProof/>
          </w:rPr>
          <w:t>Training organisation delivery location name</w:t>
        </w:r>
        <w:r>
          <w:rPr>
            <w:noProof/>
            <w:webHidden/>
          </w:rPr>
          <w:tab/>
        </w:r>
        <w:r>
          <w:rPr>
            <w:noProof/>
            <w:webHidden/>
          </w:rPr>
          <w:fldChar w:fldCharType="begin"/>
        </w:r>
        <w:r>
          <w:rPr>
            <w:noProof/>
            <w:webHidden/>
          </w:rPr>
          <w:instrText xml:space="preserve"> PAGEREF _Toc222218848 \h </w:instrText>
        </w:r>
        <w:r>
          <w:rPr>
            <w:noProof/>
            <w:webHidden/>
          </w:rPr>
        </w:r>
        <w:r>
          <w:rPr>
            <w:noProof/>
            <w:webHidden/>
          </w:rPr>
          <w:fldChar w:fldCharType="separate"/>
        </w:r>
        <w:r>
          <w:rPr>
            <w:noProof/>
            <w:webHidden/>
          </w:rPr>
          <w:t>165</w:t>
        </w:r>
        <w:r>
          <w:rPr>
            <w:noProof/>
            <w:webHidden/>
          </w:rPr>
          <w:fldChar w:fldCharType="end"/>
        </w:r>
      </w:hyperlink>
    </w:p>
    <w:p w14:paraId="4E89AFA3" w14:textId="775BCE46"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49" w:history="1">
        <w:r w:rsidRPr="002F0AEC">
          <w:rPr>
            <w:rStyle w:val="Hyperlink"/>
            <w:noProof/>
          </w:rPr>
          <w:t>Training organisation identifier</w:t>
        </w:r>
        <w:r>
          <w:rPr>
            <w:noProof/>
            <w:webHidden/>
          </w:rPr>
          <w:tab/>
        </w:r>
        <w:r>
          <w:rPr>
            <w:noProof/>
            <w:webHidden/>
          </w:rPr>
          <w:fldChar w:fldCharType="begin"/>
        </w:r>
        <w:r>
          <w:rPr>
            <w:noProof/>
            <w:webHidden/>
          </w:rPr>
          <w:instrText xml:space="preserve"> PAGEREF _Toc222218849 \h </w:instrText>
        </w:r>
        <w:r>
          <w:rPr>
            <w:noProof/>
            <w:webHidden/>
          </w:rPr>
        </w:r>
        <w:r>
          <w:rPr>
            <w:noProof/>
            <w:webHidden/>
          </w:rPr>
          <w:fldChar w:fldCharType="separate"/>
        </w:r>
        <w:r>
          <w:rPr>
            <w:noProof/>
            <w:webHidden/>
          </w:rPr>
          <w:t>167</w:t>
        </w:r>
        <w:r>
          <w:rPr>
            <w:noProof/>
            <w:webHidden/>
          </w:rPr>
          <w:fldChar w:fldCharType="end"/>
        </w:r>
      </w:hyperlink>
    </w:p>
    <w:p w14:paraId="1323EFC9" w14:textId="1FCDBAF2"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50" w:history="1">
        <w:r w:rsidRPr="002F0AEC">
          <w:rPr>
            <w:rStyle w:val="Hyperlink"/>
            <w:noProof/>
          </w:rPr>
          <w:t>Training organisation name</w:t>
        </w:r>
        <w:r>
          <w:rPr>
            <w:noProof/>
            <w:webHidden/>
          </w:rPr>
          <w:tab/>
        </w:r>
        <w:r>
          <w:rPr>
            <w:noProof/>
            <w:webHidden/>
          </w:rPr>
          <w:fldChar w:fldCharType="begin"/>
        </w:r>
        <w:r>
          <w:rPr>
            <w:noProof/>
            <w:webHidden/>
          </w:rPr>
          <w:instrText xml:space="preserve"> PAGEREF _Toc222218850 \h </w:instrText>
        </w:r>
        <w:r>
          <w:rPr>
            <w:noProof/>
            <w:webHidden/>
          </w:rPr>
        </w:r>
        <w:r>
          <w:rPr>
            <w:noProof/>
            <w:webHidden/>
          </w:rPr>
          <w:fldChar w:fldCharType="separate"/>
        </w:r>
        <w:r>
          <w:rPr>
            <w:noProof/>
            <w:webHidden/>
          </w:rPr>
          <w:t>169</w:t>
        </w:r>
        <w:r>
          <w:rPr>
            <w:noProof/>
            <w:webHidden/>
          </w:rPr>
          <w:fldChar w:fldCharType="end"/>
        </w:r>
      </w:hyperlink>
    </w:p>
    <w:p w14:paraId="64B2B740" w14:textId="63261EF4"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51" w:history="1">
        <w:r w:rsidRPr="002F0AEC">
          <w:rPr>
            <w:rStyle w:val="Hyperlink"/>
            <w:noProof/>
          </w:rPr>
          <w:t>Training organisation type identifier</w:t>
        </w:r>
        <w:r>
          <w:rPr>
            <w:noProof/>
            <w:webHidden/>
          </w:rPr>
          <w:tab/>
        </w:r>
        <w:r>
          <w:rPr>
            <w:noProof/>
            <w:webHidden/>
          </w:rPr>
          <w:fldChar w:fldCharType="begin"/>
        </w:r>
        <w:r>
          <w:rPr>
            <w:noProof/>
            <w:webHidden/>
          </w:rPr>
          <w:instrText xml:space="preserve"> PAGEREF _Toc222218851 \h </w:instrText>
        </w:r>
        <w:r>
          <w:rPr>
            <w:noProof/>
            <w:webHidden/>
          </w:rPr>
        </w:r>
        <w:r>
          <w:rPr>
            <w:noProof/>
            <w:webHidden/>
          </w:rPr>
          <w:fldChar w:fldCharType="separate"/>
        </w:r>
        <w:r>
          <w:rPr>
            <w:noProof/>
            <w:webHidden/>
          </w:rPr>
          <w:t>171</w:t>
        </w:r>
        <w:r>
          <w:rPr>
            <w:noProof/>
            <w:webHidden/>
          </w:rPr>
          <w:fldChar w:fldCharType="end"/>
        </w:r>
      </w:hyperlink>
    </w:p>
    <w:p w14:paraId="372D0C29" w14:textId="32D399FC"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52" w:history="1">
        <w:r w:rsidRPr="002F0AEC">
          <w:rPr>
            <w:rStyle w:val="Hyperlink"/>
            <w:noProof/>
          </w:rPr>
          <w:t>Unique student identifier</w:t>
        </w:r>
        <w:r>
          <w:rPr>
            <w:noProof/>
            <w:webHidden/>
          </w:rPr>
          <w:tab/>
        </w:r>
        <w:r>
          <w:rPr>
            <w:noProof/>
            <w:webHidden/>
          </w:rPr>
          <w:fldChar w:fldCharType="begin"/>
        </w:r>
        <w:r>
          <w:rPr>
            <w:noProof/>
            <w:webHidden/>
          </w:rPr>
          <w:instrText xml:space="preserve"> PAGEREF _Toc222218852 \h </w:instrText>
        </w:r>
        <w:r>
          <w:rPr>
            <w:noProof/>
            <w:webHidden/>
          </w:rPr>
        </w:r>
        <w:r>
          <w:rPr>
            <w:noProof/>
            <w:webHidden/>
          </w:rPr>
          <w:fldChar w:fldCharType="separate"/>
        </w:r>
        <w:r>
          <w:rPr>
            <w:noProof/>
            <w:webHidden/>
          </w:rPr>
          <w:t>174</w:t>
        </w:r>
        <w:r>
          <w:rPr>
            <w:noProof/>
            <w:webHidden/>
          </w:rPr>
          <w:fldChar w:fldCharType="end"/>
        </w:r>
      </w:hyperlink>
    </w:p>
    <w:p w14:paraId="563848AD" w14:textId="43781915"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53" w:history="1">
        <w:r w:rsidRPr="002F0AEC">
          <w:rPr>
            <w:rStyle w:val="Hyperlink"/>
            <w:noProof/>
          </w:rPr>
          <w:t>VET flag</w:t>
        </w:r>
        <w:r>
          <w:rPr>
            <w:noProof/>
            <w:webHidden/>
          </w:rPr>
          <w:tab/>
        </w:r>
        <w:r>
          <w:rPr>
            <w:noProof/>
            <w:webHidden/>
          </w:rPr>
          <w:fldChar w:fldCharType="begin"/>
        </w:r>
        <w:r>
          <w:rPr>
            <w:noProof/>
            <w:webHidden/>
          </w:rPr>
          <w:instrText xml:space="preserve"> PAGEREF _Toc222218853 \h </w:instrText>
        </w:r>
        <w:r>
          <w:rPr>
            <w:noProof/>
            <w:webHidden/>
          </w:rPr>
        </w:r>
        <w:r>
          <w:rPr>
            <w:noProof/>
            <w:webHidden/>
          </w:rPr>
          <w:fldChar w:fldCharType="separate"/>
        </w:r>
        <w:r>
          <w:rPr>
            <w:noProof/>
            <w:webHidden/>
          </w:rPr>
          <w:t>176</w:t>
        </w:r>
        <w:r>
          <w:rPr>
            <w:noProof/>
            <w:webHidden/>
          </w:rPr>
          <w:fldChar w:fldCharType="end"/>
        </w:r>
      </w:hyperlink>
    </w:p>
    <w:p w14:paraId="4848EF23" w14:textId="191EE190"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54" w:history="1">
        <w:r w:rsidRPr="002F0AEC">
          <w:rPr>
            <w:rStyle w:val="Hyperlink"/>
            <w:noProof/>
          </w:rPr>
          <w:t>VET in schools flag</w:t>
        </w:r>
        <w:r>
          <w:rPr>
            <w:noProof/>
            <w:webHidden/>
          </w:rPr>
          <w:tab/>
        </w:r>
        <w:r>
          <w:rPr>
            <w:noProof/>
            <w:webHidden/>
          </w:rPr>
          <w:fldChar w:fldCharType="begin"/>
        </w:r>
        <w:r>
          <w:rPr>
            <w:noProof/>
            <w:webHidden/>
          </w:rPr>
          <w:instrText xml:space="preserve"> PAGEREF _Toc222218854 \h </w:instrText>
        </w:r>
        <w:r>
          <w:rPr>
            <w:noProof/>
            <w:webHidden/>
          </w:rPr>
        </w:r>
        <w:r>
          <w:rPr>
            <w:noProof/>
            <w:webHidden/>
          </w:rPr>
          <w:fldChar w:fldCharType="separate"/>
        </w:r>
        <w:r>
          <w:rPr>
            <w:noProof/>
            <w:webHidden/>
          </w:rPr>
          <w:t>178</w:t>
        </w:r>
        <w:r>
          <w:rPr>
            <w:noProof/>
            <w:webHidden/>
          </w:rPr>
          <w:fldChar w:fldCharType="end"/>
        </w:r>
      </w:hyperlink>
    </w:p>
    <w:p w14:paraId="310AE6D6" w14:textId="7486E864" w:rsidR="009B1060" w:rsidRDefault="009B1060">
      <w:pPr>
        <w:pStyle w:val="TOC1"/>
        <w:rPr>
          <w:rFonts w:asciiTheme="minorHAnsi" w:eastAsiaTheme="minorEastAsia" w:hAnsiTheme="minorHAnsi" w:cstheme="minorBidi"/>
          <w:b w:val="0"/>
          <w:bCs w:val="0"/>
          <w:noProof/>
          <w:kern w:val="2"/>
          <w:szCs w:val="24"/>
          <w:u w:val="none"/>
          <w14:ligatures w14:val="standardContextual"/>
        </w:rPr>
      </w:pPr>
      <w:hyperlink w:anchor="_Toc222218855" w:history="1">
        <w:r w:rsidRPr="002F0AEC">
          <w:rPr>
            <w:rStyle w:val="Hyperlink"/>
            <w:noProof/>
          </w:rPr>
          <w:t>Changes and revisions to elements</w:t>
        </w:r>
        <w:r>
          <w:rPr>
            <w:noProof/>
            <w:webHidden/>
          </w:rPr>
          <w:tab/>
        </w:r>
        <w:r>
          <w:rPr>
            <w:noProof/>
            <w:webHidden/>
          </w:rPr>
          <w:fldChar w:fldCharType="begin"/>
        </w:r>
        <w:r>
          <w:rPr>
            <w:noProof/>
            <w:webHidden/>
          </w:rPr>
          <w:instrText xml:space="preserve"> PAGEREF _Toc222218855 \h </w:instrText>
        </w:r>
        <w:r>
          <w:rPr>
            <w:noProof/>
            <w:webHidden/>
          </w:rPr>
        </w:r>
        <w:r>
          <w:rPr>
            <w:noProof/>
            <w:webHidden/>
          </w:rPr>
          <w:fldChar w:fldCharType="separate"/>
        </w:r>
        <w:r>
          <w:rPr>
            <w:noProof/>
            <w:webHidden/>
          </w:rPr>
          <w:t>181</w:t>
        </w:r>
        <w:r>
          <w:rPr>
            <w:noProof/>
            <w:webHidden/>
          </w:rPr>
          <w:fldChar w:fldCharType="end"/>
        </w:r>
      </w:hyperlink>
    </w:p>
    <w:p w14:paraId="0A466069" w14:textId="4C0D19F6"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56" w:history="1">
        <w:r w:rsidRPr="002F0AEC">
          <w:rPr>
            <w:rStyle w:val="Hyperlink"/>
            <w:noProof/>
          </w:rPr>
          <w:t>Changes and revisions</w:t>
        </w:r>
        <w:r>
          <w:rPr>
            <w:noProof/>
            <w:webHidden/>
          </w:rPr>
          <w:tab/>
        </w:r>
        <w:r>
          <w:rPr>
            <w:noProof/>
            <w:webHidden/>
          </w:rPr>
          <w:fldChar w:fldCharType="begin"/>
        </w:r>
        <w:r>
          <w:rPr>
            <w:noProof/>
            <w:webHidden/>
          </w:rPr>
          <w:instrText xml:space="preserve"> PAGEREF _Toc222218856 \h </w:instrText>
        </w:r>
        <w:r>
          <w:rPr>
            <w:noProof/>
            <w:webHidden/>
          </w:rPr>
        </w:r>
        <w:r>
          <w:rPr>
            <w:noProof/>
            <w:webHidden/>
          </w:rPr>
          <w:fldChar w:fldCharType="separate"/>
        </w:r>
        <w:r>
          <w:rPr>
            <w:noProof/>
            <w:webHidden/>
          </w:rPr>
          <w:t>182</w:t>
        </w:r>
        <w:r>
          <w:rPr>
            <w:noProof/>
            <w:webHidden/>
          </w:rPr>
          <w:fldChar w:fldCharType="end"/>
        </w:r>
      </w:hyperlink>
    </w:p>
    <w:p w14:paraId="48ED4641" w14:textId="674810B3"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57" w:history="1">
        <w:r w:rsidRPr="002F0AEC">
          <w:rPr>
            <w:rStyle w:val="Hyperlink"/>
            <w:noProof/>
          </w:rPr>
          <w:t>Amendments since publication</w:t>
        </w:r>
        <w:r>
          <w:rPr>
            <w:noProof/>
            <w:webHidden/>
          </w:rPr>
          <w:tab/>
        </w:r>
        <w:r>
          <w:rPr>
            <w:noProof/>
            <w:webHidden/>
          </w:rPr>
          <w:fldChar w:fldCharType="begin"/>
        </w:r>
        <w:r>
          <w:rPr>
            <w:noProof/>
            <w:webHidden/>
          </w:rPr>
          <w:instrText xml:space="preserve"> PAGEREF _Toc222218857 \h </w:instrText>
        </w:r>
        <w:r>
          <w:rPr>
            <w:noProof/>
            <w:webHidden/>
          </w:rPr>
        </w:r>
        <w:r>
          <w:rPr>
            <w:noProof/>
            <w:webHidden/>
          </w:rPr>
          <w:fldChar w:fldCharType="separate"/>
        </w:r>
        <w:r>
          <w:rPr>
            <w:noProof/>
            <w:webHidden/>
          </w:rPr>
          <w:t>183</w:t>
        </w:r>
        <w:r>
          <w:rPr>
            <w:noProof/>
            <w:webHidden/>
          </w:rPr>
          <w:fldChar w:fldCharType="end"/>
        </w:r>
      </w:hyperlink>
    </w:p>
    <w:p w14:paraId="51AD0899" w14:textId="188116F1" w:rsidR="009B1060" w:rsidRDefault="009B1060">
      <w:pPr>
        <w:pStyle w:val="TOC1"/>
        <w:rPr>
          <w:rFonts w:asciiTheme="minorHAnsi" w:eastAsiaTheme="minorEastAsia" w:hAnsiTheme="minorHAnsi" w:cstheme="minorBidi"/>
          <w:b w:val="0"/>
          <w:bCs w:val="0"/>
          <w:noProof/>
          <w:kern w:val="2"/>
          <w:szCs w:val="24"/>
          <w:u w:val="none"/>
          <w14:ligatures w14:val="standardContextual"/>
        </w:rPr>
      </w:pPr>
      <w:hyperlink w:anchor="_Toc222218858" w:history="1">
        <w:r w:rsidRPr="002F0AEC">
          <w:rPr>
            <w:rStyle w:val="Hyperlink"/>
            <w:noProof/>
          </w:rPr>
          <w:t>Selected classifications</w:t>
        </w:r>
        <w:r>
          <w:rPr>
            <w:noProof/>
            <w:webHidden/>
          </w:rPr>
          <w:tab/>
        </w:r>
        <w:r>
          <w:rPr>
            <w:noProof/>
            <w:webHidden/>
          </w:rPr>
          <w:fldChar w:fldCharType="begin"/>
        </w:r>
        <w:r>
          <w:rPr>
            <w:noProof/>
            <w:webHidden/>
          </w:rPr>
          <w:instrText xml:space="preserve"> PAGEREF _Toc222218858 \h </w:instrText>
        </w:r>
        <w:r>
          <w:rPr>
            <w:noProof/>
            <w:webHidden/>
          </w:rPr>
        </w:r>
        <w:r>
          <w:rPr>
            <w:noProof/>
            <w:webHidden/>
          </w:rPr>
          <w:fldChar w:fldCharType="separate"/>
        </w:r>
        <w:r>
          <w:rPr>
            <w:noProof/>
            <w:webHidden/>
          </w:rPr>
          <w:t>184</w:t>
        </w:r>
        <w:r>
          <w:rPr>
            <w:noProof/>
            <w:webHidden/>
          </w:rPr>
          <w:fldChar w:fldCharType="end"/>
        </w:r>
      </w:hyperlink>
    </w:p>
    <w:p w14:paraId="762FBF61" w14:textId="327BADC8" w:rsidR="009B1060" w:rsidRDefault="009B1060">
      <w:pPr>
        <w:pStyle w:val="TOC2"/>
        <w:rPr>
          <w:rFonts w:asciiTheme="minorHAnsi" w:eastAsiaTheme="minorEastAsia" w:hAnsiTheme="minorHAnsi" w:cstheme="minorBidi"/>
          <w:bCs w:val="0"/>
          <w:noProof/>
          <w:kern w:val="2"/>
          <w:sz w:val="24"/>
          <w:szCs w:val="24"/>
          <w14:ligatures w14:val="standardContextual"/>
        </w:rPr>
      </w:pPr>
      <w:hyperlink w:anchor="_Toc222218859" w:history="1">
        <w:r w:rsidRPr="002F0AEC">
          <w:rPr>
            <w:rStyle w:val="Hyperlink"/>
            <w:noProof/>
          </w:rPr>
          <w:t>Systems files</w:t>
        </w:r>
        <w:r>
          <w:rPr>
            <w:noProof/>
            <w:webHidden/>
          </w:rPr>
          <w:tab/>
        </w:r>
        <w:r>
          <w:rPr>
            <w:noProof/>
            <w:webHidden/>
          </w:rPr>
          <w:fldChar w:fldCharType="begin"/>
        </w:r>
        <w:r>
          <w:rPr>
            <w:noProof/>
            <w:webHidden/>
          </w:rPr>
          <w:instrText xml:space="preserve"> PAGEREF _Toc222218859 \h </w:instrText>
        </w:r>
        <w:r>
          <w:rPr>
            <w:noProof/>
            <w:webHidden/>
          </w:rPr>
        </w:r>
        <w:r>
          <w:rPr>
            <w:noProof/>
            <w:webHidden/>
          </w:rPr>
          <w:fldChar w:fldCharType="separate"/>
        </w:r>
        <w:r>
          <w:rPr>
            <w:noProof/>
            <w:webHidden/>
          </w:rPr>
          <w:t>185</w:t>
        </w:r>
        <w:r>
          <w:rPr>
            <w:noProof/>
            <w:webHidden/>
          </w:rPr>
          <w:fldChar w:fldCharType="end"/>
        </w:r>
      </w:hyperlink>
    </w:p>
    <w:p w14:paraId="715E3991" w14:textId="77777777" w:rsidR="000F5EA1" w:rsidRDefault="0041361D" w:rsidP="00D17897">
      <w:r>
        <w:rPr>
          <w:rStyle w:val="Hyperlink"/>
          <w:noProof/>
        </w:rPr>
        <w:fldChar w:fldCharType="end"/>
      </w:r>
    </w:p>
    <w:p w14:paraId="46D36FA7" w14:textId="77777777" w:rsidR="000F5EA1" w:rsidRPr="000F5EA1" w:rsidRDefault="000F5EA1" w:rsidP="000F5EA1">
      <w:pPr>
        <w:pStyle w:val="Bodytext"/>
        <w:sectPr w:rsidR="000F5EA1" w:rsidRPr="000F5EA1" w:rsidSect="003E49F3">
          <w:footerReference w:type="default" r:id="rId20"/>
          <w:headerReference w:type="first" r:id="rId21"/>
          <w:footerReference w:type="first" r:id="rId22"/>
          <w:pgSz w:w="11906" w:h="16838" w:code="9"/>
          <w:pgMar w:top="851" w:right="1418" w:bottom="851" w:left="1418" w:header="624" w:footer="624" w:gutter="0"/>
          <w:cols w:space="708"/>
          <w:titlePg/>
          <w:docGrid w:linePitch="360"/>
        </w:sectPr>
      </w:pPr>
    </w:p>
    <w:p w14:paraId="386F3CCD" w14:textId="77777777" w:rsidR="002458AF" w:rsidRDefault="00005BF1" w:rsidP="00CB42DF">
      <w:pPr>
        <w:pStyle w:val="H1Section"/>
      </w:pPr>
      <w:bookmarkStart w:id="55" w:name="_Toc222218756"/>
      <w:r>
        <w:lastRenderedPageBreak/>
        <w:t>Introduction</w:t>
      </w:r>
      <w:bookmarkEnd w:id="55"/>
    </w:p>
    <w:p w14:paraId="1E7C43DD" w14:textId="77777777" w:rsidR="00CB42DF" w:rsidRDefault="00CB42DF" w:rsidP="009A5BAC">
      <w:pPr>
        <w:pStyle w:val="H3Parts"/>
        <w:sectPr w:rsidR="00CB42DF" w:rsidSect="00FA777B">
          <w:headerReference w:type="default" r:id="rId23"/>
          <w:footerReference w:type="default" r:id="rId24"/>
          <w:headerReference w:type="first" r:id="rId25"/>
          <w:footerReference w:type="first" r:id="rId26"/>
          <w:type w:val="oddPage"/>
          <w:pgSz w:w="11906" w:h="16838" w:code="9"/>
          <w:pgMar w:top="851" w:right="1418" w:bottom="851" w:left="1418" w:header="624" w:footer="624" w:gutter="0"/>
          <w:cols w:space="708"/>
          <w:docGrid w:linePitch="360"/>
        </w:sectPr>
      </w:pPr>
      <w:bookmarkStart w:id="56" w:name="_Toc128472383"/>
      <w:bookmarkStart w:id="57" w:name="_Toc116464391"/>
    </w:p>
    <w:p w14:paraId="20444263" w14:textId="77777777" w:rsidR="009A5BAC" w:rsidRDefault="009A5BAC" w:rsidP="009A5BAC">
      <w:pPr>
        <w:pStyle w:val="H3Parts"/>
      </w:pPr>
      <w:r>
        <w:lastRenderedPageBreak/>
        <w:t>Overview</w:t>
      </w:r>
      <w:bookmarkEnd w:id="56"/>
    </w:p>
    <w:p w14:paraId="75B3A647" w14:textId="77777777" w:rsidR="00631633" w:rsidRPr="00631633" w:rsidRDefault="00CB1F7B" w:rsidP="00F06D63">
      <w:pPr>
        <w:pStyle w:val="Bodytext"/>
        <w:rPr>
          <w:lang w:val="en-US"/>
        </w:rPr>
      </w:pPr>
      <w:r>
        <w:rPr>
          <w:lang w:val="en-US"/>
        </w:rPr>
        <w:t xml:space="preserve">AVETMISS is the Australian Vocational Education and Training Management Information Statistical Standard. </w:t>
      </w:r>
      <w:r w:rsidR="00631633">
        <w:rPr>
          <w:lang w:val="en-US"/>
        </w:rPr>
        <w:t xml:space="preserve">The </w:t>
      </w:r>
      <w:r w:rsidR="00F06D63" w:rsidRPr="00631633">
        <w:rPr>
          <w:i/>
          <w:lang w:val="en-US"/>
        </w:rPr>
        <w:t xml:space="preserve">AVETMISS </w:t>
      </w:r>
      <w:r w:rsidR="00FE6BF3" w:rsidRPr="00631633">
        <w:rPr>
          <w:i/>
          <w:lang w:val="en-US"/>
        </w:rPr>
        <w:t>data element</w:t>
      </w:r>
      <w:r w:rsidR="00E35B76" w:rsidRPr="00631633">
        <w:rPr>
          <w:i/>
          <w:lang w:val="en-US"/>
        </w:rPr>
        <w:t xml:space="preserve"> d</w:t>
      </w:r>
      <w:r w:rsidR="00F06D63" w:rsidRPr="00631633">
        <w:rPr>
          <w:i/>
          <w:lang w:val="en-US"/>
        </w:rPr>
        <w:t>efinitions</w:t>
      </w:r>
      <w:r w:rsidR="00631633">
        <w:rPr>
          <w:i/>
          <w:lang w:val="en-US"/>
        </w:rPr>
        <w:t xml:space="preserve"> </w:t>
      </w:r>
      <w:r w:rsidR="00631633">
        <w:rPr>
          <w:lang w:val="en-US"/>
        </w:rPr>
        <w:t xml:space="preserve">define the data elements </w:t>
      </w:r>
      <w:r w:rsidR="005A430C">
        <w:rPr>
          <w:lang w:val="en-US"/>
        </w:rPr>
        <w:t>used</w:t>
      </w:r>
      <w:r w:rsidR="00B131B7">
        <w:rPr>
          <w:lang w:val="en-US"/>
        </w:rPr>
        <w:t xml:space="preserve"> </w:t>
      </w:r>
      <w:r w:rsidR="00CD14B3">
        <w:rPr>
          <w:lang w:val="en-US"/>
        </w:rPr>
        <w:t>in</w:t>
      </w:r>
      <w:r w:rsidR="00B131B7">
        <w:rPr>
          <w:lang w:val="en-US"/>
        </w:rPr>
        <w:t xml:space="preserve"> the </w:t>
      </w:r>
      <w:r w:rsidR="00631633">
        <w:rPr>
          <w:lang w:val="en-US"/>
        </w:rPr>
        <w:t xml:space="preserve">National VET Provider Collection and the National Apprentice and Trainee Collection. </w:t>
      </w:r>
      <w:r w:rsidR="00674E9B">
        <w:rPr>
          <w:lang w:val="en-US"/>
        </w:rPr>
        <w:t>They contain</w:t>
      </w:r>
      <w:r w:rsidR="005A430C">
        <w:rPr>
          <w:lang w:val="en-US"/>
        </w:rPr>
        <w:t xml:space="preserve"> information on</w:t>
      </w:r>
      <w:r w:rsidR="00631633">
        <w:rPr>
          <w:lang w:val="en-US"/>
        </w:rPr>
        <w:t xml:space="preserve"> context, rules, classification schemes and format attributes</w:t>
      </w:r>
      <w:r w:rsidR="005A430C">
        <w:rPr>
          <w:lang w:val="en-US"/>
        </w:rPr>
        <w:t xml:space="preserve"> of each data element</w:t>
      </w:r>
      <w:r w:rsidR="00631633">
        <w:rPr>
          <w:lang w:val="en-US"/>
        </w:rPr>
        <w:t>.</w:t>
      </w:r>
    </w:p>
    <w:p w14:paraId="07FEFB97" w14:textId="77777777" w:rsidR="00F06D63" w:rsidRDefault="00F06D63" w:rsidP="00806012">
      <w:pPr>
        <w:pStyle w:val="Bodytext"/>
        <w:spacing w:after="120"/>
        <w:rPr>
          <w:lang w:val="en-US"/>
        </w:rPr>
      </w:pPr>
      <w:r>
        <w:rPr>
          <w:i/>
          <w:lang w:val="en-US"/>
        </w:rPr>
        <w:t>AVETM</w:t>
      </w:r>
      <w:r w:rsidR="00E35B76">
        <w:rPr>
          <w:i/>
          <w:lang w:val="en-US"/>
        </w:rPr>
        <w:t xml:space="preserve">ISS </w:t>
      </w:r>
      <w:r w:rsidR="00FE6BF3">
        <w:rPr>
          <w:i/>
          <w:lang w:val="en-US"/>
        </w:rPr>
        <w:t>data element</w:t>
      </w:r>
      <w:r w:rsidR="00E35B76">
        <w:rPr>
          <w:i/>
          <w:lang w:val="en-US"/>
        </w:rPr>
        <w:t xml:space="preserve"> d</w:t>
      </w:r>
      <w:r w:rsidR="009677E4">
        <w:rPr>
          <w:i/>
          <w:lang w:val="en-US"/>
        </w:rPr>
        <w:t>efinitions</w:t>
      </w:r>
      <w:r w:rsidR="00674E9B">
        <w:rPr>
          <w:i/>
          <w:lang w:val="en-US"/>
        </w:rPr>
        <w:t xml:space="preserve"> </w:t>
      </w:r>
      <w:r w:rsidRPr="004072B6">
        <w:rPr>
          <w:lang w:val="en-US"/>
        </w:rPr>
        <w:t>als</w:t>
      </w:r>
      <w:r>
        <w:rPr>
          <w:lang w:val="en-US"/>
        </w:rPr>
        <w:t xml:space="preserve">o </w:t>
      </w:r>
      <w:r w:rsidRPr="00EA4E99">
        <w:rPr>
          <w:lang w:val="en-US"/>
        </w:rPr>
        <w:t>include</w:t>
      </w:r>
      <w:r>
        <w:rPr>
          <w:lang w:val="en-US"/>
        </w:rPr>
        <w:t>:</w:t>
      </w:r>
    </w:p>
    <w:p w14:paraId="5C0684D4" w14:textId="77777777" w:rsidR="009677E4" w:rsidRDefault="00F06D63" w:rsidP="00806012">
      <w:pPr>
        <w:pStyle w:val="Bodytext"/>
        <w:numPr>
          <w:ilvl w:val="0"/>
          <w:numId w:val="1"/>
        </w:numPr>
        <w:tabs>
          <w:tab w:val="left" w:pos="1418"/>
        </w:tabs>
        <w:spacing w:after="120"/>
        <w:ind w:left="1332" w:hanging="357"/>
        <w:rPr>
          <w:lang w:val="en-US"/>
        </w:rPr>
      </w:pPr>
      <w:r w:rsidRPr="00EA4E99">
        <w:rPr>
          <w:lang w:val="en-US"/>
        </w:rPr>
        <w:t>recommended questions</w:t>
      </w:r>
      <w:r w:rsidR="005A430C">
        <w:rPr>
          <w:lang w:val="en-US"/>
        </w:rPr>
        <w:t xml:space="preserve"> for enrolment form</w:t>
      </w:r>
      <w:r w:rsidR="001F6467">
        <w:rPr>
          <w:lang w:val="en-US"/>
        </w:rPr>
        <w:t>s</w:t>
      </w:r>
    </w:p>
    <w:p w14:paraId="482D9DF3" w14:textId="77777777" w:rsidR="00E8715E" w:rsidRDefault="005A430C" w:rsidP="00806012">
      <w:pPr>
        <w:pStyle w:val="Bodytext"/>
        <w:numPr>
          <w:ilvl w:val="0"/>
          <w:numId w:val="1"/>
        </w:numPr>
        <w:tabs>
          <w:tab w:val="left" w:pos="1418"/>
        </w:tabs>
        <w:spacing w:after="120"/>
        <w:ind w:left="1332" w:hanging="357"/>
        <w:rPr>
          <w:lang w:val="en-US"/>
        </w:rPr>
      </w:pPr>
      <w:r>
        <w:rPr>
          <w:lang w:val="en-US"/>
        </w:rPr>
        <w:t xml:space="preserve">data </w:t>
      </w:r>
      <w:r w:rsidR="00F06D63" w:rsidRPr="009677E4">
        <w:rPr>
          <w:lang w:val="en-US"/>
        </w:rPr>
        <w:t>classifications</w:t>
      </w:r>
      <w:r w:rsidR="00EB2AFE">
        <w:rPr>
          <w:lang w:val="en-US"/>
        </w:rPr>
        <w:t>,</w:t>
      </w:r>
      <w:r w:rsidR="00E35B76" w:rsidRPr="009677E4">
        <w:rPr>
          <w:lang w:val="en-US"/>
        </w:rPr>
        <w:t xml:space="preserve"> </w:t>
      </w:r>
    </w:p>
    <w:p w14:paraId="0122A2F8" w14:textId="675F257A" w:rsidR="009677E4" w:rsidRDefault="00F06D63" w:rsidP="00806012">
      <w:pPr>
        <w:pStyle w:val="Bodytext"/>
        <w:numPr>
          <w:ilvl w:val="0"/>
          <w:numId w:val="1"/>
        </w:numPr>
        <w:tabs>
          <w:tab w:val="left" w:pos="1418"/>
        </w:tabs>
        <w:spacing w:after="120"/>
        <w:ind w:left="1332" w:hanging="357"/>
        <w:rPr>
          <w:lang w:val="en-US"/>
        </w:rPr>
      </w:pPr>
      <w:r w:rsidRPr="009677E4">
        <w:rPr>
          <w:lang w:val="en-US"/>
        </w:rPr>
        <w:t xml:space="preserve">which comply with </w:t>
      </w:r>
      <w:r w:rsidR="001F6467">
        <w:rPr>
          <w:lang w:val="en-US"/>
        </w:rPr>
        <w:t xml:space="preserve">the </w:t>
      </w:r>
      <w:r w:rsidRPr="009677E4">
        <w:rPr>
          <w:lang w:val="en-US"/>
        </w:rPr>
        <w:t>Australian Bureau of Statistics</w:t>
      </w:r>
      <w:r w:rsidR="00D14D8A">
        <w:rPr>
          <w:lang w:val="en-US"/>
        </w:rPr>
        <w:t xml:space="preserve"> </w:t>
      </w:r>
      <w:r w:rsidRPr="009677E4">
        <w:rPr>
          <w:lang w:val="en-US"/>
        </w:rPr>
        <w:t>(ABS) sta</w:t>
      </w:r>
      <w:r w:rsidR="00CE3A2B" w:rsidRPr="009677E4">
        <w:rPr>
          <w:lang w:val="en-US"/>
        </w:rPr>
        <w:t xml:space="preserve">ndards </w:t>
      </w:r>
      <w:r w:rsidR="00E35B76" w:rsidRPr="009677E4">
        <w:rPr>
          <w:lang w:val="en-US"/>
        </w:rPr>
        <w:t>where possible</w:t>
      </w:r>
    </w:p>
    <w:p w14:paraId="28D2B16D" w14:textId="77777777" w:rsidR="00F06D63" w:rsidRPr="009677E4" w:rsidRDefault="00F06D63" w:rsidP="00806012">
      <w:pPr>
        <w:pStyle w:val="Bodytext"/>
        <w:numPr>
          <w:ilvl w:val="0"/>
          <w:numId w:val="1"/>
        </w:numPr>
        <w:tabs>
          <w:tab w:val="left" w:pos="1418"/>
        </w:tabs>
        <w:ind w:left="1332" w:hanging="357"/>
        <w:rPr>
          <w:lang w:val="en-US"/>
        </w:rPr>
      </w:pPr>
      <w:r w:rsidRPr="009677E4">
        <w:rPr>
          <w:lang w:val="en-US"/>
        </w:rPr>
        <w:t>history</w:t>
      </w:r>
      <w:r w:rsidR="005A430C">
        <w:rPr>
          <w:lang w:val="en-US"/>
        </w:rPr>
        <w:t xml:space="preserve"> of</w:t>
      </w:r>
      <w:r w:rsidRPr="009677E4">
        <w:rPr>
          <w:lang w:val="en-US"/>
        </w:rPr>
        <w:t xml:space="preserve"> individual elements since the first release of </w:t>
      </w:r>
      <w:r w:rsidR="007A6182" w:rsidRPr="007A6182">
        <w:rPr>
          <w:lang w:val="en-US"/>
        </w:rPr>
        <w:t>AVETMISS</w:t>
      </w:r>
      <w:r w:rsidRPr="009677E4">
        <w:rPr>
          <w:lang w:val="en-US"/>
        </w:rPr>
        <w:t>.</w:t>
      </w:r>
    </w:p>
    <w:p w14:paraId="35ED7851" w14:textId="1150A82E" w:rsidR="00D86EB7" w:rsidRPr="00E90645" w:rsidRDefault="00D86EB7" w:rsidP="00DB5717">
      <w:pPr>
        <w:pStyle w:val="Bodyboldheading"/>
        <w:spacing w:after="80"/>
        <w:rPr>
          <w:rFonts w:ascii="Trebuchet MS" w:hAnsi="Trebuchet MS"/>
          <w:b w:val="0"/>
          <w:color w:val="000000" w:themeColor="text1"/>
          <w:sz w:val="19"/>
          <w:szCs w:val="19"/>
        </w:rPr>
      </w:pPr>
      <w:r w:rsidRPr="00E90645">
        <w:rPr>
          <w:rFonts w:ascii="Trebuchet MS" w:hAnsi="Trebuchet MS"/>
          <w:b w:val="0"/>
          <w:color w:val="000000" w:themeColor="text1"/>
          <w:sz w:val="19"/>
          <w:szCs w:val="19"/>
        </w:rPr>
        <w:t xml:space="preserve">The following terms are used throughout the </w:t>
      </w:r>
      <w:r w:rsidRPr="00E90645">
        <w:rPr>
          <w:rFonts w:ascii="Trebuchet MS" w:hAnsi="Trebuchet MS"/>
          <w:b w:val="0"/>
          <w:i/>
          <w:color w:val="000000" w:themeColor="text1"/>
          <w:sz w:val="19"/>
          <w:szCs w:val="19"/>
          <w:lang w:val="en-US"/>
        </w:rPr>
        <w:t>AVETMISS data element definitions: edition 2.</w:t>
      </w:r>
      <w:r w:rsidR="00B656EB">
        <w:rPr>
          <w:rFonts w:ascii="Trebuchet MS" w:hAnsi="Trebuchet MS"/>
          <w:b w:val="0"/>
          <w:i/>
          <w:color w:val="000000" w:themeColor="text1"/>
          <w:sz w:val="19"/>
          <w:szCs w:val="19"/>
          <w:lang w:val="en-US"/>
        </w:rPr>
        <w:t>4</w:t>
      </w:r>
      <w:r w:rsidRPr="00E90645">
        <w:rPr>
          <w:rFonts w:ascii="Trebuchet MS" w:hAnsi="Trebuchet MS"/>
          <w:i/>
          <w:color w:val="000000" w:themeColor="text1"/>
          <w:sz w:val="19"/>
          <w:szCs w:val="19"/>
          <w:lang w:val="en-US"/>
        </w:rPr>
        <w:t xml:space="preserve"> </w:t>
      </w:r>
      <w:r w:rsidRPr="00E90645">
        <w:rPr>
          <w:rFonts w:ascii="Trebuchet MS" w:hAnsi="Trebuchet MS"/>
          <w:b w:val="0"/>
          <w:color w:val="000000" w:themeColor="text1"/>
          <w:sz w:val="19"/>
          <w:szCs w:val="19"/>
        </w:rPr>
        <w:t>document:</w:t>
      </w:r>
    </w:p>
    <w:p w14:paraId="722D98F9" w14:textId="77777777" w:rsidR="00D86EB7" w:rsidRPr="00E90645" w:rsidRDefault="00D86EB7" w:rsidP="00D86EB7">
      <w:pPr>
        <w:pStyle w:val="Bodyboldheading"/>
        <w:rPr>
          <w:color w:val="000000" w:themeColor="text1"/>
        </w:rPr>
      </w:pPr>
      <w:r w:rsidRPr="00E90645">
        <w:rPr>
          <w:color w:val="000000" w:themeColor="text1"/>
        </w:rPr>
        <w:t>Collection year</w:t>
      </w:r>
    </w:p>
    <w:p w14:paraId="5A526D02" w14:textId="77777777" w:rsidR="00D86EB7" w:rsidRPr="00E90645" w:rsidRDefault="00D86EB7" w:rsidP="00D86EB7">
      <w:pPr>
        <w:pStyle w:val="Bodytext"/>
        <w:rPr>
          <w:color w:val="000000" w:themeColor="text1"/>
        </w:rPr>
      </w:pPr>
      <w:r w:rsidRPr="00E90645">
        <w:rPr>
          <w:color w:val="000000" w:themeColor="text1"/>
        </w:rPr>
        <w:t>The term ‘collection year’ refers to the calendar year in which the training activity occurred.</w:t>
      </w:r>
    </w:p>
    <w:p w14:paraId="272CDCF0" w14:textId="77777777" w:rsidR="00D86EB7" w:rsidRPr="00E90645" w:rsidRDefault="00D86EB7" w:rsidP="00D86EB7">
      <w:pPr>
        <w:pStyle w:val="Bodyboldheading"/>
        <w:rPr>
          <w:color w:val="000000" w:themeColor="text1"/>
        </w:rPr>
      </w:pPr>
      <w:r w:rsidRPr="00E90645">
        <w:rPr>
          <w:color w:val="000000" w:themeColor="text1"/>
        </w:rPr>
        <w:t>Collection period</w:t>
      </w:r>
    </w:p>
    <w:p w14:paraId="7F24BCA6" w14:textId="537C9BCE" w:rsidR="00D86EB7" w:rsidRPr="00E90645" w:rsidRDefault="00D86EB7" w:rsidP="002B433E">
      <w:pPr>
        <w:pStyle w:val="Bodytext"/>
        <w:ind w:right="-144"/>
        <w:rPr>
          <w:color w:val="000000" w:themeColor="text1"/>
          <w:lang w:val="en-US"/>
        </w:rPr>
      </w:pPr>
      <w:r w:rsidRPr="00E90645">
        <w:rPr>
          <w:color w:val="000000" w:themeColor="text1"/>
          <w:szCs w:val="19"/>
        </w:rPr>
        <w:t xml:space="preserve">The term ‘collection period’ refers to the date range of a collection. There may be more than one collection period within a collection year if </w:t>
      </w:r>
      <w:r w:rsidR="002B433E">
        <w:rPr>
          <w:color w:val="000000" w:themeColor="text1"/>
          <w:szCs w:val="19"/>
        </w:rPr>
        <w:t>submittin</w:t>
      </w:r>
      <w:r w:rsidRPr="00E90645">
        <w:rPr>
          <w:color w:val="000000" w:themeColor="text1"/>
          <w:szCs w:val="19"/>
        </w:rPr>
        <w:t xml:space="preserve">g data for an interim collection. </w:t>
      </w:r>
      <w:r w:rsidR="002B433E">
        <w:rPr>
          <w:color w:val="000000" w:themeColor="text1"/>
          <w:szCs w:val="19"/>
        </w:rPr>
        <w:t>The</w:t>
      </w:r>
      <w:r w:rsidRPr="00E90645">
        <w:rPr>
          <w:color w:val="000000" w:themeColor="text1"/>
          <w:szCs w:val="19"/>
        </w:rPr>
        <w:t xml:space="preserve"> final submission </w:t>
      </w:r>
      <w:r w:rsidR="002B433E">
        <w:rPr>
          <w:color w:val="000000" w:themeColor="text1"/>
          <w:szCs w:val="19"/>
        </w:rPr>
        <w:t>must contain</w:t>
      </w:r>
      <w:r w:rsidRPr="00E90645">
        <w:rPr>
          <w:color w:val="000000" w:themeColor="text1"/>
          <w:szCs w:val="19"/>
        </w:rPr>
        <w:t xml:space="preserve"> all data previously submitted during the collection year.</w:t>
      </w:r>
      <w:r w:rsidR="002B433E">
        <w:rPr>
          <w:color w:val="000000" w:themeColor="text1"/>
          <w:szCs w:val="19"/>
        </w:rPr>
        <w:t xml:space="preserve"> For example, in a given year there may be a January</w:t>
      </w:r>
      <w:r w:rsidR="00EB2AFE">
        <w:rPr>
          <w:color w:val="000000" w:themeColor="text1"/>
          <w:szCs w:val="19"/>
        </w:rPr>
        <w:t>—</w:t>
      </w:r>
      <w:r w:rsidR="002B433E">
        <w:rPr>
          <w:color w:val="000000" w:themeColor="text1"/>
          <w:szCs w:val="19"/>
        </w:rPr>
        <w:t>December final collection period, and also January</w:t>
      </w:r>
      <w:r w:rsidR="00EB2AFE">
        <w:rPr>
          <w:color w:val="000000" w:themeColor="text1"/>
          <w:szCs w:val="19"/>
        </w:rPr>
        <w:t>—</w:t>
      </w:r>
      <w:r w:rsidR="002B433E">
        <w:rPr>
          <w:color w:val="000000" w:themeColor="text1"/>
          <w:szCs w:val="19"/>
        </w:rPr>
        <w:t>March, January</w:t>
      </w:r>
      <w:r w:rsidR="00EB2AFE">
        <w:rPr>
          <w:color w:val="000000" w:themeColor="text1"/>
          <w:szCs w:val="19"/>
        </w:rPr>
        <w:t>—</w:t>
      </w:r>
      <w:r w:rsidR="002B433E">
        <w:rPr>
          <w:color w:val="000000" w:themeColor="text1"/>
          <w:szCs w:val="19"/>
        </w:rPr>
        <w:t>June and January</w:t>
      </w:r>
      <w:r w:rsidR="00EB2AFE">
        <w:rPr>
          <w:color w:val="000000" w:themeColor="text1"/>
          <w:szCs w:val="19"/>
        </w:rPr>
        <w:t>—</w:t>
      </w:r>
      <w:r w:rsidR="002B433E">
        <w:rPr>
          <w:color w:val="000000" w:themeColor="text1"/>
          <w:szCs w:val="19"/>
        </w:rPr>
        <w:t>September interim collection periods.</w:t>
      </w:r>
    </w:p>
    <w:p w14:paraId="027B9AEB" w14:textId="6DEFF98D" w:rsidR="00E7385A" w:rsidRPr="00E90645" w:rsidRDefault="00E7385A" w:rsidP="00E7385A">
      <w:pPr>
        <w:pStyle w:val="Bodyboldheading"/>
        <w:rPr>
          <w:color w:val="000000" w:themeColor="text1"/>
        </w:rPr>
      </w:pPr>
      <w:r>
        <w:rPr>
          <w:color w:val="000000" w:themeColor="text1"/>
        </w:rPr>
        <w:t>Acknowledgement</w:t>
      </w:r>
    </w:p>
    <w:p w14:paraId="3F6627DD" w14:textId="39D9C2BB" w:rsidR="00F06D63" w:rsidRDefault="00E07500" w:rsidP="00F06D63">
      <w:pPr>
        <w:pStyle w:val="Bodytext"/>
        <w:rPr>
          <w:lang w:val="en-US"/>
        </w:rPr>
      </w:pPr>
      <w:r>
        <w:rPr>
          <w:lang w:val="en-US"/>
        </w:rPr>
        <w:t>NCVER acknowledges t</w:t>
      </w:r>
      <w:r w:rsidR="00F06D63" w:rsidRPr="00EA4E99">
        <w:rPr>
          <w:lang w:val="en-US"/>
        </w:rPr>
        <w:t xml:space="preserve">he assistance of </w:t>
      </w:r>
      <w:r w:rsidR="00EB2AFE">
        <w:rPr>
          <w:lang w:val="en-US"/>
        </w:rPr>
        <w:t xml:space="preserve">the </w:t>
      </w:r>
      <w:r w:rsidR="00F06D63" w:rsidRPr="00EA4E99">
        <w:rPr>
          <w:lang w:val="en-US"/>
        </w:rPr>
        <w:t>many</w:t>
      </w:r>
      <w:r w:rsidR="00F06D63" w:rsidRPr="008765A6">
        <w:t xml:space="preserve"> organisations</w:t>
      </w:r>
      <w:r w:rsidR="00F06D63" w:rsidRPr="00EA4E99">
        <w:rPr>
          <w:lang w:val="en-US"/>
        </w:rPr>
        <w:t xml:space="preserve"> and individuals who provided information and advice during the development of </w:t>
      </w:r>
      <w:r w:rsidR="002B433E">
        <w:rPr>
          <w:lang w:val="en-US"/>
        </w:rPr>
        <w:t>these data elements and the standards more broadly.</w:t>
      </w:r>
      <w:r w:rsidR="00E90645">
        <w:rPr>
          <w:lang w:val="en-US"/>
        </w:rPr>
        <w:t xml:space="preserve"> </w:t>
      </w:r>
      <w:r w:rsidR="00601455">
        <w:rPr>
          <w:lang w:val="en-US"/>
        </w:rPr>
        <w:t>NCVER</w:t>
      </w:r>
      <w:r w:rsidR="003B09B8">
        <w:rPr>
          <w:lang w:val="en-US"/>
        </w:rPr>
        <w:t xml:space="preserve"> </w:t>
      </w:r>
      <w:r w:rsidR="00F06D63" w:rsidRPr="00EA4E99">
        <w:rPr>
          <w:lang w:val="en-US"/>
        </w:rPr>
        <w:t>welcome</w:t>
      </w:r>
      <w:r w:rsidR="003B09B8">
        <w:rPr>
          <w:lang w:val="en-US"/>
        </w:rPr>
        <w:t>s</w:t>
      </w:r>
      <w:r w:rsidR="000F2064">
        <w:rPr>
          <w:lang w:val="en-US"/>
        </w:rPr>
        <w:t xml:space="preserve"> feedback </w:t>
      </w:r>
      <w:r>
        <w:rPr>
          <w:lang w:val="en-US"/>
        </w:rPr>
        <w:t>on</w:t>
      </w:r>
      <w:r w:rsidR="00D86EB7">
        <w:rPr>
          <w:lang w:val="en-US"/>
        </w:rPr>
        <w:t xml:space="preserve"> AVETMISS</w:t>
      </w:r>
      <w:r w:rsidR="00F06D63" w:rsidRPr="00EA4E99">
        <w:rPr>
          <w:lang w:val="en-US"/>
        </w:rPr>
        <w:t>.</w:t>
      </w:r>
      <w:r w:rsidR="002B433E">
        <w:rPr>
          <w:lang w:val="en-US"/>
        </w:rPr>
        <w:t xml:space="preserve"> </w:t>
      </w:r>
      <w:r>
        <w:rPr>
          <w:lang w:val="en-US"/>
        </w:rPr>
        <w:t xml:space="preserve">Please </w:t>
      </w:r>
      <w:r w:rsidR="00D57F7D">
        <w:rPr>
          <w:lang w:val="en-US"/>
        </w:rPr>
        <w:t>e</w:t>
      </w:r>
      <w:r w:rsidR="002B433E">
        <w:rPr>
          <w:lang w:val="en-US"/>
        </w:rPr>
        <w:t>mail your feedback to</w:t>
      </w:r>
      <w:r w:rsidR="008327FE">
        <w:rPr>
          <w:lang w:val="en-US"/>
        </w:rPr>
        <w:t xml:space="preserve"> </w:t>
      </w:r>
      <w:r w:rsidR="00EB2AFE">
        <w:rPr>
          <w:lang w:val="en-US"/>
        </w:rPr>
        <w:t>&lt;</w:t>
      </w:r>
      <w:r w:rsidR="008327FE" w:rsidRPr="00E07500">
        <w:rPr>
          <w:rStyle w:val="Hyperlink"/>
        </w:rPr>
        <w:t>support@ncver.edu.au</w:t>
      </w:r>
      <w:r w:rsidR="00EB2AFE">
        <w:rPr>
          <w:rStyle w:val="Hyperlink"/>
        </w:rPr>
        <w:t>&gt;</w:t>
      </w:r>
      <w:r w:rsidR="008327FE">
        <w:rPr>
          <w:lang w:val="en-US"/>
        </w:rPr>
        <w:t>.</w:t>
      </w:r>
    </w:p>
    <w:p w14:paraId="4D1410FE" w14:textId="77777777" w:rsidR="00F06D63" w:rsidRDefault="00F06D63" w:rsidP="00F06D63">
      <w:pPr>
        <w:pStyle w:val="H3Parts"/>
        <w:rPr>
          <w:lang w:val="en-US"/>
        </w:rPr>
      </w:pPr>
      <w:bookmarkStart w:id="58" w:name="_Toc116464392"/>
      <w:bookmarkEnd w:id="57"/>
      <w:r>
        <w:rPr>
          <w:lang w:val="en-US"/>
        </w:rPr>
        <w:t>Contents of this document</w:t>
      </w:r>
    </w:p>
    <w:p w14:paraId="15DCB399" w14:textId="642D712E" w:rsidR="00F06D63" w:rsidRDefault="00E35B76" w:rsidP="009B5F6C">
      <w:pPr>
        <w:pStyle w:val="Bodytext"/>
        <w:spacing w:before="40"/>
      </w:pPr>
      <w:r>
        <w:rPr>
          <w:i/>
          <w:lang w:val="en-US"/>
        </w:rPr>
        <w:t xml:space="preserve">AVETMISS </w:t>
      </w:r>
      <w:r w:rsidR="00FE6BF3">
        <w:rPr>
          <w:i/>
          <w:lang w:val="en-US"/>
        </w:rPr>
        <w:t>data element</w:t>
      </w:r>
      <w:r>
        <w:rPr>
          <w:i/>
          <w:lang w:val="en-US"/>
        </w:rPr>
        <w:t xml:space="preserve"> d</w:t>
      </w:r>
      <w:r w:rsidR="00F70076">
        <w:rPr>
          <w:i/>
          <w:lang w:val="en-US"/>
        </w:rPr>
        <w:t>efinitions: e</w:t>
      </w:r>
      <w:r w:rsidR="00F06D63">
        <w:rPr>
          <w:i/>
          <w:lang w:val="en-US"/>
        </w:rPr>
        <w:t xml:space="preserve">dition </w:t>
      </w:r>
      <w:r w:rsidR="008E3557">
        <w:rPr>
          <w:i/>
          <w:lang w:val="en-US"/>
        </w:rPr>
        <w:t>2.</w:t>
      </w:r>
      <w:r w:rsidR="00B656EB">
        <w:rPr>
          <w:i/>
          <w:lang w:val="en-US"/>
        </w:rPr>
        <w:t>4</w:t>
      </w:r>
      <w:r w:rsidR="00F06D63">
        <w:rPr>
          <w:i/>
          <w:lang w:val="en-US"/>
        </w:rPr>
        <w:t xml:space="preserve"> </w:t>
      </w:r>
      <w:r w:rsidR="00F06D63">
        <w:rPr>
          <w:lang w:val="en-US"/>
        </w:rPr>
        <w:t>is</w:t>
      </w:r>
      <w:r w:rsidR="00F06D63">
        <w:t xml:space="preserve"> presented in the following sections:</w:t>
      </w:r>
    </w:p>
    <w:p w14:paraId="4EE2A775" w14:textId="77777777" w:rsidR="00F06D63" w:rsidRDefault="00F06D63" w:rsidP="00F06D63">
      <w:pPr>
        <w:pStyle w:val="Bodyboldheading"/>
      </w:pPr>
      <w:r w:rsidRPr="000E047F">
        <w:t>Relationship of elements to collection specifications</w:t>
      </w:r>
    </w:p>
    <w:p w14:paraId="683F1A27" w14:textId="77777777" w:rsidR="00F06D63" w:rsidRPr="000E047F" w:rsidRDefault="00F06D63" w:rsidP="00F06D63">
      <w:pPr>
        <w:pStyle w:val="Bodytext"/>
      </w:pPr>
      <w:r>
        <w:t xml:space="preserve">This section contains a table </w:t>
      </w:r>
      <w:r>
        <w:rPr>
          <w:lang w:val="en-US"/>
        </w:rPr>
        <w:t xml:space="preserve">listing </w:t>
      </w:r>
      <w:r w:rsidR="00F70076">
        <w:rPr>
          <w:lang w:val="en-US"/>
        </w:rPr>
        <w:t xml:space="preserve">the </w:t>
      </w:r>
      <w:r>
        <w:rPr>
          <w:lang w:val="en-US"/>
        </w:rPr>
        <w:t>data elements and their respective collections.</w:t>
      </w:r>
    </w:p>
    <w:p w14:paraId="57DB4486" w14:textId="77777777" w:rsidR="00F06D63" w:rsidRDefault="00F06D63" w:rsidP="00F06D63">
      <w:pPr>
        <w:pStyle w:val="Bodyboldheading"/>
      </w:pPr>
      <w:r>
        <w:t>Data elements</w:t>
      </w:r>
    </w:p>
    <w:p w14:paraId="11E0BA46" w14:textId="13F76312" w:rsidR="00F06D63" w:rsidRDefault="00F06D63" w:rsidP="00F06D63">
      <w:pPr>
        <w:pStyle w:val="Bodytext"/>
      </w:pPr>
      <w:r>
        <w:t>This section lists</w:t>
      </w:r>
      <w:r w:rsidR="008F6A7F">
        <w:t>, in alphabetical order,</w:t>
      </w:r>
      <w:r>
        <w:t xml:space="preserve"> the data elements pertaining to the VET system and includes definitional attributes, relat</w:t>
      </w:r>
      <w:r w:rsidRPr="00094459">
        <w:t>ional attributes</w:t>
      </w:r>
      <w:r>
        <w:t>, format attributes and administrative attributes for each element.</w:t>
      </w:r>
    </w:p>
    <w:p w14:paraId="7556D0FD" w14:textId="77777777" w:rsidR="00F06D63" w:rsidRDefault="00E35B76" w:rsidP="00F06D63">
      <w:pPr>
        <w:pStyle w:val="Bodyboldheading"/>
      </w:pPr>
      <w:r>
        <w:t>Changes and r</w:t>
      </w:r>
      <w:r w:rsidR="00F06D63">
        <w:t>evisions to elements</w:t>
      </w:r>
    </w:p>
    <w:p w14:paraId="1E9C77A4" w14:textId="77777777" w:rsidR="00F06D63" w:rsidRDefault="00F06D63" w:rsidP="00F06D63">
      <w:pPr>
        <w:pStyle w:val="Bodytext"/>
      </w:pPr>
      <w:r>
        <w:t>This section lists revisions made to existing elements since the previous release.</w:t>
      </w:r>
    </w:p>
    <w:p w14:paraId="73A6A09F" w14:textId="77777777" w:rsidR="00F06D63" w:rsidRDefault="00F06D63" w:rsidP="00F06D63">
      <w:pPr>
        <w:pStyle w:val="H3Parts"/>
        <w:rPr>
          <w:lang w:val="en-US"/>
        </w:rPr>
      </w:pPr>
      <w:r>
        <w:rPr>
          <w:lang w:val="en-US"/>
        </w:rPr>
        <w:t>Relationship to other AVETMISS documents</w:t>
      </w:r>
    </w:p>
    <w:p w14:paraId="5A6CEFFE" w14:textId="6D6C0158" w:rsidR="00F06D63" w:rsidRDefault="00F06D63" w:rsidP="009B5F6C">
      <w:pPr>
        <w:pStyle w:val="Bodytext"/>
        <w:spacing w:before="40"/>
        <w:rPr>
          <w:i/>
          <w:lang w:val="en-US"/>
        </w:rPr>
      </w:pPr>
      <w:r>
        <w:rPr>
          <w:i/>
          <w:lang w:val="en-US"/>
        </w:rPr>
        <w:t xml:space="preserve">AVETMISS </w:t>
      </w:r>
      <w:r w:rsidR="00FE6BF3">
        <w:rPr>
          <w:i/>
          <w:lang w:val="en-US"/>
        </w:rPr>
        <w:t>data element</w:t>
      </w:r>
      <w:r w:rsidR="00E35B76">
        <w:rPr>
          <w:i/>
          <w:lang w:val="en-US"/>
        </w:rPr>
        <w:t xml:space="preserve"> d</w:t>
      </w:r>
      <w:r>
        <w:rPr>
          <w:i/>
          <w:lang w:val="en-US"/>
        </w:rPr>
        <w:t xml:space="preserve">efinitions: </w:t>
      </w:r>
      <w:r w:rsidR="00F70076">
        <w:rPr>
          <w:i/>
          <w:lang w:val="en-US"/>
        </w:rPr>
        <w:t>e</w:t>
      </w:r>
      <w:r>
        <w:rPr>
          <w:i/>
          <w:lang w:val="en-US"/>
        </w:rPr>
        <w:t xml:space="preserve">dition </w:t>
      </w:r>
      <w:r w:rsidR="008E3557">
        <w:rPr>
          <w:i/>
          <w:lang w:val="en-US"/>
        </w:rPr>
        <w:t>2.</w:t>
      </w:r>
      <w:r w:rsidR="00B656EB">
        <w:rPr>
          <w:i/>
          <w:lang w:val="en-US"/>
        </w:rPr>
        <w:t>4</w:t>
      </w:r>
      <w:r>
        <w:rPr>
          <w:i/>
          <w:lang w:val="en-US"/>
        </w:rPr>
        <w:t xml:space="preserve"> </w:t>
      </w:r>
      <w:r>
        <w:rPr>
          <w:lang w:val="en-US"/>
        </w:rPr>
        <w:t>is a companion document to</w:t>
      </w:r>
      <w:r w:rsidR="00911806">
        <w:rPr>
          <w:lang w:val="en-US"/>
        </w:rPr>
        <w:t>:</w:t>
      </w:r>
      <w:r>
        <w:rPr>
          <w:lang w:val="en-US"/>
        </w:rPr>
        <w:t xml:space="preserve"> </w:t>
      </w:r>
    </w:p>
    <w:p w14:paraId="203FC369" w14:textId="48144E04" w:rsidR="00F06D63" w:rsidRDefault="00F06D63" w:rsidP="00946088">
      <w:pPr>
        <w:pStyle w:val="Bodytext"/>
        <w:numPr>
          <w:ilvl w:val="0"/>
          <w:numId w:val="35"/>
        </w:numPr>
        <w:rPr>
          <w:lang w:val="en-US"/>
        </w:rPr>
      </w:pPr>
      <w:r w:rsidRPr="0094493C">
        <w:rPr>
          <w:i/>
          <w:lang w:val="en-US"/>
        </w:rPr>
        <w:t xml:space="preserve">AVETMISS </w:t>
      </w:r>
      <w:r w:rsidR="00261913">
        <w:rPr>
          <w:i/>
          <w:lang w:val="en-US"/>
        </w:rPr>
        <w:t>National VET Provider Collection</w:t>
      </w:r>
      <w:r>
        <w:rPr>
          <w:i/>
          <w:lang w:val="en-US"/>
        </w:rPr>
        <w:t xml:space="preserve"> </w:t>
      </w:r>
      <w:r w:rsidR="00E35B76">
        <w:rPr>
          <w:i/>
          <w:lang w:val="en-US"/>
        </w:rPr>
        <w:t>s</w:t>
      </w:r>
      <w:r>
        <w:rPr>
          <w:i/>
          <w:lang w:val="en-US"/>
        </w:rPr>
        <w:t>pecifications</w:t>
      </w:r>
      <w:r w:rsidRPr="0094493C">
        <w:rPr>
          <w:i/>
          <w:lang w:val="en-US"/>
        </w:rPr>
        <w:t xml:space="preserve">: </w:t>
      </w:r>
      <w:r w:rsidR="00F70076">
        <w:rPr>
          <w:i/>
          <w:lang w:val="en-US"/>
        </w:rPr>
        <w:t>r</w:t>
      </w:r>
      <w:r w:rsidRPr="0094493C">
        <w:rPr>
          <w:i/>
          <w:lang w:val="en-US"/>
        </w:rPr>
        <w:t xml:space="preserve">elease </w:t>
      </w:r>
      <w:r w:rsidR="00D17766">
        <w:rPr>
          <w:i/>
          <w:lang w:val="en-US"/>
        </w:rPr>
        <w:t>8</w:t>
      </w:r>
      <w:r w:rsidR="00780F6D">
        <w:rPr>
          <w:i/>
          <w:lang w:val="en-US"/>
        </w:rPr>
        <w:t>.</w:t>
      </w:r>
      <w:r w:rsidR="00B656EB">
        <w:rPr>
          <w:i/>
          <w:lang w:val="en-US"/>
        </w:rPr>
        <w:t>1</w:t>
      </w:r>
      <w:r w:rsidRPr="0094493C">
        <w:rPr>
          <w:i/>
          <w:lang w:val="en-US"/>
        </w:rPr>
        <w:t xml:space="preserve"> </w:t>
      </w:r>
      <w:r w:rsidR="00806012">
        <w:t>&lt;</w:t>
      </w:r>
      <w:r w:rsidR="006C6977" w:rsidRPr="006C6977">
        <w:t xml:space="preserve"> </w:t>
      </w:r>
      <w:hyperlink r:id="rId27" w:history="1">
        <w:r w:rsidR="006C6977" w:rsidRPr="002C0736">
          <w:rPr>
            <w:rStyle w:val="Hyperlink"/>
          </w:rPr>
          <w:t>https://www.ncver.edu.au/rto-hub/statistical-standard-software/avetmiss-vet-provider-collection-specifications-release-8.1</w:t>
        </w:r>
      </w:hyperlink>
      <w:r w:rsidR="006C6977">
        <w:t>&gt;</w:t>
      </w:r>
      <w:r w:rsidR="00911806">
        <w:t>, which</w:t>
      </w:r>
      <w:r w:rsidR="00806012">
        <w:t xml:space="preserve"> </w:t>
      </w:r>
      <w:r w:rsidRPr="0094493C">
        <w:rPr>
          <w:lang w:val="en-US"/>
        </w:rPr>
        <w:t xml:space="preserve">provides the requirements for the </w:t>
      </w:r>
      <w:r w:rsidR="00261913">
        <w:rPr>
          <w:lang w:val="en-US"/>
        </w:rPr>
        <w:t>National VET Provider Collection</w:t>
      </w:r>
      <w:r w:rsidRPr="0094493C">
        <w:rPr>
          <w:lang w:val="en-US"/>
        </w:rPr>
        <w:t>.</w:t>
      </w:r>
    </w:p>
    <w:p w14:paraId="49384858" w14:textId="45B5EC2A" w:rsidR="00F06D63" w:rsidRPr="00911806" w:rsidRDefault="00F06D63" w:rsidP="00946088">
      <w:pPr>
        <w:pStyle w:val="Bodytext"/>
        <w:keepNext/>
        <w:numPr>
          <w:ilvl w:val="0"/>
          <w:numId w:val="35"/>
        </w:numPr>
      </w:pPr>
      <w:r w:rsidRPr="00911806">
        <w:rPr>
          <w:i/>
          <w:lang w:val="en-US"/>
        </w:rPr>
        <w:t xml:space="preserve">AVETMISS </w:t>
      </w:r>
      <w:r w:rsidR="00FE485F" w:rsidRPr="00911806">
        <w:rPr>
          <w:i/>
          <w:lang w:val="en-US"/>
        </w:rPr>
        <w:t>National Apprentice and Trainee Collection</w:t>
      </w:r>
      <w:r w:rsidRPr="00911806">
        <w:rPr>
          <w:i/>
          <w:lang w:val="en-US"/>
        </w:rPr>
        <w:t xml:space="preserve"> </w:t>
      </w:r>
      <w:r w:rsidR="00E35B76" w:rsidRPr="00911806">
        <w:rPr>
          <w:i/>
          <w:lang w:val="en-US"/>
        </w:rPr>
        <w:t>s</w:t>
      </w:r>
      <w:r w:rsidRPr="00911806">
        <w:rPr>
          <w:i/>
          <w:lang w:val="en-US"/>
        </w:rPr>
        <w:t xml:space="preserve">pecifications: </w:t>
      </w:r>
      <w:r w:rsidR="00F70076" w:rsidRPr="00911806">
        <w:rPr>
          <w:i/>
          <w:lang w:val="en-US"/>
        </w:rPr>
        <w:t>r</w:t>
      </w:r>
      <w:r w:rsidRPr="00911806">
        <w:rPr>
          <w:i/>
          <w:lang w:val="en-US"/>
        </w:rPr>
        <w:t xml:space="preserve">elease </w:t>
      </w:r>
      <w:r w:rsidR="00B656EB">
        <w:rPr>
          <w:i/>
          <w:lang w:val="en-US"/>
        </w:rPr>
        <w:t>8</w:t>
      </w:r>
      <w:r w:rsidRPr="00911806">
        <w:rPr>
          <w:i/>
          <w:lang w:val="en-US"/>
        </w:rPr>
        <w:t xml:space="preserve">.0 </w:t>
      </w:r>
      <w:r w:rsidR="00806012" w:rsidRPr="00911806">
        <w:rPr>
          <w:lang w:val="en-US"/>
        </w:rPr>
        <w:t>&lt;</w:t>
      </w:r>
      <w:r w:rsidR="006C6977" w:rsidRPr="006C6977">
        <w:t xml:space="preserve"> </w:t>
      </w:r>
      <w:hyperlink r:id="rId28" w:history="1">
        <w:r w:rsidR="006C6977" w:rsidRPr="002C0736">
          <w:rPr>
            <w:rStyle w:val="Hyperlink"/>
            <w:lang w:val="en-US"/>
          </w:rPr>
          <w:t>https://www.ncver.edu.au/rto-hub/statistical-standard-software/avetmiss-apprentice-and-trainee-collection-specifications-release-8.0</w:t>
        </w:r>
      </w:hyperlink>
      <w:r w:rsidR="006C6977">
        <w:rPr>
          <w:lang w:val="en-US"/>
        </w:rPr>
        <w:t>&gt;</w:t>
      </w:r>
      <w:r w:rsidR="00911806" w:rsidRPr="00911806">
        <w:rPr>
          <w:rStyle w:val="Hyperlink"/>
          <w:color w:val="auto"/>
        </w:rPr>
        <w:t>,</w:t>
      </w:r>
      <w:r w:rsidR="006C6977">
        <w:rPr>
          <w:rStyle w:val="Hyperlink"/>
          <w:color w:val="auto"/>
        </w:rPr>
        <w:t xml:space="preserve"> </w:t>
      </w:r>
      <w:r w:rsidR="00911806" w:rsidRPr="00911806">
        <w:rPr>
          <w:rStyle w:val="Hyperlink"/>
          <w:color w:val="auto"/>
        </w:rPr>
        <w:t>which</w:t>
      </w:r>
      <w:r w:rsidR="00806012" w:rsidRPr="00911806">
        <w:rPr>
          <w:rStyle w:val="Hyperlink"/>
          <w:color w:val="auto"/>
        </w:rPr>
        <w:t xml:space="preserve"> </w:t>
      </w:r>
      <w:r w:rsidRPr="00911806">
        <w:rPr>
          <w:lang w:val="en-US"/>
        </w:rPr>
        <w:t xml:space="preserve">provides the requirements for the </w:t>
      </w:r>
      <w:r w:rsidR="00FE485F" w:rsidRPr="00911806">
        <w:rPr>
          <w:lang w:val="en-US"/>
        </w:rPr>
        <w:t>National Apprentice and Trainee Collection</w:t>
      </w:r>
      <w:r w:rsidRPr="00911806">
        <w:rPr>
          <w:lang w:val="en-US"/>
        </w:rPr>
        <w:t>.</w:t>
      </w:r>
    </w:p>
    <w:p w14:paraId="0F3C3076" w14:textId="36F9BD83" w:rsidR="00911806" w:rsidRDefault="006D43F3" w:rsidP="00806012">
      <w:pPr>
        <w:pStyle w:val="Bodytext"/>
        <w:keepNext/>
        <w:rPr>
          <w:lang w:val="en-US"/>
        </w:rPr>
      </w:pPr>
      <w:r>
        <w:rPr>
          <w:lang w:val="en-US"/>
        </w:rPr>
        <w:t>‘</w:t>
      </w:r>
      <w:r w:rsidR="00F06D63" w:rsidRPr="006D43F3">
        <w:rPr>
          <w:lang w:val="en-US"/>
        </w:rPr>
        <w:t xml:space="preserve">Australian </w:t>
      </w:r>
      <w:r>
        <w:rPr>
          <w:lang w:val="en-US"/>
        </w:rPr>
        <w:t>VET</w:t>
      </w:r>
      <w:r w:rsidR="00F06D63" w:rsidRPr="006D43F3">
        <w:rPr>
          <w:lang w:val="en-US"/>
        </w:rPr>
        <w:t xml:space="preserve"> statistics </w:t>
      </w:r>
      <w:r w:rsidR="00BC6821" w:rsidRPr="006D43F3">
        <w:rPr>
          <w:lang w:val="en-US"/>
        </w:rPr>
        <w:t>e</w:t>
      </w:r>
      <w:r w:rsidR="00F06D63" w:rsidRPr="006D43F3">
        <w:rPr>
          <w:lang w:val="en-US"/>
        </w:rPr>
        <w:t>xplained</w:t>
      </w:r>
      <w:r>
        <w:rPr>
          <w:lang w:val="en-US"/>
        </w:rPr>
        <w:t>’</w:t>
      </w:r>
      <w:r w:rsidR="00F06D63" w:rsidRPr="001F559F">
        <w:rPr>
          <w:i/>
          <w:lang w:val="en-US"/>
        </w:rPr>
        <w:t xml:space="preserve"> </w:t>
      </w:r>
      <w:r w:rsidR="00806012">
        <w:t>&lt;</w:t>
      </w:r>
      <w:hyperlink r:id="rId29" w:history="1">
        <w:r w:rsidR="00946088" w:rsidRPr="00946088">
          <w:rPr>
            <w:rStyle w:val="Hyperlink"/>
          </w:rPr>
          <w:t>https://www.ncver.edu.au/research-and-statistics/vet-statistics-explained</w:t>
        </w:r>
      </w:hyperlink>
      <w:r w:rsidR="00806012" w:rsidRPr="0006725B">
        <w:t>&gt;</w:t>
      </w:r>
      <w:r>
        <w:t xml:space="preserve"> also </w:t>
      </w:r>
      <w:r w:rsidR="00F06D63" w:rsidRPr="001F559F">
        <w:rPr>
          <w:lang w:val="en-US"/>
        </w:rPr>
        <w:t>provides an overview of the collection</w:t>
      </w:r>
      <w:r w:rsidR="00F70076">
        <w:rPr>
          <w:lang w:val="en-US"/>
        </w:rPr>
        <w:t>s, surveys, information systems</w:t>
      </w:r>
      <w:r w:rsidR="00F06D63" w:rsidRPr="001F559F">
        <w:rPr>
          <w:lang w:val="en-US"/>
        </w:rPr>
        <w:t xml:space="preserve"> and resultant statistical reports contained in the policy and strategic framework of the Australian vocational education and training system. </w:t>
      </w:r>
    </w:p>
    <w:p w14:paraId="131BE634" w14:textId="77777777" w:rsidR="00911806" w:rsidRDefault="00911806">
      <w:pPr>
        <w:rPr>
          <w:rFonts w:ascii="Trebuchet MS" w:hAnsi="Trebuchet MS"/>
          <w:snapToGrid w:val="0"/>
          <w:sz w:val="19"/>
          <w:lang w:val="en-US" w:eastAsia="en-US"/>
        </w:rPr>
      </w:pPr>
      <w:r>
        <w:rPr>
          <w:lang w:val="en-US"/>
        </w:rPr>
        <w:br w:type="page"/>
      </w:r>
    </w:p>
    <w:p w14:paraId="2F8348FF" w14:textId="77777777" w:rsidR="009A5BAC" w:rsidRDefault="009A5BAC" w:rsidP="009A5BAC">
      <w:pPr>
        <w:pStyle w:val="H3Parts"/>
        <w:rPr>
          <w:lang w:val="en-US"/>
        </w:rPr>
      </w:pPr>
      <w:bookmarkStart w:id="59" w:name="_Toc116464393"/>
      <w:bookmarkEnd w:id="58"/>
      <w:r>
        <w:rPr>
          <w:lang w:val="en-US"/>
        </w:rPr>
        <w:lastRenderedPageBreak/>
        <w:t>Support and internet resources</w:t>
      </w:r>
    </w:p>
    <w:p w14:paraId="5A941D0D" w14:textId="77777777" w:rsidR="0074658E" w:rsidRPr="00822B15" w:rsidRDefault="0074658E" w:rsidP="0074658E">
      <w:pPr>
        <w:pStyle w:val="H4Parts"/>
      </w:pPr>
      <w:r w:rsidRPr="00822B15">
        <w:t>Internet resou</w:t>
      </w:r>
      <w:r w:rsidRPr="00822B15">
        <w:rPr>
          <w:snapToGrid w:val="0"/>
        </w:rPr>
        <w:t>r</w:t>
      </w:r>
      <w:r w:rsidRPr="00822B15">
        <w:t>ces</w:t>
      </w:r>
    </w:p>
    <w:p w14:paraId="7F2B6152" w14:textId="77777777" w:rsidR="00030F55" w:rsidRPr="00822B15" w:rsidRDefault="00030F55" w:rsidP="00030F55">
      <w:pPr>
        <w:pStyle w:val="Bodyboldheading"/>
      </w:pPr>
      <w:bookmarkStart w:id="60" w:name="_Hlk521506806"/>
      <w:r w:rsidRPr="00822B15">
        <w:t>Australian Bureau of Statistics</w:t>
      </w:r>
    </w:p>
    <w:p w14:paraId="3E4192AE" w14:textId="465933DF" w:rsidR="00030F55" w:rsidRPr="0083017E" w:rsidRDefault="00030F55" w:rsidP="00030F55">
      <w:pPr>
        <w:pStyle w:val="Bodytext"/>
        <w:ind w:left="851"/>
      </w:pPr>
      <w:r>
        <w:t>&lt;</w:t>
      </w:r>
      <w:r w:rsidRPr="00CE6928">
        <w:rPr>
          <w:rStyle w:val="Hyperlink"/>
        </w:rPr>
        <w:t>http://</w:t>
      </w:r>
      <w:hyperlink r:id="rId30" w:history="1">
        <w:r w:rsidR="00670EA1">
          <w:rPr>
            <w:rStyle w:val="Hyperlink"/>
          </w:rPr>
          <w:t>www.abs.gov.au/</w:t>
        </w:r>
      </w:hyperlink>
      <w:r>
        <w:t xml:space="preserve">&gt; </w:t>
      </w:r>
      <w:r w:rsidRPr="00953C3C">
        <w:t>for</w:t>
      </w:r>
      <w:r>
        <w:t xml:space="preserve"> classifications, select </w:t>
      </w:r>
      <w:r w:rsidR="00710763">
        <w:t xml:space="preserve">‘Statistics’, </w:t>
      </w:r>
      <w:r>
        <w:t>‘Methods &amp; Classifications’</w:t>
      </w:r>
      <w:r w:rsidRPr="0083017E">
        <w:t>, then select appropriate category.</w:t>
      </w:r>
    </w:p>
    <w:p w14:paraId="74A4FBD8" w14:textId="77777777" w:rsidR="00030F55" w:rsidRPr="00822B15" w:rsidRDefault="00030F55" w:rsidP="00030F55">
      <w:pPr>
        <w:pStyle w:val="Bodyboldheading"/>
      </w:pPr>
      <w:r w:rsidRPr="00822B15">
        <w:t>Australian Qualifications Framework</w:t>
      </w:r>
    </w:p>
    <w:p w14:paraId="785E771D" w14:textId="097069EB" w:rsidR="00030F55" w:rsidRPr="005E4307" w:rsidRDefault="00030F55" w:rsidP="00030F55">
      <w:pPr>
        <w:pStyle w:val="Bodytext"/>
        <w:ind w:left="851"/>
      </w:pPr>
      <w:r>
        <w:t>&lt;</w:t>
      </w:r>
      <w:hyperlink r:id="rId31" w:history="1">
        <w:r w:rsidR="00277CEA" w:rsidRPr="00277CEA">
          <w:rPr>
            <w:rStyle w:val="Hyperlink"/>
          </w:rPr>
          <w:t>https://www.aqf.edu.au/</w:t>
        </w:r>
      </w:hyperlink>
      <w:r>
        <w:t>&gt;</w:t>
      </w:r>
    </w:p>
    <w:bookmarkEnd w:id="60"/>
    <w:p w14:paraId="5B0C983B" w14:textId="77777777" w:rsidR="00030F55" w:rsidRPr="00822B15" w:rsidRDefault="00030F55" w:rsidP="00030F55">
      <w:pPr>
        <w:pStyle w:val="Bodyboldheading"/>
      </w:pPr>
      <w:r>
        <w:t>Australian Skills Quality Authority</w:t>
      </w:r>
    </w:p>
    <w:p w14:paraId="0D3903A7" w14:textId="6585B8BC" w:rsidR="00030F55" w:rsidRPr="00A8538A" w:rsidRDefault="00030F55" w:rsidP="00030F55">
      <w:pPr>
        <w:pStyle w:val="Bodytext"/>
        <w:ind w:left="851"/>
      </w:pPr>
      <w:r w:rsidRPr="00953C3C">
        <w:t>&lt;</w:t>
      </w:r>
      <w:hyperlink r:id="rId32" w:history="1">
        <w:r w:rsidR="00670EA1">
          <w:rPr>
            <w:rStyle w:val="Hyperlink"/>
          </w:rPr>
          <w:t>https://www.asqa.gov.au/</w:t>
        </w:r>
      </w:hyperlink>
      <w:r w:rsidRPr="00953C3C">
        <w:t>&gt;</w:t>
      </w:r>
    </w:p>
    <w:p w14:paraId="5F4DC694" w14:textId="3298BD3A" w:rsidR="00030F55" w:rsidRPr="00822B15" w:rsidRDefault="00030F55" w:rsidP="00030F55">
      <w:pPr>
        <w:pStyle w:val="Bodyboldheading"/>
      </w:pPr>
      <w:r w:rsidRPr="00822B15">
        <w:t>AVETMIS</w:t>
      </w:r>
      <w:r>
        <w:t xml:space="preserve"> </w:t>
      </w:r>
      <w:r w:rsidR="008C1896">
        <w:t>S</w:t>
      </w:r>
      <w:r w:rsidRPr="00822B15">
        <w:t>tandards and related resources</w:t>
      </w:r>
    </w:p>
    <w:p w14:paraId="45C7FC59" w14:textId="502B9D4A" w:rsidR="00030F55" w:rsidRDefault="00030F55" w:rsidP="00030F55">
      <w:pPr>
        <w:pStyle w:val="Bodytext"/>
        <w:ind w:left="851"/>
      </w:pPr>
      <w:bookmarkStart w:id="61" w:name="_Hlk521505374"/>
      <w:r>
        <w:t>&lt;</w:t>
      </w:r>
      <w:hyperlink r:id="rId33" w:history="1">
        <w:r w:rsidR="00670EA1">
          <w:rPr>
            <w:rStyle w:val="Hyperlink"/>
          </w:rPr>
          <w:t>https://www.ncver.edu.au/rto-hub/avetmiss-for-vet-providers/</w:t>
        </w:r>
      </w:hyperlink>
      <w:r>
        <w:t>&gt;</w:t>
      </w:r>
      <w:bookmarkEnd w:id="61"/>
    </w:p>
    <w:p w14:paraId="2428C158" w14:textId="3184E72D" w:rsidR="009F4BFD" w:rsidRPr="00B513CC" w:rsidRDefault="009F4BFD" w:rsidP="00030F55">
      <w:pPr>
        <w:pStyle w:val="Bodytext"/>
        <w:ind w:left="851"/>
        <w:rPr>
          <w:rStyle w:val="Hyperlink"/>
          <w:color w:val="auto"/>
        </w:rPr>
      </w:pPr>
      <w:r w:rsidRPr="00C12A93">
        <w:rPr>
          <w:rStyle w:val="Hyperlink"/>
          <w:color w:val="auto"/>
        </w:rPr>
        <w:t>&lt;</w:t>
      </w:r>
      <w:hyperlink r:id="rId34" w:history="1">
        <w:r w:rsidR="00670EA1">
          <w:rPr>
            <w:rStyle w:val="Hyperlink"/>
          </w:rPr>
          <w:t>https://www.ncver.edu.au/rto-hub/avetmiss-apprentices-and-trainees/</w:t>
        </w:r>
      </w:hyperlink>
      <w:r w:rsidRPr="00B513CC">
        <w:rPr>
          <w:rStyle w:val="Hyperlink"/>
          <w:color w:val="auto"/>
        </w:rPr>
        <w:t>&gt;</w:t>
      </w:r>
    </w:p>
    <w:p w14:paraId="4A8E0CBB" w14:textId="465171BA" w:rsidR="00030F55" w:rsidRPr="0083017E" w:rsidRDefault="00030F55" w:rsidP="00030F55">
      <w:pPr>
        <w:pStyle w:val="Bodyboldheading"/>
      </w:pPr>
      <w:bookmarkStart w:id="62" w:name="_Hlk521506862"/>
      <w:r>
        <w:t xml:space="preserve">Australian Government </w:t>
      </w:r>
      <w:r w:rsidR="000C5A90">
        <w:t>Department of Employment</w:t>
      </w:r>
      <w:r w:rsidR="00E56B38">
        <w:t xml:space="preserve"> and Workplace Relations</w:t>
      </w:r>
    </w:p>
    <w:p w14:paraId="468B51E0" w14:textId="56A0B15C" w:rsidR="00030F55" w:rsidRPr="008C1896" w:rsidRDefault="005B63C5" w:rsidP="00030F55">
      <w:pPr>
        <w:pStyle w:val="Bodytext"/>
        <w:ind w:left="851"/>
        <w:rPr>
          <w:rStyle w:val="Hyperlink"/>
          <w:color w:val="auto"/>
        </w:rPr>
      </w:pPr>
      <w:r>
        <w:t>&lt;</w:t>
      </w:r>
      <w:hyperlink r:id="rId35" w:history="1">
        <w:r w:rsidR="00E56B38">
          <w:rPr>
            <w:rStyle w:val="Hyperlink"/>
          </w:rPr>
          <w:t>https://www.dewr.gov.au/</w:t>
        </w:r>
      </w:hyperlink>
      <w:r w:rsidR="00030F55" w:rsidRPr="008C1896">
        <w:t>&gt;</w:t>
      </w:r>
    </w:p>
    <w:p w14:paraId="69D0E673" w14:textId="432A36E6" w:rsidR="00030F55" w:rsidRPr="00822B15" w:rsidRDefault="00030F55" w:rsidP="00030F55">
      <w:pPr>
        <w:pStyle w:val="Bodyboldheading"/>
      </w:pPr>
      <w:bookmarkStart w:id="63" w:name="_Hlk521505238"/>
      <w:r>
        <w:t>N</w:t>
      </w:r>
      <w:r w:rsidR="00D9658C">
        <w:t xml:space="preserve">ational Centre for Vocational Education Research </w:t>
      </w:r>
      <w:bookmarkEnd w:id="63"/>
    </w:p>
    <w:p w14:paraId="0E25AF15" w14:textId="6BBDCC78" w:rsidR="00030F55" w:rsidRPr="00953C3C" w:rsidRDefault="00030F55" w:rsidP="00030F55">
      <w:pPr>
        <w:pStyle w:val="Bodytext"/>
        <w:ind w:left="851"/>
      </w:pPr>
      <w:r>
        <w:t>&lt;</w:t>
      </w:r>
      <w:hyperlink r:id="rId36" w:history="1">
        <w:r w:rsidR="00670EA1">
          <w:rPr>
            <w:rStyle w:val="Hyperlink"/>
          </w:rPr>
          <w:t>https://www.ncver.edu.au/</w:t>
        </w:r>
      </w:hyperlink>
      <w:r>
        <w:t>&gt;</w:t>
      </w:r>
    </w:p>
    <w:p w14:paraId="4092CCB6" w14:textId="6F1CE756" w:rsidR="00030F55" w:rsidRPr="00822B15" w:rsidRDefault="007D2CD0" w:rsidP="00030F55">
      <w:pPr>
        <w:pStyle w:val="Bodyboldheading"/>
      </w:pPr>
      <w:r>
        <w:t>National Training Register</w:t>
      </w:r>
      <w:r w:rsidR="00EB2AFE">
        <w:t>,</w:t>
      </w:r>
      <w:r w:rsidR="00030F55">
        <w:t xml:space="preserve"> also known as Training.gov.au (TGA)</w:t>
      </w:r>
    </w:p>
    <w:p w14:paraId="5AC42C25" w14:textId="55970A04" w:rsidR="00030F55" w:rsidRDefault="00030F55" w:rsidP="00030F55">
      <w:pPr>
        <w:pStyle w:val="Bodytext"/>
        <w:ind w:left="851"/>
      </w:pPr>
      <w:r>
        <w:t>&lt;</w:t>
      </w:r>
      <w:hyperlink r:id="rId37" w:history="1">
        <w:r w:rsidR="00BD1E87">
          <w:rPr>
            <w:rStyle w:val="Hyperlink"/>
          </w:rPr>
          <w:t>https://www.training.gov.au/</w:t>
        </w:r>
      </w:hyperlink>
      <w:r>
        <w:t>&gt;</w:t>
      </w:r>
    </w:p>
    <w:bookmarkEnd w:id="62"/>
    <w:p w14:paraId="32DE72F7" w14:textId="3BC9EE0E" w:rsidR="00710763" w:rsidRDefault="00710763" w:rsidP="00710763">
      <w:pPr>
        <w:pStyle w:val="Bodyboldheading"/>
      </w:pPr>
      <w:r w:rsidRPr="004621F1">
        <w:t>National VET Data Policy (including data access and disclosure and exemption information)</w:t>
      </w:r>
    </w:p>
    <w:p w14:paraId="1AED3A4F" w14:textId="5BD7F198" w:rsidR="00030F55" w:rsidRDefault="00710763" w:rsidP="00710763">
      <w:pPr>
        <w:pStyle w:val="Bodytext"/>
        <w:ind w:left="851"/>
      </w:pPr>
      <w:r w:rsidRPr="00D81124">
        <w:rPr>
          <w:rStyle w:val="Hyperlink"/>
          <w:color w:val="auto"/>
        </w:rPr>
        <w:t>&lt;</w:t>
      </w:r>
      <w:hyperlink r:id="rId38" w:history="1">
        <w:r w:rsidR="00E56B38">
          <w:rPr>
            <w:rStyle w:val="Hyperlink"/>
          </w:rPr>
          <w:t>https://www.dewr.gov.au/national-vet-data/resources/national-vet-data-policy</w:t>
        </w:r>
      </w:hyperlink>
      <w:r w:rsidRPr="00D81124">
        <w:rPr>
          <w:rStyle w:val="Hyperlink"/>
          <w:color w:val="auto"/>
        </w:rPr>
        <w:t>&gt;</w:t>
      </w:r>
    </w:p>
    <w:p w14:paraId="341E2CBB" w14:textId="77777777" w:rsidR="00030F55" w:rsidRDefault="00030F55" w:rsidP="00030F55">
      <w:pPr>
        <w:pStyle w:val="Bodyboldheading"/>
        <w:rPr>
          <w:bCs/>
          <w:color w:val="000000" w:themeColor="text1"/>
        </w:rPr>
      </w:pPr>
      <w:r w:rsidRPr="00654E36">
        <w:rPr>
          <w:bCs/>
          <w:color w:val="000000" w:themeColor="text1"/>
        </w:rPr>
        <w:t>Stan</w:t>
      </w:r>
      <w:r>
        <w:rPr>
          <w:bCs/>
          <w:color w:val="000000" w:themeColor="text1"/>
        </w:rPr>
        <w:t>dards for Registered Training Organisations 2015</w:t>
      </w:r>
    </w:p>
    <w:p w14:paraId="04A6CA2B" w14:textId="16D9F681" w:rsidR="00030F55" w:rsidRPr="008C1896" w:rsidRDefault="00D81124" w:rsidP="00030F55">
      <w:pPr>
        <w:pStyle w:val="Bodytext"/>
        <w:ind w:left="851"/>
        <w:rPr>
          <w:rStyle w:val="Hyperlink"/>
          <w:color w:val="auto"/>
        </w:rPr>
      </w:pPr>
      <w:r>
        <w:t>&lt;</w:t>
      </w:r>
      <w:bookmarkStart w:id="64" w:name="_Hlk521505200"/>
      <w:r w:rsidR="00467B89">
        <w:rPr>
          <w:color w:val="0000FF"/>
        </w:rPr>
        <w:fldChar w:fldCharType="begin"/>
      </w:r>
      <w:r w:rsidR="00467B89">
        <w:rPr>
          <w:color w:val="0000FF"/>
        </w:rPr>
        <w:instrText>HYPERLINK "</w:instrText>
      </w:r>
      <w:r w:rsidR="00467B89" w:rsidRPr="00467B89">
        <w:rPr>
          <w:color w:val="0000FF"/>
        </w:rPr>
        <w:instrText>https://www.legislation.gov.au/F2014L01377/</w:instrText>
      </w:r>
      <w:r w:rsidR="00467B89">
        <w:rPr>
          <w:color w:val="0000FF"/>
        </w:rPr>
        <w:instrText>"</w:instrText>
      </w:r>
      <w:r w:rsidR="00467B89">
        <w:rPr>
          <w:color w:val="0000FF"/>
        </w:rPr>
      </w:r>
      <w:r w:rsidR="00467B89">
        <w:rPr>
          <w:color w:val="0000FF"/>
        </w:rPr>
        <w:fldChar w:fldCharType="separate"/>
      </w:r>
      <w:r w:rsidR="00467B89" w:rsidRPr="00E57BF9">
        <w:rPr>
          <w:rStyle w:val="Hyperlink"/>
        </w:rPr>
        <w:t>https://www.legislation.gov.au/F2014L01377/</w:t>
      </w:r>
      <w:bookmarkEnd w:id="64"/>
      <w:r w:rsidR="00467B89">
        <w:rPr>
          <w:color w:val="0000FF"/>
        </w:rPr>
        <w:fldChar w:fldCharType="end"/>
      </w:r>
      <w:r w:rsidR="00467B89">
        <w:rPr>
          <w:color w:val="0000FF"/>
        </w:rPr>
        <w:t>latest/text</w:t>
      </w:r>
      <w:r w:rsidRPr="008C1896">
        <w:rPr>
          <w:rStyle w:val="Hyperlink"/>
          <w:color w:val="auto"/>
        </w:rPr>
        <w:t>&gt;</w:t>
      </w:r>
    </w:p>
    <w:p w14:paraId="0DA68AFF" w14:textId="3606CBB4" w:rsidR="00EA69BC" w:rsidRPr="00D05AFF" w:rsidRDefault="00EA69BC" w:rsidP="00EA69BC">
      <w:pPr>
        <w:pStyle w:val="Bodyboldheading"/>
      </w:pPr>
      <w:bookmarkStart w:id="65" w:name="_Hlk521506874"/>
      <w:r w:rsidRPr="00D05AFF">
        <w:t xml:space="preserve">Training Package Development </w:t>
      </w:r>
      <w:r w:rsidR="00EB2AFE">
        <w:t>and</w:t>
      </w:r>
      <w:r w:rsidR="00EB2AFE" w:rsidRPr="00D05AFF">
        <w:t xml:space="preserve"> </w:t>
      </w:r>
      <w:r w:rsidRPr="00D05AFF">
        <w:t>Endorsement Policy</w:t>
      </w:r>
    </w:p>
    <w:p w14:paraId="492F1507" w14:textId="2EC981C2" w:rsidR="00030F55" w:rsidRPr="008C1896" w:rsidRDefault="00B008EA" w:rsidP="00B008EA">
      <w:pPr>
        <w:pStyle w:val="Bodytext"/>
        <w:ind w:left="851"/>
        <w:rPr>
          <w:rStyle w:val="Hyperlink"/>
          <w:color w:val="auto"/>
        </w:rPr>
      </w:pPr>
      <w:r>
        <w:rPr>
          <w:bCs/>
          <w:color w:val="000000" w:themeColor="text1"/>
        </w:rPr>
        <w:t>&lt;</w:t>
      </w:r>
      <w:hyperlink r:id="rId39" w:history="1">
        <w:r w:rsidR="00E56B38">
          <w:rPr>
            <w:rStyle w:val="Hyperlink"/>
            <w:bCs/>
          </w:rPr>
          <w:t>https://www.dewr.gov.au/aisc/resources/training-package-development-and-endorsement-process-policy</w:t>
        </w:r>
      </w:hyperlink>
      <w:r w:rsidR="00737032" w:rsidRPr="008C1896">
        <w:rPr>
          <w:rStyle w:val="Hyperlink"/>
          <w:color w:val="auto"/>
        </w:rPr>
        <w:t>&gt;</w:t>
      </w:r>
    </w:p>
    <w:p w14:paraId="2E4696D2" w14:textId="4674A847" w:rsidR="00030F55" w:rsidRDefault="00030F55" w:rsidP="00030F55">
      <w:pPr>
        <w:pStyle w:val="Bodyboldheading"/>
      </w:pPr>
      <w:r>
        <w:t xml:space="preserve">Unique </w:t>
      </w:r>
      <w:r w:rsidR="00EB2AFE">
        <w:t>s</w:t>
      </w:r>
      <w:r>
        <w:t>tudent</w:t>
      </w:r>
      <w:r w:rsidR="005328A2">
        <w:t xml:space="preserve"> </w:t>
      </w:r>
      <w:r w:rsidR="00EB2AFE">
        <w:t>i</w:t>
      </w:r>
      <w:r>
        <w:t>dentifier</w:t>
      </w:r>
    </w:p>
    <w:p w14:paraId="6514B1A1" w14:textId="6C0F40DC" w:rsidR="00030F55" w:rsidRPr="00A8538A" w:rsidRDefault="00030F55" w:rsidP="00030F55">
      <w:pPr>
        <w:pStyle w:val="Bodytext"/>
        <w:tabs>
          <w:tab w:val="left" w:pos="4084"/>
        </w:tabs>
        <w:ind w:left="851"/>
        <w:rPr>
          <w:rStyle w:val="Hyperlink"/>
        </w:rPr>
      </w:pPr>
      <w:r>
        <w:t>&lt;</w:t>
      </w:r>
      <w:hyperlink r:id="rId40" w:history="1">
        <w:r w:rsidR="00D81124">
          <w:rPr>
            <w:rStyle w:val="Hyperlink"/>
          </w:rPr>
          <w:t>https://www.usi.gov.au/</w:t>
        </w:r>
      </w:hyperlink>
      <w:r>
        <w:t>&gt;</w:t>
      </w:r>
    </w:p>
    <w:p w14:paraId="65EF684B" w14:textId="77777777" w:rsidR="00030F55" w:rsidRPr="00822B15" w:rsidRDefault="00030F55" w:rsidP="00030F55">
      <w:pPr>
        <w:pStyle w:val="Bodyboldheading"/>
      </w:pPr>
      <w:r w:rsidRPr="00822B15">
        <w:t>VOCED</w:t>
      </w:r>
      <w:r>
        <w:t>plus</w:t>
      </w:r>
      <w:r w:rsidRPr="00822B15">
        <w:t xml:space="preserve"> (UNESCO/NCVER research database for international research abstracts) </w:t>
      </w:r>
    </w:p>
    <w:p w14:paraId="2C80FA49" w14:textId="77777777" w:rsidR="00030F55" w:rsidRDefault="00030F55" w:rsidP="00030F55">
      <w:pPr>
        <w:pStyle w:val="Bodytext"/>
        <w:ind w:left="851"/>
      </w:pPr>
      <w:r>
        <w:t>&lt;</w:t>
      </w:r>
      <w:r w:rsidRPr="00CE6928">
        <w:rPr>
          <w:rStyle w:val="Hyperlink"/>
        </w:rPr>
        <w:t>http://</w:t>
      </w:r>
      <w:hyperlink r:id="rId41" w:history="1">
        <w:r w:rsidRPr="0051283C">
          <w:rPr>
            <w:rStyle w:val="Hyperlink"/>
          </w:rPr>
          <w:t>www.voced.edu.au</w:t>
        </w:r>
      </w:hyperlink>
      <w:r>
        <w:t>&gt;</w:t>
      </w:r>
    </w:p>
    <w:p w14:paraId="6B0E91B7" w14:textId="77777777" w:rsidR="0074658E" w:rsidRDefault="0074658E" w:rsidP="002B433E">
      <w:pPr>
        <w:pStyle w:val="H4Parts"/>
      </w:pPr>
      <w:bookmarkStart w:id="66" w:name="_Hlk521506689"/>
      <w:bookmarkEnd w:id="65"/>
      <w:r>
        <w:t>AVETMISS resources</w:t>
      </w:r>
    </w:p>
    <w:p w14:paraId="28F91976" w14:textId="77777777" w:rsidR="008E2718" w:rsidRDefault="008E2718" w:rsidP="002B433E">
      <w:pPr>
        <w:pStyle w:val="Bodyboldheading"/>
        <w:keepNext/>
      </w:pPr>
      <w:r>
        <w:t xml:space="preserve">AVETMISS support </w:t>
      </w:r>
    </w:p>
    <w:p w14:paraId="775280A2" w14:textId="71141946" w:rsidR="008E2718" w:rsidRPr="00A03504" w:rsidRDefault="008E2718" w:rsidP="002B433E">
      <w:pPr>
        <w:pStyle w:val="Bodytext"/>
        <w:keepNext/>
        <w:ind w:left="851"/>
        <w:rPr>
          <w:rStyle w:val="Hyperlink"/>
          <w:color w:val="auto"/>
        </w:rPr>
      </w:pPr>
      <w:r w:rsidRPr="00A03504">
        <w:rPr>
          <w:rStyle w:val="Hyperlink"/>
          <w:color w:val="auto"/>
        </w:rPr>
        <w:t>NCVER’s client s</w:t>
      </w:r>
      <w:r w:rsidR="00567DF1">
        <w:rPr>
          <w:rStyle w:val="Hyperlink"/>
          <w:color w:val="auto"/>
        </w:rPr>
        <w:t>ervices</w:t>
      </w:r>
      <w:r w:rsidRPr="00A03504">
        <w:rPr>
          <w:rStyle w:val="Hyperlink"/>
          <w:color w:val="auto"/>
        </w:rPr>
        <w:t xml:space="preserve"> team provides assistance with queries relating to AVETMISS and the AVETMISS validation software and can be contacted via:  </w:t>
      </w:r>
    </w:p>
    <w:p w14:paraId="331DAC9B" w14:textId="4F31AECC" w:rsidR="008E2718" w:rsidRPr="00E32477" w:rsidRDefault="008E2718" w:rsidP="002B433E">
      <w:pPr>
        <w:pStyle w:val="Bodytext"/>
        <w:keepNext/>
        <w:ind w:left="851"/>
        <w:rPr>
          <w:rStyle w:val="Hyperlink"/>
        </w:rPr>
      </w:pPr>
      <w:r w:rsidRPr="00A03504">
        <w:rPr>
          <w:rStyle w:val="Hyperlink"/>
          <w:color w:val="auto"/>
        </w:rPr>
        <w:t xml:space="preserve">Contact form:    </w:t>
      </w:r>
      <w:bookmarkStart w:id="67" w:name="_Hlk521505478"/>
      <w:r w:rsidRPr="00C12A93">
        <w:rPr>
          <w:rStyle w:val="Hyperlink"/>
          <w:color w:val="auto"/>
        </w:rPr>
        <w:t>&lt;</w:t>
      </w:r>
      <w:hyperlink r:id="rId42" w:history="1">
        <w:r w:rsidR="002B6847" w:rsidRPr="002B6847">
          <w:rPr>
            <w:rStyle w:val="Hyperlink"/>
          </w:rPr>
          <w:t>https://www.ncver.edu.au/rto-hub/support-form</w:t>
        </w:r>
      </w:hyperlink>
      <w:r w:rsidR="00737032" w:rsidRPr="00737032">
        <w:rPr>
          <w:rStyle w:val="Hyperlink"/>
          <w:color w:val="auto"/>
        </w:rPr>
        <w:t>&gt;</w:t>
      </w:r>
      <w:bookmarkEnd w:id="67"/>
    </w:p>
    <w:p w14:paraId="14738390" w14:textId="58AEF837" w:rsidR="008E2718" w:rsidRPr="00B513CC" w:rsidRDefault="008E2718" w:rsidP="005328A2">
      <w:pPr>
        <w:pStyle w:val="Bodytext"/>
        <w:ind w:left="851"/>
        <w:rPr>
          <w:rStyle w:val="Hyperlink"/>
          <w:color w:val="auto"/>
        </w:rPr>
      </w:pPr>
      <w:r w:rsidRPr="00A03504">
        <w:rPr>
          <w:rStyle w:val="Hyperlink"/>
          <w:color w:val="auto"/>
        </w:rPr>
        <w:t>Email:</w:t>
      </w:r>
      <w:r w:rsidRPr="00B513CC">
        <w:rPr>
          <w:rStyle w:val="Hyperlink"/>
          <w:color w:val="auto"/>
        </w:rPr>
        <w:t xml:space="preserve">                 </w:t>
      </w:r>
      <w:r w:rsidR="00EB2AFE">
        <w:rPr>
          <w:rStyle w:val="Hyperlink"/>
          <w:color w:val="auto"/>
        </w:rPr>
        <w:t>&lt;</w:t>
      </w:r>
      <w:hyperlink r:id="rId43" w:history="1">
        <w:r w:rsidR="00EB2AFE" w:rsidRPr="00621630">
          <w:rPr>
            <w:rStyle w:val="Hyperlink"/>
          </w:rPr>
          <w:t>support@ncver.edu.au</w:t>
        </w:r>
      </w:hyperlink>
      <w:r w:rsidR="00EB2AFE">
        <w:rPr>
          <w:rStyle w:val="Hyperlink"/>
        </w:rPr>
        <w:t>&gt;</w:t>
      </w:r>
      <w:r w:rsidR="005328A2">
        <w:rPr>
          <w:rStyle w:val="Hyperlink"/>
        </w:rPr>
        <w:br/>
      </w:r>
      <w:r w:rsidRPr="00D81124">
        <w:rPr>
          <w:rStyle w:val="Hyperlink"/>
          <w:color w:val="auto"/>
        </w:rPr>
        <w:t>Phone:                08 82</w:t>
      </w:r>
      <w:r w:rsidR="00633D53" w:rsidRPr="00D81124">
        <w:rPr>
          <w:rStyle w:val="Hyperlink"/>
          <w:color w:val="auto"/>
        </w:rPr>
        <w:t>3</w:t>
      </w:r>
      <w:r w:rsidRPr="00D81124">
        <w:rPr>
          <w:rStyle w:val="Hyperlink"/>
          <w:color w:val="auto"/>
        </w:rPr>
        <w:t>0 8400</w:t>
      </w:r>
      <w:r w:rsidR="005328A2" w:rsidRPr="00D81124">
        <w:rPr>
          <w:rStyle w:val="Hyperlink"/>
          <w:color w:val="auto"/>
        </w:rPr>
        <w:br/>
      </w:r>
      <w:r w:rsidRPr="00B513CC">
        <w:rPr>
          <w:rStyle w:val="Hyperlink"/>
          <w:color w:val="auto"/>
        </w:rPr>
        <w:t>Toll Free:            1800 649 452</w:t>
      </w:r>
    </w:p>
    <w:p w14:paraId="2E8AE934" w14:textId="77777777" w:rsidR="008E2718" w:rsidRPr="00A03504" w:rsidRDefault="008E2718" w:rsidP="007B06C1">
      <w:pPr>
        <w:pStyle w:val="Bodytext"/>
        <w:keepNext/>
        <w:ind w:left="851"/>
        <w:rPr>
          <w:rStyle w:val="Hyperlink"/>
          <w:color w:val="auto"/>
        </w:rPr>
      </w:pPr>
      <w:r w:rsidRPr="00A03504">
        <w:rPr>
          <w:rStyle w:val="Hyperlink"/>
          <w:color w:val="auto"/>
        </w:rPr>
        <w:t>Further support information can be found on NCVER’s Portal as follows:</w:t>
      </w:r>
    </w:p>
    <w:p w14:paraId="22214B15" w14:textId="1C4C43D0" w:rsidR="008E2718" w:rsidRPr="00B513CC" w:rsidRDefault="008E2718" w:rsidP="008E2718">
      <w:pPr>
        <w:pStyle w:val="Bodytext"/>
        <w:ind w:left="851"/>
        <w:rPr>
          <w:rStyle w:val="Hyperlink"/>
          <w:color w:val="auto"/>
        </w:rPr>
      </w:pPr>
      <w:bookmarkStart w:id="68" w:name="_Hlk521505525"/>
      <w:r w:rsidRPr="00A03504">
        <w:rPr>
          <w:rStyle w:val="Hyperlink"/>
          <w:color w:val="auto"/>
        </w:rPr>
        <w:t xml:space="preserve">AVETMISS Support for RTOs: </w:t>
      </w:r>
      <w:r w:rsidR="00D9658C">
        <w:rPr>
          <w:rStyle w:val="Hyperlink"/>
          <w:color w:val="auto"/>
        </w:rPr>
        <w:br/>
      </w:r>
      <w:bookmarkStart w:id="69" w:name="_Hlk521510151"/>
      <w:r w:rsidRPr="00C12A93">
        <w:rPr>
          <w:rStyle w:val="Hyperlink"/>
          <w:color w:val="auto"/>
        </w:rPr>
        <w:t>&lt;</w:t>
      </w:r>
      <w:hyperlink r:id="rId44" w:history="1">
        <w:r w:rsidR="002B6847" w:rsidRPr="002B6847">
          <w:rPr>
            <w:rStyle w:val="Hyperlink"/>
          </w:rPr>
          <w:t>https://www.ncver.edu.au/rto-hub/avetmiss-support-for-rtos</w:t>
        </w:r>
      </w:hyperlink>
      <w:r w:rsidR="002B6847" w:rsidRPr="00B513CC">
        <w:rPr>
          <w:rStyle w:val="Hyperlink"/>
          <w:color w:val="auto"/>
        </w:rPr>
        <w:t>&gt;</w:t>
      </w:r>
      <w:bookmarkEnd w:id="69"/>
    </w:p>
    <w:p w14:paraId="7E2D4686" w14:textId="12CDE381" w:rsidR="00D81124" w:rsidRDefault="008E2718" w:rsidP="00D81124">
      <w:pPr>
        <w:pStyle w:val="Bodytext"/>
        <w:spacing w:after="0"/>
        <w:ind w:left="851"/>
        <w:rPr>
          <w:rStyle w:val="Hyperlink"/>
          <w:color w:val="auto"/>
        </w:rPr>
      </w:pPr>
      <w:r w:rsidRPr="00A03504">
        <w:rPr>
          <w:rStyle w:val="Hyperlink"/>
          <w:color w:val="auto"/>
        </w:rPr>
        <w:t xml:space="preserve">AVETMISS Support for STAs and </w:t>
      </w:r>
      <w:r w:rsidR="00EB2AFE">
        <w:rPr>
          <w:rStyle w:val="Hyperlink"/>
          <w:color w:val="auto"/>
        </w:rPr>
        <w:t>b</w:t>
      </w:r>
      <w:r w:rsidR="00EB2AFE" w:rsidRPr="00A03504">
        <w:rPr>
          <w:rStyle w:val="Hyperlink"/>
          <w:color w:val="auto"/>
        </w:rPr>
        <w:t xml:space="preserve">oards of </w:t>
      </w:r>
      <w:r w:rsidR="00EB2AFE">
        <w:rPr>
          <w:rStyle w:val="Hyperlink"/>
          <w:color w:val="auto"/>
        </w:rPr>
        <w:t>s</w:t>
      </w:r>
      <w:r w:rsidR="00EB2AFE" w:rsidRPr="00A03504">
        <w:rPr>
          <w:rStyle w:val="Hyperlink"/>
          <w:color w:val="auto"/>
        </w:rPr>
        <w:t>tudies</w:t>
      </w:r>
      <w:r w:rsidRPr="00A03504">
        <w:rPr>
          <w:rStyle w:val="Hyperlink"/>
          <w:color w:val="auto"/>
        </w:rPr>
        <w:t>:</w:t>
      </w:r>
    </w:p>
    <w:p w14:paraId="724A1A46" w14:textId="65E238A8" w:rsidR="008E2718" w:rsidRPr="00B513CC" w:rsidRDefault="008E2718" w:rsidP="008E2718">
      <w:pPr>
        <w:pStyle w:val="Bodytext"/>
        <w:ind w:left="851"/>
        <w:rPr>
          <w:rStyle w:val="Hyperlink"/>
          <w:color w:val="auto"/>
        </w:rPr>
      </w:pPr>
      <w:r w:rsidRPr="00C12A93">
        <w:rPr>
          <w:rStyle w:val="Hyperlink"/>
          <w:color w:val="auto"/>
        </w:rPr>
        <w:t>&lt;</w:t>
      </w:r>
      <w:hyperlink r:id="rId45" w:history="1">
        <w:r w:rsidR="00946088" w:rsidRPr="00946088">
          <w:rPr>
            <w:rStyle w:val="Hyperlink"/>
          </w:rPr>
          <w:t>https://www.ncver.edu.au/rto-hub/avetmiss-support-for-stas-and-boards-of-studies</w:t>
        </w:r>
      </w:hyperlink>
      <w:r w:rsidRPr="00B513CC">
        <w:rPr>
          <w:rStyle w:val="Hyperlink"/>
          <w:color w:val="auto"/>
        </w:rPr>
        <w:t>&gt;</w:t>
      </w:r>
    </w:p>
    <w:p w14:paraId="5CDB63C3" w14:textId="5572C7BA" w:rsidR="00D81124" w:rsidRDefault="008E2718" w:rsidP="00D81124">
      <w:pPr>
        <w:pStyle w:val="Bodytext"/>
        <w:spacing w:after="0"/>
        <w:ind w:left="851"/>
        <w:rPr>
          <w:rStyle w:val="Hyperlink"/>
          <w:color w:val="auto"/>
        </w:rPr>
      </w:pPr>
      <w:r w:rsidRPr="00A03504">
        <w:rPr>
          <w:rStyle w:val="Hyperlink"/>
          <w:color w:val="auto"/>
        </w:rPr>
        <w:t xml:space="preserve">AVETMISS Support for SMS </w:t>
      </w:r>
      <w:r w:rsidR="00C12A93">
        <w:rPr>
          <w:rStyle w:val="Hyperlink"/>
          <w:color w:val="auto"/>
        </w:rPr>
        <w:t>v</w:t>
      </w:r>
      <w:r w:rsidR="00C12A93" w:rsidRPr="00A03504">
        <w:rPr>
          <w:rStyle w:val="Hyperlink"/>
          <w:color w:val="auto"/>
        </w:rPr>
        <w:t>endors</w:t>
      </w:r>
      <w:r w:rsidRPr="00A03504">
        <w:rPr>
          <w:rStyle w:val="Hyperlink"/>
          <w:color w:val="auto"/>
        </w:rPr>
        <w:t>:</w:t>
      </w:r>
    </w:p>
    <w:p w14:paraId="1FDEF1BB" w14:textId="332349E5" w:rsidR="008E2718" w:rsidRPr="00B513CC" w:rsidRDefault="008E2718" w:rsidP="008E2718">
      <w:pPr>
        <w:pStyle w:val="Bodytext"/>
        <w:ind w:left="851"/>
        <w:rPr>
          <w:rStyle w:val="Hyperlink"/>
          <w:color w:val="auto"/>
        </w:rPr>
      </w:pPr>
      <w:r w:rsidRPr="00C12A93">
        <w:rPr>
          <w:rStyle w:val="Hyperlink"/>
          <w:color w:val="auto"/>
        </w:rPr>
        <w:t>&lt;</w:t>
      </w:r>
      <w:hyperlink r:id="rId46" w:history="1">
        <w:r w:rsidR="00946088" w:rsidRPr="00946088">
          <w:rPr>
            <w:rStyle w:val="Hyperlink"/>
          </w:rPr>
          <w:t>https://www.ncver.edu.au/rto-hub/avetmiss-support-for-sms-vendors</w:t>
        </w:r>
      </w:hyperlink>
      <w:r w:rsidRPr="00B513CC">
        <w:rPr>
          <w:rStyle w:val="Hyperlink"/>
          <w:color w:val="auto"/>
        </w:rPr>
        <w:t>&gt;</w:t>
      </w:r>
      <w:bookmarkEnd w:id="68"/>
    </w:p>
    <w:p w14:paraId="46EC67FA" w14:textId="77777777" w:rsidR="008E2718" w:rsidRPr="00A03504" w:rsidRDefault="008E2718" w:rsidP="00153EBD">
      <w:pPr>
        <w:pStyle w:val="Bodyboldheading"/>
        <w:keepNext/>
        <w:rPr>
          <w:rStyle w:val="Hyperlink"/>
          <w:color w:val="auto"/>
        </w:rPr>
      </w:pPr>
      <w:r w:rsidRPr="00A03504">
        <w:rPr>
          <w:rStyle w:val="Hyperlink"/>
          <w:color w:val="auto"/>
        </w:rPr>
        <w:t>AVETMISS validation software</w:t>
      </w:r>
    </w:p>
    <w:p w14:paraId="05E3A956" w14:textId="6C5390AF" w:rsidR="00A84F61" w:rsidRDefault="008E2718" w:rsidP="006D43F3">
      <w:pPr>
        <w:pStyle w:val="Bodytextindent"/>
        <w:spacing w:after="140"/>
        <w:ind w:left="851"/>
      </w:pPr>
      <w:bookmarkStart w:id="70" w:name="_Hlk521510098"/>
      <w:r w:rsidRPr="00C12A93">
        <w:rPr>
          <w:rStyle w:val="Hyperlink"/>
          <w:color w:val="auto"/>
        </w:rPr>
        <w:t>&lt;</w:t>
      </w:r>
      <w:hyperlink r:id="rId47" w:history="1">
        <w:r w:rsidR="00F4349A" w:rsidRPr="0005216B">
          <w:rPr>
            <w:rStyle w:val="Hyperlink"/>
          </w:rPr>
          <w:t>https://avs.ncver.edu.au/avs/</w:t>
        </w:r>
      </w:hyperlink>
      <w:r w:rsidRPr="00C12A93">
        <w:rPr>
          <w:rStyle w:val="Hyperlink"/>
          <w:color w:val="auto"/>
        </w:rPr>
        <w:t>&gt;</w:t>
      </w:r>
    </w:p>
    <w:bookmarkEnd w:id="66"/>
    <w:bookmarkEnd w:id="70"/>
    <w:p w14:paraId="09E3FE92" w14:textId="77777777" w:rsidR="00721AC7" w:rsidRDefault="00721AC7" w:rsidP="00F40278">
      <w:pPr>
        <w:pStyle w:val="Bodytextindent"/>
        <w:sectPr w:rsidR="00721AC7" w:rsidSect="00FA777B">
          <w:headerReference w:type="default" r:id="rId48"/>
          <w:footerReference w:type="default" r:id="rId49"/>
          <w:headerReference w:type="first" r:id="rId50"/>
          <w:footerReference w:type="first" r:id="rId51"/>
          <w:type w:val="oddPage"/>
          <w:pgSz w:w="11906" w:h="16838" w:code="9"/>
          <w:pgMar w:top="851" w:right="1418" w:bottom="851" w:left="1418" w:header="624" w:footer="624" w:gutter="0"/>
          <w:cols w:space="708"/>
          <w:docGrid w:linePitch="360"/>
        </w:sectPr>
      </w:pPr>
    </w:p>
    <w:p w14:paraId="0AA9CE9B" w14:textId="77777777" w:rsidR="00C329A7" w:rsidRDefault="00001E35" w:rsidP="00F40278">
      <w:pPr>
        <w:pStyle w:val="H1Section"/>
        <w:rPr>
          <w:lang w:val="en-US"/>
        </w:rPr>
      </w:pPr>
      <w:bookmarkStart w:id="71" w:name="_Toc222218757"/>
      <w:r>
        <w:rPr>
          <w:lang w:val="en-US"/>
        </w:rPr>
        <w:lastRenderedPageBreak/>
        <w:t>Relationship of e</w:t>
      </w:r>
      <w:r w:rsidR="00C329A7">
        <w:rPr>
          <w:lang w:val="en-US"/>
        </w:rPr>
        <w:t>lements to</w:t>
      </w:r>
      <w:r>
        <w:rPr>
          <w:lang w:val="en-US"/>
        </w:rPr>
        <w:t xml:space="preserve"> collection s</w:t>
      </w:r>
      <w:r w:rsidR="00C329A7">
        <w:rPr>
          <w:lang w:val="en-US"/>
        </w:rPr>
        <w:t>pecifications</w:t>
      </w:r>
      <w:bookmarkEnd w:id="71"/>
    </w:p>
    <w:p w14:paraId="2F67C030" w14:textId="77777777" w:rsidR="00596D10" w:rsidRDefault="00596D10" w:rsidP="00C45A25">
      <w:pPr>
        <w:pStyle w:val="H2Headings"/>
        <w:rPr>
          <w:lang w:val="en-US"/>
        </w:rPr>
        <w:sectPr w:rsidR="00596D10" w:rsidSect="00F40278">
          <w:headerReference w:type="first" r:id="rId52"/>
          <w:footerReference w:type="first" r:id="rId53"/>
          <w:type w:val="oddPage"/>
          <w:pgSz w:w="11906" w:h="16838" w:code="9"/>
          <w:pgMar w:top="851" w:right="1418" w:bottom="851" w:left="1418" w:header="624" w:footer="624" w:gutter="0"/>
          <w:cols w:space="708"/>
          <w:titlePg/>
          <w:docGrid w:linePitch="360"/>
        </w:sectPr>
      </w:pPr>
      <w:bookmarkStart w:id="72" w:name="_Toc116875075"/>
      <w:bookmarkStart w:id="73" w:name="_Toc128472385"/>
      <w:bookmarkStart w:id="74" w:name="_Toc113785432"/>
      <w:bookmarkStart w:id="75" w:name="_Toc113785809"/>
      <w:bookmarkEnd w:id="59"/>
    </w:p>
    <w:p w14:paraId="3A44CDE6" w14:textId="77777777" w:rsidR="00BE7396" w:rsidRDefault="00BE7396" w:rsidP="00C45A25">
      <w:pPr>
        <w:pStyle w:val="H2Headings"/>
        <w:rPr>
          <w:lang w:val="en-US"/>
        </w:rPr>
      </w:pPr>
      <w:bookmarkStart w:id="76" w:name="_Toc222218758"/>
      <w:r w:rsidRPr="002360AA">
        <w:rPr>
          <w:lang w:val="en-US"/>
        </w:rPr>
        <w:lastRenderedPageBreak/>
        <w:t xml:space="preserve">Elements and </w:t>
      </w:r>
      <w:r w:rsidR="00871B0B">
        <w:rPr>
          <w:lang w:val="en-US"/>
        </w:rPr>
        <w:t>their associated</w:t>
      </w:r>
      <w:r w:rsidRPr="002360AA">
        <w:rPr>
          <w:lang w:val="en-US"/>
        </w:rPr>
        <w:t xml:space="preserve"> collections</w:t>
      </w:r>
      <w:bookmarkEnd w:id="72"/>
      <w:bookmarkEnd w:id="73"/>
      <w:bookmarkEnd w:id="76"/>
    </w:p>
    <w:p w14:paraId="7C9BCFEF" w14:textId="77777777" w:rsidR="000576B7" w:rsidRPr="005B5897" w:rsidRDefault="001D020C" w:rsidP="005B5897">
      <w:pPr>
        <w:pStyle w:val="Bodytext"/>
        <w:rPr>
          <w:lang w:val="en-US"/>
        </w:rPr>
      </w:pPr>
      <w:r>
        <w:rPr>
          <w:lang w:val="en-US"/>
        </w:rPr>
        <w:t>The</w:t>
      </w:r>
      <w:r w:rsidR="00B96663">
        <w:rPr>
          <w:lang w:val="en-US"/>
        </w:rPr>
        <w:t xml:space="preserve"> </w:t>
      </w:r>
      <w:r w:rsidR="00BE7396">
        <w:rPr>
          <w:lang w:val="en-US"/>
        </w:rPr>
        <w:t>following table</w:t>
      </w:r>
      <w:r w:rsidR="00B96663">
        <w:rPr>
          <w:lang w:val="en-US"/>
        </w:rPr>
        <w:t xml:space="preserve"> shows </w:t>
      </w:r>
      <w:r w:rsidR="00240F1A">
        <w:rPr>
          <w:lang w:val="en-US"/>
        </w:rPr>
        <w:t xml:space="preserve">the </w:t>
      </w:r>
      <w:r w:rsidR="00B96663">
        <w:rPr>
          <w:lang w:val="en-US"/>
        </w:rPr>
        <w:t xml:space="preserve">data elements and </w:t>
      </w:r>
      <w:r w:rsidR="00C45A25">
        <w:rPr>
          <w:lang w:val="en-US"/>
        </w:rPr>
        <w:t>the</w:t>
      </w:r>
      <w:r w:rsidR="00240F1A">
        <w:rPr>
          <w:lang w:val="en-US"/>
        </w:rPr>
        <w:t>ir</w:t>
      </w:r>
      <w:r w:rsidR="00924DFF">
        <w:rPr>
          <w:lang w:val="en-US"/>
        </w:rPr>
        <w:t xml:space="preserve"> respective </w:t>
      </w:r>
      <w:r w:rsidR="00040BD9">
        <w:rPr>
          <w:lang w:val="en-US"/>
        </w:rPr>
        <w:t>collection</w:t>
      </w:r>
      <w:r w:rsidR="00924DFF">
        <w:rPr>
          <w:lang w:val="en-US"/>
        </w:rPr>
        <w:t>s</w:t>
      </w:r>
      <w:r w:rsidR="00C45A25">
        <w:rPr>
          <w:lang w:val="en-US"/>
        </w:rPr>
        <w:t>.</w:t>
      </w:r>
    </w:p>
    <w:tbl>
      <w:tblPr>
        <w:tblW w:w="9303" w:type="dxa"/>
        <w:tblBorders>
          <w:top w:val="single" w:sz="4" w:space="0" w:color="auto"/>
          <w:bottom w:val="single" w:sz="4" w:space="0" w:color="auto"/>
          <w:insideH w:val="single" w:sz="4" w:space="0" w:color="auto"/>
          <w:insideV w:val="single" w:sz="4" w:space="0" w:color="auto"/>
        </w:tblBorders>
        <w:tblLayout w:type="fixed"/>
        <w:tblLook w:val="0200" w:firstRow="0" w:lastRow="0" w:firstColumn="0" w:lastColumn="0" w:noHBand="1" w:noVBand="0"/>
      </w:tblPr>
      <w:tblGrid>
        <w:gridCol w:w="3407"/>
        <w:gridCol w:w="1095"/>
        <w:gridCol w:w="1096"/>
        <w:gridCol w:w="1852"/>
        <w:gridCol w:w="1853"/>
      </w:tblGrid>
      <w:tr w:rsidR="005B5897" w:rsidRPr="00A77B24" w14:paraId="472713D9" w14:textId="77777777" w:rsidTr="00031873">
        <w:trPr>
          <w:cantSplit/>
          <w:trHeight w:val="234"/>
          <w:tblHeader/>
        </w:trPr>
        <w:tc>
          <w:tcPr>
            <w:tcW w:w="9303" w:type="dxa"/>
            <w:gridSpan w:val="5"/>
            <w:vAlign w:val="center"/>
          </w:tcPr>
          <w:p w14:paraId="00850CCC" w14:textId="77777777" w:rsidR="005B5897" w:rsidRPr="00A77B24" w:rsidRDefault="005B5897" w:rsidP="005B5897">
            <w:pPr>
              <w:pStyle w:val="Enroltext"/>
              <w:tabs>
                <w:tab w:val="right" w:pos="8306"/>
              </w:tabs>
              <w:spacing w:before="120" w:after="0"/>
              <w:rPr>
                <w:b/>
                <w:noProof w:val="0"/>
                <w:szCs w:val="24"/>
              </w:rPr>
            </w:pPr>
            <w:r w:rsidRPr="00A77B24">
              <w:rPr>
                <w:b/>
                <w:noProof w:val="0"/>
                <w:szCs w:val="24"/>
              </w:rPr>
              <w:t>Type legend:</w:t>
            </w:r>
          </w:p>
          <w:p w14:paraId="0B48A316" w14:textId="77777777" w:rsidR="005B5897" w:rsidRPr="00A77B24" w:rsidRDefault="005B5897" w:rsidP="005B5897">
            <w:pPr>
              <w:pStyle w:val="Enroltext"/>
              <w:tabs>
                <w:tab w:val="right" w:pos="8306"/>
              </w:tabs>
              <w:spacing w:before="0" w:after="0"/>
              <w:rPr>
                <w:b/>
                <w:noProof w:val="0"/>
                <w:szCs w:val="24"/>
              </w:rPr>
            </w:pPr>
            <w:r w:rsidRPr="00A77B24">
              <w:rPr>
                <w:b/>
                <w:noProof w:val="0"/>
                <w:szCs w:val="24"/>
              </w:rPr>
              <w:t>A</w:t>
            </w:r>
            <w:r>
              <w:rPr>
                <w:b/>
                <w:noProof w:val="0"/>
                <w:szCs w:val="24"/>
              </w:rPr>
              <w:t xml:space="preserve"> – </w:t>
            </w:r>
            <w:r w:rsidRPr="00A77B24">
              <w:rPr>
                <w:b/>
                <w:noProof w:val="0"/>
                <w:szCs w:val="24"/>
              </w:rPr>
              <w:t>Alphanumeric field</w:t>
            </w:r>
          </w:p>
          <w:p w14:paraId="7CA54693" w14:textId="77777777" w:rsidR="005B5897" w:rsidRPr="00A77B24" w:rsidRDefault="005B5897" w:rsidP="005B5897">
            <w:pPr>
              <w:pStyle w:val="Enroltext"/>
              <w:tabs>
                <w:tab w:val="right" w:pos="8306"/>
              </w:tabs>
              <w:spacing w:before="0" w:after="0"/>
              <w:rPr>
                <w:b/>
                <w:noProof w:val="0"/>
                <w:szCs w:val="24"/>
              </w:rPr>
            </w:pPr>
            <w:r w:rsidRPr="00A77B24">
              <w:rPr>
                <w:b/>
                <w:noProof w:val="0"/>
                <w:szCs w:val="24"/>
              </w:rPr>
              <w:t>N</w:t>
            </w:r>
            <w:r>
              <w:rPr>
                <w:b/>
                <w:noProof w:val="0"/>
                <w:szCs w:val="24"/>
              </w:rPr>
              <w:t xml:space="preserve"> – </w:t>
            </w:r>
            <w:r w:rsidRPr="00A77B24">
              <w:rPr>
                <w:b/>
                <w:noProof w:val="0"/>
                <w:szCs w:val="24"/>
              </w:rPr>
              <w:t>Numeric field</w:t>
            </w:r>
            <w:r>
              <w:rPr>
                <w:b/>
                <w:noProof w:val="0"/>
                <w:szCs w:val="24"/>
              </w:rPr>
              <w:t xml:space="preserve"> – </w:t>
            </w:r>
            <w:r w:rsidRPr="00A77B24">
              <w:rPr>
                <w:b/>
                <w:noProof w:val="0"/>
                <w:szCs w:val="24"/>
              </w:rPr>
              <w:t>must contain only integers</w:t>
            </w:r>
          </w:p>
          <w:p w14:paraId="6B917AF6" w14:textId="77777777" w:rsidR="005B5897" w:rsidRDefault="005B5897" w:rsidP="005B5897">
            <w:pPr>
              <w:pStyle w:val="Bodytext"/>
              <w:ind w:left="0"/>
              <w:rPr>
                <w:b/>
                <w:szCs w:val="24"/>
              </w:rPr>
            </w:pPr>
            <w:r w:rsidRPr="000576B7">
              <w:rPr>
                <w:rFonts w:ascii="Arial" w:hAnsi="Arial" w:cs="Arial"/>
                <w:b/>
                <w:sz w:val="16"/>
                <w:szCs w:val="16"/>
              </w:rPr>
              <w:t>D – Date field in format DDMMYYYY</w:t>
            </w:r>
          </w:p>
        </w:tc>
      </w:tr>
      <w:tr w:rsidR="00B7087D" w:rsidRPr="00A77B24" w14:paraId="688FD742" w14:textId="77777777" w:rsidTr="00031873">
        <w:trPr>
          <w:cantSplit/>
          <w:trHeight w:val="234"/>
          <w:tblHeader/>
        </w:trPr>
        <w:tc>
          <w:tcPr>
            <w:tcW w:w="3407" w:type="dxa"/>
            <w:vAlign w:val="center"/>
          </w:tcPr>
          <w:p w14:paraId="413135A3" w14:textId="77777777" w:rsidR="00B7087D" w:rsidRPr="00A77B24" w:rsidRDefault="00B7087D" w:rsidP="005B5897">
            <w:pPr>
              <w:pStyle w:val="Enroltext"/>
              <w:tabs>
                <w:tab w:val="right" w:pos="8306"/>
              </w:tabs>
              <w:rPr>
                <w:b/>
                <w:noProof w:val="0"/>
                <w:szCs w:val="24"/>
              </w:rPr>
            </w:pPr>
            <w:r w:rsidRPr="00A77B24">
              <w:rPr>
                <w:b/>
                <w:noProof w:val="0"/>
                <w:szCs w:val="24"/>
              </w:rPr>
              <w:t>Element</w:t>
            </w:r>
          </w:p>
        </w:tc>
        <w:tc>
          <w:tcPr>
            <w:tcW w:w="1095" w:type="dxa"/>
            <w:vAlign w:val="center"/>
          </w:tcPr>
          <w:p w14:paraId="17E384D6" w14:textId="77777777" w:rsidR="00B7087D" w:rsidRPr="00A77B24" w:rsidRDefault="00B7087D" w:rsidP="005B5897">
            <w:pPr>
              <w:pStyle w:val="Enroltext"/>
              <w:tabs>
                <w:tab w:val="right" w:pos="8306"/>
              </w:tabs>
              <w:jc w:val="center"/>
              <w:rPr>
                <w:b/>
                <w:noProof w:val="0"/>
                <w:szCs w:val="24"/>
              </w:rPr>
            </w:pPr>
            <w:r w:rsidRPr="00A77B24">
              <w:rPr>
                <w:b/>
                <w:noProof w:val="0"/>
                <w:szCs w:val="24"/>
              </w:rPr>
              <w:t>Type</w:t>
            </w:r>
          </w:p>
        </w:tc>
        <w:tc>
          <w:tcPr>
            <w:tcW w:w="1096" w:type="dxa"/>
            <w:vAlign w:val="center"/>
          </w:tcPr>
          <w:p w14:paraId="0E6BB852" w14:textId="77777777" w:rsidR="00B7087D" w:rsidRPr="00A77B24" w:rsidRDefault="00B7087D" w:rsidP="005B5897">
            <w:pPr>
              <w:pStyle w:val="Enroltext"/>
              <w:tabs>
                <w:tab w:val="right" w:pos="8306"/>
              </w:tabs>
              <w:jc w:val="center"/>
              <w:rPr>
                <w:b/>
                <w:noProof w:val="0"/>
                <w:szCs w:val="24"/>
              </w:rPr>
            </w:pPr>
            <w:r w:rsidRPr="00A77B24">
              <w:rPr>
                <w:b/>
                <w:noProof w:val="0"/>
                <w:szCs w:val="24"/>
              </w:rPr>
              <w:t>Length</w:t>
            </w:r>
          </w:p>
        </w:tc>
        <w:tc>
          <w:tcPr>
            <w:tcW w:w="1852" w:type="dxa"/>
            <w:vAlign w:val="center"/>
          </w:tcPr>
          <w:p w14:paraId="558AEC91" w14:textId="77777777" w:rsidR="00B7087D" w:rsidRPr="00A77B24" w:rsidRDefault="00ED3723" w:rsidP="005B5897">
            <w:pPr>
              <w:pStyle w:val="Enroltext"/>
              <w:tabs>
                <w:tab w:val="right" w:pos="8306"/>
              </w:tabs>
              <w:jc w:val="center"/>
              <w:rPr>
                <w:b/>
                <w:noProof w:val="0"/>
                <w:szCs w:val="24"/>
              </w:rPr>
            </w:pPr>
            <w:r>
              <w:rPr>
                <w:b/>
                <w:noProof w:val="0"/>
                <w:szCs w:val="24"/>
              </w:rPr>
              <w:t xml:space="preserve">National </w:t>
            </w:r>
            <w:r w:rsidR="00B7087D" w:rsidRPr="00A77B24">
              <w:rPr>
                <w:b/>
                <w:noProof w:val="0"/>
                <w:szCs w:val="24"/>
              </w:rPr>
              <w:t>VET Provider</w:t>
            </w:r>
          </w:p>
        </w:tc>
        <w:tc>
          <w:tcPr>
            <w:tcW w:w="1853" w:type="dxa"/>
            <w:vAlign w:val="center"/>
          </w:tcPr>
          <w:p w14:paraId="4DA25B27" w14:textId="77777777" w:rsidR="00B7087D" w:rsidRPr="00A77B24" w:rsidRDefault="00ED3723" w:rsidP="005B5897">
            <w:pPr>
              <w:pStyle w:val="Enroltext"/>
              <w:tabs>
                <w:tab w:val="right" w:pos="8306"/>
              </w:tabs>
              <w:jc w:val="center"/>
              <w:rPr>
                <w:b/>
                <w:noProof w:val="0"/>
                <w:szCs w:val="24"/>
                <w:highlight w:val="magenta"/>
              </w:rPr>
            </w:pPr>
            <w:r>
              <w:rPr>
                <w:b/>
                <w:noProof w:val="0"/>
                <w:szCs w:val="24"/>
              </w:rPr>
              <w:t xml:space="preserve">National </w:t>
            </w:r>
            <w:r w:rsidR="00B7087D" w:rsidRPr="00A77B24">
              <w:rPr>
                <w:b/>
                <w:noProof w:val="0"/>
                <w:szCs w:val="24"/>
              </w:rPr>
              <w:t>Apprentice and Trainee</w:t>
            </w:r>
          </w:p>
        </w:tc>
      </w:tr>
      <w:tr w:rsidR="00075836" w:rsidRPr="00A77B24" w14:paraId="745C1A6D" w14:textId="77777777" w:rsidTr="008760A0">
        <w:trPr>
          <w:trHeight w:val="297"/>
        </w:trPr>
        <w:tc>
          <w:tcPr>
            <w:tcW w:w="3407" w:type="dxa"/>
            <w:vAlign w:val="center"/>
          </w:tcPr>
          <w:p w14:paraId="531E7025" w14:textId="41F5516B" w:rsidR="00075836" w:rsidRDefault="00075836" w:rsidP="009564FD">
            <w:pPr>
              <w:pStyle w:val="Enroltext"/>
              <w:tabs>
                <w:tab w:val="right" w:pos="8306"/>
              </w:tabs>
              <w:spacing w:before="0" w:after="0"/>
              <w:rPr>
                <w:noProof w:val="0"/>
                <w:szCs w:val="24"/>
              </w:rPr>
            </w:pPr>
            <w:r>
              <w:rPr>
                <w:noProof w:val="0"/>
                <w:szCs w:val="24"/>
              </w:rPr>
              <w:t>ABN</w:t>
            </w:r>
          </w:p>
        </w:tc>
        <w:tc>
          <w:tcPr>
            <w:tcW w:w="1095" w:type="dxa"/>
            <w:vAlign w:val="center"/>
          </w:tcPr>
          <w:p w14:paraId="51C13054" w14:textId="4D8EA9B7" w:rsidR="00075836" w:rsidRDefault="00075836" w:rsidP="009564FD">
            <w:pPr>
              <w:pStyle w:val="Enroltext"/>
              <w:tabs>
                <w:tab w:val="right" w:pos="8306"/>
              </w:tabs>
              <w:spacing w:before="0" w:after="0"/>
              <w:jc w:val="center"/>
              <w:rPr>
                <w:noProof w:val="0"/>
                <w:szCs w:val="24"/>
              </w:rPr>
            </w:pPr>
            <w:r>
              <w:rPr>
                <w:noProof w:val="0"/>
                <w:szCs w:val="24"/>
              </w:rPr>
              <w:t>N</w:t>
            </w:r>
          </w:p>
        </w:tc>
        <w:tc>
          <w:tcPr>
            <w:tcW w:w="1096" w:type="dxa"/>
            <w:vAlign w:val="center"/>
          </w:tcPr>
          <w:p w14:paraId="7B67EE23" w14:textId="787305DF" w:rsidR="00075836" w:rsidRDefault="00075836" w:rsidP="009564FD">
            <w:pPr>
              <w:pStyle w:val="Enroltext"/>
              <w:tabs>
                <w:tab w:val="right" w:pos="8306"/>
              </w:tabs>
              <w:spacing w:before="0" w:after="0"/>
              <w:jc w:val="center"/>
              <w:rPr>
                <w:noProof w:val="0"/>
                <w:szCs w:val="24"/>
              </w:rPr>
            </w:pPr>
            <w:r>
              <w:rPr>
                <w:noProof w:val="0"/>
                <w:szCs w:val="24"/>
              </w:rPr>
              <w:t>11</w:t>
            </w:r>
          </w:p>
        </w:tc>
        <w:tc>
          <w:tcPr>
            <w:tcW w:w="1852" w:type="dxa"/>
            <w:vAlign w:val="center"/>
          </w:tcPr>
          <w:p w14:paraId="5D27BCEF" w14:textId="77777777" w:rsidR="00075836" w:rsidRPr="009564FD" w:rsidRDefault="00075836" w:rsidP="009564FD">
            <w:pPr>
              <w:pStyle w:val="Enroltext"/>
              <w:tabs>
                <w:tab w:val="right" w:pos="8306"/>
              </w:tabs>
              <w:spacing w:before="0" w:after="0"/>
              <w:jc w:val="center"/>
              <w:rPr>
                <w:rFonts w:cs="Arial"/>
                <w:sz w:val="20"/>
              </w:rPr>
            </w:pPr>
          </w:p>
        </w:tc>
        <w:tc>
          <w:tcPr>
            <w:tcW w:w="1853" w:type="dxa"/>
            <w:vAlign w:val="center"/>
          </w:tcPr>
          <w:p w14:paraId="5887FF5B" w14:textId="52548E46" w:rsidR="00075836" w:rsidRPr="009564FD" w:rsidRDefault="00075836"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5E640FB8" w14:textId="77777777" w:rsidTr="008760A0">
        <w:trPr>
          <w:trHeight w:val="297"/>
        </w:trPr>
        <w:tc>
          <w:tcPr>
            <w:tcW w:w="3407" w:type="dxa"/>
            <w:vAlign w:val="center"/>
          </w:tcPr>
          <w:p w14:paraId="7141F4FC" w14:textId="77777777" w:rsidR="009564FD" w:rsidRDefault="009564FD" w:rsidP="009564FD">
            <w:pPr>
              <w:pStyle w:val="Enroltext"/>
              <w:tabs>
                <w:tab w:val="right" w:pos="8306"/>
              </w:tabs>
              <w:spacing w:before="0" w:after="0"/>
              <w:rPr>
                <w:noProof w:val="0"/>
                <w:szCs w:val="24"/>
              </w:rPr>
            </w:pPr>
            <w:r>
              <w:rPr>
                <w:noProof w:val="0"/>
                <w:szCs w:val="24"/>
              </w:rPr>
              <w:t>Activity end date</w:t>
            </w:r>
          </w:p>
        </w:tc>
        <w:tc>
          <w:tcPr>
            <w:tcW w:w="1095" w:type="dxa"/>
            <w:vAlign w:val="center"/>
          </w:tcPr>
          <w:p w14:paraId="0A606AFA" w14:textId="77777777" w:rsidR="009564FD" w:rsidRDefault="009564FD" w:rsidP="009564FD">
            <w:pPr>
              <w:pStyle w:val="Enroltext"/>
              <w:tabs>
                <w:tab w:val="right" w:pos="8306"/>
              </w:tabs>
              <w:spacing w:before="0" w:after="0"/>
              <w:jc w:val="center"/>
              <w:rPr>
                <w:noProof w:val="0"/>
                <w:szCs w:val="24"/>
              </w:rPr>
            </w:pPr>
            <w:r>
              <w:rPr>
                <w:noProof w:val="0"/>
                <w:szCs w:val="24"/>
              </w:rPr>
              <w:t>D</w:t>
            </w:r>
          </w:p>
        </w:tc>
        <w:tc>
          <w:tcPr>
            <w:tcW w:w="1096" w:type="dxa"/>
            <w:vAlign w:val="center"/>
          </w:tcPr>
          <w:p w14:paraId="2FF49D03" w14:textId="77777777" w:rsidR="009564FD" w:rsidRDefault="009564FD" w:rsidP="009564FD">
            <w:pPr>
              <w:pStyle w:val="Enroltext"/>
              <w:tabs>
                <w:tab w:val="right" w:pos="8306"/>
              </w:tabs>
              <w:spacing w:before="0" w:after="0"/>
              <w:jc w:val="center"/>
              <w:rPr>
                <w:noProof w:val="0"/>
                <w:szCs w:val="24"/>
              </w:rPr>
            </w:pPr>
            <w:r>
              <w:rPr>
                <w:noProof w:val="0"/>
                <w:szCs w:val="24"/>
              </w:rPr>
              <w:t>8</w:t>
            </w:r>
          </w:p>
        </w:tc>
        <w:tc>
          <w:tcPr>
            <w:tcW w:w="1852" w:type="dxa"/>
            <w:vAlign w:val="center"/>
          </w:tcPr>
          <w:p w14:paraId="56384BAA" w14:textId="058D4EA3"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48BB8EDA"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5800A4CD" w14:textId="77777777" w:rsidTr="008760A0">
        <w:trPr>
          <w:trHeight w:val="297"/>
        </w:trPr>
        <w:tc>
          <w:tcPr>
            <w:tcW w:w="3407" w:type="dxa"/>
            <w:vAlign w:val="center"/>
          </w:tcPr>
          <w:p w14:paraId="3FBBED78" w14:textId="77777777" w:rsidR="009564FD" w:rsidRDefault="009564FD" w:rsidP="009564FD">
            <w:pPr>
              <w:pStyle w:val="Enroltext"/>
              <w:tabs>
                <w:tab w:val="right" w:pos="8306"/>
              </w:tabs>
              <w:spacing w:before="0" w:after="0"/>
              <w:rPr>
                <w:noProof w:val="0"/>
                <w:szCs w:val="24"/>
              </w:rPr>
            </w:pPr>
            <w:r>
              <w:rPr>
                <w:noProof w:val="0"/>
                <w:szCs w:val="24"/>
              </w:rPr>
              <w:t>Activity start date</w:t>
            </w:r>
          </w:p>
        </w:tc>
        <w:tc>
          <w:tcPr>
            <w:tcW w:w="1095" w:type="dxa"/>
            <w:vAlign w:val="center"/>
          </w:tcPr>
          <w:p w14:paraId="2791F674" w14:textId="77777777" w:rsidR="009564FD" w:rsidRPr="00A77B24" w:rsidRDefault="009564FD" w:rsidP="009564FD">
            <w:pPr>
              <w:pStyle w:val="Enroltext"/>
              <w:tabs>
                <w:tab w:val="right" w:pos="8306"/>
              </w:tabs>
              <w:spacing w:before="0" w:after="0"/>
              <w:jc w:val="center"/>
              <w:rPr>
                <w:noProof w:val="0"/>
                <w:szCs w:val="24"/>
              </w:rPr>
            </w:pPr>
            <w:r>
              <w:rPr>
                <w:noProof w:val="0"/>
                <w:szCs w:val="24"/>
              </w:rPr>
              <w:t>D</w:t>
            </w:r>
          </w:p>
        </w:tc>
        <w:tc>
          <w:tcPr>
            <w:tcW w:w="1096" w:type="dxa"/>
            <w:vAlign w:val="center"/>
          </w:tcPr>
          <w:p w14:paraId="25A87C29" w14:textId="77777777" w:rsidR="009564FD" w:rsidRPr="00A77B24" w:rsidRDefault="009564FD" w:rsidP="009564FD">
            <w:pPr>
              <w:pStyle w:val="Enroltext"/>
              <w:tabs>
                <w:tab w:val="right" w:pos="8306"/>
              </w:tabs>
              <w:spacing w:before="0" w:after="0"/>
              <w:jc w:val="center"/>
              <w:rPr>
                <w:noProof w:val="0"/>
                <w:szCs w:val="24"/>
              </w:rPr>
            </w:pPr>
            <w:r>
              <w:rPr>
                <w:noProof w:val="0"/>
                <w:szCs w:val="24"/>
              </w:rPr>
              <w:t>8</w:t>
            </w:r>
          </w:p>
        </w:tc>
        <w:tc>
          <w:tcPr>
            <w:tcW w:w="1852" w:type="dxa"/>
            <w:vAlign w:val="center"/>
          </w:tcPr>
          <w:p w14:paraId="4BAFF754" w14:textId="4FE0EFFA"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38B02177"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6A3566D6" w14:textId="77777777" w:rsidTr="008760A0">
        <w:trPr>
          <w:trHeight w:val="297"/>
        </w:trPr>
        <w:tc>
          <w:tcPr>
            <w:tcW w:w="3407" w:type="dxa"/>
            <w:vAlign w:val="center"/>
          </w:tcPr>
          <w:p w14:paraId="2BBF2CC2" w14:textId="77777777" w:rsidR="009564FD" w:rsidRDefault="009564FD" w:rsidP="009564FD">
            <w:pPr>
              <w:pStyle w:val="Enroltext"/>
              <w:tabs>
                <w:tab w:val="right" w:pos="8306"/>
              </w:tabs>
              <w:spacing w:before="0" w:after="0"/>
              <w:rPr>
                <w:noProof w:val="0"/>
                <w:szCs w:val="24"/>
              </w:rPr>
            </w:pPr>
            <w:r w:rsidRPr="00170F67">
              <w:rPr>
                <w:noProof w:val="0"/>
                <w:szCs w:val="24"/>
              </w:rPr>
              <w:t>Address building/property name</w:t>
            </w:r>
          </w:p>
        </w:tc>
        <w:tc>
          <w:tcPr>
            <w:tcW w:w="1095" w:type="dxa"/>
            <w:vAlign w:val="center"/>
          </w:tcPr>
          <w:p w14:paraId="6024D19C"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7F8A4448" w14:textId="77777777" w:rsidR="009564FD" w:rsidRPr="00A77B24" w:rsidRDefault="009564FD" w:rsidP="009564FD">
            <w:pPr>
              <w:pStyle w:val="Enroltext"/>
              <w:tabs>
                <w:tab w:val="right" w:pos="8306"/>
              </w:tabs>
              <w:spacing w:before="0" w:after="0"/>
              <w:jc w:val="center"/>
              <w:rPr>
                <w:noProof w:val="0"/>
                <w:szCs w:val="24"/>
              </w:rPr>
            </w:pPr>
            <w:r>
              <w:rPr>
                <w:noProof w:val="0"/>
                <w:szCs w:val="24"/>
              </w:rPr>
              <w:t>50</w:t>
            </w:r>
          </w:p>
        </w:tc>
        <w:tc>
          <w:tcPr>
            <w:tcW w:w="1852" w:type="dxa"/>
            <w:vAlign w:val="center"/>
          </w:tcPr>
          <w:p w14:paraId="766A6C99" w14:textId="0A5829C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BD51FE4"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1F377B1C" w14:textId="77777777" w:rsidTr="008760A0">
        <w:trPr>
          <w:trHeight w:val="297"/>
        </w:trPr>
        <w:tc>
          <w:tcPr>
            <w:tcW w:w="3407" w:type="dxa"/>
            <w:vAlign w:val="center"/>
          </w:tcPr>
          <w:p w14:paraId="1DB70712" w14:textId="77777777" w:rsidR="009564FD" w:rsidRPr="00A77B24" w:rsidRDefault="009564FD" w:rsidP="009564FD">
            <w:pPr>
              <w:pStyle w:val="Enroltext"/>
              <w:tabs>
                <w:tab w:val="right" w:pos="8306"/>
              </w:tabs>
              <w:spacing w:before="0" w:after="0"/>
              <w:rPr>
                <w:noProof w:val="0"/>
                <w:szCs w:val="24"/>
              </w:rPr>
            </w:pPr>
            <w:r>
              <w:rPr>
                <w:noProof w:val="0"/>
                <w:szCs w:val="24"/>
              </w:rPr>
              <w:t>Address first l</w:t>
            </w:r>
            <w:r w:rsidRPr="00A77B24">
              <w:rPr>
                <w:noProof w:val="0"/>
                <w:szCs w:val="24"/>
              </w:rPr>
              <w:t>ine</w:t>
            </w:r>
          </w:p>
        </w:tc>
        <w:tc>
          <w:tcPr>
            <w:tcW w:w="1095" w:type="dxa"/>
            <w:vAlign w:val="center"/>
          </w:tcPr>
          <w:p w14:paraId="11970386"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696EF82E"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50</w:t>
            </w:r>
          </w:p>
        </w:tc>
        <w:tc>
          <w:tcPr>
            <w:tcW w:w="1852" w:type="dxa"/>
            <w:vAlign w:val="center"/>
          </w:tcPr>
          <w:p w14:paraId="6133E802" w14:textId="1FA22C08"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1F5872C4"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234391BD" w14:textId="77777777" w:rsidTr="008760A0">
        <w:trPr>
          <w:trHeight w:val="297"/>
        </w:trPr>
        <w:tc>
          <w:tcPr>
            <w:tcW w:w="3407" w:type="dxa"/>
            <w:vAlign w:val="center"/>
          </w:tcPr>
          <w:p w14:paraId="2E7A939A" w14:textId="77777777" w:rsidR="009564FD" w:rsidRPr="00A77B24" w:rsidRDefault="009564FD" w:rsidP="009564FD">
            <w:pPr>
              <w:pStyle w:val="Enroltext"/>
              <w:tabs>
                <w:tab w:val="right" w:pos="8306"/>
              </w:tabs>
              <w:spacing w:before="0" w:after="0"/>
              <w:rPr>
                <w:noProof w:val="0"/>
                <w:szCs w:val="24"/>
              </w:rPr>
            </w:pPr>
            <w:r w:rsidRPr="00170F67">
              <w:rPr>
                <w:noProof w:val="0"/>
                <w:szCs w:val="24"/>
              </w:rPr>
              <w:t>Address flat/unit details</w:t>
            </w:r>
          </w:p>
        </w:tc>
        <w:tc>
          <w:tcPr>
            <w:tcW w:w="1095" w:type="dxa"/>
            <w:vAlign w:val="center"/>
          </w:tcPr>
          <w:p w14:paraId="2F7D37CA"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71D206BD" w14:textId="77777777" w:rsidR="009564FD" w:rsidRPr="00A77B24" w:rsidRDefault="009564FD" w:rsidP="009564FD">
            <w:pPr>
              <w:pStyle w:val="Enroltext"/>
              <w:tabs>
                <w:tab w:val="right" w:pos="8306"/>
              </w:tabs>
              <w:spacing w:before="0" w:after="0"/>
              <w:jc w:val="center"/>
              <w:rPr>
                <w:noProof w:val="0"/>
                <w:szCs w:val="24"/>
              </w:rPr>
            </w:pPr>
            <w:r>
              <w:rPr>
                <w:noProof w:val="0"/>
                <w:szCs w:val="24"/>
              </w:rPr>
              <w:t>30</w:t>
            </w:r>
          </w:p>
        </w:tc>
        <w:tc>
          <w:tcPr>
            <w:tcW w:w="1852" w:type="dxa"/>
            <w:vAlign w:val="center"/>
          </w:tcPr>
          <w:p w14:paraId="21597001" w14:textId="632C9186"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F2AAD34"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3FC88EB5" w14:textId="77777777" w:rsidTr="008760A0">
        <w:trPr>
          <w:trHeight w:val="297"/>
        </w:trPr>
        <w:tc>
          <w:tcPr>
            <w:tcW w:w="3407" w:type="dxa"/>
            <w:vAlign w:val="center"/>
          </w:tcPr>
          <w:p w14:paraId="723ABE39" w14:textId="77777777" w:rsidR="009564FD" w:rsidRPr="00170F67" w:rsidRDefault="009564FD" w:rsidP="009564FD">
            <w:pPr>
              <w:pStyle w:val="Enroltext"/>
              <w:tabs>
                <w:tab w:val="right" w:pos="8306"/>
              </w:tabs>
              <w:spacing w:before="0" w:after="0"/>
              <w:rPr>
                <w:noProof w:val="0"/>
                <w:szCs w:val="24"/>
              </w:rPr>
            </w:pPr>
            <w:r w:rsidRPr="004441E0">
              <w:rPr>
                <w:noProof w:val="0"/>
                <w:szCs w:val="24"/>
              </w:rPr>
              <w:t>Address postal delivery box</w:t>
            </w:r>
          </w:p>
        </w:tc>
        <w:tc>
          <w:tcPr>
            <w:tcW w:w="1095" w:type="dxa"/>
            <w:vAlign w:val="center"/>
          </w:tcPr>
          <w:p w14:paraId="52A0843F" w14:textId="77777777" w:rsidR="009564FD"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72FE4252" w14:textId="77777777" w:rsidR="009564FD" w:rsidRDefault="009564FD" w:rsidP="009564FD">
            <w:pPr>
              <w:pStyle w:val="Enroltext"/>
              <w:tabs>
                <w:tab w:val="right" w:pos="8306"/>
              </w:tabs>
              <w:spacing w:before="0" w:after="0"/>
              <w:jc w:val="center"/>
              <w:rPr>
                <w:noProof w:val="0"/>
                <w:szCs w:val="24"/>
              </w:rPr>
            </w:pPr>
            <w:r>
              <w:rPr>
                <w:noProof w:val="0"/>
                <w:szCs w:val="24"/>
              </w:rPr>
              <w:t>22</w:t>
            </w:r>
          </w:p>
        </w:tc>
        <w:tc>
          <w:tcPr>
            <w:tcW w:w="1852" w:type="dxa"/>
            <w:vAlign w:val="center"/>
          </w:tcPr>
          <w:p w14:paraId="1F433109" w14:textId="0BBD852E"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FBCF9D0"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3F6805DE" w14:textId="77777777" w:rsidTr="008760A0">
        <w:trPr>
          <w:trHeight w:val="297"/>
        </w:trPr>
        <w:tc>
          <w:tcPr>
            <w:tcW w:w="3407" w:type="dxa"/>
            <w:vAlign w:val="center"/>
          </w:tcPr>
          <w:p w14:paraId="0C179032"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Address</w:t>
            </w:r>
            <w:r>
              <w:rPr>
                <w:noProof w:val="0"/>
                <w:szCs w:val="24"/>
              </w:rPr>
              <w:t xml:space="preserve"> – </w:t>
            </w:r>
            <w:r w:rsidRPr="00A77B24">
              <w:rPr>
                <w:noProof w:val="0"/>
                <w:szCs w:val="24"/>
              </w:rPr>
              <w:t xml:space="preserve">suburb, locality or town </w:t>
            </w:r>
          </w:p>
        </w:tc>
        <w:tc>
          <w:tcPr>
            <w:tcW w:w="1095" w:type="dxa"/>
            <w:vAlign w:val="center"/>
          </w:tcPr>
          <w:p w14:paraId="7F038ADA"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45F2D258"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50</w:t>
            </w:r>
          </w:p>
        </w:tc>
        <w:tc>
          <w:tcPr>
            <w:tcW w:w="1852" w:type="dxa"/>
            <w:vAlign w:val="center"/>
          </w:tcPr>
          <w:p w14:paraId="0F7C4B45" w14:textId="757A9062"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2E604C9E" w14:textId="60B5758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6C8ACCA7" w14:textId="77777777" w:rsidTr="008760A0">
        <w:trPr>
          <w:trHeight w:val="297"/>
        </w:trPr>
        <w:tc>
          <w:tcPr>
            <w:tcW w:w="3407" w:type="dxa"/>
            <w:vAlign w:val="center"/>
          </w:tcPr>
          <w:p w14:paraId="14B5DF88"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Address second line</w:t>
            </w:r>
          </w:p>
        </w:tc>
        <w:tc>
          <w:tcPr>
            <w:tcW w:w="1095" w:type="dxa"/>
            <w:vAlign w:val="center"/>
          </w:tcPr>
          <w:p w14:paraId="204D1BA1"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4929C44F"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50</w:t>
            </w:r>
          </w:p>
        </w:tc>
        <w:tc>
          <w:tcPr>
            <w:tcW w:w="1852" w:type="dxa"/>
            <w:vAlign w:val="center"/>
          </w:tcPr>
          <w:p w14:paraId="625CD5DA" w14:textId="0E6A6417"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1E84ED28"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2FDE3AF4" w14:textId="77777777" w:rsidTr="008760A0">
        <w:trPr>
          <w:trHeight w:val="297"/>
        </w:trPr>
        <w:tc>
          <w:tcPr>
            <w:tcW w:w="3407" w:type="dxa"/>
            <w:vAlign w:val="center"/>
          </w:tcPr>
          <w:p w14:paraId="23DA1A8E" w14:textId="77777777" w:rsidR="009564FD" w:rsidRDefault="009564FD" w:rsidP="009564FD">
            <w:pPr>
              <w:pStyle w:val="Enroltext"/>
              <w:tabs>
                <w:tab w:val="right" w:pos="8306"/>
              </w:tabs>
              <w:spacing w:before="0" w:after="0"/>
              <w:rPr>
                <w:noProof w:val="0"/>
                <w:szCs w:val="24"/>
              </w:rPr>
            </w:pPr>
            <w:r w:rsidRPr="00170F67">
              <w:rPr>
                <w:noProof w:val="0"/>
                <w:szCs w:val="24"/>
              </w:rPr>
              <w:t>Address street name</w:t>
            </w:r>
          </w:p>
        </w:tc>
        <w:tc>
          <w:tcPr>
            <w:tcW w:w="1095" w:type="dxa"/>
            <w:vAlign w:val="center"/>
          </w:tcPr>
          <w:p w14:paraId="0139850B"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16B1A71A" w14:textId="77777777" w:rsidR="009564FD" w:rsidRPr="00A77B24" w:rsidRDefault="009564FD" w:rsidP="009564FD">
            <w:pPr>
              <w:pStyle w:val="Enroltext"/>
              <w:tabs>
                <w:tab w:val="right" w:pos="8306"/>
              </w:tabs>
              <w:spacing w:before="0" w:after="0"/>
              <w:jc w:val="center"/>
              <w:rPr>
                <w:noProof w:val="0"/>
                <w:szCs w:val="24"/>
              </w:rPr>
            </w:pPr>
            <w:r>
              <w:rPr>
                <w:noProof w:val="0"/>
                <w:szCs w:val="24"/>
              </w:rPr>
              <w:t>70</w:t>
            </w:r>
          </w:p>
        </w:tc>
        <w:tc>
          <w:tcPr>
            <w:tcW w:w="1852" w:type="dxa"/>
            <w:vAlign w:val="center"/>
          </w:tcPr>
          <w:p w14:paraId="38645B73" w14:textId="6F305352"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D15294C"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2D276E34" w14:textId="77777777" w:rsidTr="008760A0">
        <w:trPr>
          <w:trHeight w:val="297"/>
        </w:trPr>
        <w:tc>
          <w:tcPr>
            <w:tcW w:w="3407" w:type="dxa"/>
            <w:vAlign w:val="center"/>
          </w:tcPr>
          <w:p w14:paraId="7B885D4E" w14:textId="77777777" w:rsidR="009564FD" w:rsidRDefault="009564FD" w:rsidP="009564FD">
            <w:pPr>
              <w:pStyle w:val="Enroltext"/>
              <w:tabs>
                <w:tab w:val="right" w:pos="8306"/>
              </w:tabs>
              <w:spacing w:before="0" w:after="0"/>
              <w:rPr>
                <w:noProof w:val="0"/>
                <w:szCs w:val="24"/>
              </w:rPr>
            </w:pPr>
            <w:r w:rsidRPr="00170F67">
              <w:rPr>
                <w:noProof w:val="0"/>
                <w:szCs w:val="24"/>
              </w:rPr>
              <w:t>Address street number</w:t>
            </w:r>
          </w:p>
        </w:tc>
        <w:tc>
          <w:tcPr>
            <w:tcW w:w="1095" w:type="dxa"/>
            <w:vAlign w:val="center"/>
          </w:tcPr>
          <w:p w14:paraId="39708228"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2C3E0615" w14:textId="77777777" w:rsidR="009564FD" w:rsidRPr="00A77B24" w:rsidRDefault="009564FD" w:rsidP="009564FD">
            <w:pPr>
              <w:pStyle w:val="Enroltext"/>
              <w:tabs>
                <w:tab w:val="right" w:pos="8306"/>
              </w:tabs>
              <w:spacing w:before="0" w:after="0"/>
              <w:jc w:val="center"/>
              <w:rPr>
                <w:noProof w:val="0"/>
                <w:szCs w:val="24"/>
              </w:rPr>
            </w:pPr>
            <w:r>
              <w:rPr>
                <w:noProof w:val="0"/>
                <w:szCs w:val="24"/>
              </w:rPr>
              <w:t>15</w:t>
            </w:r>
          </w:p>
        </w:tc>
        <w:tc>
          <w:tcPr>
            <w:tcW w:w="1852" w:type="dxa"/>
            <w:vAlign w:val="center"/>
          </w:tcPr>
          <w:p w14:paraId="627C2D64" w14:textId="625C8BB0"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50E64665" w14:textId="77777777" w:rsidR="009564FD" w:rsidRPr="009564FD" w:rsidRDefault="009564FD" w:rsidP="009564FD">
            <w:pPr>
              <w:pStyle w:val="Enroltext"/>
              <w:tabs>
                <w:tab w:val="right" w:pos="8306"/>
              </w:tabs>
              <w:spacing w:before="0" w:after="0"/>
              <w:jc w:val="center"/>
              <w:rPr>
                <w:noProof w:val="0"/>
                <w:sz w:val="20"/>
              </w:rPr>
            </w:pPr>
          </w:p>
        </w:tc>
      </w:tr>
      <w:tr w:rsidR="007815A4" w:rsidRPr="00A77B24" w14:paraId="22084EC6" w14:textId="77777777" w:rsidTr="009564FD">
        <w:trPr>
          <w:trHeight w:val="297"/>
        </w:trPr>
        <w:tc>
          <w:tcPr>
            <w:tcW w:w="3407" w:type="dxa"/>
            <w:vAlign w:val="center"/>
          </w:tcPr>
          <w:p w14:paraId="220EDBAB" w14:textId="77777777" w:rsidR="007815A4" w:rsidRPr="00A77B24" w:rsidRDefault="007815A4" w:rsidP="009564FD">
            <w:pPr>
              <w:pStyle w:val="Enroltext"/>
              <w:tabs>
                <w:tab w:val="right" w:pos="8306"/>
              </w:tabs>
              <w:spacing w:before="0" w:after="0"/>
              <w:rPr>
                <w:noProof w:val="0"/>
                <w:szCs w:val="24"/>
              </w:rPr>
            </w:pPr>
            <w:r>
              <w:rPr>
                <w:noProof w:val="0"/>
                <w:szCs w:val="24"/>
              </w:rPr>
              <w:t>ANZSIC i</w:t>
            </w:r>
            <w:r w:rsidRPr="00A77B24">
              <w:rPr>
                <w:noProof w:val="0"/>
                <w:szCs w:val="24"/>
              </w:rPr>
              <w:t>dentifier</w:t>
            </w:r>
          </w:p>
        </w:tc>
        <w:tc>
          <w:tcPr>
            <w:tcW w:w="1095" w:type="dxa"/>
            <w:vAlign w:val="center"/>
          </w:tcPr>
          <w:p w14:paraId="2F0DE9F1" w14:textId="77777777" w:rsidR="007815A4" w:rsidRPr="00A77B24" w:rsidRDefault="007815A4"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43D48C94" w14:textId="77777777" w:rsidR="007815A4" w:rsidRPr="00A77B24" w:rsidRDefault="007815A4" w:rsidP="009564FD">
            <w:pPr>
              <w:pStyle w:val="Enroltext"/>
              <w:tabs>
                <w:tab w:val="right" w:pos="8306"/>
              </w:tabs>
              <w:spacing w:before="0" w:after="0"/>
              <w:jc w:val="center"/>
              <w:rPr>
                <w:noProof w:val="0"/>
                <w:szCs w:val="24"/>
              </w:rPr>
            </w:pPr>
            <w:r w:rsidRPr="00A77B24">
              <w:rPr>
                <w:noProof w:val="0"/>
                <w:szCs w:val="24"/>
              </w:rPr>
              <w:t>4</w:t>
            </w:r>
          </w:p>
        </w:tc>
        <w:tc>
          <w:tcPr>
            <w:tcW w:w="1852" w:type="dxa"/>
            <w:vAlign w:val="center"/>
          </w:tcPr>
          <w:p w14:paraId="4C21F54A" w14:textId="77777777" w:rsidR="007815A4" w:rsidRPr="009564FD" w:rsidRDefault="007815A4" w:rsidP="009564FD">
            <w:pPr>
              <w:pStyle w:val="Enroltext"/>
              <w:tabs>
                <w:tab w:val="right" w:pos="8306"/>
              </w:tabs>
              <w:spacing w:before="0" w:after="0"/>
              <w:jc w:val="center"/>
              <w:rPr>
                <w:noProof w:val="0"/>
                <w:sz w:val="20"/>
              </w:rPr>
            </w:pPr>
          </w:p>
        </w:tc>
        <w:tc>
          <w:tcPr>
            <w:tcW w:w="1853" w:type="dxa"/>
            <w:vAlign w:val="center"/>
          </w:tcPr>
          <w:p w14:paraId="4DCBE476" w14:textId="58F6D63D" w:rsidR="007815A4"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1C5C95" w:rsidRPr="00A77B24" w14:paraId="4FDD3A71" w14:textId="77777777" w:rsidTr="008760A0">
        <w:trPr>
          <w:trHeight w:val="297"/>
        </w:trPr>
        <w:tc>
          <w:tcPr>
            <w:tcW w:w="3407" w:type="dxa"/>
            <w:vAlign w:val="center"/>
          </w:tcPr>
          <w:p w14:paraId="54A182B0" w14:textId="28218E69" w:rsidR="001C5C95" w:rsidRDefault="001C5C95" w:rsidP="009564FD">
            <w:pPr>
              <w:pStyle w:val="Enroltext"/>
              <w:tabs>
                <w:tab w:val="right" w:pos="8306"/>
              </w:tabs>
              <w:spacing w:before="0" w:after="0"/>
              <w:rPr>
                <w:noProof w:val="0"/>
                <w:szCs w:val="24"/>
              </w:rPr>
            </w:pPr>
            <w:r>
              <w:rPr>
                <w:noProof w:val="0"/>
                <w:szCs w:val="24"/>
              </w:rPr>
              <w:t xml:space="preserve">Apprenticeship identifier </w:t>
            </w:r>
            <w:r w:rsidR="00404E54">
              <w:rPr>
                <w:noProof w:val="0"/>
                <w:szCs w:val="24"/>
              </w:rPr>
              <w:t>–</w:t>
            </w:r>
            <w:r>
              <w:rPr>
                <w:noProof w:val="0"/>
                <w:szCs w:val="24"/>
              </w:rPr>
              <w:t xml:space="preserve"> national</w:t>
            </w:r>
          </w:p>
        </w:tc>
        <w:tc>
          <w:tcPr>
            <w:tcW w:w="1095" w:type="dxa"/>
            <w:vAlign w:val="center"/>
          </w:tcPr>
          <w:p w14:paraId="531F6B89" w14:textId="6621E4C0" w:rsidR="001C5C95" w:rsidRDefault="001C5C95" w:rsidP="009564FD">
            <w:pPr>
              <w:pStyle w:val="Enroltext"/>
              <w:tabs>
                <w:tab w:val="right" w:pos="8306"/>
              </w:tabs>
              <w:spacing w:before="0" w:after="0"/>
              <w:jc w:val="center"/>
              <w:rPr>
                <w:noProof w:val="0"/>
                <w:szCs w:val="24"/>
              </w:rPr>
            </w:pPr>
            <w:r>
              <w:rPr>
                <w:noProof w:val="0"/>
                <w:szCs w:val="24"/>
              </w:rPr>
              <w:t>N</w:t>
            </w:r>
          </w:p>
        </w:tc>
        <w:tc>
          <w:tcPr>
            <w:tcW w:w="1096" w:type="dxa"/>
            <w:vAlign w:val="center"/>
          </w:tcPr>
          <w:p w14:paraId="776D3930" w14:textId="6A173DF1" w:rsidR="001C5C95" w:rsidRDefault="001C5C95" w:rsidP="009564FD">
            <w:pPr>
              <w:pStyle w:val="Enroltext"/>
              <w:tabs>
                <w:tab w:val="right" w:pos="8306"/>
              </w:tabs>
              <w:spacing w:before="0" w:after="0"/>
              <w:jc w:val="center"/>
              <w:rPr>
                <w:noProof w:val="0"/>
                <w:szCs w:val="24"/>
              </w:rPr>
            </w:pPr>
            <w:r>
              <w:rPr>
                <w:noProof w:val="0"/>
                <w:szCs w:val="24"/>
              </w:rPr>
              <w:t>10</w:t>
            </w:r>
          </w:p>
        </w:tc>
        <w:tc>
          <w:tcPr>
            <w:tcW w:w="1852" w:type="dxa"/>
            <w:vAlign w:val="center"/>
          </w:tcPr>
          <w:p w14:paraId="3437DF26" w14:textId="77777777" w:rsidR="001C5C95" w:rsidRPr="009564FD" w:rsidRDefault="001C5C95" w:rsidP="009564FD">
            <w:pPr>
              <w:pStyle w:val="Enroltext"/>
              <w:tabs>
                <w:tab w:val="right" w:pos="8306"/>
              </w:tabs>
              <w:spacing w:before="0" w:after="0"/>
              <w:jc w:val="center"/>
              <w:rPr>
                <w:rFonts w:cs="Arial"/>
                <w:sz w:val="20"/>
              </w:rPr>
            </w:pPr>
          </w:p>
        </w:tc>
        <w:tc>
          <w:tcPr>
            <w:tcW w:w="1853" w:type="dxa"/>
            <w:vAlign w:val="center"/>
          </w:tcPr>
          <w:p w14:paraId="5E788042" w14:textId="733867B5" w:rsidR="001C5C95" w:rsidRPr="009564FD" w:rsidRDefault="001C5C95"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42EC8931" w14:textId="77777777" w:rsidTr="008760A0">
        <w:trPr>
          <w:trHeight w:val="297"/>
        </w:trPr>
        <w:tc>
          <w:tcPr>
            <w:tcW w:w="3407" w:type="dxa"/>
            <w:vAlign w:val="center"/>
          </w:tcPr>
          <w:p w14:paraId="33C2B57B" w14:textId="77777777" w:rsidR="009564FD" w:rsidRPr="00A77B24" w:rsidRDefault="009564FD" w:rsidP="009564FD">
            <w:pPr>
              <w:pStyle w:val="Enroltext"/>
              <w:tabs>
                <w:tab w:val="right" w:pos="8306"/>
              </w:tabs>
              <w:spacing w:before="0" w:after="0"/>
              <w:rPr>
                <w:noProof w:val="0"/>
                <w:szCs w:val="24"/>
              </w:rPr>
            </w:pPr>
            <w:r>
              <w:rPr>
                <w:noProof w:val="0"/>
                <w:szCs w:val="24"/>
              </w:rPr>
              <w:t>Associated course identifier</w:t>
            </w:r>
          </w:p>
        </w:tc>
        <w:tc>
          <w:tcPr>
            <w:tcW w:w="1095" w:type="dxa"/>
            <w:vAlign w:val="center"/>
          </w:tcPr>
          <w:p w14:paraId="4FB90853"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08812D6D" w14:textId="77777777" w:rsidR="009564FD" w:rsidRPr="00A77B24" w:rsidRDefault="009564FD" w:rsidP="009564FD">
            <w:pPr>
              <w:pStyle w:val="Enroltext"/>
              <w:tabs>
                <w:tab w:val="right" w:pos="8306"/>
              </w:tabs>
              <w:spacing w:before="0" w:after="0"/>
              <w:jc w:val="center"/>
              <w:rPr>
                <w:noProof w:val="0"/>
                <w:szCs w:val="24"/>
              </w:rPr>
            </w:pPr>
            <w:r>
              <w:rPr>
                <w:noProof w:val="0"/>
                <w:szCs w:val="24"/>
              </w:rPr>
              <w:t>10</w:t>
            </w:r>
          </w:p>
        </w:tc>
        <w:tc>
          <w:tcPr>
            <w:tcW w:w="1852" w:type="dxa"/>
            <w:vAlign w:val="center"/>
          </w:tcPr>
          <w:p w14:paraId="5EB856D5" w14:textId="41B916F0"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0E817F9"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31ECD4B3" w14:textId="77777777" w:rsidTr="008760A0">
        <w:trPr>
          <w:trHeight w:val="297"/>
        </w:trPr>
        <w:tc>
          <w:tcPr>
            <w:tcW w:w="3407" w:type="dxa"/>
            <w:vAlign w:val="center"/>
          </w:tcPr>
          <w:p w14:paraId="0757FF8F"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At school flag</w:t>
            </w:r>
          </w:p>
        </w:tc>
        <w:tc>
          <w:tcPr>
            <w:tcW w:w="1095" w:type="dxa"/>
            <w:vAlign w:val="center"/>
          </w:tcPr>
          <w:p w14:paraId="55F3D3DC"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061380A2"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353A74EF" w14:textId="4C6E667E"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1EA4C380" w14:textId="0AB9E876"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181BF1D0" w14:textId="77777777" w:rsidTr="008760A0">
        <w:trPr>
          <w:trHeight w:val="297"/>
        </w:trPr>
        <w:tc>
          <w:tcPr>
            <w:tcW w:w="3407" w:type="dxa"/>
            <w:vAlign w:val="center"/>
          </w:tcPr>
          <w:p w14:paraId="65A8B0A4"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Client</w:t>
            </w:r>
            <w:r>
              <w:rPr>
                <w:noProof w:val="0"/>
                <w:szCs w:val="24"/>
              </w:rPr>
              <w:t xml:space="preserve"> family</w:t>
            </w:r>
            <w:r w:rsidRPr="00A77B24">
              <w:rPr>
                <w:noProof w:val="0"/>
                <w:szCs w:val="24"/>
              </w:rPr>
              <w:t xml:space="preserve"> name</w:t>
            </w:r>
          </w:p>
        </w:tc>
        <w:tc>
          <w:tcPr>
            <w:tcW w:w="1095" w:type="dxa"/>
            <w:vAlign w:val="center"/>
          </w:tcPr>
          <w:p w14:paraId="138D66B6"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32AA1382"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40</w:t>
            </w:r>
          </w:p>
        </w:tc>
        <w:tc>
          <w:tcPr>
            <w:tcW w:w="1852" w:type="dxa"/>
            <w:vAlign w:val="center"/>
          </w:tcPr>
          <w:p w14:paraId="41BB2F54" w14:textId="7EC924FB"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45137FD5"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412345EB" w14:textId="77777777" w:rsidTr="008760A0">
        <w:trPr>
          <w:trHeight w:val="297"/>
        </w:trPr>
        <w:tc>
          <w:tcPr>
            <w:tcW w:w="3407" w:type="dxa"/>
            <w:vAlign w:val="center"/>
          </w:tcPr>
          <w:p w14:paraId="03186D77"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Client first given name</w:t>
            </w:r>
          </w:p>
        </w:tc>
        <w:tc>
          <w:tcPr>
            <w:tcW w:w="1095" w:type="dxa"/>
            <w:vAlign w:val="center"/>
          </w:tcPr>
          <w:p w14:paraId="5B2C2AD9"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48749EA6"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40</w:t>
            </w:r>
          </w:p>
        </w:tc>
        <w:tc>
          <w:tcPr>
            <w:tcW w:w="1852" w:type="dxa"/>
            <w:vAlign w:val="center"/>
          </w:tcPr>
          <w:p w14:paraId="3CF732A7" w14:textId="14022B66"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25EFD2B"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5A293507" w14:textId="77777777" w:rsidTr="008760A0">
        <w:trPr>
          <w:trHeight w:val="297"/>
        </w:trPr>
        <w:tc>
          <w:tcPr>
            <w:tcW w:w="3407" w:type="dxa"/>
            <w:vAlign w:val="center"/>
          </w:tcPr>
          <w:p w14:paraId="013E2669"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Client identifier</w:t>
            </w:r>
          </w:p>
        </w:tc>
        <w:tc>
          <w:tcPr>
            <w:tcW w:w="1095" w:type="dxa"/>
            <w:vAlign w:val="center"/>
          </w:tcPr>
          <w:p w14:paraId="48543C0C"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62907126"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w:t>
            </w:r>
          </w:p>
        </w:tc>
        <w:tc>
          <w:tcPr>
            <w:tcW w:w="1852" w:type="dxa"/>
            <w:vAlign w:val="center"/>
          </w:tcPr>
          <w:p w14:paraId="5A51AD79" w14:textId="50C37024"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0A78DFAA"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18B1D832" w14:textId="77777777" w:rsidTr="008760A0">
        <w:trPr>
          <w:trHeight w:val="297"/>
        </w:trPr>
        <w:tc>
          <w:tcPr>
            <w:tcW w:w="3407" w:type="dxa"/>
            <w:vAlign w:val="center"/>
          </w:tcPr>
          <w:p w14:paraId="79E43730" w14:textId="17FEBA00" w:rsidR="009564FD" w:rsidRDefault="009564FD" w:rsidP="009564FD">
            <w:pPr>
              <w:pStyle w:val="Enroltext"/>
              <w:tabs>
                <w:tab w:val="right" w:pos="8306"/>
              </w:tabs>
              <w:spacing w:before="0" w:after="0"/>
              <w:rPr>
                <w:noProof w:val="0"/>
                <w:szCs w:val="24"/>
              </w:rPr>
            </w:pPr>
            <w:r>
              <w:rPr>
                <w:noProof w:val="0"/>
                <w:szCs w:val="24"/>
              </w:rPr>
              <w:t>Client identifier – national</w:t>
            </w:r>
          </w:p>
        </w:tc>
        <w:tc>
          <w:tcPr>
            <w:tcW w:w="1095" w:type="dxa"/>
            <w:vAlign w:val="center"/>
          </w:tcPr>
          <w:p w14:paraId="432630FC"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2B3219D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w:t>
            </w:r>
          </w:p>
        </w:tc>
        <w:tc>
          <w:tcPr>
            <w:tcW w:w="1852" w:type="dxa"/>
            <w:vAlign w:val="center"/>
          </w:tcPr>
          <w:p w14:paraId="3C158B2B"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2188D075" w14:textId="40D79B60"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66893CEF" w14:textId="77777777" w:rsidTr="008760A0">
        <w:trPr>
          <w:trHeight w:val="297"/>
        </w:trPr>
        <w:tc>
          <w:tcPr>
            <w:tcW w:w="3407" w:type="dxa"/>
            <w:vAlign w:val="center"/>
          </w:tcPr>
          <w:p w14:paraId="79BFB8C6" w14:textId="77777777" w:rsidR="009564FD" w:rsidRPr="00A77B24" w:rsidRDefault="009564FD" w:rsidP="009564FD">
            <w:pPr>
              <w:pStyle w:val="Enroltext"/>
              <w:tabs>
                <w:tab w:val="right" w:pos="8306"/>
              </w:tabs>
              <w:spacing w:before="0" w:after="0"/>
              <w:rPr>
                <w:noProof w:val="0"/>
                <w:szCs w:val="24"/>
              </w:rPr>
            </w:pPr>
            <w:r>
              <w:rPr>
                <w:noProof w:val="0"/>
                <w:szCs w:val="24"/>
              </w:rPr>
              <w:t>Client identifier – a</w:t>
            </w:r>
            <w:r w:rsidRPr="00A77B24">
              <w:rPr>
                <w:noProof w:val="0"/>
                <w:szCs w:val="24"/>
              </w:rPr>
              <w:t>pprenticeships</w:t>
            </w:r>
          </w:p>
        </w:tc>
        <w:tc>
          <w:tcPr>
            <w:tcW w:w="1095" w:type="dxa"/>
            <w:vAlign w:val="center"/>
          </w:tcPr>
          <w:p w14:paraId="4B207020"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367A608E"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w:t>
            </w:r>
          </w:p>
        </w:tc>
        <w:tc>
          <w:tcPr>
            <w:tcW w:w="1852" w:type="dxa"/>
            <w:vAlign w:val="center"/>
          </w:tcPr>
          <w:p w14:paraId="0FD6F4C4" w14:textId="61FF9F32"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4478BA20" w14:textId="5BDEA1A4"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6A07EE24" w14:textId="77777777" w:rsidTr="008760A0">
        <w:trPr>
          <w:trHeight w:val="297"/>
        </w:trPr>
        <w:tc>
          <w:tcPr>
            <w:tcW w:w="3407" w:type="dxa"/>
            <w:vAlign w:val="center"/>
          </w:tcPr>
          <w:p w14:paraId="39F37876"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Client title</w:t>
            </w:r>
          </w:p>
        </w:tc>
        <w:tc>
          <w:tcPr>
            <w:tcW w:w="1095" w:type="dxa"/>
            <w:vAlign w:val="center"/>
          </w:tcPr>
          <w:p w14:paraId="4C61265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460827BA"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4</w:t>
            </w:r>
          </w:p>
        </w:tc>
        <w:tc>
          <w:tcPr>
            <w:tcW w:w="1852" w:type="dxa"/>
            <w:vAlign w:val="center"/>
          </w:tcPr>
          <w:p w14:paraId="41E8E1C9" w14:textId="03E21922"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1E2AC658"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2D0E5747" w14:textId="77777777" w:rsidTr="008760A0">
        <w:trPr>
          <w:trHeight w:val="297"/>
        </w:trPr>
        <w:tc>
          <w:tcPr>
            <w:tcW w:w="3407" w:type="dxa"/>
            <w:vAlign w:val="center"/>
          </w:tcPr>
          <w:p w14:paraId="4D47C28E"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Client tuition fee</w:t>
            </w:r>
          </w:p>
        </w:tc>
        <w:tc>
          <w:tcPr>
            <w:tcW w:w="1095" w:type="dxa"/>
            <w:vAlign w:val="center"/>
          </w:tcPr>
          <w:p w14:paraId="54FF9581"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N</w:t>
            </w:r>
          </w:p>
        </w:tc>
        <w:tc>
          <w:tcPr>
            <w:tcW w:w="1096" w:type="dxa"/>
            <w:vAlign w:val="center"/>
          </w:tcPr>
          <w:p w14:paraId="6C17607C" w14:textId="77777777" w:rsidR="009564FD" w:rsidRPr="00A77B24" w:rsidRDefault="009564FD" w:rsidP="009564FD">
            <w:pPr>
              <w:pStyle w:val="Enroltext"/>
              <w:tabs>
                <w:tab w:val="right" w:pos="8306"/>
              </w:tabs>
              <w:spacing w:before="0" w:after="0"/>
              <w:jc w:val="center"/>
              <w:rPr>
                <w:noProof w:val="0"/>
                <w:szCs w:val="24"/>
              </w:rPr>
            </w:pPr>
            <w:r>
              <w:rPr>
                <w:noProof w:val="0"/>
                <w:szCs w:val="24"/>
              </w:rPr>
              <w:t>5</w:t>
            </w:r>
          </w:p>
        </w:tc>
        <w:tc>
          <w:tcPr>
            <w:tcW w:w="1852" w:type="dxa"/>
            <w:vAlign w:val="center"/>
          </w:tcPr>
          <w:p w14:paraId="57DD6118" w14:textId="1C22325C"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2E2ACDC"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0B0163E8" w14:textId="77777777" w:rsidTr="008760A0">
        <w:trPr>
          <w:trHeight w:val="297"/>
        </w:trPr>
        <w:tc>
          <w:tcPr>
            <w:tcW w:w="3407" w:type="dxa"/>
            <w:vAlign w:val="center"/>
          </w:tcPr>
          <w:p w14:paraId="1A371317"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 xml:space="preserve">Commencing </w:t>
            </w:r>
            <w:r>
              <w:rPr>
                <w:noProof w:val="0"/>
                <w:szCs w:val="24"/>
              </w:rPr>
              <w:t>program</w:t>
            </w:r>
            <w:r w:rsidRPr="00A77B24">
              <w:rPr>
                <w:noProof w:val="0"/>
                <w:szCs w:val="24"/>
              </w:rPr>
              <w:t xml:space="preserve"> identifier </w:t>
            </w:r>
          </w:p>
        </w:tc>
        <w:tc>
          <w:tcPr>
            <w:tcW w:w="1095" w:type="dxa"/>
            <w:vAlign w:val="center"/>
          </w:tcPr>
          <w:p w14:paraId="4DE41A18"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42C9E229"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55F617C2" w14:textId="07A6E693"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5CFA57A6"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4353475D" w14:textId="77777777" w:rsidTr="008760A0">
        <w:trPr>
          <w:trHeight w:val="297"/>
        </w:trPr>
        <w:tc>
          <w:tcPr>
            <w:tcW w:w="3407" w:type="dxa"/>
            <w:vAlign w:val="center"/>
          </w:tcPr>
          <w:p w14:paraId="4F6284A3"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Contact name</w:t>
            </w:r>
          </w:p>
        </w:tc>
        <w:tc>
          <w:tcPr>
            <w:tcW w:w="1095" w:type="dxa"/>
            <w:vAlign w:val="center"/>
          </w:tcPr>
          <w:p w14:paraId="1187346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0AF18545"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60</w:t>
            </w:r>
          </w:p>
        </w:tc>
        <w:tc>
          <w:tcPr>
            <w:tcW w:w="1852" w:type="dxa"/>
            <w:vAlign w:val="center"/>
          </w:tcPr>
          <w:p w14:paraId="6E927098" w14:textId="1ACF0ECA"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02F670D5"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4995E278" w14:textId="77777777" w:rsidTr="008760A0">
        <w:trPr>
          <w:trHeight w:val="297"/>
        </w:trPr>
        <w:tc>
          <w:tcPr>
            <w:tcW w:w="3407" w:type="dxa"/>
            <w:vAlign w:val="center"/>
          </w:tcPr>
          <w:p w14:paraId="6CE5862A"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Country identifier</w:t>
            </w:r>
          </w:p>
        </w:tc>
        <w:tc>
          <w:tcPr>
            <w:tcW w:w="1095" w:type="dxa"/>
            <w:vAlign w:val="center"/>
          </w:tcPr>
          <w:p w14:paraId="3C58DFC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388D01E6"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4</w:t>
            </w:r>
          </w:p>
        </w:tc>
        <w:tc>
          <w:tcPr>
            <w:tcW w:w="1852" w:type="dxa"/>
            <w:vAlign w:val="center"/>
          </w:tcPr>
          <w:p w14:paraId="148EA807" w14:textId="4898A58C"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3FD0D55B" w14:textId="7CFA85DA"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04305D22" w14:textId="77777777" w:rsidTr="008760A0">
        <w:trPr>
          <w:trHeight w:val="297"/>
        </w:trPr>
        <w:tc>
          <w:tcPr>
            <w:tcW w:w="3407" w:type="dxa"/>
            <w:vAlign w:val="center"/>
          </w:tcPr>
          <w:p w14:paraId="161DEA57"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Date of birth</w:t>
            </w:r>
          </w:p>
        </w:tc>
        <w:tc>
          <w:tcPr>
            <w:tcW w:w="1095" w:type="dxa"/>
            <w:vAlign w:val="center"/>
          </w:tcPr>
          <w:p w14:paraId="14B3CFCB"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51375D76"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8</w:t>
            </w:r>
          </w:p>
        </w:tc>
        <w:tc>
          <w:tcPr>
            <w:tcW w:w="1852" w:type="dxa"/>
            <w:vAlign w:val="center"/>
          </w:tcPr>
          <w:p w14:paraId="540952FB" w14:textId="19D68FE5"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04C13C3B" w14:textId="3D82DAEE"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04368BB7" w14:textId="77777777" w:rsidTr="008760A0">
        <w:trPr>
          <w:trHeight w:val="297"/>
        </w:trPr>
        <w:tc>
          <w:tcPr>
            <w:tcW w:w="3407" w:type="dxa"/>
            <w:vAlign w:val="center"/>
          </w:tcPr>
          <w:p w14:paraId="4E718F95"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Date of training contract commencement</w:t>
            </w:r>
          </w:p>
        </w:tc>
        <w:tc>
          <w:tcPr>
            <w:tcW w:w="1095" w:type="dxa"/>
            <w:vAlign w:val="center"/>
          </w:tcPr>
          <w:p w14:paraId="759E23BD"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D</w:t>
            </w:r>
          </w:p>
        </w:tc>
        <w:tc>
          <w:tcPr>
            <w:tcW w:w="1096" w:type="dxa"/>
            <w:vAlign w:val="center"/>
          </w:tcPr>
          <w:p w14:paraId="4ECDF6FB"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8</w:t>
            </w:r>
          </w:p>
        </w:tc>
        <w:tc>
          <w:tcPr>
            <w:tcW w:w="1852" w:type="dxa"/>
            <w:vAlign w:val="center"/>
          </w:tcPr>
          <w:p w14:paraId="4E88D59F"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727817D0" w14:textId="7CB61D9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1A393E7D" w14:textId="77777777" w:rsidTr="008760A0">
        <w:trPr>
          <w:trHeight w:val="297"/>
        </w:trPr>
        <w:tc>
          <w:tcPr>
            <w:tcW w:w="3407" w:type="dxa"/>
            <w:vAlign w:val="center"/>
          </w:tcPr>
          <w:p w14:paraId="3B9A966A"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Date of training contract completion</w:t>
            </w:r>
          </w:p>
        </w:tc>
        <w:tc>
          <w:tcPr>
            <w:tcW w:w="1095" w:type="dxa"/>
            <w:vAlign w:val="center"/>
          </w:tcPr>
          <w:p w14:paraId="34893D6B"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D</w:t>
            </w:r>
          </w:p>
        </w:tc>
        <w:tc>
          <w:tcPr>
            <w:tcW w:w="1096" w:type="dxa"/>
            <w:vAlign w:val="center"/>
          </w:tcPr>
          <w:p w14:paraId="100614B4"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8</w:t>
            </w:r>
          </w:p>
        </w:tc>
        <w:tc>
          <w:tcPr>
            <w:tcW w:w="1852" w:type="dxa"/>
            <w:vAlign w:val="center"/>
          </w:tcPr>
          <w:p w14:paraId="54550745"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5D04BFA7" w14:textId="0A0AB3B0"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365FF598" w14:textId="77777777" w:rsidTr="008760A0">
        <w:trPr>
          <w:trHeight w:val="297"/>
        </w:trPr>
        <w:tc>
          <w:tcPr>
            <w:tcW w:w="3407" w:type="dxa"/>
            <w:vAlign w:val="center"/>
          </w:tcPr>
          <w:p w14:paraId="211F0C91"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Date of transaction</w:t>
            </w:r>
          </w:p>
        </w:tc>
        <w:tc>
          <w:tcPr>
            <w:tcW w:w="1095" w:type="dxa"/>
            <w:vAlign w:val="center"/>
          </w:tcPr>
          <w:p w14:paraId="3F31D145"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D</w:t>
            </w:r>
          </w:p>
        </w:tc>
        <w:tc>
          <w:tcPr>
            <w:tcW w:w="1096" w:type="dxa"/>
            <w:vAlign w:val="center"/>
          </w:tcPr>
          <w:p w14:paraId="75361F8D"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8</w:t>
            </w:r>
          </w:p>
        </w:tc>
        <w:tc>
          <w:tcPr>
            <w:tcW w:w="1852" w:type="dxa"/>
            <w:vAlign w:val="center"/>
          </w:tcPr>
          <w:p w14:paraId="38655C1C"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238B69A0" w14:textId="7333A074"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7F28416A" w14:textId="77777777" w:rsidTr="008760A0">
        <w:trPr>
          <w:trHeight w:val="297"/>
        </w:trPr>
        <w:tc>
          <w:tcPr>
            <w:tcW w:w="3407" w:type="dxa"/>
            <w:vAlign w:val="center"/>
          </w:tcPr>
          <w:p w14:paraId="1A5D9339" w14:textId="77777777" w:rsidR="009564FD" w:rsidRPr="00A77B24" w:rsidRDefault="009564FD" w:rsidP="009564FD">
            <w:pPr>
              <w:pStyle w:val="Enroltext"/>
              <w:tabs>
                <w:tab w:val="right" w:pos="8306"/>
              </w:tabs>
              <w:spacing w:before="0" w:after="0"/>
              <w:rPr>
                <w:noProof w:val="0"/>
                <w:szCs w:val="24"/>
              </w:rPr>
            </w:pPr>
            <w:r>
              <w:rPr>
                <w:noProof w:val="0"/>
                <w:szCs w:val="24"/>
              </w:rPr>
              <w:t>Date program completed</w:t>
            </w:r>
          </w:p>
        </w:tc>
        <w:tc>
          <w:tcPr>
            <w:tcW w:w="1095" w:type="dxa"/>
            <w:vAlign w:val="center"/>
          </w:tcPr>
          <w:p w14:paraId="12E5C4BB"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13B8F74E" w14:textId="77777777" w:rsidR="009564FD" w:rsidRPr="00A77B24" w:rsidRDefault="009564FD" w:rsidP="009564FD">
            <w:pPr>
              <w:pStyle w:val="Enroltext"/>
              <w:tabs>
                <w:tab w:val="right" w:pos="8306"/>
              </w:tabs>
              <w:spacing w:before="0" w:after="0"/>
              <w:jc w:val="center"/>
              <w:rPr>
                <w:noProof w:val="0"/>
                <w:szCs w:val="24"/>
              </w:rPr>
            </w:pPr>
            <w:r>
              <w:rPr>
                <w:noProof w:val="0"/>
                <w:szCs w:val="24"/>
              </w:rPr>
              <w:t>8</w:t>
            </w:r>
          </w:p>
        </w:tc>
        <w:tc>
          <w:tcPr>
            <w:tcW w:w="1852" w:type="dxa"/>
            <w:vAlign w:val="center"/>
          </w:tcPr>
          <w:p w14:paraId="39F415BF" w14:textId="35CEAF53"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3F312E2"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4399DF12" w14:textId="77777777" w:rsidTr="008760A0">
        <w:trPr>
          <w:trHeight w:val="297"/>
        </w:trPr>
        <w:tc>
          <w:tcPr>
            <w:tcW w:w="3407" w:type="dxa"/>
            <w:vAlign w:val="center"/>
          </w:tcPr>
          <w:p w14:paraId="46626D21"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 xml:space="preserve">Delivery mode identifier </w:t>
            </w:r>
          </w:p>
        </w:tc>
        <w:tc>
          <w:tcPr>
            <w:tcW w:w="1095" w:type="dxa"/>
            <w:vAlign w:val="center"/>
          </w:tcPr>
          <w:p w14:paraId="49015AF0"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540A7BC2" w14:textId="77777777" w:rsidR="009564FD" w:rsidRPr="00A77B24" w:rsidRDefault="009564FD" w:rsidP="009564FD">
            <w:pPr>
              <w:pStyle w:val="Enroltext"/>
              <w:tabs>
                <w:tab w:val="right" w:pos="8306"/>
              </w:tabs>
              <w:spacing w:before="0" w:after="0"/>
              <w:jc w:val="center"/>
              <w:rPr>
                <w:noProof w:val="0"/>
                <w:szCs w:val="24"/>
              </w:rPr>
            </w:pPr>
            <w:r>
              <w:rPr>
                <w:noProof w:val="0"/>
                <w:szCs w:val="24"/>
              </w:rPr>
              <w:t>3</w:t>
            </w:r>
          </w:p>
        </w:tc>
        <w:tc>
          <w:tcPr>
            <w:tcW w:w="1852" w:type="dxa"/>
            <w:vAlign w:val="center"/>
          </w:tcPr>
          <w:p w14:paraId="313AA1C3" w14:textId="3647FD90"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315C78FA"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3C664640" w14:textId="77777777" w:rsidTr="008760A0">
        <w:trPr>
          <w:trHeight w:val="297"/>
        </w:trPr>
        <w:tc>
          <w:tcPr>
            <w:tcW w:w="3407" w:type="dxa"/>
            <w:vAlign w:val="center"/>
          </w:tcPr>
          <w:p w14:paraId="010F7DA0"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Disability flag</w:t>
            </w:r>
          </w:p>
        </w:tc>
        <w:tc>
          <w:tcPr>
            <w:tcW w:w="1095" w:type="dxa"/>
            <w:vAlign w:val="center"/>
          </w:tcPr>
          <w:p w14:paraId="4A530C8F"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6F15B4F2"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2ECB9BE8" w14:textId="007B6D09"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5428CDA6" w14:textId="76694684"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3186E823" w14:textId="77777777" w:rsidTr="008760A0">
        <w:trPr>
          <w:trHeight w:val="297"/>
        </w:trPr>
        <w:tc>
          <w:tcPr>
            <w:tcW w:w="3407" w:type="dxa"/>
            <w:vAlign w:val="center"/>
          </w:tcPr>
          <w:p w14:paraId="3AA1E323"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Disability type identifier</w:t>
            </w:r>
          </w:p>
        </w:tc>
        <w:tc>
          <w:tcPr>
            <w:tcW w:w="1095" w:type="dxa"/>
            <w:vAlign w:val="center"/>
          </w:tcPr>
          <w:p w14:paraId="6F93800B"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08A40708"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w:t>
            </w:r>
          </w:p>
        </w:tc>
        <w:tc>
          <w:tcPr>
            <w:tcW w:w="1852" w:type="dxa"/>
            <w:vAlign w:val="center"/>
          </w:tcPr>
          <w:p w14:paraId="17AE7A14" w14:textId="58911C63"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1B8DFF46"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5594E39B" w14:textId="77777777" w:rsidTr="008760A0">
        <w:trPr>
          <w:trHeight w:val="297"/>
        </w:trPr>
        <w:tc>
          <w:tcPr>
            <w:tcW w:w="3407" w:type="dxa"/>
            <w:vAlign w:val="center"/>
          </w:tcPr>
          <w:p w14:paraId="1F845A0A" w14:textId="77777777" w:rsidR="009564FD" w:rsidRPr="00A77B24" w:rsidRDefault="009564FD" w:rsidP="009564FD">
            <w:pPr>
              <w:pStyle w:val="Enroltext"/>
              <w:tabs>
                <w:tab w:val="right" w:pos="8306"/>
              </w:tabs>
              <w:spacing w:before="0" w:after="0"/>
              <w:rPr>
                <w:noProof w:val="0"/>
                <w:szCs w:val="24"/>
              </w:rPr>
            </w:pPr>
            <w:r>
              <w:rPr>
                <w:noProof w:val="0"/>
                <w:szCs w:val="24"/>
              </w:rPr>
              <w:t>E</w:t>
            </w:r>
            <w:r w:rsidRPr="00A77B24">
              <w:rPr>
                <w:noProof w:val="0"/>
                <w:szCs w:val="24"/>
              </w:rPr>
              <w:t>mail address</w:t>
            </w:r>
          </w:p>
        </w:tc>
        <w:tc>
          <w:tcPr>
            <w:tcW w:w="1095" w:type="dxa"/>
            <w:vAlign w:val="center"/>
          </w:tcPr>
          <w:p w14:paraId="337EE48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261135E1"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80</w:t>
            </w:r>
          </w:p>
        </w:tc>
        <w:tc>
          <w:tcPr>
            <w:tcW w:w="1852" w:type="dxa"/>
            <w:vAlign w:val="center"/>
          </w:tcPr>
          <w:p w14:paraId="7D4CCCBB" w14:textId="086231EB"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06571387"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4230EF25" w14:textId="77777777" w:rsidTr="008760A0">
        <w:trPr>
          <w:trHeight w:val="297"/>
        </w:trPr>
        <w:tc>
          <w:tcPr>
            <w:tcW w:w="3407" w:type="dxa"/>
            <w:vAlign w:val="center"/>
          </w:tcPr>
          <w:p w14:paraId="4BEC88AD"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Employer identifier</w:t>
            </w:r>
          </w:p>
        </w:tc>
        <w:tc>
          <w:tcPr>
            <w:tcW w:w="1095" w:type="dxa"/>
            <w:vAlign w:val="center"/>
          </w:tcPr>
          <w:p w14:paraId="4C4426BE"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6D8F3551"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w:t>
            </w:r>
          </w:p>
        </w:tc>
        <w:tc>
          <w:tcPr>
            <w:tcW w:w="1852" w:type="dxa"/>
            <w:vAlign w:val="center"/>
          </w:tcPr>
          <w:p w14:paraId="29FD4CA7"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75726F9E" w14:textId="5BEE6D8E"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0604D91D" w14:textId="77777777" w:rsidTr="008760A0">
        <w:trPr>
          <w:trHeight w:val="297"/>
        </w:trPr>
        <w:tc>
          <w:tcPr>
            <w:tcW w:w="3407" w:type="dxa"/>
            <w:vAlign w:val="center"/>
          </w:tcPr>
          <w:p w14:paraId="6A5323E6"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Employer legal name</w:t>
            </w:r>
          </w:p>
        </w:tc>
        <w:tc>
          <w:tcPr>
            <w:tcW w:w="1095" w:type="dxa"/>
            <w:vAlign w:val="center"/>
          </w:tcPr>
          <w:p w14:paraId="12951702"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7CA06324"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100</w:t>
            </w:r>
          </w:p>
        </w:tc>
        <w:tc>
          <w:tcPr>
            <w:tcW w:w="1852" w:type="dxa"/>
            <w:vAlign w:val="center"/>
          </w:tcPr>
          <w:p w14:paraId="30085DDB"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4C05651D" w14:textId="5A93E269"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3C4163E5" w14:textId="77777777" w:rsidTr="008760A0">
        <w:trPr>
          <w:trHeight w:val="297"/>
        </w:trPr>
        <w:tc>
          <w:tcPr>
            <w:tcW w:w="3407" w:type="dxa"/>
            <w:vAlign w:val="center"/>
          </w:tcPr>
          <w:p w14:paraId="0309DD45"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Employer size</w:t>
            </w:r>
          </w:p>
        </w:tc>
        <w:tc>
          <w:tcPr>
            <w:tcW w:w="1095" w:type="dxa"/>
            <w:vAlign w:val="center"/>
          </w:tcPr>
          <w:p w14:paraId="2C7A483B"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6A31C0B2"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6</w:t>
            </w:r>
          </w:p>
        </w:tc>
        <w:tc>
          <w:tcPr>
            <w:tcW w:w="1852" w:type="dxa"/>
            <w:vAlign w:val="center"/>
          </w:tcPr>
          <w:p w14:paraId="11BA6587"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36D59EFF" w14:textId="0DBD90FB"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47C293DB" w14:textId="77777777" w:rsidTr="008760A0">
        <w:trPr>
          <w:trHeight w:val="297"/>
        </w:trPr>
        <w:tc>
          <w:tcPr>
            <w:tcW w:w="3407" w:type="dxa"/>
            <w:vAlign w:val="center"/>
          </w:tcPr>
          <w:p w14:paraId="33A21811"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Employer type identifier</w:t>
            </w:r>
          </w:p>
        </w:tc>
        <w:tc>
          <w:tcPr>
            <w:tcW w:w="1095" w:type="dxa"/>
            <w:vAlign w:val="center"/>
          </w:tcPr>
          <w:p w14:paraId="6C820FC7"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54A429B2"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w:t>
            </w:r>
          </w:p>
        </w:tc>
        <w:tc>
          <w:tcPr>
            <w:tcW w:w="1852" w:type="dxa"/>
            <w:vAlign w:val="center"/>
          </w:tcPr>
          <w:p w14:paraId="38E07ACA"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16D36B28" w14:textId="5CE4BDB8"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53502B17" w14:textId="77777777" w:rsidTr="008760A0">
        <w:trPr>
          <w:trHeight w:val="297"/>
        </w:trPr>
        <w:tc>
          <w:tcPr>
            <w:tcW w:w="3407" w:type="dxa"/>
            <w:vAlign w:val="center"/>
          </w:tcPr>
          <w:p w14:paraId="0EAF067D"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Existing worker flag</w:t>
            </w:r>
          </w:p>
        </w:tc>
        <w:tc>
          <w:tcPr>
            <w:tcW w:w="1095" w:type="dxa"/>
            <w:vAlign w:val="center"/>
          </w:tcPr>
          <w:p w14:paraId="6B989949"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583D8858"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4BA47780"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7F895A0A" w14:textId="047BE202"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66743AE3" w14:textId="77777777" w:rsidTr="008760A0">
        <w:trPr>
          <w:trHeight w:val="297"/>
        </w:trPr>
        <w:tc>
          <w:tcPr>
            <w:tcW w:w="3407" w:type="dxa"/>
            <w:vAlign w:val="center"/>
          </w:tcPr>
          <w:p w14:paraId="4591FC21" w14:textId="77777777" w:rsidR="009564FD" w:rsidRPr="00A77B24" w:rsidRDefault="009564FD" w:rsidP="009564FD">
            <w:pPr>
              <w:pStyle w:val="Enroltext"/>
              <w:tabs>
                <w:tab w:val="right" w:pos="8306"/>
              </w:tabs>
              <w:spacing w:before="0" w:after="0"/>
              <w:rPr>
                <w:noProof w:val="0"/>
                <w:szCs w:val="24"/>
              </w:rPr>
            </w:pPr>
            <w:r w:rsidRPr="00A77B24">
              <w:rPr>
                <w:noProof w:val="0"/>
                <w:szCs w:val="24"/>
              </w:rPr>
              <w:lastRenderedPageBreak/>
              <w:t>Facsimile number</w:t>
            </w:r>
          </w:p>
        </w:tc>
        <w:tc>
          <w:tcPr>
            <w:tcW w:w="1095" w:type="dxa"/>
            <w:vAlign w:val="center"/>
          </w:tcPr>
          <w:p w14:paraId="0C82519D"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7E819C6B"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20</w:t>
            </w:r>
          </w:p>
        </w:tc>
        <w:tc>
          <w:tcPr>
            <w:tcW w:w="1852" w:type="dxa"/>
            <w:vAlign w:val="center"/>
          </w:tcPr>
          <w:p w14:paraId="4D5AB167" w14:textId="5765731E"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2B549210"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38177505" w14:textId="77777777" w:rsidTr="008760A0">
        <w:trPr>
          <w:trHeight w:val="297"/>
        </w:trPr>
        <w:tc>
          <w:tcPr>
            <w:tcW w:w="3407" w:type="dxa"/>
            <w:vAlign w:val="center"/>
          </w:tcPr>
          <w:p w14:paraId="140416D2"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Fee exemption/concession type identifier</w:t>
            </w:r>
          </w:p>
        </w:tc>
        <w:tc>
          <w:tcPr>
            <w:tcW w:w="1095" w:type="dxa"/>
            <w:vAlign w:val="center"/>
          </w:tcPr>
          <w:p w14:paraId="7BEC2F88"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2EE86BEB" w14:textId="77777777" w:rsidR="009564FD" w:rsidRPr="00A77B24" w:rsidRDefault="009564FD" w:rsidP="009564FD">
            <w:pPr>
              <w:pStyle w:val="Enroltext"/>
              <w:tabs>
                <w:tab w:val="right" w:pos="8306"/>
              </w:tabs>
              <w:spacing w:before="0" w:after="0"/>
              <w:jc w:val="center"/>
              <w:rPr>
                <w:noProof w:val="0"/>
                <w:szCs w:val="24"/>
              </w:rPr>
            </w:pPr>
            <w:r>
              <w:rPr>
                <w:noProof w:val="0"/>
                <w:szCs w:val="24"/>
              </w:rPr>
              <w:t>2</w:t>
            </w:r>
          </w:p>
        </w:tc>
        <w:tc>
          <w:tcPr>
            <w:tcW w:w="1852" w:type="dxa"/>
            <w:vAlign w:val="center"/>
          </w:tcPr>
          <w:p w14:paraId="2580E56C" w14:textId="7F2D5FA9"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5CEE2BE9" w14:textId="77777777" w:rsidR="009564FD" w:rsidRPr="009564FD" w:rsidRDefault="009564FD" w:rsidP="009564FD">
            <w:pPr>
              <w:pStyle w:val="Enroltext"/>
              <w:tabs>
                <w:tab w:val="right" w:pos="8306"/>
              </w:tabs>
              <w:spacing w:before="0" w:after="0"/>
              <w:jc w:val="center"/>
              <w:rPr>
                <w:noProof w:val="0"/>
                <w:sz w:val="20"/>
              </w:rPr>
            </w:pPr>
          </w:p>
        </w:tc>
      </w:tr>
      <w:tr w:rsidR="007815A4" w:rsidRPr="00A77B24" w14:paraId="2AA073B4" w14:textId="77777777" w:rsidTr="009564FD">
        <w:trPr>
          <w:trHeight w:val="297"/>
        </w:trPr>
        <w:tc>
          <w:tcPr>
            <w:tcW w:w="3407" w:type="dxa"/>
            <w:vAlign w:val="center"/>
          </w:tcPr>
          <w:p w14:paraId="76F0FF74" w14:textId="77777777" w:rsidR="007815A4" w:rsidRPr="00A77B24" w:rsidRDefault="007815A4" w:rsidP="009564FD">
            <w:pPr>
              <w:pStyle w:val="Enroltext"/>
              <w:tabs>
                <w:tab w:val="right" w:pos="8306"/>
              </w:tabs>
              <w:spacing w:before="0" w:after="0"/>
              <w:rPr>
                <w:noProof w:val="0"/>
                <w:szCs w:val="24"/>
              </w:rPr>
            </w:pPr>
            <w:r w:rsidRPr="00A77B24">
              <w:rPr>
                <w:noProof w:val="0"/>
                <w:szCs w:val="24"/>
              </w:rPr>
              <w:t>Full-time identifier</w:t>
            </w:r>
          </w:p>
        </w:tc>
        <w:tc>
          <w:tcPr>
            <w:tcW w:w="1095" w:type="dxa"/>
            <w:vAlign w:val="center"/>
          </w:tcPr>
          <w:p w14:paraId="1684FFA7" w14:textId="77777777" w:rsidR="007815A4" w:rsidRPr="00A77B24" w:rsidRDefault="007815A4"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07505C8C" w14:textId="77777777" w:rsidR="007815A4" w:rsidRPr="00A77B24" w:rsidRDefault="007815A4"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30FB2726" w14:textId="77777777" w:rsidR="007815A4" w:rsidRPr="009564FD" w:rsidRDefault="007815A4" w:rsidP="009564FD">
            <w:pPr>
              <w:pStyle w:val="Enroltext"/>
              <w:tabs>
                <w:tab w:val="right" w:pos="8306"/>
              </w:tabs>
              <w:spacing w:before="0" w:after="0"/>
              <w:jc w:val="center"/>
              <w:rPr>
                <w:noProof w:val="0"/>
                <w:sz w:val="20"/>
              </w:rPr>
            </w:pPr>
          </w:p>
        </w:tc>
        <w:tc>
          <w:tcPr>
            <w:tcW w:w="1853" w:type="dxa"/>
            <w:vAlign w:val="center"/>
          </w:tcPr>
          <w:p w14:paraId="2E19B0CD" w14:textId="48C3F6BC" w:rsidR="007815A4"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722263F0" w14:textId="77777777" w:rsidTr="008760A0">
        <w:trPr>
          <w:trHeight w:val="297"/>
        </w:trPr>
        <w:tc>
          <w:tcPr>
            <w:tcW w:w="3407" w:type="dxa"/>
            <w:vAlign w:val="center"/>
          </w:tcPr>
          <w:p w14:paraId="688381F3" w14:textId="77777777" w:rsidR="009564FD" w:rsidRPr="00A77B24" w:rsidRDefault="009564FD" w:rsidP="009564FD">
            <w:pPr>
              <w:pStyle w:val="Enroltext"/>
              <w:tabs>
                <w:tab w:val="right" w:pos="8306"/>
              </w:tabs>
              <w:spacing w:before="0" w:after="0"/>
              <w:rPr>
                <w:noProof w:val="0"/>
                <w:szCs w:val="24"/>
              </w:rPr>
            </w:pPr>
            <w:r>
              <w:rPr>
                <w:noProof w:val="0"/>
                <w:szCs w:val="24"/>
              </w:rPr>
              <w:t xml:space="preserve">Funding source – </w:t>
            </w:r>
            <w:r w:rsidRPr="00A77B24">
              <w:rPr>
                <w:noProof w:val="0"/>
                <w:szCs w:val="24"/>
              </w:rPr>
              <w:t>national</w:t>
            </w:r>
          </w:p>
        </w:tc>
        <w:tc>
          <w:tcPr>
            <w:tcW w:w="1095" w:type="dxa"/>
            <w:vAlign w:val="center"/>
          </w:tcPr>
          <w:p w14:paraId="181D4503"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35ED2FA0"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w:t>
            </w:r>
          </w:p>
        </w:tc>
        <w:tc>
          <w:tcPr>
            <w:tcW w:w="1852" w:type="dxa"/>
            <w:vAlign w:val="center"/>
          </w:tcPr>
          <w:p w14:paraId="6748D50E" w14:textId="5A61F94C"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022624F"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73592122" w14:textId="77777777" w:rsidTr="008760A0">
        <w:trPr>
          <w:trHeight w:val="297"/>
        </w:trPr>
        <w:tc>
          <w:tcPr>
            <w:tcW w:w="3407" w:type="dxa"/>
            <w:vAlign w:val="center"/>
          </w:tcPr>
          <w:p w14:paraId="2C60D61D" w14:textId="77777777" w:rsidR="009564FD" w:rsidRPr="00A77B24" w:rsidRDefault="009564FD" w:rsidP="009564FD">
            <w:pPr>
              <w:pStyle w:val="Enroltext"/>
              <w:tabs>
                <w:tab w:val="right" w:pos="8306"/>
              </w:tabs>
              <w:spacing w:before="0" w:after="0"/>
              <w:rPr>
                <w:noProof w:val="0"/>
                <w:szCs w:val="24"/>
              </w:rPr>
            </w:pPr>
            <w:r>
              <w:rPr>
                <w:noProof w:val="0"/>
                <w:szCs w:val="24"/>
              </w:rPr>
              <w:t>Funding s</w:t>
            </w:r>
            <w:r w:rsidRPr="00A77B24">
              <w:rPr>
                <w:noProof w:val="0"/>
                <w:szCs w:val="24"/>
              </w:rPr>
              <w:t>ource</w:t>
            </w:r>
            <w:r>
              <w:rPr>
                <w:noProof w:val="0"/>
                <w:szCs w:val="24"/>
              </w:rPr>
              <w:t xml:space="preserve"> – state training a</w:t>
            </w:r>
            <w:r w:rsidRPr="00A77B24">
              <w:rPr>
                <w:noProof w:val="0"/>
                <w:szCs w:val="24"/>
              </w:rPr>
              <w:t>uthority</w:t>
            </w:r>
          </w:p>
        </w:tc>
        <w:tc>
          <w:tcPr>
            <w:tcW w:w="1095" w:type="dxa"/>
            <w:vAlign w:val="center"/>
          </w:tcPr>
          <w:p w14:paraId="1A02EDFB"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7D7068AF"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3</w:t>
            </w:r>
          </w:p>
        </w:tc>
        <w:tc>
          <w:tcPr>
            <w:tcW w:w="1852" w:type="dxa"/>
            <w:vAlign w:val="center"/>
          </w:tcPr>
          <w:p w14:paraId="5C6CEBBF" w14:textId="2423E125"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599CE70F"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1648664F" w14:textId="77777777" w:rsidTr="008760A0">
        <w:trPr>
          <w:trHeight w:val="297"/>
        </w:trPr>
        <w:tc>
          <w:tcPr>
            <w:tcW w:w="3407" w:type="dxa"/>
            <w:vAlign w:val="center"/>
          </w:tcPr>
          <w:p w14:paraId="3D590AC4" w14:textId="77777777" w:rsidR="009564FD" w:rsidRPr="00A77B24" w:rsidRDefault="009564FD" w:rsidP="009564FD">
            <w:pPr>
              <w:pStyle w:val="Enroltext"/>
              <w:tabs>
                <w:tab w:val="right" w:pos="8306"/>
              </w:tabs>
              <w:spacing w:before="0" w:after="0"/>
              <w:rPr>
                <w:noProof w:val="0"/>
                <w:szCs w:val="24"/>
              </w:rPr>
            </w:pPr>
            <w:r>
              <w:rPr>
                <w:noProof w:val="0"/>
                <w:szCs w:val="24"/>
              </w:rPr>
              <w:t>Gender</w:t>
            </w:r>
          </w:p>
        </w:tc>
        <w:tc>
          <w:tcPr>
            <w:tcW w:w="1095" w:type="dxa"/>
            <w:vAlign w:val="center"/>
          </w:tcPr>
          <w:p w14:paraId="1BFECCF5"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19099EFC"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2124E411" w14:textId="02700A1F"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1F4E34B2" w14:textId="0ED261A9"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67358665" w14:textId="77777777" w:rsidTr="008760A0">
        <w:trPr>
          <w:trHeight w:val="297"/>
        </w:trPr>
        <w:tc>
          <w:tcPr>
            <w:tcW w:w="3407" w:type="dxa"/>
            <w:vAlign w:val="center"/>
          </w:tcPr>
          <w:p w14:paraId="7289AFC6"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Highest school level completed identifier</w:t>
            </w:r>
          </w:p>
        </w:tc>
        <w:tc>
          <w:tcPr>
            <w:tcW w:w="1095" w:type="dxa"/>
            <w:vAlign w:val="center"/>
          </w:tcPr>
          <w:p w14:paraId="27293F49"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746D8CD6"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w:t>
            </w:r>
          </w:p>
        </w:tc>
        <w:tc>
          <w:tcPr>
            <w:tcW w:w="1852" w:type="dxa"/>
            <w:vAlign w:val="center"/>
          </w:tcPr>
          <w:p w14:paraId="29C0EC39" w14:textId="0C169F74"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933118F" w14:textId="4292C253"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4FEDF445" w14:textId="77777777" w:rsidTr="008760A0">
        <w:trPr>
          <w:trHeight w:val="297"/>
        </w:trPr>
        <w:tc>
          <w:tcPr>
            <w:tcW w:w="3407" w:type="dxa"/>
            <w:vAlign w:val="center"/>
          </w:tcPr>
          <w:p w14:paraId="0B71BCAB"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Hours attended</w:t>
            </w:r>
          </w:p>
        </w:tc>
        <w:tc>
          <w:tcPr>
            <w:tcW w:w="1095" w:type="dxa"/>
            <w:vAlign w:val="center"/>
          </w:tcPr>
          <w:p w14:paraId="255F95C8"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N</w:t>
            </w:r>
          </w:p>
        </w:tc>
        <w:tc>
          <w:tcPr>
            <w:tcW w:w="1096" w:type="dxa"/>
            <w:vAlign w:val="center"/>
          </w:tcPr>
          <w:p w14:paraId="5F01F332"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4</w:t>
            </w:r>
          </w:p>
        </w:tc>
        <w:tc>
          <w:tcPr>
            <w:tcW w:w="1852" w:type="dxa"/>
            <w:vAlign w:val="center"/>
          </w:tcPr>
          <w:p w14:paraId="68DBA153" w14:textId="483922C3"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4CC8D707"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0E841032" w14:textId="77777777" w:rsidTr="008760A0">
        <w:trPr>
          <w:trHeight w:val="297"/>
        </w:trPr>
        <w:tc>
          <w:tcPr>
            <w:tcW w:w="3407" w:type="dxa"/>
            <w:vAlign w:val="center"/>
          </w:tcPr>
          <w:p w14:paraId="76C0D4E7"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Indigenous status identifier</w:t>
            </w:r>
          </w:p>
        </w:tc>
        <w:tc>
          <w:tcPr>
            <w:tcW w:w="1095" w:type="dxa"/>
            <w:vAlign w:val="center"/>
          </w:tcPr>
          <w:p w14:paraId="5EB499F4"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5182FF2E"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298463E0" w14:textId="202D3642"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56F84BE2" w14:textId="4DFD302D"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33788A3D" w14:textId="77777777" w:rsidTr="008760A0">
        <w:trPr>
          <w:trHeight w:val="297"/>
        </w:trPr>
        <w:tc>
          <w:tcPr>
            <w:tcW w:w="3407" w:type="dxa"/>
            <w:vAlign w:val="center"/>
          </w:tcPr>
          <w:p w14:paraId="7B6E01A3" w14:textId="77777777" w:rsidR="009564FD" w:rsidRPr="00A77B24" w:rsidRDefault="009564FD" w:rsidP="009564FD">
            <w:pPr>
              <w:pStyle w:val="Enroltext"/>
              <w:tabs>
                <w:tab w:val="right" w:pos="8306"/>
              </w:tabs>
              <w:spacing w:before="0" w:after="0"/>
              <w:rPr>
                <w:noProof w:val="0"/>
                <w:szCs w:val="24"/>
              </w:rPr>
            </w:pPr>
            <w:r>
              <w:rPr>
                <w:noProof w:val="0"/>
                <w:szCs w:val="24"/>
              </w:rPr>
              <w:t>I</w:t>
            </w:r>
            <w:r w:rsidRPr="00A77B24">
              <w:rPr>
                <w:noProof w:val="0"/>
                <w:szCs w:val="24"/>
              </w:rPr>
              <w:t>ssued flag</w:t>
            </w:r>
          </w:p>
        </w:tc>
        <w:tc>
          <w:tcPr>
            <w:tcW w:w="1095" w:type="dxa"/>
            <w:vAlign w:val="center"/>
          </w:tcPr>
          <w:p w14:paraId="4641C240"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63C5EACA"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3ACD238C" w14:textId="3B2EBE79"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AD9755E"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64259501" w14:textId="77777777" w:rsidTr="008760A0">
        <w:trPr>
          <w:trHeight w:val="297"/>
        </w:trPr>
        <w:tc>
          <w:tcPr>
            <w:tcW w:w="3407" w:type="dxa"/>
            <w:vAlign w:val="center"/>
          </w:tcPr>
          <w:p w14:paraId="325C2000"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Labour force status identifier</w:t>
            </w:r>
          </w:p>
        </w:tc>
        <w:tc>
          <w:tcPr>
            <w:tcW w:w="1095" w:type="dxa"/>
            <w:vAlign w:val="center"/>
          </w:tcPr>
          <w:p w14:paraId="134471AD"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43C9ACE0"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w:t>
            </w:r>
          </w:p>
        </w:tc>
        <w:tc>
          <w:tcPr>
            <w:tcW w:w="1852" w:type="dxa"/>
            <w:vAlign w:val="center"/>
          </w:tcPr>
          <w:p w14:paraId="2AF9DB9A" w14:textId="34E3769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4E6A6EB2"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1B313318" w14:textId="77777777" w:rsidTr="008760A0">
        <w:trPr>
          <w:trHeight w:val="297"/>
        </w:trPr>
        <w:tc>
          <w:tcPr>
            <w:tcW w:w="3407" w:type="dxa"/>
            <w:vAlign w:val="center"/>
          </w:tcPr>
          <w:p w14:paraId="10D22840" w14:textId="77777777" w:rsidR="009564FD" w:rsidRPr="00A77B24" w:rsidRDefault="009564FD" w:rsidP="009564FD">
            <w:pPr>
              <w:pStyle w:val="Enroltext"/>
              <w:tabs>
                <w:tab w:val="right" w:pos="8306"/>
              </w:tabs>
              <w:spacing w:before="0" w:after="0"/>
              <w:rPr>
                <w:noProof w:val="0"/>
                <w:szCs w:val="24"/>
              </w:rPr>
            </w:pPr>
            <w:r w:rsidRPr="001A1EC1">
              <w:rPr>
                <w:noProof w:val="0"/>
                <w:szCs w:val="24"/>
              </w:rPr>
              <w:t>Language identifier</w:t>
            </w:r>
            <w:r w:rsidRPr="00A77B24">
              <w:rPr>
                <w:noProof w:val="0"/>
                <w:szCs w:val="24"/>
              </w:rPr>
              <w:t xml:space="preserve"> </w:t>
            </w:r>
          </w:p>
        </w:tc>
        <w:tc>
          <w:tcPr>
            <w:tcW w:w="1095" w:type="dxa"/>
            <w:vAlign w:val="center"/>
          </w:tcPr>
          <w:p w14:paraId="695ECD67"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74FAE46C"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4</w:t>
            </w:r>
          </w:p>
        </w:tc>
        <w:tc>
          <w:tcPr>
            <w:tcW w:w="1852" w:type="dxa"/>
            <w:vAlign w:val="center"/>
          </w:tcPr>
          <w:p w14:paraId="5819F4AD" w14:textId="08FCA4A2"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6CC6AFC" w14:textId="2E24DCF0"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72AC82CF" w14:textId="77777777" w:rsidTr="008760A0">
        <w:trPr>
          <w:trHeight w:val="297"/>
        </w:trPr>
        <w:tc>
          <w:tcPr>
            <w:tcW w:w="3407" w:type="dxa"/>
            <w:vAlign w:val="center"/>
          </w:tcPr>
          <w:p w14:paraId="4981E8C6"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Name for encryption</w:t>
            </w:r>
          </w:p>
        </w:tc>
        <w:tc>
          <w:tcPr>
            <w:tcW w:w="1095" w:type="dxa"/>
            <w:vAlign w:val="center"/>
          </w:tcPr>
          <w:p w14:paraId="17CBD198"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013469A6"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60</w:t>
            </w:r>
          </w:p>
        </w:tc>
        <w:tc>
          <w:tcPr>
            <w:tcW w:w="1852" w:type="dxa"/>
            <w:vAlign w:val="center"/>
          </w:tcPr>
          <w:p w14:paraId="52C5A5F9" w14:textId="42CFE9CE"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037D22CB" w14:textId="618DF81A"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7F67F151" w14:textId="77777777" w:rsidTr="008760A0">
        <w:trPr>
          <w:trHeight w:val="297"/>
        </w:trPr>
        <w:tc>
          <w:tcPr>
            <w:tcW w:w="3407" w:type="dxa"/>
            <w:vAlign w:val="center"/>
          </w:tcPr>
          <w:p w14:paraId="5F2340D3"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 xml:space="preserve">Nominal hours </w:t>
            </w:r>
          </w:p>
        </w:tc>
        <w:tc>
          <w:tcPr>
            <w:tcW w:w="1095" w:type="dxa"/>
            <w:vAlign w:val="center"/>
          </w:tcPr>
          <w:p w14:paraId="667AC1C8"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N</w:t>
            </w:r>
          </w:p>
        </w:tc>
        <w:tc>
          <w:tcPr>
            <w:tcW w:w="1096" w:type="dxa"/>
            <w:vAlign w:val="center"/>
          </w:tcPr>
          <w:p w14:paraId="0E68FB6A"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4</w:t>
            </w:r>
          </w:p>
        </w:tc>
        <w:tc>
          <w:tcPr>
            <w:tcW w:w="1852" w:type="dxa"/>
            <w:vAlign w:val="center"/>
          </w:tcPr>
          <w:p w14:paraId="6C81B83E" w14:textId="7C915C77"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47861F34" w14:textId="77777777" w:rsidR="009564FD" w:rsidRPr="009564FD" w:rsidRDefault="009564FD" w:rsidP="009564FD">
            <w:pPr>
              <w:pStyle w:val="Enroltext"/>
              <w:tabs>
                <w:tab w:val="right" w:pos="8306"/>
              </w:tabs>
              <w:spacing w:before="0" w:after="0"/>
              <w:jc w:val="center"/>
              <w:rPr>
                <w:noProof w:val="0"/>
                <w:sz w:val="20"/>
              </w:rPr>
            </w:pPr>
          </w:p>
        </w:tc>
      </w:tr>
      <w:tr w:rsidR="00075836" w:rsidRPr="00A77B24" w14:paraId="762516BA" w14:textId="77777777" w:rsidTr="008760A0">
        <w:trPr>
          <w:trHeight w:val="297"/>
        </w:trPr>
        <w:tc>
          <w:tcPr>
            <w:tcW w:w="3407" w:type="dxa"/>
            <w:vAlign w:val="center"/>
          </w:tcPr>
          <w:p w14:paraId="28DCC59B" w14:textId="319FFC19" w:rsidR="00075836" w:rsidRPr="00A77B24" w:rsidRDefault="00075836" w:rsidP="009564FD">
            <w:pPr>
              <w:pStyle w:val="Enroltext"/>
              <w:tabs>
                <w:tab w:val="right" w:pos="8306"/>
              </w:tabs>
              <w:spacing w:before="0" w:after="0"/>
              <w:rPr>
                <w:noProof w:val="0"/>
                <w:szCs w:val="24"/>
              </w:rPr>
            </w:pPr>
            <w:r>
              <w:rPr>
                <w:noProof w:val="0"/>
                <w:szCs w:val="24"/>
              </w:rPr>
              <w:t xml:space="preserve">OSCA </w:t>
            </w:r>
            <w:r w:rsidR="00136C56">
              <w:rPr>
                <w:noProof w:val="0"/>
                <w:szCs w:val="24"/>
              </w:rPr>
              <w:t>i</w:t>
            </w:r>
            <w:r>
              <w:rPr>
                <w:noProof w:val="0"/>
                <w:szCs w:val="24"/>
              </w:rPr>
              <w:t>dentifier</w:t>
            </w:r>
          </w:p>
        </w:tc>
        <w:tc>
          <w:tcPr>
            <w:tcW w:w="1095" w:type="dxa"/>
            <w:vAlign w:val="center"/>
          </w:tcPr>
          <w:p w14:paraId="3895988F" w14:textId="68E07096" w:rsidR="00075836" w:rsidRDefault="00075836"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5E0A8A34" w14:textId="0CB3B936" w:rsidR="00075836" w:rsidRPr="00A77B24" w:rsidRDefault="00075836" w:rsidP="009564FD">
            <w:pPr>
              <w:pStyle w:val="Enroltext"/>
              <w:tabs>
                <w:tab w:val="right" w:pos="8306"/>
              </w:tabs>
              <w:spacing w:before="0" w:after="0"/>
              <w:jc w:val="center"/>
              <w:rPr>
                <w:noProof w:val="0"/>
                <w:szCs w:val="24"/>
              </w:rPr>
            </w:pPr>
            <w:r>
              <w:rPr>
                <w:noProof w:val="0"/>
                <w:szCs w:val="24"/>
              </w:rPr>
              <w:t>6</w:t>
            </w:r>
          </w:p>
        </w:tc>
        <w:tc>
          <w:tcPr>
            <w:tcW w:w="1852" w:type="dxa"/>
            <w:vAlign w:val="center"/>
          </w:tcPr>
          <w:p w14:paraId="5564C814" w14:textId="5D4FA113" w:rsidR="00075836" w:rsidRPr="009564FD" w:rsidRDefault="00075836" w:rsidP="009564FD">
            <w:pPr>
              <w:pStyle w:val="Enroltext"/>
              <w:tabs>
                <w:tab w:val="right" w:pos="8306"/>
              </w:tabs>
              <w:spacing w:before="0" w:after="0"/>
              <w:jc w:val="center"/>
              <w:rPr>
                <w:rFonts w:cs="Arial"/>
                <w:sz w:val="20"/>
              </w:rPr>
            </w:pPr>
            <w:r w:rsidRPr="009564FD">
              <w:rPr>
                <w:rFonts w:cs="Arial"/>
                <w:sz w:val="20"/>
              </w:rPr>
              <w:sym w:font="Wingdings 2" w:char="F050"/>
            </w:r>
          </w:p>
        </w:tc>
        <w:tc>
          <w:tcPr>
            <w:tcW w:w="1853" w:type="dxa"/>
            <w:vAlign w:val="center"/>
          </w:tcPr>
          <w:p w14:paraId="165C8348" w14:textId="77777777" w:rsidR="00075836" w:rsidRPr="009564FD" w:rsidRDefault="00075836" w:rsidP="009564FD">
            <w:pPr>
              <w:pStyle w:val="Enroltext"/>
              <w:tabs>
                <w:tab w:val="right" w:pos="8306"/>
              </w:tabs>
              <w:spacing w:before="0" w:after="0"/>
              <w:jc w:val="center"/>
              <w:rPr>
                <w:noProof w:val="0"/>
                <w:sz w:val="20"/>
              </w:rPr>
            </w:pPr>
          </w:p>
        </w:tc>
      </w:tr>
      <w:tr w:rsidR="009564FD" w:rsidRPr="00A77B24" w14:paraId="09095C05" w14:textId="77777777" w:rsidTr="008760A0">
        <w:trPr>
          <w:trHeight w:val="297"/>
        </w:trPr>
        <w:tc>
          <w:tcPr>
            <w:tcW w:w="3407" w:type="dxa"/>
            <w:vAlign w:val="center"/>
          </w:tcPr>
          <w:p w14:paraId="51A1B20D"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Outcome identifier</w:t>
            </w:r>
            <w:r>
              <w:rPr>
                <w:noProof w:val="0"/>
                <w:szCs w:val="24"/>
              </w:rPr>
              <w:t xml:space="preserve"> – </w:t>
            </w:r>
            <w:r w:rsidRPr="00A77B24">
              <w:rPr>
                <w:noProof w:val="0"/>
                <w:szCs w:val="24"/>
              </w:rPr>
              <w:t xml:space="preserve">national </w:t>
            </w:r>
          </w:p>
        </w:tc>
        <w:tc>
          <w:tcPr>
            <w:tcW w:w="1095" w:type="dxa"/>
            <w:vAlign w:val="center"/>
          </w:tcPr>
          <w:p w14:paraId="43387FDA"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698DB3F2"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w:t>
            </w:r>
          </w:p>
        </w:tc>
        <w:tc>
          <w:tcPr>
            <w:tcW w:w="1852" w:type="dxa"/>
            <w:vAlign w:val="center"/>
          </w:tcPr>
          <w:p w14:paraId="7C3D3E60" w14:textId="5EFF65C7"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548EE58E"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59B89888" w14:textId="77777777" w:rsidTr="008760A0">
        <w:trPr>
          <w:trHeight w:val="297"/>
        </w:trPr>
        <w:tc>
          <w:tcPr>
            <w:tcW w:w="3407" w:type="dxa"/>
            <w:vAlign w:val="center"/>
          </w:tcPr>
          <w:p w14:paraId="471BE0B7"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Outcome identifier</w:t>
            </w:r>
            <w:r>
              <w:rPr>
                <w:noProof w:val="0"/>
                <w:szCs w:val="24"/>
              </w:rPr>
              <w:t xml:space="preserve"> – </w:t>
            </w:r>
            <w:r w:rsidRPr="00A77B24">
              <w:rPr>
                <w:noProof w:val="0"/>
                <w:szCs w:val="24"/>
              </w:rPr>
              <w:t>training organisation</w:t>
            </w:r>
          </w:p>
        </w:tc>
        <w:tc>
          <w:tcPr>
            <w:tcW w:w="1095" w:type="dxa"/>
            <w:vAlign w:val="center"/>
          </w:tcPr>
          <w:p w14:paraId="1388AF77"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7DC019AE"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3</w:t>
            </w:r>
          </w:p>
        </w:tc>
        <w:tc>
          <w:tcPr>
            <w:tcW w:w="1852" w:type="dxa"/>
            <w:vAlign w:val="center"/>
          </w:tcPr>
          <w:p w14:paraId="4DA623EB" w14:textId="7275BFFC"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9BCC403"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7E93F5F3" w14:textId="77777777" w:rsidTr="008760A0">
        <w:trPr>
          <w:trHeight w:val="297"/>
        </w:trPr>
        <w:tc>
          <w:tcPr>
            <w:tcW w:w="3407" w:type="dxa"/>
            <w:vAlign w:val="center"/>
          </w:tcPr>
          <w:p w14:paraId="19C0738C" w14:textId="77777777" w:rsidR="009564FD" w:rsidRPr="00A77B24" w:rsidRDefault="009564FD" w:rsidP="009564FD">
            <w:pPr>
              <w:pStyle w:val="Enroltext"/>
              <w:tabs>
                <w:tab w:val="right" w:pos="8306"/>
              </w:tabs>
              <w:spacing w:before="0" w:after="0"/>
              <w:rPr>
                <w:noProof w:val="0"/>
                <w:szCs w:val="24"/>
              </w:rPr>
            </w:pPr>
            <w:r>
              <w:rPr>
                <w:noProof w:val="0"/>
                <w:szCs w:val="24"/>
              </w:rPr>
              <w:t>Parchment issue date</w:t>
            </w:r>
          </w:p>
        </w:tc>
        <w:tc>
          <w:tcPr>
            <w:tcW w:w="1095" w:type="dxa"/>
            <w:vAlign w:val="center"/>
          </w:tcPr>
          <w:p w14:paraId="071D890C" w14:textId="04889468" w:rsidR="009564FD" w:rsidRPr="00A77B24" w:rsidRDefault="007C2DC9" w:rsidP="009564FD">
            <w:pPr>
              <w:pStyle w:val="Enroltext"/>
              <w:tabs>
                <w:tab w:val="right" w:pos="8306"/>
              </w:tabs>
              <w:spacing w:before="0" w:after="0"/>
              <w:jc w:val="center"/>
              <w:rPr>
                <w:noProof w:val="0"/>
                <w:szCs w:val="24"/>
              </w:rPr>
            </w:pPr>
            <w:r>
              <w:rPr>
                <w:noProof w:val="0"/>
                <w:szCs w:val="24"/>
              </w:rPr>
              <w:t>D</w:t>
            </w:r>
          </w:p>
        </w:tc>
        <w:tc>
          <w:tcPr>
            <w:tcW w:w="1096" w:type="dxa"/>
            <w:vAlign w:val="center"/>
          </w:tcPr>
          <w:p w14:paraId="131F33E8" w14:textId="77777777" w:rsidR="009564FD" w:rsidRPr="00A77B24" w:rsidRDefault="009564FD" w:rsidP="009564FD">
            <w:pPr>
              <w:pStyle w:val="Enroltext"/>
              <w:tabs>
                <w:tab w:val="right" w:pos="8306"/>
              </w:tabs>
              <w:spacing w:before="0" w:after="0"/>
              <w:jc w:val="center"/>
              <w:rPr>
                <w:noProof w:val="0"/>
                <w:szCs w:val="24"/>
              </w:rPr>
            </w:pPr>
            <w:r>
              <w:rPr>
                <w:noProof w:val="0"/>
                <w:szCs w:val="24"/>
              </w:rPr>
              <w:t>8</w:t>
            </w:r>
          </w:p>
        </w:tc>
        <w:tc>
          <w:tcPr>
            <w:tcW w:w="1852" w:type="dxa"/>
            <w:vAlign w:val="center"/>
          </w:tcPr>
          <w:p w14:paraId="2F16F4A5" w14:textId="5CA86B95"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1EB41B9C"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2F8A553F" w14:textId="77777777" w:rsidTr="008760A0">
        <w:trPr>
          <w:trHeight w:val="297"/>
        </w:trPr>
        <w:tc>
          <w:tcPr>
            <w:tcW w:w="3407" w:type="dxa"/>
            <w:vAlign w:val="center"/>
          </w:tcPr>
          <w:p w14:paraId="0D4F7A05" w14:textId="77777777" w:rsidR="009564FD" w:rsidRPr="00A77B24" w:rsidRDefault="009564FD" w:rsidP="009564FD">
            <w:pPr>
              <w:pStyle w:val="Enroltext"/>
              <w:tabs>
                <w:tab w:val="right" w:pos="8306"/>
              </w:tabs>
              <w:spacing w:before="0" w:after="0"/>
              <w:rPr>
                <w:noProof w:val="0"/>
                <w:szCs w:val="24"/>
              </w:rPr>
            </w:pPr>
            <w:r>
              <w:rPr>
                <w:noProof w:val="0"/>
                <w:szCs w:val="24"/>
              </w:rPr>
              <w:t>Parchment number</w:t>
            </w:r>
          </w:p>
        </w:tc>
        <w:tc>
          <w:tcPr>
            <w:tcW w:w="1095" w:type="dxa"/>
            <w:vAlign w:val="center"/>
          </w:tcPr>
          <w:p w14:paraId="3D08C657"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14ADDE1C" w14:textId="77777777" w:rsidR="009564FD" w:rsidRPr="00A77B24" w:rsidRDefault="009564FD" w:rsidP="009564FD">
            <w:pPr>
              <w:pStyle w:val="Enroltext"/>
              <w:tabs>
                <w:tab w:val="right" w:pos="8306"/>
              </w:tabs>
              <w:spacing w:before="0" w:after="0"/>
              <w:jc w:val="center"/>
              <w:rPr>
                <w:noProof w:val="0"/>
                <w:szCs w:val="24"/>
              </w:rPr>
            </w:pPr>
            <w:r>
              <w:rPr>
                <w:noProof w:val="0"/>
                <w:szCs w:val="24"/>
              </w:rPr>
              <w:t>25</w:t>
            </w:r>
          </w:p>
        </w:tc>
        <w:tc>
          <w:tcPr>
            <w:tcW w:w="1852" w:type="dxa"/>
            <w:vAlign w:val="center"/>
          </w:tcPr>
          <w:p w14:paraId="6D2E9E3A" w14:textId="3B733398"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307910E8"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1502C5FF" w14:textId="77777777" w:rsidTr="008760A0">
        <w:trPr>
          <w:trHeight w:val="297"/>
        </w:trPr>
        <w:tc>
          <w:tcPr>
            <w:tcW w:w="3407" w:type="dxa"/>
            <w:vAlign w:val="center"/>
          </w:tcPr>
          <w:p w14:paraId="68F517DE"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 xml:space="preserve">Postcode </w:t>
            </w:r>
          </w:p>
        </w:tc>
        <w:tc>
          <w:tcPr>
            <w:tcW w:w="1095" w:type="dxa"/>
            <w:vAlign w:val="center"/>
          </w:tcPr>
          <w:p w14:paraId="1DA19284"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5A7E96E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4</w:t>
            </w:r>
          </w:p>
        </w:tc>
        <w:tc>
          <w:tcPr>
            <w:tcW w:w="1852" w:type="dxa"/>
            <w:vAlign w:val="center"/>
          </w:tcPr>
          <w:p w14:paraId="456F6080" w14:textId="21455AAC"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5CD5E6C4" w14:textId="38E548E0"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6C65E628" w14:textId="77777777" w:rsidTr="008760A0">
        <w:trPr>
          <w:trHeight w:val="297"/>
        </w:trPr>
        <w:tc>
          <w:tcPr>
            <w:tcW w:w="3407" w:type="dxa"/>
            <w:vAlign w:val="center"/>
          </w:tcPr>
          <w:p w14:paraId="2672847B" w14:textId="77777777" w:rsidR="009564FD" w:rsidRPr="00A77B24" w:rsidRDefault="009564FD" w:rsidP="009564FD">
            <w:pPr>
              <w:pStyle w:val="Enroltext"/>
              <w:tabs>
                <w:tab w:val="right" w:pos="8306"/>
              </w:tabs>
              <w:spacing w:before="0" w:after="0"/>
              <w:rPr>
                <w:noProof w:val="0"/>
                <w:szCs w:val="24"/>
              </w:rPr>
            </w:pPr>
            <w:r>
              <w:rPr>
                <w:noProof w:val="0"/>
                <w:szCs w:val="24"/>
              </w:rPr>
              <w:t>Predominant delivery mode</w:t>
            </w:r>
          </w:p>
        </w:tc>
        <w:tc>
          <w:tcPr>
            <w:tcW w:w="1095" w:type="dxa"/>
            <w:vAlign w:val="center"/>
          </w:tcPr>
          <w:p w14:paraId="1251290B"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4EA053FA" w14:textId="77777777" w:rsidR="009564FD" w:rsidRPr="00A77B24" w:rsidRDefault="009564FD" w:rsidP="009564FD">
            <w:pPr>
              <w:pStyle w:val="Enroltext"/>
              <w:tabs>
                <w:tab w:val="right" w:pos="8306"/>
              </w:tabs>
              <w:spacing w:before="0" w:after="0"/>
              <w:jc w:val="center"/>
              <w:rPr>
                <w:noProof w:val="0"/>
                <w:szCs w:val="24"/>
              </w:rPr>
            </w:pPr>
            <w:r>
              <w:rPr>
                <w:noProof w:val="0"/>
                <w:szCs w:val="24"/>
              </w:rPr>
              <w:t>1</w:t>
            </w:r>
          </w:p>
        </w:tc>
        <w:tc>
          <w:tcPr>
            <w:tcW w:w="1852" w:type="dxa"/>
            <w:vAlign w:val="center"/>
          </w:tcPr>
          <w:p w14:paraId="77C27482" w14:textId="62D0CD1D"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9FCA57F"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34D9047A" w14:textId="77777777" w:rsidTr="008760A0">
        <w:trPr>
          <w:trHeight w:val="297"/>
        </w:trPr>
        <w:tc>
          <w:tcPr>
            <w:tcW w:w="3407" w:type="dxa"/>
            <w:vAlign w:val="center"/>
          </w:tcPr>
          <w:p w14:paraId="1C3B7176"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Prior educational achievement flag</w:t>
            </w:r>
          </w:p>
        </w:tc>
        <w:tc>
          <w:tcPr>
            <w:tcW w:w="1095" w:type="dxa"/>
            <w:vAlign w:val="center"/>
          </w:tcPr>
          <w:p w14:paraId="2F7C891F"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57A52827"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76023B5A" w14:textId="4A925C9D"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4EABEE12" w14:textId="3F42C95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259D180C" w14:textId="77777777" w:rsidTr="008760A0">
        <w:trPr>
          <w:trHeight w:val="297"/>
        </w:trPr>
        <w:tc>
          <w:tcPr>
            <w:tcW w:w="3407" w:type="dxa"/>
            <w:vAlign w:val="center"/>
          </w:tcPr>
          <w:p w14:paraId="048D914B"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Prior educational achievement identifier</w:t>
            </w:r>
          </w:p>
        </w:tc>
        <w:tc>
          <w:tcPr>
            <w:tcW w:w="1095" w:type="dxa"/>
            <w:vAlign w:val="center"/>
          </w:tcPr>
          <w:p w14:paraId="460B9CF9"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4691D52C"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3</w:t>
            </w:r>
          </w:p>
        </w:tc>
        <w:tc>
          <w:tcPr>
            <w:tcW w:w="1852" w:type="dxa"/>
            <w:vAlign w:val="center"/>
          </w:tcPr>
          <w:p w14:paraId="63ABD538" w14:textId="2FFA4A2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521FB62F" w14:textId="70BE0DDF"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7CABE8DD" w14:textId="77777777" w:rsidTr="008760A0">
        <w:trPr>
          <w:trHeight w:val="297"/>
        </w:trPr>
        <w:tc>
          <w:tcPr>
            <w:tcW w:w="3407" w:type="dxa"/>
            <w:vAlign w:val="center"/>
          </w:tcPr>
          <w:p w14:paraId="16B03836" w14:textId="77777777" w:rsidR="009564FD" w:rsidRPr="00CD3168" w:rsidRDefault="009564FD" w:rsidP="009564FD">
            <w:pPr>
              <w:pStyle w:val="Enroltext"/>
              <w:tabs>
                <w:tab w:val="right" w:pos="8306"/>
              </w:tabs>
              <w:spacing w:before="0" w:after="0"/>
              <w:rPr>
                <w:noProof w:val="0"/>
                <w:szCs w:val="24"/>
              </w:rPr>
            </w:pPr>
            <w:r>
              <w:rPr>
                <w:noProof w:val="0"/>
                <w:szCs w:val="24"/>
              </w:rPr>
              <w:t>Program field of education identifier</w:t>
            </w:r>
          </w:p>
        </w:tc>
        <w:tc>
          <w:tcPr>
            <w:tcW w:w="1095" w:type="dxa"/>
            <w:vAlign w:val="center"/>
          </w:tcPr>
          <w:p w14:paraId="01693DC6" w14:textId="77777777" w:rsidR="009564FD" w:rsidRPr="00CD3168"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3D73735A" w14:textId="77777777" w:rsidR="009564FD" w:rsidRPr="00CD3168" w:rsidRDefault="009564FD" w:rsidP="009564FD">
            <w:pPr>
              <w:pStyle w:val="Enroltext"/>
              <w:tabs>
                <w:tab w:val="right" w:pos="8306"/>
              </w:tabs>
              <w:spacing w:before="0" w:after="0"/>
              <w:jc w:val="center"/>
              <w:rPr>
                <w:noProof w:val="0"/>
                <w:szCs w:val="24"/>
              </w:rPr>
            </w:pPr>
            <w:r w:rsidRPr="00CD3168">
              <w:rPr>
                <w:noProof w:val="0"/>
                <w:szCs w:val="24"/>
              </w:rPr>
              <w:t>4</w:t>
            </w:r>
          </w:p>
        </w:tc>
        <w:tc>
          <w:tcPr>
            <w:tcW w:w="1852" w:type="dxa"/>
            <w:vAlign w:val="center"/>
          </w:tcPr>
          <w:p w14:paraId="111D13CC" w14:textId="26F91B08"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238D3EB8"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21B96E79" w14:textId="77777777" w:rsidTr="008760A0">
        <w:trPr>
          <w:trHeight w:val="297"/>
        </w:trPr>
        <w:tc>
          <w:tcPr>
            <w:tcW w:w="3407" w:type="dxa"/>
            <w:vAlign w:val="center"/>
          </w:tcPr>
          <w:p w14:paraId="6A11662F" w14:textId="77777777" w:rsidR="009564FD" w:rsidRPr="00CD3168" w:rsidRDefault="009564FD" w:rsidP="009564FD">
            <w:pPr>
              <w:pStyle w:val="Enroltext"/>
              <w:tabs>
                <w:tab w:val="right" w:pos="8306"/>
              </w:tabs>
              <w:spacing w:before="0" w:after="0"/>
              <w:rPr>
                <w:noProof w:val="0"/>
                <w:szCs w:val="24"/>
              </w:rPr>
            </w:pPr>
            <w:r>
              <w:rPr>
                <w:noProof w:val="0"/>
                <w:szCs w:val="24"/>
              </w:rPr>
              <w:t>Program</w:t>
            </w:r>
            <w:r w:rsidRPr="00BD2C0E">
              <w:rPr>
                <w:noProof w:val="0"/>
                <w:szCs w:val="24"/>
              </w:rPr>
              <w:t xml:space="preserve"> identifier</w:t>
            </w:r>
          </w:p>
        </w:tc>
        <w:tc>
          <w:tcPr>
            <w:tcW w:w="1095" w:type="dxa"/>
            <w:vAlign w:val="center"/>
          </w:tcPr>
          <w:p w14:paraId="388A1BAD" w14:textId="77777777" w:rsidR="009564FD" w:rsidRPr="00CD3168" w:rsidRDefault="009564FD" w:rsidP="009564FD">
            <w:pPr>
              <w:pStyle w:val="Enroltext"/>
              <w:tabs>
                <w:tab w:val="right" w:pos="8306"/>
              </w:tabs>
              <w:spacing w:before="0" w:after="0"/>
              <w:jc w:val="center"/>
              <w:rPr>
                <w:noProof w:val="0"/>
                <w:szCs w:val="24"/>
              </w:rPr>
            </w:pPr>
            <w:r w:rsidRPr="00CD3168">
              <w:rPr>
                <w:noProof w:val="0"/>
                <w:szCs w:val="24"/>
              </w:rPr>
              <w:t>A</w:t>
            </w:r>
          </w:p>
        </w:tc>
        <w:tc>
          <w:tcPr>
            <w:tcW w:w="1096" w:type="dxa"/>
            <w:vAlign w:val="center"/>
          </w:tcPr>
          <w:p w14:paraId="25548654" w14:textId="77777777" w:rsidR="009564FD" w:rsidRPr="00CD3168" w:rsidRDefault="009564FD" w:rsidP="009564FD">
            <w:pPr>
              <w:pStyle w:val="Enroltext"/>
              <w:tabs>
                <w:tab w:val="right" w:pos="8306"/>
              </w:tabs>
              <w:spacing w:before="0" w:after="0"/>
              <w:jc w:val="center"/>
              <w:rPr>
                <w:noProof w:val="0"/>
                <w:szCs w:val="24"/>
              </w:rPr>
            </w:pPr>
            <w:r w:rsidRPr="00CD3168">
              <w:rPr>
                <w:noProof w:val="0"/>
                <w:szCs w:val="24"/>
              </w:rPr>
              <w:t>10</w:t>
            </w:r>
          </w:p>
        </w:tc>
        <w:tc>
          <w:tcPr>
            <w:tcW w:w="1852" w:type="dxa"/>
            <w:vAlign w:val="center"/>
          </w:tcPr>
          <w:p w14:paraId="36B20D1F" w14:textId="419DEEFA"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7AE3879" w14:textId="50442E3E"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4CDC0E19" w14:textId="77777777" w:rsidTr="008760A0">
        <w:trPr>
          <w:trHeight w:val="297"/>
        </w:trPr>
        <w:tc>
          <w:tcPr>
            <w:tcW w:w="3407" w:type="dxa"/>
            <w:vAlign w:val="center"/>
          </w:tcPr>
          <w:p w14:paraId="61CFDCBD" w14:textId="77777777" w:rsidR="009564FD" w:rsidRPr="00CD3168" w:rsidRDefault="009564FD" w:rsidP="009564FD">
            <w:pPr>
              <w:pStyle w:val="Enroltext"/>
              <w:tabs>
                <w:tab w:val="right" w:pos="8306"/>
              </w:tabs>
              <w:spacing w:before="0" w:after="0"/>
              <w:rPr>
                <w:noProof w:val="0"/>
                <w:szCs w:val="24"/>
              </w:rPr>
            </w:pPr>
            <w:r>
              <w:rPr>
                <w:noProof w:val="0"/>
                <w:szCs w:val="24"/>
              </w:rPr>
              <w:t>Program</w:t>
            </w:r>
            <w:r w:rsidRPr="00AC1438">
              <w:rPr>
                <w:noProof w:val="0"/>
                <w:szCs w:val="24"/>
              </w:rPr>
              <w:t xml:space="preserve"> level of education identifier</w:t>
            </w:r>
          </w:p>
        </w:tc>
        <w:tc>
          <w:tcPr>
            <w:tcW w:w="1095" w:type="dxa"/>
            <w:vAlign w:val="center"/>
          </w:tcPr>
          <w:p w14:paraId="7E54351E" w14:textId="77777777" w:rsidR="009564FD" w:rsidRPr="00CD3168"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7F86C6C4" w14:textId="77777777" w:rsidR="009564FD" w:rsidRPr="00CD3168" w:rsidRDefault="009564FD" w:rsidP="009564FD">
            <w:pPr>
              <w:pStyle w:val="Enroltext"/>
              <w:tabs>
                <w:tab w:val="right" w:pos="8306"/>
              </w:tabs>
              <w:spacing w:before="0" w:after="0"/>
              <w:jc w:val="center"/>
              <w:rPr>
                <w:noProof w:val="0"/>
                <w:szCs w:val="24"/>
              </w:rPr>
            </w:pPr>
            <w:r w:rsidRPr="00CD3168">
              <w:rPr>
                <w:noProof w:val="0"/>
                <w:szCs w:val="24"/>
              </w:rPr>
              <w:t>3</w:t>
            </w:r>
          </w:p>
        </w:tc>
        <w:tc>
          <w:tcPr>
            <w:tcW w:w="1852" w:type="dxa"/>
            <w:vAlign w:val="center"/>
          </w:tcPr>
          <w:p w14:paraId="70844B9B" w14:textId="40149B98"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1E5563A2"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5128F4A1" w14:textId="77777777" w:rsidTr="008760A0">
        <w:trPr>
          <w:trHeight w:val="297"/>
        </w:trPr>
        <w:tc>
          <w:tcPr>
            <w:tcW w:w="3407" w:type="dxa"/>
            <w:vAlign w:val="center"/>
          </w:tcPr>
          <w:p w14:paraId="3115C387" w14:textId="77777777" w:rsidR="009564FD" w:rsidRPr="00CD3168" w:rsidRDefault="009564FD" w:rsidP="009564FD">
            <w:pPr>
              <w:pStyle w:val="Enroltext"/>
              <w:tabs>
                <w:tab w:val="right" w:pos="8306"/>
              </w:tabs>
              <w:spacing w:before="0" w:after="0"/>
              <w:rPr>
                <w:noProof w:val="0"/>
                <w:szCs w:val="24"/>
              </w:rPr>
            </w:pPr>
            <w:r>
              <w:rPr>
                <w:noProof w:val="0"/>
                <w:szCs w:val="24"/>
              </w:rPr>
              <w:t>Program</w:t>
            </w:r>
            <w:r w:rsidRPr="00AC1438">
              <w:rPr>
                <w:noProof w:val="0"/>
                <w:szCs w:val="24"/>
              </w:rPr>
              <w:t xml:space="preserve"> name</w:t>
            </w:r>
          </w:p>
        </w:tc>
        <w:tc>
          <w:tcPr>
            <w:tcW w:w="1095" w:type="dxa"/>
            <w:vAlign w:val="center"/>
          </w:tcPr>
          <w:p w14:paraId="2AFAE1D8" w14:textId="77777777" w:rsidR="009564FD" w:rsidRPr="00CD3168" w:rsidRDefault="009564FD" w:rsidP="009564FD">
            <w:pPr>
              <w:pStyle w:val="Enroltext"/>
              <w:tabs>
                <w:tab w:val="right" w:pos="8306"/>
              </w:tabs>
              <w:spacing w:before="0" w:after="0"/>
              <w:jc w:val="center"/>
              <w:rPr>
                <w:noProof w:val="0"/>
                <w:szCs w:val="24"/>
              </w:rPr>
            </w:pPr>
            <w:r w:rsidRPr="00CD3168">
              <w:rPr>
                <w:noProof w:val="0"/>
                <w:szCs w:val="24"/>
              </w:rPr>
              <w:t>A</w:t>
            </w:r>
          </w:p>
        </w:tc>
        <w:tc>
          <w:tcPr>
            <w:tcW w:w="1096" w:type="dxa"/>
            <w:vAlign w:val="center"/>
          </w:tcPr>
          <w:p w14:paraId="75B6E01A" w14:textId="77777777" w:rsidR="009564FD" w:rsidRPr="00CD3168" w:rsidRDefault="009564FD" w:rsidP="009564FD">
            <w:pPr>
              <w:pStyle w:val="Enroltext"/>
              <w:tabs>
                <w:tab w:val="right" w:pos="8306"/>
              </w:tabs>
              <w:spacing w:before="0" w:after="0"/>
              <w:jc w:val="center"/>
              <w:rPr>
                <w:noProof w:val="0"/>
                <w:szCs w:val="24"/>
              </w:rPr>
            </w:pPr>
            <w:r w:rsidRPr="00CD3168">
              <w:rPr>
                <w:noProof w:val="0"/>
                <w:szCs w:val="24"/>
              </w:rPr>
              <w:t>100</w:t>
            </w:r>
          </w:p>
        </w:tc>
        <w:tc>
          <w:tcPr>
            <w:tcW w:w="1852" w:type="dxa"/>
            <w:vAlign w:val="center"/>
          </w:tcPr>
          <w:p w14:paraId="03C02DF9" w14:textId="169B60CE"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EB06BEA"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0CE79657" w14:textId="77777777" w:rsidTr="008760A0">
        <w:trPr>
          <w:trHeight w:val="297"/>
        </w:trPr>
        <w:tc>
          <w:tcPr>
            <w:tcW w:w="3407" w:type="dxa"/>
            <w:vAlign w:val="center"/>
          </w:tcPr>
          <w:p w14:paraId="2B3DB1CF" w14:textId="77777777" w:rsidR="009564FD" w:rsidRPr="00CD3168" w:rsidRDefault="009564FD" w:rsidP="009564FD">
            <w:pPr>
              <w:pStyle w:val="Enroltext"/>
              <w:tabs>
                <w:tab w:val="right" w:pos="8306"/>
              </w:tabs>
              <w:spacing w:before="0" w:after="0"/>
              <w:rPr>
                <w:noProof w:val="0"/>
                <w:szCs w:val="24"/>
              </w:rPr>
            </w:pPr>
            <w:r>
              <w:rPr>
                <w:noProof w:val="0"/>
                <w:szCs w:val="24"/>
              </w:rPr>
              <w:t>Program</w:t>
            </w:r>
            <w:r w:rsidRPr="00AC1438">
              <w:rPr>
                <w:noProof w:val="0"/>
                <w:szCs w:val="24"/>
              </w:rPr>
              <w:t xml:space="preserve"> recognition identifier</w:t>
            </w:r>
          </w:p>
        </w:tc>
        <w:tc>
          <w:tcPr>
            <w:tcW w:w="1095" w:type="dxa"/>
            <w:vAlign w:val="center"/>
          </w:tcPr>
          <w:p w14:paraId="78DB2C8F" w14:textId="77777777" w:rsidR="009564FD" w:rsidRPr="00CD3168"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0B496C67" w14:textId="77777777" w:rsidR="009564FD" w:rsidRPr="00CD3168" w:rsidRDefault="009564FD" w:rsidP="009564FD">
            <w:pPr>
              <w:pStyle w:val="Enroltext"/>
              <w:tabs>
                <w:tab w:val="right" w:pos="8306"/>
              </w:tabs>
              <w:spacing w:before="0" w:after="0"/>
              <w:jc w:val="center"/>
              <w:rPr>
                <w:noProof w:val="0"/>
                <w:szCs w:val="24"/>
              </w:rPr>
            </w:pPr>
            <w:r w:rsidRPr="00CD3168">
              <w:rPr>
                <w:noProof w:val="0"/>
                <w:szCs w:val="24"/>
              </w:rPr>
              <w:t>2</w:t>
            </w:r>
          </w:p>
        </w:tc>
        <w:tc>
          <w:tcPr>
            <w:tcW w:w="1852" w:type="dxa"/>
            <w:vAlign w:val="center"/>
          </w:tcPr>
          <w:p w14:paraId="1AD0680A" w14:textId="0C0CF648"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4833F916"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700A2DC7" w14:textId="77777777" w:rsidTr="008760A0">
        <w:trPr>
          <w:trHeight w:val="297"/>
        </w:trPr>
        <w:tc>
          <w:tcPr>
            <w:tcW w:w="3407" w:type="dxa"/>
            <w:vAlign w:val="center"/>
          </w:tcPr>
          <w:p w14:paraId="2B7F36D0"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Purchasing contract identifier</w:t>
            </w:r>
          </w:p>
        </w:tc>
        <w:tc>
          <w:tcPr>
            <w:tcW w:w="1095" w:type="dxa"/>
            <w:vAlign w:val="center"/>
          </w:tcPr>
          <w:p w14:paraId="4A668DAC"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5B55DD98"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12</w:t>
            </w:r>
          </w:p>
        </w:tc>
        <w:tc>
          <w:tcPr>
            <w:tcW w:w="1852" w:type="dxa"/>
            <w:vAlign w:val="center"/>
          </w:tcPr>
          <w:p w14:paraId="0822EF75" w14:textId="3AE9768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3F4909CF"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0BD4414E" w14:textId="77777777" w:rsidTr="008760A0">
        <w:trPr>
          <w:trHeight w:val="297"/>
        </w:trPr>
        <w:tc>
          <w:tcPr>
            <w:tcW w:w="3407" w:type="dxa"/>
            <w:vAlign w:val="center"/>
          </w:tcPr>
          <w:p w14:paraId="518B147E"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Purchasing contract schedule identifier</w:t>
            </w:r>
          </w:p>
        </w:tc>
        <w:tc>
          <w:tcPr>
            <w:tcW w:w="1095" w:type="dxa"/>
            <w:vAlign w:val="center"/>
          </w:tcPr>
          <w:p w14:paraId="5F9E008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4B867A28"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3</w:t>
            </w:r>
          </w:p>
        </w:tc>
        <w:tc>
          <w:tcPr>
            <w:tcW w:w="1852" w:type="dxa"/>
            <w:vAlign w:val="center"/>
          </w:tcPr>
          <w:p w14:paraId="01091ED6" w14:textId="3D00E0D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55F0A419"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29D151FE" w14:textId="77777777" w:rsidTr="008760A0">
        <w:trPr>
          <w:trHeight w:val="297"/>
        </w:trPr>
        <w:tc>
          <w:tcPr>
            <w:tcW w:w="3407" w:type="dxa"/>
            <w:vAlign w:val="center"/>
          </w:tcPr>
          <w:p w14:paraId="68DA13B1"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Scheduled hours</w:t>
            </w:r>
          </w:p>
        </w:tc>
        <w:tc>
          <w:tcPr>
            <w:tcW w:w="1095" w:type="dxa"/>
            <w:vAlign w:val="center"/>
          </w:tcPr>
          <w:p w14:paraId="11325CA6"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N</w:t>
            </w:r>
          </w:p>
        </w:tc>
        <w:tc>
          <w:tcPr>
            <w:tcW w:w="1096" w:type="dxa"/>
            <w:vAlign w:val="center"/>
          </w:tcPr>
          <w:p w14:paraId="5418FCA2"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4</w:t>
            </w:r>
          </w:p>
        </w:tc>
        <w:tc>
          <w:tcPr>
            <w:tcW w:w="1852" w:type="dxa"/>
            <w:vAlign w:val="center"/>
          </w:tcPr>
          <w:p w14:paraId="5DA0B2C2" w14:textId="75F68A60"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8F6A97E"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2086F32E" w14:textId="77777777" w:rsidTr="008760A0">
        <w:trPr>
          <w:trHeight w:val="297"/>
        </w:trPr>
        <w:tc>
          <w:tcPr>
            <w:tcW w:w="3407" w:type="dxa"/>
            <w:vAlign w:val="center"/>
          </w:tcPr>
          <w:p w14:paraId="5E4343A1"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School-based flag</w:t>
            </w:r>
          </w:p>
        </w:tc>
        <w:tc>
          <w:tcPr>
            <w:tcW w:w="1095" w:type="dxa"/>
            <w:vAlign w:val="center"/>
          </w:tcPr>
          <w:p w14:paraId="558666D5"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2023D01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18F22273"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1C205C70" w14:textId="4F3BC30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385E2B0E" w14:textId="77777777" w:rsidTr="008760A0">
        <w:trPr>
          <w:trHeight w:val="297"/>
        </w:trPr>
        <w:tc>
          <w:tcPr>
            <w:tcW w:w="3407" w:type="dxa"/>
            <w:vAlign w:val="center"/>
          </w:tcPr>
          <w:p w14:paraId="742BF1EA"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School level identifier</w:t>
            </w:r>
          </w:p>
        </w:tc>
        <w:tc>
          <w:tcPr>
            <w:tcW w:w="1095" w:type="dxa"/>
            <w:vAlign w:val="center"/>
          </w:tcPr>
          <w:p w14:paraId="54ECA5C7"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15A0A23B"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w:t>
            </w:r>
          </w:p>
        </w:tc>
        <w:tc>
          <w:tcPr>
            <w:tcW w:w="1852" w:type="dxa"/>
            <w:vAlign w:val="center"/>
          </w:tcPr>
          <w:p w14:paraId="4E7C6A3B"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16042723" w14:textId="0462757C"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4EE8CAC1" w14:textId="77777777" w:rsidTr="008760A0">
        <w:trPr>
          <w:trHeight w:val="297"/>
        </w:trPr>
        <w:tc>
          <w:tcPr>
            <w:tcW w:w="3407" w:type="dxa"/>
            <w:vAlign w:val="center"/>
          </w:tcPr>
          <w:p w14:paraId="0FA67A8D" w14:textId="77777777" w:rsidR="009564FD" w:rsidRPr="00A77B24" w:rsidRDefault="009564FD" w:rsidP="009564FD">
            <w:pPr>
              <w:pStyle w:val="Enroltext"/>
              <w:tabs>
                <w:tab w:val="right" w:pos="8306"/>
              </w:tabs>
              <w:spacing w:before="0" w:after="0"/>
              <w:rPr>
                <w:noProof w:val="0"/>
                <w:szCs w:val="24"/>
              </w:rPr>
            </w:pPr>
            <w:r>
              <w:rPr>
                <w:noProof w:val="0"/>
                <w:szCs w:val="24"/>
              </w:rPr>
              <w:t>School type identifier</w:t>
            </w:r>
          </w:p>
        </w:tc>
        <w:tc>
          <w:tcPr>
            <w:tcW w:w="1095" w:type="dxa"/>
            <w:vAlign w:val="center"/>
          </w:tcPr>
          <w:p w14:paraId="00B82B20"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345B0B12" w14:textId="77777777" w:rsidR="009564FD" w:rsidRPr="00A77B24" w:rsidRDefault="009564FD" w:rsidP="009564FD">
            <w:pPr>
              <w:pStyle w:val="Enroltext"/>
              <w:tabs>
                <w:tab w:val="right" w:pos="8306"/>
              </w:tabs>
              <w:spacing w:before="0" w:after="0"/>
              <w:jc w:val="center"/>
              <w:rPr>
                <w:noProof w:val="0"/>
                <w:szCs w:val="24"/>
              </w:rPr>
            </w:pPr>
            <w:r>
              <w:rPr>
                <w:noProof w:val="0"/>
                <w:szCs w:val="24"/>
              </w:rPr>
              <w:t>2</w:t>
            </w:r>
          </w:p>
        </w:tc>
        <w:tc>
          <w:tcPr>
            <w:tcW w:w="1852" w:type="dxa"/>
            <w:vAlign w:val="center"/>
          </w:tcPr>
          <w:p w14:paraId="23C47DF8" w14:textId="63DFBB36"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44215C90" w14:textId="77777777" w:rsidR="009564FD" w:rsidRPr="009564FD" w:rsidRDefault="009564FD" w:rsidP="009564FD">
            <w:pPr>
              <w:pStyle w:val="Enroltext"/>
              <w:tabs>
                <w:tab w:val="right" w:pos="8306"/>
              </w:tabs>
              <w:spacing w:before="0" w:after="0"/>
              <w:jc w:val="center"/>
              <w:rPr>
                <w:noProof w:val="0"/>
                <w:sz w:val="20"/>
              </w:rPr>
            </w:pPr>
          </w:p>
        </w:tc>
      </w:tr>
      <w:tr w:rsidR="009564FD" w:rsidRPr="00CD3168" w14:paraId="0AB7A4DD" w14:textId="77777777" w:rsidTr="008760A0">
        <w:trPr>
          <w:trHeight w:val="297"/>
        </w:trPr>
        <w:tc>
          <w:tcPr>
            <w:tcW w:w="3407" w:type="dxa"/>
            <w:vAlign w:val="center"/>
          </w:tcPr>
          <w:p w14:paraId="53B72661" w14:textId="77777777" w:rsidR="009564FD" w:rsidRPr="00CD3168" w:rsidRDefault="009564FD" w:rsidP="009564FD">
            <w:pPr>
              <w:pStyle w:val="Enroltext"/>
              <w:tabs>
                <w:tab w:val="right" w:pos="8306"/>
              </w:tabs>
              <w:spacing w:before="0" w:after="0"/>
              <w:rPr>
                <w:noProof w:val="0"/>
                <w:szCs w:val="24"/>
              </w:rPr>
            </w:pPr>
            <w:r w:rsidRPr="00CD3168">
              <w:rPr>
                <w:noProof w:val="0"/>
                <w:szCs w:val="24"/>
              </w:rPr>
              <w:t xml:space="preserve">Specific </w:t>
            </w:r>
            <w:r>
              <w:rPr>
                <w:noProof w:val="0"/>
                <w:szCs w:val="24"/>
              </w:rPr>
              <w:t>funding</w:t>
            </w:r>
            <w:r w:rsidRPr="00CD3168">
              <w:rPr>
                <w:noProof w:val="0"/>
                <w:szCs w:val="24"/>
              </w:rPr>
              <w:t xml:space="preserve"> identifier</w:t>
            </w:r>
          </w:p>
        </w:tc>
        <w:tc>
          <w:tcPr>
            <w:tcW w:w="1095" w:type="dxa"/>
            <w:vAlign w:val="center"/>
          </w:tcPr>
          <w:p w14:paraId="34483008" w14:textId="77777777" w:rsidR="009564FD" w:rsidRPr="00CD3168" w:rsidRDefault="009564FD" w:rsidP="009564FD">
            <w:pPr>
              <w:pStyle w:val="Enroltext"/>
              <w:tabs>
                <w:tab w:val="right" w:pos="8306"/>
              </w:tabs>
              <w:spacing w:before="0" w:after="0"/>
              <w:jc w:val="center"/>
              <w:rPr>
                <w:noProof w:val="0"/>
                <w:szCs w:val="24"/>
              </w:rPr>
            </w:pPr>
            <w:r w:rsidRPr="00CD3168">
              <w:rPr>
                <w:noProof w:val="0"/>
                <w:szCs w:val="24"/>
              </w:rPr>
              <w:t>A</w:t>
            </w:r>
          </w:p>
        </w:tc>
        <w:tc>
          <w:tcPr>
            <w:tcW w:w="1096" w:type="dxa"/>
            <w:vAlign w:val="center"/>
          </w:tcPr>
          <w:p w14:paraId="50675FBF" w14:textId="77777777" w:rsidR="009564FD" w:rsidRPr="00CD3168" w:rsidRDefault="009564FD" w:rsidP="009564FD">
            <w:pPr>
              <w:pStyle w:val="Enroltext"/>
              <w:tabs>
                <w:tab w:val="right" w:pos="8306"/>
              </w:tabs>
              <w:spacing w:before="0" w:after="0"/>
              <w:jc w:val="center"/>
              <w:rPr>
                <w:noProof w:val="0"/>
                <w:szCs w:val="24"/>
              </w:rPr>
            </w:pPr>
            <w:r w:rsidRPr="00CD3168">
              <w:rPr>
                <w:noProof w:val="0"/>
                <w:szCs w:val="24"/>
              </w:rPr>
              <w:t>10</w:t>
            </w:r>
          </w:p>
        </w:tc>
        <w:tc>
          <w:tcPr>
            <w:tcW w:w="1852" w:type="dxa"/>
            <w:vAlign w:val="center"/>
          </w:tcPr>
          <w:p w14:paraId="28D10F1C" w14:textId="237CE2D6"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73D6E26"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68528C99" w14:textId="77777777" w:rsidTr="008760A0">
        <w:trPr>
          <w:trHeight w:val="297"/>
        </w:trPr>
        <w:tc>
          <w:tcPr>
            <w:tcW w:w="3407" w:type="dxa"/>
            <w:vAlign w:val="center"/>
          </w:tcPr>
          <w:p w14:paraId="423C6BE8"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State identifier</w:t>
            </w:r>
          </w:p>
        </w:tc>
        <w:tc>
          <w:tcPr>
            <w:tcW w:w="1095" w:type="dxa"/>
            <w:vAlign w:val="center"/>
          </w:tcPr>
          <w:p w14:paraId="230470E9"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7C6C550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w:t>
            </w:r>
          </w:p>
        </w:tc>
        <w:tc>
          <w:tcPr>
            <w:tcW w:w="1852" w:type="dxa"/>
            <w:vAlign w:val="center"/>
          </w:tcPr>
          <w:p w14:paraId="63064109" w14:textId="657E13B6"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01F9D44F" w14:textId="7286A128"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02F6FDAF" w14:textId="77777777" w:rsidTr="008760A0">
        <w:trPr>
          <w:trHeight w:val="297"/>
        </w:trPr>
        <w:tc>
          <w:tcPr>
            <w:tcW w:w="3407" w:type="dxa"/>
            <w:vAlign w:val="center"/>
          </w:tcPr>
          <w:p w14:paraId="41E8C8BD" w14:textId="77777777" w:rsidR="009564FD" w:rsidRPr="00A77B24" w:rsidRDefault="009564FD" w:rsidP="009564FD">
            <w:pPr>
              <w:pStyle w:val="Enroltext"/>
              <w:tabs>
                <w:tab w:val="right" w:pos="8306"/>
              </w:tabs>
              <w:spacing w:before="0" w:after="0"/>
              <w:rPr>
                <w:noProof w:val="0"/>
                <w:szCs w:val="24"/>
              </w:rPr>
            </w:pPr>
            <w:r>
              <w:rPr>
                <w:noProof w:val="0"/>
                <w:szCs w:val="24"/>
              </w:rPr>
              <w:t>Statistical area level 1 identifier</w:t>
            </w:r>
          </w:p>
        </w:tc>
        <w:tc>
          <w:tcPr>
            <w:tcW w:w="1095" w:type="dxa"/>
            <w:vAlign w:val="center"/>
          </w:tcPr>
          <w:p w14:paraId="1A69CE82"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68240E84" w14:textId="77777777" w:rsidR="009564FD" w:rsidRPr="00A77B24" w:rsidRDefault="009564FD" w:rsidP="009564FD">
            <w:pPr>
              <w:pStyle w:val="Enroltext"/>
              <w:tabs>
                <w:tab w:val="right" w:pos="8306"/>
              </w:tabs>
              <w:spacing w:before="0" w:after="0"/>
              <w:jc w:val="center"/>
              <w:rPr>
                <w:noProof w:val="0"/>
                <w:szCs w:val="24"/>
              </w:rPr>
            </w:pPr>
            <w:r>
              <w:rPr>
                <w:noProof w:val="0"/>
                <w:szCs w:val="24"/>
              </w:rPr>
              <w:t>11</w:t>
            </w:r>
          </w:p>
        </w:tc>
        <w:tc>
          <w:tcPr>
            <w:tcW w:w="1852" w:type="dxa"/>
            <w:vAlign w:val="center"/>
          </w:tcPr>
          <w:p w14:paraId="4A4DCE1F" w14:textId="5012608D"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25E951E1"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073F10D7" w14:textId="77777777" w:rsidTr="008760A0">
        <w:trPr>
          <w:trHeight w:val="297"/>
        </w:trPr>
        <w:tc>
          <w:tcPr>
            <w:tcW w:w="3407" w:type="dxa"/>
            <w:vAlign w:val="center"/>
          </w:tcPr>
          <w:p w14:paraId="586EC6FD" w14:textId="77777777" w:rsidR="009564FD" w:rsidRPr="00A77B24" w:rsidRDefault="009564FD" w:rsidP="009564FD">
            <w:pPr>
              <w:pStyle w:val="Enroltext"/>
              <w:tabs>
                <w:tab w:val="right" w:pos="8306"/>
              </w:tabs>
              <w:spacing w:before="0" w:after="0"/>
              <w:rPr>
                <w:noProof w:val="0"/>
                <w:szCs w:val="24"/>
              </w:rPr>
            </w:pPr>
            <w:r>
              <w:rPr>
                <w:noProof w:val="0"/>
                <w:szCs w:val="24"/>
              </w:rPr>
              <w:t>Statistical area level 2 identifier</w:t>
            </w:r>
          </w:p>
        </w:tc>
        <w:tc>
          <w:tcPr>
            <w:tcW w:w="1095" w:type="dxa"/>
            <w:vAlign w:val="center"/>
          </w:tcPr>
          <w:p w14:paraId="2CD4BC65"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784C290F" w14:textId="77777777" w:rsidR="009564FD" w:rsidRPr="00A77B24" w:rsidRDefault="009564FD" w:rsidP="009564FD">
            <w:pPr>
              <w:pStyle w:val="Enroltext"/>
              <w:tabs>
                <w:tab w:val="right" w:pos="8306"/>
              </w:tabs>
              <w:spacing w:before="0" w:after="0"/>
              <w:jc w:val="center"/>
              <w:rPr>
                <w:noProof w:val="0"/>
                <w:szCs w:val="24"/>
              </w:rPr>
            </w:pPr>
            <w:r>
              <w:rPr>
                <w:noProof w:val="0"/>
                <w:szCs w:val="24"/>
              </w:rPr>
              <w:t>9</w:t>
            </w:r>
          </w:p>
        </w:tc>
        <w:tc>
          <w:tcPr>
            <w:tcW w:w="1852" w:type="dxa"/>
            <w:vAlign w:val="center"/>
          </w:tcPr>
          <w:p w14:paraId="1CD01166" w14:textId="7633EF94"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5382DB9"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5496E711" w14:textId="77777777" w:rsidTr="008760A0">
        <w:trPr>
          <w:trHeight w:val="297"/>
        </w:trPr>
        <w:tc>
          <w:tcPr>
            <w:tcW w:w="3407" w:type="dxa"/>
            <w:vAlign w:val="center"/>
          </w:tcPr>
          <w:p w14:paraId="1975BAAF"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 xml:space="preserve">Study reason identifier </w:t>
            </w:r>
          </w:p>
        </w:tc>
        <w:tc>
          <w:tcPr>
            <w:tcW w:w="1095" w:type="dxa"/>
            <w:vAlign w:val="center"/>
          </w:tcPr>
          <w:p w14:paraId="5487965A"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709FDF2C"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w:t>
            </w:r>
          </w:p>
        </w:tc>
        <w:tc>
          <w:tcPr>
            <w:tcW w:w="1852" w:type="dxa"/>
            <w:vAlign w:val="center"/>
          </w:tcPr>
          <w:p w14:paraId="40418B14" w14:textId="09AEB819"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2D814DEA"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7FE8DF13" w14:textId="77777777" w:rsidTr="008760A0">
        <w:trPr>
          <w:trHeight w:val="297"/>
        </w:trPr>
        <w:tc>
          <w:tcPr>
            <w:tcW w:w="3407" w:type="dxa"/>
            <w:vAlign w:val="center"/>
          </w:tcPr>
          <w:p w14:paraId="3C2B67F2" w14:textId="77777777" w:rsidR="009564FD" w:rsidRPr="00A77B24" w:rsidRDefault="009564FD" w:rsidP="009564FD">
            <w:pPr>
              <w:pStyle w:val="Enroltext"/>
              <w:tabs>
                <w:tab w:val="right" w:pos="8306"/>
              </w:tabs>
              <w:spacing w:before="0" w:after="0"/>
              <w:rPr>
                <w:noProof w:val="0"/>
                <w:szCs w:val="24"/>
              </w:rPr>
            </w:pPr>
            <w:r>
              <w:rPr>
                <w:noProof w:val="0"/>
                <w:szCs w:val="24"/>
              </w:rPr>
              <w:t>Subject</w:t>
            </w:r>
            <w:r w:rsidRPr="00A77B24">
              <w:rPr>
                <w:noProof w:val="0"/>
                <w:szCs w:val="24"/>
              </w:rPr>
              <w:t xml:space="preserve"> field of education identifier</w:t>
            </w:r>
          </w:p>
        </w:tc>
        <w:tc>
          <w:tcPr>
            <w:tcW w:w="1095" w:type="dxa"/>
            <w:vAlign w:val="center"/>
          </w:tcPr>
          <w:p w14:paraId="683F708D"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64CDAF8E"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6</w:t>
            </w:r>
          </w:p>
        </w:tc>
        <w:tc>
          <w:tcPr>
            <w:tcW w:w="1852" w:type="dxa"/>
            <w:vAlign w:val="center"/>
          </w:tcPr>
          <w:p w14:paraId="41D4CEBA" w14:textId="2D6E9DC2"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1C0B7DE1"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27F11F62" w14:textId="77777777" w:rsidTr="008760A0">
        <w:trPr>
          <w:trHeight w:val="297"/>
        </w:trPr>
        <w:tc>
          <w:tcPr>
            <w:tcW w:w="3407" w:type="dxa"/>
            <w:vAlign w:val="center"/>
          </w:tcPr>
          <w:p w14:paraId="23C2E0E7" w14:textId="77777777" w:rsidR="009564FD" w:rsidRPr="00A77B24" w:rsidRDefault="009564FD" w:rsidP="009564FD">
            <w:pPr>
              <w:pStyle w:val="Enroltext"/>
              <w:tabs>
                <w:tab w:val="right" w:pos="8306"/>
              </w:tabs>
              <w:spacing w:before="0" w:after="0"/>
              <w:rPr>
                <w:noProof w:val="0"/>
                <w:szCs w:val="24"/>
              </w:rPr>
            </w:pPr>
            <w:r>
              <w:rPr>
                <w:noProof w:val="0"/>
                <w:szCs w:val="24"/>
              </w:rPr>
              <w:t>Subject</w:t>
            </w:r>
            <w:r w:rsidRPr="00A77B24">
              <w:rPr>
                <w:noProof w:val="0"/>
                <w:szCs w:val="24"/>
              </w:rPr>
              <w:t xml:space="preserve"> identifier </w:t>
            </w:r>
          </w:p>
        </w:tc>
        <w:tc>
          <w:tcPr>
            <w:tcW w:w="1095" w:type="dxa"/>
            <w:vAlign w:val="center"/>
          </w:tcPr>
          <w:p w14:paraId="063AC148"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1715A5F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12</w:t>
            </w:r>
          </w:p>
        </w:tc>
        <w:tc>
          <w:tcPr>
            <w:tcW w:w="1852" w:type="dxa"/>
            <w:vAlign w:val="center"/>
          </w:tcPr>
          <w:p w14:paraId="348C16FF" w14:textId="45635458"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D5B058E"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66FCE48B" w14:textId="77777777" w:rsidTr="008760A0">
        <w:trPr>
          <w:trHeight w:val="297"/>
        </w:trPr>
        <w:tc>
          <w:tcPr>
            <w:tcW w:w="3407" w:type="dxa"/>
            <w:vAlign w:val="center"/>
          </w:tcPr>
          <w:p w14:paraId="684DC3BF" w14:textId="77777777" w:rsidR="009564FD" w:rsidRPr="00A77B24" w:rsidRDefault="009564FD" w:rsidP="009564FD">
            <w:pPr>
              <w:pStyle w:val="Enroltext"/>
              <w:tabs>
                <w:tab w:val="right" w:pos="8306"/>
              </w:tabs>
              <w:spacing w:before="0" w:after="0"/>
              <w:rPr>
                <w:noProof w:val="0"/>
                <w:szCs w:val="24"/>
              </w:rPr>
            </w:pPr>
            <w:r>
              <w:rPr>
                <w:noProof w:val="0"/>
                <w:szCs w:val="24"/>
              </w:rPr>
              <w:t>Subject</w:t>
            </w:r>
            <w:r w:rsidRPr="00A77B24">
              <w:rPr>
                <w:noProof w:val="0"/>
                <w:szCs w:val="24"/>
              </w:rPr>
              <w:t xml:space="preserve"> name </w:t>
            </w:r>
          </w:p>
        </w:tc>
        <w:tc>
          <w:tcPr>
            <w:tcW w:w="1095" w:type="dxa"/>
            <w:vAlign w:val="center"/>
          </w:tcPr>
          <w:p w14:paraId="0A5B6BBA"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70408347"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100</w:t>
            </w:r>
          </w:p>
        </w:tc>
        <w:tc>
          <w:tcPr>
            <w:tcW w:w="1852" w:type="dxa"/>
            <w:vAlign w:val="center"/>
          </w:tcPr>
          <w:p w14:paraId="75F92A49" w14:textId="2ED0C5EA"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2D81725"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57C5DCF0" w14:textId="77777777" w:rsidTr="008760A0">
        <w:trPr>
          <w:trHeight w:val="297"/>
        </w:trPr>
        <w:tc>
          <w:tcPr>
            <w:tcW w:w="3407" w:type="dxa"/>
            <w:vAlign w:val="center"/>
          </w:tcPr>
          <w:p w14:paraId="0ED89D50" w14:textId="77777777" w:rsidR="009564FD" w:rsidRPr="00A77B24" w:rsidRDefault="009564FD" w:rsidP="009564FD">
            <w:pPr>
              <w:pStyle w:val="Enroltext"/>
              <w:tabs>
                <w:tab w:val="right" w:pos="8306"/>
              </w:tabs>
              <w:spacing w:before="0" w:after="0"/>
              <w:rPr>
                <w:noProof w:val="0"/>
                <w:szCs w:val="24"/>
              </w:rPr>
            </w:pPr>
            <w:r>
              <w:rPr>
                <w:noProof w:val="0"/>
                <w:szCs w:val="24"/>
              </w:rPr>
              <w:t>Survey contact status</w:t>
            </w:r>
          </w:p>
        </w:tc>
        <w:tc>
          <w:tcPr>
            <w:tcW w:w="1095" w:type="dxa"/>
            <w:vAlign w:val="center"/>
          </w:tcPr>
          <w:p w14:paraId="2717C05C"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553B4909" w14:textId="77777777" w:rsidR="009564FD" w:rsidRPr="00A77B24" w:rsidRDefault="009564FD" w:rsidP="009564FD">
            <w:pPr>
              <w:pStyle w:val="Enroltext"/>
              <w:tabs>
                <w:tab w:val="right" w:pos="8306"/>
              </w:tabs>
              <w:spacing w:before="0" w:after="0"/>
              <w:jc w:val="center"/>
              <w:rPr>
                <w:noProof w:val="0"/>
                <w:szCs w:val="24"/>
              </w:rPr>
            </w:pPr>
            <w:r>
              <w:rPr>
                <w:noProof w:val="0"/>
                <w:szCs w:val="24"/>
              </w:rPr>
              <w:t>1</w:t>
            </w:r>
          </w:p>
        </w:tc>
        <w:tc>
          <w:tcPr>
            <w:tcW w:w="1852" w:type="dxa"/>
            <w:vAlign w:val="center"/>
          </w:tcPr>
          <w:p w14:paraId="5E6DC046" w14:textId="713D9950"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33762DC0"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29B2C5BD" w14:textId="77777777" w:rsidTr="008760A0">
        <w:trPr>
          <w:trHeight w:val="297"/>
        </w:trPr>
        <w:tc>
          <w:tcPr>
            <w:tcW w:w="3407" w:type="dxa"/>
            <w:vAlign w:val="center"/>
          </w:tcPr>
          <w:p w14:paraId="5CB9DA3F" w14:textId="77777777" w:rsidR="009564FD" w:rsidRPr="00A77B24" w:rsidRDefault="009564FD" w:rsidP="009564FD">
            <w:pPr>
              <w:pStyle w:val="Enroltext"/>
              <w:tabs>
                <w:tab w:val="right" w:pos="8306"/>
              </w:tabs>
              <w:spacing w:before="0" w:after="0"/>
              <w:rPr>
                <w:noProof w:val="0"/>
                <w:szCs w:val="24"/>
              </w:rPr>
            </w:pPr>
            <w:r w:rsidRPr="00A77B24">
              <w:rPr>
                <w:noProof w:val="0"/>
                <w:szCs w:val="24"/>
              </w:rPr>
              <w:lastRenderedPageBreak/>
              <w:t>Telephone number</w:t>
            </w:r>
          </w:p>
        </w:tc>
        <w:tc>
          <w:tcPr>
            <w:tcW w:w="1095" w:type="dxa"/>
            <w:vAlign w:val="center"/>
          </w:tcPr>
          <w:p w14:paraId="60F694C7"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6EB673BA"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20</w:t>
            </w:r>
          </w:p>
        </w:tc>
        <w:tc>
          <w:tcPr>
            <w:tcW w:w="1852" w:type="dxa"/>
            <w:vAlign w:val="center"/>
          </w:tcPr>
          <w:p w14:paraId="688293D0" w14:textId="01CBC785"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46D8C78"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6CDF7BC1" w14:textId="77777777" w:rsidTr="008760A0">
        <w:trPr>
          <w:trHeight w:val="297"/>
        </w:trPr>
        <w:tc>
          <w:tcPr>
            <w:tcW w:w="3407" w:type="dxa"/>
            <w:vAlign w:val="center"/>
          </w:tcPr>
          <w:p w14:paraId="4A58BE19"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Training contract identifier</w:t>
            </w:r>
          </w:p>
        </w:tc>
        <w:tc>
          <w:tcPr>
            <w:tcW w:w="1095" w:type="dxa"/>
            <w:vAlign w:val="center"/>
          </w:tcPr>
          <w:p w14:paraId="4981A82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0E1C2581"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w:t>
            </w:r>
          </w:p>
        </w:tc>
        <w:tc>
          <w:tcPr>
            <w:tcW w:w="1852" w:type="dxa"/>
            <w:vAlign w:val="center"/>
          </w:tcPr>
          <w:p w14:paraId="68D770B8" w14:textId="18FC05EF"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2C0C3F27" w14:textId="3D40A0C8"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791418E8" w14:textId="77777777" w:rsidTr="008760A0">
        <w:trPr>
          <w:trHeight w:val="297"/>
        </w:trPr>
        <w:tc>
          <w:tcPr>
            <w:tcW w:w="3407" w:type="dxa"/>
            <w:vAlign w:val="center"/>
          </w:tcPr>
          <w:p w14:paraId="549B8AFB" w14:textId="192A0BCB" w:rsidR="009564FD" w:rsidRPr="00A77B24" w:rsidRDefault="009564FD" w:rsidP="009564FD">
            <w:pPr>
              <w:pStyle w:val="Enroltext"/>
              <w:tabs>
                <w:tab w:val="right" w:pos="8306"/>
              </w:tabs>
              <w:spacing w:before="0" w:after="0"/>
              <w:rPr>
                <w:noProof w:val="0"/>
                <w:szCs w:val="24"/>
              </w:rPr>
            </w:pPr>
            <w:r w:rsidRPr="00A77B24">
              <w:rPr>
                <w:noProof w:val="0"/>
                <w:szCs w:val="24"/>
              </w:rPr>
              <w:t>Training contract identifier</w:t>
            </w:r>
            <w:r>
              <w:rPr>
                <w:noProof w:val="0"/>
                <w:szCs w:val="24"/>
              </w:rPr>
              <w:t xml:space="preserve"> – </w:t>
            </w:r>
            <w:r w:rsidR="009F62F7">
              <w:rPr>
                <w:noProof w:val="0"/>
                <w:szCs w:val="24"/>
              </w:rPr>
              <w:t>n</w:t>
            </w:r>
            <w:r>
              <w:rPr>
                <w:noProof w:val="0"/>
                <w:szCs w:val="24"/>
              </w:rPr>
              <w:t>ational</w:t>
            </w:r>
          </w:p>
        </w:tc>
        <w:tc>
          <w:tcPr>
            <w:tcW w:w="1095" w:type="dxa"/>
            <w:vAlign w:val="center"/>
          </w:tcPr>
          <w:p w14:paraId="6E2FA05D"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3428002E"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w:t>
            </w:r>
          </w:p>
        </w:tc>
        <w:tc>
          <w:tcPr>
            <w:tcW w:w="1852" w:type="dxa"/>
            <w:vAlign w:val="center"/>
          </w:tcPr>
          <w:p w14:paraId="7D9BA9DE"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57D09C96" w14:textId="42B066B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670D01F2" w14:textId="77777777" w:rsidTr="008760A0">
        <w:trPr>
          <w:trHeight w:val="297"/>
        </w:trPr>
        <w:tc>
          <w:tcPr>
            <w:tcW w:w="3407" w:type="dxa"/>
            <w:vAlign w:val="center"/>
          </w:tcPr>
          <w:p w14:paraId="130C6423"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Training contract status identifier</w:t>
            </w:r>
          </w:p>
        </w:tc>
        <w:tc>
          <w:tcPr>
            <w:tcW w:w="1095" w:type="dxa"/>
            <w:vAlign w:val="center"/>
          </w:tcPr>
          <w:p w14:paraId="5D6A3CE6"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4FAF2782"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w:t>
            </w:r>
          </w:p>
        </w:tc>
        <w:tc>
          <w:tcPr>
            <w:tcW w:w="1852" w:type="dxa"/>
            <w:vAlign w:val="center"/>
          </w:tcPr>
          <w:p w14:paraId="0D8B8BE8"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3D83096A" w14:textId="5E9070A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485FCB60" w14:textId="77777777" w:rsidTr="008760A0">
        <w:trPr>
          <w:trHeight w:val="297"/>
        </w:trPr>
        <w:tc>
          <w:tcPr>
            <w:tcW w:w="3407" w:type="dxa"/>
            <w:vAlign w:val="center"/>
          </w:tcPr>
          <w:p w14:paraId="791083F7"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Training organisation delivery location identifier</w:t>
            </w:r>
          </w:p>
        </w:tc>
        <w:tc>
          <w:tcPr>
            <w:tcW w:w="1095" w:type="dxa"/>
            <w:vAlign w:val="center"/>
          </w:tcPr>
          <w:p w14:paraId="09A39FE2"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65394C09"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w:t>
            </w:r>
          </w:p>
        </w:tc>
        <w:tc>
          <w:tcPr>
            <w:tcW w:w="1852" w:type="dxa"/>
            <w:vAlign w:val="center"/>
          </w:tcPr>
          <w:p w14:paraId="6226D22E" w14:textId="27F6A775"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065A118C"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3488AEEE" w14:textId="77777777" w:rsidTr="008760A0">
        <w:trPr>
          <w:trHeight w:val="297"/>
        </w:trPr>
        <w:tc>
          <w:tcPr>
            <w:tcW w:w="3407" w:type="dxa"/>
            <w:vAlign w:val="center"/>
          </w:tcPr>
          <w:p w14:paraId="1E09FF76"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Training organisation delivery location name</w:t>
            </w:r>
          </w:p>
        </w:tc>
        <w:tc>
          <w:tcPr>
            <w:tcW w:w="1095" w:type="dxa"/>
            <w:vAlign w:val="center"/>
          </w:tcPr>
          <w:p w14:paraId="009A26B1"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34CAF917"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100</w:t>
            </w:r>
          </w:p>
        </w:tc>
        <w:tc>
          <w:tcPr>
            <w:tcW w:w="1852" w:type="dxa"/>
            <w:vAlign w:val="center"/>
          </w:tcPr>
          <w:p w14:paraId="69C2C850" w14:textId="375B6647"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08B8C0C"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0D6CEBD9" w14:textId="77777777" w:rsidTr="008760A0">
        <w:trPr>
          <w:trHeight w:val="297"/>
        </w:trPr>
        <w:tc>
          <w:tcPr>
            <w:tcW w:w="3407" w:type="dxa"/>
            <w:vAlign w:val="center"/>
          </w:tcPr>
          <w:p w14:paraId="7AABC2FD"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Training organisation identifier</w:t>
            </w:r>
          </w:p>
        </w:tc>
        <w:tc>
          <w:tcPr>
            <w:tcW w:w="1095" w:type="dxa"/>
            <w:vAlign w:val="center"/>
          </w:tcPr>
          <w:p w14:paraId="2A645EA5"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678FA7CC"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w:t>
            </w:r>
          </w:p>
        </w:tc>
        <w:tc>
          <w:tcPr>
            <w:tcW w:w="1852" w:type="dxa"/>
            <w:vAlign w:val="center"/>
          </w:tcPr>
          <w:p w14:paraId="0D251E5F" w14:textId="110AB9B6"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40ACD25" w14:textId="19035024"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3F698320" w14:textId="77777777" w:rsidTr="008760A0">
        <w:trPr>
          <w:trHeight w:val="297"/>
        </w:trPr>
        <w:tc>
          <w:tcPr>
            <w:tcW w:w="3407" w:type="dxa"/>
            <w:vAlign w:val="center"/>
          </w:tcPr>
          <w:p w14:paraId="26A08A6C"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Training organisation name</w:t>
            </w:r>
          </w:p>
        </w:tc>
        <w:tc>
          <w:tcPr>
            <w:tcW w:w="1095" w:type="dxa"/>
            <w:vAlign w:val="center"/>
          </w:tcPr>
          <w:p w14:paraId="77EB199D"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114287B6"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100</w:t>
            </w:r>
          </w:p>
        </w:tc>
        <w:tc>
          <w:tcPr>
            <w:tcW w:w="1852" w:type="dxa"/>
            <w:vAlign w:val="center"/>
          </w:tcPr>
          <w:p w14:paraId="405D0558" w14:textId="79EB8705"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4BA2CB99"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58E3E1FF" w14:textId="77777777" w:rsidTr="008760A0">
        <w:trPr>
          <w:trHeight w:val="297"/>
        </w:trPr>
        <w:tc>
          <w:tcPr>
            <w:tcW w:w="3407" w:type="dxa"/>
            <w:vAlign w:val="center"/>
          </w:tcPr>
          <w:p w14:paraId="4DD83499"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Training organisation type identifier</w:t>
            </w:r>
          </w:p>
        </w:tc>
        <w:tc>
          <w:tcPr>
            <w:tcW w:w="1095" w:type="dxa"/>
            <w:vAlign w:val="center"/>
          </w:tcPr>
          <w:p w14:paraId="7A66A07A"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4E2772CA"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w:t>
            </w:r>
          </w:p>
        </w:tc>
        <w:tc>
          <w:tcPr>
            <w:tcW w:w="1852" w:type="dxa"/>
            <w:vAlign w:val="center"/>
          </w:tcPr>
          <w:p w14:paraId="5A6B7CA2" w14:textId="4BB85AAC"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899371A"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02DB2F06" w14:textId="77777777" w:rsidTr="008760A0">
        <w:trPr>
          <w:trHeight w:val="297"/>
        </w:trPr>
        <w:tc>
          <w:tcPr>
            <w:tcW w:w="3407" w:type="dxa"/>
            <w:vAlign w:val="center"/>
          </w:tcPr>
          <w:p w14:paraId="3961CFA6" w14:textId="77777777" w:rsidR="009564FD" w:rsidRDefault="009564FD" w:rsidP="009564FD">
            <w:pPr>
              <w:pStyle w:val="Enroltext"/>
              <w:tabs>
                <w:tab w:val="right" w:pos="8306"/>
              </w:tabs>
              <w:spacing w:before="0" w:after="0"/>
              <w:rPr>
                <w:noProof w:val="0"/>
                <w:szCs w:val="24"/>
              </w:rPr>
            </w:pPr>
            <w:r>
              <w:rPr>
                <w:noProof w:val="0"/>
                <w:szCs w:val="24"/>
              </w:rPr>
              <w:t>Unique student identifier</w:t>
            </w:r>
          </w:p>
        </w:tc>
        <w:tc>
          <w:tcPr>
            <w:tcW w:w="1095" w:type="dxa"/>
            <w:vAlign w:val="center"/>
          </w:tcPr>
          <w:p w14:paraId="7867EF3D"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4651F27E" w14:textId="77777777" w:rsidR="009564FD" w:rsidRPr="00A77B24" w:rsidRDefault="009564FD" w:rsidP="009564FD">
            <w:pPr>
              <w:pStyle w:val="Enroltext"/>
              <w:tabs>
                <w:tab w:val="right" w:pos="8306"/>
              </w:tabs>
              <w:spacing w:before="0" w:after="0"/>
              <w:jc w:val="center"/>
              <w:rPr>
                <w:noProof w:val="0"/>
                <w:szCs w:val="24"/>
              </w:rPr>
            </w:pPr>
            <w:r>
              <w:rPr>
                <w:noProof w:val="0"/>
                <w:szCs w:val="24"/>
              </w:rPr>
              <w:t>10</w:t>
            </w:r>
          </w:p>
        </w:tc>
        <w:tc>
          <w:tcPr>
            <w:tcW w:w="1852" w:type="dxa"/>
            <w:vAlign w:val="center"/>
          </w:tcPr>
          <w:p w14:paraId="50D0A503" w14:textId="44C24C5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F574ABD" w14:textId="01CDEC3C"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5D97B279" w14:textId="77777777" w:rsidTr="008760A0">
        <w:trPr>
          <w:trHeight w:val="297"/>
        </w:trPr>
        <w:tc>
          <w:tcPr>
            <w:tcW w:w="3407" w:type="dxa"/>
            <w:vAlign w:val="center"/>
          </w:tcPr>
          <w:p w14:paraId="2DA79E1F" w14:textId="77777777" w:rsidR="009564FD" w:rsidRPr="00A77B24" w:rsidRDefault="009564FD" w:rsidP="009564FD">
            <w:pPr>
              <w:pStyle w:val="Enroltext"/>
              <w:tabs>
                <w:tab w:val="right" w:pos="8306"/>
              </w:tabs>
              <w:spacing w:before="0" w:after="0"/>
              <w:rPr>
                <w:noProof w:val="0"/>
                <w:szCs w:val="24"/>
              </w:rPr>
            </w:pPr>
            <w:r>
              <w:rPr>
                <w:noProof w:val="0"/>
                <w:szCs w:val="24"/>
              </w:rPr>
              <w:t>VET</w:t>
            </w:r>
            <w:r w:rsidRPr="00A77B24">
              <w:rPr>
                <w:noProof w:val="0"/>
                <w:szCs w:val="24"/>
              </w:rPr>
              <w:t xml:space="preserve"> flag</w:t>
            </w:r>
          </w:p>
        </w:tc>
        <w:tc>
          <w:tcPr>
            <w:tcW w:w="1095" w:type="dxa"/>
            <w:vAlign w:val="center"/>
          </w:tcPr>
          <w:p w14:paraId="1269D3CC"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00EEFD00"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6B6C8BD7" w14:textId="09AC74C2"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3E3DA2B4"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37B66DD2" w14:textId="77777777" w:rsidTr="008760A0">
        <w:trPr>
          <w:trHeight w:val="297"/>
        </w:trPr>
        <w:tc>
          <w:tcPr>
            <w:tcW w:w="3407" w:type="dxa"/>
            <w:vAlign w:val="center"/>
          </w:tcPr>
          <w:p w14:paraId="1FA6B90E" w14:textId="79F5E7C5" w:rsidR="009564FD" w:rsidRPr="00A77B24" w:rsidRDefault="009564FD" w:rsidP="009564FD">
            <w:pPr>
              <w:pStyle w:val="Enroltext"/>
              <w:tabs>
                <w:tab w:val="right" w:pos="8306"/>
              </w:tabs>
              <w:spacing w:before="0" w:after="0"/>
              <w:rPr>
                <w:noProof w:val="0"/>
                <w:szCs w:val="24"/>
              </w:rPr>
            </w:pPr>
            <w:r>
              <w:rPr>
                <w:noProof w:val="0"/>
                <w:szCs w:val="24"/>
              </w:rPr>
              <w:t>VET in schools f</w:t>
            </w:r>
            <w:r w:rsidRPr="00A77B24">
              <w:rPr>
                <w:noProof w:val="0"/>
                <w:szCs w:val="24"/>
              </w:rPr>
              <w:t xml:space="preserve">lag </w:t>
            </w:r>
          </w:p>
        </w:tc>
        <w:tc>
          <w:tcPr>
            <w:tcW w:w="1095" w:type="dxa"/>
            <w:vAlign w:val="center"/>
          </w:tcPr>
          <w:p w14:paraId="5A16138B"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1BF8A3F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2CB65CB2" w14:textId="4C7733D2"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B0EF413" w14:textId="77777777" w:rsidR="009564FD" w:rsidRPr="009564FD" w:rsidRDefault="009564FD" w:rsidP="009564FD">
            <w:pPr>
              <w:pStyle w:val="Enroltext"/>
              <w:tabs>
                <w:tab w:val="right" w:pos="8306"/>
              </w:tabs>
              <w:spacing w:before="0" w:after="0"/>
              <w:jc w:val="center"/>
              <w:rPr>
                <w:noProof w:val="0"/>
                <w:sz w:val="20"/>
              </w:rPr>
            </w:pPr>
          </w:p>
        </w:tc>
      </w:tr>
    </w:tbl>
    <w:p w14:paraId="54DF4812" w14:textId="77777777" w:rsidR="0048086E" w:rsidRDefault="0048086E" w:rsidP="0048086E">
      <w:pPr>
        <w:pStyle w:val="Bodytext"/>
        <w:rPr>
          <w:lang w:val="en-US"/>
        </w:rPr>
        <w:sectPr w:rsidR="0048086E" w:rsidSect="00347BE9">
          <w:headerReference w:type="default" r:id="rId54"/>
          <w:footerReference w:type="default" r:id="rId55"/>
          <w:headerReference w:type="first" r:id="rId56"/>
          <w:footerReference w:type="first" r:id="rId57"/>
          <w:type w:val="oddPage"/>
          <w:pgSz w:w="11906" w:h="16838" w:code="9"/>
          <w:pgMar w:top="851" w:right="1418" w:bottom="851" w:left="1418" w:header="624" w:footer="624" w:gutter="0"/>
          <w:cols w:space="708"/>
          <w:docGrid w:linePitch="360"/>
        </w:sectPr>
      </w:pPr>
      <w:bookmarkStart w:id="77" w:name="_Toc116875076"/>
      <w:bookmarkStart w:id="78" w:name="_Toc128472386"/>
    </w:p>
    <w:p w14:paraId="14DCB847" w14:textId="77777777" w:rsidR="00CC46E6" w:rsidRDefault="005671B6" w:rsidP="008F1944">
      <w:pPr>
        <w:pStyle w:val="H1Section"/>
        <w:sectPr w:rsidR="00CC46E6" w:rsidSect="00B05F97">
          <w:headerReference w:type="default" r:id="rId58"/>
          <w:type w:val="oddPage"/>
          <w:pgSz w:w="11906" w:h="16838" w:code="9"/>
          <w:pgMar w:top="851" w:right="1418" w:bottom="851" w:left="1418" w:header="624" w:footer="624" w:gutter="0"/>
          <w:cols w:space="708"/>
          <w:titlePg/>
          <w:docGrid w:linePitch="360"/>
        </w:sectPr>
      </w:pPr>
      <w:bookmarkStart w:id="79" w:name="_Toc222218759"/>
      <w:r>
        <w:lastRenderedPageBreak/>
        <w:t>Data e</w:t>
      </w:r>
      <w:r w:rsidR="008F1944">
        <w:t>lements</w:t>
      </w:r>
      <w:bookmarkEnd w:id="77"/>
      <w:bookmarkEnd w:id="78"/>
      <w:bookmarkEnd w:id="79"/>
    </w:p>
    <w:p w14:paraId="7296382F" w14:textId="77777777" w:rsidR="00967D2C" w:rsidRPr="000E622B" w:rsidRDefault="00967D2C" w:rsidP="00967D2C">
      <w:pPr>
        <w:pStyle w:val="H2Headings"/>
      </w:pPr>
      <w:bookmarkStart w:id="80" w:name="_Toc116875077"/>
      <w:bookmarkStart w:id="81" w:name="_Toc128472387"/>
      <w:bookmarkStart w:id="82" w:name="_Toc170180654"/>
      <w:bookmarkStart w:id="83" w:name="_Toc222218760"/>
      <w:bookmarkStart w:id="84" w:name="_Toc116875078"/>
      <w:bookmarkStart w:id="85" w:name="_Toc128472388"/>
      <w:r>
        <w:lastRenderedPageBreak/>
        <w:t xml:space="preserve">Guide to data </w:t>
      </w:r>
      <w:r w:rsidRPr="002261A3">
        <w:t>element</w:t>
      </w:r>
      <w:r>
        <w:t>s</w:t>
      </w:r>
      <w:r w:rsidR="00D17ECC">
        <w:t xml:space="preserve"> – </w:t>
      </w:r>
      <w:r>
        <w:t>format and content</w:t>
      </w:r>
      <w:bookmarkEnd w:id="80"/>
      <w:bookmarkEnd w:id="81"/>
      <w:bookmarkEnd w:id="82"/>
      <w:bookmarkEnd w:id="83"/>
    </w:p>
    <w:p w14:paraId="07F64C5A" w14:textId="77777777" w:rsidR="00967D2C" w:rsidRPr="002261A3" w:rsidRDefault="005671B6" w:rsidP="00967D2C">
      <w:pPr>
        <w:pStyle w:val="H3Parts"/>
      </w:pPr>
      <w:r>
        <w:t>Definitional a</w:t>
      </w:r>
      <w:r w:rsidR="00967D2C" w:rsidRPr="002261A3">
        <w:t>ttributes</w:t>
      </w:r>
    </w:p>
    <w:p w14:paraId="0EDBD41E" w14:textId="77777777" w:rsidR="00967D2C" w:rsidRPr="002261A3" w:rsidRDefault="00967D2C" w:rsidP="00967D2C">
      <w:pPr>
        <w:pStyle w:val="H4Parts"/>
      </w:pPr>
      <w:r w:rsidRPr="002261A3">
        <w:t>Definition</w:t>
      </w:r>
    </w:p>
    <w:p w14:paraId="226537F3" w14:textId="77777777" w:rsidR="00967D2C" w:rsidRPr="00AD577B" w:rsidRDefault="00967D2C" w:rsidP="00967D2C">
      <w:pPr>
        <w:pStyle w:val="Bodytext"/>
      </w:pPr>
      <w:r>
        <w:t>Defines the element</w:t>
      </w:r>
      <w:r w:rsidRPr="00AD577B">
        <w:t>.</w:t>
      </w:r>
    </w:p>
    <w:p w14:paraId="20202FD5" w14:textId="77777777" w:rsidR="00967D2C" w:rsidRPr="002261A3" w:rsidRDefault="00967D2C" w:rsidP="00967D2C">
      <w:pPr>
        <w:pStyle w:val="H4Parts"/>
      </w:pPr>
      <w:r>
        <w:t>Context</w:t>
      </w:r>
    </w:p>
    <w:p w14:paraId="0DD7CDF5" w14:textId="77777777" w:rsidR="00967D2C" w:rsidRPr="00F251D1" w:rsidRDefault="00967D2C" w:rsidP="00307E96">
      <w:pPr>
        <w:pStyle w:val="Bodytext"/>
      </w:pPr>
      <w:r w:rsidRPr="00307E96">
        <w:t>Describes</w:t>
      </w:r>
      <w:r>
        <w:t xml:space="preserve"> the use of the element and why it is necessary to collect this information.</w:t>
      </w:r>
    </w:p>
    <w:p w14:paraId="2B04DFBC" w14:textId="77777777" w:rsidR="00967D2C" w:rsidRPr="002261A3" w:rsidRDefault="005671B6" w:rsidP="00967D2C">
      <w:pPr>
        <w:pStyle w:val="H3Parts"/>
      </w:pPr>
      <w:r>
        <w:t>Relational a</w:t>
      </w:r>
      <w:r w:rsidR="00967D2C" w:rsidRPr="002261A3">
        <w:t>ttributes</w:t>
      </w:r>
    </w:p>
    <w:p w14:paraId="7507FDD2" w14:textId="77777777" w:rsidR="00967D2C" w:rsidRPr="002261A3" w:rsidRDefault="00967D2C" w:rsidP="00967D2C">
      <w:pPr>
        <w:pStyle w:val="H4Parts"/>
      </w:pPr>
      <w:r>
        <w:t>Rules</w:t>
      </w:r>
    </w:p>
    <w:p w14:paraId="4EA148EA" w14:textId="77777777" w:rsidR="00967D2C" w:rsidRPr="00F251D1" w:rsidRDefault="00967D2C" w:rsidP="00967D2C">
      <w:pPr>
        <w:pStyle w:val="Bodytext"/>
      </w:pPr>
      <w:r>
        <w:t xml:space="preserve">Describes the </w:t>
      </w:r>
      <w:r w:rsidRPr="00AC7BD5">
        <w:t xml:space="preserve">requirements to report data </w:t>
      </w:r>
      <w:r w:rsidR="00FB05CE" w:rsidRPr="00AC7BD5">
        <w:t xml:space="preserve">accurately </w:t>
      </w:r>
      <w:r w:rsidRPr="00AC7BD5">
        <w:t>in the field.</w:t>
      </w:r>
    </w:p>
    <w:p w14:paraId="1C771AF1" w14:textId="77777777" w:rsidR="00967D2C" w:rsidRPr="002261A3" w:rsidRDefault="00967D2C" w:rsidP="00967D2C">
      <w:pPr>
        <w:pStyle w:val="H4Parts"/>
      </w:pPr>
      <w:r w:rsidRPr="002261A3">
        <w:t>Guideline</w:t>
      </w:r>
      <w:r w:rsidR="005671B6">
        <w:t>s for u</w:t>
      </w:r>
      <w:r>
        <w:t>se</w:t>
      </w:r>
    </w:p>
    <w:p w14:paraId="2051528A" w14:textId="79DFCCB5" w:rsidR="00967D2C" w:rsidRPr="00AD577B" w:rsidRDefault="00967D2C" w:rsidP="00967D2C">
      <w:pPr>
        <w:pStyle w:val="Bodytext"/>
      </w:pPr>
      <w:r>
        <w:t>Details additional information for using the data element.</w:t>
      </w:r>
    </w:p>
    <w:p w14:paraId="6AD83A71" w14:textId="77777777" w:rsidR="00967D2C" w:rsidRPr="002261A3" w:rsidRDefault="005671B6" w:rsidP="00967D2C">
      <w:pPr>
        <w:pStyle w:val="H4Parts"/>
      </w:pPr>
      <w:r>
        <w:t>Related d</w:t>
      </w:r>
      <w:r w:rsidR="00967D2C" w:rsidRPr="002261A3">
        <w:t>ata</w:t>
      </w:r>
    </w:p>
    <w:p w14:paraId="0446F7BE" w14:textId="77777777" w:rsidR="00967D2C" w:rsidRPr="00F251D1" w:rsidRDefault="00967D2C" w:rsidP="00967D2C">
      <w:pPr>
        <w:pStyle w:val="Bodytext"/>
      </w:pPr>
      <w:r>
        <w:t>Lists related data element(s).</w:t>
      </w:r>
    </w:p>
    <w:p w14:paraId="319ADCB6" w14:textId="77777777" w:rsidR="00967D2C" w:rsidRPr="002261A3" w:rsidRDefault="005671B6" w:rsidP="00967D2C">
      <w:pPr>
        <w:pStyle w:val="H4Parts"/>
      </w:pPr>
      <w:r>
        <w:t>Type of r</w:t>
      </w:r>
      <w:r w:rsidR="00967D2C">
        <w:t>elationship</w:t>
      </w:r>
    </w:p>
    <w:p w14:paraId="1D11FDCC" w14:textId="77777777" w:rsidR="00967D2C" w:rsidRPr="00F251D1" w:rsidRDefault="00967D2C" w:rsidP="00967D2C">
      <w:pPr>
        <w:pStyle w:val="Bodytext"/>
      </w:pPr>
      <w:r>
        <w:t>Describes the nature of the relationship between the data element and any other data elements.</w:t>
      </w:r>
    </w:p>
    <w:p w14:paraId="5642401E" w14:textId="77777777" w:rsidR="00967D2C" w:rsidRDefault="005671B6" w:rsidP="00967D2C">
      <w:pPr>
        <w:pStyle w:val="H4Parts"/>
      </w:pPr>
      <w:r>
        <w:t>Classification s</w:t>
      </w:r>
      <w:r w:rsidR="00967D2C">
        <w:t>cheme</w:t>
      </w:r>
    </w:p>
    <w:p w14:paraId="46A2A3E7" w14:textId="77777777" w:rsidR="00967D2C" w:rsidRDefault="00967D2C" w:rsidP="00967D2C">
      <w:pPr>
        <w:pStyle w:val="Bodytext"/>
        <w:rPr>
          <w:lang w:eastAsia="en-AU"/>
        </w:rPr>
      </w:pPr>
      <w:r w:rsidRPr="00001E70">
        <w:rPr>
          <w:lang w:eastAsia="en-AU"/>
        </w:rPr>
        <w:t>Presents in</w:t>
      </w:r>
      <w:r>
        <w:rPr>
          <w:lang w:eastAsia="en-AU"/>
        </w:rPr>
        <w:t xml:space="preserve"> table format the required values and descriptive labels.</w:t>
      </w:r>
      <w:r w:rsidR="008D0537">
        <w:rPr>
          <w:lang w:eastAsia="en-AU"/>
        </w:rPr>
        <w:t xml:space="preserve"> Where the fu</w:t>
      </w:r>
      <w:r w:rsidR="005671B6">
        <w:rPr>
          <w:lang w:eastAsia="en-AU"/>
        </w:rPr>
        <w:t xml:space="preserve">ll classification is not listed, </w:t>
      </w:r>
      <w:r w:rsidR="008D0537">
        <w:rPr>
          <w:lang w:eastAsia="en-AU"/>
        </w:rPr>
        <w:t>please refer to the</w:t>
      </w:r>
      <w:r w:rsidR="009A3585">
        <w:rPr>
          <w:lang w:eastAsia="en-AU"/>
        </w:rPr>
        <w:t xml:space="preserve"> </w:t>
      </w:r>
      <w:r w:rsidR="00936144">
        <w:rPr>
          <w:lang w:eastAsia="en-AU"/>
        </w:rPr>
        <w:t>NCVER</w:t>
      </w:r>
      <w:r w:rsidR="008D0537">
        <w:rPr>
          <w:lang w:eastAsia="en-AU"/>
        </w:rPr>
        <w:t xml:space="preserve"> </w:t>
      </w:r>
      <w:r w:rsidR="000774D3">
        <w:rPr>
          <w:lang w:eastAsia="en-AU"/>
        </w:rPr>
        <w:t xml:space="preserve">Portal </w:t>
      </w:r>
      <w:r w:rsidR="008D0537">
        <w:rPr>
          <w:lang w:eastAsia="en-AU"/>
        </w:rPr>
        <w:t xml:space="preserve">for the most </w:t>
      </w:r>
      <w:r w:rsidR="000334BD">
        <w:rPr>
          <w:lang w:eastAsia="en-AU"/>
        </w:rPr>
        <w:t>up-to-date</w:t>
      </w:r>
      <w:r w:rsidR="008D0537">
        <w:rPr>
          <w:lang w:eastAsia="en-AU"/>
        </w:rPr>
        <w:t xml:space="preserve"> version of the selected classification.</w:t>
      </w:r>
    </w:p>
    <w:p w14:paraId="6876A90F" w14:textId="77777777" w:rsidR="00967D2C" w:rsidRPr="002261A3" w:rsidRDefault="00967D2C" w:rsidP="00967D2C">
      <w:pPr>
        <w:pStyle w:val="H4Parts"/>
      </w:pPr>
      <w:r>
        <w:t>Question</w:t>
      </w:r>
    </w:p>
    <w:p w14:paraId="2B40A3FB" w14:textId="77777777" w:rsidR="00967D2C" w:rsidRPr="0004686F" w:rsidRDefault="00967D2C" w:rsidP="00967D2C">
      <w:pPr>
        <w:pStyle w:val="Bodytext"/>
        <w:rPr>
          <w:rStyle w:val="Hyperlink"/>
          <w:color w:val="auto"/>
        </w:rPr>
      </w:pPr>
      <w:r>
        <w:t>Where an</w:t>
      </w:r>
      <w:r w:rsidR="00D20CC2">
        <w:t xml:space="preserve"> </w:t>
      </w:r>
      <w:r w:rsidR="00FA4AB3">
        <w:t>Australian Bureau of Statistics</w:t>
      </w:r>
      <w:r>
        <w:t xml:space="preserve"> standard exists for </w:t>
      </w:r>
      <w:r w:rsidRPr="00200D50">
        <w:t xml:space="preserve">how a question </w:t>
      </w:r>
      <w:r>
        <w:t>should</w:t>
      </w:r>
      <w:r w:rsidRPr="00200D50">
        <w:t xml:space="preserve"> be phrased for a specified </w:t>
      </w:r>
      <w:r>
        <w:t>data element, the exact phrasing is provided.</w:t>
      </w:r>
    </w:p>
    <w:p w14:paraId="69DF8D80" w14:textId="77777777" w:rsidR="00967D2C" w:rsidRPr="002261A3" w:rsidRDefault="005671B6" w:rsidP="00967D2C">
      <w:pPr>
        <w:pStyle w:val="H3Parts"/>
      </w:pPr>
      <w:r>
        <w:t>Format a</w:t>
      </w:r>
      <w:r w:rsidR="00967D2C" w:rsidRPr="002261A3">
        <w:t>ttributes</w:t>
      </w:r>
    </w:p>
    <w:p w14:paraId="404465FB" w14:textId="77777777" w:rsidR="00967D2C" w:rsidRPr="00AC78D3" w:rsidRDefault="00967D2C" w:rsidP="00967D2C">
      <w:pPr>
        <w:pStyle w:val="Bodytext"/>
        <w:tabs>
          <w:tab w:val="left" w:pos="3420"/>
        </w:tabs>
      </w:pPr>
      <w:r w:rsidRPr="00AC78D3">
        <w:t>Length:</w:t>
      </w:r>
      <w:r w:rsidRPr="00AC78D3">
        <w:tab/>
      </w:r>
      <w:r w:rsidR="00947EC2">
        <w:tab/>
      </w:r>
      <w:r>
        <w:t>field length</w:t>
      </w:r>
    </w:p>
    <w:p w14:paraId="1B09190A" w14:textId="77777777" w:rsidR="00967D2C" w:rsidRPr="00AC78D3" w:rsidRDefault="00967D2C" w:rsidP="00967D2C">
      <w:pPr>
        <w:pStyle w:val="Bodytext"/>
        <w:tabs>
          <w:tab w:val="left" w:pos="3420"/>
        </w:tabs>
      </w:pPr>
      <w:r w:rsidRPr="00AC78D3">
        <w:t>Type:</w:t>
      </w:r>
      <w:r w:rsidRPr="00AC78D3">
        <w:tab/>
      </w:r>
      <w:r w:rsidR="00947EC2">
        <w:tab/>
      </w:r>
      <w:r w:rsidRPr="00AC78D3">
        <w:t>alphanumeric</w:t>
      </w:r>
      <w:r>
        <w:t>, numeric</w:t>
      </w:r>
      <w:r w:rsidRPr="007B76A2">
        <w:t xml:space="preserve"> </w:t>
      </w:r>
      <w:r>
        <w:t>or date</w:t>
      </w:r>
    </w:p>
    <w:p w14:paraId="471259B7" w14:textId="77777777" w:rsidR="00967D2C" w:rsidRPr="00AC78D3" w:rsidRDefault="00967D2C" w:rsidP="00967D2C">
      <w:pPr>
        <w:pStyle w:val="Bodytext"/>
        <w:tabs>
          <w:tab w:val="left" w:pos="3420"/>
        </w:tabs>
      </w:pPr>
      <w:r>
        <w:t>Justification:</w:t>
      </w:r>
      <w:r w:rsidRPr="00AC78D3">
        <w:tab/>
      </w:r>
      <w:r w:rsidR="00947EC2">
        <w:tab/>
      </w:r>
      <w:r w:rsidRPr="00AC78D3">
        <w:t>left</w:t>
      </w:r>
      <w:r>
        <w:t>, right or none</w:t>
      </w:r>
    </w:p>
    <w:p w14:paraId="2608AD74" w14:textId="77777777" w:rsidR="00967D2C" w:rsidRPr="00AC78D3" w:rsidRDefault="005671B6" w:rsidP="00947EC2">
      <w:pPr>
        <w:pStyle w:val="Bodytext"/>
        <w:tabs>
          <w:tab w:val="left" w:pos="3420"/>
        </w:tabs>
      </w:pPr>
      <w:r>
        <w:t>Fill c</w:t>
      </w:r>
      <w:r w:rsidR="00967D2C" w:rsidRPr="00AC78D3">
        <w:t>haracter:</w:t>
      </w:r>
      <w:r w:rsidR="00967D2C" w:rsidRPr="00AC78D3">
        <w:tab/>
      </w:r>
      <w:r w:rsidR="00947EC2">
        <w:tab/>
      </w:r>
      <w:r w:rsidR="00967D2C" w:rsidRPr="00AC78D3">
        <w:t>space</w:t>
      </w:r>
      <w:r>
        <w:t xml:space="preserve">: </w:t>
      </w:r>
      <w:r w:rsidR="00967D2C">
        <w:t xml:space="preserve">allowable characters that are used to fill any remaining </w:t>
      </w:r>
      <w:r w:rsidR="00947EC2">
        <w:tab/>
      </w:r>
      <w:r w:rsidR="00947EC2">
        <w:tab/>
      </w:r>
      <w:r w:rsidR="00967D2C">
        <w:t>spaces for that field</w:t>
      </w:r>
    </w:p>
    <w:p w14:paraId="35F30B2A" w14:textId="77777777" w:rsidR="00967D2C" w:rsidRPr="00AC78D3" w:rsidRDefault="00967D2C" w:rsidP="00967D2C">
      <w:pPr>
        <w:pStyle w:val="Bodytext"/>
        <w:tabs>
          <w:tab w:val="left" w:pos="3420"/>
        </w:tabs>
      </w:pPr>
      <w:r w:rsidRPr="00AC78D3">
        <w:t>Permitted data element value:</w:t>
      </w:r>
      <w:r w:rsidRPr="00AC78D3">
        <w:tab/>
      </w:r>
      <w:r>
        <w:t xml:space="preserve">values that are allowed </w:t>
      </w:r>
      <w:r w:rsidR="00FA4AB3">
        <w:t xml:space="preserve">for missing or not applicable cases </w:t>
      </w:r>
      <w:r>
        <w:t xml:space="preserve">in </w:t>
      </w:r>
      <w:r w:rsidR="00FA4AB3">
        <w:tab/>
      </w:r>
      <w:r w:rsidR="00947EC2">
        <w:tab/>
      </w:r>
      <w:r>
        <w:t>addition to the classification scheme</w:t>
      </w:r>
    </w:p>
    <w:p w14:paraId="480023CC" w14:textId="77777777" w:rsidR="00967D2C" w:rsidRPr="002261A3" w:rsidRDefault="005671B6" w:rsidP="00967D2C">
      <w:pPr>
        <w:pStyle w:val="H3Parts"/>
      </w:pPr>
      <w:r>
        <w:t>Administrative a</w:t>
      </w:r>
      <w:r w:rsidR="00967D2C" w:rsidRPr="002261A3">
        <w:t>ttributes</w:t>
      </w:r>
    </w:p>
    <w:p w14:paraId="486A2545" w14:textId="77777777" w:rsidR="00967D2C" w:rsidRDefault="00967D2C" w:rsidP="00967D2C">
      <w:pPr>
        <w:pStyle w:val="H4Parts"/>
      </w:pPr>
      <w:r>
        <w:t>History</w:t>
      </w:r>
    </w:p>
    <w:p w14:paraId="2B24B1F1" w14:textId="77777777" w:rsidR="00D4401E" w:rsidRDefault="00FC0894" w:rsidP="00FC0894">
      <w:pPr>
        <w:pStyle w:val="Bodytext"/>
      </w:pPr>
      <w:r w:rsidRPr="00D4401E">
        <w:t xml:space="preserve">Describes the changes to </w:t>
      </w:r>
      <w:r w:rsidR="008D6200">
        <w:t xml:space="preserve">the </w:t>
      </w:r>
      <w:r w:rsidRPr="00D4401E">
        <w:t xml:space="preserve">data elements from the previous release. The history section is shown in two tables due to </w:t>
      </w:r>
      <w:r w:rsidRPr="00D4401E">
        <w:rPr>
          <w:lang w:val="en-US"/>
        </w:rPr>
        <w:t>changes in</w:t>
      </w:r>
      <w:r w:rsidR="00D4401E">
        <w:t xml:space="preserve"> the AVETMISS architecture. </w:t>
      </w:r>
      <w:r w:rsidR="00D4401E" w:rsidRPr="00D4401E">
        <w:t xml:space="preserve">Prior to </w:t>
      </w:r>
      <w:r w:rsidR="00D4401E">
        <w:t xml:space="preserve">AVETMISS </w:t>
      </w:r>
      <w:r w:rsidR="00D4401E" w:rsidRPr="00D4401E">
        <w:t>release 6.0, the data</w:t>
      </w:r>
      <w:r w:rsidR="00D4401E">
        <w:t xml:space="preserve"> element definitions were included in the </w:t>
      </w:r>
      <w:r w:rsidR="00D4401E" w:rsidRPr="00D4401E">
        <w:t>same volume as the collection specification</w:t>
      </w:r>
      <w:r w:rsidR="00D4401E">
        <w:t>s</w:t>
      </w:r>
      <w:r w:rsidR="00D4401E" w:rsidRPr="00D4401E">
        <w:t xml:space="preserve"> for </w:t>
      </w:r>
      <w:r w:rsidR="00D4401E">
        <w:t>each collection</w:t>
      </w:r>
      <w:r w:rsidR="00D4401E" w:rsidRPr="00D4401E">
        <w:t>.</w:t>
      </w:r>
      <w:r w:rsidR="00D4401E">
        <w:t xml:space="preserve"> Therefore, t</w:t>
      </w:r>
      <w:r w:rsidR="00D4401E" w:rsidRPr="00D4401E">
        <w:t xml:space="preserve">he first table documents the history from </w:t>
      </w:r>
      <w:r w:rsidR="00D4401E">
        <w:t xml:space="preserve">AVETMISS </w:t>
      </w:r>
      <w:r w:rsidR="00D4401E" w:rsidRPr="00D4401E">
        <w:t xml:space="preserve">release 1.0 </w:t>
      </w:r>
      <w:r w:rsidR="00D4401E">
        <w:t>to</w:t>
      </w:r>
      <w:r w:rsidR="00D4401E" w:rsidRPr="00D4401E">
        <w:t xml:space="preserve"> 5.0</w:t>
      </w:r>
      <w:r w:rsidR="00FF749B">
        <w:t xml:space="preserve"> of the collection specifications</w:t>
      </w:r>
      <w:r w:rsidR="00D4401E">
        <w:t xml:space="preserve">. </w:t>
      </w:r>
      <w:r w:rsidR="008023A0" w:rsidRPr="008023A0">
        <w:t xml:space="preserve">The second table documents the history from </w:t>
      </w:r>
      <w:r w:rsidR="008023A0" w:rsidRPr="008023A0">
        <w:rPr>
          <w:i/>
          <w:iCs/>
          <w:lang w:val="en-US"/>
        </w:rPr>
        <w:t xml:space="preserve">AVETMISS data element definitions: edition 1 </w:t>
      </w:r>
      <w:r w:rsidR="008023A0" w:rsidRPr="008023A0">
        <w:rPr>
          <w:lang w:val="en-US"/>
        </w:rPr>
        <w:t>onwards</w:t>
      </w:r>
      <w:r w:rsidR="00D4401E" w:rsidRPr="008023A0">
        <w:rPr>
          <w:lang w:val="en-US"/>
        </w:rPr>
        <w:t>.</w:t>
      </w:r>
      <w:r w:rsidR="00FF749B">
        <w:rPr>
          <w:lang w:val="en-US"/>
        </w:rPr>
        <w:t xml:space="preserve"> </w:t>
      </w:r>
      <w:r w:rsidR="00FF749B" w:rsidRPr="00D4401E">
        <w:rPr>
          <w:lang w:val="en-US"/>
        </w:rPr>
        <w:t>National Apprentice and Trainee Collection elements were incorporated</w:t>
      </w:r>
      <w:r w:rsidR="00FF749B">
        <w:rPr>
          <w:lang w:val="en-US"/>
        </w:rPr>
        <w:t xml:space="preserve"> in the </w:t>
      </w:r>
      <w:r w:rsidR="00FF749B" w:rsidRPr="00FF749B">
        <w:rPr>
          <w:i/>
          <w:lang w:val="en-US"/>
        </w:rPr>
        <w:t>AVETMISS data element definitions</w:t>
      </w:r>
      <w:r w:rsidR="00FF749B" w:rsidRPr="00D4401E">
        <w:rPr>
          <w:lang w:val="en-US"/>
        </w:rPr>
        <w:t xml:space="preserve"> from edition 2.</w:t>
      </w:r>
    </w:p>
    <w:p w14:paraId="39CB3747" w14:textId="77777777" w:rsidR="00A06314" w:rsidRDefault="00A06314" w:rsidP="00967D2C">
      <w:pPr>
        <w:pStyle w:val="Bodytext"/>
        <w:rPr>
          <w:lang w:val="en-US"/>
        </w:rPr>
      </w:pPr>
    </w:p>
    <w:p w14:paraId="6C35428B" w14:textId="77777777" w:rsidR="00136C56" w:rsidRPr="00BB492C" w:rsidRDefault="00136C56" w:rsidP="00136C56">
      <w:pPr>
        <w:pStyle w:val="H2Headings"/>
      </w:pPr>
      <w:bookmarkStart w:id="86" w:name="_Toc222218761"/>
      <w:bookmarkStart w:id="87" w:name="_Toc301944922"/>
      <w:bookmarkStart w:id="88" w:name="AED"/>
      <w:r w:rsidRPr="00BB492C">
        <w:lastRenderedPageBreak/>
        <w:t>ABN</w:t>
      </w:r>
      <w:bookmarkEnd w:id="86"/>
    </w:p>
    <w:p w14:paraId="5246C2A2" w14:textId="77777777" w:rsidR="00136C56" w:rsidRDefault="00136C56" w:rsidP="00136C56">
      <w:pPr>
        <w:pStyle w:val="H3Parts"/>
      </w:pPr>
      <w:r>
        <w:t>Definitional attributes</w:t>
      </w:r>
    </w:p>
    <w:p w14:paraId="7FA5AFAB" w14:textId="77777777" w:rsidR="00136C56" w:rsidRDefault="00136C56" w:rsidP="00136C56">
      <w:pPr>
        <w:pStyle w:val="H4Parts"/>
      </w:pPr>
      <w:r>
        <w:t>Definition</w:t>
      </w:r>
    </w:p>
    <w:p w14:paraId="125125C4" w14:textId="77777777" w:rsidR="00136C56" w:rsidRPr="00BB492C" w:rsidRDefault="00136C56" w:rsidP="00136C56">
      <w:pPr>
        <w:ind w:left="720"/>
        <w:rPr>
          <w:rFonts w:ascii="Trebuchet MS" w:hAnsi="Trebuchet MS"/>
          <w:snapToGrid w:val="0"/>
          <w:sz w:val="19"/>
          <w:lang w:eastAsia="en-US"/>
        </w:rPr>
      </w:pPr>
      <w:r w:rsidRPr="00BB492C">
        <w:rPr>
          <w:rFonts w:ascii="Trebuchet MS" w:hAnsi="Trebuchet MS"/>
          <w:snapToGrid w:val="0"/>
          <w:sz w:val="19"/>
          <w:lang w:eastAsia="en-US"/>
        </w:rPr>
        <w:t>ABN is the Australian Business Number (ABN) of an Organisation. It is a unique 11-digit identifier issued to all entities registered in the Australian Business Register (ABR).</w:t>
      </w:r>
    </w:p>
    <w:p w14:paraId="4E228062" w14:textId="77777777" w:rsidR="00136C56" w:rsidRPr="00BB492C" w:rsidRDefault="00136C56" w:rsidP="00136C56"/>
    <w:p w14:paraId="1CA40193" w14:textId="77777777" w:rsidR="00136C56" w:rsidRPr="00BB492C" w:rsidRDefault="00136C56" w:rsidP="00136C56">
      <w:pPr>
        <w:pStyle w:val="H4Parts"/>
      </w:pPr>
      <w:r w:rsidRPr="00BB492C">
        <w:t>Context</w:t>
      </w:r>
    </w:p>
    <w:p w14:paraId="5ADD334D" w14:textId="77777777" w:rsidR="00136C56" w:rsidRPr="00BB492C" w:rsidRDefault="00136C56" w:rsidP="00136C56">
      <w:pPr>
        <w:ind w:left="720"/>
        <w:rPr>
          <w:rFonts w:ascii="Trebuchet MS" w:hAnsi="Trebuchet MS"/>
          <w:strike/>
          <w:snapToGrid w:val="0"/>
          <w:sz w:val="19"/>
          <w:lang w:eastAsia="en-US"/>
        </w:rPr>
      </w:pPr>
      <w:r w:rsidRPr="00BB492C">
        <w:rPr>
          <w:rFonts w:ascii="Trebuchet MS" w:hAnsi="Trebuchet MS"/>
          <w:snapToGrid w:val="0"/>
          <w:sz w:val="19"/>
          <w:lang w:eastAsia="en-US"/>
        </w:rPr>
        <w:t xml:space="preserve">ABN is captured against Employers in combination with other Apprentice and Trainee data and is used in reporting and analysis to inform policy and wider research. </w:t>
      </w:r>
    </w:p>
    <w:p w14:paraId="7305F513" w14:textId="77777777" w:rsidR="00136C56" w:rsidRPr="00BB492C" w:rsidRDefault="00136C56" w:rsidP="00136C56">
      <w:pPr>
        <w:ind w:left="720"/>
        <w:rPr>
          <w:rFonts w:ascii="Trebuchet MS" w:hAnsi="Trebuchet MS"/>
          <w:snapToGrid w:val="0"/>
          <w:sz w:val="19"/>
          <w:lang w:eastAsia="en-US"/>
        </w:rPr>
      </w:pPr>
    </w:p>
    <w:p w14:paraId="4697CD84" w14:textId="77777777" w:rsidR="00136C56" w:rsidRPr="00BB492C" w:rsidRDefault="00136C56" w:rsidP="00136C56">
      <w:pPr>
        <w:pStyle w:val="H3Parts"/>
      </w:pPr>
      <w:r w:rsidRPr="00BB492C">
        <w:t>Relational attributes</w:t>
      </w:r>
    </w:p>
    <w:p w14:paraId="48B42548" w14:textId="77777777" w:rsidR="00136C56" w:rsidRPr="00BB492C" w:rsidRDefault="00136C56" w:rsidP="00136C56">
      <w:pPr>
        <w:pStyle w:val="H4Parts"/>
      </w:pPr>
      <w:r w:rsidRPr="00BB492C">
        <w:t>Rules</w:t>
      </w:r>
    </w:p>
    <w:p w14:paraId="42071D50" w14:textId="77777777" w:rsidR="00136C56" w:rsidRPr="00BB492C" w:rsidRDefault="00136C56" w:rsidP="00136C56">
      <w:pPr>
        <w:ind w:firstLine="720"/>
        <w:rPr>
          <w:rFonts w:ascii="Trebuchet MS" w:hAnsi="Trebuchet MS"/>
          <w:snapToGrid w:val="0"/>
          <w:sz w:val="19"/>
          <w:lang w:eastAsia="en-US"/>
        </w:rPr>
      </w:pPr>
      <w:r w:rsidRPr="00BB492C">
        <w:rPr>
          <w:rFonts w:ascii="Trebuchet MS" w:hAnsi="Trebuchet MS"/>
          <w:snapToGrid w:val="0"/>
          <w:sz w:val="19"/>
          <w:lang w:eastAsia="en-US"/>
        </w:rPr>
        <w:t>All codes provided by the ABR are numerical and must be 11 digits long exactly.</w:t>
      </w:r>
    </w:p>
    <w:p w14:paraId="25FC5DF5" w14:textId="77777777" w:rsidR="00136C56" w:rsidRPr="00BB492C" w:rsidRDefault="00136C56" w:rsidP="00136C56">
      <w:pPr>
        <w:ind w:left="720"/>
        <w:rPr>
          <w:rFonts w:ascii="Trebuchet MS" w:hAnsi="Trebuchet MS"/>
          <w:snapToGrid w:val="0"/>
          <w:sz w:val="19"/>
          <w:lang w:eastAsia="en-US"/>
        </w:rPr>
      </w:pPr>
    </w:p>
    <w:p w14:paraId="5DAD35F3" w14:textId="77777777" w:rsidR="00136C56" w:rsidRPr="00BB492C" w:rsidRDefault="00136C56" w:rsidP="00136C56">
      <w:pPr>
        <w:pStyle w:val="H4Parts"/>
      </w:pPr>
      <w:r w:rsidRPr="00BB492C">
        <w:t>Guidelines for use</w:t>
      </w:r>
    </w:p>
    <w:p w14:paraId="58FBA316" w14:textId="77777777" w:rsidR="00136C56" w:rsidRPr="00BB492C" w:rsidRDefault="00136C56" w:rsidP="00136C56">
      <w:pPr>
        <w:ind w:left="720"/>
        <w:rPr>
          <w:rFonts w:ascii="Trebuchet MS" w:hAnsi="Trebuchet MS"/>
          <w:snapToGrid w:val="0"/>
          <w:sz w:val="19"/>
          <w:lang w:eastAsia="en-US"/>
        </w:rPr>
      </w:pPr>
      <w:r w:rsidRPr="00BB492C">
        <w:rPr>
          <w:rFonts w:ascii="Trebuchet MS" w:hAnsi="Trebuchet MS"/>
          <w:snapToGrid w:val="0"/>
          <w:sz w:val="19"/>
          <w:lang w:eastAsia="en-US"/>
        </w:rPr>
        <w:t>ABN must be a valid code issued by the Australian Business Register (ABR).</w:t>
      </w:r>
    </w:p>
    <w:p w14:paraId="48AC6DD7" w14:textId="77777777" w:rsidR="00136C56" w:rsidRPr="00BB492C" w:rsidRDefault="00136C56" w:rsidP="00136C56">
      <w:pPr>
        <w:ind w:left="720"/>
        <w:rPr>
          <w:rFonts w:ascii="Trebuchet MS" w:hAnsi="Trebuchet MS"/>
          <w:snapToGrid w:val="0"/>
          <w:sz w:val="19"/>
          <w:lang w:eastAsia="en-US"/>
        </w:rPr>
      </w:pPr>
      <w:r w:rsidRPr="00BB492C">
        <w:rPr>
          <w:rFonts w:ascii="Trebuchet MS" w:hAnsi="Trebuchet MS"/>
          <w:snapToGrid w:val="0"/>
          <w:sz w:val="19"/>
          <w:lang w:eastAsia="en-US"/>
        </w:rPr>
        <w:t xml:space="preserve">An employer’s ABN is captured and verified on the Apprentice &amp; Trainees individual contract of training. </w:t>
      </w:r>
    </w:p>
    <w:p w14:paraId="19FEABB2" w14:textId="77777777" w:rsidR="00136C56" w:rsidRPr="00BB492C" w:rsidRDefault="00136C56" w:rsidP="00136C56">
      <w:pPr>
        <w:ind w:left="720"/>
        <w:rPr>
          <w:rFonts w:ascii="Trebuchet MS" w:hAnsi="Trebuchet MS"/>
          <w:snapToGrid w:val="0"/>
          <w:sz w:val="19"/>
          <w:lang w:eastAsia="en-US"/>
        </w:rPr>
      </w:pPr>
    </w:p>
    <w:p w14:paraId="5A0D964B" w14:textId="77777777" w:rsidR="00136C56" w:rsidRPr="00BB492C" w:rsidRDefault="00136C56" w:rsidP="00136C56">
      <w:pPr>
        <w:pStyle w:val="H4Parts"/>
      </w:pPr>
      <w:r w:rsidRPr="00BB492C">
        <w:t>Related data</w:t>
      </w:r>
    </w:p>
    <w:p w14:paraId="564B91CA" w14:textId="77777777" w:rsidR="00136C56" w:rsidRPr="00BB492C" w:rsidRDefault="00136C56" w:rsidP="00136C56">
      <w:pPr>
        <w:pStyle w:val="Bodytext"/>
        <w:rPr>
          <w:snapToGrid/>
        </w:rPr>
      </w:pPr>
      <w:r w:rsidRPr="00BB492C">
        <w:rPr>
          <w:snapToGrid/>
        </w:rPr>
        <w:t>Not applicable</w:t>
      </w:r>
    </w:p>
    <w:p w14:paraId="2C24C45B" w14:textId="77777777" w:rsidR="00136C56" w:rsidRPr="00BB492C" w:rsidRDefault="00136C56" w:rsidP="00136C56">
      <w:pPr>
        <w:pStyle w:val="Bodytext"/>
        <w:rPr>
          <w:snapToGrid/>
        </w:rPr>
      </w:pPr>
    </w:p>
    <w:p w14:paraId="198DA5F6" w14:textId="77777777" w:rsidR="00136C56" w:rsidRPr="00BB492C" w:rsidRDefault="00136C56" w:rsidP="00136C56">
      <w:pPr>
        <w:pStyle w:val="H4Parts"/>
      </w:pPr>
      <w:r w:rsidRPr="00BB492C">
        <w:t>Type of relationship</w:t>
      </w:r>
    </w:p>
    <w:p w14:paraId="6A248C1B" w14:textId="77777777" w:rsidR="00136C56" w:rsidRPr="00BB492C" w:rsidRDefault="00136C56" w:rsidP="00136C56">
      <w:pPr>
        <w:pStyle w:val="Bodytext"/>
        <w:rPr>
          <w:snapToGrid/>
        </w:rPr>
      </w:pPr>
      <w:r w:rsidRPr="00BB492C">
        <w:rPr>
          <w:snapToGrid/>
        </w:rPr>
        <w:t>Not applicable</w:t>
      </w:r>
    </w:p>
    <w:p w14:paraId="171FDB6D" w14:textId="77777777" w:rsidR="00136C56" w:rsidRPr="00BB492C" w:rsidRDefault="00136C56" w:rsidP="00136C56"/>
    <w:p w14:paraId="3C31A27D" w14:textId="77777777" w:rsidR="00136C56" w:rsidRPr="00BB492C" w:rsidRDefault="00136C56" w:rsidP="00136C56">
      <w:pPr>
        <w:pStyle w:val="H4Parts"/>
      </w:pPr>
      <w:r w:rsidRPr="00BB492C">
        <w:t>Classification scheme</w:t>
      </w:r>
    </w:p>
    <w:tbl>
      <w:tblPr>
        <w:tblW w:w="910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BB492C" w:rsidRPr="00BB492C" w14:paraId="480C9828" w14:textId="77777777" w:rsidTr="009A7D55">
        <w:tc>
          <w:tcPr>
            <w:tcW w:w="1984" w:type="dxa"/>
          </w:tcPr>
          <w:p w14:paraId="57337099" w14:textId="77777777" w:rsidR="00136C56" w:rsidRPr="00BB492C" w:rsidRDefault="00136C56" w:rsidP="009A7D55">
            <w:pPr>
              <w:pStyle w:val="Tableheading"/>
              <w:jc w:val="left"/>
              <w:rPr>
                <w:bCs/>
              </w:rPr>
            </w:pPr>
            <w:r w:rsidRPr="00BB492C">
              <w:rPr>
                <w:bCs/>
              </w:rPr>
              <w:t>Value</w:t>
            </w:r>
          </w:p>
        </w:tc>
        <w:tc>
          <w:tcPr>
            <w:tcW w:w="7124" w:type="dxa"/>
          </w:tcPr>
          <w:p w14:paraId="6B737997" w14:textId="3399DB82" w:rsidR="00136C56" w:rsidRPr="00BB492C" w:rsidRDefault="00136C56" w:rsidP="009A7D55">
            <w:pPr>
              <w:pStyle w:val="Tableheading"/>
              <w:jc w:val="left"/>
              <w:rPr>
                <w:bCs/>
              </w:rPr>
            </w:pPr>
            <w:r w:rsidRPr="00BB492C">
              <w:rPr>
                <w:bCs/>
              </w:rPr>
              <w:t xml:space="preserve">Description – </w:t>
            </w:r>
            <w:r w:rsidRPr="00BB492C">
              <w:rPr>
                <w:bCs/>
              </w:rPr>
              <w:fldChar w:fldCharType="begin"/>
            </w:r>
            <w:r w:rsidRPr="00BB492C">
              <w:rPr>
                <w:bCs/>
              </w:rPr>
              <w:instrText xml:space="preserve"> STYLEREF  H2_Headings  \* MERGEFORMAT </w:instrText>
            </w:r>
            <w:r w:rsidRPr="00BB492C">
              <w:rPr>
                <w:bCs/>
              </w:rPr>
              <w:fldChar w:fldCharType="separate"/>
            </w:r>
            <w:r w:rsidRPr="00BB492C">
              <w:rPr>
                <w:bCs/>
                <w:noProof/>
              </w:rPr>
              <w:t>ABN</w:t>
            </w:r>
            <w:r w:rsidRPr="00BB492C">
              <w:rPr>
                <w:bCs/>
                <w:noProof/>
              </w:rPr>
              <w:fldChar w:fldCharType="end"/>
            </w:r>
          </w:p>
        </w:tc>
      </w:tr>
      <w:tr w:rsidR="00BB492C" w:rsidRPr="00BB492C" w14:paraId="40A41176" w14:textId="77777777" w:rsidTr="009A7D55">
        <w:tc>
          <w:tcPr>
            <w:tcW w:w="1984" w:type="dxa"/>
          </w:tcPr>
          <w:p w14:paraId="26360B94" w14:textId="77777777" w:rsidR="00136C56" w:rsidRPr="00BB492C" w:rsidRDefault="00136C56" w:rsidP="009A7D55">
            <w:pPr>
              <w:pStyle w:val="Tabledescriptext"/>
              <w:rPr>
                <w:rFonts w:ascii="Trebuchet MS" w:hAnsi="Trebuchet MS"/>
                <w:snapToGrid/>
                <w:sz w:val="19"/>
              </w:rPr>
            </w:pPr>
            <w:r w:rsidRPr="00BB492C">
              <w:rPr>
                <w:rFonts w:ascii="Trebuchet MS" w:hAnsi="Trebuchet MS"/>
                <w:snapToGrid/>
                <w:sz w:val="19"/>
              </w:rPr>
              <w:t>Numeric</w:t>
            </w:r>
          </w:p>
        </w:tc>
        <w:tc>
          <w:tcPr>
            <w:tcW w:w="7124" w:type="dxa"/>
          </w:tcPr>
          <w:p w14:paraId="0266E677" w14:textId="77777777" w:rsidR="00136C56" w:rsidRPr="00BB492C" w:rsidRDefault="00136C56" w:rsidP="009A7D55">
            <w:pPr>
              <w:pStyle w:val="Tabledescriptext"/>
              <w:rPr>
                <w:rFonts w:ascii="Trebuchet MS" w:hAnsi="Trebuchet MS"/>
                <w:snapToGrid/>
                <w:sz w:val="19"/>
              </w:rPr>
            </w:pPr>
            <w:r w:rsidRPr="00BB492C">
              <w:rPr>
                <w:rFonts w:ascii="Trebuchet MS" w:hAnsi="Trebuchet MS"/>
                <w:snapToGrid/>
                <w:sz w:val="19"/>
              </w:rPr>
              <w:t>Valid 11-digit ABN code</w:t>
            </w:r>
          </w:p>
        </w:tc>
      </w:tr>
    </w:tbl>
    <w:p w14:paraId="713EB87A" w14:textId="77777777" w:rsidR="00136C56" w:rsidRPr="00BB492C" w:rsidRDefault="00136C56" w:rsidP="00136C56">
      <w:pPr>
        <w:pStyle w:val="H4Parts"/>
      </w:pPr>
      <w:r w:rsidRPr="00BB492C">
        <w:t>Question</w:t>
      </w:r>
    </w:p>
    <w:p w14:paraId="0E3824A6" w14:textId="77777777" w:rsidR="00136C56" w:rsidRPr="00BB492C" w:rsidRDefault="00136C56" w:rsidP="00136C56">
      <w:pPr>
        <w:pStyle w:val="Bodytext"/>
        <w:rPr>
          <w:snapToGrid/>
        </w:rPr>
      </w:pPr>
      <w:r w:rsidRPr="00BB492C">
        <w:rPr>
          <w:snapToGrid/>
        </w:rPr>
        <w:t>Not Applicable</w:t>
      </w:r>
    </w:p>
    <w:p w14:paraId="1AE29F64" w14:textId="77777777" w:rsidR="00136C56" w:rsidRPr="00BB492C" w:rsidRDefault="00136C56" w:rsidP="00136C56">
      <w:pPr>
        <w:pStyle w:val="H3Parts"/>
      </w:pPr>
      <w:r w:rsidRPr="00BB492C">
        <w:t xml:space="preserve">Format attributes </w:t>
      </w:r>
    </w:p>
    <w:p w14:paraId="030983D1" w14:textId="77777777" w:rsidR="00136C56" w:rsidRPr="00BB492C" w:rsidRDefault="00136C56" w:rsidP="00136C56">
      <w:pPr>
        <w:pStyle w:val="Bodytext"/>
      </w:pPr>
      <w:r w:rsidRPr="00BB492C">
        <w:t xml:space="preserve">Length: </w:t>
      </w:r>
      <w:r w:rsidRPr="00BB492C">
        <w:tab/>
      </w:r>
      <w:r w:rsidRPr="00BB492C">
        <w:tab/>
        <w:t>11</w:t>
      </w:r>
      <w:r w:rsidRPr="00BB492C">
        <w:tab/>
      </w:r>
      <w:r w:rsidRPr="00BB492C">
        <w:tab/>
      </w:r>
    </w:p>
    <w:p w14:paraId="1F129D27" w14:textId="77777777" w:rsidR="00136C56" w:rsidRPr="00BB492C" w:rsidRDefault="00136C56" w:rsidP="00136C56">
      <w:pPr>
        <w:pStyle w:val="Bodytext"/>
      </w:pPr>
      <w:r w:rsidRPr="00BB492C">
        <w:t xml:space="preserve">Type: </w:t>
      </w:r>
      <w:r w:rsidRPr="00BB492C">
        <w:tab/>
      </w:r>
      <w:r w:rsidRPr="00BB492C">
        <w:tab/>
        <w:t>numeric</w:t>
      </w:r>
      <w:r w:rsidRPr="00BB492C">
        <w:tab/>
      </w:r>
      <w:r w:rsidRPr="00BB492C">
        <w:tab/>
      </w:r>
    </w:p>
    <w:p w14:paraId="2823ABCD" w14:textId="77777777" w:rsidR="00136C56" w:rsidRPr="00BB492C" w:rsidRDefault="00136C56" w:rsidP="00136C56">
      <w:pPr>
        <w:pStyle w:val="Bodytext"/>
      </w:pPr>
      <w:r w:rsidRPr="00BB492C">
        <w:t xml:space="preserve">Justification: </w:t>
      </w:r>
      <w:r w:rsidRPr="00BB492C">
        <w:tab/>
      </w:r>
      <w:r w:rsidRPr="00BB492C">
        <w:tab/>
        <w:t>left</w:t>
      </w:r>
      <w:r w:rsidRPr="00BB492C">
        <w:tab/>
      </w:r>
      <w:r w:rsidRPr="00BB492C">
        <w:tab/>
      </w:r>
    </w:p>
    <w:p w14:paraId="7B829EA7" w14:textId="77777777" w:rsidR="00136C56" w:rsidRPr="00BB492C" w:rsidRDefault="00136C56" w:rsidP="00136C56">
      <w:pPr>
        <w:pStyle w:val="Bodytext"/>
      </w:pPr>
      <w:r w:rsidRPr="00BB492C">
        <w:t xml:space="preserve">Fill character: </w:t>
      </w:r>
      <w:r w:rsidRPr="00BB492C">
        <w:tab/>
      </w:r>
      <w:r w:rsidRPr="00BB492C">
        <w:tab/>
        <w:t>none</w:t>
      </w:r>
      <w:r w:rsidRPr="00BB492C">
        <w:tab/>
      </w:r>
      <w:r w:rsidRPr="00BB492C">
        <w:tab/>
      </w:r>
    </w:p>
    <w:p w14:paraId="5D0D5BEF" w14:textId="77777777" w:rsidR="00136C56" w:rsidRPr="00BB492C" w:rsidRDefault="00136C56" w:rsidP="00136C56">
      <w:pPr>
        <w:pStyle w:val="Bodytext"/>
      </w:pPr>
      <w:r w:rsidRPr="00BB492C">
        <w:t>Permitted data element value:       not applicable</w:t>
      </w:r>
      <w:r w:rsidRPr="00BB492C">
        <w:tab/>
      </w:r>
    </w:p>
    <w:p w14:paraId="55399A04" w14:textId="77777777" w:rsidR="00BB492C" w:rsidRPr="00BB492C" w:rsidRDefault="00BB492C" w:rsidP="00BB492C">
      <w:pPr>
        <w:pStyle w:val="H3Parts"/>
      </w:pPr>
      <w:r w:rsidRPr="00BB492C">
        <w:t>Administrative attributes</w:t>
      </w:r>
    </w:p>
    <w:p w14:paraId="1DD67FAB" w14:textId="77777777" w:rsidR="00BB492C" w:rsidRDefault="00BB492C" w:rsidP="00BB492C">
      <w:pPr>
        <w:pStyle w:val="H4Parts"/>
      </w:pPr>
      <w:r>
        <w:t>History</w:t>
      </w:r>
    </w:p>
    <w:tbl>
      <w:tblPr>
        <w:tblW w:w="9180"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7654"/>
      </w:tblGrid>
      <w:tr w:rsidR="004628CC" w:rsidRPr="00535809" w14:paraId="05EA7554" w14:textId="77777777" w:rsidTr="00F77013">
        <w:tc>
          <w:tcPr>
            <w:tcW w:w="9180" w:type="dxa"/>
            <w:gridSpan w:val="2"/>
          </w:tcPr>
          <w:p w14:paraId="7DC5928B" w14:textId="77777777" w:rsidR="004628CC" w:rsidRDefault="004628CC" w:rsidP="00F77013">
            <w:pPr>
              <w:pStyle w:val="Tableheading"/>
            </w:pPr>
          </w:p>
          <w:p w14:paraId="1F93D8A2" w14:textId="77777777" w:rsidR="004628CC" w:rsidRPr="00535809" w:rsidRDefault="004628CC" w:rsidP="00F77013">
            <w:pPr>
              <w:pStyle w:val="Tableheading"/>
            </w:pPr>
            <w:r>
              <w:t>Data element definitions</w:t>
            </w:r>
          </w:p>
        </w:tc>
      </w:tr>
      <w:tr w:rsidR="004628CC" w14:paraId="265D180A" w14:textId="77777777" w:rsidTr="00F77013">
        <w:tc>
          <w:tcPr>
            <w:tcW w:w="1526" w:type="dxa"/>
          </w:tcPr>
          <w:p w14:paraId="0EA3CD05" w14:textId="6DABA3A7" w:rsidR="004628CC" w:rsidRPr="00B93FB6" w:rsidRDefault="004628CC" w:rsidP="00F77013">
            <w:pPr>
              <w:pStyle w:val="Tabledescriptext"/>
            </w:pPr>
            <w:r>
              <w:t>Edition 2.4</w:t>
            </w:r>
          </w:p>
        </w:tc>
        <w:tc>
          <w:tcPr>
            <w:tcW w:w="7654" w:type="dxa"/>
          </w:tcPr>
          <w:p w14:paraId="4C3B9F5A" w14:textId="01D572F6" w:rsidR="004628CC" w:rsidRPr="004628CC" w:rsidRDefault="004628CC" w:rsidP="004628CC">
            <w:pPr>
              <w:pStyle w:val="Tabledescriptext"/>
              <w:rPr>
                <w:b/>
              </w:rPr>
            </w:pPr>
            <w:r w:rsidRPr="00CC46E6">
              <w:rPr>
                <w:b/>
              </w:rPr>
              <w:t xml:space="preserve">Introduced 1 January </w:t>
            </w:r>
            <w:r>
              <w:rPr>
                <w:b/>
              </w:rPr>
              <w:t xml:space="preserve">2027 </w:t>
            </w:r>
            <w:r w:rsidRPr="00F16E58">
              <w:rPr>
                <w:bCs/>
                <w:i/>
                <w:iCs/>
              </w:rPr>
              <w:t>ABN</w:t>
            </w:r>
            <w:r>
              <w:t xml:space="preserve"> into Apprenticeship Collection</w:t>
            </w:r>
          </w:p>
        </w:tc>
      </w:tr>
    </w:tbl>
    <w:p w14:paraId="0AFC3002" w14:textId="77777777" w:rsidR="00BB492C" w:rsidRPr="00BA32EC" w:rsidRDefault="00BB492C" w:rsidP="00BB492C">
      <w:pPr>
        <w:pStyle w:val="Bodytext"/>
        <w:ind w:left="0"/>
        <w:rPr>
          <w:color w:val="0070C0"/>
        </w:rPr>
      </w:pPr>
    </w:p>
    <w:p w14:paraId="441478A2" w14:textId="6035220C" w:rsidR="00A06314" w:rsidRPr="002261A3" w:rsidRDefault="00A06314" w:rsidP="005D2F7B">
      <w:pPr>
        <w:pStyle w:val="H2Headings"/>
      </w:pPr>
      <w:bookmarkStart w:id="89" w:name="_Toc222218762"/>
      <w:r w:rsidRPr="00801FF9">
        <w:lastRenderedPageBreak/>
        <w:t>A</w:t>
      </w:r>
      <w:r w:rsidRPr="002261A3">
        <w:t>ctivity end date</w:t>
      </w:r>
      <w:bookmarkEnd w:id="87"/>
      <w:bookmarkEnd w:id="89"/>
    </w:p>
    <w:bookmarkEnd w:id="88"/>
    <w:p w14:paraId="6064B086" w14:textId="77777777" w:rsidR="00A06314" w:rsidRPr="002261A3" w:rsidRDefault="00A06314" w:rsidP="00A06314">
      <w:pPr>
        <w:pStyle w:val="H3Parts"/>
      </w:pPr>
      <w:r w:rsidRPr="002261A3">
        <w:t>Definitional attributes</w:t>
      </w:r>
    </w:p>
    <w:p w14:paraId="11D4DE13" w14:textId="77777777" w:rsidR="00A06314" w:rsidRPr="002261A3" w:rsidRDefault="00A06314" w:rsidP="00A06314">
      <w:pPr>
        <w:pStyle w:val="H4Parts"/>
      </w:pPr>
      <w:r w:rsidRPr="002261A3">
        <w:t>Definition</w:t>
      </w:r>
    </w:p>
    <w:p w14:paraId="2E5826C4" w14:textId="77777777" w:rsidR="00A06314" w:rsidRPr="00A06314" w:rsidRDefault="00A06314" w:rsidP="00A06314">
      <w:pPr>
        <w:pStyle w:val="Bodytext"/>
      </w:pPr>
      <w:r w:rsidRPr="00780F6D">
        <w:rPr>
          <w:i/>
        </w:rPr>
        <w:t>Activity end date</w:t>
      </w:r>
      <w:r w:rsidRPr="00A06314">
        <w:t xml:space="preserve"> is the </w:t>
      </w:r>
      <w:r w:rsidR="002E3F57">
        <w:t xml:space="preserve">actual </w:t>
      </w:r>
      <w:r w:rsidRPr="00A06314">
        <w:t>date that training activity and assessment ends for a client in a unit of competency</w:t>
      </w:r>
      <w:r w:rsidR="005B7574">
        <w:t>, accredited unit</w:t>
      </w:r>
      <w:r w:rsidRPr="00A06314">
        <w:t xml:space="preserve"> or module enrolment. </w:t>
      </w:r>
      <w:r w:rsidRPr="00780F6D">
        <w:rPr>
          <w:i/>
        </w:rPr>
        <w:t>Activity end date</w:t>
      </w:r>
      <w:r w:rsidRPr="00A06314">
        <w:t xml:space="preserve"> includes the conclusion of any on</w:t>
      </w:r>
      <w:r w:rsidR="00E619D9">
        <w:t>-</w:t>
      </w:r>
      <w:r w:rsidRPr="00A06314">
        <w:t>the</w:t>
      </w:r>
      <w:r w:rsidR="00E619D9">
        <w:t>-</w:t>
      </w:r>
      <w:r w:rsidRPr="00A06314">
        <w:t>job training component</w:t>
      </w:r>
      <w:r w:rsidR="00780F6D">
        <w:t>s</w:t>
      </w:r>
      <w:r w:rsidRPr="00A06314">
        <w:t xml:space="preserve"> and the time required for the trainer to determine the final outcome for the unit of competency or module.</w:t>
      </w:r>
    </w:p>
    <w:p w14:paraId="06D3F8F6" w14:textId="77777777" w:rsidR="00A06314" w:rsidRPr="002261A3" w:rsidRDefault="00A06314" w:rsidP="00A06314">
      <w:pPr>
        <w:pStyle w:val="H4Parts"/>
      </w:pPr>
      <w:r>
        <w:t>Context</w:t>
      </w:r>
    </w:p>
    <w:p w14:paraId="0D029AFC" w14:textId="77777777" w:rsidR="00A06314" w:rsidRPr="00A06314" w:rsidRDefault="00A06314" w:rsidP="00A06314">
      <w:pPr>
        <w:pStyle w:val="Bodytext"/>
      </w:pPr>
      <w:r>
        <w:rPr>
          <w:i/>
        </w:rPr>
        <w:t>A</w:t>
      </w:r>
      <w:r w:rsidRPr="007316B6">
        <w:rPr>
          <w:i/>
        </w:rPr>
        <w:t>ctivity end date</w:t>
      </w:r>
      <w:r w:rsidRPr="002261A3">
        <w:t xml:space="preserve"> provides information about patterns of activity and particip</w:t>
      </w:r>
      <w:r>
        <w:t xml:space="preserve">ation </w:t>
      </w:r>
      <w:r w:rsidRPr="00A06314">
        <w:t>within and across collection years.</w:t>
      </w:r>
    </w:p>
    <w:p w14:paraId="38007011" w14:textId="77777777" w:rsidR="00A06314" w:rsidRPr="002261A3" w:rsidRDefault="00A06314" w:rsidP="00A06314">
      <w:pPr>
        <w:pStyle w:val="H3Parts"/>
      </w:pPr>
      <w:r w:rsidRPr="002261A3">
        <w:t>Relational attributes</w:t>
      </w:r>
    </w:p>
    <w:p w14:paraId="03D810B3" w14:textId="77777777" w:rsidR="00A06314" w:rsidRPr="002261A3" w:rsidRDefault="00A06314" w:rsidP="00A06314">
      <w:pPr>
        <w:pStyle w:val="H4Parts"/>
      </w:pPr>
      <w:r>
        <w:t>Rules</w:t>
      </w:r>
    </w:p>
    <w:p w14:paraId="1305524F" w14:textId="19B305AD" w:rsidR="00A06314" w:rsidRPr="00801FF9" w:rsidRDefault="00A06314" w:rsidP="00A06314">
      <w:pPr>
        <w:pStyle w:val="Bodytext"/>
      </w:pPr>
      <w:r w:rsidRPr="00801FF9">
        <w:rPr>
          <w:i/>
        </w:rPr>
        <w:t>Activity end date</w:t>
      </w:r>
      <w:r w:rsidRPr="00801FF9">
        <w:t xml:space="preserve"> must be a valid date</w:t>
      </w:r>
      <w:r w:rsidR="00EB2AFE">
        <w:t>, one</w:t>
      </w:r>
      <w:r w:rsidRPr="00801FF9">
        <w:t xml:space="preserve"> that represents the date training is completed.</w:t>
      </w:r>
    </w:p>
    <w:p w14:paraId="4E336BC7" w14:textId="77777777" w:rsidR="002E3F57" w:rsidRDefault="00A06314" w:rsidP="00A06314">
      <w:pPr>
        <w:pStyle w:val="Bodytext"/>
      </w:pPr>
      <w:r w:rsidRPr="00A06314">
        <w:t>If the date is unknown, the expected end date must be reported</w:t>
      </w:r>
      <w:r w:rsidR="003F282B">
        <w:t xml:space="preserve"> and </w:t>
      </w:r>
      <w:r w:rsidR="00A34E19">
        <w:t>may</w:t>
      </w:r>
      <w:r w:rsidR="003F282B">
        <w:t xml:space="preserve"> be revised as activity progresses</w:t>
      </w:r>
      <w:r w:rsidRPr="00A06314">
        <w:t>.</w:t>
      </w:r>
    </w:p>
    <w:p w14:paraId="25BA8B49" w14:textId="6EEFBAB6" w:rsidR="00A06314" w:rsidRPr="00A06314" w:rsidRDefault="002E3F57" w:rsidP="00A06314">
      <w:pPr>
        <w:pStyle w:val="Bodytext"/>
      </w:pPr>
      <w:r>
        <w:t>If</w:t>
      </w:r>
      <w:r w:rsidR="0048630F">
        <w:t xml:space="preserve"> the</w:t>
      </w:r>
      <w:r>
        <w:t xml:space="preserve"> </w:t>
      </w:r>
      <w:r w:rsidR="003F282B" w:rsidRPr="00F34330">
        <w:rPr>
          <w:i/>
        </w:rPr>
        <w:t>Activity</w:t>
      </w:r>
      <w:r w:rsidR="00F34330" w:rsidRPr="00F34330">
        <w:rPr>
          <w:i/>
        </w:rPr>
        <w:t xml:space="preserve"> </w:t>
      </w:r>
      <w:r w:rsidRPr="00F34330">
        <w:rPr>
          <w:i/>
        </w:rPr>
        <w:t>end date</w:t>
      </w:r>
      <w:r>
        <w:t xml:space="preserve"> </w:t>
      </w:r>
      <w:r w:rsidR="003F282B">
        <w:t xml:space="preserve">is after the collection </w:t>
      </w:r>
      <w:r w:rsidR="003F5EFA">
        <w:t xml:space="preserve">period </w:t>
      </w:r>
      <w:r w:rsidR="003F282B">
        <w:t xml:space="preserve">end date, </w:t>
      </w:r>
      <w:r w:rsidR="0048630F">
        <w:t xml:space="preserve">then </w:t>
      </w:r>
      <w:r w:rsidR="003F282B">
        <w:t>the training</w:t>
      </w:r>
      <w:r>
        <w:t xml:space="preserve"> must be reported as </w:t>
      </w:r>
      <w:r w:rsidR="00647194">
        <w:t xml:space="preserve">either </w:t>
      </w:r>
      <w:r>
        <w:t>continuing</w:t>
      </w:r>
      <w:r w:rsidR="000E62A8">
        <w:t xml:space="preserve"> (</w:t>
      </w:r>
      <w:r w:rsidR="00E656AC">
        <w:t>‘</w:t>
      </w:r>
      <w:r w:rsidR="003F282B" w:rsidRPr="00D156B7">
        <w:rPr>
          <w:i/>
        </w:rPr>
        <w:t xml:space="preserve">Outcome identifier </w:t>
      </w:r>
      <w:r w:rsidR="00E656AC" w:rsidRPr="00D156B7">
        <w:rPr>
          <w:i/>
        </w:rPr>
        <w:t>—</w:t>
      </w:r>
      <w:r w:rsidR="003F282B" w:rsidRPr="00D156B7">
        <w:rPr>
          <w:i/>
        </w:rPr>
        <w:t xml:space="preserve"> </w:t>
      </w:r>
      <w:r w:rsidR="00D156B7" w:rsidRPr="00D156B7">
        <w:rPr>
          <w:i/>
        </w:rPr>
        <w:t>national</w:t>
      </w:r>
      <w:r w:rsidR="00D156B7">
        <w:t xml:space="preserve"> 70’</w:t>
      </w:r>
      <w:r w:rsidR="000E62A8">
        <w:t>)</w:t>
      </w:r>
      <w:r w:rsidR="00647194">
        <w:t xml:space="preserve"> or not yet started (‘</w:t>
      </w:r>
      <w:r w:rsidR="00647194" w:rsidRPr="00647194">
        <w:rPr>
          <w:i/>
        </w:rPr>
        <w:t>Outcome identifier — national</w:t>
      </w:r>
      <w:r w:rsidR="00647194">
        <w:t xml:space="preserve"> 85’)</w:t>
      </w:r>
      <w:r>
        <w:t>.</w:t>
      </w:r>
    </w:p>
    <w:p w14:paraId="007E28C5" w14:textId="77777777" w:rsidR="00A06314" w:rsidRPr="002261A3" w:rsidRDefault="00A06314" w:rsidP="00A06314">
      <w:pPr>
        <w:pStyle w:val="H4Parts"/>
      </w:pPr>
      <w:r w:rsidRPr="002261A3">
        <w:t>Guideline</w:t>
      </w:r>
      <w:r>
        <w:t>s</w:t>
      </w:r>
      <w:r w:rsidRPr="002261A3">
        <w:t xml:space="preserve"> for use</w:t>
      </w:r>
    </w:p>
    <w:p w14:paraId="02EEB85B" w14:textId="77777777" w:rsidR="00A06314" w:rsidRDefault="00A06314" w:rsidP="00A06314">
      <w:pPr>
        <w:pStyle w:val="Bodytext"/>
      </w:pPr>
      <w:r w:rsidRPr="00801FF9">
        <w:rPr>
          <w:i/>
        </w:rPr>
        <w:t>Activit</w:t>
      </w:r>
      <w:r w:rsidRPr="007316B6">
        <w:rPr>
          <w:i/>
        </w:rPr>
        <w:t>y end date</w:t>
      </w:r>
      <w:r w:rsidRPr="002261A3">
        <w:t xml:space="preserve"> is not intended for</w:t>
      </w:r>
      <w:r w:rsidR="0048630F">
        <w:t xml:space="preserve"> the</w:t>
      </w:r>
      <w:r w:rsidRPr="002261A3">
        <w:t xml:space="preserve"> calculation of hours from the </w:t>
      </w:r>
      <w:r w:rsidRPr="00801FF9">
        <w:rPr>
          <w:i/>
        </w:rPr>
        <w:t>Ac</w:t>
      </w:r>
      <w:r w:rsidRPr="007316B6">
        <w:rPr>
          <w:i/>
        </w:rPr>
        <w:t xml:space="preserve">tivity </w:t>
      </w:r>
      <w:r w:rsidRPr="009C3A5B">
        <w:rPr>
          <w:i/>
        </w:rPr>
        <w:t>start date</w:t>
      </w:r>
      <w:r w:rsidRPr="002261A3">
        <w:t>.</w:t>
      </w:r>
    </w:p>
    <w:p w14:paraId="1B2323AC" w14:textId="77777777" w:rsidR="00A06314" w:rsidRDefault="00A06314" w:rsidP="00A06314">
      <w:pPr>
        <w:pStyle w:val="Bodytext"/>
      </w:pPr>
      <w:r w:rsidRPr="00A06314">
        <w:rPr>
          <w:i/>
        </w:rPr>
        <w:t>Activity end date</w:t>
      </w:r>
      <w:r w:rsidR="00D27C34">
        <w:t xml:space="preserve"> is determined by the end-of-</w:t>
      </w:r>
      <w:r w:rsidRPr="00A06314">
        <w:t>training activity for an individual client</w:t>
      </w:r>
      <w:r w:rsidR="00A2006A">
        <w:t xml:space="preserve">. </w:t>
      </w:r>
      <w:r w:rsidR="001A0B97" w:rsidRPr="001A0B97">
        <w:t>If a client is an assessment-only (including recognition of prior learning) cli</w:t>
      </w:r>
      <w:r w:rsidR="001A0B97">
        <w:t>ent, it is the date of the end</w:t>
      </w:r>
      <w:r w:rsidR="001A0B97" w:rsidRPr="001A0B97">
        <w:t xml:space="preserve"> of the assessment</w:t>
      </w:r>
      <w:r w:rsidR="001A0B97">
        <w:t xml:space="preserve"> activity by the trainer</w:t>
      </w:r>
      <w:r w:rsidR="001A0B97" w:rsidRPr="001A0B97">
        <w:t>.</w:t>
      </w:r>
      <w:r w:rsidR="004544DB">
        <w:t xml:space="preserve"> </w:t>
      </w:r>
      <w:r w:rsidR="00A2006A">
        <w:t xml:space="preserve">It </w:t>
      </w:r>
      <w:r w:rsidRPr="00A06314">
        <w:t>must not be defaulted to the last date of the calendar year, academic year, term or semester (e.g. 31/12/2015).</w:t>
      </w:r>
    </w:p>
    <w:p w14:paraId="2E1C4DB2" w14:textId="023D6AA8" w:rsidR="00F36123" w:rsidRDefault="00F36123" w:rsidP="00A06314">
      <w:pPr>
        <w:pStyle w:val="Bodytext"/>
      </w:pPr>
      <w:r w:rsidRPr="00B40C0E">
        <w:t>If assessment</w:t>
      </w:r>
      <w:r w:rsidR="00CB1C12" w:rsidRPr="00B40C0E">
        <w:t xml:space="preserve"> </w:t>
      </w:r>
      <w:r w:rsidRPr="00B40C0E">
        <w:t xml:space="preserve">activities such as assignments continue after </w:t>
      </w:r>
      <w:r w:rsidR="00A34E19" w:rsidRPr="00B40C0E">
        <w:t>tuition</w:t>
      </w:r>
      <w:r w:rsidRPr="00B40C0E">
        <w:t xml:space="preserve"> finish</w:t>
      </w:r>
      <w:r w:rsidR="00A34E19" w:rsidRPr="00B40C0E">
        <w:t>es</w:t>
      </w:r>
      <w:r w:rsidR="00EB2AFE">
        <w:t>,</w:t>
      </w:r>
      <w:r w:rsidRPr="00B40C0E">
        <w:t xml:space="preserve"> then </w:t>
      </w:r>
      <w:r w:rsidR="003F282B" w:rsidRPr="00B40C0E">
        <w:rPr>
          <w:i/>
        </w:rPr>
        <w:t>A</w:t>
      </w:r>
      <w:r w:rsidRPr="00B40C0E">
        <w:rPr>
          <w:i/>
        </w:rPr>
        <w:t>ctivity end date</w:t>
      </w:r>
      <w:r w:rsidRPr="00B40C0E">
        <w:t xml:space="preserve"> is reported as </w:t>
      </w:r>
      <w:r w:rsidR="00A34E19" w:rsidRPr="00B40C0E">
        <w:t xml:space="preserve">the </w:t>
      </w:r>
      <w:r w:rsidRPr="00B40C0E">
        <w:t xml:space="preserve">date </w:t>
      </w:r>
      <w:r w:rsidR="00A34E19" w:rsidRPr="00B40C0E">
        <w:t xml:space="preserve">the final </w:t>
      </w:r>
      <w:r w:rsidR="00433CA4" w:rsidRPr="00B40C0E">
        <w:t xml:space="preserve">assignment </w:t>
      </w:r>
      <w:r w:rsidR="00A34E19" w:rsidRPr="00B40C0E">
        <w:t>is assessed</w:t>
      </w:r>
      <w:r w:rsidRPr="00B40C0E">
        <w:t>.</w:t>
      </w:r>
    </w:p>
    <w:p w14:paraId="5EAFC4CB" w14:textId="179A85FB" w:rsidR="000A6963" w:rsidRPr="00B40C0E" w:rsidRDefault="000A6963" w:rsidP="00647194">
      <w:pPr>
        <w:pStyle w:val="Bodytext"/>
      </w:pPr>
      <w:r>
        <w:t>When a client is issued with a credit transfer</w:t>
      </w:r>
      <w:r w:rsidR="00EB2AFE">
        <w:t>,</w:t>
      </w:r>
      <w:r>
        <w:t xml:space="preserve"> the </w:t>
      </w:r>
      <w:r w:rsidRPr="00DC1CBD">
        <w:rPr>
          <w:i/>
        </w:rPr>
        <w:t>Acti</w:t>
      </w:r>
      <w:r>
        <w:rPr>
          <w:i/>
        </w:rPr>
        <w:t>vity end</w:t>
      </w:r>
      <w:r w:rsidRPr="00DC1CBD">
        <w:rPr>
          <w:i/>
        </w:rPr>
        <w:t xml:space="preserve"> date</w:t>
      </w:r>
      <w:r>
        <w:t xml:space="preserve"> is the date when the credit transfer is administratively processed by the training organisation.</w:t>
      </w:r>
    </w:p>
    <w:p w14:paraId="181D89BC" w14:textId="77777777" w:rsidR="00A06314" w:rsidRPr="002261A3" w:rsidRDefault="00A06314" w:rsidP="00A06314">
      <w:pPr>
        <w:pStyle w:val="H4Parts"/>
      </w:pPr>
      <w:r>
        <w:t>Related data</w:t>
      </w:r>
    </w:p>
    <w:p w14:paraId="4039B555" w14:textId="77777777" w:rsidR="00A06314" w:rsidRPr="0031358E" w:rsidRDefault="0031358E" w:rsidP="00A06314">
      <w:pPr>
        <w:pStyle w:val="Bodytext"/>
        <w:rPr>
          <w:i/>
        </w:rPr>
      </w:pPr>
      <w:r>
        <w:rPr>
          <w:i/>
        </w:rPr>
        <w:t>Activity start date</w:t>
      </w:r>
    </w:p>
    <w:p w14:paraId="00EE5506" w14:textId="77777777" w:rsidR="00A06314" w:rsidRDefault="00A06314" w:rsidP="00A06314">
      <w:pPr>
        <w:pStyle w:val="H4Parts"/>
      </w:pPr>
      <w:r>
        <w:t>Type of relationship</w:t>
      </w:r>
    </w:p>
    <w:p w14:paraId="5240842C" w14:textId="77777777" w:rsidR="00B40C0E" w:rsidRPr="004E1B2B" w:rsidRDefault="0031358E" w:rsidP="00B40C0E">
      <w:pPr>
        <w:pStyle w:val="Bodytext"/>
        <w:rPr>
          <w:color w:val="000000" w:themeColor="text1"/>
          <w:lang w:eastAsia="en-AU"/>
        </w:rPr>
      </w:pPr>
      <w:r>
        <w:rPr>
          <w:i/>
          <w:color w:val="000000" w:themeColor="text1"/>
          <w:lang w:eastAsia="en-AU"/>
        </w:rPr>
        <w:t xml:space="preserve">Activity </w:t>
      </w:r>
      <w:r w:rsidR="00ED58BE">
        <w:rPr>
          <w:i/>
          <w:color w:val="000000" w:themeColor="text1"/>
          <w:lang w:eastAsia="en-AU"/>
        </w:rPr>
        <w:t xml:space="preserve">start </w:t>
      </w:r>
      <w:r>
        <w:rPr>
          <w:i/>
          <w:color w:val="000000" w:themeColor="text1"/>
          <w:lang w:eastAsia="en-AU"/>
        </w:rPr>
        <w:t xml:space="preserve">date </w:t>
      </w:r>
      <w:r>
        <w:rPr>
          <w:color w:val="000000" w:themeColor="text1"/>
          <w:lang w:eastAsia="en-AU"/>
        </w:rPr>
        <w:t>is</w:t>
      </w:r>
      <w:r w:rsidRPr="004E1B2B">
        <w:rPr>
          <w:color w:val="000000" w:themeColor="text1"/>
          <w:lang w:eastAsia="en-AU"/>
        </w:rPr>
        <w:t xml:space="preserve"> used with </w:t>
      </w:r>
      <w:r>
        <w:rPr>
          <w:i/>
          <w:color w:val="000000" w:themeColor="text1"/>
          <w:lang w:eastAsia="en-AU"/>
        </w:rPr>
        <w:t xml:space="preserve">Activity </w:t>
      </w:r>
      <w:r w:rsidR="00ED58BE">
        <w:rPr>
          <w:i/>
          <w:color w:val="000000" w:themeColor="text1"/>
          <w:lang w:eastAsia="en-AU"/>
        </w:rPr>
        <w:t>end</w:t>
      </w:r>
      <w:r>
        <w:rPr>
          <w:i/>
          <w:color w:val="000000" w:themeColor="text1"/>
          <w:lang w:eastAsia="en-AU"/>
        </w:rPr>
        <w:t xml:space="preserve"> date</w:t>
      </w:r>
      <w:r w:rsidRPr="004E1B2B">
        <w:rPr>
          <w:i/>
          <w:color w:val="000000" w:themeColor="text1"/>
          <w:lang w:eastAsia="en-AU"/>
        </w:rPr>
        <w:t xml:space="preserve"> </w:t>
      </w:r>
      <w:r>
        <w:rPr>
          <w:color w:val="000000" w:themeColor="text1"/>
          <w:lang w:eastAsia="en-AU"/>
        </w:rPr>
        <w:t xml:space="preserve">to </w:t>
      </w:r>
      <w:r w:rsidR="003F5EFA">
        <w:rPr>
          <w:color w:val="000000" w:themeColor="text1"/>
          <w:lang w:eastAsia="en-AU"/>
        </w:rPr>
        <w:t xml:space="preserve">indicate the duration of a client’s </w:t>
      </w:r>
      <w:r w:rsidR="00381D7B">
        <w:rPr>
          <w:color w:val="000000" w:themeColor="text1"/>
          <w:lang w:eastAsia="en-AU"/>
        </w:rPr>
        <w:t xml:space="preserve">training </w:t>
      </w:r>
      <w:r w:rsidR="003F5EFA">
        <w:rPr>
          <w:color w:val="000000" w:themeColor="text1"/>
          <w:lang w:eastAsia="en-AU"/>
        </w:rPr>
        <w:t>activity.</w:t>
      </w:r>
      <w:r w:rsidR="00B40C0E" w:rsidRPr="004E1B2B">
        <w:rPr>
          <w:color w:val="000000" w:themeColor="text1"/>
          <w:lang w:eastAsia="en-AU"/>
        </w:rPr>
        <w:t xml:space="preserve"> </w:t>
      </w:r>
    </w:p>
    <w:p w14:paraId="101B6048" w14:textId="77777777" w:rsidR="00A06314" w:rsidRPr="002261A3" w:rsidRDefault="00A06314" w:rsidP="00A06314">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A06314" w:rsidRPr="00A73782" w14:paraId="53322AFD" w14:textId="77777777" w:rsidTr="00A06314">
        <w:tc>
          <w:tcPr>
            <w:tcW w:w="1984" w:type="dxa"/>
          </w:tcPr>
          <w:p w14:paraId="0549765D" w14:textId="77777777" w:rsidR="00A06314" w:rsidRPr="00A73782" w:rsidRDefault="00A06314" w:rsidP="00A73782">
            <w:pPr>
              <w:pStyle w:val="Tableheading"/>
              <w:jc w:val="left"/>
              <w:rPr>
                <w:bCs/>
              </w:rPr>
            </w:pPr>
            <w:r w:rsidRPr="00A73782">
              <w:rPr>
                <w:bCs/>
              </w:rPr>
              <w:t>Value</w:t>
            </w:r>
          </w:p>
        </w:tc>
        <w:tc>
          <w:tcPr>
            <w:tcW w:w="7124" w:type="dxa"/>
          </w:tcPr>
          <w:p w14:paraId="6E4E76D8" w14:textId="12D97F0A" w:rsidR="00A06314" w:rsidRPr="00A73782" w:rsidRDefault="00A06314" w:rsidP="00A73782">
            <w:pPr>
              <w:pStyle w:val="Tableheading"/>
              <w:jc w:val="left"/>
              <w:rPr>
                <w:bCs/>
              </w:rPr>
            </w:pPr>
            <w:r w:rsidRPr="00A73782">
              <w:rPr>
                <w:bCs/>
              </w:rPr>
              <w:t xml:space="preserve">Description – </w:t>
            </w:r>
            <w:r w:rsidR="00DB6678" w:rsidRPr="00A73782">
              <w:rPr>
                <w:bCs/>
              </w:rPr>
              <w:fldChar w:fldCharType="begin"/>
            </w:r>
            <w:r w:rsidR="00DB6678" w:rsidRPr="00A73782">
              <w:rPr>
                <w:bCs/>
              </w:rPr>
              <w:instrText xml:space="preserve"> STYLEREF  H2_Headings  \* MERGEFORMAT </w:instrText>
            </w:r>
            <w:r w:rsidR="00DB6678" w:rsidRPr="00A73782">
              <w:rPr>
                <w:bCs/>
              </w:rPr>
              <w:fldChar w:fldCharType="separate"/>
            </w:r>
            <w:r w:rsidR="00153EBD">
              <w:rPr>
                <w:bCs/>
                <w:noProof/>
              </w:rPr>
              <w:t>Activity end date</w:t>
            </w:r>
            <w:r w:rsidR="00DB6678" w:rsidRPr="00A73782">
              <w:rPr>
                <w:bCs/>
                <w:noProof/>
              </w:rPr>
              <w:fldChar w:fldCharType="end"/>
            </w:r>
          </w:p>
        </w:tc>
      </w:tr>
      <w:tr w:rsidR="00A06314" w14:paraId="2B3F4500" w14:textId="77777777" w:rsidTr="00A06314">
        <w:tc>
          <w:tcPr>
            <w:tcW w:w="1984" w:type="dxa"/>
          </w:tcPr>
          <w:p w14:paraId="46A802C1" w14:textId="77777777" w:rsidR="00A06314" w:rsidRPr="00112D80" w:rsidRDefault="00A06314" w:rsidP="00A73782">
            <w:pPr>
              <w:pStyle w:val="Tabledescriptext"/>
            </w:pPr>
            <w:r>
              <w:t>DDMMYYYY</w:t>
            </w:r>
          </w:p>
        </w:tc>
        <w:tc>
          <w:tcPr>
            <w:tcW w:w="7124" w:type="dxa"/>
          </w:tcPr>
          <w:p w14:paraId="367E6D99" w14:textId="77777777" w:rsidR="00A06314" w:rsidRPr="00251F56" w:rsidRDefault="00A06314" w:rsidP="00A73782">
            <w:pPr>
              <w:pStyle w:val="Tabledescriptext"/>
            </w:pPr>
            <w:r>
              <w:t>Valid date</w:t>
            </w:r>
          </w:p>
        </w:tc>
      </w:tr>
    </w:tbl>
    <w:p w14:paraId="3546D03E" w14:textId="77777777" w:rsidR="00A06314" w:rsidRPr="002261A3" w:rsidRDefault="00A06314" w:rsidP="00A06314">
      <w:pPr>
        <w:pStyle w:val="H4Parts"/>
      </w:pPr>
      <w:r>
        <w:t>Question</w:t>
      </w:r>
    </w:p>
    <w:p w14:paraId="78AF99AF" w14:textId="77777777" w:rsidR="00A06314" w:rsidRPr="002261A3" w:rsidRDefault="00A06314" w:rsidP="00A06314">
      <w:pPr>
        <w:pStyle w:val="Bodytext"/>
      </w:pPr>
      <w:r w:rsidRPr="002261A3">
        <w:t>Not applicable</w:t>
      </w:r>
    </w:p>
    <w:p w14:paraId="03A7D380" w14:textId="77777777" w:rsidR="00A06314" w:rsidRPr="002261A3" w:rsidRDefault="00A06314" w:rsidP="00A06314">
      <w:pPr>
        <w:pStyle w:val="H3Parts"/>
      </w:pPr>
      <w:r w:rsidRPr="002261A3">
        <w:t>Format attributes</w:t>
      </w:r>
    </w:p>
    <w:p w14:paraId="586991F7" w14:textId="77777777" w:rsidR="00A06314" w:rsidRPr="002261A3" w:rsidRDefault="00A06314" w:rsidP="000579CB">
      <w:pPr>
        <w:pStyle w:val="Bodytext"/>
      </w:pPr>
      <w:r w:rsidRPr="002261A3">
        <w:t>Length:</w:t>
      </w:r>
      <w:r w:rsidRPr="002261A3">
        <w:tab/>
      </w:r>
      <w:r w:rsidR="000579CB">
        <w:tab/>
      </w:r>
      <w:r w:rsidRPr="002261A3">
        <w:t>8</w:t>
      </w:r>
    </w:p>
    <w:p w14:paraId="6511A0F9" w14:textId="77777777" w:rsidR="00A06314" w:rsidRPr="002261A3" w:rsidRDefault="00A06314" w:rsidP="000579CB">
      <w:pPr>
        <w:pStyle w:val="Bodytext"/>
      </w:pPr>
      <w:r w:rsidRPr="002261A3">
        <w:t>Type:</w:t>
      </w:r>
      <w:r w:rsidRPr="002261A3">
        <w:tab/>
      </w:r>
      <w:r w:rsidR="000579CB">
        <w:tab/>
      </w:r>
      <w:r>
        <w:t>date</w:t>
      </w:r>
    </w:p>
    <w:p w14:paraId="70594E0A" w14:textId="77777777" w:rsidR="00A06314" w:rsidRPr="002261A3" w:rsidRDefault="00A06314" w:rsidP="000579CB">
      <w:pPr>
        <w:pStyle w:val="Bodytext"/>
      </w:pPr>
      <w:r>
        <w:t>Justification:</w:t>
      </w:r>
      <w:r w:rsidRPr="002261A3">
        <w:tab/>
      </w:r>
      <w:r w:rsidR="000579CB">
        <w:tab/>
      </w:r>
      <w:r w:rsidRPr="002261A3">
        <w:t>none</w:t>
      </w:r>
    </w:p>
    <w:p w14:paraId="2D13D0D1" w14:textId="77777777" w:rsidR="00A06314" w:rsidRPr="002261A3" w:rsidRDefault="00A06314" w:rsidP="000579CB">
      <w:pPr>
        <w:pStyle w:val="Bodytext"/>
      </w:pPr>
      <w:r w:rsidRPr="002261A3">
        <w:t>Fill character:</w:t>
      </w:r>
      <w:r w:rsidRPr="002261A3">
        <w:tab/>
      </w:r>
      <w:r w:rsidR="000579CB">
        <w:tab/>
      </w:r>
      <w:r w:rsidRPr="002261A3">
        <w:t>none</w:t>
      </w:r>
    </w:p>
    <w:p w14:paraId="6C3EAD14" w14:textId="77777777" w:rsidR="00A06314" w:rsidRPr="002261A3" w:rsidRDefault="00A06314" w:rsidP="000579CB">
      <w:pPr>
        <w:pStyle w:val="Bodytext"/>
      </w:pPr>
      <w:r w:rsidRPr="002261A3">
        <w:t>Permitted data element value:</w:t>
      </w:r>
      <w:r w:rsidRPr="002261A3">
        <w:tab/>
      </w:r>
      <w:r>
        <w:t>not applicable</w:t>
      </w:r>
      <w:r w:rsidRPr="002261A3">
        <w:t xml:space="preserve"> </w:t>
      </w:r>
    </w:p>
    <w:p w14:paraId="3B82B939" w14:textId="77777777" w:rsidR="00A06314" w:rsidRPr="002261A3" w:rsidRDefault="0075438C" w:rsidP="00A06314">
      <w:pPr>
        <w:pStyle w:val="H3Parts"/>
      </w:pPr>
      <w:r>
        <w:br w:type="page"/>
      </w:r>
      <w:r w:rsidR="00A06314" w:rsidRPr="002261A3">
        <w:lastRenderedPageBreak/>
        <w:t>Administrative attributes</w:t>
      </w:r>
    </w:p>
    <w:p w14:paraId="21089B59" w14:textId="77777777" w:rsidR="00A06314" w:rsidRDefault="00A06314" w:rsidP="00A06314">
      <w:pPr>
        <w:pStyle w:val="H4Parts"/>
      </w:pPr>
      <w:r>
        <w:t>History</w:t>
      </w:r>
    </w:p>
    <w:tbl>
      <w:tblPr>
        <w:tblW w:w="9180"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26"/>
        <w:gridCol w:w="22"/>
        <w:gridCol w:w="3481"/>
        <w:gridCol w:w="4151"/>
      </w:tblGrid>
      <w:tr w:rsidR="00A06314" w:rsidRPr="000579CB" w14:paraId="44B52EDA" w14:textId="77777777" w:rsidTr="00E656AC">
        <w:tc>
          <w:tcPr>
            <w:tcW w:w="1548" w:type="dxa"/>
            <w:gridSpan w:val="2"/>
            <w:tcBorders>
              <w:top w:val="single" w:sz="12" w:space="0" w:color="000000"/>
              <w:left w:val="nil"/>
              <w:bottom w:val="single" w:sz="6" w:space="0" w:color="000000"/>
              <w:right w:val="single" w:sz="6" w:space="0" w:color="000000"/>
            </w:tcBorders>
          </w:tcPr>
          <w:p w14:paraId="623C5E6D" w14:textId="77777777" w:rsidR="00A06314" w:rsidRPr="000579CB" w:rsidRDefault="00A06314" w:rsidP="000579CB">
            <w:pPr>
              <w:pStyle w:val="Tableheading"/>
              <w:jc w:val="left"/>
              <w:rPr>
                <w:bCs/>
              </w:rPr>
            </w:pPr>
            <w:r w:rsidRPr="000579CB">
              <w:rPr>
                <w:bCs/>
              </w:rPr>
              <w:t>Release</w:t>
            </w:r>
          </w:p>
        </w:tc>
        <w:tc>
          <w:tcPr>
            <w:tcW w:w="3481" w:type="dxa"/>
            <w:tcBorders>
              <w:top w:val="single" w:sz="12" w:space="0" w:color="000000"/>
              <w:left w:val="single" w:sz="6" w:space="0" w:color="000000"/>
              <w:bottom w:val="single" w:sz="6" w:space="0" w:color="000000"/>
              <w:right w:val="single" w:sz="6" w:space="0" w:color="000000"/>
            </w:tcBorders>
          </w:tcPr>
          <w:p w14:paraId="40FF652C" w14:textId="77777777" w:rsidR="00A06314" w:rsidRPr="000579CB" w:rsidRDefault="00A06314" w:rsidP="000579CB">
            <w:pPr>
              <w:pStyle w:val="Tableheading"/>
              <w:jc w:val="left"/>
              <w:rPr>
                <w:bCs/>
              </w:rPr>
            </w:pPr>
            <w:r w:rsidRPr="000579CB">
              <w:rPr>
                <w:bCs/>
              </w:rPr>
              <w:t>VET provider</w:t>
            </w:r>
          </w:p>
        </w:tc>
        <w:tc>
          <w:tcPr>
            <w:tcW w:w="4151" w:type="dxa"/>
            <w:tcBorders>
              <w:top w:val="single" w:sz="12" w:space="0" w:color="000000"/>
              <w:left w:val="single" w:sz="6" w:space="0" w:color="000000"/>
              <w:bottom w:val="single" w:sz="6" w:space="0" w:color="000000"/>
              <w:right w:val="nil"/>
            </w:tcBorders>
          </w:tcPr>
          <w:p w14:paraId="20D92034" w14:textId="77777777" w:rsidR="00A06314" w:rsidRPr="000579CB" w:rsidRDefault="00A06314" w:rsidP="000579CB">
            <w:pPr>
              <w:pStyle w:val="Tableheading"/>
              <w:jc w:val="left"/>
              <w:rPr>
                <w:bCs/>
              </w:rPr>
            </w:pPr>
            <w:r w:rsidRPr="000579CB">
              <w:rPr>
                <w:bCs/>
              </w:rPr>
              <w:t>Apprenticeship</w:t>
            </w:r>
          </w:p>
        </w:tc>
      </w:tr>
      <w:tr w:rsidR="00A06314" w14:paraId="23620356" w14:textId="77777777" w:rsidTr="00E656AC">
        <w:tc>
          <w:tcPr>
            <w:tcW w:w="1548" w:type="dxa"/>
            <w:gridSpan w:val="2"/>
            <w:tcBorders>
              <w:top w:val="single" w:sz="6" w:space="0" w:color="000000"/>
              <w:left w:val="nil"/>
              <w:bottom w:val="single" w:sz="6" w:space="0" w:color="000000"/>
              <w:right w:val="single" w:sz="6" w:space="0" w:color="000000"/>
            </w:tcBorders>
          </w:tcPr>
          <w:p w14:paraId="75D3315E" w14:textId="77777777" w:rsidR="00A06314" w:rsidRDefault="00A06314" w:rsidP="000579CB">
            <w:pPr>
              <w:pStyle w:val="Tabledescriptext"/>
            </w:pPr>
            <w:r>
              <w:t>Release 1.0</w:t>
            </w:r>
          </w:p>
        </w:tc>
        <w:tc>
          <w:tcPr>
            <w:tcW w:w="3481" w:type="dxa"/>
            <w:tcBorders>
              <w:top w:val="single" w:sz="6" w:space="0" w:color="000000"/>
              <w:left w:val="single" w:sz="6" w:space="0" w:color="000000"/>
              <w:bottom w:val="single" w:sz="6" w:space="0" w:color="000000"/>
              <w:right w:val="single" w:sz="6" w:space="0" w:color="000000"/>
            </w:tcBorders>
          </w:tcPr>
          <w:p w14:paraId="4219CAA0" w14:textId="3B1B96A8" w:rsidR="00A06314" w:rsidRPr="00CC46E6" w:rsidRDefault="00A06314" w:rsidP="000579CB">
            <w:pPr>
              <w:pStyle w:val="Tabledescriptext"/>
              <w:rPr>
                <w:b/>
              </w:rPr>
            </w:pPr>
            <w:r w:rsidRPr="00CC46E6">
              <w:rPr>
                <w:b/>
              </w:rPr>
              <w:t>Introduced 1 January 1994</w:t>
            </w:r>
          </w:p>
          <w:p w14:paraId="727F301E" w14:textId="77777777" w:rsidR="00A06314" w:rsidRPr="00581B87" w:rsidRDefault="00A06314" w:rsidP="000579CB">
            <w:pPr>
              <w:pStyle w:val="Tabledescriptext"/>
              <w:rPr>
                <w:b/>
                <w:i/>
              </w:rPr>
            </w:pPr>
            <w:r w:rsidRPr="00581B87">
              <w:rPr>
                <w:i/>
              </w:rPr>
              <w:t>Enrolment activity end date</w:t>
            </w:r>
          </w:p>
        </w:tc>
        <w:tc>
          <w:tcPr>
            <w:tcW w:w="4151" w:type="dxa"/>
            <w:tcBorders>
              <w:top w:val="single" w:sz="6" w:space="0" w:color="000000"/>
              <w:left w:val="single" w:sz="6" w:space="0" w:color="000000"/>
              <w:bottom w:val="single" w:sz="6" w:space="0" w:color="000000"/>
              <w:right w:val="nil"/>
            </w:tcBorders>
          </w:tcPr>
          <w:p w14:paraId="1465E07E" w14:textId="77777777" w:rsidR="00A06314" w:rsidRDefault="00A06314" w:rsidP="000579CB">
            <w:pPr>
              <w:pStyle w:val="Tabledescriptext"/>
            </w:pPr>
          </w:p>
        </w:tc>
      </w:tr>
      <w:tr w:rsidR="00CE6D15" w14:paraId="1E7BEBFA" w14:textId="77777777" w:rsidTr="00E656AC">
        <w:tblPrEx>
          <w:tblBorders>
            <w:bottom w:val="single" w:sz="6" w:space="0" w:color="000000"/>
          </w:tblBorders>
        </w:tblPrEx>
        <w:tc>
          <w:tcPr>
            <w:tcW w:w="9180" w:type="dxa"/>
            <w:gridSpan w:val="4"/>
          </w:tcPr>
          <w:p w14:paraId="0226D19D" w14:textId="77777777" w:rsidR="00E656AC" w:rsidRDefault="00E656AC" w:rsidP="00C769A1">
            <w:pPr>
              <w:pStyle w:val="Tableheading"/>
            </w:pPr>
          </w:p>
          <w:p w14:paraId="26441F92" w14:textId="77777777" w:rsidR="00CE6D15" w:rsidRPr="00535809" w:rsidRDefault="00CE6D15" w:rsidP="00C769A1">
            <w:pPr>
              <w:pStyle w:val="Tableheading"/>
            </w:pPr>
            <w:r>
              <w:t>Data element definitions</w:t>
            </w:r>
          </w:p>
        </w:tc>
      </w:tr>
      <w:tr w:rsidR="00CE6D15" w14:paraId="6FAF3772" w14:textId="77777777" w:rsidTr="00E656AC">
        <w:tblPrEx>
          <w:tblBorders>
            <w:bottom w:val="single" w:sz="6" w:space="0" w:color="000000"/>
          </w:tblBorders>
        </w:tblPrEx>
        <w:tc>
          <w:tcPr>
            <w:tcW w:w="1526" w:type="dxa"/>
          </w:tcPr>
          <w:p w14:paraId="13188853" w14:textId="77777777" w:rsidR="00CE6D15" w:rsidRPr="00B93FB6" w:rsidRDefault="00CE6D15" w:rsidP="000579CB">
            <w:pPr>
              <w:pStyle w:val="Tabledescriptext"/>
            </w:pPr>
            <w:r>
              <w:t>Edition 2.2</w:t>
            </w:r>
          </w:p>
        </w:tc>
        <w:tc>
          <w:tcPr>
            <w:tcW w:w="7654" w:type="dxa"/>
            <w:gridSpan w:val="3"/>
          </w:tcPr>
          <w:p w14:paraId="2F329BF7" w14:textId="37D8DF4E" w:rsidR="00CE6D15" w:rsidRPr="00FF3229" w:rsidRDefault="00DD0E93" w:rsidP="000579CB">
            <w:pPr>
              <w:pStyle w:val="Tabledescriptext"/>
              <w:rPr>
                <w:b/>
              </w:rPr>
            </w:pPr>
            <w:r>
              <w:rPr>
                <w:b/>
              </w:rPr>
              <w:t xml:space="preserve">Revised </w:t>
            </w:r>
            <w:r w:rsidR="00CE6D15" w:rsidRPr="00FF3229">
              <w:rPr>
                <w:b/>
              </w:rPr>
              <w:t>1 January 2013</w:t>
            </w:r>
          </w:p>
          <w:p w14:paraId="439614F8" w14:textId="77777777" w:rsidR="00CE6D15" w:rsidRDefault="00CE6D15" w:rsidP="000579CB">
            <w:pPr>
              <w:pStyle w:val="Tabledescriptext"/>
            </w:pPr>
            <w:r>
              <w:t xml:space="preserve">Renamed </w:t>
            </w:r>
            <w:r w:rsidR="00E43A7A">
              <w:t xml:space="preserve">from </w:t>
            </w:r>
            <w:r w:rsidR="00E43A7A" w:rsidRPr="00E43A7A">
              <w:rPr>
                <w:i/>
              </w:rPr>
              <w:t>Enrolment a</w:t>
            </w:r>
            <w:r w:rsidRPr="00E43A7A">
              <w:rPr>
                <w:i/>
              </w:rPr>
              <w:t>ctivity end date</w:t>
            </w:r>
            <w:r w:rsidR="00572C6B">
              <w:rPr>
                <w:i/>
              </w:rPr>
              <w:t xml:space="preserve"> </w:t>
            </w:r>
            <w:r w:rsidR="00572C6B" w:rsidRPr="00572C6B">
              <w:t>to</w:t>
            </w:r>
            <w:r w:rsidR="00572C6B">
              <w:rPr>
                <w:i/>
              </w:rPr>
              <w:t xml:space="preserve"> Activity end date</w:t>
            </w:r>
          </w:p>
        </w:tc>
      </w:tr>
    </w:tbl>
    <w:p w14:paraId="2FEF09F3" w14:textId="77777777" w:rsidR="00CE6D15" w:rsidRDefault="00CE6D15" w:rsidP="00CE6D15">
      <w:pPr>
        <w:rPr>
          <w:lang w:eastAsia="en-US"/>
        </w:rPr>
      </w:pPr>
    </w:p>
    <w:p w14:paraId="005D7ABC" w14:textId="77777777" w:rsidR="00CE6D15" w:rsidRPr="002261A3" w:rsidRDefault="00CE6D15" w:rsidP="005D2F7B">
      <w:pPr>
        <w:pStyle w:val="H2Headings"/>
      </w:pPr>
      <w:bookmarkStart w:id="90" w:name="_Toc222218763"/>
      <w:bookmarkStart w:id="91" w:name="ASD"/>
      <w:r w:rsidRPr="00496520">
        <w:lastRenderedPageBreak/>
        <w:t>A</w:t>
      </w:r>
      <w:r>
        <w:t>ctivity start d</w:t>
      </w:r>
      <w:r w:rsidRPr="002261A3">
        <w:t>ate</w:t>
      </w:r>
      <w:bookmarkEnd w:id="90"/>
    </w:p>
    <w:bookmarkEnd w:id="91"/>
    <w:p w14:paraId="1D3A2E67" w14:textId="77777777" w:rsidR="00CE6D15" w:rsidRPr="002261A3" w:rsidRDefault="00CE6D15" w:rsidP="00CE6D15">
      <w:pPr>
        <w:pStyle w:val="H3Parts"/>
      </w:pPr>
      <w:r w:rsidRPr="002261A3">
        <w:t>Definitional attributes</w:t>
      </w:r>
    </w:p>
    <w:p w14:paraId="5C12F06C" w14:textId="77777777" w:rsidR="00CE6D15" w:rsidRPr="002261A3" w:rsidRDefault="00CE6D15" w:rsidP="00CE6D15">
      <w:pPr>
        <w:pStyle w:val="H4Parts"/>
      </w:pPr>
      <w:r w:rsidRPr="002261A3">
        <w:t>Definition</w:t>
      </w:r>
    </w:p>
    <w:p w14:paraId="5D9E40A4" w14:textId="77777777" w:rsidR="00CE6D15" w:rsidRPr="00496520" w:rsidRDefault="00CE6D15" w:rsidP="00CE6D15">
      <w:pPr>
        <w:pStyle w:val="Bodytext"/>
      </w:pPr>
      <w:r w:rsidRPr="00496520">
        <w:rPr>
          <w:i/>
        </w:rPr>
        <w:t>Activity start date</w:t>
      </w:r>
      <w:r w:rsidRPr="00496520">
        <w:t xml:space="preserve"> is the </w:t>
      </w:r>
      <w:r w:rsidR="002E3F57">
        <w:t xml:space="preserve">actual </w:t>
      </w:r>
      <w:r w:rsidRPr="00496520">
        <w:t xml:space="preserve">date that </w:t>
      </w:r>
      <w:r w:rsidR="0048630F">
        <w:t xml:space="preserve">the </w:t>
      </w:r>
      <w:r w:rsidRPr="00496520">
        <w:t xml:space="preserve">training activity </w:t>
      </w:r>
      <w:r w:rsidRPr="00C769A1">
        <w:t>starts for a client in a unit</w:t>
      </w:r>
      <w:r w:rsidRPr="00496520">
        <w:t xml:space="preserve"> of competency or module enrolment.</w:t>
      </w:r>
    </w:p>
    <w:p w14:paraId="1B22B284" w14:textId="77777777" w:rsidR="00CE6D15" w:rsidRPr="00496520" w:rsidRDefault="00CE6D15" w:rsidP="00CE6D15">
      <w:pPr>
        <w:pStyle w:val="H4Parts"/>
      </w:pPr>
      <w:r w:rsidRPr="00496520">
        <w:t>Context</w:t>
      </w:r>
    </w:p>
    <w:p w14:paraId="1D272AC0" w14:textId="77777777" w:rsidR="00CE6D15" w:rsidRPr="00C769A1" w:rsidRDefault="00CE6D15" w:rsidP="00CE6D15">
      <w:pPr>
        <w:pStyle w:val="Bodytext"/>
      </w:pPr>
      <w:r w:rsidRPr="00496520">
        <w:rPr>
          <w:i/>
        </w:rPr>
        <w:t>Activity</w:t>
      </w:r>
      <w:r w:rsidRPr="007316B6">
        <w:rPr>
          <w:i/>
        </w:rPr>
        <w:t xml:space="preserve"> </w:t>
      </w:r>
      <w:r w:rsidRPr="009C3A5B">
        <w:rPr>
          <w:i/>
        </w:rPr>
        <w:t>start date</w:t>
      </w:r>
      <w:r w:rsidRPr="002261A3">
        <w:t xml:space="preserve"> provides information about patterns of activity and </w:t>
      </w:r>
      <w:r w:rsidRPr="00C769A1">
        <w:t>participation within and across collection years.</w:t>
      </w:r>
    </w:p>
    <w:p w14:paraId="029FD574" w14:textId="77777777" w:rsidR="00CE6D15" w:rsidRPr="002261A3" w:rsidRDefault="00CE6D15" w:rsidP="00CE6D15">
      <w:pPr>
        <w:pStyle w:val="H3Parts"/>
      </w:pPr>
      <w:r w:rsidRPr="002261A3">
        <w:t>Relational attributes</w:t>
      </w:r>
    </w:p>
    <w:p w14:paraId="48CC847A" w14:textId="77777777" w:rsidR="00CE6D15" w:rsidRPr="002261A3" w:rsidRDefault="00CE6D15" w:rsidP="00CE6D15">
      <w:pPr>
        <w:pStyle w:val="H4Parts"/>
      </w:pPr>
      <w:r>
        <w:t>Rules</w:t>
      </w:r>
    </w:p>
    <w:p w14:paraId="69032525" w14:textId="77777777" w:rsidR="00CE6D15" w:rsidRPr="00C769A1" w:rsidRDefault="00CE6D15" w:rsidP="00CE6D15">
      <w:pPr>
        <w:pStyle w:val="Bodytext"/>
      </w:pPr>
      <w:r w:rsidRPr="00C769A1">
        <w:t>Not applicable</w:t>
      </w:r>
    </w:p>
    <w:p w14:paraId="38B4F1B4" w14:textId="77777777" w:rsidR="00CE6D15" w:rsidRPr="002261A3" w:rsidRDefault="00CE6D15" w:rsidP="00CE6D15">
      <w:pPr>
        <w:pStyle w:val="H4Parts"/>
      </w:pPr>
      <w:r w:rsidRPr="002261A3">
        <w:t>Guideline</w:t>
      </w:r>
      <w:r>
        <w:t>s</w:t>
      </w:r>
      <w:r w:rsidRPr="002261A3">
        <w:t xml:space="preserve"> for use</w:t>
      </w:r>
    </w:p>
    <w:p w14:paraId="10A96A7F" w14:textId="77777777" w:rsidR="00CE6D15" w:rsidRPr="002261A3" w:rsidRDefault="00CE6D15" w:rsidP="00CE6D15">
      <w:pPr>
        <w:pStyle w:val="Bodytext"/>
      </w:pPr>
      <w:r w:rsidRPr="00496520">
        <w:rPr>
          <w:i/>
        </w:rPr>
        <w:t>A</w:t>
      </w:r>
      <w:r w:rsidRPr="007316B6">
        <w:rPr>
          <w:i/>
        </w:rPr>
        <w:t xml:space="preserve">ctivity </w:t>
      </w:r>
      <w:r w:rsidRPr="009C3A5B">
        <w:rPr>
          <w:i/>
        </w:rPr>
        <w:t>start date</w:t>
      </w:r>
      <w:r w:rsidRPr="002261A3">
        <w:t xml:space="preserve"> is not intended for calculation of hours from the </w:t>
      </w:r>
      <w:r>
        <w:t>A</w:t>
      </w:r>
      <w:r w:rsidRPr="007316B6">
        <w:rPr>
          <w:i/>
        </w:rPr>
        <w:t>ctivity end date</w:t>
      </w:r>
      <w:r w:rsidRPr="002261A3">
        <w:t>.</w:t>
      </w:r>
    </w:p>
    <w:p w14:paraId="4E675763" w14:textId="77777777" w:rsidR="00CE6D15" w:rsidRPr="00542480" w:rsidRDefault="00CE6D15" w:rsidP="00CE6D15">
      <w:pPr>
        <w:pStyle w:val="Bodytext"/>
      </w:pPr>
      <w:r w:rsidRPr="00542480">
        <w:rPr>
          <w:i/>
        </w:rPr>
        <w:t>Activity start date</w:t>
      </w:r>
      <w:r w:rsidRPr="00542480">
        <w:t xml:space="preserve"> is determined by the</w:t>
      </w:r>
      <w:r w:rsidR="003D2C54">
        <w:t xml:space="preserve"> </w:t>
      </w:r>
      <w:r w:rsidR="002E3F57">
        <w:t>actual</w:t>
      </w:r>
      <w:r w:rsidRPr="00542480">
        <w:t xml:space="preserve"> start of training activity and must not be defaulted to the first date of the calendar year, academic year, term or semester </w:t>
      </w:r>
      <w:r w:rsidR="00156F04">
        <w:t>or collection period.</w:t>
      </w:r>
    </w:p>
    <w:p w14:paraId="6D905537" w14:textId="22384E27" w:rsidR="00156F04" w:rsidRDefault="00156F04" w:rsidP="00156F04">
      <w:pPr>
        <w:pStyle w:val="Bodytext"/>
      </w:pPr>
      <w:r w:rsidRPr="00156F04">
        <w:rPr>
          <w:i/>
        </w:rPr>
        <w:t>Activity start date</w:t>
      </w:r>
      <w:r w:rsidRPr="00156F04">
        <w:t xml:space="preserve"> is the start of training activity itself (e.g. attends first class, commences online module etc.) and not the date the client enrols or the date the client’s information is entered into the student management system. </w:t>
      </w:r>
    </w:p>
    <w:p w14:paraId="55222088" w14:textId="07424329" w:rsidR="00857F0A" w:rsidRPr="00156F04" w:rsidRDefault="0031358E" w:rsidP="00156F04">
      <w:pPr>
        <w:pStyle w:val="Bodytext"/>
      </w:pPr>
      <w:r>
        <w:rPr>
          <w:i/>
        </w:rPr>
        <w:t xml:space="preserve">Activity start date </w:t>
      </w:r>
      <w:r>
        <w:t xml:space="preserve">for </w:t>
      </w:r>
      <w:r w:rsidR="00857F0A">
        <w:t xml:space="preserve">online training </w:t>
      </w:r>
      <w:r w:rsidR="00DC1CBD">
        <w:t>is the date of the actual start of</w:t>
      </w:r>
      <w:r w:rsidR="00857F0A">
        <w:t xml:space="preserve"> training</w:t>
      </w:r>
      <w:r w:rsidR="00DC1CBD">
        <w:t xml:space="preserve"> activity when materials are accessed</w:t>
      </w:r>
      <w:r w:rsidR="00EB2AFE">
        <w:t>,</w:t>
      </w:r>
      <w:r w:rsidR="00DC1CBD">
        <w:t xml:space="preserve"> not when the training materials are made available</w:t>
      </w:r>
      <w:r w:rsidR="00857F0A">
        <w:t>.</w:t>
      </w:r>
    </w:p>
    <w:p w14:paraId="1946DD7F" w14:textId="77777777" w:rsidR="00156F04" w:rsidRDefault="00156F04" w:rsidP="00156F04">
      <w:pPr>
        <w:pStyle w:val="Bodytext"/>
      </w:pPr>
      <w:r w:rsidRPr="00156F04">
        <w:t xml:space="preserve">If a client is an assessment-only (including recognition of prior learning) client, it is the date the </w:t>
      </w:r>
      <w:r w:rsidR="0048630F">
        <w:t>assessment starts</w:t>
      </w:r>
      <w:r w:rsidRPr="00156F04">
        <w:t>. Where a client undertakes training and assessment activities, it is the date the client starts their training activity.</w:t>
      </w:r>
    </w:p>
    <w:p w14:paraId="4EAC0DAE" w14:textId="5B09FBBF" w:rsidR="00DC1CBD" w:rsidRDefault="00DC1CBD" w:rsidP="00156F04">
      <w:pPr>
        <w:pStyle w:val="Bodytext"/>
      </w:pPr>
      <w:r>
        <w:t xml:space="preserve">For </w:t>
      </w:r>
      <w:r w:rsidR="00EB2AFE">
        <w:t xml:space="preserve">clustered-delivery </w:t>
      </w:r>
      <w:r>
        <w:t xml:space="preserve">training, the </w:t>
      </w:r>
      <w:r w:rsidRPr="00DC1CBD">
        <w:rPr>
          <w:i/>
        </w:rPr>
        <w:t>Activity start date</w:t>
      </w:r>
      <w:r>
        <w:t xml:space="preserve"> is the first date activity </w:t>
      </w:r>
      <w:r w:rsidR="00EB2AFE">
        <w:t xml:space="preserve">began </w:t>
      </w:r>
      <w:r>
        <w:t>in those specific subjects.</w:t>
      </w:r>
      <w:r w:rsidR="00A70EDF">
        <w:t xml:space="preserve"> Clustered delivery is a group of subjects being taught together.</w:t>
      </w:r>
    </w:p>
    <w:p w14:paraId="39959D0F" w14:textId="08677D1E" w:rsidR="00DC1CBD" w:rsidRPr="00156F04" w:rsidRDefault="00DC1CBD" w:rsidP="00156F04">
      <w:pPr>
        <w:pStyle w:val="Bodytext"/>
      </w:pPr>
      <w:r>
        <w:t>When a client is issued with a credit transfer</w:t>
      </w:r>
      <w:r w:rsidR="00EB2AFE">
        <w:t>,</w:t>
      </w:r>
      <w:r>
        <w:t xml:space="preserve"> the </w:t>
      </w:r>
      <w:r w:rsidRPr="00DC1CBD">
        <w:rPr>
          <w:i/>
        </w:rPr>
        <w:t>Activity start date</w:t>
      </w:r>
      <w:r>
        <w:t xml:space="preserve"> is the date when the credit transfer is administratively processed</w:t>
      </w:r>
      <w:r w:rsidR="00230353">
        <w:t xml:space="preserve"> by the training organisation</w:t>
      </w:r>
      <w:r>
        <w:t>.</w:t>
      </w:r>
    </w:p>
    <w:p w14:paraId="3BB721EA" w14:textId="77777777" w:rsidR="00CE6D15" w:rsidRPr="002261A3" w:rsidRDefault="00CE6D15" w:rsidP="00CE6D15">
      <w:pPr>
        <w:pStyle w:val="H4Parts"/>
      </w:pPr>
      <w:r>
        <w:t>Related data</w:t>
      </w:r>
    </w:p>
    <w:p w14:paraId="7B9CE333" w14:textId="77777777" w:rsidR="00CE6D15" w:rsidRPr="0034070D" w:rsidRDefault="0034070D" w:rsidP="00CE6D15">
      <w:pPr>
        <w:pStyle w:val="Bodytext"/>
        <w:rPr>
          <w:i/>
        </w:rPr>
      </w:pPr>
      <w:r>
        <w:rPr>
          <w:i/>
        </w:rPr>
        <w:t>Activity end date</w:t>
      </w:r>
    </w:p>
    <w:p w14:paraId="4CC50986" w14:textId="77777777" w:rsidR="00CE6D15" w:rsidRPr="002261A3" w:rsidRDefault="00CE6D15" w:rsidP="00CE6D15">
      <w:pPr>
        <w:pStyle w:val="H4Parts"/>
      </w:pPr>
      <w:r>
        <w:t>Type of relationship</w:t>
      </w:r>
    </w:p>
    <w:p w14:paraId="3E0B2608" w14:textId="77777777" w:rsidR="0034070D" w:rsidRPr="004E1B2B" w:rsidRDefault="0034070D" w:rsidP="0034070D">
      <w:pPr>
        <w:pStyle w:val="Bodytext"/>
        <w:rPr>
          <w:color w:val="000000" w:themeColor="text1"/>
          <w:lang w:eastAsia="en-AU"/>
        </w:rPr>
      </w:pPr>
      <w:r>
        <w:rPr>
          <w:i/>
          <w:color w:val="000000" w:themeColor="text1"/>
          <w:lang w:eastAsia="en-AU"/>
        </w:rPr>
        <w:t xml:space="preserve">Activity </w:t>
      </w:r>
      <w:r w:rsidR="00ED58BE">
        <w:rPr>
          <w:i/>
          <w:color w:val="000000" w:themeColor="text1"/>
          <w:lang w:eastAsia="en-AU"/>
        </w:rPr>
        <w:t>end</w:t>
      </w:r>
      <w:r>
        <w:rPr>
          <w:i/>
          <w:color w:val="000000" w:themeColor="text1"/>
          <w:lang w:eastAsia="en-AU"/>
        </w:rPr>
        <w:t xml:space="preserve"> date </w:t>
      </w:r>
      <w:r>
        <w:rPr>
          <w:color w:val="000000" w:themeColor="text1"/>
          <w:lang w:eastAsia="en-AU"/>
        </w:rPr>
        <w:t>is</w:t>
      </w:r>
      <w:r w:rsidRPr="004E1B2B">
        <w:rPr>
          <w:color w:val="000000" w:themeColor="text1"/>
          <w:lang w:eastAsia="en-AU"/>
        </w:rPr>
        <w:t xml:space="preserve"> used with </w:t>
      </w:r>
      <w:r>
        <w:rPr>
          <w:i/>
          <w:color w:val="000000" w:themeColor="text1"/>
          <w:lang w:eastAsia="en-AU"/>
        </w:rPr>
        <w:t xml:space="preserve">Activity </w:t>
      </w:r>
      <w:r w:rsidR="00ED58BE">
        <w:rPr>
          <w:i/>
          <w:color w:val="000000" w:themeColor="text1"/>
          <w:lang w:eastAsia="en-AU"/>
        </w:rPr>
        <w:t xml:space="preserve">start </w:t>
      </w:r>
      <w:r>
        <w:rPr>
          <w:i/>
          <w:color w:val="000000" w:themeColor="text1"/>
          <w:lang w:eastAsia="en-AU"/>
        </w:rPr>
        <w:t>date</w:t>
      </w:r>
      <w:r w:rsidRPr="004E1B2B">
        <w:rPr>
          <w:i/>
          <w:color w:val="000000" w:themeColor="text1"/>
          <w:lang w:eastAsia="en-AU"/>
        </w:rPr>
        <w:t xml:space="preserve"> </w:t>
      </w:r>
      <w:r>
        <w:rPr>
          <w:color w:val="000000" w:themeColor="text1"/>
          <w:lang w:eastAsia="en-AU"/>
        </w:rPr>
        <w:t>to measure a client's activity</w:t>
      </w:r>
      <w:r w:rsidR="00DC1CBD">
        <w:rPr>
          <w:color w:val="000000" w:themeColor="text1"/>
          <w:lang w:eastAsia="en-AU"/>
        </w:rPr>
        <w:t xml:space="preserve"> in the training sector</w:t>
      </w:r>
      <w:r w:rsidRPr="004E1B2B">
        <w:rPr>
          <w:color w:val="000000" w:themeColor="text1"/>
          <w:lang w:eastAsia="en-AU"/>
        </w:rPr>
        <w:t>.</w:t>
      </w:r>
    </w:p>
    <w:p w14:paraId="4CBEDE44" w14:textId="77777777" w:rsidR="00CE6D15" w:rsidRPr="002261A3" w:rsidRDefault="00CE6D15" w:rsidP="00CE6D1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CE6D15" w:rsidRPr="000579CB" w14:paraId="4B3C72DC" w14:textId="77777777" w:rsidTr="00C769A1">
        <w:tc>
          <w:tcPr>
            <w:tcW w:w="1984" w:type="dxa"/>
          </w:tcPr>
          <w:p w14:paraId="5161BCFB" w14:textId="77777777" w:rsidR="00CE6D15" w:rsidRPr="000579CB" w:rsidRDefault="00CE6D15" w:rsidP="000579CB">
            <w:pPr>
              <w:pStyle w:val="Tableheading"/>
              <w:jc w:val="left"/>
              <w:rPr>
                <w:bCs/>
              </w:rPr>
            </w:pPr>
            <w:r w:rsidRPr="000579CB">
              <w:rPr>
                <w:bCs/>
              </w:rPr>
              <w:t>Value</w:t>
            </w:r>
          </w:p>
        </w:tc>
        <w:tc>
          <w:tcPr>
            <w:tcW w:w="7124" w:type="dxa"/>
          </w:tcPr>
          <w:p w14:paraId="2D9BC0B4" w14:textId="2F49F431" w:rsidR="00CE6D15" w:rsidRPr="000579CB" w:rsidRDefault="00CE6D15" w:rsidP="000579CB">
            <w:pPr>
              <w:pStyle w:val="Tableheading"/>
              <w:jc w:val="left"/>
              <w:rPr>
                <w:bCs/>
              </w:rPr>
            </w:pPr>
            <w:r w:rsidRPr="000579CB">
              <w:rPr>
                <w:bCs/>
              </w:rPr>
              <w:t xml:space="preserve">Description – </w:t>
            </w:r>
            <w:r w:rsidR="00DB6678" w:rsidRPr="000579CB">
              <w:rPr>
                <w:bCs/>
              </w:rPr>
              <w:fldChar w:fldCharType="begin"/>
            </w:r>
            <w:r w:rsidR="00DB6678" w:rsidRPr="000579CB">
              <w:rPr>
                <w:bCs/>
              </w:rPr>
              <w:instrText xml:space="preserve"> STYLEREF  H2_Headings  \* MERGEFORMAT </w:instrText>
            </w:r>
            <w:r w:rsidR="00DB6678" w:rsidRPr="000579CB">
              <w:rPr>
                <w:bCs/>
              </w:rPr>
              <w:fldChar w:fldCharType="separate"/>
            </w:r>
            <w:r w:rsidR="00153EBD">
              <w:rPr>
                <w:bCs/>
                <w:noProof/>
              </w:rPr>
              <w:t>Activity start date</w:t>
            </w:r>
            <w:r w:rsidR="00DB6678" w:rsidRPr="000579CB">
              <w:rPr>
                <w:bCs/>
                <w:noProof/>
              </w:rPr>
              <w:fldChar w:fldCharType="end"/>
            </w:r>
          </w:p>
        </w:tc>
      </w:tr>
      <w:tr w:rsidR="00CE6D15" w14:paraId="2E3BDC29" w14:textId="77777777" w:rsidTr="00C769A1">
        <w:tc>
          <w:tcPr>
            <w:tcW w:w="1984" w:type="dxa"/>
          </w:tcPr>
          <w:p w14:paraId="690F47F9" w14:textId="77777777" w:rsidR="00CE6D15" w:rsidRPr="00112D80" w:rsidRDefault="00CE6D15" w:rsidP="000579CB">
            <w:pPr>
              <w:pStyle w:val="Tabledescriptext"/>
            </w:pPr>
            <w:r>
              <w:t>DDMMYYYY</w:t>
            </w:r>
          </w:p>
        </w:tc>
        <w:tc>
          <w:tcPr>
            <w:tcW w:w="7124" w:type="dxa"/>
          </w:tcPr>
          <w:p w14:paraId="0A49046F" w14:textId="77777777" w:rsidR="00CE6D15" w:rsidRPr="00251F56" w:rsidRDefault="00CE6D15" w:rsidP="000579CB">
            <w:pPr>
              <w:pStyle w:val="Tabledescriptext"/>
            </w:pPr>
            <w:r>
              <w:t>Valid date</w:t>
            </w:r>
          </w:p>
        </w:tc>
      </w:tr>
    </w:tbl>
    <w:p w14:paraId="4979CF76" w14:textId="77777777" w:rsidR="00CE6D15" w:rsidRPr="002261A3" w:rsidRDefault="00CE6D15" w:rsidP="00CE6D15">
      <w:pPr>
        <w:pStyle w:val="H4Parts"/>
      </w:pPr>
      <w:r>
        <w:t>Question</w:t>
      </w:r>
    </w:p>
    <w:p w14:paraId="6118AF0B" w14:textId="77777777" w:rsidR="00CE6D15" w:rsidRPr="002261A3" w:rsidRDefault="00CE6D15" w:rsidP="00CE6D15">
      <w:pPr>
        <w:pStyle w:val="Bodytext"/>
      </w:pPr>
      <w:r w:rsidRPr="002261A3">
        <w:t>Not applicable</w:t>
      </w:r>
    </w:p>
    <w:p w14:paraId="0B001649" w14:textId="77777777" w:rsidR="00CE6D15" w:rsidRPr="002261A3" w:rsidRDefault="00CE6D15" w:rsidP="00CE6D15">
      <w:pPr>
        <w:pStyle w:val="H3Parts"/>
      </w:pPr>
      <w:r w:rsidRPr="002261A3">
        <w:t>Format attributes</w:t>
      </w:r>
    </w:p>
    <w:p w14:paraId="1D63A778" w14:textId="77777777" w:rsidR="00CE6D15" w:rsidRPr="002261A3" w:rsidRDefault="00CE6D15" w:rsidP="000579CB">
      <w:pPr>
        <w:pStyle w:val="Bodytext"/>
      </w:pPr>
      <w:r w:rsidRPr="002261A3">
        <w:t>Length:</w:t>
      </w:r>
      <w:r w:rsidRPr="002261A3">
        <w:tab/>
      </w:r>
      <w:r w:rsidR="000579CB">
        <w:tab/>
      </w:r>
      <w:r w:rsidRPr="002261A3">
        <w:t>8</w:t>
      </w:r>
    </w:p>
    <w:p w14:paraId="131C5BDF" w14:textId="77777777" w:rsidR="00CE6D15" w:rsidRPr="002261A3" w:rsidRDefault="00CE6D15" w:rsidP="000579CB">
      <w:pPr>
        <w:pStyle w:val="Bodytext"/>
      </w:pPr>
      <w:r w:rsidRPr="002261A3">
        <w:t>Type:</w:t>
      </w:r>
      <w:r w:rsidRPr="002261A3">
        <w:tab/>
      </w:r>
      <w:r w:rsidR="000579CB">
        <w:tab/>
      </w:r>
      <w:r>
        <w:t>date</w:t>
      </w:r>
    </w:p>
    <w:p w14:paraId="41FD331B" w14:textId="77777777" w:rsidR="00CE6D15" w:rsidRPr="002261A3" w:rsidRDefault="00CE6D15" w:rsidP="000579CB">
      <w:pPr>
        <w:pStyle w:val="Bodytext"/>
      </w:pPr>
      <w:r>
        <w:t>Justification:</w:t>
      </w:r>
      <w:r w:rsidRPr="002261A3">
        <w:tab/>
      </w:r>
      <w:r w:rsidR="000579CB">
        <w:tab/>
      </w:r>
      <w:r w:rsidRPr="002261A3">
        <w:t>none</w:t>
      </w:r>
    </w:p>
    <w:p w14:paraId="299E7C62" w14:textId="77777777" w:rsidR="00CE6D15" w:rsidRPr="002261A3" w:rsidRDefault="00CE6D15" w:rsidP="000579CB">
      <w:pPr>
        <w:pStyle w:val="Bodytext"/>
      </w:pPr>
      <w:r w:rsidRPr="002261A3">
        <w:t>Fill character:</w:t>
      </w:r>
      <w:r w:rsidRPr="002261A3">
        <w:tab/>
      </w:r>
      <w:r w:rsidR="000579CB">
        <w:tab/>
      </w:r>
      <w:r w:rsidRPr="002261A3">
        <w:t>none</w:t>
      </w:r>
    </w:p>
    <w:p w14:paraId="401692D2" w14:textId="77777777" w:rsidR="001C4583" w:rsidRDefault="00CE6D15" w:rsidP="000579CB">
      <w:pPr>
        <w:pStyle w:val="Bodytext"/>
      </w:pPr>
      <w:r w:rsidRPr="002261A3">
        <w:t>Permitted data element value:</w:t>
      </w:r>
      <w:r w:rsidRPr="002261A3">
        <w:tab/>
      </w:r>
      <w:r>
        <w:t>not applicable</w:t>
      </w:r>
      <w:r w:rsidRPr="002261A3">
        <w:t xml:space="preserve"> </w:t>
      </w:r>
    </w:p>
    <w:p w14:paraId="3D0B4640" w14:textId="77777777" w:rsidR="00CE6D15" w:rsidRPr="001C4583" w:rsidRDefault="001C4583" w:rsidP="001C4583">
      <w:pPr>
        <w:rPr>
          <w:rFonts w:ascii="Trebuchet MS" w:hAnsi="Trebuchet MS"/>
          <w:snapToGrid w:val="0"/>
          <w:sz w:val="19"/>
          <w:lang w:eastAsia="en-US"/>
        </w:rPr>
      </w:pPr>
      <w:r>
        <w:br w:type="page"/>
      </w:r>
    </w:p>
    <w:p w14:paraId="7492D56C" w14:textId="77777777" w:rsidR="00CE6D15" w:rsidRPr="002261A3" w:rsidRDefault="00CE6D15" w:rsidP="00CE6D15">
      <w:pPr>
        <w:pStyle w:val="H3Parts"/>
      </w:pPr>
      <w:r w:rsidRPr="002261A3">
        <w:lastRenderedPageBreak/>
        <w:t>Administrative attributes</w:t>
      </w:r>
    </w:p>
    <w:p w14:paraId="401277B6" w14:textId="77777777" w:rsidR="00CE6D15" w:rsidRDefault="00CE6D15" w:rsidP="00CE6D15">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481"/>
        <w:gridCol w:w="4010"/>
      </w:tblGrid>
      <w:tr w:rsidR="00CE6D15" w:rsidRPr="000579CB" w14:paraId="258FFA92" w14:textId="77777777" w:rsidTr="00E656AC">
        <w:tc>
          <w:tcPr>
            <w:tcW w:w="1548" w:type="dxa"/>
            <w:tcBorders>
              <w:top w:val="single" w:sz="12" w:space="0" w:color="000000"/>
              <w:left w:val="nil"/>
              <w:bottom w:val="single" w:sz="6" w:space="0" w:color="000000"/>
              <w:right w:val="single" w:sz="6" w:space="0" w:color="000000"/>
            </w:tcBorders>
          </w:tcPr>
          <w:p w14:paraId="1F87551D" w14:textId="77777777" w:rsidR="00CE6D15" w:rsidRPr="000579CB" w:rsidRDefault="00CE6D15" w:rsidP="000579CB">
            <w:pPr>
              <w:pStyle w:val="Tableheading"/>
              <w:jc w:val="left"/>
              <w:rPr>
                <w:bCs/>
              </w:rPr>
            </w:pPr>
            <w:r w:rsidRPr="000579CB">
              <w:rPr>
                <w:bCs/>
              </w:rPr>
              <w:t>Release</w:t>
            </w:r>
          </w:p>
        </w:tc>
        <w:tc>
          <w:tcPr>
            <w:tcW w:w="3481" w:type="dxa"/>
            <w:tcBorders>
              <w:top w:val="single" w:sz="12" w:space="0" w:color="000000"/>
              <w:left w:val="single" w:sz="6" w:space="0" w:color="000000"/>
              <w:bottom w:val="single" w:sz="6" w:space="0" w:color="000000"/>
              <w:right w:val="single" w:sz="6" w:space="0" w:color="000000"/>
            </w:tcBorders>
          </w:tcPr>
          <w:p w14:paraId="25D904C4" w14:textId="77777777" w:rsidR="00CE6D15" w:rsidRPr="000579CB" w:rsidRDefault="00CE6D15" w:rsidP="000579CB">
            <w:pPr>
              <w:pStyle w:val="Tableheading"/>
              <w:jc w:val="left"/>
              <w:rPr>
                <w:bCs/>
              </w:rPr>
            </w:pPr>
            <w:r w:rsidRPr="000579CB">
              <w:rPr>
                <w:bCs/>
              </w:rPr>
              <w:t>VET provider</w:t>
            </w:r>
          </w:p>
        </w:tc>
        <w:tc>
          <w:tcPr>
            <w:tcW w:w="4010" w:type="dxa"/>
            <w:tcBorders>
              <w:top w:val="single" w:sz="12" w:space="0" w:color="000000"/>
              <w:left w:val="single" w:sz="6" w:space="0" w:color="000000"/>
              <w:bottom w:val="single" w:sz="6" w:space="0" w:color="000000"/>
              <w:right w:val="nil"/>
            </w:tcBorders>
          </w:tcPr>
          <w:p w14:paraId="119894C5" w14:textId="77777777" w:rsidR="00CE6D15" w:rsidRPr="000579CB" w:rsidRDefault="00CE6D15" w:rsidP="000579CB">
            <w:pPr>
              <w:pStyle w:val="Tableheading"/>
              <w:jc w:val="left"/>
              <w:rPr>
                <w:bCs/>
              </w:rPr>
            </w:pPr>
            <w:r w:rsidRPr="000579CB">
              <w:rPr>
                <w:bCs/>
              </w:rPr>
              <w:t>Apprenticeship</w:t>
            </w:r>
          </w:p>
        </w:tc>
      </w:tr>
      <w:tr w:rsidR="00CE6D15" w14:paraId="54CB8C25" w14:textId="77777777" w:rsidTr="00E656AC">
        <w:tc>
          <w:tcPr>
            <w:tcW w:w="1548" w:type="dxa"/>
            <w:tcBorders>
              <w:top w:val="single" w:sz="6" w:space="0" w:color="000000"/>
              <w:left w:val="nil"/>
              <w:bottom w:val="single" w:sz="6" w:space="0" w:color="000000"/>
              <w:right w:val="single" w:sz="6" w:space="0" w:color="000000"/>
            </w:tcBorders>
          </w:tcPr>
          <w:p w14:paraId="1F8C84F0" w14:textId="77777777" w:rsidR="00CE6D15" w:rsidRDefault="00CE6D15" w:rsidP="000579CB">
            <w:pPr>
              <w:pStyle w:val="Tabledescriptext"/>
            </w:pPr>
            <w:r>
              <w:t>Release 1.0</w:t>
            </w:r>
          </w:p>
        </w:tc>
        <w:tc>
          <w:tcPr>
            <w:tcW w:w="3481" w:type="dxa"/>
            <w:tcBorders>
              <w:top w:val="single" w:sz="6" w:space="0" w:color="000000"/>
              <w:left w:val="single" w:sz="6" w:space="0" w:color="000000"/>
              <w:bottom w:val="single" w:sz="6" w:space="0" w:color="000000"/>
              <w:right w:val="single" w:sz="6" w:space="0" w:color="000000"/>
            </w:tcBorders>
          </w:tcPr>
          <w:p w14:paraId="6CD4B31E" w14:textId="5BFC2D51" w:rsidR="00CE6D15" w:rsidRPr="00FF3229" w:rsidRDefault="00DD0E93" w:rsidP="00FF3229">
            <w:pPr>
              <w:pStyle w:val="Tabledescriptext"/>
              <w:rPr>
                <w:b/>
                <w:bCs/>
              </w:rPr>
            </w:pPr>
            <w:r>
              <w:rPr>
                <w:b/>
                <w:bCs/>
              </w:rPr>
              <w:t xml:space="preserve">Introduced </w:t>
            </w:r>
            <w:r w:rsidR="00CE6D15" w:rsidRPr="00FF3229">
              <w:rPr>
                <w:b/>
                <w:bCs/>
              </w:rPr>
              <w:t>1 January 1994</w:t>
            </w:r>
          </w:p>
          <w:p w14:paraId="36E86E20" w14:textId="77777777" w:rsidR="00CE6D15" w:rsidRPr="00581B87" w:rsidRDefault="00CE6D15" w:rsidP="000579CB">
            <w:pPr>
              <w:pStyle w:val="Tabledescriptext"/>
              <w:rPr>
                <w:b/>
                <w:i/>
              </w:rPr>
            </w:pPr>
            <w:r>
              <w:rPr>
                <w:i/>
              </w:rPr>
              <w:t>Enrolment activity start</w:t>
            </w:r>
            <w:r w:rsidRPr="00581B87">
              <w:rPr>
                <w:i/>
              </w:rPr>
              <w:t xml:space="preserve"> date</w:t>
            </w:r>
          </w:p>
        </w:tc>
        <w:tc>
          <w:tcPr>
            <w:tcW w:w="4010" w:type="dxa"/>
            <w:tcBorders>
              <w:top w:val="single" w:sz="6" w:space="0" w:color="000000"/>
              <w:left w:val="single" w:sz="6" w:space="0" w:color="000000"/>
              <w:bottom w:val="single" w:sz="6" w:space="0" w:color="000000"/>
              <w:right w:val="nil"/>
            </w:tcBorders>
          </w:tcPr>
          <w:p w14:paraId="0DD58E94" w14:textId="77777777" w:rsidR="00CE6D15" w:rsidRDefault="00CE6D15" w:rsidP="000579CB">
            <w:pPr>
              <w:pStyle w:val="Tabledescriptext"/>
            </w:pPr>
          </w:p>
        </w:tc>
      </w:tr>
    </w:tbl>
    <w:p w14:paraId="1FCC531E" w14:textId="77777777" w:rsidR="00CE6D15" w:rsidRDefault="00CE6D15" w:rsidP="00CE6D15">
      <w:pPr>
        <w:pStyle w:val="Bodytext"/>
      </w:pP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7582"/>
      </w:tblGrid>
      <w:tr w:rsidR="00CE6D15" w:rsidRPr="000579CB" w14:paraId="3B946862" w14:textId="77777777" w:rsidTr="00C769A1">
        <w:tc>
          <w:tcPr>
            <w:tcW w:w="9108" w:type="dxa"/>
            <w:gridSpan w:val="2"/>
          </w:tcPr>
          <w:p w14:paraId="7C9D5A0C" w14:textId="77777777" w:rsidR="00CE6D15" w:rsidRPr="000579CB" w:rsidRDefault="00CE6D15" w:rsidP="000579CB">
            <w:pPr>
              <w:pStyle w:val="Tableheading"/>
            </w:pPr>
            <w:r w:rsidRPr="000579CB">
              <w:t>Data element definitions</w:t>
            </w:r>
          </w:p>
        </w:tc>
      </w:tr>
      <w:tr w:rsidR="00CE6D15" w14:paraId="76CEDD50" w14:textId="77777777" w:rsidTr="00E656AC">
        <w:tc>
          <w:tcPr>
            <w:tcW w:w="1526" w:type="dxa"/>
          </w:tcPr>
          <w:p w14:paraId="47755257" w14:textId="77777777" w:rsidR="00CE6D15" w:rsidRPr="00B93FB6" w:rsidRDefault="00CE6D15" w:rsidP="000579CB">
            <w:pPr>
              <w:pStyle w:val="Tabledescriptext"/>
            </w:pPr>
            <w:r>
              <w:t>Edition 2.2</w:t>
            </w:r>
          </w:p>
        </w:tc>
        <w:tc>
          <w:tcPr>
            <w:tcW w:w="7582" w:type="dxa"/>
          </w:tcPr>
          <w:p w14:paraId="7AE4AC2B" w14:textId="001A4256" w:rsidR="00CE6D15" w:rsidRPr="00FF3229" w:rsidRDefault="00DD0E93" w:rsidP="00FF3229">
            <w:pPr>
              <w:pStyle w:val="Tabledescriptext"/>
              <w:rPr>
                <w:b/>
                <w:bCs/>
              </w:rPr>
            </w:pPr>
            <w:r>
              <w:rPr>
                <w:b/>
                <w:bCs/>
              </w:rPr>
              <w:t xml:space="preserve">Revised </w:t>
            </w:r>
            <w:r w:rsidR="00CE6D15" w:rsidRPr="00FF3229">
              <w:rPr>
                <w:b/>
                <w:bCs/>
              </w:rPr>
              <w:t>1 January 2013</w:t>
            </w:r>
          </w:p>
          <w:p w14:paraId="31ADE249" w14:textId="77777777" w:rsidR="00CE6D15" w:rsidRDefault="00CE6D15" w:rsidP="000579CB">
            <w:pPr>
              <w:pStyle w:val="Tabledescriptext"/>
            </w:pPr>
            <w:r>
              <w:t xml:space="preserve">Renamed </w:t>
            </w:r>
            <w:r w:rsidR="00572C6B">
              <w:t xml:space="preserve">from </w:t>
            </w:r>
            <w:r w:rsidR="00E43A7A" w:rsidRPr="00E43A7A">
              <w:rPr>
                <w:i/>
              </w:rPr>
              <w:t>Enrolment</w:t>
            </w:r>
            <w:r w:rsidR="00E43A7A">
              <w:t xml:space="preserve"> </w:t>
            </w:r>
            <w:r w:rsidR="00E43A7A">
              <w:rPr>
                <w:i/>
              </w:rPr>
              <w:t>a</w:t>
            </w:r>
            <w:r>
              <w:rPr>
                <w:i/>
              </w:rPr>
              <w:t>ctivity start date</w:t>
            </w:r>
            <w:r w:rsidR="00572C6B">
              <w:rPr>
                <w:i/>
              </w:rPr>
              <w:t xml:space="preserve"> </w:t>
            </w:r>
            <w:r w:rsidR="00572C6B" w:rsidRPr="00572C6B">
              <w:t>to</w:t>
            </w:r>
            <w:r w:rsidR="00572C6B">
              <w:rPr>
                <w:i/>
              </w:rPr>
              <w:t xml:space="preserve"> Activity start date</w:t>
            </w:r>
          </w:p>
        </w:tc>
      </w:tr>
    </w:tbl>
    <w:p w14:paraId="790D3B3F" w14:textId="77777777" w:rsidR="00F57355" w:rsidRPr="000E622B" w:rsidRDefault="00F57355" w:rsidP="00F57355">
      <w:pPr>
        <w:pStyle w:val="H2Headings"/>
      </w:pPr>
      <w:bookmarkStart w:id="92" w:name="_Toc351472947"/>
      <w:bookmarkStart w:id="93" w:name="_Toc222218764"/>
      <w:r>
        <w:lastRenderedPageBreak/>
        <w:t>Address building/property name</w:t>
      </w:r>
      <w:bookmarkEnd w:id="92"/>
      <w:bookmarkEnd w:id="93"/>
    </w:p>
    <w:p w14:paraId="0BA6E364" w14:textId="77777777" w:rsidR="00F57355" w:rsidRPr="002261A3" w:rsidRDefault="00F57355" w:rsidP="00F57355">
      <w:pPr>
        <w:pStyle w:val="H3Parts"/>
      </w:pPr>
      <w:r>
        <w:t>Definitional a</w:t>
      </w:r>
      <w:r w:rsidRPr="002261A3">
        <w:t>ttributes</w:t>
      </w:r>
    </w:p>
    <w:p w14:paraId="1C6E1E6A" w14:textId="77777777" w:rsidR="00F57355" w:rsidRPr="002261A3" w:rsidRDefault="00F57355" w:rsidP="00F57355">
      <w:pPr>
        <w:pStyle w:val="H4Parts"/>
      </w:pPr>
      <w:r w:rsidRPr="002261A3">
        <w:t>Definition</w:t>
      </w:r>
    </w:p>
    <w:p w14:paraId="47918CFE" w14:textId="625AB343" w:rsidR="00F57355" w:rsidRPr="00AD577B" w:rsidRDefault="00F57355" w:rsidP="00F57355">
      <w:pPr>
        <w:pStyle w:val="Bodytext"/>
      </w:pPr>
      <w:r w:rsidRPr="000B09AD">
        <w:rPr>
          <w:i/>
        </w:rPr>
        <w:t xml:space="preserve">Address </w:t>
      </w:r>
      <w:r>
        <w:rPr>
          <w:i/>
        </w:rPr>
        <w:t>building/property name</w:t>
      </w:r>
      <w:r>
        <w:t xml:space="preserve"> is the official place name or common</w:t>
      </w:r>
      <w:r w:rsidR="00EB2AFE">
        <w:t>-</w:t>
      </w:r>
      <w:r>
        <w:t xml:space="preserve">usage name for an address site, including the name of a </w:t>
      </w:r>
      <w:r w:rsidRPr="00562AF1">
        <w:t>building, Aboriginal community, homestead</w:t>
      </w:r>
      <w:r>
        <w:t>, building complex, agricultural property, park or unbounded address site</w:t>
      </w:r>
      <w:r w:rsidRPr="002261A3">
        <w:t>.</w:t>
      </w:r>
    </w:p>
    <w:p w14:paraId="35DAC6DD" w14:textId="77777777" w:rsidR="00F57355" w:rsidRPr="002261A3" w:rsidRDefault="00F57355" w:rsidP="00F57355">
      <w:pPr>
        <w:pStyle w:val="H4Parts"/>
      </w:pPr>
      <w:r>
        <w:t>Context</w:t>
      </w:r>
    </w:p>
    <w:p w14:paraId="250BD6EA" w14:textId="77777777" w:rsidR="00F57355" w:rsidRPr="00F251D1" w:rsidRDefault="00F57355" w:rsidP="00F57355">
      <w:pPr>
        <w:pStyle w:val="Bodytext"/>
      </w:pPr>
      <w:r w:rsidRPr="000B09AD">
        <w:rPr>
          <w:i/>
        </w:rPr>
        <w:t xml:space="preserve">Address </w:t>
      </w:r>
      <w:r>
        <w:rPr>
          <w:i/>
        </w:rPr>
        <w:t>building/property name</w:t>
      </w:r>
      <w:r>
        <w:t xml:space="preserve"> is</w:t>
      </w:r>
      <w:r w:rsidRPr="002261A3">
        <w:t xml:space="preserve"> used along with other address details to </w:t>
      </w:r>
      <w:r>
        <w:t>collect physical address information.</w:t>
      </w:r>
    </w:p>
    <w:p w14:paraId="5240A58D" w14:textId="77777777" w:rsidR="00F57355" w:rsidRPr="002261A3" w:rsidRDefault="00F57355" w:rsidP="00F57355">
      <w:pPr>
        <w:pStyle w:val="H3Parts"/>
      </w:pPr>
      <w:r>
        <w:t>Relational a</w:t>
      </w:r>
      <w:r w:rsidRPr="002261A3">
        <w:t>ttributes</w:t>
      </w:r>
    </w:p>
    <w:p w14:paraId="151BE432" w14:textId="77777777" w:rsidR="00F57355" w:rsidRPr="002261A3" w:rsidRDefault="00F57355" w:rsidP="00F57355">
      <w:pPr>
        <w:pStyle w:val="H4Parts"/>
      </w:pPr>
      <w:r>
        <w:t>Rules</w:t>
      </w:r>
    </w:p>
    <w:p w14:paraId="6A0E2110" w14:textId="77777777" w:rsidR="00F57355" w:rsidRPr="00A90799" w:rsidRDefault="00F57355" w:rsidP="00F57355">
      <w:pPr>
        <w:pStyle w:val="Bodytext"/>
      </w:pPr>
      <w:r w:rsidRPr="00A90799">
        <w:t>Not applicable</w:t>
      </w:r>
    </w:p>
    <w:p w14:paraId="3B1746EB" w14:textId="77777777" w:rsidR="00F57355" w:rsidRPr="002261A3" w:rsidRDefault="00F57355" w:rsidP="00F57355">
      <w:pPr>
        <w:pStyle w:val="H4Parts"/>
      </w:pPr>
      <w:r w:rsidRPr="002261A3">
        <w:t>Guideline</w:t>
      </w:r>
      <w:r>
        <w:t>s for use</w:t>
      </w:r>
    </w:p>
    <w:p w14:paraId="070872A0" w14:textId="77777777" w:rsidR="00F57355" w:rsidRPr="00A90799" w:rsidRDefault="00F57355" w:rsidP="00F57355">
      <w:pPr>
        <w:pStyle w:val="Bodytext"/>
      </w:pPr>
      <w:r w:rsidRPr="00A90799">
        <w:t>Not applicable</w:t>
      </w:r>
      <w:r w:rsidR="00715A1E">
        <w:t xml:space="preserve"> </w:t>
      </w:r>
    </w:p>
    <w:p w14:paraId="6A222203" w14:textId="77777777" w:rsidR="00F57355" w:rsidRPr="002261A3" w:rsidRDefault="00F57355" w:rsidP="00F57355">
      <w:pPr>
        <w:pStyle w:val="H4Parts"/>
      </w:pPr>
      <w:r>
        <w:t>Related d</w:t>
      </w:r>
      <w:r w:rsidRPr="002261A3">
        <w:t>ata</w:t>
      </w:r>
    </w:p>
    <w:p w14:paraId="3A7FCEA4" w14:textId="77777777" w:rsidR="00F57355" w:rsidRPr="009D6FFF" w:rsidRDefault="00F57355" w:rsidP="00F57355">
      <w:pPr>
        <w:pStyle w:val="Bodytext"/>
        <w:rPr>
          <w:i/>
        </w:rPr>
      </w:pPr>
      <w:r w:rsidRPr="00EF6A61">
        <w:rPr>
          <w:i/>
        </w:rPr>
        <w:t>Address street number</w:t>
      </w:r>
      <w:r>
        <w:rPr>
          <w:i/>
        </w:rPr>
        <w:t xml:space="preserve"> </w:t>
      </w:r>
      <w:r>
        <w:t xml:space="preserve">and </w:t>
      </w:r>
      <w:r>
        <w:rPr>
          <w:i/>
        </w:rPr>
        <w:t>Address street name</w:t>
      </w:r>
    </w:p>
    <w:p w14:paraId="54274597" w14:textId="77777777" w:rsidR="00F57355" w:rsidRPr="002261A3" w:rsidRDefault="00F57355" w:rsidP="00F57355">
      <w:pPr>
        <w:pStyle w:val="H4Parts"/>
      </w:pPr>
      <w:r>
        <w:t>Type of relationship</w:t>
      </w:r>
    </w:p>
    <w:p w14:paraId="01A58DCC" w14:textId="77777777" w:rsidR="00F57355" w:rsidRPr="00F251D1" w:rsidRDefault="00F57355" w:rsidP="00F57355">
      <w:pPr>
        <w:pStyle w:val="Bodytext"/>
      </w:pPr>
      <w:r w:rsidRPr="00EF6A61">
        <w:rPr>
          <w:i/>
        </w:rPr>
        <w:t xml:space="preserve">Address </w:t>
      </w:r>
      <w:r>
        <w:rPr>
          <w:i/>
        </w:rPr>
        <w:t>building</w:t>
      </w:r>
      <w:r w:rsidRPr="00EF6A61">
        <w:rPr>
          <w:i/>
        </w:rPr>
        <w:t>/</w:t>
      </w:r>
      <w:r>
        <w:rPr>
          <w:i/>
        </w:rPr>
        <w:t>property</w:t>
      </w:r>
      <w:r w:rsidRPr="00EF6A61">
        <w:rPr>
          <w:i/>
        </w:rPr>
        <w:t xml:space="preserve"> </w:t>
      </w:r>
      <w:r>
        <w:rPr>
          <w:i/>
        </w:rPr>
        <w:t>name</w:t>
      </w:r>
      <w:r>
        <w:t xml:space="preserve"> provides additional details to </w:t>
      </w:r>
      <w:r w:rsidRPr="00EF6A61">
        <w:rPr>
          <w:i/>
        </w:rPr>
        <w:t>Address street number</w:t>
      </w:r>
      <w:r>
        <w:rPr>
          <w:i/>
        </w:rPr>
        <w:t xml:space="preserve"> </w:t>
      </w:r>
      <w:r>
        <w:t xml:space="preserve">and </w:t>
      </w:r>
      <w:r>
        <w:rPr>
          <w:i/>
        </w:rPr>
        <w:t>Address street name</w:t>
      </w:r>
      <w:r>
        <w:t>.</w:t>
      </w:r>
    </w:p>
    <w:p w14:paraId="473D79B7" w14:textId="77777777" w:rsidR="00F57355" w:rsidRDefault="00F57355" w:rsidP="00F5735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6520"/>
      </w:tblGrid>
      <w:tr w:rsidR="00F57355" w:rsidRPr="000579CB" w14:paraId="4E3F5390" w14:textId="77777777" w:rsidTr="00F57355">
        <w:tc>
          <w:tcPr>
            <w:tcW w:w="1984" w:type="dxa"/>
          </w:tcPr>
          <w:p w14:paraId="1C733A93" w14:textId="77777777" w:rsidR="00F57355" w:rsidRPr="000579CB" w:rsidRDefault="00F57355" w:rsidP="000579CB">
            <w:pPr>
              <w:pStyle w:val="Tableheading"/>
              <w:jc w:val="left"/>
              <w:rPr>
                <w:bCs/>
              </w:rPr>
            </w:pPr>
            <w:r w:rsidRPr="000579CB">
              <w:rPr>
                <w:bCs/>
              </w:rPr>
              <w:t>Value</w:t>
            </w:r>
          </w:p>
        </w:tc>
        <w:tc>
          <w:tcPr>
            <w:tcW w:w="6520" w:type="dxa"/>
          </w:tcPr>
          <w:p w14:paraId="0B9AD739" w14:textId="77777777" w:rsidR="00F57355" w:rsidRPr="000579CB" w:rsidRDefault="00F57355" w:rsidP="000579CB">
            <w:pPr>
              <w:pStyle w:val="Tableheading"/>
              <w:jc w:val="left"/>
              <w:rPr>
                <w:bCs/>
              </w:rPr>
            </w:pPr>
            <w:r w:rsidRPr="000579CB">
              <w:rPr>
                <w:bCs/>
              </w:rPr>
              <w:t xml:space="preserve">Description – Address Building/Property Name </w:t>
            </w:r>
          </w:p>
        </w:tc>
      </w:tr>
      <w:tr w:rsidR="00F57355" w14:paraId="19783277" w14:textId="77777777" w:rsidTr="00F57355">
        <w:tc>
          <w:tcPr>
            <w:tcW w:w="1984" w:type="dxa"/>
          </w:tcPr>
          <w:p w14:paraId="6E759B71" w14:textId="1A8EE3F8" w:rsidR="00F57355" w:rsidRDefault="001C65CF" w:rsidP="000579CB">
            <w:pPr>
              <w:pStyle w:val="Tabledescriptext"/>
            </w:pPr>
            <w:r>
              <w:t>T</w:t>
            </w:r>
            <w:r w:rsidR="00F57355" w:rsidRPr="00112D80">
              <w:t>ext</w:t>
            </w:r>
          </w:p>
        </w:tc>
        <w:tc>
          <w:tcPr>
            <w:tcW w:w="6520" w:type="dxa"/>
          </w:tcPr>
          <w:p w14:paraId="30D93FFA" w14:textId="77777777" w:rsidR="00F57355" w:rsidRDefault="00F57355" w:rsidP="000579CB">
            <w:pPr>
              <w:pStyle w:val="Tabledescriptext"/>
            </w:pPr>
            <w:r>
              <w:t>Name of building or property</w:t>
            </w:r>
          </w:p>
        </w:tc>
      </w:tr>
    </w:tbl>
    <w:p w14:paraId="3334AE23" w14:textId="77777777" w:rsidR="00F57355" w:rsidRDefault="00F57355" w:rsidP="00F57355">
      <w:pPr>
        <w:pStyle w:val="Bodytext"/>
        <w:rPr>
          <w:lang w:eastAsia="en-AU"/>
        </w:rPr>
      </w:pPr>
    </w:p>
    <w:p w14:paraId="07094352" w14:textId="77777777" w:rsidR="00F57355" w:rsidRPr="002261A3" w:rsidRDefault="00F57355" w:rsidP="00F57355">
      <w:pPr>
        <w:pStyle w:val="H4Parts"/>
      </w:pPr>
      <w:r>
        <w:t>Question</w:t>
      </w:r>
    </w:p>
    <w:p w14:paraId="096842A9" w14:textId="77777777" w:rsidR="00F57355" w:rsidRDefault="00F57355" w:rsidP="00F57355">
      <w:pPr>
        <w:pStyle w:val="Bodytext"/>
      </w:pPr>
      <w:r w:rsidRPr="002261A3">
        <w:t xml:space="preserve">What is the </w:t>
      </w:r>
      <w:r>
        <w:t>a</w:t>
      </w:r>
      <w:r w:rsidRPr="002261A3">
        <w:t>ddress of your usual residence?</w:t>
      </w:r>
    </w:p>
    <w:p w14:paraId="72E7BDEF" w14:textId="77777777" w:rsidR="000849CE" w:rsidRDefault="000849CE" w:rsidP="000849CE">
      <w:pPr>
        <w:keepNext/>
        <w:spacing w:before="40" w:after="40"/>
        <w:ind w:left="993"/>
        <w:outlineLvl w:val="3"/>
        <w:rPr>
          <w:rFonts w:ascii="Trebuchet MS" w:hAnsi="Trebuchet MS"/>
          <w:sz w:val="18"/>
        </w:rPr>
      </w:pPr>
      <w:bookmarkStart w:id="94" w:name="_Hlk85015376"/>
      <w:r>
        <w:rPr>
          <w:rFonts w:ascii="Trebuchet MS" w:hAnsi="Trebuchet MS"/>
          <w:sz w:val="18"/>
        </w:rPr>
        <w:t xml:space="preserve">‘Usual residence’ refers to the address you live at on a permanent basis. This is important for international and rural students in particular. </w:t>
      </w:r>
    </w:p>
    <w:bookmarkEnd w:id="94"/>
    <w:p w14:paraId="7FD204C3" w14:textId="1E3B4706" w:rsidR="00F57355" w:rsidRDefault="00F57355" w:rsidP="00F57355">
      <w:pPr>
        <w:pStyle w:val="Bodytext"/>
        <w:ind w:left="993"/>
      </w:pPr>
      <w:r>
        <w:t xml:space="preserve">Please provide the physical address (street </w:t>
      </w:r>
      <w:r w:rsidRPr="005D613E">
        <w:t>address</w:t>
      </w:r>
      <w:r>
        <w:t xml:space="preserve"> and </w:t>
      </w:r>
      <w:r w:rsidRPr="008710D4">
        <w:rPr>
          <w:b/>
        </w:rPr>
        <w:t>not</w:t>
      </w:r>
      <w:r>
        <w:t xml:space="preserve"> post office box) where you usually reside rather than any temporary address at which you reside for training, work or other purposes before returning </w:t>
      </w:r>
      <w:r w:rsidR="008710D4">
        <w:t xml:space="preserve">to your </w:t>
      </w:r>
      <w:r>
        <w:t>home.</w:t>
      </w:r>
    </w:p>
    <w:p w14:paraId="370DB5F6" w14:textId="47F7A370" w:rsidR="00F57355" w:rsidRDefault="00F57355" w:rsidP="00F57355">
      <w:pPr>
        <w:pStyle w:val="Bodytext"/>
        <w:ind w:left="993"/>
      </w:pPr>
      <w:r>
        <w:t>If you are from a rural area</w:t>
      </w:r>
      <w:r w:rsidR="00BA3A5D">
        <w:t>,</w:t>
      </w:r>
      <w:r>
        <w:t xml:space="preserve"> use the address from your state or territory’s ‘rural property addressing’ or ‘numbering’ system as your residential street address.</w:t>
      </w:r>
    </w:p>
    <w:p w14:paraId="240A616E" w14:textId="31A6B893" w:rsidR="008710D4" w:rsidRPr="00E656AC" w:rsidRDefault="008710D4" w:rsidP="003050EE">
      <w:pPr>
        <w:pStyle w:val="Bodytext"/>
        <w:ind w:left="993"/>
      </w:pPr>
      <w:r w:rsidRPr="00E656AC">
        <w:t xml:space="preserve">Building/property name is the official place name or </w:t>
      </w:r>
      <w:r w:rsidR="00EB2AFE">
        <w:t>common-usage</w:t>
      </w:r>
      <w:r w:rsidRPr="00E656AC">
        <w:t xml:space="preserve"> name for an address site, including the name of a building, Aboriginal community, homestead, building complex, agricultural property, park or unbounded address site.</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F57355" w14:paraId="21B950BA" w14:textId="77777777" w:rsidTr="00F57355">
        <w:tc>
          <w:tcPr>
            <w:tcW w:w="7440" w:type="dxa"/>
            <w:tcBorders>
              <w:top w:val="nil"/>
            </w:tcBorders>
          </w:tcPr>
          <w:p w14:paraId="3D48823E" w14:textId="77777777" w:rsidR="00F57355" w:rsidRPr="00D97485" w:rsidRDefault="00F57355" w:rsidP="00F57355">
            <w:pPr>
              <w:pStyle w:val="Enroltext"/>
              <w:rPr>
                <w:b/>
                <w:noProof w:val="0"/>
              </w:rPr>
            </w:pPr>
            <w:r w:rsidRPr="00D97485">
              <w:rPr>
                <w:b/>
                <w:noProof w:val="0"/>
              </w:rPr>
              <w:t>Building/property name</w:t>
            </w:r>
          </w:p>
        </w:tc>
      </w:tr>
      <w:tr w:rsidR="00F57355" w14:paraId="7D5E04CA" w14:textId="77777777" w:rsidTr="00F57355">
        <w:tc>
          <w:tcPr>
            <w:tcW w:w="7440" w:type="dxa"/>
            <w:tcBorders>
              <w:top w:val="nil"/>
            </w:tcBorders>
          </w:tcPr>
          <w:p w14:paraId="5D5ABEFE" w14:textId="77777777" w:rsidR="00F57355" w:rsidRPr="00251F56" w:rsidRDefault="00F57355" w:rsidP="00F57355">
            <w:pPr>
              <w:pStyle w:val="Enroltext"/>
              <w:rPr>
                <w:noProof w:val="0"/>
              </w:rPr>
            </w:pPr>
            <w:r>
              <w:rPr>
                <w:noProof w:val="0"/>
              </w:rPr>
              <w:t>Flat/unit details</w:t>
            </w:r>
          </w:p>
        </w:tc>
      </w:tr>
      <w:tr w:rsidR="00F57355" w14:paraId="3968A69E" w14:textId="77777777" w:rsidTr="00F57355">
        <w:tc>
          <w:tcPr>
            <w:tcW w:w="7440" w:type="dxa"/>
            <w:tcBorders>
              <w:top w:val="nil"/>
            </w:tcBorders>
          </w:tcPr>
          <w:p w14:paraId="1AEAB684" w14:textId="77777777" w:rsidR="00F57355" w:rsidRDefault="00F57355" w:rsidP="00F57355">
            <w:pPr>
              <w:pStyle w:val="Enroltext"/>
              <w:rPr>
                <w:noProof w:val="0"/>
              </w:rPr>
            </w:pPr>
            <w:r>
              <w:rPr>
                <w:noProof w:val="0"/>
              </w:rPr>
              <w:t>Street or lot number (e.g. 205 or Lot 118)</w:t>
            </w:r>
          </w:p>
        </w:tc>
      </w:tr>
      <w:tr w:rsidR="00F57355" w14:paraId="11B60700" w14:textId="77777777" w:rsidTr="00F57355">
        <w:tc>
          <w:tcPr>
            <w:tcW w:w="7440" w:type="dxa"/>
            <w:tcBorders>
              <w:top w:val="nil"/>
            </w:tcBorders>
          </w:tcPr>
          <w:p w14:paraId="7ECCCBDE" w14:textId="77777777" w:rsidR="00F57355" w:rsidRPr="00251F56" w:rsidRDefault="00F57355" w:rsidP="00F57355">
            <w:pPr>
              <w:pStyle w:val="Enroltext"/>
              <w:rPr>
                <w:noProof w:val="0"/>
              </w:rPr>
            </w:pPr>
            <w:r>
              <w:rPr>
                <w:noProof w:val="0"/>
              </w:rPr>
              <w:t>Street name</w:t>
            </w:r>
          </w:p>
        </w:tc>
      </w:tr>
      <w:tr w:rsidR="00F57355" w14:paraId="57CBC451" w14:textId="77777777" w:rsidTr="00F57355">
        <w:tc>
          <w:tcPr>
            <w:tcW w:w="7440" w:type="dxa"/>
            <w:tcBorders>
              <w:top w:val="nil"/>
            </w:tcBorders>
          </w:tcPr>
          <w:p w14:paraId="0F374E84" w14:textId="77777777" w:rsidR="00F57355" w:rsidRPr="00251F56" w:rsidRDefault="00F57355" w:rsidP="00F57355">
            <w:pPr>
              <w:pStyle w:val="Enroltext"/>
              <w:rPr>
                <w:noProof w:val="0"/>
              </w:rPr>
            </w:pPr>
            <w:r>
              <w:rPr>
                <w:noProof w:val="0"/>
              </w:rPr>
              <w:t>Suburb, locality or t</w:t>
            </w:r>
            <w:r w:rsidRPr="00251F56">
              <w:rPr>
                <w:noProof w:val="0"/>
              </w:rPr>
              <w:t>own</w:t>
            </w:r>
          </w:p>
        </w:tc>
      </w:tr>
      <w:tr w:rsidR="00F57355" w14:paraId="4369CF60" w14:textId="77777777" w:rsidTr="00F57355">
        <w:tc>
          <w:tcPr>
            <w:tcW w:w="7440" w:type="dxa"/>
          </w:tcPr>
          <w:p w14:paraId="3F373144" w14:textId="77777777" w:rsidR="00F57355" w:rsidRDefault="00F57355" w:rsidP="00F57355">
            <w:pPr>
              <w:pStyle w:val="Enroltext"/>
              <w:rPr>
                <w:noProof w:val="0"/>
              </w:rPr>
            </w:pPr>
            <w:r>
              <w:rPr>
                <w:noProof w:val="0"/>
              </w:rPr>
              <w:t>State/territory</w:t>
            </w:r>
          </w:p>
        </w:tc>
      </w:tr>
      <w:tr w:rsidR="00F57355" w14:paraId="7BCA51ED" w14:textId="77777777" w:rsidTr="00F57355">
        <w:tc>
          <w:tcPr>
            <w:tcW w:w="7440" w:type="dxa"/>
          </w:tcPr>
          <w:p w14:paraId="4D456F44" w14:textId="77777777" w:rsidR="00F57355" w:rsidRPr="00251F56" w:rsidRDefault="00F57355" w:rsidP="00F57355">
            <w:pPr>
              <w:pStyle w:val="Enroltext"/>
              <w:rPr>
                <w:noProof w:val="0"/>
              </w:rPr>
            </w:pPr>
            <w:r w:rsidRPr="00251F56">
              <w:rPr>
                <w:noProof w:val="0"/>
              </w:rPr>
              <w:t>Postcode</w:t>
            </w:r>
          </w:p>
        </w:tc>
      </w:tr>
    </w:tbl>
    <w:p w14:paraId="1BB5E337" w14:textId="77777777" w:rsidR="00F57355" w:rsidRDefault="00F57355" w:rsidP="00F57355">
      <w:pPr>
        <w:pStyle w:val="Bodytext"/>
        <w:rPr>
          <w:rStyle w:val="Hyperlink"/>
        </w:rPr>
      </w:pPr>
    </w:p>
    <w:p w14:paraId="2BDA8109" w14:textId="77777777" w:rsidR="00F57355" w:rsidRDefault="00F57355" w:rsidP="00F57355">
      <w:pPr>
        <w:rPr>
          <w:snapToGrid w:val="0"/>
        </w:rPr>
      </w:pPr>
      <w:r>
        <w:br w:type="page"/>
      </w:r>
    </w:p>
    <w:p w14:paraId="7894F7C1" w14:textId="77777777" w:rsidR="00F57355" w:rsidRPr="002261A3" w:rsidRDefault="00F57355" w:rsidP="00F57355">
      <w:pPr>
        <w:pStyle w:val="Bodytext"/>
      </w:pPr>
      <w:r w:rsidRPr="002261A3">
        <w:lastRenderedPageBreak/>
        <w:t xml:space="preserve">What is </w:t>
      </w:r>
      <w:r>
        <w:t>your postal</w:t>
      </w:r>
      <w:r w:rsidRPr="002261A3">
        <w:t xml:space="preserve"> </w:t>
      </w:r>
      <w:r>
        <w:t>a</w:t>
      </w:r>
      <w:r w:rsidRPr="002261A3">
        <w:t xml:space="preserve">ddress </w:t>
      </w:r>
      <w:r>
        <w:t>(if different from above)</w:t>
      </w:r>
      <w:r w:rsidRPr="002261A3">
        <w:t>?</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F57355" w:rsidRPr="00EE71B3" w14:paraId="21427078" w14:textId="77777777" w:rsidTr="00F57355">
        <w:tc>
          <w:tcPr>
            <w:tcW w:w="7440" w:type="dxa"/>
            <w:tcBorders>
              <w:top w:val="nil"/>
            </w:tcBorders>
          </w:tcPr>
          <w:p w14:paraId="05F19DE1" w14:textId="77777777" w:rsidR="00F57355" w:rsidRPr="00EE71B3" w:rsidRDefault="00F57355" w:rsidP="00F57355">
            <w:pPr>
              <w:pStyle w:val="Enroltext"/>
              <w:rPr>
                <w:b/>
                <w:noProof w:val="0"/>
              </w:rPr>
            </w:pPr>
            <w:r w:rsidRPr="00EE71B3">
              <w:rPr>
                <w:b/>
                <w:noProof w:val="0"/>
              </w:rPr>
              <w:t>Building/property name</w:t>
            </w:r>
            <w:r>
              <w:rPr>
                <w:b/>
                <w:noProof w:val="0"/>
              </w:rPr>
              <w:t xml:space="preserve"> </w:t>
            </w:r>
          </w:p>
        </w:tc>
      </w:tr>
      <w:tr w:rsidR="00F57355" w14:paraId="4116B886" w14:textId="77777777" w:rsidTr="00F57355">
        <w:tc>
          <w:tcPr>
            <w:tcW w:w="7440" w:type="dxa"/>
            <w:tcBorders>
              <w:top w:val="nil"/>
            </w:tcBorders>
          </w:tcPr>
          <w:p w14:paraId="0CE17A1F" w14:textId="77777777" w:rsidR="00F57355" w:rsidRPr="00251F56" w:rsidRDefault="00F57355" w:rsidP="00F57355">
            <w:pPr>
              <w:pStyle w:val="Enroltext"/>
              <w:rPr>
                <w:noProof w:val="0"/>
              </w:rPr>
            </w:pPr>
            <w:r>
              <w:rPr>
                <w:noProof w:val="0"/>
              </w:rPr>
              <w:t xml:space="preserve">Flat/unit details </w:t>
            </w:r>
          </w:p>
        </w:tc>
      </w:tr>
      <w:tr w:rsidR="00F57355" w14:paraId="034D4028" w14:textId="77777777" w:rsidTr="00F57355">
        <w:tc>
          <w:tcPr>
            <w:tcW w:w="7440" w:type="dxa"/>
            <w:tcBorders>
              <w:top w:val="nil"/>
            </w:tcBorders>
          </w:tcPr>
          <w:p w14:paraId="1FB1CE8A" w14:textId="77777777" w:rsidR="00F57355" w:rsidRPr="0065545E" w:rsidRDefault="00F57355" w:rsidP="00F57355">
            <w:pPr>
              <w:pStyle w:val="Enroltext"/>
              <w:rPr>
                <w:noProof w:val="0"/>
              </w:rPr>
            </w:pPr>
            <w:r>
              <w:rPr>
                <w:noProof w:val="0"/>
              </w:rPr>
              <w:t>Street or lot number (e.g. 205 or Lot 118)</w:t>
            </w:r>
          </w:p>
        </w:tc>
      </w:tr>
      <w:tr w:rsidR="00F57355" w14:paraId="144289E6" w14:textId="77777777" w:rsidTr="00F57355">
        <w:tc>
          <w:tcPr>
            <w:tcW w:w="7440" w:type="dxa"/>
            <w:tcBorders>
              <w:top w:val="nil"/>
            </w:tcBorders>
          </w:tcPr>
          <w:p w14:paraId="45A2DE9A" w14:textId="77777777" w:rsidR="00F57355" w:rsidRPr="00EE71B3" w:rsidRDefault="00F57355" w:rsidP="00F57355">
            <w:pPr>
              <w:pStyle w:val="Enroltext"/>
              <w:rPr>
                <w:noProof w:val="0"/>
              </w:rPr>
            </w:pPr>
            <w:r w:rsidRPr="00EE71B3">
              <w:rPr>
                <w:noProof w:val="0"/>
              </w:rPr>
              <w:t>Street name</w:t>
            </w:r>
          </w:p>
        </w:tc>
      </w:tr>
      <w:tr w:rsidR="00F57355" w14:paraId="3C50D96C" w14:textId="77777777" w:rsidTr="00F57355">
        <w:tc>
          <w:tcPr>
            <w:tcW w:w="7440" w:type="dxa"/>
            <w:tcBorders>
              <w:top w:val="nil"/>
            </w:tcBorders>
          </w:tcPr>
          <w:p w14:paraId="57B0FFC4" w14:textId="77777777" w:rsidR="00F57355" w:rsidRDefault="00F57355" w:rsidP="00F57355">
            <w:pPr>
              <w:pStyle w:val="Enroltext"/>
              <w:rPr>
                <w:noProof w:val="0"/>
              </w:rPr>
            </w:pPr>
            <w:r>
              <w:rPr>
                <w:noProof w:val="0"/>
              </w:rPr>
              <w:t>Postal delivery information (e.g. PO Box 254)</w:t>
            </w:r>
          </w:p>
        </w:tc>
      </w:tr>
      <w:tr w:rsidR="00F57355" w14:paraId="3359F657" w14:textId="77777777" w:rsidTr="00F57355">
        <w:tc>
          <w:tcPr>
            <w:tcW w:w="7440" w:type="dxa"/>
            <w:tcBorders>
              <w:top w:val="nil"/>
            </w:tcBorders>
          </w:tcPr>
          <w:p w14:paraId="04B1C833" w14:textId="77777777" w:rsidR="00F57355" w:rsidRPr="00251F56" w:rsidRDefault="00F57355" w:rsidP="00F57355">
            <w:pPr>
              <w:pStyle w:val="Enroltext"/>
              <w:rPr>
                <w:noProof w:val="0"/>
              </w:rPr>
            </w:pPr>
            <w:r>
              <w:rPr>
                <w:noProof w:val="0"/>
              </w:rPr>
              <w:t>Suburb, locality or t</w:t>
            </w:r>
            <w:r w:rsidRPr="00251F56">
              <w:rPr>
                <w:noProof w:val="0"/>
              </w:rPr>
              <w:t>own</w:t>
            </w:r>
          </w:p>
        </w:tc>
      </w:tr>
      <w:tr w:rsidR="00F57355" w14:paraId="0DC2EEC4" w14:textId="77777777" w:rsidTr="00F57355">
        <w:tc>
          <w:tcPr>
            <w:tcW w:w="7440" w:type="dxa"/>
          </w:tcPr>
          <w:p w14:paraId="1D4C28B8" w14:textId="77777777" w:rsidR="00F57355" w:rsidRDefault="00F57355" w:rsidP="00F57355">
            <w:pPr>
              <w:pStyle w:val="Enroltext"/>
              <w:rPr>
                <w:noProof w:val="0"/>
              </w:rPr>
            </w:pPr>
            <w:r>
              <w:rPr>
                <w:noProof w:val="0"/>
              </w:rPr>
              <w:t>State/territory</w:t>
            </w:r>
          </w:p>
        </w:tc>
      </w:tr>
      <w:tr w:rsidR="00F57355" w14:paraId="04622FEB" w14:textId="77777777" w:rsidTr="00F57355">
        <w:tc>
          <w:tcPr>
            <w:tcW w:w="7440" w:type="dxa"/>
          </w:tcPr>
          <w:p w14:paraId="0A4E9977" w14:textId="77777777" w:rsidR="00F57355" w:rsidRPr="00251F56" w:rsidRDefault="00F57355" w:rsidP="00F57355">
            <w:pPr>
              <w:pStyle w:val="Enroltext"/>
              <w:rPr>
                <w:noProof w:val="0"/>
              </w:rPr>
            </w:pPr>
            <w:r w:rsidRPr="00251F56">
              <w:rPr>
                <w:noProof w:val="0"/>
              </w:rPr>
              <w:t>Postcode</w:t>
            </w:r>
          </w:p>
        </w:tc>
      </w:tr>
    </w:tbl>
    <w:p w14:paraId="45D4FB00" w14:textId="77777777" w:rsidR="00F57355" w:rsidRPr="002E48F0" w:rsidRDefault="00F57355" w:rsidP="00F57355">
      <w:pPr>
        <w:pStyle w:val="Bodytext"/>
        <w:rPr>
          <w:rStyle w:val="Hyperlink"/>
        </w:rPr>
      </w:pPr>
    </w:p>
    <w:p w14:paraId="16AE046C" w14:textId="77777777" w:rsidR="00F57355" w:rsidRPr="002261A3" w:rsidRDefault="00F57355" w:rsidP="00F57355">
      <w:pPr>
        <w:pStyle w:val="H3Parts"/>
      </w:pPr>
      <w:r>
        <w:t>Format a</w:t>
      </w:r>
      <w:r w:rsidRPr="002261A3">
        <w:t>ttributes</w:t>
      </w:r>
    </w:p>
    <w:p w14:paraId="2CEC5969" w14:textId="77777777" w:rsidR="00F57355" w:rsidRPr="00AC78D3" w:rsidRDefault="00F57355" w:rsidP="00F57355">
      <w:pPr>
        <w:pStyle w:val="Formattabtext0"/>
      </w:pPr>
      <w:r w:rsidRPr="00AC78D3">
        <w:t>Length:</w:t>
      </w:r>
      <w:r w:rsidRPr="00AC78D3">
        <w:tab/>
      </w:r>
      <w:r>
        <w:t>50</w:t>
      </w:r>
    </w:p>
    <w:p w14:paraId="022ED123" w14:textId="77777777" w:rsidR="00F57355" w:rsidRPr="00AC78D3" w:rsidRDefault="00F57355" w:rsidP="00F57355">
      <w:pPr>
        <w:pStyle w:val="Formattabtext0"/>
      </w:pPr>
      <w:r w:rsidRPr="00AC78D3">
        <w:t>Type:</w:t>
      </w:r>
      <w:r w:rsidRPr="00AC78D3">
        <w:tab/>
        <w:t>alphanumeric</w:t>
      </w:r>
    </w:p>
    <w:p w14:paraId="5919E3D6" w14:textId="77777777" w:rsidR="00F57355" w:rsidRPr="00AC78D3" w:rsidRDefault="00F57355" w:rsidP="00F57355">
      <w:pPr>
        <w:pStyle w:val="Formattabtext0"/>
      </w:pPr>
      <w:r>
        <w:t>Justification:</w:t>
      </w:r>
      <w:r w:rsidRPr="00AC78D3">
        <w:tab/>
        <w:t>left</w:t>
      </w:r>
    </w:p>
    <w:p w14:paraId="51466475" w14:textId="77777777" w:rsidR="00F57355" w:rsidRPr="00AC78D3" w:rsidRDefault="00F57355" w:rsidP="00F57355">
      <w:pPr>
        <w:pStyle w:val="Formattabtext0"/>
      </w:pPr>
      <w:r>
        <w:t>Fill c</w:t>
      </w:r>
      <w:r w:rsidRPr="00AC78D3">
        <w:t>haracter:</w:t>
      </w:r>
      <w:r w:rsidRPr="00AC78D3">
        <w:tab/>
        <w:t>space</w:t>
      </w:r>
    </w:p>
    <w:p w14:paraId="1488B393" w14:textId="77777777" w:rsidR="00F57355" w:rsidRPr="00AC78D3" w:rsidRDefault="00F57355" w:rsidP="00F57355">
      <w:pPr>
        <w:pStyle w:val="Formattabtext0"/>
      </w:pPr>
      <w:r w:rsidRPr="00AC78D3">
        <w:t>Permitted data element value:</w:t>
      </w:r>
      <w:r w:rsidRPr="00AC78D3">
        <w:tab/>
      </w:r>
      <w:r>
        <w:t>not applicable</w:t>
      </w:r>
    </w:p>
    <w:p w14:paraId="5B5DC46D" w14:textId="77777777" w:rsidR="00F57355" w:rsidRPr="002261A3" w:rsidRDefault="00F57355" w:rsidP="00F57355">
      <w:pPr>
        <w:pStyle w:val="H3Parts"/>
      </w:pPr>
      <w:r>
        <w:t>Administrative a</w:t>
      </w:r>
      <w:r w:rsidRPr="002261A3">
        <w:t>ttributes</w:t>
      </w:r>
    </w:p>
    <w:p w14:paraId="37456204" w14:textId="77777777" w:rsidR="00F57355" w:rsidRDefault="00F57355" w:rsidP="00F57355">
      <w:pPr>
        <w:pStyle w:val="H4Parts"/>
      </w:pPr>
      <w:r w:rsidRPr="006C2246">
        <w:t>History</w:t>
      </w: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F57355" w:rsidRPr="000579CB" w14:paraId="270F73E4" w14:textId="77777777" w:rsidTr="00F57355">
        <w:tc>
          <w:tcPr>
            <w:tcW w:w="9288" w:type="dxa"/>
            <w:gridSpan w:val="2"/>
          </w:tcPr>
          <w:p w14:paraId="7BCDF3D0" w14:textId="77777777" w:rsidR="00F57355" w:rsidRPr="000579CB" w:rsidRDefault="00F57355" w:rsidP="000579CB">
            <w:pPr>
              <w:pStyle w:val="Tableheading"/>
            </w:pPr>
            <w:r w:rsidRPr="000579CB">
              <w:t>Data element definitions</w:t>
            </w:r>
          </w:p>
        </w:tc>
      </w:tr>
      <w:tr w:rsidR="00F57355" w14:paraId="3FA31BA7" w14:textId="77777777" w:rsidTr="00F57355">
        <w:tc>
          <w:tcPr>
            <w:tcW w:w="1728" w:type="dxa"/>
          </w:tcPr>
          <w:p w14:paraId="16DDB916" w14:textId="77777777" w:rsidR="00F57355" w:rsidRPr="00930A64" w:rsidRDefault="00F57355" w:rsidP="000579CB">
            <w:pPr>
              <w:pStyle w:val="Tabledescriptext"/>
            </w:pPr>
            <w:r>
              <w:t>Edition 2.2</w:t>
            </w:r>
          </w:p>
        </w:tc>
        <w:tc>
          <w:tcPr>
            <w:tcW w:w="7560" w:type="dxa"/>
          </w:tcPr>
          <w:p w14:paraId="531250DD" w14:textId="1F313D60" w:rsidR="00F57355" w:rsidRPr="00FF3229" w:rsidRDefault="00DD0E93" w:rsidP="00FF3229">
            <w:pPr>
              <w:pStyle w:val="Tabledescriptext"/>
              <w:rPr>
                <w:b/>
                <w:bCs/>
              </w:rPr>
            </w:pPr>
            <w:r>
              <w:rPr>
                <w:b/>
                <w:bCs/>
              </w:rPr>
              <w:t xml:space="preserve">Introduced </w:t>
            </w:r>
            <w:r w:rsidR="00F57355" w:rsidRPr="00FF3229">
              <w:rPr>
                <w:b/>
                <w:bCs/>
              </w:rPr>
              <w:t>1 January 2014</w:t>
            </w:r>
          </w:p>
          <w:p w14:paraId="00B52041" w14:textId="77777777" w:rsidR="00F57355" w:rsidRPr="00CC46E6" w:rsidRDefault="00F57355" w:rsidP="000579CB">
            <w:pPr>
              <w:pStyle w:val="Tabledescriptext"/>
              <w:rPr>
                <w:i/>
              </w:rPr>
            </w:pPr>
            <w:r w:rsidRPr="00CC46E6">
              <w:rPr>
                <w:i/>
              </w:rPr>
              <w:t>Address building/property name</w:t>
            </w:r>
          </w:p>
        </w:tc>
      </w:tr>
    </w:tbl>
    <w:p w14:paraId="6F68BECA" w14:textId="298DF79C" w:rsidR="00520568" w:rsidRPr="005D2F7B" w:rsidRDefault="00F20843" w:rsidP="005D2F7B">
      <w:pPr>
        <w:pStyle w:val="H2Headings"/>
      </w:pPr>
      <w:bookmarkStart w:id="95" w:name="_Toc222218765"/>
      <w:r w:rsidRPr="00E94F6B">
        <w:lastRenderedPageBreak/>
        <w:t>Address first line</w:t>
      </w:r>
      <w:bookmarkEnd w:id="74"/>
      <w:bookmarkEnd w:id="75"/>
      <w:bookmarkEnd w:id="84"/>
      <w:bookmarkEnd w:id="85"/>
      <w:bookmarkEnd w:id="95"/>
    </w:p>
    <w:p w14:paraId="206C50FB" w14:textId="77777777" w:rsidR="00520568" w:rsidRPr="002261A3" w:rsidRDefault="00F20843" w:rsidP="004C26B3">
      <w:pPr>
        <w:pStyle w:val="H3Parts"/>
      </w:pPr>
      <w:bookmarkStart w:id="96" w:name="_Toc113785433"/>
      <w:r>
        <w:t>Definitional a</w:t>
      </w:r>
      <w:r w:rsidR="00520568" w:rsidRPr="002261A3">
        <w:t>ttributes</w:t>
      </w:r>
      <w:bookmarkEnd w:id="96"/>
    </w:p>
    <w:p w14:paraId="766B81ED" w14:textId="77777777" w:rsidR="00520568" w:rsidRPr="002261A3" w:rsidRDefault="00AC78D3" w:rsidP="00C01D9A">
      <w:pPr>
        <w:pStyle w:val="H4Parts"/>
      </w:pPr>
      <w:r w:rsidRPr="002261A3">
        <w:t>Definition</w:t>
      </w:r>
    </w:p>
    <w:p w14:paraId="15644BA6" w14:textId="77777777" w:rsidR="00520568" w:rsidRPr="002261A3" w:rsidRDefault="00F20843" w:rsidP="00026273">
      <w:pPr>
        <w:pStyle w:val="Bodytext"/>
      </w:pPr>
      <w:r w:rsidRPr="000B09AD">
        <w:rPr>
          <w:i/>
        </w:rPr>
        <w:t>Address first line</w:t>
      </w:r>
      <w:r w:rsidR="00FD225A">
        <w:t xml:space="preserve"> </w:t>
      </w:r>
      <w:r w:rsidR="000A5D85">
        <w:t>is the first line of an a</w:t>
      </w:r>
      <w:r w:rsidR="00520568" w:rsidRPr="002261A3">
        <w:t xml:space="preserve">ddress </w:t>
      </w:r>
      <w:r w:rsidR="00EC2E36">
        <w:t xml:space="preserve">and </w:t>
      </w:r>
      <w:r w:rsidR="00520568" w:rsidRPr="002261A3">
        <w:t>provides a valid street number and name (including floor and building name if relevant)</w:t>
      </w:r>
      <w:r w:rsidR="00902BC1">
        <w:t xml:space="preserve"> or post office box information</w:t>
      </w:r>
      <w:r w:rsidR="00520568" w:rsidRPr="002261A3">
        <w:t>.</w:t>
      </w:r>
    </w:p>
    <w:p w14:paraId="43B6DE2B" w14:textId="77777777" w:rsidR="00520568" w:rsidRPr="002261A3" w:rsidRDefault="00AC78D3" w:rsidP="00B336D5">
      <w:pPr>
        <w:pStyle w:val="H4Parts"/>
      </w:pPr>
      <w:r>
        <w:t>Context</w:t>
      </w:r>
    </w:p>
    <w:p w14:paraId="597600AB" w14:textId="77777777" w:rsidR="00520568" w:rsidRPr="002261A3" w:rsidRDefault="00F20843" w:rsidP="00026273">
      <w:pPr>
        <w:pStyle w:val="Bodytext"/>
      </w:pPr>
      <w:r w:rsidRPr="000B09AD">
        <w:rPr>
          <w:i/>
        </w:rPr>
        <w:t>Address first line</w:t>
      </w:r>
      <w:r w:rsidR="00FD225A">
        <w:t xml:space="preserve"> </w:t>
      </w:r>
      <w:r w:rsidR="007A2C9D">
        <w:t>is</w:t>
      </w:r>
      <w:r w:rsidR="00520568" w:rsidRPr="002261A3">
        <w:t xml:space="preserve"> used along with other address details to </w:t>
      </w:r>
      <w:r w:rsidR="00C31A39">
        <w:t xml:space="preserve">collect </w:t>
      </w:r>
      <w:r w:rsidR="00C31A39" w:rsidRPr="006A6B3E">
        <w:t>physical</w:t>
      </w:r>
      <w:r w:rsidR="00C31A39">
        <w:rPr>
          <w:color w:val="FF0000"/>
        </w:rPr>
        <w:t xml:space="preserve"> </w:t>
      </w:r>
      <w:r w:rsidR="00C31A39" w:rsidRPr="006A6B3E">
        <w:t>location</w:t>
      </w:r>
      <w:r w:rsidR="00C31A39">
        <w:t xml:space="preserve"> </w:t>
      </w:r>
      <w:r w:rsidR="004678C3">
        <w:t xml:space="preserve">or postal address </w:t>
      </w:r>
      <w:r w:rsidR="00C31A39">
        <w:t>information</w:t>
      </w:r>
      <w:r w:rsidR="000A5D85">
        <w:t>.</w:t>
      </w:r>
    </w:p>
    <w:p w14:paraId="1F04934A" w14:textId="77777777" w:rsidR="00520568" w:rsidRPr="002261A3" w:rsidRDefault="00F20843" w:rsidP="004C26B3">
      <w:pPr>
        <w:pStyle w:val="H3Parts"/>
      </w:pPr>
      <w:bookmarkStart w:id="97" w:name="_Toc113785434"/>
      <w:r>
        <w:t>Relational a</w:t>
      </w:r>
      <w:r w:rsidR="00520568" w:rsidRPr="002261A3">
        <w:t>ttributes</w:t>
      </w:r>
      <w:bookmarkEnd w:id="97"/>
    </w:p>
    <w:p w14:paraId="0D933855" w14:textId="77777777" w:rsidR="00520568" w:rsidRPr="002261A3" w:rsidRDefault="00DD78AF" w:rsidP="00B336D5">
      <w:pPr>
        <w:pStyle w:val="H4Parts"/>
      </w:pPr>
      <w:r>
        <w:t>Rules</w:t>
      </w:r>
    </w:p>
    <w:p w14:paraId="63E4BC11" w14:textId="77777777" w:rsidR="00520568" w:rsidRDefault="00F20843" w:rsidP="00026273">
      <w:pPr>
        <w:pStyle w:val="Bodytext"/>
      </w:pPr>
      <w:r w:rsidRPr="000B09AD">
        <w:rPr>
          <w:i/>
        </w:rPr>
        <w:t>Address first line</w:t>
      </w:r>
      <w:r w:rsidRPr="002261A3">
        <w:t xml:space="preserve"> </w:t>
      </w:r>
      <w:r w:rsidR="00520568" w:rsidRPr="002261A3">
        <w:t xml:space="preserve">must not contain the name of the </w:t>
      </w:r>
      <w:r w:rsidR="00220AB8" w:rsidRPr="002261A3">
        <w:t>suburb</w:t>
      </w:r>
      <w:r w:rsidR="00220AB8">
        <w:t xml:space="preserve">, locality or </w:t>
      </w:r>
      <w:r w:rsidR="00520568" w:rsidRPr="002261A3">
        <w:t>town, or a postcode.</w:t>
      </w:r>
    </w:p>
    <w:p w14:paraId="590FB1F0" w14:textId="77777777" w:rsidR="00520568" w:rsidRPr="002261A3" w:rsidRDefault="00DD78AF" w:rsidP="00F41A95">
      <w:pPr>
        <w:pStyle w:val="H4Parts"/>
      </w:pPr>
      <w:r w:rsidRPr="002261A3">
        <w:t>Guideline</w:t>
      </w:r>
      <w:r w:rsidR="00F20843">
        <w:t>s for u</w:t>
      </w:r>
      <w:r w:rsidR="00725E08">
        <w:t>se</w:t>
      </w:r>
    </w:p>
    <w:p w14:paraId="4A2A3541" w14:textId="77777777" w:rsidR="003648E5" w:rsidRDefault="00902BC1" w:rsidP="00E332C9">
      <w:pPr>
        <w:pStyle w:val="Bodytext"/>
      </w:pPr>
      <w:r>
        <w:t>Not applicable</w:t>
      </w:r>
    </w:p>
    <w:p w14:paraId="5049DC20" w14:textId="77777777" w:rsidR="005270AB" w:rsidRDefault="00F20843">
      <w:pPr>
        <w:pStyle w:val="H4Parts"/>
      </w:pPr>
      <w:r>
        <w:t>Related d</w:t>
      </w:r>
      <w:r w:rsidR="00DD78AF" w:rsidRPr="002261A3">
        <w:t>ata</w:t>
      </w:r>
    </w:p>
    <w:p w14:paraId="3C8E857A" w14:textId="77777777" w:rsidR="00520568" w:rsidRPr="00234EC5" w:rsidRDefault="00F20843" w:rsidP="00026273">
      <w:pPr>
        <w:pStyle w:val="Bodytext"/>
        <w:rPr>
          <w:i/>
        </w:rPr>
      </w:pPr>
      <w:r w:rsidRPr="00234EC5">
        <w:rPr>
          <w:i/>
        </w:rPr>
        <w:t>Address second line</w:t>
      </w:r>
    </w:p>
    <w:p w14:paraId="42A36898" w14:textId="77777777" w:rsidR="00520568" w:rsidRPr="002261A3" w:rsidRDefault="00F20843" w:rsidP="00F41A95">
      <w:pPr>
        <w:pStyle w:val="H4Parts"/>
      </w:pPr>
      <w:r>
        <w:t>Type of r</w:t>
      </w:r>
      <w:r w:rsidR="00DD78AF">
        <w:t>elationship</w:t>
      </w:r>
    </w:p>
    <w:p w14:paraId="11F06FCE" w14:textId="77777777" w:rsidR="00520568" w:rsidRPr="002261A3" w:rsidRDefault="00F20843" w:rsidP="00026273">
      <w:pPr>
        <w:pStyle w:val="Bodytext"/>
      </w:pPr>
      <w:r w:rsidRPr="000B09AD">
        <w:rPr>
          <w:i/>
        </w:rPr>
        <w:t>Address second line</w:t>
      </w:r>
      <w:r w:rsidR="00520568" w:rsidRPr="002261A3">
        <w:t xml:space="preserve"> must be used to continue the </w:t>
      </w:r>
      <w:r>
        <w:rPr>
          <w:i/>
        </w:rPr>
        <w:t>A</w:t>
      </w:r>
      <w:r w:rsidRPr="000B09AD">
        <w:rPr>
          <w:i/>
        </w:rPr>
        <w:t>ddress first line</w:t>
      </w:r>
      <w:r w:rsidR="00520568" w:rsidRPr="002261A3">
        <w:t xml:space="preserve"> details if space is </w:t>
      </w:r>
      <w:r w:rsidR="000E622B">
        <w:t xml:space="preserve">not </w:t>
      </w:r>
      <w:r w:rsidR="00520568" w:rsidRPr="002261A3">
        <w:t>sufficient.</w:t>
      </w:r>
    </w:p>
    <w:p w14:paraId="4FFDEA7B" w14:textId="77777777" w:rsidR="00520568" w:rsidRDefault="00DD78AF"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6520"/>
      </w:tblGrid>
      <w:tr w:rsidR="0075708C" w:rsidRPr="000579CB" w14:paraId="65CAD427" w14:textId="77777777">
        <w:tc>
          <w:tcPr>
            <w:tcW w:w="1984" w:type="dxa"/>
          </w:tcPr>
          <w:p w14:paraId="5B1956CF" w14:textId="77777777" w:rsidR="0075708C" w:rsidRPr="000579CB" w:rsidRDefault="0075708C" w:rsidP="000579CB">
            <w:pPr>
              <w:pStyle w:val="Tableheading"/>
              <w:jc w:val="left"/>
              <w:rPr>
                <w:bCs/>
              </w:rPr>
            </w:pPr>
            <w:r w:rsidRPr="000579CB">
              <w:rPr>
                <w:bCs/>
              </w:rPr>
              <w:t>Value</w:t>
            </w:r>
          </w:p>
        </w:tc>
        <w:tc>
          <w:tcPr>
            <w:tcW w:w="6520" w:type="dxa"/>
          </w:tcPr>
          <w:p w14:paraId="76243324" w14:textId="375A61B9" w:rsidR="0075708C" w:rsidRPr="000579CB" w:rsidRDefault="0075708C" w:rsidP="000579CB">
            <w:pPr>
              <w:pStyle w:val="Tableheading"/>
              <w:jc w:val="left"/>
              <w:rPr>
                <w:bCs/>
              </w:rPr>
            </w:pPr>
            <w:r w:rsidRPr="000579CB">
              <w:rPr>
                <w:bCs/>
              </w:rPr>
              <w:t>Description</w:t>
            </w:r>
            <w:r w:rsidR="00D17ECC" w:rsidRPr="000579CB">
              <w:rPr>
                <w:bCs/>
              </w:rPr>
              <w:t xml:space="preserve"> – </w:t>
            </w:r>
            <w:r w:rsidR="00DB6678" w:rsidRPr="000579CB">
              <w:rPr>
                <w:bCs/>
              </w:rPr>
              <w:fldChar w:fldCharType="begin"/>
            </w:r>
            <w:r w:rsidR="00DB6678" w:rsidRPr="000579CB">
              <w:rPr>
                <w:bCs/>
              </w:rPr>
              <w:instrText xml:space="preserve"> STYLEREF  H2_Headings  \* MERGEFORMAT </w:instrText>
            </w:r>
            <w:r w:rsidR="00DB6678" w:rsidRPr="000579CB">
              <w:rPr>
                <w:bCs/>
              </w:rPr>
              <w:fldChar w:fldCharType="separate"/>
            </w:r>
            <w:r w:rsidR="00153EBD">
              <w:rPr>
                <w:bCs/>
                <w:noProof/>
              </w:rPr>
              <w:t>Address first line</w:t>
            </w:r>
            <w:r w:rsidR="00DB6678" w:rsidRPr="000579CB">
              <w:rPr>
                <w:bCs/>
                <w:noProof/>
              </w:rPr>
              <w:fldChar w:fldCharType="end"/>
            </w:r>
            <w:r w:rsidRPr="000579CB">
              <w:rPr>
                <w:bCs/>
              </w:rPr>
              <w:t xml:space="preserve"> </w:t>
            </w:r>
          </w:p>
        </w:tc>
      </w:tr>
      <w:tr w:rsidR="0075708C" w14:paraId="435DA19B" w14:textId="77777777">
        <w:tc>
          <w:tcPr>
            <w:tcW w:w="1984" w:type="dxa"/>
          </w:tcPr>
          <w:p w14:paraId="3139C18C" w14:textId="6142CE18" w:rsidR="0075708C" w:rsidRDefault="001C65CF" w:rsidP="000579CB">
            <w:pPr>
              <w:pStyle w:val="Tabledescriptext"/>
            </w:pPr>
            <w:r>
              <w:t>T</w:t>
            </w:r>
            <w:r w:rsidR="0075708C" w:rsidRPr="00112D80">
              <w:t>ext</w:t>
            </w:r>
          </w:p>
        </w:tc>
        <w:tc>
          <w:tcPr>
            <w:tcW w:w="6520" w:type="dxa"/>
          </w:tcPr>
          <w:p w14:paraId="0FC2E87C" w14:textId="77777777" w:rsidR="0075708C" w:rsidRDefault="0075708C" w:rsidP="000579CB">
            <w:pPr>
              <w:pStyle w:val="Tabledescriptext"/>
            </w:pPr>
            <w:r w:rsidRPr="00112D80">
              <w:t>Street number and name (and floor and building name if relevant</w:t>
            </w:r>
            <w:r>
              <w:t>)</w:t>
            </w:r>
            <w:r w:rsidR="00902BC1">
              <w:t xml:space="preserve"> or post office box information</w:t>
            </w:r>
          </w:p>
        </w:tc>
      </w:tr>
    </w:tbl>
    <w:p w14:paraId="7A0D98DD" w14:textId="77777777" w:rsidR="00520568" w:rsidRDefault="00BD0869" w:rsidP="00F7041F">
      <w:pPr>
        <w:pStyle w:val="H4Parts"/>
      </w:pPr>
      <w:r>
        <w:t>Question</w:t>
      </w:r>
    </w:p>
    <w:p w14:paraId="76AE4327" w14:textId="77777777" w:rsidR="00C10511" w:rsidRPr="002261A3" w:rsidRDefault="00C10511" w:rsidP="00C10511">
      <w:pPr>
        <w:pStyle w:val="Bodytext"/>
      </w:pPr>
      <w:r w:rsidRPr="002261A3">
        <w:t>Not applicable</w:t>
      </w:r>
    </w:p>
    <w:p w14:paraId="16532C87" w14:textId="77777777" w:rsidR="00520568" w:rsidRPr="002261A3" w:rsidRDefault="00F20843" w:rsidP="000579CB">
      <w:pPr>
        <w:pStyle w:val="H3Parts"/>
      </w:pPr>
      <w:bookmarkStart w:id="98" w:name="_Toc113785435"/>
      <w:r>
        <w:t>Format a</w:t>
      </w:r>
      <w:r w:rsidR="00520568" w:rsidRPr="002261A3">
        <w:t>ttributes</w:t>
      </w:r>
      <w:bookmarkEnd w:id="98"/>
    </w:p>
    <w:p w14:paraId="0FDFE62D" w14:textId="77777777" w:rsidR="00520568" w:rsidRPr="00AC78D3" w:rsidRDefault="00520568" w:rsidP="000579CB">
      <w:pPr>
        <w:pStyle w:val="Bodytext"/>
      </w:pPr>
      <w:r w:rsidRPr="00AC78D3">
        <w:t>Length:</w:t>
      </w:r>
      <w:r w:rsidRPr="00AC78D3">
        <w:tab/>
      </w:r>
      <w:r w:rsidR="000579CB">
        <w:tab/>
      </w:r>
      <w:r w:rsidRPr="00AC78D3">
        <w:t>50</w:t>
      </w:r>
    </w:p>
    <w:p w14:paraId="1B8E097E" w14:textId="77777777" w:rsidR="00520568" w:rsidRPr="00AC78D3" w:rsidRDefault="00520568" w:rsidP="000579CB">
      <w:pPr>
        <w:pStyle w:val="Bodytext"/>
      </w:pPr>
      <w:r w:rsidRPr="00AC78D3">
        <w:t>Type:</w:t>
      </w:r>
      <w:r w:rsidRPr="00AC78D3">
        <w:tab/>
      </w:r>
      <w:r w:rsidR="000579CB">
        <w:tab/>
      </w:r>
      <w:r w:rsidRPr="00AC78D3">
        <w:t>alphanumeric</w:t>
      </w:r>
    </w:p>
    <w:p w14:paraId="330EE2A4" w14:textId="77777777" w:rsidR="00520568" w:rsidRPr="00AC78D3" w:rsidRDefault="00C314D5" w:rsidP="000579CB">
      <w:pPr>
        <w:pStyle w:val="Bodytext"/>
      </w:pPr>
      <w:r>
        <w:t>Justification:</w:t>
      </w:r>
      <w:r w:rsidR="00520568" w:rsidRPr="00AC78D3">
        <w:tab/>
      </w:r>
      <w:r w:rsidR="000579CB">
        <w:tab/>
      </w:r>
      <w:r w:rsidR="00520568" w:rsidRPr="00AC78D3">
        <w:t>left</w:t>
      </w:r>
    </w:p>
    <w:p w14:paraId="5D198C70" w14:textId="77777777" w:rsidR="00520568" w:rsidRPr="00AC78D3" w:rsidRDefault="00F20843" w:rsidP="000579CB">
      <w:pPr>
        <w:pStyle w:val="Bodytext"/>
      </w:pPr>
      <w:r>
        <w:t>Fill c</w:t>
      </w:r>
      <w:r w:rsidR="00520568" w:rsidRPr="00AC78D3">
        <w:t>haracter:</w:t>
      </w:r>
      <w:r w:rsidR="00520568" w:rsidRPr="00AC78D3">
        <w:tab/>
      </w:r>
      <w:r w:rsidR="000579CB">
        <w:tab/>
      </w:r>
      <w:r w:rsidR="00520568" w:rsidRPr="00AC78D3">
        <w:t>space</w:t>
      </w:r>
    </w:p>
    <w:p w14:paraId="382D7CE1" w14:textId="77777777" w:rsidR="00520568" w:rsidRDefault="00520568" w:rsidP="000579CB">
      <w:pPr>
        <w:pStyle w:val="Bodytext"/>
      </w:pPr>
      <w:r w:rsidRPr="00AC78D3">
        <w:t>Permitted data element value</w:t>
      </w:r>
      <w:r w:rsidR="004E3797">
        <w:t>s</w:t>
      </w:r>
      <w:r w:rsidRPr="00AC78D3">
        <w:t>:</w:t>
      </w:r>
      <w:r w:rsidRPr="00AC78D3">
        <w:tab/>
      </w:r>
      <w:r w:rsidR="00116202">
        <w:t>not applicable</w:t>
      </w:r>
    </w:p>
    <w:p w14:paraId="441C958F" w14:textId="77777777" w:rsidR="00C10511" w:rsidRDefault="00C10511">
      <w:pPr>
        <w:rPr>
          <w:rFonts w:ascii="Trebuchet MS" w:hAnsi="Trebuchet MS"/>
          <w:snapToGrid w:val="0"/>
          <w:sz w:val="19"/>
          <w:lang w:eastAsia="en-US"/>
        </w:rPr>
      </w:pPr>
      <w:r>
        <w:br w:type="page"/>
      </w:r>
    </w:p>
    <w:p w14:paraId="17A27647" w14:textId="77777777" w:rsidR="00520568" w:rsidRPr="002261A3" w:rsidRDefault="00F20843" w:rsidP="0009072E">
      <w:pPr>
        <w:pStyle w:val="H3Parts"/>
      </w:pPr>
      <w:bookmarkStart w:id="99" w:name="_Toc113785436"/>
      <w:r>
        <w:lastRenderedPageBreak/>
        <w:t>Administrative a</w:t>
      </w:r>
      <w:r w:rsidR="00520568" w:rsidRPr="002261A3">
        <w:t>ttributes</w:t>
      </w:r>
      <w:bookmarkEnd w:id="99"/>
    </w:p>
    <w:p w14:paraId="4EA047C7" w14:textId="77777777" w:rsidR="00BD0A1D" w:rsidRDefault="00BD0A1D" w:rsidP="00BD0A1D">
      <w:pPr>
        <w:pStyle w:val="H4Parts"/>
      </w:pPr>
      <w:r>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2"/>
      </w:tblGrid>
      <w:tr w:rsidR="00BD0A1D" w:rsidRPr="000579CB" w14:paraId="6EDE5B2B" w14:textId="77777777" w:rsidTr="00120DF3">
        <w:trPr>
          <w:cantSplit/>
        </w:trPr>
        <w:tc>
          <w:tcPr>
            <w:tcW w:w="1690" w:type="dxa"/>
            <w:vAlign w:val="center"/>
          </w:tcPr>
          <w:p w14:paraId="75EE69CB" w14:textId="77777777" w:rsidR="00BD0A1D" w:rsidRPr="000579CB" w:rsidRDefault="00BD0A1D" w:rsidP="000579CB">
            <w:pPr>
              <w:pStyle w:val="Tableheading"/>
              <w:jc w:val="left"/>
              <w:rPr>
                <w:bCs/>
              </w:rPr>
            </w:pPr>
            <w:r w:rsidRPr="000579CB">
              <w:rPr>
                <w:bCs/>
              </w:rPr>
              <w:t>Release</w:t>
            </w:r>
          </w:p>
        </w:tc>
        <w:tc>
          <w:tcPr>
            <w:tcW w:w="3742" w:type="dxa"/>
          </w:tcPr>
          <w:p w14:paraId="565D7C0B" w14:textId="77777777" w:rsidR="00BD0A1D" w:rsidRPr="000579CB" w:rsidRDefault="00967D2C" w:rsidP="000579CB">
            <w:pPr>
              <w:pStyle w:val="Tableheading"/>
              <w:jc w:val="left"/>
              <w:rPr>
                <w:bCs/>
              </w:rPr>
            </w:pPr>
            <w:r w:rsidRPr="000579CB">
              <w:rPr>
                <w:bCs/>
              </w:rPr>
              <w:t>V</w:t>
            </w:r>
            <w:r w:rsidR="00582DBC" w:rsidRPr="000579CB">
              <w:rPr>
                <w:bCs/>
              </w:rPr>
              <w:t xml:space="preserve">ET </w:t>
            </w:r>
            <w:r w:rsidRPr="000579CB">
              <w:rPr>
                <w:bCs/>
              </w:rPr>
              <w:t>Provider</w:t>
            </w:r>
          </w:p>
        </w:tc>
        <w:tc>
          <w:tcPr>
            <w:tcW w:w="3742" w:type="dxa"/>
          </w:tcPr>
          <w:p w14:paraId="5B6C9008" w14:textId="77777777" w:rsidR="00BD0A1D" w:rsidRPr="000579CB" w:rsidRDefault="00967D2C" w:rsidP="000579CB">
            <w:pPr>
              <w:pStyle w:val="Tableheading"/>
              <w:jc w:val="left"/>
              <w:rPr>
                <w:bCs/>
              </w:rPr>
            </w:pPr>
            <w:r w:rsidRPr="000579CB">
              <w:rPr>
                <w:bCs/>
              </w:rPr>
              <w:t>Apprenticeship</w:t>
            </w:r>
          </w:p>
        </w:tc>
      </w:tr>
      <w:tr w:rsidR="00BD0A1D" w14:paraId="7C0D5B05" w14:textId="77777777" w:rsidTr="00120DF3">
        <w:trPr>
          <w:cantSplit/>
        </w:trPr>
        <w:tc>
          <w:tcPr>
            <w:tcW w:w="1690" w:type="dxa"/>
          </w:tcPr>
          <w:p w14:paraId="635C7FC6" w14:textId="77777777" w:rsidR="00BD0A1D" w:rsidRDefault="00BD0A1D" w:rsidP="000579CB">
            <w:pPr>
              <w:pStyle w:val="Tabledescriptext"/>
            </w:pPr>
            <w:r w:rsidRPr="00B93FB6">
              <w:t xml:space="preserve">Release </w:t>
            </w:r>
            <w:r>
              <w:t>1.0</w:t>
            </w:r>
          </w:p>
        </w:tc>
        <w:tc>
          <w:tcPr>
            <w:tcW w:w="3742" w:type="dxa"/>
          </w:tcPr>
          <w:p w14:paraId="6E9EB235" w14:textId="5B2139B5" w:rsidR="00BD0A1D" w:rsidRPr="00FF3229" w:rsidRDefault="00DD0E93" w:rsidP="00FF3229">
            <w:pPr>
              <w:pStyle w:val="Tabledescriptext"/>
              <w:rPr>
                <w:b/>
                <w:bCs/>
              </w:rPr>
            </w:pPr>
            <w:r>
              <w:rPr>
                <w:b/>
                <w:bCs/>
              </w:rPr>
              <w:t xml:space="preserve">Introduced </w:t>
            </w:r>
            <w:r w:rsidR="00BD0A1D" w:rsidRPr="00FF3229">
              <w:rPr>
                <w:b/>
                <w:bCs/>
              </w:rPr>
              <w:t>1 January 1994</w:t>
            </w:r>
          </w:p>
          <w:p w14:paraId="59278EF1" w14:textId="77777777" w:rsidR="00BD0A1D" w:rsidRPr="008E6FB4" w:rsidRDefault="00F20843" w:rsidP="000579CB">
            <w:pPr>
              <w:pStyle w:val="Tabledescriptext"/>
              <w:rPr>
                <w:i/>
              </w:rPr>
            </w:pPr>
            <w:r w:rsidRPr="008E6FB4">
              <w:rPr>
                <w:i/>
              </w:rPr>
              <w:t>Address first line</w:t>
            </w:r>
          </w:p>
        </w:tc>
        <w:tc>
          <w:tcPr>
            <w:tcW w:w="3742" w:type="dxa"/>
          </w:tcPr>
          <w:p w14:paraId="5DA39EC6" w14:textId="0CD3AE20" w:rsidR="00BD0A1D" w:rsidRPr="00FF3229" w:rsidRDefault="00BD0A1D" w:rsidP="00FF3229">
            <w:pPr>
              <w:pStyle w:val="Tabledescriptext"/>
              <w:rPr>
                <w:b/>
                <w:bCs/>
              </w:rPr>
            </w:pPr>
            <w:r w:rsidRPr="00FF3229">
              <w:rPr>
                <w:b/>
                <w:bCs/>
              </w:rPr>
              <w:t>Introduced 1 July 1994</w:t>
            </w:r>
          </w:p>
          <w:p w14:paraId="690EE8FF" w14:textId="77777777" w:rsidR="00BD0A1D" w:rsidRPr="008E6FB4" w:rsidRDefault="00F20843" w:rsidP="000579CB">
            <w:pPr>
              <w:pStyle w:val="Tabledescriptext"/>
              <w:rPr>
                <w:i/>
              </w:rPr>
            </w:pPr>
            <w:r w:rsidRPr="008E6FB4">
              <w:rPr>
                <w:i/>
              </w:rPr>
              <w:t>Address first line</w:t>
            </w:r>
          </w:p>
        </w:tc>
      </w:tr>
    </w:tbl>
    <w:tbl>
      <w:tblPr>
        <w:tblpPr w:leftFromText="180" w:rightFromText="180" w:vertAnchor="text" w:horzAnchor="margin" w:tblpY="507"/>
        <w:tblW w:w="9180"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68"/>
        <w:gridCol w:w="7512"/>
      </w:tblGrid>
      <w:tr w:rsidR="0026221C" w:rsidRPr="00535809" w14:paraId="210126F3" w14:textId="77777777" w:rsidTr="004D113E">
        <w:tc>
          <w:tcPr>
            <w:tcW w:w="9180" w:type="dxa"/>
            <w:gridSpan w:val="2"/>
          </w:tcPr>
          <w:p w14:paraId="2769CD99" w14:textId="77777777" w:rsidR="0026221C" w:rsidRPr="000579CB" w:rsidRDefault="0026221C" w:rsidP="00FF3229">
            <w:pPr>
              <w:pStyle w:val="Tableheading"/>
              <w:rPr>
                <w:bCs/>
              </w:rPr>
            </w:pPr>
            <w:bookmarkStart w:id="100" w:name="_Toc351472948"/>
            <w:bookmarkStart w:id="101" w:name="ALSLT"/>
            <w:bookmarkStart w:id="102" w:name="_Toc113785440"/>
            <w:r w:rsidRPr="000579CB">
              <w:rPr>
                <w:bCs/>
              </w:rPr>
              <w:t>Data element definitions</w:t>
            </w:r>
          </w:p>
        </w:tc>
      </w:tr>
      <w:tr w:rsidR="0026221C" w14:paraId="2927516A" w14:textId="77777777" w:rsidTr="0026221C">
        <w:tc>
          <w:tcPr>
            <w:tcW w:w="1668" w:type="dxa"/>
          </w:tcPr>
          <w:p w14:paraId="443FECE1" w14:textId="77777777" w:rsidR="0026221C" w:rsidRPr="00E07500" w:rsidRDefault="0026221C" w:rsidP="00FF3229">
            <w:pPr>
              <w:pStyle w:val="Tabledescriptext"/>
              <w:rPr>
                <w:bCs/>
              </w:rPr>
            </w:pPr>
            <w:r w:rsidRPr="00E07500">
              <w:rPr>
                <w:bCs/>
              </w:rPr>
              <w:t>Edition 2.2</w:t>
            </w:r>
          </w:p>
        </w:tc>
        <w:tc>
          <w:tcPr>
            <w:tcW w:w="7512" w:type="dxa"/>
          </w:tcPr>
          <w:p w14:paraId="636F3AD8" w14:textId="2D457F3C" w:rsidR="0026221C" w:rsidRPr="00E07500" w:rsidRDefault="00DD0E93" w:rsidP="00FF3229">
            <w:pPr>
              <w:pStyle w:val="Tabledescriptext"/>
              <w:rPr>
                <w:b/>
                <w:bCs/>
              </w:rPr>
            </w:pPr>
            <w:r>
              <w:rPr>
                <w:b/>
                <w:bCs/>
              </w:rPr>
              <w:t xml:space="preserve">Revised </w:t>
            </w:r>
            <w:r w:rsidR="0026221C" w:rsidRPr="00E07500">
              <w:rPr>
                <w:b/>
                <w:bCs/>
              </w:rPr>
              <w:t>1 January 2014</w:t>
            </w:r>
          </w:p>
          <w:p w14:paraId="3D3158C5" w14:textId="77777777" w:rsidR="0026221C" w:rsidRPr="00E07500" w:rsidRDefault="0026221C" w:rsidP="000579CB">
            <w:pPr>
              <w:pStyle w:val="Tabledescriptext"/>
            </w:pPr>
            <w:r w:rsidRPr="00E07500">
              <w:t xml:space="preserve">Removed enrolment question </w:t>
            </w:r>
          </w:p>
        </w:tc>
      </w:tr>
    </w:tbl>
    <w:p w14:paraId="646B0CCC" w14:textId="77777777" w:rsidR="00737D24" w:rsidRPr="000E622B" w:rsidRDefault="00737D24" w:rsidP="00737D24">
      <w:pPr>
        <w:pStyle w:val="H2Headings"/>
      </w:pPr>
      <w:bookmarkStart w:id="103" w:name="_Toc222218766"/>
      <w:r>
        <w:lastRenderedPageBreak/>
        <w:t>Address flat/unit details</w:t>
      </w:r>
      <w:bookmarkEnd w:id="100"/>
      <w:bookmarkEnd w:id="103"/>
    </w:p>
    <w:p w14:paraId="79D6DE46" w14:textId="77777777" w:rsidR="00737D24" w:rsidRPr="002261A3" w:rsidRDefault="00737D24" w:rsidP="00737D24">
      <w:pPr>
        <w:pStyle w:val="H3Parts"/>
      </w:pPr>
      <w:r>
        <w:t>Definitional a</w:t>
      </w:r>
      <w:r w:rsidRPr="002261A3">
        <w:t>ttributes</w:t>
      </w:r>
    </w:p>
    <w:p w14:paraId="431A2069" w14:textId="77777777" w:rsidR="00737D24" w:rsidRPr="002261A3" w:rsidRDefault="00737D24" w:rsidP="00737D24">
      <w:pPr>
        <w:pStyle w:val="H4Parts"/>
      </w:pPr>
      <w:r w:rsidRPr="002261A3">
        <w:t>Definition</w:t>
      </w:r>
    </w:p>
    <w:p w14:paraId="5C5A3515" w14:textId="77777777" w:rsidR="00737D24" w:rsidRPr="00AD577B" w:rsidRDefault="00737D24" w:rsidP="00737D24">
      <w:pPr>
        <w:pStyle w:val="Bodytext"/>
      </w:pPr>
      <w:r w:rsidRPr="000B09AD">
        <w:rPr>
          <w:i/>
        </w:rPr>
        <w:t xml:space="preserve">Address </w:t>
      </w:r>
      <w:r>
        <w:rPr>
          <w:i/>
        </w:rPr>
        <w:t>flat/unit details</w:t>
      </w:r>
      <w:r>
        <w:t xml:space="preserve"> identifies an address within a building/sub-complex</w:t>
      </w:r>
      <w:r w:rsidRPr="002261A3">
        <w:t>.</w:t>
      </w:r>
      <w:r>
        <w:t xml:space="preserve"> </w:t>
      </w:r>
    </w:p>
    <w:p w14:paraId="0BB357C6" w14:textId="77777777" w:rsidR="00737D24" w:rsidRPr="002261A3" w:rsidRDefault="00737D24" w:rsidP="00737D24">
      <w:pPr>
        <w:pStyle w:val="H4Parts"/>
      </w:pPr>
      <w:r>
        <w:t>Context</w:t>
      </w:r>
    </w:p>
    <w:p w14:paraId="7A3B050B" w14:textId="77777777" w:rsidR="00737D24" w:rsidRPr="00F251D1" w:rsidRDefault="00737D24" w:rsidP="00737D24">
      <w:pPr>
        <w:pStyle w:val="Bodytext"/>
      </w:pPr>
      <w:r w:rsidRPr="000B09AD">
        <w:rPr>
          <w:i/>
        </w:rPr>
        <w:t xml:space="preserve">Address </w:t>
      </w:r>
      <w:r>
        <w:rPr>
          <w:i/>
        </w:rPr>
        <w:t>flat/unit details</w:t>
      </w:r>
      <w:r>
        <w:t xml:space="preserve"> is</w:t>
      </w:r>
      <w:r w:rsidRPr="002261A3">
        <w:t xml:space="preserve"> used along with other address details to </w:t>
      </w:r>
      <w:r>
        <w:t xml:space="preserve">collect physical address information. </w:t>
      </w:r>
    </w:p>
    <w:p w14:paraId="453D6717" w14:textId="77777777" w:rsidR="00737D24" w:rsidRPr="002261A3" w:rsidRDefault="00737D24" w:rsidP="00737D24">
      <w:pPr>
        <w:pStyle w:val="H3Parts"/>
      </w:pPr>
      <w:r>
        <w:t>Relational a</w:t>
      </w:r>
      <w:r w:rsidRPr="002261A3">
        <w:t>ttributes</w:t>
      </w:r>
    </w:p>
    <w:p w14:paraId="5FA8AD01" w14:textId="77777777" w:rsidR="00737D24" w:rsidRPr="002261A3" w:rsidRDefault="00737D24" w:rsidP="00737D24">
      <w:pPr>
        <w:pStyle w:val="H4Parts"/>
      </w:pPr>
      <w:r>
        <w:t>Rules</w:t>
      </w:r>
    </w:p>
    <w:p w14:paraId="6501DC6C" w14:textId="77777777" w:rsidR="00737D24" w:rsidRDefault="00737D24" w:rsidP="00737D24">
      <w:pPr>
        <w:pStyle w:val="Bodytext"/>
      </w:pPr>
      <w:r w:rsidRPr="000B09AD">
        <w:rPr>
          <w:i/>
        </w:rPr>
        <w:t xml:space="preserve">Address </w:t>
      </w:r>
      <w:r>
        <w:rPr>
          <w:i/>
        </w:rPr>
        <w:t>flat/unit details</w:t>
      </w:r>
      <w:r w:rsidRPr="002261A3">
        <w:t xml:space="preserve"> must not contain </w:t>
      </w:r>
      <w:r>
        <w:t>street or post office box details</w:t>
      </w:r>
      <w:r w:rsidRPr="002261A3">
        <w:t>.</w:t>
      </w:r>
    </w:p>
    <w:p w14:paraId="13720C01" w14:textId="77777777" w:rsidR="00737D24" w:rsidRPr="002261A3" w:rsidRDefault="00737D24" w:rsidP="00737D24">
      <w:pPr>
        <w:pStyle w:val="H4Parts"/>
      </w:pPr>
      <w:r w:rsidRPr="002261A3">
        <w:t>Guideline</w:t>
      </w:r>
      <w:r>
        <w:t>s for use</w:t>
      </w:r>
    </w:p>
    <w:p w14:paraId="19434401" w14:textId="77777777" w:rsidR="00737D24" w:rsidRDefault="00737D24" w:rsidP="00737D24">
      <w:pPr>
        <w:pStyle w:val="Bodytext"/>
      </w:pPr>
      <w:r w:rsidRPr="000B09AD">
        <w:rPr>
          <w:i/>
        </w:rPr>
        <w:t xml:space="preserve">Address </w:t>
      </w:r>
      <w:r>
        <w:rPr>
          <w:i/>
        </w:rPr>
        <w:t xml:space="preserve">flat/unit details </w:t>
      </w:r>
      <w:r>
        <w:t>should be used when the address is part of a building where the street name and number alone do not provide sufficient detailed address information.</w:t>
      </w:r>
    </w:p>
    <w:p w14:paraId="44949256" w14:textId="77777777" w:rsidR="00737D24" w:rsidRDefault="00737D24" w:rsidP="00737D24">
      <w:pPr>
        <w:pStyle w:val="Bodytext"/>
      </w:pPr>
      <w:r w:rsidRPr="000B09AD">
        <w:rPr>
          <w:i/>
        </w:rPr>
        <w:t xml:space="preserve">Address </w:t>
      </w:r>
      <w:r>
        <w:rPr>
          <w:i/>
        </w:rPr>
        <w:t xml:space="preserve">flat/unit details </w:t>
      </w:r>
      <w:r>
        <w:t>typically contains:</w:t>
      </w:r>
    </w:p>
    <w:p w14:paraId="12BEBB05" w14:textId="02A101D0" w:rsidR="00737D24" w:rsidRDefault="00737D24" w:rsidP="00737D24">
      <w:pPr>
        <w:pStyle w:val="Bodytext"/>
        <w:ind w:left="1134"/>
      </w:pPr>
      <w:r>
        <w:t xml:space="preserve">Type of flat/unit address, </w:t>
      </w:r>
      <w:r w:rsidR="00A81B26">
        <w:t>for example,</w:t>
      </w:r>
      <w:r>
        <w:t xml:space="preserve"> Apartment, Unit, Level</w:t>
      </w:r>
    </w:p>
    <w:p w14:paraId="3A19771F" w14:textId="77777777" w:rsidR="00737D24" w:rsidRDefault="00737D24" w:rsidP="00737D24">
      <w:pPr>
        <w:pStyle w:val="Bodytext"/>
        <w:ind w:left="1134"/>
      </w:pPr>
      <w:r>
        <w:t>Number of flat/unit address.</w:t>
      </w:r>
    </w:p>
    <w:p w14:paraId="7DFBC4F6" w14:textId="77777777" w:rsidR="00737D24" w:rsidRDefault="00737D24" w:rsidP="00737D24">
      <w:pPr>
        <w:pStyle w:val="Bodytext"/>
      </w:pPr>
      <w:r w:rsidRPr="000B09AD">
        <w:rPr>
          <w:i/>
        </w:rPr>
        <w:t xml:space="preserve">Address </w:t>
      </w:r>
      <w:r>
        <w:rPr>
          <w:i/>
        </w:rPr>
        <w:t xml:space="preserve">flat/unit details </w:t>
      </w:r>
      <w:r>
        <w:t>may contain multiple address details for flat/unit.</w:t>
      </w:r>
    </w:p>
    <w:p w14:paraId="3EC0165E" w14:textId="38DDD266" w:rsidR="00737D24" w:rsidRPr="00631394" w:rsidRDefault="00737D24" w:rsidP="00737D24">
      <w:pPr>
        <w:pStyle w:val="Bodytext"/>
        <w:rPr>
          <w:b/>
        </w:rPr>
      </w:pPr>
      <w:r w:rsidRPr="00905AC2">
        <w:rPr>
          <w:b/>
          <w:i/>
        </w:rPr>
        <w:t>Address flat/unit details</w:t>
      </w:r>
      <w:r w:rsidRPr="00631394">
        <w:rPr>
          <w:b/>
        </w:rPr>
        <w:t xml:space="preserve"> examples</w:t>
      </w:r>
      <w:r w:rsidR="00BA3A5D">
        <w:rPr>
          <w:b/>
        </w:rPr>
        <w:t>:</w:t>
      </w:r>
    </w:p>
    <w:tbl>
      <w:tblPr>
        <w:tblW w:w="5529" w:type="dxa"/>
        <w:tblInd w:w="675"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5529"/>
      </w:tblGrid>
      <w:tr w:rsidR="00737D24" w14:paraId="6F267B61" w14:textId="77777777" w:rsidTr="00737D24">
        <w:tc>
          <w:tcPr>
            <w:tcW w:w="5529" w:type="dxa"/>
          </w:tcPr>
          <w:p w14:paraId="6A26D782" w14:textId="77777777" w:rsidR="00737D24" w:rsidRDefault="00737D24" w:rsidP="00737D24">
            <w:pPr>
              <w:pStyle w:val="Tableheading"/>
            </w:pPr>
            <w:r>
              <w:t>Address flat/unit details</w:t>
            </w:r>
          </w:p>
        </w:tc>
      </w:tr>
      <w:tr w:rsidR="00737D24" w:rsidRPr="00F60122" w14:paraId="78F68CC9" w14:textId="77777777" w:rsidTr="00737D24">
        <w:tc>
          <w:tcPr>
            <w:tcW w:w="5529" w:type="dxa"/>
          </w:tcPr>
          <w:p w14:paraId="32581A52" w14:textId="77777777" w:rsidR="00737D24" w:rsidRDefault="00737D24" w:rsidP="00737D24">
            <w:pPr>
              <w:pStyle w:val="Tablevaluetext"/>
              <w:jc w:val="left"/>
            </w:pPr>
            <w:r>
              <w:t>Apartment 113</w:t>
            </w:r>
          </w:p>
        </w:tc>
      </w:tr>
      <w:tr w:rsidR="00737D24" w:rsidRPr="00F60122" w14:paraId="4F92162F" w14:textId="77777777" w:rsidTr="00737D24">
        <w:tc>
          <w:tcPr>
            <w:tcW w:w="5529" w:type="dxa"/>
          </w:tcPr>
          <w:p w14:paraId="2583E26C" w14:textId="77777777" w:rsidR="00737D24" w:rsidRDefault="00737D24" w:rsidP="00737D24">
            <w:pPr>
              <w:pStyle w:val="Tablevaluetext"/>
              <w:jc w:val="left"/>
            </w:pPr>
            <w:r>
              <w:t>Unit N15</w:t>
            </w:r>
          </w:p>
        </w:tc>
      </w:tr>
      <w:tr w:rsidR="00737D24" w:rsidRPr="00F60122" w14:paraId="2654F89A" w14:textId="77777777" w:rsidTr="00737D24">
        <w:tc>
          <w:tcPr>
            <w:tcW w:w="5529" w:type="dxa"/>
          </w:tcPr>
          <w:p w14:paraId="3269F7D2" w14:textId="77777777" w:rsidR="00737D24" w:rsidRDefault="00737D24" w:rsidP="00737D24">
            <w:pPr>
              <w:pStyle w:val="Tablevaluetext"/>
              <w:jc w:val="left"/>
            </w:pPr>
            <w:r>
              <w:t>Level 4</w:t>
            </w:r>
          </w:p>
        </w:tc>
      </w:tr>
      <w:tr w:rsidR="00737D24" w:rsidRPr="00F60122" w14:paraId="228EE2BF" w14:textId="77777777" w:rsidTr="00737D24">
        <w:tc>
          <w:tcPr>
            <w:tcW w:w="5529" w:type="dxa"/>
          </w:tcPr>
          <w:p w14:paraId="24D1E019" w14:textId="77777777" w:rsidR="00737D24" w:rsidRDefault="00737D24" w:rsidP="00737D24">
            <w:pPr>
              <w:pStyle w:val="Tablevaluetext"/>
              <w:jc w:val="left"/>
            </w:pPr>
            <w:r>
              <w:t>Suite 21A Level 8</w:t>
            </w:r>
          </w:p>
        </w:tc>
      </w:tr>
    </w:tbl>
    <w:p w14:paraId="5E9D6DAF" w14:textId="77777777" w:rsidR="00737D24" w:rsidRPr="002261A3" w:rsidRDefault="00737D24" w:rsidP="00737D24">
      <w:pPr>
        <w:pStyle w:val="H4Parts"/>
      </w:pPr>
      <w:r>
        <w:t>Related d</w:t>
      </w:r>
      <w:r w:rsidRPr="002261A3">
        <w:t>ata</w:t>
      </w:r>
    </w:p>
    <w:p w14:paraId="5885CA89" w14:textId="77777777" w:rsidR="00737D24" w:rsidRPr="009D6FFF" w:rsidRDefault="00737D24" w:rsidP="00737D24">
      <w:pPr>
        <w:pStyle w:val="Bodytext"/>
        <w:rPr>
          <w:i/>
        </w:rPr>
      </w:pPr>
      <w:r w:rsidRPr="00EF6A61">
        <w:rPr>
          <w:i/>
        </w:rPr>
        <w:t>Address street number</w:t>
      </w:r>
      <w:r>
        <w:rPr>
          <w:i/>
        </w:rPr>
        <w:t xml:space="preserve"> </w:t>
      </w:r>
      <w:r>
        <w:t xml:space="preserve">and </w:t>
      </w:r>
      <w:r>
        <w:rPr>
          <w:i/>
        </w:rPr>
        <w:t>Address street name</w:t>
      </w:r>
    </w:p>
    <w:p w14:paraId="1FB7BC31" w14:textId="77777777" w:rsidR="00737D24" w:rsidRPr="002261A3" w:rsidRDefault="00737D24" w:rsidP="00737D24">
      <w:pPr>
        <w:pStyle w:val="H4Parts"/>
      </w:pPr>
      <w:r>
        <w:t>Type of relationship</w:t>
      </w:r>
    </w:p>
    <w:p w14:paraId="66BB7625" w14:textId="77777777" w:rsidR="00737D24" w:rsidRPr="00F251D1" w:rsidRDefault="00737D24" w:rsidP="00737D24">
      <w:pPr>
        <w:pStyle w:val="Bodytext"/>
      </w:pPr>
      <w:r w:rsidRPr="00EF6A61">
        <w:rPr>
          <w:i/>
        </w:rPr>
        <w:t xml:space="preserve">Address flat/unit </w:t>
      </w:r>
      <w:r>
        <w:rPr>
          <w:i/>
        </w:rPr>
        <w:t>details</w:t>
      </w:r>
      <w:r>
        <w:t xml:space="preserve"> provides additional details to </w:t>
      </w:r>
      <w:r w:rsidRPr="00EF6A61">
        <w:rPr>
          <w:i/>
        </w:rPr>
        <w:t>Address street number</w:t>
      </w:r>
      <w:r>
        <w:rPr>
          <w:i/>
        </w:rPr>
        <w:t xml:space="preserve"> </w:t>
      </w:r>
      <w:r>
        <w:t xml:space="preserve">and </w:t>
      </w:r>
      <w:r>
        <w:rPr>
          <w:i/>
        </w:rPr>
        <w:t>Address street name</w:t>
      </w:r>
      <w:r>
        <w:t>.</w:t>
      </w:r>
    </w:p>
    <w:p w14:paraId="40B05B2F" w14:textId="77777777" w:rsidR="00737D24" w:rsidRDefault="00737D24" w:rsidP="00737D24">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6520"/>
      </w:tblGrid>
      <w:tr w:rsidR="00737D24" w:rsidRPr="000579CB" w14:paraId="3E9EBCB0" w14:textId="77777777" w:rsidTr="00737D24">
        <w:tc>
          <w:tcPr>
            <w:tcW w:w="1984" w:type="dxa"/>
          </w:tcPr>
          <w:p w14:paraId="48A6E993" w14:textId="77777777" w:rsidR="00737D24" w:rsidRPr="000579CB" w:rsidRDefault="00737D24" w:rsidP="000579CB">
            <w:pPr>
              <w:pStyle w:val="Tableheading"/>
              <w:jc w:val="left"/>
              <w:rPr>
                <w:bCs/>
              </w:rPr>
            </w:pPr>
            <w:r w:rsidRPr="000579CB">
              <w:rPr>
                <w:bCs/>
              </w:rPr>
              <w:t>Value</w:t>
            </w:r>
          </w:p>
        </w:tc>
        <w:tc>
          <w:tcPr>
            <w:tcW w:w="6520" w:type="dxa"/>
          </w:tcPr>
          <w:p w14:paraId="465B7B87" w14:textId="77777777" w:rsidR="00737D24" w:rsidRPr="000579CB" w:rsidRDefault="00737D24" w:rsidP="000579CB">
            <w:pPr>
              <w:pStyle w:val="Tableheading"/>
              <w:jc w:val="left"/>
              <w:rPr>
                <w:bCs/>
              </w:rPr>
            </w:pPr>
            <w:r w:rsidRPr="000579CB">
              <w:rPr>
                <w:bCs/>
              </w:rPr>
              <w:t xml:space="preserve">Description – Address unit/flat details </w:t>
            </w:r>
          </w:p>
        </w:tc>
      </w:tr>
      <w:tr w:rsidR="00737D24" w14:paraId="66F78B8C" w14:textId="77777777" w:rsidTr="00737D24">
        <w:tc>
          <w:tcPr>
            <w:tcW w:w="1984" w:type="dxa"/>
          </w:tcPr>
          <w:p w14:paraId="6AB99330" w14:textId="5FAFD1F3" w:rsidR="00737D24" w:rsidRDefault="001C65CF" w:rsidP="000579CB">
            <w:pPr>
              <w:pStyle w:val="Tabledescriptext"/>
            </w:pPr>
            <w:r>
              <w:t>T</w:t>
            </w:r>
            <w:r w:rsidR="00737D24" w:rsidRPr="00112D80">
              <w:t>ext</w:t>
            </w:r>
          </w:p>
        </w:tc>
        <w:tc>
          <w:tcPr>
            <w:tcW w:w="6520" w:type="dxa"/>
          </w:tcPr>
          <w:p w14:paraId="6C507DD0" w14:textId="77777777" w:rsidR="00737D24" w:rsidRDefault="00737D24" w:rsidP="000579CB">
            <w:pPr>
              <w:pStyle w:val="Tabledescriptext"/>
            </w:pPr>
            <w:r>
              <w:t xml:space="preserve">Flat, unit or apartment address details </w:t>
            </w:r>
          </w:p>
        </w:tc>
      </w:tr>
    </w:tbl>
    <w:p w14:paraId="41B164C8" w14:textId="77777777" w:rsidR="00737D24" w:rsidRDefault="00737D24" w:rsidP="00737D24">
      <w:pPr>
        <w:pStyle w:val="Bodytext"/>
        <w:rPr>
          <w:lang w:eastAsia="en-AU"/>
        </w:rPr>
      </w:pPr>
    </w:p>
    <w:p w14:paraId="4D742E36" w14:textId="77777777" w:rsidR="00737D24" w:rsidRDefault="00737D24" w:rsidP="00737D24">
      <w:pPr>
        <w:rPr>
          <w:rFonts w:ascii="Tahoma" w:hAnsi="Tahoma"/>
          <w:b/>
          <w:smallCaps/>
        </w:rPr>
      </w:pPr>
      <w:r>
        <w:br w:type="page"/>
      </w:r>
    </w:p>
    <w:p w14:paraId="7D1DBA7C" w14:textId="77777777" w:rsidR="00737D24" w:rsidRPr="002261A3" w:rsidRDefault="00737D24" w:rsidP="00737D24">
      <w:pPr>
        <w:pStyle w:val="H4Parts"/>
      </w:pPr>
      <w:r>
        <w:lastRenderedPageBreak/>
        <w:t>Question</w:t>
      </w:r>
    </w:p>
    <w:p w14:paraId="78882453" w14:textId="77777777" w:rsidR="00737D24" w:rsidRDefault="00737D24" w:rsidP="00737D24">
      <w:pPr>
        <w:pStyle w:val="Bodytext"/>
      </w:pPr>
      <w:r w:rsidRPr="002261A3">
        <w:t xml:space="preserve">What is the </w:t>
      </w:r>
      <w:r>
        <w:t>a</w:t>
      </w:r>
      <w:r w:rsidRPr="002261A3">
        <w:t>ddress of your usual residence?</w:t>
      </w:r>
    </w:p>
    <w:p w14:paraId="3E6B55BE" w14:textId="77777777" w:rsidR="000849CE" w:rsidRDefault="000849CE" w:rsidP="000849CE">
      <w:pPr>
        <w:keepNext/>
        <w:spacing w:before="40" w:after="40"/>
        <w:ind w:left="993"/>
        <w:outlineLvl w:val="3"/>
        <w:rPr>
          <w:rFonts w:ascii="Trebuchet MS" w:hAnsi="Trebuchet MS"/>
          <w:sz w:val="18"/>
        </w:rPr>
      </w:pPr>
      <w:r>
        <w:rPr>
          <w:rFonts w:ascii="Trebuchet MS" w:hAnsi="Trebuchet MS"/>
          <w:sz w:val="18"/>
        </w:rPr>
        <w:t xml:space="preserve">‘Usual residence’ refers to the address you live at on a permanent basis. This is important for international and rural students in particular. </w:t>
      </w:r>
    </w:p>
    <w:p w14:paraId="19E678F8" w14:textId="57D2830D" w:rsidR="00737D24" w:rsidRDefault="00737D24" w:rsidP="00737D24">
      <w:pPr>
        <w:pStyle w:val="Bodytext"/>
        <w:ind w:left="993"/>
      </w:pPr>
      <w:r>
        <w:t xml:space="preserve">Please provide the physical address (street address and </w:t>
      </w:r>
      <w:r w:rsidRPr="00FE4AD6">
        <w:rPr>
          <w:b/>
        </w:rPr>
        <w:t>not</w:t>
      </w:r>
      <w:r>
        <w:t xml:space="preserve"> post office box) where you usually reside rather than any temporary address at which you reside for training, work or other purposes before returning </w:t>
      </w:r>
      <w:r w:rsidR="00FE4AD6">
        <w:t xml:space="preserve">to your </w:t>
      </w:r>
      <w:r>
        <w:t>home.</w:t>
      </w:r>
    </w:p>
    <w:p w14:paraId="39BB7C77" w14:textId="440DAC86" w:rsidR="00737D24" w:rsidRDefault="00737D24" w:rsidP="00737D24">
      <w:pPr>
        <w:pStyle w:val="Bodytext"/>
        <w:ind w:left="993"/>
      </w:pPr>
      <w:r>
        <w:t xml:space="preserve">If you are from a </w:t>
      </w:r>
      <w:r w:rsidR="00BA3A5D">
        <w:t>rural area, use</w:t>
      </w:r>
      <w:r>
        <w:t xml:space="preserve"> the address from your state or territory’s ‘rural property addressing’ or ‘numbering’ system as your residential street address.</w:t>
      </w:r>
    </w:p>
    <w:p w14:paraId="68A2A7D0" w14:textId="5DB93958" w:rsidR="00FE4AD6" w:rsidRPr="0026221C" w:rsidRDefault="00FE4AD6" w:rsidP="00FE4AD6">
      <w:pPr>
        <w:pStyle w:val="Bodytext"/>
        <w:ind w:left="993"/>
      </w:pPr>
      <w:r w:rsidRPr="0026221C">
        <w:t xml:space="preserve">Building/property name is the official place name or </w:t>
      </w:r>
      <w:r w:rsidR="00EB2AFE">
        <w:t>common-usage</w:t>
      </w:r>
      <w:r w:rsidRPr="0026221C">
        <w:t xml:space="preserve"> name for an address site, including the name of a building, Aboriginal community, homestead, building complex, agricultural property, park or unbounded address site.</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737D24" w14:paraId="59736A1B" w14:textId="77777777" w:rsidTr="00737D24">
        <w:tc>
          <w:tcPr>
            <w:tcW w:w="7440" w:type="dxa"/>
            <w:tcBorders>
              <w:top w:val="nil"/>
            </w:tcBorders>
          </w:tcPr>
          <w:p w14:paraId="430CB473" w14:textId="77777777" w:rsidR="00737D24" w:rsidRPr="00FA1067" w:rsidRDefault="00737D24" w:rsidP="00737D24">
            <w:pPr>
              <w:pStyle w:val="Enroltext"/>
              <w:rPr>
                <w:noProof w:val="0"/>
              </w:rPr>
            </w:pPr>
            <w:r w:rsidRPr="00FA1067">
              <w:rPr>
                <w:noProof w:val="0"/>
              </w:rPr>
              <w:t>Building/property name</w:t>
            </w:r>
          </w:p>
        </w:tc>
      </w:tr>
      <w:tr w:rsidR="00737D24" w14:paraId="7A3B108F" w14:textId="77777777" w:rsidTr="00737D24">
        <w:tc>
          <w:tcPr>
            <w:tcW w:w="7440" w:type="dxa"/>
            <w:tcBorders>
              <w:top w:val="nil"/>
            </w:tcBorders>
          </w:tcPr>
          <w:p w14:paraId="3BBA6ED7" w14:textId="77777777" w:rsidR="00737D24" w:rsidRPr="00251F56" w:rsidRDefault="00737D24" w:rsidP="00737D24">
            <w:pPr>
              <w:pStyle w:val="Enroltext"/>
              <w:rPr>
                <w:noProof w:val="0"/>
              </w:rPr>
            </w:pPr>
            <w:r w:rsidRPr="000C1674">
              <w:rPr>
                <w:b/>
                <w:noProof w:val="0"/>
              </w:rPr>
              <w:t>Flat/unit details</w:t>
            </w:r>
          </w:p>
        </w:tc>
      </w:tr>
      <w:tr w:rsidR="00737D24" w14:paraId="143B0563" w14:textId="77777777" w:rsidTr="00737D24">
        <w:tc>
          <w:tcPr>
            <w:tcW w:w="7440" w:type="dxa"/>
            <w:tcBorders>
              <w:top w:val="nil"/>
            </w:tcBorders>
          </w:tcPr>
          <w:p w14:paraId="46F731B7" w14:textId="77777777" w:rsidR="00737D24" w:rsidRPr="00FA1067" w:rsidRDefault="00737D24" w:rsidP="00737D24">
            <w:pPr>
              <w:pStyle w:val="Enroltext"/>
              <w:rPr>
                <w:b/>
                <w:noProof w:val="0"/>
              </w:rPr>
            </w:pPr>
            <w:r>
              <w:rPr>
                <w:noProof w:val="0"/>
              </w:rPr>
              <w:t>Street or lot number (e.g. 205 or Lot 118)</w:t>
            </w:r>
          </w:p>
        </w:tc>
      </w:tr>
      <w:tr w:rsidR="00737D24" w14:paraId="3A7F5298" w14:textId="77777777" w:rsidTr="00737D24">
        <w:tc>
          <w:tcPr>
            <w:tcW w:w="7440" w:type="dxa"/>
            <w:tcBorders>
              <w:top w:val="nil"/>
            </w:tcBorders>
          </w:tcPr>
          <w:p w14:paraId="374A5A84" w14:textId="77777777" w:rsidR="00737D24" w:rsidRPr="00251F56" w:rsidRDefault="00737D24" w:rsidP="00737D24">
            <w:pPr>
              <w:pStyle w:val="Enroltext"/>
              <w:rPr>
                <w:noProof w:val="0"/>
              </w:rPr>
            </w:pPr>
            <w:r>
              <w:rPr>
                <w:noProof w:val="0"/>
              </w:rPr>
              <w:t>Street name</w:t>
            </w:r>
          </w:p>
        </w:tc>
      </w:tr>
      <w:tr w:rsidR="00737D24" w14:paraId="5BB89802" w14:textId="77777777" w:rsidTr="00737D24">
        <w:tc>
          <w:tcPr>
            <w:tcW w:w="7440" w:type="dxa"/>
            <w:tcBorders>
              <w:top w:val="nil"/>
            </w:tcBorders>
          </w:tcPr>
          <w:p w14:paraId="4190667D" w14:textId="77777777" w:rsidR="00737D24" w:rsidRPr="00251F56" w:rsidRDefault="00737D24" w:rsidP="00737D24">
            <w:pPr>
              <w:pStyle w:val="Enroltext"/>
              <w:rPr>
                <w:noProof w:val="0"/>
              </w:rPr>
            </w:pPr>
            <w:r>
              <w:rPr>
                <w:noProof w:val="0"/>
              </w:rPr>
              <w:t>Suburb, locality or t</w:t>
            </w:r>
            <w:r w:rsidRPr="00251F56">
              <w:rPr>
                <w:noProof w:val="0"/>
              </w:rPr>
              <w:t>own</w:t>
            </w:r>
          </w:p>
        </w:tc>
      </w:tr>
      <w:tr w:rsidR="00737D24" w14:paraId="19D0EE87" w14:textId="77777777" w:rsidTr="00737D24">
        <w:tc>
          <w:tcPr>
            <w:tcW w:w="7440" w:type="dxa"/>
          </w:tcPr>
          <w:p w14:paraId="53AC7352" w14:textId="77777777" w:rsidR="00737D24" w:rsidRDefault="00737D24" w:rsidP="00737D24">
            <w:pPr>
              <w:pStyle w:val="Enroltext"/>
              <w:rPr>
                <w:noProof w:val="0"/>
              </w:rPr>
            </w:pPr>
            <w:r>
              <w:rPr>
                <w:noProof w:val="0"/>
              </w:rPr>
              <w:t>State/territory</w:t>
            </w:r>
          </w:p>
        </w:tc>
      </w:tr>
      <w:tr w:rsidR="00737D24" w14:paraId="71822499" w14:textId="77777777" w:rsidTr="00737D24">
        <w:tc>
          <w:tcPr>
            <w:tcW w:w="7440" w:type="dxa"/>
          </w:tcPr>
          <w:p w14:paraId="7F5B6D6E" w14:textId="77777777" w:rsidR="00737D24" w:rsidRPr="00251F56" w:rsidRDefault="00737D24" w:rsidP="00737D24">
            <w:pPr>
              <w:pStyle w:val="Enroltext"/>
              <w:rPr>
                <w:noProof w:val="0"/>
              </w:rPr>
            </w:pPr>
            <w:r w:rsidRPr="00251F56">
              <w:rPr>
                <w:noProof w:val="0"/>
              </w:rPr>
              <w:t>Postcode</w:t>
            </w:r>
          </w:p>
        </w:tc>
      </w:tr>
    </w:tbl>
    <w:p w14:paraId="28C2E35D" w14:textId="77777777" w:rsidR="00737D24" w:rsidRDefault="00737D24" w:rsidP="00737D24">
      <w:pPr>
        <w:pStyle w:val="Bodytext"/>
      </w:pPr>
    </w:p>
    <w:p w14:paraId="57994246" w14:textId="77777777" w:rsidR="00737D24" w:rsidRPr="002261A3" w:rsidRDefault="00737D24" w:rsidP="00737D24">
      <w:pPr>
        <w:pStyle w:val="Bodytext"/>
      </w:pPr>
      <w:r w:rsidRPr="002261A3">
        <w:t xml:space="preserve">What is </w:t>
      </w:r>
      <w:r>
        <w:t>your postal</w:t>
      </w:r>
      <w:r w:rsidRPr="002261A3">
        <w:t xml:space="preserve"> </w:t>
      </w:r>
      <w:r>
        <w:t>a</w:t>
      </w:r>
      <w:r w:rsidRPr="002261A3">
        <w:t xml:space="preserve">ddress </w:t>
      </w:r>
      <w:r>
        <w:t>(if different from above)</w:t>
      </w:r>
      <w:r w:rsidRPr="002261A3">
        <w:t>?</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737D24" w14:paraId="134B8419" w14:textId="77777777" w:rsidTr="00737D24">
        <w:tc>
          <w:tcPr>
            <w:tcW w:w="7440" w:type="dxa"/>
            <w:tcBorders>
              <w:top w:val="nil"/>
            </w:tcBorders>
          </w:tcPr>
          <w:p w14:paraId="2D9048F4" w14:textId="77777777" w:rsidR="00737D24" w:rsidRPr="009C274E" w:rsidRDefault="00737D24" w:rsidP="00737D24">
            <w:pPr>
              <w:pStyle w:val="Enroltext"/>
              <w:rPr>
                <w:noProof w:val="0"/>
              </w:rPr>
            </w:pPr>
            <w:r w:rsidRPr="009C274E">
              <w:rPr>
                <w:noProof w:val="0"/>
              </w:rPr>
              <w:t>Building/property name</w:t>
            </w:r>
          </w:p>
        </w:tc>
      </w:tr>
      <w:tr w:rsidR="00737D24" w14:paraId="4344F371" w14:textId="77777777" w:rsidTr="00737D24">
        <w:tc>
          <w:tcPr>
            <w:tcW w:w="7440" w:type="dxa"/>
            <w:tcBorders>
              <w:top w:val="nil"/>
            </w:tcBorders>
          </w:tcPr>
          <w:p w14:paraId="5317632F" w14:textId="77777777" w:rsidR="00737D24" w:rsidRPr="000B7AF9" w:rsidRDefault="00737D24" w:rsidP="00737D24">
            <w:pPr>
              <w:pStyle w:val="Enroltext"/>
              <w:rPr>
                <w:b/>
                <w:noProof w:val="0"/>
              </w:rPr>
            </w:pPr>
            <w:r w:rsidRPr="000C1674">
              <w:rPr>
                <w:b/>
                <w:noProof w:val="0"/>
              </w:rPr>
              <w:t>Flat/unit details</w:t>
            </w:r>
          </w:p>
        </w:tc>
      </w:tr>
      <w:tr w:rsidR="00737D24" w14:paraId="6534DB44" w14:textId="77777777" w:rsidTr="00737D24">
        <w:tc>
          <w:tcPr>
            <w:tcW w:w="7440" w:type="dxa"/>
            <w:tcBorders>
              <w:top w:val="nil"/>
            </w:tcBorders>
          </w:tcPr>
          <w:p w14:paraId="473C0912" w14:textId="77777777" w:rsidR="00737D24" w:rsidRPr="0065545E" w:rsidRDefault="00737D24" w:rsidP="00737D24">
            <w:pPr>
              <w:pStyle w:val="Enroltext"/>
              <w:rPr>
                <w:noProof w:val="0"/>
              </w:rPr>
            </w:pPr>
            <w:r>
              <w:rPr>
                <w:noProof w:val="0"/>
              </w:rPr>
              <w:t>Street or lot number (e.g. 205 or Lot 118)</w:t>
            </w:r>
          </w:p>
        </w:tc>
      </w:tr>
      <w:tr w:rsidR="00737D24" w14:paraId="438F289A" w14:textId="77777777" w:rsidTr="00737D24">
        <w:tc>
          <w:tcPr>
            <w:tcW w:w="7440" w:type="dxa"/>
            <w:tcBorders>
              <w:top w:val="nil"/>
            </w:tcBorders>
          </w:tcPr>
          <w:p w14:paraId="37CCB6D7" w14:textId="77777777" w:rsidR="00737D24" w:rsidRPr="000B7AF9" w:rsidRDefault="00737D24" w:rsidP="00737D24">
            <w:pPr>
              <w:pStyle w:val="Enroltext"/>
              <w:rPr>
                <w:noProof w:val="0"/>
              </w:rPr>
            </w:pPr>
            <w:r w:rsidRPr="000B7AF9">
              <w:rPr>
                <w:noProof w:val="0"/>
              </w:rPr>
              <w:t>Street name</w:t>
            </w:r>
          </w:p>
        </w:tc>
      </w:tr>
      <w:tr w:rsidR="00737D24" w14:paraId="60405298" w14:textId="77777777" w:rsidTr="00737D24">
        <w:tc>
          <w:tcPr>
            <w:tcW w:w="7440" w:type="dxa"/>
            <w:tcBorders>
              <w:top w:val="nil"/>
            </w:tcBorders>
          </w:tcPr>
          <w:p w14:paraId="66157542" w14:textId="77777777" w:rsidR="00737D24" w:rsidRDefault="00737D24" w:rsidP="00737D24">
            <w:pPr>
              <w:pStyle w:val="Enroltext"/>
              <w:rPr>
                <w:noProof w:val="0"/>
              </w:rPr>
            </w:pPr>
            <w:r>
              <w:rPr>
                <w:noProof w:val="0"/>
              </w:rPr>
              <w:t>Postal delivery information (e.g. PO Box 254)</w:t>
            </w:r>
          </w:p>
        </w:tc>
      </w:tr>
      <w:tr w:rsidR="00737D24" w14:paraId="02325F1C" w14:textId="77777777" w:rsidTr="00737D24">
        <w:tc>
          <w:tcPr>
            <w:tcW w:w="7440" w:type="dxa"/>
            <w:tcBorders>
              <w:top w:val="nil"/>
            </w:tcBorders>
          </w:tcPr>
          <w:p w14:paraId="1EAD8775" w14:textId="77777777" w:rsidR="00737D24" w:rsidRPr="00251F56" w:rsidRDefault="00737D24" w:rsidP="00737D24">
            <w:pPr>
              <w:pStyle w:val="Enroltext"/>
              <w:rPr>
                <w:noProof w:val="0"/>
              </w:rPr>
            </w:pPr>
            <w:r>
              <w:rPr>
                <w:noProof w:val="0"/>
              </w:rPr>
              <w:t>Suburb, locality or t</w:t>
            </w:r>
            <w:r w:rsidRPr="00251F56">
              <w:rPr>
                <w:noProof w:val="0"/>
              </w:rPr>
              <w:t>own</w:t>
            </w:r>
          </w:p>
        </w:tc>
      </w:tr>
      <w:tr w:rsidR="00737D24" w14:paraId="3E8BC7BF" w14:textId="77777777" w:rsidTr="00737D24">
        <w:tc>
          <w:tcPr>
            <w:tcW w:w="7440" w:type="dxa"/>
          </w:tcPr>
          <w:p w14:paraId="61777336" w14:textId="77777777" w:rsidR="00737D24" w:rsidRDefault="00737D24" w:rsidP="00737D24">
            <w:pPr>
              <w:pStyle w:val="Enroltext"/>
              <w:rPr>
                <w:noProof w:val="0"/>
              </w:rPr>
            </w:pPr>
            <w:r>
              <w:rPr>
                <w:noProof w:val="0"/>
              </w:rPr>
              <w:t>State/territory</w:t>
            </w:r>
          </w:p>
        </w:tc>
      </w:tr>
      <w:tr w:rsidR="00737D24" w14:paraId="64909BBA" w14:textId="77777777" w:rsidTr="00737D24">
        <w:tc>
          <w:tcPr>
            <w:tcW w:w="7440" w:type="dxa"/>
          </w:tcPr>
          <w:p w14:paraId="137AAECD" w14:textId="77777777" w:rsidR="00737D24" w:rsidRPr="00251F56" w:rsidRDefault="00737D24" w:rsidP="00737D24">
            <w:pPr>
              <w:pStyle w:val="Enroltext"/>
              <w:rPr>
                <w:noProof w:val="0"/>
              </w:rPr>
            </w:pPr>
            <w:r w:rsidRPr="00251F56">
              <w:rPr>
                <w:noProof w:val="0"/>
              </w:rPr>
              <w:t>Postcode</w:t>
            </w:r>
          </w:p>
        </w:tc>
      </w:tr>
    </w:tbl>
    <w:p w14:paraId="1AB323B0" w14:textId="77777777" w:rsidR="00737D24" w:rsidRDefault="00737D24" w:rsidP="00737D24">
      <w:pPr>
        <w:rPr>
          <w:rFonts w:ascii="Tahoma" w:hAnsi="Tahoma"/>
          <w:b/>
          <w:snapToGrid w:val="0"/>
          <w:sz w:val="22"/>
        </w:rPr>
      </w:pPr>
    </w:p>
    <w:p w14:paraId="656CC6BD" w14:textId="77777777" w:rsidR="00737D24" w:rsidRPr="002261A3" w:rsidRDefault="00737D24" w:rsidP="00737D24">
      <w:pPr>
        <w:pStyle w:val="H3Parts"/>
      </w:pPr>
      <w:r>
        <w:t>Format a</w:t>
      </w:r>
      <w:r w:rsidRPr="002261A3">
        <w:t>ttributes</w:t>
      </w:r>
    </w:p>
    <w:p w14:paraId="19113C85" w14:textId="77777777" w:rsidR="00737D24" w:rsidRPr="00AC78D3" w:rsidRDefault="00737D24" w:rsidP="00737D24">
      <w:pPr>
        <w:pStyle w:val="Formattabtext0"/>
      </w:pPr>
      <w:r w:rsidRPr="00AC78D3">
        <w:t>Length:</w:t>
      </w:r>
      <w:r w:rsidRPr="00AC78D3">
        <w:tab/>
      </w:r>
      <w:r>
        <w:t>30</w:t>
      </w:r>
    </w:p>
    <w:p w14:paraId="454B7775" w14:textId="77777777" w:rsidR="00737D24" w:rsidRPr="00AC78D3" w:rsidRDefault="00737D24" w:rsidP="00737D24">
      <w:pPr>
        <w:pStyle w:val="Formattabtext0"/>
      </w:pPr>
      <w:r w:rsidRPr="00AC78D3">
        <w:t>Type:</w:t>
      </w:r>
      <w:r w:rsidRPr="00AC78D3">
        <w:tab/>
        <w:t>alphanumeric</w:t>
      </w:r>
    </w:p>
    <w:p w14:paraId="7B32A5BB" w14:textId="77777777" w:rsidR="00737D24" w:rsidRPr="00AC78D3" w:rsidRDefault="00737D24" w:rsidP="00737D24">
      <w:pPr>
        <w:pStyle w:val="Formattabtext0"/>
      </w:pPr>
      <w:r>
        <w:t>Justification:</w:t>
      </w:r>
      <w:r w:rsidRPr="00AC78D3">
        <w:tab/>
        <w:t>left</w:t>
      </w:r>
    </w:p>
    <w:p w14:paraId="610CFC28" w14:textId="77777777" w:rsidR="00737D24" w:rsidRPr="00AC78D3" w:rsidRDefault="00737D24" w:rsidP="00737D24">
      <w:pPr>
        <w:pStyle w:val="Formattabtext0"/>
      </w:pPr>
      <w:r>
        <w:t>Fill c</w:t>
      </w:r>
      <w:r w:rsidRPr="00AC78D3">
        <w:t>haracter:</w:t>
      </w:r>
      <w:r w:rsidRPr="00AC78D3">
        <w:tab/>
        <w:t>space</w:t>
      </w:r>
    </w:p>
    <w:p w14:paraId="4A3262DF" w14:textId="77777777" w:rsidR="00737D24" w:rsidRPr="00AC78D3" w:rsidRDefault="00737D24" w:rsidP="00737D24">
      <w:pPr>
        <w:pStyle w:val="Formattabtext0"/>
      </w:pPr>
      <w:r w:rsidRPr="00AC78D3">
        <w:t>Permitted data element value:</w:t>
      </w:r>
      <w:r w:rsidRPr="00AC78D3">
        <w:tab/>
      </w:r>
      <w:r>
        <w:t>not applicable</w:t>
      </w:r>
    </w:p>
    <w:p w14:paraId="0A07E4C6" w14:textId="77777777" w:rsidR="00737D24" w:rsidRPr="002261A3" w:rsidRDefault="00737D24" w:rsidP="00737D24">
      <w:pPr>
        <w:pStyle w:val="H3Parts"/>
      </w:pPr>
      <w:r>
        <w:t>Administrative a</w:t>
      </w:r>
      <w:r w:rsidRPr="002261A3">
        <w:t>ttributes</w:t>
      </w:r>
    </w:p>
    <w:p w14:paraId="6BE038A6" w14:textId="77777777" w:rsidR="00737D24" w:rsidRDefault="00737D24" w:rsidP="00737D24">
      <w:pPr>
        <w:pStyle w:val="H4Parts"/>
      </w:pPr>
      <w:r w:rsidRPr="006C2246">
        <w:t>History</w:t>
      </w: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737D24" w14:paraId="18A9A5E1" w14:textId="77777777" w:rsidTr="00737D24">
        <w:tc>
          <w:tcPr>
            <w:tcW w:w="9288" w:type="dxa"/>
            <w:gridSpan w:val="2"/>
          </w:tcPr>
          <w:p w14:paraId="13EA2567" w14:textId="77777777" w:rsidR="00737D24" w:rsidRPr="00535809" w:rsidRDefault="00737D24" w:rsidP="00737D24">
            <w:pPr>
              <w:pStyle w:val="Tableheading"/>
              <w:ind w:right="72"/>
            </w:pPr>
            <w:r>
              <w:t>Data element definitions</w:t>
            </w:r>
          </w:p>
        </w:tc>
      </w:tr>
      <w:tr w:rsidR="00737D24" w14:paraId="1B311837" w14:textId="77777777" w:rsidTr="00737D24">
        <w:tc>
          <w:tcPr>
            <w:tcW w:w="1728" w:type="dxa"/>
          </w:tcPr>
          <w:p w14:paraId="3F4D6AD3" w14:textId="77777777" w:rsidR="00737D24" w:rsidRPr="00930A64" w:rsidRDefault="00737D24" w:rsidP="000579CB">
            <w:pPr>
              <w:pStyle w:val="Tabledescriptext"/>
            </w:pPr>
            <w:r>
              <w:t>Edition 2.2</w:t>
            </w:r>
          </w:p>
        </w:tc>
        <w:tc>
          <w:tcPr>
            <w:tcW w:w="7560" w:type="dxa"/>
          </w:tcPr>
          <w:p w14:paraId="18080270" w14:textId="3EA64ECE" w:rsidR="00737D24" w:rsidRPr="00FF3229" w:rsidRDefault="00DD0E93" w:rsidP="00FF3229">
            <w:pPr>
              <w:pStyle w:val="Tabledescriptext"/>
              <w:rPr>
                <w:b/>
                <w:bCs/>
              </w:rPr>
            </w:pPr>
            <w:r>
              <w:rPr>
                <w:b/>
                <w:bCs/>
              </w:rPr>
              <w:t xml:space="preserve">Introduced </w:t>
            </w:r>
            <w:r w:rsidR="00737D24" w:rsidRPr="00FF3229">
              <w:rPr>
                <w:b/>
                <w:bCs/>
              </w:rPr>
              <w:t>1 January 2014</w:t>
            </w:r>
          </w:p>
          <w:p w14:paraId="065237BE" w14:textId="77777777" w:rsidR="00737D24" w:rsidRPr="00CC46E6" w:rsidRDefault="00737D24" w:rsidP="000579CB">
            <w:pPr>
              <w:pStyle w:val="Tabledescriptext"/>
              <w:rPr>
                <w:i/>
              </w:rPr>
            </w:pPr>
            <w:r w:rsidRPr="00CC46E6">
              <w:rPr>
                <w:i/>
              </w:rPr>
              <w:t>Address flat/unit details</w:t>
            </w:r>
          </w:p>
        </w:tc>
      </w:tr>
    </w:tbl>
    <w:p w14:paraId="457AC58E" w14:textId="77777777" w:rsidR="00737D24" w:rsidRDefault="00737D24" w:rsidP="00737D24">
      <w:pPr>
        <w:pStyle w:val="Bodytext"/>
      </w:pPr>
    </w:p>
    <w:p w14:paraId="11F9AEAF" w14:textId="77777777" w:rsidR="00737D24" w:rsidRPr="000E622B" w:rsidRDefault="00737D24" w:rsidP="00737D24">
      <w:pPr>
        <w:pStyle w:val="H2Headings"/>
      </w:pPr>
      <w:bookmarkStart w:id="104" w:name="_Toc351472951"/>
      <w:bookmarkStart w:id="105" w:name="_Toc222218767"/>
      <w:bookmarkStart w:id="106" w:name="_Toc113785442"/>
      <w:bookmarkStart w:id="107" w:name="_Toc113785811"/>
      <w:bookmarkStart w:id="108" w:name="_Toc116875080"/>
      <w:bookmarkStart w:id="109" w:name="_Toc128472390"/>
      <w:bookmarkEnd w:id="101"/>
      <w:bookmarkEnd w:id="102"/>
      <w:r>
        <w:lastRenderedPageBreak/>
        <w:t>Address postal delivery box</w:t>
      </w:r>
      <w:bookmarkEnd w:id="104"/>
      <w:bookmarkEnd w:id="105"/>
    </w:p>
    <w:p w14:paraId="32AF17BD" w14:textId="77777777" w:rsidR="00737D24" w:rsidRPr="002261A3" w:rsidRDefault="00737D24" w:rsidP="00737D24">
      <w:pPr>
        <w:pStyle w:val="H3Parts"/>
      </w:pPr>
      <w:r>
        <w:t>Definitional a</w:t>
      </w:r>
      <w:r w:rsidRPr="002261A3">
        <w:t>ttributes</w:t>
      </w:r>
    </w:p>
    <w:p w14:paraId="022E6EED" w14:textId="77777777" w:rsidR="00737D24" w:rsidRPr="002261A3" w:rsidRDefault="00737D24" w:rsidP="00737D24">
      <w:pPr>
        <w:pStyle w:val="H4Parts"/>
      </w:pPr>
      <w:r w:rsidRPr="002261A3">
        <w:t>Definition</w:t>
      </w:r>
    </w:p>
    <w:p w14:paraId="4A623597" w14:textId="46D3D982" w:rsidR="00737D24" w:rsidRDefault="00737D24" w:rsidP="00737D24">
      <w:pPr>
        <w:pStyle w:val="Bodytext"/>
      </w:pPr>
      <w:r w:rsidRPr="000B09AD">
        <w:rPr>
          <w:i/>
        </w:rPr>
        <w:t xml:space="preserve">Address </w:t>
      </w:r>
      <w:r>
        <w:rPr>
          <w:i/>
        </w:rPr>
        <w:t>postal delivery box</w:t>
      </w:r>
      <w:r>
        <w:t xml:space="preserve"> identifies the postal address details where mail is delivered to a box, bag or rural </w:t>
      </w:r>
      <w:r w:rsidR="0047541A">
        <w:t>mailbox</w:t>
      </w:r>
      <w:r>
        <w:t xml:space="preserve">. </w:t>
      </w:r>
    </w:p>
    <w:p w14:paraId="34AEC43D" w14:textId="77777777" w:rsidR="00737D24" w:rsidRPr="00BA7A2C" w:rsidRDefault="00737D24" w:rsidP="00737D24">
      <w:pPr>
        <w:pStyle w:val="Bodytext"/>
      </w:pPr>
      <w:r>
        <w:rPr>
          <w:i/>
        </w:rPr>
        <w:t xml:space="preserve">Address postal delivery box </w:t>
      </w:r>
      <w:r>
        <w:t>consists of a postal delivery type and postal delivery number where applicable.</w:t>
      </w:r>
    </w:p>
    <w:p w14:paraId="2FAB3599" w14:textId="77777777" w:rsidR="00737D24" w:rsidRPr="002261A3" w:rsidRDefault="00737D24" w:rsidP="00737D24">
      <w:pPr>
        <w:pStyle w:val="H4Parts"/>
      </w:pPr>
      <w:r>
        <w:t>Context</w:t>
      </w:r>
    </w:p>
    <w:p w14:paraId="5633F577" w14:textId="77777777" w:rsidR="00737D24" w:rsidRPr="00F251D1" w:rsidRDefault="00737D24" w:rsidP="00737D24">
      <w:pPr>
        <w:pStyle w:val="Bodytext"/>
      </w:pPr>
      <w:r w:rsidRPr="000B09AD">
        <w:rPr>
          <w:i/>
        </w:rPr>
        <w:t xml:space="preserve">Address </w:t>
      </w:r>
      <w:r>
        <w:rPr>
          <w:i/>
        </w:rPr>
        <w:t>postal delivery box</w:t>
      </w:r>
      <w:r>
        <w:t xml:space="preserve"> is</w:t>
      </w:r>
      <w:r w:rsidRPr="002261A3">
        <w:t xml:space="preserve"> used with other address details to </w:t>
      </w:r>
      <w:r>
        <w:t>collect postal address information.</w:t>
      </w:r>
    </w:p>
    <w:p w14:paraId="225CA9A1" w14:textId="77777777" w:rsidR="00737D24" w:rsidRPr="002261A3" w:rsidRDefault="00737D24" w:rsidP="00737D24">
      <w:pPr>
        <w:pStyle w:val="H3Parts"/>
      </w:pPr>
      <w:r>
        <w:t>Relational a</w:t>
      </w:r>
      <w:r w:rsidRPr="002261A3">
        <w:t>ttributes</w:t>
      </w:r>
    </w:p>
    <w:p w14:paraId="57E43F55" w14:textId="77777777" w:rsidR="00737D24" w:rsidRPr="002261A3" w:rsidRDefault="00737D24" w:rsidP="00737D24">
      <w:pPr>
        <w:pStyle w:val="H4Parts"/>
      </w:pPr>
      <w:r>
        <w:t>Rules</w:t>
      </w:r>
    </w:p>
    <w:p w14:paraId="6A5E8268" w14:textId="77777777" w:rsidR="00737D24" w:rsidRDefault="00737D24" w:rsidP="00737D24">
      <w:pPr>
        <w:pStyle w:val="Bodytext"/>
      </w:pPr>
      <w:r w:rsidRPr="000B09AD">
        <w:rPr>
          <w:i/>
        </w:rPr>
        <w:t xml:space="preserve">Address </w:t>
      </w:r>
      <w:r>
        <w:rPr>
          <w:i/>
        </w:rPr>
        <w:t>postal delivery box</w:t>
      </w:r>
      <w:r w:rsidRPr="002261A3">
        <w:t xml:space="preserve"> must not contain </w:t>
      </w:r>
      <w:r>
        <w:t xml:space="preserve">street name or </w:t>
      </w:r>
      <w:r w:rsidR="007D74AC">
        <w:t xml:space="preserve">street </w:t>
      </w:r>
      <w:r>
        <w:t>number.</w:t>
      </w:r>
    </w:p>
    <w:p w14:paraId="46BDCA84" w14:textId="77777777" w:rsidR="00737D24" w:rsidRPr="002261A3" w:rsidRDefault="00737D24" w:rsidP="00737D24">
      <w:pPr>
        <w:pStyle w:val="H4Parts"/>
      </w:pPr>
      <w:r w:rsidRPr="002261A3">
        <w:t>Guideline</w:t>
      </w:r>
      <w:r>
        <w:t>s for use</w:t>
      </w:r>
    </w:p>
    <w:p w14:paraId="7A0EF1A8" w14:textId="77777777" w:rsidR="00737D24" w:rsidRPr="00BA7A2C" w:rsidRDefault="00737D24" w:rsidP="00737D24">
      <w:pPr>
        <w:pStyle w:val="Bodytext"/>
      </w:pPr>
      <w:r w:rsidRPr="003E7281">
        <w:rPr>
          <w:i/>
        </w:rPr>
        <w:t xml:space="preserve">Address postal delivery box </w:t>
      </w:r>
      <w:r w:rsidRPr="003E7281">
        <w:t xml:space="preserve">must contain sufficient detail for postal delivery, e.g. </w:t>
      </w:r>
      <w:r>
        <w:t>PO Box</w:t>
      </w:r>
      <w:r w:rsidRPr="003E7281">
        <w:t xml:space="preserve"> 88, RMB 123 or CARE PO.</w:t>
      </w:r>
    </w:p>
    <w:p w14:paraId="2A59B3B7" w14:textId="77777777" w:rsidR="00737D24" w:rsidRPr="002261A3" w:rsidRDefault="00737D24" w:rsidP="00737D24">
      <w:pPr>
        <w:pStyle w:val="H4Parts"/>
      </w:pPr>
      <w:r>
        <w:t>Related d</w:t>
      </w:r>
      <w:r w:rsidRPr="002261A3">
        <w:t>ata</w:t>
      </w:r>
    </w:p>
    <w:p w14:paraId="4E504CB8" w14:textId="77777777" w:rsidR="007C4532" w:rsidRDefault="002A34DA" w:rsidP="007C4532">
      <w:pPr>
        <w:pStyle w:val="Bodytext"/>
      </w:pPr>
      <w:r w:rsidRPr="002A34DA">
        <w:rPr>
          <w:i/>
        </w:rPr>
        <w:t>Address</w:t>
      </w:r>
      <w:r>
        <w:rPr>
          <w:i/>
        </w:rPr>
        <w:t xml:space="preserve"> </w:t>
      </w:r>
      <w:r w:rsidRPr="002A34DA">
        <w:rPr>
          <w:i/>
        </w:rPr>
        <w:t>— suburb, locality or town</w:t>
      </w:r>
      <w:r w:rsidRPr="007C4532">
        <w:rPr>
          <w:i/>
        </w:rPr>
        <w:t xml:space="preserve"> </w:t>
      </w:r>
    </w:p>
    <w:p w14:paraId="799C157E" w14:textId="77777777" w:rsidR="00737D24" w:rsidRPr="002261A3" w:rsidRDefault="00737D24" w:rsidP="00737D24">
      <w:pPr>
        <w:pStyle w:val="H4Parts"/>
      </w:pPr>
      <w:r>
        <w:t>Type of relationship</w:t>
      </w:r>
    </w:p>
    <w:p w14:paraId="73F17D21" w14:textId="77777777" w:rsidR="00B3246D" w:rsidRPr="00F251D1" w:rsidRDefault="00ED58BE" w:rsidP="00737D24">
      <w:pPr>
        <w:pStyle w:val="Bodytext"/>
      </w:pPr>
      <w:r w:rsidRPr="002A34DA">
        <w:rPr>
          <w:i/>
        </w:rPr>
        <w:t>Address</w:t>
      </w:r>
      <w:r>
        <w:rPr>
          <w:i/>
        </w:rPr>
        <w:t xml:space="preserve"> </w:t>
      </w:r>
      <w:r w:rsidRPr="002A34DA">
        <w:rPr>
          <w:i/>
        </w:rPr>
        <w:t>— suburb, locality or town</w:t>
      </w:r>
      <w:r>
        <w:rPr>
          <w:i/>
        </w:rPr>
        <w:t xml:space="preserve"> </w:t>
      </w:r>
      <w:r w:rsidR="002A34DA">
        <w:t xml:space="preserve">is used with </w:t>
      </w:r>
      <w:r w:rsidR="002A34DA" w:rsidRPr="002A34DA">
        <w:rPr>
          <w:i/>
        </w:rPr>
        <w:t>Address</w:t>
      </w:r>
      <w:r w:rsidR="002A34DA">
        <w:rPr>
          <w:i/>
        </w:rPr>
        <w:t xml:space="preserve"> </w:t>
      </w:r>
      <w:r>
        <w:rPr>
          <w:i/>
        </w:rPr>
        <w:t>postal delivery box</w:t>
      </w:r>
      <w:r w:rsidR="002A34DA">
        <w:rPr>
          <w:i/>
        </w:rPr>
        <w:t xml:space="preserve"> </w:t>
      </w:r>
      <w:r w:rsidR="002A34DA" w:rsidRPr="002A34DA">
        <w:t>to</w:t>
      </w:r>
      <w:r w:rsidR="003F2EB7">
        <w:t xml:space="preserve"> </w:t>
      </w:r>
      <w:r w:rsidR="002A34DA">
        <w:t>provide a valid postal address.</w:t>
      </w:r>
      <w:r w:rsidR="002A34DA" w:rsidRPr="002A34DA">
        <w:t xml:space="preserve"> </w:t>
      </w:r>
    </w:p>
    <w:p w14:paraId="125A4CA8" w14:textId="77777777" w:rsidR="00737D24" w:rsidRDefault="00737D24" w:rsidP="00737D24">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6520"/>
      </w:tblGrid>
      <w:tr w:rsidR="00737D24" w:rsidRPr="000579CB" w14:paraId="2D03EE1D" w14:textId="77777777" w:rsidTr="00737D24">
        <w:tc>
          <w:tcPr>
            <w:tcW w:w="1984" w:type="dxa"/>
          </w:tcPr>
          <w:p w14:paraId="2D3B91A3" w14:textId="77777777" w:rsidR="00737D24" w:rsidRPr="000579CB" w:rsidRDefault="00737D24" w:rsidP="000579CB">
            <w:pPr>
              <w:pStyle w:val="Tableheading"/>
              <w:jc w:val="left"/>
              <w:rPr>
                <w:bCs/>
              </w:rPr>
            </w:pPr>
            <w:r w:rsidRPr="000579CB">
              <w:rPr>
                <w:bCs/>
              </w:rPr>
              <w:t>Value</w:t>
            </w:r>
          </w:p>
        </w:tc>
        <w:tc>
          <w:tcPr>
            <w:tcW w:w="6520" w:type="dxa"/>
          </w:tcPr>
          <w:p w14:paraId="614EF46D" w14:textId="77777777" w:rsidR="00737D24" w:rsidRPr="000579CB" w:rsidRDefault="00737D24" w:rsidP="000579CB">
            <w:pPr>
              <w:pStyle w:val="Tableheading"/>
              <w:jc w:val="left"/>
              <w:rPr>
                <w:bCs/>
              </w:rPr>
            </w:pPr>
            <w:r w:rsidRPr="000579CB">
              <w:rPr>
                <w:bCs/>
              </w:rPr>
              <w:t>Description – Address postal delivery box</w:t>
            </w:r>
          </w:p>
        </w:tc>
      </w:tr>
      <w:tr w:rsidR="00737D24" w14:paraId="4FDF64F9" w14:textId="77777777" w:rsidTr="00737D24">
        <w:tc>
          <w:tcPr>
            <w:tcW w:w="1984" w:type="dxa"/>
          </w:tcPr>
          <w:p w14:paraId="0AD29353" w14:textId="0BB84FA5" w:rsidR="00737D24" w:rsidRDefault="001C65CF" w:rsidP="000579CB">
            <w:pPr>
              <w:pStyle w:val="Tabledescriptext"/>
            </w:pPr>
            <w:r>
              <w:t>T</w:t>
            </w:r>
            <w:r w:rsidR="00737D24" w:rsidRPr="00112D80">
              <w:t>ext</w:t>
            </w:r>
          </w:p>
        </w:tc>
        <w:tc>
          <w:tcPr>
            <w:tcW w:w="6520" w:type="dxa"/>
          </w:tcPr>
          <w:p w14:paraId="4B6A80E3" w14:textId="060CDB5A" w:rsidR="00737D24" w:rsidRDefault="00737D24" w:rsidP="000579CB">
            <w:pPr>
              <w:pStyle w:val="Tabledescriptext"/>
            </w:pPr>
            <w:r>
              <w:t xml:space="preserve">Post office box, bag, or rural </w:t>
            </w:r>
            <w:r w:rsidR="0047541A">
              <w:t>mailbox</w:t>
            </w:r>
            <w:r>
              <w:t xml:space="preserve"> address</w:t>
            </w:r>
          </w:p>
        </w:tc>
      </w:tr>
    </w:tbl>
    <w:p w14:paraId="48317C7F" w14:textId="77777777" w:rsidR="00737D24" w:rsidRDefault="00737D24" w:rsidP="00737D24">
      <w:pPr>
        <w:pStyle w:val="Bodytext"/>
        <w:rPr>
          <w:lang w:eastAsia="en-AU"/>
        </w:rPr>
      </w:pPr>
    </w:p>
    <w:p w14:paraId="2D81FE63" w14:textId="77777777" w:rsidR="00737D24" w:rsidRPr="002261A3" w:rsidRDefault="00737D24" w:rsidP="00737D24">
      <w:pPr>
        <w:pStyle w:val="H4Parts"/>
      </w:pPr>
      <w:r>
        <w:t>Question</w:t>
      </w:r>
    </w:p>
    <w:p w14:paraId="6F08E52B" w14:textId="77777777" w:rsidR="00737D24" w:rsidRPr="002261A3" w:rsidRDefault="00737D24" w:rsidP="00737D24">
      <w:pPr>
        <w:pStyle w:val="Bodytext"/>
      </w:pPr>
      <w:r w:rsidRPr="002261A3">
        <w:t xml:space="preserve">What is </w:t>
      </w:r>
      <w:r>
        <w:t>your postal</w:t>
      </w:r>
      <w:r w:rsidRPr="002261A3">
        <w:t xml:space="preserve"> </w:t>
      </w:r>
      <w:r>
        <w:t>a</w:t>
      </w:r>
      <w:r w:rsidRPr="002261A3">
        <w:t xml:space="preserve">ddress </w:t>
      </w:r>
      <w:r>
        <w:t>(if different from above)</w:t>
      </w:r>
      <w:r w:rsidRPr="002261A3">
        <w:t>?</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737D24" w14:paraId="6AF8CDE3" w14:textId="77777777" w:rsidTr="00737D24">
        <w:tc>
          <w:tcPr>
            <w:tcW w:w="7440" w:type="dxa"/>
            <w:tcBorders>
              <w:top w:val="nil"/>
            </w:tcBorders>
          </w:tcPr>
          <w:p w14:paraId="434C8E38" w14:textId="77777777" w:rsidR="00737D24" w:rsidRPr="009C274E" w:rsidRDefault="00737D24" w:rsidP="00737D24">
            <w:pPr>
              <w:pStyle w:val="Enroltext"/>
              <w:rPr>
                <w:noProof w:val="0"/>
              </w:rPr>
            </w:pPr>
            <w:r w:rsidRPr="009C274E">
              <w:rPr>
                <w:noProof w:val="0"/>
              </w:rPr>
              <w:t>Building/property name</w:t>
            </w:r>
          </w:p>
        </w:tc>
      </w:tr>
      <w:tr w:rsidR="00737D24" w14:paraId="12D01A1D" w14:textId="77777777" w:rsidTr="00737D24">
        <w:tc>
          <w:tcPr>
            <w:tcW w:w="7440" w:type="dxa"/>
            <w:tcBorders>
              <w:top w:val="nil"/>
            </w:tcBorders>
          </w:tcPr>
          <w:p w14:paraId="65FF6B9C" w14:textId="77777777" w:rsidR="00737D24" w:rsidRPr="00251F56" w:rsidRDefault="00737D24" w:rsidP="00737D24">
            <w:pPr>
              <w:pStyle w:val="Enroltext"/>
              <w:rPr>
                <w:noProof w:val="0"/>
              </w:rPr>
            </w:pPr>
            <w:r>
              <w:rPr>
                <w:noProof w:val="0"/>
              </w:rPr>
              <w:t>Flat/unit details</w:t>
            </w:r>
          </w:p>
        </w:tc>
      </w:tr>
      <w:tr w:rsidR="00737D24" w14:paraId="47FE9ADB" w14:textId="77777777" w:rsidTr="00737D24">
        <w:tc>
          <w:tcPr>
            <w:tcW w:w="7440" w:type="dxa"/>
            <w:tcBorders>
              <w:top w:val="nil"/>
            </w:tcBorders>
          </w:tcPr>
          <w:p w14:paraId="5486873A" w14:textId="77777777" w:rsidR="00737D24" w:rsidRPr="003049E1" w:rsidRDefault="00737D24" w:rsidP="00737D24">
            <w:pPr>
              <w:pStyle w:val="Enroltext"/>
              <w:rPr>
                <w:noProof w:val="0"/>
              </w:rPr>
            </w:pPr>
            <w:r>
              <w:rPr>
                <w:noProof w:val="0"/>
              </w:rPr>
              <w:t>Street or lot number (e.g. 205 or Lot 118)</w:t>
            </w:r>
          </w:p>
        </w:tc>
      </w:tr>
      <w:tr w:rsidR="00737D24" w14:paraId="2563929A" w14:textId="77777777" w:rsidTr="00737D24">
        <w:tc>
          <w:tcPr>
            <w:tcW w:w="7440" w:type="dxa"/>
            <w:tcBorders>
              <w:top w:val="nil"/>
            </w:tcBorders>
          </w:tcPr>
          <w:p w14:paraId="0D8794C9" w14:textId="77777777" w:rsidR="00737D24" w:rsidRPr="00251F56" w:rsidRDefault="00737D24" w:rsidP="00737D24">
            <w:pPr>
              <w:pStyle w:val="Enroltext"/>
              <w:rPr>
                <w:noProof w:val="0"/>
              </w:rPr>
            </w:pPr>
            <w:r>
              <w:rPr>
                <w:noProof w:val="0"/>
              </w:rPr>
              <w:t>Street name</w:t>
            </w:r>
          </w:p>
        </w:tc>
      </w:tr>
      <w:tr w:rsidR="00737D24" w:rsidRPr="004E7AB6" w14:paraId="1494F747" w14:textId="77777777" w:rsidTr="00737D24">
        <w:tc>
          <w:tcPr>
            <w:tcW w:w="7440" w:type="dxa"/>
            <w:tcBorders>
              <w:top w:val="nil"/>
            </w:tcBorders>
          </w:tcPr>
          <w:p w14:paraId="77FBDE88" w14:textId="77777777" w:rsidR="00737D24" w:rsidRPr="00096C69" w:rsidRDefault="00737D24" w:rsidP="000A50D1">
            <w:pPr>
              <w:pStyle w:val="Enroltext"/>
              <w:rPr>
                <w:noProof w:val="0"/>
              </w:rPr>
            </w:pPr>
            <w:r w:rsidRPr="000A50D1">
              <w:rPr>
                <w:b/>
                <w:noProof w:val="0"/>
              </w:rPr>
              <w:t>Postal delivery information (e.g. PO Box 254)</w:t>
            </w:r>
          </w:p>
        </w:tc>
      </w:tr>
      <w:tr w:rsidR="00737D24" w14:paraId="56E66610" w14:textId="77777777" w:rsidTr="00737D24">
        <w:tc>
          <w:tcPr>
            <w:tcW w:w="7440" w:type="dxa"/>
            <w:tcBorders>
              <w:top w:val="nil"/>
            </w:tcBorders>
          </w:tcPr>
          <w:p w14:paraId="31DF199D" w14:textId="77777777" w:rsidR="00737D24" w:rsidRPr="00251F56" w:rsidRDefault="00737D24" w:rsidP="00737D24">
            <w:pPr>
              <w:pStyle w:val="Enroltext"/>
              <w:rPr>
                <w:noProof w:val="0"/>
              </w:rPr>
            </w:pPr>
            <w:r>
              <w:rPr>
                <w:noProof w:val="0"/>
              </w:rPr>
              <w:t>Suburb, locality or t</w:t>
            </w:r>
            <w:r w:rsidRPr="00251F56">
              <w:rPr>
                <w:noProof w:val="0"/>
              </w:rPr>
              <w:t>own</w:t>
            </w:r>
          </w:p>
        </w:tc>
      </w:tr>
      <w:tr w:rsidR="00737D24" w14:paraId="23E432D2" w14:textId="77777777" w:rsidTr="00737D24">
        <w:tc>
          <w:tcPr>
            <w:tcW w:w="7440" w:type="dxa"/>
          </w:tcPr>
          <w:p w14:paraId="5FE65F55" w14:textId="77777777" w:rsidR="00737D24" w:rsidRDefault="00737D24" w:rsidP="00737D24">
            <w:pPr>
              <w:pStyle w:val="Enroltext"/>
              <w:rPr>
                <w:noProof w:val="0"/>
              </w:rPr>
            </w:pPr>
            <w:r>
              <w:rPr>
                <w:noProof w:val="0"/>
              </w:rPr>
              <w:t>State/territory</w:t>
            </w:r>
          </w:p>
        </w:tc>
      </w:tr>
      <w:tr w:rsidR="00737D24" w14:paraId="015627B8" w14:textId="77777777" w:rsidTr="00737D24">
        <w:tc>
          <w:tcPr>
            <w:tcW w:w="7440" w:type="dxa"/>
          </w:tcPr>
          <w:p w14:paraId="047E6E32" w14:textId="77777777" w:rsidR="00737D24" w:rsidRPr="00251F56" w:rsidRDefault="00737D24" w:rsidP="00737D24">
            <w:pPr>
              <w:pStyle w:val="Enroltext"/>
              <w:rPr>
                <w:noProof w:val="0"/>
              </w:rPr>
            </w:pPr>
            <w:r w:rsidRPr="00251F56">
              <w:rPr>
                <w:noProof w:val="0"/>
              </w:rPr>
              <w:t>Postcode</w:t>
            </w:r>
          </w:p>
        </w:tc>
      </w:tr>
    </w:tbl>
    <w:p w14:paraId="613E701E" w14:textId="77777777" w:rsidR="00737D24" w:rsidRPr="004E7AB6" w:rsidRDefault="00737D24" w:rsidP="00737D24">
      <w:pPr>
        <w:pStyle w:val="Bodytext"/>
        <w:rPr>
          <w:rStyle w:val="Hyperlink"/>
        </w:rPr>
      </w:pPr>
    </w:p>
    <w:p w14:paraId="33602A88" w14:textId="77777777" w:rsidR="00737D24" w:rsidRDefault="00737D24" w:rsidP="00737D24">
      <w:pPr>
        <w:rPr>
          <w:rFonts w:ascii="Tahoma" w:hAnsi="Tahoma"/>
          <w:b/>
          <w:snapToGrid w:val="0"/>
          <w:sz w:val="22"/>
        </w:rPr>
      </w:pPr>
      <w:r>
        <w:br w:type="page"/>
      </w:r>
    </w:p>
    <w:p w14:paraId="0B4C7D79" w14:textId="77777777" w:rsidR="00737D24" w:rsidRPr="002261A3" w:rsidRDefault="00737D24" w:rsidP="00737D24">
      <w:pPr>
        <w:pStyle w:val="H3Parts"/>
      </w:pPr>
      <w:r>
        <w:lastRenderedPageBreak/>
        <w:t>Format a</w:t>
      </w:r>
      <w:r w:rsidRPr="002261A3">
        <w:t>ttributes</w:t>
      </w:r>
    </w:p>
    <w:p w14:paraId="10764B2C" w14:textId="77777777" w:rsidR="00737D24" w:rsidRPr="00AC78D3" w:rsidRDefault="00737D24" w:rsidP="00A73782">
      <w:pPr>
        <w:pStyle w:val="Bodytext"/>
      </w:pPr>
      <w:r w:rsidRPr="00AC78D3">
        <w:t>Length:</w:t>
      </w:r>
      <w:r w:rsidRPr="00AC78D3">
        <w:tab/>
      </w:r>
      <w:r w:rsidR="00A73782">
        <w:tab/>
      </w:r>
      <w:r>
        <w:t>22</w:t>
      </w:r>
    </w:p>
    <w:p w14:paraId="252EA403" w14:textId="77777777" w:rsidR="00737D24" w:rsidRPr="00AC78D3" w:rsidRDefault="00737D24" w:rsidP="00A73782">
      <w:pPr>
        <w:pStyle w:val="Bodytext"/>
      </w:pPr>
      <w:r w:rsidRPr="00AC78D3">
        <w:t>Type:</w:t>
      </w:r>
      <w:r w:rsidRPr="00AC78D3">
        <w:tab/>
      </w:r>
      <w:r w:rsidR="00A73782">
        <w:tab/>
      </w:r>
      <w:r w:rsidRPr="00AC78D3">
        <w:t>alphanumeric</w:t>
      </w:r>
    </w:p>
    <w:p w14:paraId="0956D671" w14:textId="77777777" w:rsidR="00737D24" w:rsidRPr="00AC78D3" w:rsidRDefault="00737D24" w:rsidP="00A73782">
      <w:pPr>
        <w:pStyle w:val="Bodytext"/>
      </w:pPr>
      <w:r>
        <w:t>Justification:</w:t>
      </w:r>
      <w:r w:rsidRPr="00AC78D3">
        <w:tab/>
      </w:r>
      <w:r w:rsidR="00A73782">
        <w:tab/>
      </w:r>
      <w:r>
        <w:t>left</w:t>
      </w:r>
    </w:p>
    <w:p w14:paraId="636D6E3D" w14:textId="77777777" w:rsidR="00737D24" w:rsidRPr="00AC78D3" w:rsidRDefault="00737D24" w:rsidP="00A73782">
      <w:pPr>
        <w:pStyle w:val="Bodytext"/>
      </w:pPr>
      <w:r>
        <w:t>Fill c</w:t>
      </w:r>
      <w:r w:rsidRPr="00AC78D3">
        <w:t>haracter:</w:t>
      </w:r>
      <w:r w:rsidRPr="00AC78D3">
        <w:tab/>
      </w:r>
      <w:r w:rsidR="00A73782">
        <w:tab/>
      </w:r>
      <w:r>
        <w:t>space</w:t>
      </w:r>
    </w:p>
    <w:p w14:paraId="782AF50C" w14:textId="77777777" w:rsidR="00737D24" w:rsidRPr="00AC78D3" w:rsidRDefault="00737D24" w:rsidP="00A73782">
      <w:pPr>
        <w:pStyle w:val="Bodytext"/>
      </w:pPr>
      <w:r w:rsidRPr="00AC78D3">
        <w:t>Permitted data element value:</w:t>
      </w:r>
      <w:r w:rsidRPr="00AC78D3">
        <w:tab/>
      </w:r>
      <w:r>
        <w:t>not applicable</w:t>
      </w:r>
    </w:p>
    <w:p w14:paraId="2307B3DD" w14:textId="77777777" w:rsidR="00737D24" w:rsidRPr="002261A3" w:rsidRDefault="00737D24" w:rsidP="00737D24">
      <w:pPr>
        <w:pStyle w:val="H3Parts"/>
      </w:pPr>
      <w:r>
        <w:t>Administrative a</w:t>
      </w:r>
      <w:r w:rsidRPr="002261A3">
        <w:t>ttributes</w:t>
      </w:r>
    </w:p>
    <w:p w14:paraId="798BEB57" w14:textId="77777777" w:rsidR="00737D24" w:rsidRDefault="00737D24" w:rsidP="00737D24">
      <w:pPr>
        <w:pStyle w:val="H4Parts"/>
      </w:pPr>
      <w:r w:rsidRPr="006C2246">
        <w:t>History</w:t>
      </w: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737D24" w14:paraId="605D4A03" w14:textId="77777777" w:rsidTr="00737D24">
        <w:tc>
          <w:tcPr>
            <w:tcW w:w="9288" w:type="dxa"/>
            <w:gridSpan w:val="2"/>
          </w:tcPr>
          <w:p w14:paraId="07D06271" w14:textId="77777777" w:rsidR="00737D24" w:rsidRPr="00535809" w:rsidRDefault="00737D24" w:rsidP="00737D24">
            <w:pPr>
              <w:pStyle w:val="Tableheading"/>
              <w:ind w:right="72"/>
            </w:pPr>
            <w:r>
              <w:t>Data element definitions</w:t>
            </w:r>
          </w:p>
        </w:tc>
      </w:tr>
      <w:tr w:rsidR="00737D24" w14:paraId="75475833" w14:textId="77777777" w:rsidTr="00737D24">
        <w:tc>
          <w:tcPr>
            <w:tcW w:w="1728" w:type="dxa"/>
          </w:tcPr>
          <w:p w14:paraId="75ED416F" w14:textId="77777777" w:rsidR="00737D24" w:rsidRPr="00930A64" w:rsidRDefault="00737D24" w:rsidP="000579CB">
            <w:pPr>
              <w:pStyle w:val="Tabledescriptext"/>
            </w:pPr>
            <w:r>
              <w:t>Edition 2.2</w:t>
            </w:r>
          </w:p>
        </w:tc>
        <w:tc>
          <w:tcPr>
            <w:tcW w:w="7560" w:type="dxa"/>
          </w:tcPr>
          <w:p w14:paraId="29F43231" w14:textId="198D2E66" w:rsidR="00737D24" w:rsidRPr="00FF3229" w:rsidRDefault="00DD0E93" w:rsidP="00FF3229">
            <w:pPr>
              <w:pStyle w:val="Tabledescriptext"/>
              <w:rPr>
                <w:b/>
                <w:bCs/>
              </w:rPr>
            </w:pPr>
            <w:r>
              <w:rPr>
                <w:b/>
                <w:bCs/>
              </w:rPr>
              <w:t xml:space="preserve">Introduced </w:t>
            </w:r>
            <w:r w:rsidR="00737D24" w:rsidRPr="00FF3229">
              <w:rPr>
                <w:b/>
                <w:bCs/>
              </w:rPr>
              <w:t>1 January 2014</w:t>
            </w:r>
          </w:p>
          <w:p w14:paraId="183646D0" w14:textId="77777777" w:rsidR="00737D24" w:rsidRPr="00CC46E6" w:rsidRDefault="00737D24" w:rsidP="000579CB">
            <w:pPr>
              <w:pStyle w:val="Tabledescriptext"/>
              <w:rPr>
                <w:i/>
              </w:rPr>
            </w:pPr>
            <w:r w:rsidRPr="00CC46E6">
              <w:rPr>
                <w:i/>
              </w:rPr>
              <w:t>Address postal delivery box</w:t>
            </w:r>
          </w:p>
        </w:tc>
      </w:tr>
    </w:tbl>
    <w:p w14:paraId="4D0F9709" w14:textId="77777777" w:rsidR="00737D24" w:rsidRDefault="00737D24" w:rsidP="00737D24">
      <w:pPr>
        <w:pStyle w:val="Bodytext"/>
      </w:pPr>
    </w:p>
    <w:p w14:paraId="6A220D82" w14:textId="77777777" w:rsidR="00520568" w:rsidRPr="002261A3" w:rsidRDefault="00CF37AD" w:rsidP="003F2EB7">
      <w:pPr>
        <w:pStyle w:val="H2Headings"/>
      </w:pPr>
      <w:bookmarkStart w:id="110" w:name="_Toc113785447"/>
      <w:bookmarkStart w:id="111" w:name="_Toc113785812"/>
      <w:bookmarkStart w:id="112" w:name="_Toc116875081"/>
      <w:bookmarkStart w:id="113" w:name="_Toc128472391"/>
      <w:bookmarkStart w:id="114" w:name="_Toc222218768"/>
      <w:bookmarkEnd w:id="106"/>
      <w:bookmarkEnd w:id="107"/>
      <w:bookmarkEnd w:id="108"/>
      <w:bookmarkEnd w:id="109"/>
      <w:r w:rsidRPr="002261A3">
        <w:lastRenderedPageBreak/>
        <w:t>Address second line</w:t>
      </w:r>
      <w:bookmarkEnd w:id="110"/>
      <w:bookmarkEnd w:id="111"/>
      <w:bookmarkEnd w:id="112"/>
      <w:bookmarkEnd w:id="113"/>
      <w:bookmarkEnd w:id="114"/>
    </w:p>
    <w:p w14:paraId="376D1AE1" w14:textId="77777777" w:rsidR="00520568" w:rsidRPr="002261A3" w:rsidRDefault="00CF37AD" w:rsidP="004C26B3">
      <w:pPr>
        <w:pStyle w:val="H3Parts"/>
      </w:pPr>
      <w:bookmarkStart w:id="115" w:name="_Toc113785448"/>
      <w:r w:rsidRPr="002261A3">
        <w:t>Definitional attributes</w:t>
      </w:r>
      <w:bookmarkEnd w:id="115"/>
    </w:p>
    <w:p w14:paraId="6FACFDBB" w14:textId="77777777" w:rsidR="00520568" w:rsidRPr="002261A3" w:rsidRDefault="00DD78AF" w:rsidP="00B336D5">
      <w:pPr>
        <w:pStyle w:val="H4Parts"/>
      </w:pPr>
      <w:r w:rsidRPr="002261A3">
        <w:t>Definition</w:t>
      </w:r>
    </w:p>
    <w:p w14:paraId="5A8EE086" w14:textId="77777777" w:rsidR="00520568" w:rsidRPr="002261A3" w:rsidRDefault="00CF37AD" w:rsidP="007D3F89">
      <w:pPr>
        <w:pStyle w:val="Bodytext"/>
      </w:pPr>
      <w:r w:rsidRPr="000B09AD">
        <w:rPr>
          <w:i/>
        </w:rPr>
        <w:t>Address second line</w:t>
      </w:r>
      <w:r w:rsidR="00520568" w:rsidRPr="002261A3">
        <w:t xml:space="preserve"> is the second line of an address </w:t>
      </w:r>
      <w:r w:rsidR="00150BBA">
        <w:t xml:space="preserve">and </w:t>
      </w:r>
      <w:r w:rsidR="00520568" w:rsidRPr="002261A3">
        <w:t>provides a continuation of the valid name and number of the street (including floor</w:t>
      </w:r>
      <w:r w:rsidR="00334546">
        <w:t xml:space="preserve"> and business name if relevant) or post office box information.</w:t>
      </w:r>
    </w:p>
    <w:p w14:paraId="36485C9B" w14:textId="77777777" w:rsidR="00520568" w:rsidRPr="002261A3" w:rsidRDefault="00DD78AF" w:rsidP="00B336D5">
      <w:pPr>
        <w:pStyle w:val="H4Parts"/>
      </w:pPr>
      <w:r>
        <w:t>Context</w:t>
      </w:r>
    </w:p>
    <w:p w14:paraId="11157DAE" w14:textId="77777777" w:rsidR="00520568" w:rsidRPr="002261A3" w:rsidRDefault="00CF37AD" w:rsidP="00C31A39">
      <w:pPr>
        <w:pStyle w:val="Bodytext"/>
      </w:pPr>
      <w:r w:rsidRPr="000B09AD">
        <w:rPr>
          <w:i/>
        </w:rPr>
        <w:t>Address second line</w:t>
      </w:r>
      <w:r w:rsidR="00520568" w:rsidRPr="002261A3">
        <w:t xml:space="preserve"> </w:t>
      </w:r>
      <w:r w:rsidR="005D123E">
        <w:t xml:space="preserve">is </w:t>
      </w:r>
      <w:r w:rsidR="00520568" w:rsidRPr="002261A3">
        <w:t xml:space="preserve">used </w:t>
      </w:r>
      <w:r w:rsidR="000931EE">
        <w:t>in conjunction</w:t>
      </w:r>
      <w:r w:rsidR="00520568" w:rsidRPr="002261A3">
        <w:t xml:space="preserve"> with other address details </w:t>
      </w:r>
      <w:r w:rsidR="00C31A39" w:rsidRPr="002261A3">
        <w:t xml:space="preserve">to </w:t>
      </w:r>
      <w:r w:rsidR="00C31A39">
        <w:t xml:space="preserve">collect </w:t>
      </w:r>
      <w:r w:rsidR="00C31A39" w:rsidRPr="006A6B3E">
        <w:t>physical</w:t>
      </w:r>
      <w:r w:rsidR="00C31A39">
        <w:rPr>
          <w:color w:val="FF0000"/>
        </w:rPr>
        <w:t xml:space="preserve"> </w:t>
      </w:r>
      <w:r w:rsidR="00C31A39" w:rsidRPr="006A6B3E">
        <w:t>location</w:t>
      </w:r>
      <w:r w:rsidR="00C31A39">
        <w:t xml:space="preserve"> </w:t>
      </w:r>
      <w:r w:rsidR="00334546">
        <w:t xml:space="preserve">or postal address </w:t>
      </w:r>
      <w:r w:rsidR="00C31A39">
        <w:t>information.</w:t>
      </w:r>
    </w:p>
    <w:p w14:paraId="008327C0" w14:textId="77777777" w:rsidR="00520568" w:rsidRPr="002261A3" w:rsidRDefault="0037064B" w:rsidP="004C26B3">
      <w:pPr>
        <w:pStyle w:val="H3Parts"/>
      </w:pPr>
      <w:bookmarkStart w:id="116" w:name="_Toc113785449"/>
      <w:r>
        <w:t>Relational a</w:t>
      </w:r>
      <w:r w:rsidR="00520568" w:rsidRPr="002261A3">
        <w:t>ttributes</w:t>
      </w:r>
      <w:bookmarkEnd w:id="116"/>
    </w:p>
    <w:p w14:paraId="42989251" w14:textId="77777777" w:rsidR="00520568" w:rsidRPr="002261A3" w:rsidRDefault="00DD78AF" w:rsidP="00B336D5">
      <w:pPr>
        <w:pStyle w:val="H4Parts"/>
      </w:pPr>
      <w:r>
        <w:t>Rules</w:t>
      </w:r>
    </w:p>
    <w:p w14:paraId="723215A6" w14:textId="77777777" w:rsidR="00520568" w:rsidRPr="002261A3" w:rsidRDefault="00CF37AD" w:rsidP="007D3F89">
      <w:pPr>
        <w:pStyle w:val="Bodytext"/>
      </w:pPr>
      <w:r w:rsidRPr="000B09AD">
        <w:rPr>
          <w:i/>
        </w:rPr>
        <w:t>Address second line</w:t>
      </w:r>
      <w:r w:rsidRPr="002261A3">
        <w:t xml:space="preserve"> </w:t>
      </w:r>
      <w:r w:rsidR="00520568" w:rsidRPr="002261A3">
        <w:t xml:space="preserve">must not contain the name of </w:t>
      </w:r>
      <w:r w:rsidR="000931EE">
        <w:t>a</w:t>
      </w:r>
      <w:r w:rsidR="00520568" w:rsidRPr="002261A3">
        <w:t xml:space="preserve"> suburb, </w:t>
      </w:r>
      <w:r w:rsidR="000931EE">
        <w:t xml:space="preserve">locality </w:t>
      </w:r>
      <w:r w:rsidR="000931EE" w:rsidRPr="002261A3">
        <w:t xml:space="preserve">or town </w:t>
      </w:r>
      <w:r w:rsidR="00520568" w:rsidRPr="002261A3">
        <w:t>or a postcode.</w:t>
      </w:r>
    </w:p>
    <w:p w14:paraId="06758003" w14:textId="77777777" w:rsidR="00520568" w:rsidRPr="002261A3" w:rsidRDefault="00CF37AD" w:rsidP="00AE7616">
      <w:pPr>
        <w:pStyle w:val="H4Parts"/>
      </w:pPr>
      <w:r w:rsidRPr="002261A3">
        <w:t>Guideline</w:t>
      </w:r>
      <w:r>
        <w:t>s</w:t>
      </w:r>
      <w:r w:rsidRPr="002261A3">
        <w:t xml:space="preserve"> for use</w:t>
      </w:r>
    </w:p>
    <w:p w14:paraId="64BCAC8F" w14:textId="77777777" w:rsidR="00520568" w:rsidRPr="00334546" w:rsidRDefault="00334546" w:rsidP="007D3F89">
      <w:pPr>
        <w:pStyle w:val="Bodytext"/>
      </w:pPr>
      <w:r w:rsidRPr="00334546">
        <w:t>Not applicable</w:t>
      </w:r>
    </w:p>
    <w:p w14:paraId="3534D001" w14:textId="77777777" w:rsidR="00520568" w:rsidRPr="002261A3" w:rsidRDefault="00CF37AD" w:rsidP="00F41A95">
      <w:pPr>
        <w:pStyle w:val="H4Parts"/>
      </w:pPr>
      <w:r>
        <w:t>Related data</w:t>
      </w:r>
    </w:p>
    <w:p w14:paraId="461C78F9" w14:textId="77777777" w:rsidR="00520568" w:rsidRPr="007D3F89" w:rsidRDefault="00CF37AD" w:rsidP="007D3F89">
      <w:pPr>
        <w:pStyle w:val="Bodytext"/>
        <w:rPr>
          <w:i/>
        </w:rPr>
      </w:pPr>
      <w:r w:rsidRPr="007D3F89">
        <w:rPr>
          <w:i/>
        </w:rPr>
        <w:t>Address first line</w:t>
      </w:r>
    </w:p>
    <w:p w14:paraId="4D59D4A7" w14:textId="77777777" w:rsidR="00520568" w:rsidRPr="002261A3" w:rsidRDefault="00BC1378" w:rsidP="00F41A95">
      <w:pPr>
        <w:pStyle w:val="H4Parts"/>
      </w:pPr>
      <w:r>
        <w:t>Type of relationship</w:t>
      </w:r>
    </w:p>
    <w:p w14:paraId="0A3FEF9A" w14:textId="77777777" w:rsidR="00520568" w:rsidRPr="002261A3" w:rsidRDefault="00520568" w:rsidP="007D3F89">
      <w:pPr>
        <w:pStyle w:val="Bodytext"/>
      </w:pPr>
      <w:r w:rsidRPr="002261A3">
        <w:t xml:space="preserve">If space is insufficient </w:t>
      </w:r>
      <w:r w:rsidR="005D123E">
        <w:t xml:space="preserve">in </w:t>
      </w:r>
      <w:r w:rsidR="00CF37AD">
        <w:rPr>
          <w:i/>
        </w:rPr>
        <w:t>A</w:t>
      </w:r>
      <w:r w:rsidR="00CF37AD" w:rsidRPr="000B09AD">
        <w:rPr>
          <w:i/>
        </w:rPr>
        <w:t>ddress first line</w:t>
      </w:r>
      <w:r w:rsidR="00CF37AD">
        <w:t xml:space="preserve">, </w:t>
      </w:r>
      <w:r w:rsidR="00CF37AD" w:rsidRPr="002261A3">
        <w:t xml:space="preserve">then </w:t>
      </w:r>
      <w:r w:rsidR="00BC1378">
        <w:rPr>
          <w:i/>
        </w:rPr>
        <w:t>A</w:t>
      </w:r>
      <w:r w:rsidR="00CF37AD" w:rsidRPr="000B09AD">
        <w:rPr>
          <w:i/>
        </w:rPr>
        <w:t>ddress second line</w:t>
      </w:r>
      <w:r w:rsidR="00CF37AD" w:rsidRPr="002261A3">
        <w:t xml:space="preserve"> </w:t>
      </w:r>
      <w:r w:rsidRPr="002261A3">
        <w:t xml:space="preserve">must be used to continue the </w:t>
      </w:r>
      <w:r w:rsidR="00CF37AD">
        <w:rPr>
          <w:i/>
        </w:rPr>
        <w:t>A</w:t>
      </w:r>
      <w:r w:rsidR="00CF37AD" w:rsidRPr="000B09AD">
        <w:rPr>
          <w:i/>
        </w:rPr>
        <w:t>ddress first line</w:t>
      </w:r>
      <w:r w:rsidR="00CF37AD" w:rsidRPr="002261A3">
        <w:t xml:space="preserve"> </w:t>
      </w:r>
      <w:r w:rsidRPr="002261A3">
        <w:t>details</w:t>
      </w:r>
      <w:r w:rsidR="007D3F89">
        <w:t>.</w:t>
      </w:r>
    </w:p>
    <w:p w14:paraId="51D78DC2" w14:textId="77777777" w:rsidR="00520568" w:rsidRPr="002261A3" w:rsidRDefault="00BC1378"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6C3415" w:rsidRPr="000579CB" w14:paraId="09AAAD72" w14:textId="77777777">
        <w:tc>
          <w:tcPr>
            <w:tcW w:w="1984" w:type="dxa"/>
          </w:tcPr>
          <w:p w14:paraId="556628C3" w14:textId="77777777" w:rsidR="006C3415" w:rsidRPr="000579CB" w:rsidRDefault="006C3415" w:rsidP="000579CB">
            <w:pPr>
              <w:pStyle w:val="Tableheading"/>
              <w:jc w:val="left"/>
              <w:rPr>
                <w:bCs/>
              </w:rPr>
            </w:pPr>
            <w:r w:rsidRPr="000579CB">
              <w:rPr>
                <w:bCs/>
              </w:rPr>
              <w:t>Value</w:t>
            </w:r>
          </w:p>
        </w:tc>
        <w:tc>
          <w:tcPr>
            <w:tcW w:w="7124" w:type="dxa"/>
          </w:tcPr>
          <w:p w14:paraId="4B36A026" w14:textId="0E817EE7" w:rsidR="006C3415" w:rsidRPr="000579CB" w:rsidRDefault="006C3415" w:rsidP="000579CB">
            <w:pPr>
              <w:pStyle w:val="Tableheading"/>
              <w:jc w:val="left"/>
              <w:rPr>
                <w:bCs/>
              </w:rPr>
            </w:pPr>
            <w:r w:rsidRPr="000579CB">
              <w:rPr>
                <w:bCs/>
              </w:rPr>
              <w:t>Description</w:t>
            </w:r>
            <w:r w:rsidR="00D17ECC" w:rsidRPr="000579CB">
              <w:rPr>
                <w:bCs/>
              </w:rPr>
              <w:t xml:space="preserve"> – </w:t>
            </w:r>
            <w:r w:rsidR="00DB6678" w:rsidRPr="000579CB">
              <w:rPr>
                <w:bCs/>
              </w:rPr>
              <w:fldChar w:fldCharType="begin"/>
            </w:r>
            <w:r w:rsidR="00DB6678" w:rsidRPr="000579CB">
              <w:rPr>
                <w:bCs/>
              </w:rPr>
              <w:instrText xml:space="preserve"> STYLEREF  H2_Headings  \* MERGEFORMAT </w:instrText>
            </w:r>
            <w:r w:rsidR="00DB6678" w:rsidRPr="000579CB">
              <w:rPr>
                <w:bCs/>
              </w:rPr>
              <w:fldChar w:fldCharType="separate"/>
            </w:r>
            <w:r w:rsidR="00153EBD">
              <w:rPr>
                <w:bCs/>
                <w:noProof/>
              </w:rPr>
              <w:t>Address second line</w:t>
            </w:r>
            <w:r w:rsidR="00DB6678" w:rsidRPr="000579CB">
              <w:rPr>
                <w:bCs/>
                <w:noProof/>
              </w:rPr>
              <w:fldChar w:fldCharType="end"/>
            </w:r>
          </w:p>
        </w:tc>
      </w:tr>
      <w:tr w:rsidR="006C3415" w14:paraId="60C202C3" w14:textId="77777777">
        <w:tc>
          <w:tcPr>
            <w:tcW w:w="1984" w:type="dxa"/>
          </w:tcPr>
          <w:p w14:paraId="73CCA782" w14:textId="013F70EE" w:rsidR="006C3415" w:rsidRDefault="001C65CF" w:rsidP="000579CB">
            <w:pPr>
              <w:pStyle w:val="Tabledescriptext"/>
            </w:pPr>
            <w:r>
              <w:t>T</w:t>
            </w:r>
            <w:r w:rsidR="006C3415" w:rsidRPr="00112D80">
              <w:t>ext</w:t>
            </w:r>
          </w:p>
        </w:tc>
        <w:tc>
          <w:tcPr>
            <w:tcW w:w="7124" w:type="dxa"/>
          </w:tcPr>
          <w:p w14:paraId="0D430FCE" w14:textId="77777777" w:rsidR="006C3415" w:rsidRDefault="006C3415" w:rsidP="000579CB">
            <w:pPr>
              <w:pStyle w:val="Tabledescriptext"/>
            </w:pPr>
            <w:r w:rsidRPr="00251F56">
              <w:t>Continu</w:t>
            </w:r>
            <w:r w:rsidR="00606C91">
              <w:t>ation of street number and name</w:t>
            </w:r>
          </w:p>
        </w:tc>
      </w:tr>
    </w:tbl>
    <w:p w14:paraId="0DF0E423" w14:textId="77777777" w:rsidR="00520568" w:rsidRPr="002261A3" w:rsidRDefault="00BD0869" w:rsidP="00F7041F">
      <w:pPr>
        <w:pStyle w:val="H4Parts"/>
      </w:pPr>
      <w:r>
        <w:t>Question</w:t>
      </w:r>
    </w:p>
    <w:p w14:paraId="6D6CB867" w14:textId="77777777" w:rsidR="00504172" w:rsidRDefault="00504172" w:rsidP="002E7280">
      <w:pPr>
        <w:pStyle w:val="Bodytext"/>
      </w:pPr>
      <w:bookmarkStart w:id="117" w:name="_Toc113785450"/>
      <w:r>
        <w:t>Not applicable</w:t>
      </w:r>
    </w:p>
    <w:p w14:paraId="7EEB2F44" w14:textId="77777777" w:rsidR="00520568" w:rsidRPr="002261A3" w:rsidRDefault="00E36D51" w:rsidP="0009072E">
      <w:pPr>
        <w:pStyle w:val="H3Parts"/>
      </w:pPr>
      <w:r>
        <w:t>Format a</w:t>
      </w:r>
      <w:r w:rsidR="00520568" w:rsidRPr="002261A3">
        <w:t>ttributes</w:t>
      </w:r>
      <w:bookmarkEnd w:id="117"/>
    </w:p>
    <w:p w14:paraId="1F813A9E" w14:textId="77777777" w:rsidR="0083185A" w:rsidRPr="002261A3" w:rsidRDefault="0083185A" w:rsidP="000579CB">
      <w:pPr>
        <w:pStyle w:val="Bodytext"/>
      </w:pPr>
      <w:bookmarkStart w:id="118" w:name="_Toc113785451"/>
      <w:r w:rsidRPr="002261A3">
        <w:t>Length:</w:t>
      </w:r>
      <w:r w:rsidRPr="002261A3">
        <w:tab/>
      </w:r>
      <w:r w:rsidR="000579CB">
        <w:tab/>
      </w:r>
      <w:r w:rsidRPr="002261A3">
        <w:t>50</w:t>
      </w:r>
    </w:p>
    <w:p w14:paraId="3BB27D11" w14:textId="77777777" w:rsidR="0083185A" w:rsidRPr="002261A3" w:rsidRDefault="0083185A" w:rsidP="000579CB">
      <w:pPr>
        <w:pStyle w:val="Bodytext"/>
      </w:pPr>
      <w:r w:rsidRPr="002261A3">
        <w:t>Type:</w:t>
      </w:r>
      <w:r w:rsidRPr="002261A3">
        <w:tab/>
      </w:r>
      <w:r w:rsidR="000579CB">
        <w:tab/>
      </w:r>
      <w:r w:rsidRPr="002261A3">
        <w:t>alphanumeric</w:t>
      </w:r>
    </w:p>
    <w:p w14:paraId="4974BB75" w14:textId="77777777" w:rsidR="0083185A" w:rsidRPr="002261A3" w:rsidRDefault="0083185A" w:rsidP="000579CB">
      <w:pPr>
        <w:pStyle w:val="Bodytext"/>
      </w:pPr>
      <w:r>
        <w:t>Justification:</w:t>
      </w:r>
      <w:r w:rsidRPr="002261A3">
        <w:tab/>
      </w:r>
      <w:r w:rsidR="000579CB">
        <w:tab/>
      </w:r>
      <w:r w:rsidRPr="002261A3">
        <w:t>left</w:t>
      </w:r>
    </w:p>
    <w:p w14:paraId="1E485FE2" w14:textId="77777777" w:rsidR="0083185A" w:rsidRPr="002261A3" w:rsidRDefault="00E36D51" w:rsidP="000579CB">
      <w:pPr>
        <w:pStyle w:val="Bodytext"/>
      </w:pPr>
      <w:r>
        <w:t>Fill c</w:t>
      </w:r>
      <w:r w:rsidR="0083185A" w:rsidRPr="002261A3">
        <w:t>haracter:</w:t>
      </w:r>
      <w:r w:rsidR="0083185A" w:rsidRPr="002261A3">
        <w:tab/>
      </w:r>
      <w:r w:rsidR="000579CB">
        <w:tab/>
      </w:r>
      <w:r w:rsidR="0083185A" w:rsidRPr="002261A3">
        <w:t>space</w:t>
      </w:r>
    </w:p>
    <w:p w14:paraId="5993158D" w14:textId="77777777" w:rsidR="005C4112" w:rsidRDefault="0083185A" w:rsidP="000579CB">
      <w:pPr>
        <w:pStyle w:val="Bodytext"/>
      </w:pPr>
      <w:r w:rsidRPr="00990F7B">
        <w:t>Permitted data element value</w:t>
      </w:r>
      <w:r w:rsidR="004E3797">
        <w:t>s</w:t>
      </w:r>
      <w:r w:rsidRPr="00990F7B">
        <w:t>:</w:t>
      </w:r>
      <w:r w:rsidRPr="00990F7B">
        <w:tab/>
      </w:r>
      <w:r>
        <w:t>not applicable</w:t>
      </w:r>
    </w:p>
    <w:p w14:paraId="7AAEA1C1" w14:textId="77777777" w:rsidR="00520568" w:rsidRPr="002261A3" w:rsidRDefault="00E36D51" w:rsidP="00FF3229">
      <w:pPr>
        <w:pStyle w:val="H3Parts"/>
      </w:pPr>
      <w:r>
        <w:t>Administrative a</w:t>
      </w:r>
      <w:r w:rsidR="00520568" w:rsidRPr="002261A3">
        <w:t>ttributes</w:t>
      </w:r>
      <w:bookmarkEnd w:id="118"/>
    </w:p>
    <w:p w14:paraId="188059A9" w14:textId="77777777" w:rsidR="00520568" w:rsidRDefault="00DD78AF" w:rsidP="00B21DCE">
      <w:pPr>
        <w:pStyle w:val="H4Parts"/>
      </w:pPr>
      <w:r>
        <w:t>History</w:t>
      </w: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12"/>
        <w:gridCol w:w="16"/>
        <w:gridCol w:w="3772"/>
        <w:gridCol w:w="3788"/>
      </w:tblGrid>
      <w:tr w:rsidR="00B75062" w:rsidRPr="000579CB" w14:paraId="5372AD1D" w14:textId="77777777" w:rsidTr="0052111C">
        <w:tc>
          <w:tcPr>
            <w:tcW w:w="1712" w:type="dxa"/>
            <w:tcBorders>
              <w:top w:val="single" w:sz="6" w:space="0" w:color="000000"/>
            </w:tcBorders>
          </w:tcPr>
          <w:p w14:paraId="0EFC5548" w14:textId="77777777" w:rsidR="00B75062" w:rsidRPr="000579CB" w:rsidRDefault="00B75062" w:rsidP="00B21DCE">
            <w:pPr>
              <w:pStyle w:val="Tableheading"/>
              <w:jc w:val="left"/>
              <w:rPr>
                <w:bCs/>
              </w:rPr>
            </w:pPr>
            <w:r w:rsidRPr="000579CB">
              <w:rPr>
                <w:bCs/>
              </w:rPr>
              <w:t>Release</w:t>
            </w:r>
          </w:p>
        </w:tc>
        <w:tc>
          <w:tcPr>
            <w:tcW w:w="3788" w:type="dxa"/>
            <w:gridSpan w:val="2"/>
            <w:tcBorders>
              <w:top w:val="single" w:sz="6" w:space="0" w:color="000000"/>
            </w:tcBorders>
          </w:tcPr>
          <w:p w14:paraId="01605712" w14:textId="77777777" w:rsidR="00B75062" w:rsidRPr="000579CB" w:rsidRDefault="00E36D51" w:rsidP="00B21DCE">
            <w:pPr>
              <w:pStyle w:val="Tableheading"/>
              <w:jc w:val="left"/>
              <w:rPr>
                <w:bCs/>
              </w:rPr>
            </w:pPr>
            <w:r w:rsidRPr="000579CB">
              <w:rPr>
                <w:bCs/>
              </w:rPr>
              <w:t>VET p</w:t>
            </w:r>
            <w:r w:rsidR="00582DBC" w:rsidRPr="000579CB">
              <w:rPr>
                <w:bCs/>
              </w:rPr>
              <w:t>rovider</w:t>
            </w:r>
          </w:p>
        </w:tc>
        <w:tc>
          <w:tcPr>
            <w:tcW w:w="3788" w:type="dxa"/>
            <w:tcBorders>
              <w:top w:val="single" w:sz="6" w:space="0" w:color="000000"/>
            </w:tcBorders>
          </w:tcPr>
          <w:p w14:paraId="67F8EB95" w14:textId="77777777" w:rsidR="00B75062" w:rsidRPr="000579CB" w:rsidRDefault="00967D2C" w:rsidP="00B21DCE">
            <w:pPr>
              <w:pStyle w:val="Tableheading"/>
              <w:jc w:val="left"/>
              <w:rPr>
                <w:bCs/>
              </w:rPr>
            </w:pPr>
            <w:r w:rsidRPr="000579CB">
              <w:rPr>
                <w:bCs/>
              </w:rPr>
              <w:t>Apprenticeship</w:t>
            </w:r>
          </w:p>
        </w:tc>
      </w:tr>
      <w:tr w:rsidR="00B75062" w14:paraId="4B949B9D" w14:textId="77777777" w:rsidTr="0052111C">
        <w:tc>
          <w:tcPr>
            <w:tcW w:w="1712" w:type="dxa"/>
          </w:tcPr>
          <w:p w14:paraId="71680BBF" w14:textId="77777777" w:rsidR="00B75062" w:rsidRDefault="00B75062" w:rsidP="00B21DCE">
            <w:pPr>
              <w:pStyle w:val="Tabledescriptext"/>
              <w:keepNext/>
            </w:pPr>
            <w:r w:rsidRPr="00B93FB6">
              <w:t>Release</w:t>
            </w:r>
            <w:r w:rsidR="00DF0DC7">
              <w:t xml:space="preserve"> 1.0</w:t>
            </w:r>
          </w:p>
        </w:tc>
        <w:tc>
          <w:tcPr>
            <w:tcW w:w="3788" w:type="dxa"/>
            <w:gridSpan w:val="2"/>
          </w:tcPr>
          <w:p w14:paraId="3F9792E7" w14:textId="69117A5A" w:rsidR="00DF0DC7" w:rsidRPr="00FF3229" w:rsidRDefault="00DD0E93" w:rsidP="00B21DCE">
            <w:pPr>
              <w:pStyle w:val="Tabledescriptext"/>
              <w:keepNext/>
              <w:rPr>
                <w:b/>
                <w:bCs/>
              </w:rPr>
            </w:pPr>
            <w:r>
              <w:rPr>
                <w:b/>
                <w:bCs/>
              </w:rPr>
              <w:t xml:space="preserve">Introduced </w:t>
            </w:r>
            <w:r w:rsidR="00DF0DC7" w:rsidRPr="00FF3229">
              <w:rPr>
                <w:b/>
                <w:bCs/>
              </w:rPr>
              <w:t>1 January 1994</w:t>
            </w:r>
          </w:p>
          <w:p w14:paraId="34EB6CC7" w14:textId="77777777" w:rsidR="00B75062" w:rsidRPr="00501A49" w:rsidRDefault="00E36D51" w:rsidP="00B21DCE">
            <w:pPr>
              <w:pStyle w:val="Tabledescriptext"/>
              <w:keepNext/>
              <w:rPr>
                <w:i/>
              </w:rPr>
            </w:pPr>
            <w:r>
              <w:rPr>
                <w:i/>
              </w:rPr>
              <w:t>Address second l</w:t>
            </w:r>
            <w:r w:rsidR="00DF0DC7" w:rsidRPr="00501A49">
              <w:rPr>
                <w:i/>
              </w:rPr>
              <w:t>ine</w:t>
            </w:r>
          </w:p>
        </w:tc>
        <w:tc>
          <w:tcPr>
            <w:tcW w:w="3788" w:type="dxa"/>
          </w:tcPr>
          <w:p w14:paraId="46B8E55C" w14:textId="23F0F2C4" w:rsidR="00DF0DC7" w:rsidRPr="00FF3229" w:rsidRDefault="00DD0E93" w:rsidP="00B21DCE">
            <w:pPr>
              <w:pStyle w:val="Tabledescriptext"/>
              <w:keepNext/>
              <w:rPr>
                <w:b/>
                <w:bCs/>
              </w:rPr>
            </w:pPr>
            <w:r>
              <w:rPr>
                <w:b/>
                <w:bCs/>
              </w:rPr>
              <w:t xml:space="preserve">Introduced </w:t>
            </w:r>
            <w:r w:rsidR="00DF0DC7" w:rsidRPr="00FF3229">
              <w:rPr>
                <w:b/>
                <w:bCs/>
              </w:rPr>
              <w:t>1 July 1994</w:t>
            </w:r>
          </w:p>
          <w:p w14:paraId="3E43D6CF" w14:textId="77777777" w:rsidR="00B75062" w:rsidRPr="00501A49" w:rsidRDefault="00E36D51" w:rsidP="00B21DCE">
            <w:pPr>
              <w:pStyle w:val="Tabledescriptext"/>
              <w:keepNext/>
              <w:rPr>
                <w:i/>
              </w:rPr>
            </w:pPr>
            <w:r>
              <w:rPr>
                <w:i/>
              </w:rPr>
              <w:t>Address second l</w:t>
            </w:r>
            <w:r w:rsidR="00DF0DC7" w:rsidRPr="00501A49">
              <w:rPr>
                <w:i/>
              </w:rPr>
              <w:t>ine</w:t>
            </w:r>
          </w:p>
        </w:tc>
      </w:tr>
      <w:tr w:rsidR="00FF3229" w14:paraId="12B05FCE" w14:textId="77777777" w:rsidTr="00FF3229">
        <w:tc>
          <w:tcPr>
            <w:tcW w:w="9288" w:type="dxa"/>
            <w:gridSpan w:val="4"/>
          </w:tcPr>
          <w:p w14:paraId="1F22BCC4" w14:textId="77777777" w:rsidR="00FF3229" w:rsidRPr="00535809" w:rsidRDefault="00FF3229" w:rsidP="00FF3229">
            <w:pPr>
              <w:pStyle w:val="Tableheading"/>
              <w:ind w:right="72"/>
            </w:pPr>
            <w:bookmarkStart w:id="119" w:name="_Toc351472949"/>
            <w:r>
              <w:t>Data element definitions</w:t>
            </w:r>
          </w:p>
        </w:tc>
      </w:tr>
      <w:tr w:rsidR="00FF3229" w14:paraId="38963B4A" w14:textId="77777777" w:rsidTr="00FF3229">
        <w:tc>
          <w:tcPr>
            <w:tcW w:w="1728" w:type="dxa"/>
            <w:gridSpan w:val="2"/>
          </w:tcPr>
          <w:p w14:paraId="135828F2" w14:textId="77777777" w:rsidR="00FF3229" w:rsidRPr="00930A64" w:rsidRDefault="00FF3229" w:rsidP="00FF3229">
            <w:pPr>
              <w:pStyle w:val="Tabledescriptext"/>
              <w:keepNext/>
            </w:pPr>
            <w:r>
              <w:t>Edition 2.2</w:t>
            </w:r>
          </w:p>
        </w:tc>
        <w:tc>
          <w:tcPr>
            <w:tcW w:w="7560" w:type="dxa"/>
            <w:gridSpan w:val="2"/>
          </w:tcPr>
          <w:p w14:paraId="38278DDA" w14:textId="2A466FBA" w:rsidR="00FF3229" w:rsidRPr="00FF3229" w:rsidRDefault="00DD0E93" w:rsidP="00FF3229">
            <w:pPr>
              <w:pStyle w:val="Tabledescriptext"/>
              <w:keepNext/>
              <w:rPr>
                <w:b/>
                <w:bCs/>
              </w:rPr>
            </w:pPr>
            <w:r>
              <w:rPr>
                <w:b/>
                <w:bCs/>
              </w:rPr>
              <w:t xml:space="preserve">Introduced </w:t>
            </w:r>
            <w:r w:rsidR="00FF3229" w:rsidRPr="00FF3229">
              <w:rPr>
                <w:b/>
                <w:bCs/>
              </w:rPr>
              <w:t>1 January 2014</w:t>
            </w:r>
          </w:p>
          <w:p w14:paraId="6079B80A" w14:textId="77777777" w:rsidR="00FF3229" w:rsidRPr="00ED63BF" w:rsidRDefault="00FF3229" w:rsidP="00FF3229">
            <w:pPr>
              <w:pStyle w:val="Tabledescriptext"/>
              <w:keepNext/>
            </w:pPr>
            <w:r>
              <w:t>Removed enrolment question</w:t>
            </w:r>
          </w:p>
        </w:tc>
      </w:tr>
    </w:tbl>
    <w:p w14:paraId="766D4FAF" w14:textId="77777777" w:rsidR="00737D24" w:rsidRPr="000E622B" w:rsidRDefault="00737D24" w:rsidP="00737D24">
      <w:pPr>
        <w:pStyle w:val="H2Headings"/>
      </w:pPr>
      <w:bookmarkStart w:id="120" w:name="_Toc222218769"/>
      <w:r>
        <w:lastRenderedPageBreak/>
        <w:t>Address street name</w:t>
      </w:r>
      <w:bookmarkEnd w:id="119"/>
      <w:bookmarkEnd w:id="120"/>
    </w:p>
    <w:p w14:paraId="5A96E98E" w14:textId="77777777" w:rsidR="00737D24" w:rsidRPr="002261A3" w:rsidRDefault="00737D24" w:rsidP="00737D24">
      <w:pPr>
        <w:pStyle w:val="H3Parts"/>
      </w:pPr>
      <w:r>
        <w:t>Definitional a</w:t>
      </w:r>
      <w:r w:rsidRPr="002261A3">
        <w:t>ttributes</w:t>
      </w:r>
    </w:p>
    <w:p w14:paraId="6A8AC586" w14:textId="77777777" w:rsidR="00737D24" w:rsidRPr="002261A3" w:rsidRDefault="00737D24" w:rsidP="00737D24">
      <w:pPr>
        <w:pStyle w:val="H4Parts"/>
      </w:pPr>
      <w:r w:rsidRPr="002261A3">
        <w:t>Definition</w:t>
      </w:r>
    </w:p>
    <w:p w14:paraId="68C896D2" w14:textId="77777777" w:rsidR="00737D24" w:rsidRPr="00AD577B" w:rsidRDefault="00737D24" w:rsidP="00737D24">
      <w:pPr>
        <w:pStyle w:val="Bodytext"/>
      </w:pPr>
      <w:r w:rsidRPr="000B09AD">
        <w:rPr>
          <w:i/>
        </w:rPr>
        <w:t xml:space="preserve">Address </w:t>
      </w:r>
      <w:r>
        <w:rPr>
          <w:i/>
        </w:rPr>
        <w:t>street name</w:t>
      </w:r>
      <w:r>
        <w:t xml:space="preserve"> identifies the name and type of the street to the address site</w:t>
      </w:r>
      <w:r w:rsidRPr="002261A3">
        <w:t>.</w:t>
      </w:r>
      <w:r>
        <w:t xml:space="preserve"> </w:t>
      </w:r>
    </w:p>
    <w:p w14:paraId="724EDAC4" w14:textId="77777777" w:rsidR="00737D24" w:rsidRPr="002261A3" w:rsidRDefault="00737D24" w:rsidP="00737D24">
      <w:pPr>
        <w:pStyle w:val="H4Parts"/>
      </w:pPr>
      <w:r>
        <w:t>Context</w:t>
      </w:r>
    </w:p>
    <w:p w14:paraId="562B814B" w14:textId="77777777" w:rsidR="00737D24" w:rsidRPr="00F251D1" w:rsidRDefault="00737D24" w:rsidP="00737D24">
      <w:pPr>
        <w:pStyle w:val="Bodytext"/>
      </w:pPr>
      <w:r w:rsidRPr="000B09AD">
        <w:rPr>
          <w:i/>
        </w:rPr>
        <w:t xml:space="preserve">Address </w:t>
      </w:r>
      <w:r>
        <w:rPr>
          <w:i/>
        </w:rPr>
        <w:t>street name</w:t>
      </w:r>
      <w:r>
        <w:t xml:space="preserve"> is</w:t>
      </w:r>
      <w:r w:rsidRPr="002261A3">
        <w:t xml:space="preserve"> used along with other address details to </w:t>
      </w:r>
      <w:r>
        <w:t xml:space="preserve">collect physical address information. </w:t>
      </w:r>
    </w:p>
    <w:p w14:paraId="5E0C1042" w14:textId="77777777" w:rsidR="00737D24" w:rsidRPr="002261A3" w:rsidRDefault="00737D24" w:rsidP="00737D24">
      <w:pPr>
        <w:pStyle w:val="H3Parts"/>
      </w:pPr>
      <w:r>
        <w:t>Relational a</w:t>
      </w:r>
      <w:r w:rsidRPr="002261A3">
        <w:t>ttributes</w:t>
      </w:r>
    </w:p>
    <w:p w14:paraId="0FD8910A" w14:textId="77777777" w:rsidR="00737D24" w:rsidRPr="002261A3" w:rsidRDefault="00737D24" w:rsidP="00737D24">
      <w:pPr>
        <w:pStyle w:val="H4Parts"/>
      </w:pPr>
      <w:r>
        <w:t>Rules</w:t>
      </w:r>
    </w:p>
    <w:p w14:paraId="0240F70A" w14:textId="77777777" w:rsidR="00737D24" w:rsidRDefault="00737D24" w:rsidP="00737D24">
      <w:pPr>
        <w:pStyle w:val="Bodytext"/>
      </w:pPr>
      <w:r w:rsidRPr="000B09AD">
        <w:rPr>
          <w:i/>
        </w:rPr>
        <w:t xml:space="preserve">Address </w:t>
      </w:r>
      <w:r>
        <w:rPr>
          <w:i/>
        </w:rPr>
        <w:t>street name</w:t>
      </w:r>
      <w:r w:rsidRPr="002261A3">
        <w:t xml:space="preserve"> must not contain </w:t>
      </w:r>
      <w:r>
        <w:t>a building/property name</w:t>
      </w:r>
      <w:r w:rsidRPr="002261A3">
        <w:t>.</w:t>
      </w:r>
    </w:p>
    <w:p w14:paraId="1151FC46" w14:textId="77777777" w:rsidR="00737D24" w:rsidRPr="00990790" w:rsidRDefault="00737D24" w:rsidP="00737D24">
      <w:pPr>
        <w:pStyle w:val="Bodytext"/>
      </w:pPr>
      <w:r>
        <w:rPr>
          <w:i/>
        </w:rPr>
        <w:t xml:space="preserve">Address street name </w:t>
      </w:r>
      <w:r>
        <w:t xml:space="preserve">for rural addresses should contain the street name from the rural property </w:t>
      </w:r>
      <w:r w:rsidRPr="00990790">
        <w:t>addressing system provided by the state or territory.</w:t>
      </w:r>
    </w:p>
    <w:p w14:paraId="1147C168" w14:textId="77777777" w:rsidR="00737D24" w:rsidRPr="002261A3" w:rsidRDefault="00737D24" w:rsidP="00737D24">
      <w:pPr>
        <w:pStyle w:val="H4Parts"/>
      </w:pPr>
      <w:r w:rsidRPr="002261A3">
        <w:t>Guideline</w:t>
      </w:r>
      <w:r>
        <w:t>s for use</w:t>
      </w:r>
    </w:p>
    <w:p w14:paraId="08D37133" w14:textId="77777777" w:rsidR="00737D24" w:rsidRDefault="00737D24" w:rsidP="00737D24">
      <w:pPr>
        <w:pStyle w:val="Bodytext"/>
      </w:pPr>
      <w:r w:rsidRPr="000B09AD">
        <w:rPr>
          <w:i/>
        </w:rPr>
        <w:t xml:space="preserve">Address </w:t>
      </w:r>
      <w:r>
        <w:rPr>
          <w:i/>
        </w:rPr>
        <w:t>street name</w:t>
      </w:r>
      <w:r w:rsidRPr="002261A3">
        <w:t xml:space="preserve"> </w:t>
      </w:r>
      <w:r>
        <w:t>can contain a combination of the following components:</w:t>
      </w:r>
    </w:p>
    <w:p w14:paraId="32AA70C5" w14:textId="77777777" w:rsidR="00737D24" w:rsidRDefault="00737D24" w:rsidP="00737D24">
      <w:pPr>
        <w:pStyle w:val="Bodytext"/>
        <w:ind w:left="1134"/>
      </w:pPr>
      <w:r>
        <w:t>Street name — the name assigned to the street</w:t>
      </w:r>
    </w:p>
    <w:p w14:paraId="4FB4F4BB" w14:textId="7B3B9D46" w:rsidR="00737D24" w:rsidRDefault="00737D24" w:rsidP="00737D24">
      <w:pPr>
        <w:pStyle w:val="Bodytext"/>
        <w:ind w:left="1134"/>
      </w:pPr>
      <w:r>
        <w:t xml:space="preserve">Street type — the type assigned to the street, </w:t>
      </w:r>
      <w:r w:rsidR="00A81B26">
        <w:t>for example,</w:t>
      </w:r>
      <w:r>
        <w:t xml:space="preserve"> road, court, street, highway</w:t>
      </w:r>
    </w:p>
    <w:p w14:paraId="6C1D887E" w14:textId="77777777" w:rsidR="00737D24" w:rsidRDefault="00737D24" w:rsidP="00737D24">
      <w:pPr>
        <w:pStyle w:val="Bodytext"/>
        <w:ind w:left="1134"/>
      </w:pPr>
      <w:r>
        <w:t>Street suffix — additional information to define the street, such as direction.</w:t>
      </w:r>
    </w:p>
    <w:p w14:paraId="440A2C74" w14:textId="77777777" w:rsidR="00737D24" w:rsidRPr="002B7593" w:rsidRDefault="00737D24" w:rsidP="00737D24">
      <w:pPr>
        <w:pStyle w:val="Bodytext"/>
        <w:rPr>
          <w:b/>
          <w:i/>
        </w:rPr>
      </w:pPr>
      <w:r w:rsidRPr="002B7593">
        <w:rPr>
          <w:b/>
          <w:i/>
        </w:rPr>
        <w:t>Address street name examples</w:t>
      </w:r>
    </w:p>
    <w:tbl>
      <w:tblPr>
        <w:tblW w:w="8364" w:type="dxa"/>
        <w:tblInd w:w="675"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2552"/>
        <w:gridCol w:w="2126"/>
        <w:gridCol w:w="1843"/>
        <w:gridCol w:w="1843"/>
      </w:tblGrid>
      <w:tr w:rsidR="00737D24" w:rsidRPr="00A73782" w14:paraId="445FE7AE" w14:textId="77777777" w:rsidTr="00737D24">
        <w:tc>
          <w:tcPr>
            <w:tcW w:w="2552" w:type="dxa"/>
          </w:tcPr>
          <w:p w14:paraId="55584085" w14:textId="77777777" w:rsidR="00737D24" w:rsidRPr="00A73782" w:rsidRDefault="00737D24" w:rsidP="00A73782">
            <w:pPr>
              <w:pStyle w:val="Tableheading"/>
              <w:jc w:val="left"/>
              <w:rPr>
                <w:bCs/>
              </w:rPr>
            </w:pPr>
            <w:r w:rsidRPr="00A73782">
              <w:rPr>
                <w:bCs/>
              </w:rPr>
              <w:t>Address street name</w:t>
            </w:r>
          </w:p>
        </w:tc>
        <w:tc>
          <w:tcPr>
            <w:tcW w:w="2126" w:type="dxa"/>
          </w:tcPr>
          <w:p w14:paraId="35B01B1D" w14:textId="77777777" w:rsidR="00737D24" w:rsidRPr="00A73782" w:rsidRDefault="00737D24" w:rsidP="00A73782">
            <w:pPr>
              <w:pStyle w:val="Tableheading"/>
              <w:jc w:val="left"/>
              <w:rPr>
                <w:bCs/>
              </w:rPr>
            </w:pPr>
            <w:r w:rsidRPr="00A73782">
              <w:rPr>
                <w:bCs/>
              </w:rPr>
              <w:t>Street name</w:t>
            </w:r>
          </w:p>
        </w:tc>
        <w:tc>
          <w:tcPr>
            <w:tcW w:w="1843" w:type="dxa"/>
          </w:tcPr>
          <w:p w14:paraId="400CF77C" w14:textId="77777777" w:rsidR="00737D24" w:rsidRPr="00A73782" w:rsidRDefault="00737D24" w:rsidP="00A73782">
            <w:pPr>
              <w:pStyle w:val="Tableheading"/>
              <w:jc w:val="left"/>
              <w:rPr>
                <w:bCs/>
              </w:rPr>
            </w:pPr>
            <w:r w:rsidRPr="00A73782">
              <w:rPr>
                <w:bCs/>
              </w:rPr>
              <w:t>Street type</w:t>
            </w:r>
          </w:p>
        </w:tc>
        <w:tc>
          <w:tcPr>
            <w:tcW w:w="1843" w:type="dxa"/>
          </w:tcPr>
          <w:p w14:paraId="4C7F229E" w14:textId="77777777" w:rsidR="00737D24" w:rsidRPr="00A73782" w:rsidRDefault="00737D24" w:rsidP="00A73782">
            <w:pPr>
              <w:pStyle w:val="Tableheading"/>
              <w:jc w:val="left"/>
              <w:rPr>
                <w:bCs/>
              </w:rPr>
            </w:pPr>
            <w:r w:rsidRPr="00A73782">
              <w:rPr>
                <w:bCs/>
              </w:rPr>
              <w:t>Street suffix</w:t>
            </w:r>
          </w:p>
        </w:tc>
      </w:tr>
      <w:tr w:rsidR="00737D24" w:rsidRPr="00F60122" w14:paraId="7A58C06E" w14:textId="77777777" w:rsidTr="00737D24">
        <w:tc>
          <w:tcPr>
            <w:tcW w:w="2552" w:type="dxa"/>
          </w:tcPr>
          <w:p w14:paraId="2E47E7B6" w14:textId="77777777" w:rsidR="00737D24" w:rsidRDefault="00737D24" w:rsidP="00737D24">
            <w:pPr>
              <w:pStyle w:val="Tablevaluetext"/>
              <w:jc w:val="left"/>
            </w:pPr>
            <w:r>
              <w:t>Smith Avenue</w:t>
            </w:r>
          </w:p>
        </w:tc>
        <w:tc>
          <w:tcPr>
            <w:tcW w:w="2126" w:type="dxa"/>
          </w:tcPr>
          <w:p w14:paraId="1791015E" w14:textId="77777777" w:rsidR="00737D24" w:rsidRDefault="00737D24" w:rsidP="00737D24">
            <w:pPr>
              <w:pStyle w:val="Tabledescriptext"/>
            </w:pPr>
            <w:r>
              <w:t>Smith</w:t>
            </w:r>
          </w:p>
        </w:tc>
        <w:tc>
          <w:tcPr>
            <w:tcW w:w="1843" w:type="dxa"/>
          </w:tcPr>
          <w:p w14:paraId="30EE3B3B" w14:textId="77777777" w:rsidR="00737D24" w:rsidRDefault="00737D24" w:rsidP="00737D24">
            <w:pPr>
              <w:pStyle w:val="Tabledescriptext"/>
            </w:pPr>
            <w:r>
              <w:t>Avenue</w:t>
            </w:r>
          </w:p>
        </w:tc>
        <w:tc>
          <w:tcPr>
            <w:tcW w:w="1843" w:type="dxa"/>
          </w:tcPr>
          <w:p w14:paraId="3E63163C" w14:textId="77777777" w:rsidR="00737D24" w:rsidRDefault="00737D24" w:rsidP="00737D24">
            <w:pPr>
              <w:pStyle w:val="Tabledescriptext"/>
              <w:jc w:val="center"/>
            </w:pPr>
            <w:r>
              <w:t>-</w:t>
            </w:r>
          </w:p>
        </w:tc>
      </w:tr>
      <w:tr w:rsidR="00737D24" w:rsidRPr="00F60122" w14:paraId="7087CA96" w14:textId="77777777" w:rsidTr="00737D24">
        <w:tc>
          <w:tcPr>
            <w:tcW w:w="2552" w:type="dxa"/>
          </w:tcPr>
          <w:p w14:paraId="39DB247D" w14:textId="77777777" w:rsidR="00737D24" w:rsidRDefault="00737D24" w:rsidP="00737D24">
            <w:pPr>
              <w:pStyle w:val="Tablevaluetext"/>
              <w:jc w:val="left"/>
            </w:pPr>
            <w:r>
              <w:t>The Avenue West</w:t>
            </w:r>
          </w:p>
        </w:tc>
        <w:tc>
          <w:tcPr>
            <w:tcW w:w="2126" w:type="dxa"/>
          </w:tcPr>
          <w:p w14:paraId="271391E0" w14:textId="77777777" w:rsidR="00737D24" w:rsidRDefault="00737D24" w:rsidP="00737D24">
            <w:pPr>
              <w:pStyle w:val="Tabledescriptext"/>
            </w:pPr>
            <w:r>
              <w:t>The Avenue</w:t>
            </w:r>
          </w:p>
        </w:tc>
        <w:tc>
          <w:tcPr>
            <w:tcW w:w="1843" w:type="dxa"/>
          </w:tcPr>
          <w:p w14:paraId="34CFF646" w14:textId="77777777" w:rsidR="00737D24" w:rsidRDefault="00737D24" w:rsidP="00737D24">
            <w:pPr>
              <w:pStyle w:val="Tabledescriptext"/>
              <w:jc w:val="center"/>
            </w:pPr>
            <w:r>
              <w:t>-</w:t>
            </w:r>
          </w:p>
        </w:tc>
        <w:tc>
          <w:tcPr>
            <w:tcW w:w="1843" w:type="dxa"/>
          </w:tcPr>
          <w:p w14:paraId="2927A23D" w14:textId="77777777" w:rsidR="00737D24" w:rsidRDefault="00737D24" w:rsidP="00737D24">
            <w:pPr>
              <w:pStyle w:val="Tabledescriptext"/>
            </w:pPr>
            <w:r>
              <w:t>West</w:t>
            </w:r>
          </w:p>
        </w:tc>
      </w:tr>
      <w:tr w:rsidR="00737D24" w:rsidRPr="00F60122" w14:paraId="018A74F5" w14:textId="77777777" w:rsidTr="00737D24">
        <w:tc>
          <w:tcPr>
            <w:tcW w:w="2552" w:type="dxa"/>
          </w:tcPr>
          <w:p w14:paraId="2473C0D3" w14:textId="77777777" w:rsidR="00737D24" w:rsidRDefault="00737D24" w:rsidP="00737D24">
            <w:pPr>
              <w:pStyle w:val="Tablevaluetext"/>
              <w:jc w:val="left"/>
            </w:pPr>
            <w:r>
              <w:t>Brown Road North East</w:t>
            </w:r>
          </w:p>
        </w:tc>
        <w:tc>
          <w:tcPr>
            <w:tcW w:w="2126" w:type="dxa"/>
          </w:tcPr>
          <w:p w14:paraId="07B91A86" w14:textId="77777777" w:rsidR="00737D24" w:rsidRDefault="00737D24" w:rsidP="00737D24">
            <w:pPr>
              <w:pStyle w:val="Tabledescriptext"/>
            </w:pPr>
            <w:r>
              <w:t>Brown</w:t>
            </w:r>
          </w:p>
        </w:tc>
        <w:tc>
          <w:tcPr>
            <w:tcW w:w="1843" w:type="dxa"/>
          </w:tcPr>
          <w:p w14:paraId="633B3F2C" w14:textId="77777777" w:rsidR="00737D24" w:rsidRDefault="00737D24" w:rsidP="00737D24">
            <w:pPr>
              <w:pStyle w:val="Tabledescriptext"/>
            </w:pPr>
            <w:r>
              <w:t>Road</w:t>
            </w:r>
          </w:p>
        </w:tc>
        <w:tc>
          <w:tcPr>
            <w:tcW w:w="1843" w:type="dxa"/>
          </w:tcPr>
          <w:p w14:paraId="72F37989" w14:textId="77777777" w:rsidR="00737D24" w:rsidRDefault="00737D24" w:rsidP="00737D24">
            <w:pPr>
              <w:pStyle w:val="Tabledescriptext"/>
            </w:pPr>
            <w:r>
              <w:t>North East</w:t>
            </w:r>
          </w:p>
        </w:tc>
      </w:tr>
      <w:tr w:rsidR="00737D24" w:rsidRPr="00F60122" w14:paraId="4DEDD5CE" w14:textId="77777777" w:rsidTr="00737D24">
        <w:tc>
          <w:tcPr>
            <w:tcW w:w="2552" w:type="dxa"/>
          </w:tcPr>
          <w:p w14:paraId="37B59BF8" w14:textId="77777777" w:rsidR="00737D24" w:rsidRDefault="00737D24" w:rsidP="00737D24">
            <w:pPr>
              <w:pStyle w:val="Tablevaluetext"/>
              <w:jc w:val="left"/>
            </w:pPr>
            <w:r>
              <w:t>The Esplanade</w:t>
            </w:r>
          </w:p>
        </w:tc>
        <w:tc>
          <w:tcPr>
            <w:tcW w:w="2126" w:type="dxa"/>
          </w:tcPr>
          <w:p w14:paraId="4D2D3F14" w14:textId="77777777" w:rsidR="00737D24" w:rsidRDefault="00737D24" w:rsidP="00737D24">
            <w:pPr>
              <w:pStyle w:val="Tabledescriptext"/>
            </w:pPr>
            <w:r>
              <w:t>The Esplanade</w:t>
            </w:r>
          </w:p>
        </w:tc>
        <w:tc>
          <w:tcPr>
            <w:tcW w:w="1843" w:type="dxa"/>
          </w:tcPr>
          <w:p w14:paraId="5BD9BA3B" w14:textId="77777777" w:rsidR="00737D24" w:rsidRDefault="00737D24" w:rsidP="00737D24">
            <w:pPr>
              <w:pStyle w:val="Tabledescriptext"/>
              <w:jc w:val="center"/>
            </w:pPr>
            <w:r>
              <w:t>-</w:t>
            </w:r>
          </w:p>
        </w:tc>
        <w:tc>
          <w:tcPr>
            <w:tcW w:w="1843" w:type="dxa"/>
          </w:tcPr>
          <w:p w14:paraId="4ACA4CB7" w14:textId="77777777" w:rsidR="00737D24" w:rsidRDefault="00737D24" w:rsidP="00737D24">
            <w:pPr>
              <w:pStyle w:val="Tabledescriptext"/>
              <w:jc w:val="center"/>
            </w:pPr>
            <w:r>
              <w:t>-</w:t>
            </w:r>
          </w:p>
        </w:tc>
      </w:tr>
      <w:tr w:rsidR="00737D24" w:rsidRPr="00F60122" w14:paraId="1FD10D8C" w14:textId="77777777" w:rsidTr="00737D24">
        <w:tc>
          <w:tcPr>
            <w:tcW w:w="2552" w:type="dxa"/>
          </w:tcPr>
          <w:p w14:paraId="38302B0F" w14:textId="77777777" w:rsidR="00737D24" w:rsidRDefault="00737D24" w:rsidP="00737D24">
            <w:pPr>
              <w:pStyle w:val="Tablevaluetext"/>
              <w:jc w:val="left"/>
            </w:pPr>
            <w:r>
              <w:t>High Street Road</w:t>
            </w:r>
          </w:p>
        </w:tc>
        <w:tc>
          <w:tcPr>
            <w:tcW w:w="2126" w:type="dxa"/>
          </w:tcPr>
          <w:p w14:paraId="2AF0B584" w14:textId="77777777" w:rsidR="00737D24" w:rsidRDefault="00737D24" w:rsidP="00737D24">
            <w:pPr>
              <w:pStyle w:val="Tabledescriptext"/>
            </w:pPr>
            <w:r>
              <w:t>High Street</w:t>
            </w:r>
          </w:p>
        </w:tc>
        <w:tc>
          <w:tcPr>
            <w:tcW w:w="1843" w:type="dxa"/>
          </w:tcPr>
          <w:p w14:paraId="6F706556" w14:textId="77777777" w:rsidR="00737D24" w:rsidRDefault="00737D24" w:rsidP="00737D24">
            <w:pPr>
              <w:pStyle w:val="Tabledescriptext"/>
            </w:pPr>
            <w:r>
              <w:t>Road</w:t>
            </w:r>
          </w:p>
        </w:tc>
        <w:tc>
          <w:tcPr>
            <w:tcW w:w="1843" w:type="dxa"/>
          </w:tcPr>
          <w:p w14:paraId="45EC9305" w14:textId="77777777" w:rsidR="00737D24" w:rsidRDefault="00737D24" w:rsidP="00737D24">
            <w:pPr>
              <w:pStyle w:val="Tabledescriptext"/>
              <w:jc w:val="center"/>
            </w:pPr>
            <w:r>
              <w:t>-</w:t>
            </w:r>
          </w:p>
        </w:tc>
      </w:tr>
    </w:tbl>
    <w:p w14:paraId="32016876" w14:textId="77777777" w:rsidR="00737D24" w:rsidRDefault="00737D24" w:rsidP="00737D24">
      <w:pPr>
        <w:pStyle w:val="Bodytext"/>
      </w:pPr>
    </w:p>
    <w:p w14:paraId="7B113DF9" w14:textId="77777777" w:rsidR="00737D24" w:rsidRPr="002261A3" w:rsidRDefault="00737D24" w:rsidP="00737D24">
      <w:pPr>
        <w:pStyle w:val="H4Parts"/>
      </w:pPr>
      <w:r>
        <w:t>Related d</w:t>
      </w:r>
      <w:r w:rsidRPr="002261A3">
        <w:t>ata</w:t>
      </w:r>
    </w:p>
    <w:p w14:paraId="5F8361C1" w14:textId="77777777" w:rsidR="00737D24" w:rsidRPr="00562AF1" w:rsidRDefault="00737D24" w:rsidP="00737D24">
      <w:pPr>
        <w:pStyle w:val="Bodytext"/>
        <w:rPr>
          <w:i/>
        </w:rPr>
      </w:pPr>
      <w:r w:rsidRPr="00562AF1">
        <w:rPr>
          <w:i/>
        </w:rPr>
        <w:t>Address street number</w:t>
      </w:r>
    </w:p>
    <w:p w14:paraId="4E4A2352" w14:textId="77777777" w:rsidR="00737D24" w:rsidRPr="002261A3" w:rsidRDefault="00737D24" w:rsidP="00737D24">
      <w:pPr>
        <w:pStyle w:val="H4Parts"/>
      </w:pPr>
      <w:r>
        <w:t>Type of relationship</w:t>
      </w:r>
    </w:p>
    <w:p w14:paraId="0D39E472" w14:textId="77777777" w:rsidR="00737D24" w:rsidRPr="00562AF1" w:rsidRDefault="00737D24" w:rsidP="00737D24">
      <w:pPr>
        <w:pStyle w:val="Bodytext"/>
      </w:pPr>
      <w:r w:rsidRPr="003E7281">
        <w:rPr>
          <w:i/>
        </w:rPr>
        <w:t xml:space="preserve">Address street number </w:t>
      </w:r>
      <w:r w:rsidRPr="003E7281">
        <w:t xml:space="preserve">along with </w:t>
      </w:r>
      <w:r w:rsidRPr="003E7281">
        <w:rPr>
          <w:i/>
        </w:rPr>
        <w:t xml:space="preserve">Address street name </w:t>
      </w:r>
      <w:r w:rsidRPr="003E7281">
        <w:t>provides the physical address of a site.</w:t>
      </w:r>
    </w:p>
    <w:p w14:paraId="00FDB339" w14:textId="77777777" w:rsidR="00737D24" w:rsidRDefault="00737D24" w:rsidP="00737D24">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6520"/>
      </w:tblGrid>
      <w:tr w:rsidR="00737D24" w:rsidRPr="000579CB" w14:paraId="5474D3FA" w14:textId="77777777" w:rsidTr="00737D24">
        <w:tc>
          <w:tcPr>
            <w:tcW w:w="1984" w:type="dxa"/>
          </w:tcPr>
          <w:p w14:paraId="1FD141F7" w14:textId="77777777" w:rsidR="00737D24" w:rsidRPr="000579CB" w:rsidRDefault="00737D24" w:rsidP="000579CB">
            <w:pPr>
              <w:pStyle w:val="Tableheading"/>
              <w:jc w:val="left"/>
              <w:rPr>
                <w:bCs/>
              </w:rPr>
            </w:pPr>
            <w:r w:rsidRPr="000579CB">
              <w:rPr>
                <w:bCs/>
              </w:rPr>
              <w:t>Value</w:t>
            </w:r>
          </w:p>
        </w:tc>
        <w:tc>
          <w:tcPr>
            <w:tcW w:w="6520" w:type="dxa"/>
          </w:tcPr>
          <w:p w14:paraId="39DC534F" w14:textId="77777777" w:rsidR="00737D24" w:rsidRPr="000579CB" w:rsidRDefault="00737D24" w:rsidP="000579CB">
            <w:pPr>
              <w:pStyle w:val="Tableheading"/>
              <w:jc w:val="left"/>
              <w:rPr>
                <w:bCs/>
              </w:rPr>
            </w:pPr>
            <w:r w:rsidRPr="000579CB">
              <w:rPr>
                <w:bCs/>
              </w:rPr>
              <w:t xml:space="preserve">Description – Address street name </w:t>
            </w:r>
          </w:p>
        </w:tc>
      </w:tr>
      <w:tr w:rsidR="00737D24" w14:paraId="4FCB2AB8" w14:textId="77777777" w:rsidTr="00737D24">
        <w:tc>
          <w:tcPr>
            <w:tcW w:w="1984" w:type="dxa"/>
          </w:tcPr>
          <w:p w14:paraId="20F510EA" w14:textId="26B23FE5" w:rsidR="00737D24" w:rsidRDefault="001C65CF" w:rsidP="000579CB">
            <w:pPr>
              <w:pStyle w:val="Tabledescriptext"/>
            </w:pPr>
            <w:r>
              <w:t>T</w:t>
            </w:r>
            <w:r w:rsidR="00737D24" w:rsidRPr="00112D80">
              <w:t>ext</w:t>
            </w:r>
          </w:p>
        </w:tc>
        <w:tc>
          <w:tcPr>
            <w:tcW w:w="6520" w:type="dxa"/>
          </w:tcPr>
          <w:p w14:paraId="7496947B" w14:textId="77777777" w:rsidR="00737D24" w:rsidRDefault="00737D24" w:rsidP="000579CB">
            <w:pPr>
              <w:pStyle w:val="Tabledescriptext"/>
            </w:pPr>
            <w:r>
              <w:t>Street name, type and suffix</w:t>
            </w:r>
          </w:p>
        </w:tc>
      </w:tr>
    </w:tbl>
    <w:p w14:paraId="4032AE62" w14:textId="77777777" w:rsidR="00737D24" w:rsidRDefault="00737D24" w:rsidP="00737D24">
      <w:pPr>
        <w:pStyle w:val="Bodytext"/>
        <w:rPr>
          <w:lang w:eastAsia="en-AU"/>
        </w:rPr>
      </w:pPr>
    </w:p>
    <w:p w14:paraId="7358C1C3" w14:textId="77777777" w:rsidR="00737D24" w:rsidRDefault="00737D24" w:rsidP="00737D24">
      <w:pPr>
        <w:rPr>
          <w:rFonts w:ascii="Tahoma" w:hAnsi="Tahoma"/>
          <w:b/>
          <w:smallCaps/>
        </w:rPr>
      </w:pPr>
      <w:r>
        <w:br w:type="page"/>
      </w:r>
    </w:p>
    <w:p w14:paraId="2F0E3FB7" w14:textId="77777777" w:rsidR="00737D24" w:rsidRPr="002261A3" w:rsidRDefault="00737D24" w:rsidP="00737D24">
      <w:pPr>
        <w:pStyle w:val="H4Parts"/>
      </w:pPr>
      <w:r>
        <w:lastRenderedPageBreak/>
        <w:t>Question</w:t>
      </w:r>
    </w:p>
    <w:p w14:paraId="50AF1C48" w14:textId="77777777" w:rsidR="00737D24" w:rsidRDefault="00737D24" w:rsidP="00737D24">
      <w:pPr>
        <w:pStyle w:val="Bodytext"/>
      </w:pPr>
      <w:r w:rsidRPr="002261A3">
        <w:t xml:space="preserve">What is the </w:t>
      </w:r>
      <w:r>
        <w:t>a</w:t>
      </w:r>
      <w:r w:rsidRPr="002261A3">
        <w:t>ddress of your usual residence?</w:t>
      </w:r>
    </w:p>
    <w:p w14:paraId="19E1F689" w14:textId="77777777" w:rsidR="005C69CB" w:rsidRDefault="005C69CB" w:rsidP="005C69CB">
      <w:pPr>
        <w:keepNext/>
        <w:spacing w:before="40" w:after="40"/>
        <w:ind w:left="993"/>
        <w:outlineLvl w:val="3"/>
        <w:rPr>
          <w:rFonts w:ascii="Trebuchet MS" w:hAnsi="Trebuchet MS"/>
          <w:sz w:val="18"/>
        </w:rPr>
      </w:pPr>
      <w:r>
        <w:rPr>
          <w:rFonts w:ascii="Trebuchet MS" w:hAnsi="Trebuchet MS"/>
          <w:sz w:val="18"/>
        </w:rPr>
        <w:t xml:space="preserve">‘Usual residence’ refers to the address you live at on a permanent basis. This is important for international and rural students in particular. </w:t>
      </w:r>
    </w:p>
    <w:p w14:paraId="68DCD6F6" w14:textId="7E95718F" w:rsidR="00737D24" w:rsidRDefault="00737D24" w:rsidP="00737D24">
      <w:pPr>
        <w:pStyle w:val="Bodytext"/>
        <w:ind w:left="993"/>
      </w:pPr>
      <w:r>
        <w:t xml:space="preserve">Please provide the physical address (street address and </w:t>
      </w:r>
      <w:r w:rsidRPr="00472481">
        <w:rPr>
          <w:b/>
        </w:rPr>
        <w:t>not</w:t>
      </w:r>
      <w:r>
        <w:t xml:space="preserve"> post office box) where you usually reside rather than any temporary address at which you reside for training, work or other purposes before returning </w:t>
      </w:r>
      <w:r w:rsidR="00472481">
        <w:t xml:space="preserve">to your </w:t>
      </w:r>
      <w:r>
        <w:t>home.</w:t>
      </w:r>
    </w:p>
    <w:p w14:paraId="7B2F8F47" w14:textId="5FBCF368" w:rsidR="00737D24" w:rsidRDefault="00737D24" w:rsidP="00737D24">
      <w:pPr>
        <w:pStyle w:val="Bodytext"/>
        <w:ind w:left="993"/>
      </w:pPr>
      <w:r>
        <w:t>If you are from a rural area</w:t>
      </w:r>
      <w:r w:rsidR="00BA3A5D">
        <w:t>,</w:t>
      </w:r>
      <w:r>
        <w:t xml:space="preserve"> use the address from your state or territory’s ‘rural property addressing’ or ‘numbering’ system as your residential street address.</w:t>
      </w:r>
    </w:p>
    <w:p w14:paraId="6A9896EB" w14:textId="315E6C98" w:rsidR="00472481" w:rsidRPr="0026221C" w:rsidRDefault="00472481" w:rsidP="00472481">
      <w:pPr>
        <w:pStyle w:val="Bodytext"/>
        <w:ind w:left="993"/>
      </w:pPr>
      <w:r w:rsidRPr="0026221C">
        <w:t xml:space="preserve">Building/property name is the official place name or </w:t>
      </w:r>
      <w:r w:rsidR="00EB2AFE">
        <w:t>common-usage</w:t>
      </w:r>
      <w:r w:rsidRPr="0026221C">
        <w:t xml:space="preserve"> name for an address site, including the name of a building, Aboriginal community, homestead, building complex, agricultural property, park or unbounded address site.</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737D24" w14:paraId="641DB3F0" w14:textId="77777777" w:rsidTr="00737D24">
        <w:tc>
          <w:tcPr>
            <w:tcW w:w="7440" w:type="dxa"/>
            <w:tcBorders>
              <w:top w:val="nil"/>
            </w:tcBorders>
          </w:tcPr>
          <w:p w14:paraId="7AE2A696" w14:textId="77777777" w:rsidR="00737D24" w:rsidRPr="009C274E" w:rsidRDefault="00737D24" w:rsidP="00737D24">
            <w:pPr>
              <w:pStyle w:val="Enroltext"/>
              <w:rPr>
                <w:noProof w:val="0"/>
              </w:rPr>
            </w:pPr>
            <w:r w:rsidRPr="009C274E">
              <w:rPr>
                <w:noProof w:val="0"/>
              </w:rPr>
              <w:t>Building/property name</w:t>
            </w:r>
          </w:p>
        </w:tc>
      </w:tr>
      <w:tr w:rsidR="00737D24" w14:paraId="5305B6A9" w14:textId="77777777" w:rsidTr="00737D24">
        <w:tc>
          <w:tcPr>
            <w:tcW w:w="7440" w:type="dxa"/>
            <w:tcBorders>
              <w:top w:val="nil"/>
            </w:tcBorders>
          </w:tcPr>
          <w:p w14:paraId="628CEA4F" w14:textId="77777777" w:rsidR="00737D24" w:rsidRPr="00251F56" w:rsidRDefault="00737D24" w:rsidP="00737D24">
            <w:pPr>
              <w:pStyle w:val="Enroltext"/>
              <w:rPr>
                <w:noProof w:val="0"/>
              </w:rPr>
            </w:pPr>
            <w:r>
              <w:rPr>
                <w:noProof w:val="0"/>
              </w:rPr>
              <w:t>Flat/unit details</w:t>
            </w:r>
          </w:p>
        </w:tc>
      </w:tr>
      <w:tr w:rsidR="00737D24" w14:paraId="52345D36" w14:textId="77777777" w:rsidTr="00737D24">
        <w:tc>
          <w:tcPr>
            <w:tcW w:w="7440" w:type="dxa"/>
            <w:tcBorders>
              <w:top w:val="nil"/>
            </w:tcBorders>
          </w:tcPr>
          <w:p w14:paraId="1D3D42B2" w14:textId="77777777" w:rsidR="00737D24" w:rsidRPr="002B5F4A" w:rsidRDefault="00737D24" w:rsidP="00737D24">
            <w:pPr>
              <w:pStyle w:val="Enroltext"/>
              <w:rPr>
                <w:noProof w:val="0"/>
              </w:rPr>
            </w:pPr>
            <w:r>
              <w:rPr>
                <w:noProof w:val="0"/>
              </w:rPr>
              <w:t>Street or lot number (e.g. 205 or Lot 118)</w:t>
            </w:r>
          </w:p>
        </w:tc>
      </w:tr>
      <w:tr w:rsidR="00737D24" w14:paraId="259EDCA9" w14:textId="77777777" w:rsidTr="00737D24">
        <w:tc>
          <w:tcPr>
            <w:tcW w:w="7440" w:type="dxa"/>
            <w:tcBorders>
              <w:top w:val="nil"/>
            </w:tcBorders>
          </w:tcPr>
          <w:p w14:paraId="3DE8C373" w14:textId="77777777" w:rsidR="00737D24" w:rsidRPr="002B5F4A" w:rsidRDefault="00737D24" w:rsidP="00737D24">
            <w:pPr>
              <w:pStyle w:val="Enroltext"/>
              <w:rPr>
                <w:b/>
                <w:noProof w:val="0"/>
              </w:rPr>
            </w:pPr>
            <w:r w:rsidRPr="002B5F4A">
              <w:rPr>
                <w:b/>
                <w:noProof w:val="0"/>
              </w:rPr>
              <w:t>Street name</w:t>
            </w:r>
          </w:p>
        </w:tc>
      </w:tr>
      <w:tr w:rsidR="00737D24" w14:paraId="1398E038" w14:textId="77777777" w:rsidTr="00737D24">
        <w:tc>
          <w:tcPr>
            <w:tcW w:w="7440" w:type="dxa"/>
            <w:tcBorders>
              <w:top w:val="nil"/>
            </w:tcBorders>
          </w:tcPr>
          <w:p w14:paraId="5A83F69E" w14:textId="77777777" w:rsidR="00737D24" w:rsidRPr="00251F56" w:rsidRDefault="00737D24" w:rsidP="00737D24">
            <w:pPr>
              <w:pStyle w:val="Enroltext"/>
              <w:rPr>
                <w:noProof w:val="0"/>
              </w:rPr>
            </w:pPr>
            <w:r>
              <w:rPr>
                <w:noProof w:val="0"/>
              </w:rPr>
              <w:t>Suburb, locality or t</w:t>
            </w:r>
            <w:r w:rsidRPr="00251F56">
              <w:rPr>
                <w:noProof w:val="0"/>
              </w:rPr>
              <w:t>own</w:t>
            </w:r>
          </w:p>
        </w:tc>
      </w:tr>
      <w:tr w:rsidR="00737D24" w14:paraId="7733DC17" w14:textId="77777777" w:rsidTr="00737D24">
        <w:tc>
          <w:tcPr>
            <w:tcW w:w="7440" w:type="dxa"/>
          </w:tcPr>
          <w:p w14:paraId="6ADE8F7F" w14:textId="77777777" w:rsidR="00737D24" w:rsidRDefault="00737D24" w:rsidP="00737D24">
            <w:pPr>
              <w:pStyle w:val="Enroltext"/>
              <w:rPr>
                <w:noProof w:val="0"/>
              </w:rPr>
            </w:pPr>
            <w:r>
              <w:rPr>
                <w:noProof w:val="0"/>
              </w:rPr>
              <w:t>State/territory</w:t>
            </w:r>
          </w:p>
        </w:tc>
      </w:tr>
      <w:tr w:rsidR="00737D24" w14:paraId="66706297" w14:textId="77777777" w:rsidTr="00737D24">
        <w:tc>
          <w:tcPr>
            <w:tcW w:w="7440" w:type="dxa"/>
          </w:tcPr>
          <w:p w14:paraId="1B8F605C" w14:textId="77777777" w:rsidR="00737D24" w:rsidRPr="00251F56" w:rsidRDefault="00737D24" w:rsidP="00737D24">
            <w:pPr>
              <w:pStyle w:val="Enroltext"/>
              <w:rPr>
                <w:noProof w:val="0"/>
              </w:rPr>
            </w:pPr>
            <w:r w:rsidRPr="00251F56">
              <w:rPr>
                <w:noProof w:val="0"/>
              </w:rPr>
              <w:t>Postcode</w:t>
            </w:r>
          </w:p>
        </w:tc>
      </w:tr>
    </w:tbl>
    <w:p w14:paraId="00832B67" w14:textId="77777777" w:rsidR="00737D24" w:rsidRDefault="00737D24" w:rsidP="00737D24">
      <w:pPr>
        <w:pStyle w:val="Bodytext"/>
      </w:pPr>
    </w:p>
    <w:p w14:paraId="4324BB26" w14:textId="77777777" w:rsidR="00737D24" w:rsidRPr="002261A3" w:rsidRDefault="00737D24" w:rsidP="00737D24">
      <w:pPr>
        <w:pStyle w:val="Bodytext"/>
      </w:pPr>
      <w:r w:rsidRPr="002261A3">
        <w:t xml:space="preserve">What is </w:t>
      </w:r>
      <w:r>
        <w:t>your postal</w:t>
      </w:r>
      <w:r w:rsidRPr="002261A3">
        <w:t xml:space="preserve"> </w:t>
      </w:r>
      <w:r>
        <w:t>a</w:t>
      </w:r>
      <w:r w:rsidRPr="002261A3">
        <w:t xml:space="preserve">ddress </w:t>
      </w:r>
      <w:r>
        <w:t>(if different from above)</w:t>
      </w:r>
      <w:r w:rsidRPr="002261A3">
        <w:t>?</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737D24" w14:paraId="0EF0ABFB" w14:textId="77777777" w:rsidTr="00737D24">
        <w:tc>
          <w:tcPr>
            <w:tcW w:w="7440" w:type="dxa"/>
            <w:tcBorders>
              <w:top w:val="nil"/>
            </w:tcBorders>
          </w:tcPr>
          <w:p w14:paraId="732C8B80" w14:textId="77777777" w:rsidR="00737D24" w:rsidRPr="009C274E" w:rsidRDefault="00737D24" w:rsidP="00737D24">
            <w:pPr>
              <w:pStyle w:val="Enroltext"/>
              <w:rPr>
                <w:noProof w:val="0"/>
              </w:rPr>
            </w:pPr>
            <w:r w:rsidRPr="009C274E">
              <w:rPr>
                <w:noProof w:val="0"/>
              </w:rPr>
              <w:t>Building/property name</w:t>
            </w:r>
          </w:p>
        </w:tc>
      </w:tr>
      <w:tr w:rsidR="00737D24" w14:paraId="76034FB7" w14:textId="77777777" w:rsidTr="00737D24">
        <w:tc>
          <w:tcPr>
            <w:tcW w:w="7440" w:type="dxa"/>
            <w:tcBorders>
              <w:top w:val="nil"/>
            </w:tcBorders>
          </w:tcPr>
          <w:p w14:paraId="4202870A" w14:textId="77777777" w:rsidR="00737D24" w:rsidRPr="00251F56" w:rsidRDefault="00737D24" w:rsidP="00737D24">
            <w:pPr>
              <w:pStyle w:val="Enroltext"/>
              <w:rPr>
                <w:noProof w:val="0"/>
              </w:rPr>
            </w:pPr>
            <w:r>
              <w:rPr>
                <w:noProof w:val="0"/>
              </w:rPr>
              <w:t>Flat/unit details</w:t>
            </w:r>
          </w:p>
        </w:tc>
      </w:tr>
      <w:tr w:rsidR="00737D24" w14:paraId="00C2313E" w14:textId="77777777" w:rsidTr="00737D24">
        <w:tc>
          <w:tcPr>
            <w:tcW w:w="7440" w:type="dxa"/>
            <w:tcBorders>
              <w:top w:val="nil"/>
            </w:tcBorders>
          </w:tcPr>
          <w:p w14:paraId="78160B73" w14:textId="77777777" w:rsidR="00737D24" w:rsidRPr="0065545E" w:rsidRDefault="00737D24" w:rsidP="00737D24">
            <w:pPr>
              <w:pStyle w:val="Enroltext"/>
              <w:rPr>
                <w:noProof w:val="0"/>
              </w:rPr>
            </w:pPr>
            <w:r>
              <w:rPr>
                <w:noProof w:val="0"/>
              </w:rPr>
              <w:t>Street or lot number (e.g. 205 or Lot 118)</w:t>
            </w:r>
          </w:p>
        </w:tc>
      </w:tr>
      <w:tr w:rsidR="00737D24" w14:paraId="3C664509" w14:textId="77777777" w:rsidTr="00737D24">
        <w:tc>
          <w:tcPr>
            <w:tcW w:w="7440" w:type="dxa"/>
            <w:tcBorders>
              <w:top w:val="nil"/>
            </w:tcBorders>
          </w:tcPr>
          <w:p w14:paraId="34E7D1BE" w14:textId="77777777" w:rsidR="00737D24" w:rsidRPr="0065545E" w:rsidRDefault="00737D24" w:rsidP="00737D24">
            <w:pPr>
              <w:pStyle w:val="Enroltext"/>
              <w:rPr>
                <w:b/>
                <w:noProof w:val="0"/>
              </w:rPr>
            </w:pPr>
            <w:r w:rsidRPr="0065545E">
              <w:rPr>
                <w:b/>
                <w:noProof w:val="0"/>
              </w:rPr>
              <w:t>Street name</w:t>
            </w:r>
          </w:p>
        </w:tc>
      </w:tr>
      <w:tr w:rsidR="00737D24" w14:paraId="70D9A108" w14:textId="77777777" w:rsidTr="00737D24">
        <w:tc>
          <w:tcPr>
            <w:tcW w:w="7440" w:type="dxa"/>
            <w:tcBorders>
              <w:top w:val="nil"/>
            </w:tcBorders>
          </w:tcPr>
          <w:p w14:paraId="3A733589" w14:textId="77777777" w:rsidR="00737D24" w:rsidRDefault="00737D24" w:rsidP="00737D24">
            <w:pPr>
              <w:pStyle w:val="Enroltext"/>
              <w:rPr>
                <w:noProof w:val="0"/>
              </w:rPr>
            </w:pPr>
            <w:r>
              <w:rPr>
                <w:noProof w:val="0"/>
              </w:rPr>
              <w:t>Postal delivery information (e.g. PO Box 254)</w:t>
            </w:r>
          </w:p>
        </w:tc>
      </w:tr>
      <w:tr w:rsidR="00737D24" w14:paraId="705FB5BA" w14:textId="77777777" w:rsidTr="00737D24">
        <w:tc>
          <w:tcPr>
            <w:tcW w:w="7440" w:type="dxa"/>
            <w:tcBorders>
              <w:top w:val="nil"/>
            </w:tcBorders>
          </w:tcPr>
          <w:p w14:paraId="6803AF0F" w14:textId="77777777" w:rsidR="00737D24" w:rsidRPr="00251F56" w:rsidRDefault="00737D24" w:rsidP="00737D24">
            <w:pPr>
              <w:pStyle w:val="Enroltext"/>
              <w:rPr>
                <w:noProof w:val="0"/>
              </w:rPr>
            </w:pPr>
            <w:r>
              <w:rPr>
                <w:noProof w:val="0"/>
              </w:rPr>
              <w:t>Suburb, locality or t</w:t>
            </w:r>
            <w:r w:rsidRPr="00251F56">
              <w:rPr>
                <w:noProof w:val="0"/>
              </w:rPr>
              <w:t>own</w:t>
            </w:r>
          </w:p>
        </w:tc>
      </w:tr>
      <w:tr w:rsidR="00737D24" w14:paraId="77039332" w14:textId="77777777" w:rsidTr="00737D24">
        <w:tc>
          <w:tcPr>
            <w:tcW w:w="7440" w:type="dxa"/>
          </w:tcPr>
          <w:p w14:paraId="22CB9443" w14:textId="77777777" w:rsidR="00737D24" w:rsidRDefault="00737D24" w:rsidP="00737D24">
            <w:pPr>
              <w:pStyle w:val="Enroltext"/>
              <w:rPr>
                <w:noProof w:val="0"/>
              </w:rPr>
            </w:pPr>
            <w:r>
              <w:rPr>
                <w:noProof w:val="0"/>
              </w:rPr>
              <w:t>State/territory</w:t>
            </w:r>
          </w:p>
        </w:tc>
      </w:tr>
      <w:tr w:rsidR="00737D24" w14:paraId="3E2BBDC1" w14:textId="77777777" w:rsidTr="00737D24">
        <w:tc>
          <w:tcPr>
            <w:tcW w:w="7440" w:type="dxa"/>
          </w:tcPr>
          <w:p w14:paraId="5F32E298" w14:textId="77777777" w:rsidR="00737D24" w:rsidRPr="00251F56" w:rsidRDefault="00737D24" w:rsidP="00737D24">
            <w:pPr>
              <w:pStyle w:val="Enroltext"/>
              <w:rPr>
                <w:noProof w:val="0"/>
              </w:rPr>
            </w:pPr>
            <w:r w:rsidRPr="00251F56">
              <w:rPr>
                <w:noProof w:val="0"/>
              </w:rPr>
              <w:t>Postcode</w:t>
            </w:r>
          </w:p>
        </w:tc>
      </w:tr>
    </w:tbl>
    <w:p w14:paraId="2F1B7B77" w14:textId="77777777" w:rsidR="00737D24" w:rsidRDefault="00737D24" w:rsidP="00737D24">
      <w:pPr>
        <w:pStyle w:val="Bodytext"/>
      </w:pPr>
    </w:p>
    <w:p w14:paraId="4C5C62B7" w14:textId="77777777" w:rsidR="00737D24" w:rsidRPr="002261A3" w:rsidRDefault="00737D24" w:rsidP="00737D24">
      <w:pPr>
        <w:pStyle w:val="H3Parts"/>
      </w:pPr>
      <w:r>
        <w:t>Format a</w:t>
      </w:r>
      <w:r w:rsidRPr="002261A3">
        <w:t>ttributes</w:t>
      </w:r>
    </w:p>
    <w:p w14:paraId="0F43E232" w14:textId="77777777" w:rsidR="00737D24" w:rsidRPr="00AC78D3" w:rsidRDefault="00737D24" w:rsidP="00A73782">
      <w:pPr>
        <w:pStyle w:val="Bodytext"/>
      </w:pPr>
      <w:r w:rsidRPr="00AC78D3">
        <w:t>Length:</w:t>
      </w:r>
      <w:r w:rsidRPr="00AC78D3">
        <w:tab/>
      </w:r>
      <w:r w:rsidR="00A73782">
        <w:tab/>
      </w:r>
      <w:r>
        <w:t>70</w:t>
      </w:r>
    </w:p>
    <w:p w14:paraId="3A49583A" w14:textId="77777777" w:rsidR="00737D24" w:rsidRPr="00AC78D3" w:rsidRDefault="00737D24" w:rsidP="00A73782">
      <w:pPr>
        <w:pStyle w:val="Bodytext"/>
      </w:pPr>
      <w:r w:rsidRPr="00AC78D3">
        <w:t>Type:</w:t>
      </w:r>
      <w:r w:rsidRPr="00AC78D3">
        <w:tab/>
      </w:r>
      <w:r w:rsidR="00A73782">
        <w:tab/>
      </w:r>
      <w:r w:rsidRPr="00AC78D3">
        <w:t>alphanumeric</w:t>
      </w:r>
    </w:p>
    <w:p w14:paraId="2ACA8E86" w14:textId="77777777" w:rsidR="00737D24" w:rsidRPr="00AC78D3" w:rsidRDefault="00737D24" w:rsidP="00A73782">
      <w:pPr>
        <w:pStyle w:val="Bodytext"/>
      </w:pPr>
      <w:r>
        <w:t>Justification:</w:t>
      </w:r>
      <w:r w:rsidRPr="00AC78D3">
        <w:tab/>
      </w:r>
      <w:r w:rsidR="00A73782">
        <w:tab/>
      </w:r>
      <w:r>
        <w:t>left</w:t>
      </w:r>
    </w:p>
    <w:p w14:paraId="37CA8246" w14:textId="77777777" w:rsidR="00737D24" w:rsidRPr="00AC78D3" w:rsidRDefault="00737D24" w:rsidP="00A73782">
      <w:pPr>
        <w:pStyle w:val="Bodytext"/>
      </w:pPr>
      <w:r>
        <w:t>Fill c</w:t>
      </w:r>
      <w:r w:rsidRPr="00AC78D3">
        <w:t>haracter:</w:t>
      </w:r>
      <w:r w:rsidRPr="00AC78D3">
        <w:tab/>
      </w:r>
      <w:r w:rsidR="00A73782">
        <w:tab/>
      </w:r>
      <w:r>
        <w:t>space</w:t>
      </w:r>
    </w:p>
    <w:p w14:paraId="6EF477DE" w14:textId="77777777" w:rsidR="00737D24" w:rsidRPr="00AC78D3" w:rsidRDefault="00737D24" w:rsidP="00A73782">
      <w:pPr>
        <w:pStyle w:val="Bodytext"/>
      </w:pPr>
      <w:r w:rsidRPr="00AC78D3">
        <w:t xml:space="preserve">Permitted data element </w:t>
      </w:r>
      <w:r w:rsidRPr="00EF154F">
        <w:t>value:</w:t>
      </w:r>
      <w:r w:rsidRPr="00EF154F">
        <w:tab/>
      </w:r>
      <w:r w:rsidRPr="000C1674">
        <w:t>not applicable</w:t>
      </w:r>
    </w:p>
    <w:p w14:paraId="33A76195" w14:textId="77777777" w:rsidR="00737D24" w:rsidRPr="002261A3" w:rsidRDefault="00737D24" w:rsidP="00737D24">
      <w:pPr>
        <w:pStyle w:val="H3Parts"/>
      </w:pPr>
      <w:r>
        <w:t>Administrative a</w:t>
      </w:r>
      <w:r w:rsidRPr="002261A3">
        <w:t>ttributes</w:t>
      </w:r>
    </w:p>
    <w:p w14:paraId="37575431" w14:textId="77777777" w:rsidR="00737D24" w:rsidRDefault="00737D24" w:rsidP="00737D24">
      <w:pPr>
        <w:pStyle w:val="H4Parts"/>
      </w:pPr>
      <w:r w:rsidRPr="006C2246">
        <w:t>History</w:t>
      </w: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737D24" w14:paraId="06DAE2D6" w14:textId="77777777" w:rsidTr="00737D24">
        <w:tc>
          <w:tcPr>
            <w:tcW w:w="9288" w:type="dxa"/>
            <w:gridSpan w:val="2"/>
          </w:tcPr>
          <w:p w14:paraId="2C45A515" w14:textId="77777777" w:rsidR="00737D24" w:rsidRPr="00535809" w:rsidRDefault="00737D24" w:rsidP="00737D24">
            <w:pPr>
              <w:pStyle w:val="Tableheading"/>
              <w:ind w:right="72"/>
            </w:pPr>
            <w:r>
              <w:t>Data element definitions</w:t>
            </w:r>
          </w:p>
        </w:tc>
      </w:tr>
      <w:tr w:rsidR="00737D24" w14:paraId="2479CB83" w14:textId="77777777" w:rsidTr="00737D24">
        <w:tc>
          <w:tcPr>
            <w:tcW w:w="1728" w:type="dxa"/>
          </w:tcPr>
          <w:p w14:paraId="163CD4CE" w14:textId="77777777" w:rsidR="00737D24" w:rsidRPr="00930A64" w:rsidRDefault="00737D24" w:rsidP="000579CB">
            <w:pPr>
              <w:pStyle w:val="Tabledescriptext"/>
            </w:pPr>
            <w:r>
              <w:t>Edition 2.2</w:t>
            </w:r>
          </w:p>
        </w:tc>
        <w:tc>
          <w:tcPr>
            <w:tcW w:w="7560" w:type="dxa"/>
          </w:tcPr>
          <w:p w14:paraId="36BCAAFE" w14:textId="15D55C1A" w:rsidR="00737D24" w:rsidRPr="00B21DCE" w:rsidRDefault="00DD0E93" w:rsidP="00B21DCE">
            <w:pPr>
              <w:pStyle w:val="Tabledescriptext"/>
              <w:rPr>
                <w:b/>
                <w:bCs/>
              </w:rPr>
            </w:pPr>
            <w:r>
              <w:rPr>
                <w:b/>
                <w:bCs/>
              </w:rPr>
              <w:t xml:space="preserve">Introduced </w:t>
            </w:r>
            <w:r w:rsidR="00737D24" w:rsidRPr="00B21DCE">
              <w:rPr>
                <w:b/>
                <w:bCs/>
              </w:rPr>
              <w:t>1 January 2014</w:t>
            </w:r>
          </w:p>
          <w:p w14:paraId="7EF8A909" w14:textId="77777777" w:rsidR="00737D24" w:rsidRPr="00170C45" w:rsidRDefault="00737D24" w:rsidP="000579CB">
            <w:pPr>
              <w:pStyle w:val="Tabledescriptext"/>
              <w:rPr>
                <w:b/>
              </w:rPr>
            </w:pPr>
            <w:r w:rsidRPr="00170C45">
              <w:rPr>
                <w:i/>
              </w:rPr>
              <w:t>Address street name</w:t>
            </w:r>
          </w:p>
        </w:tc>
      </w:tr>
    </w:tbl>
    <w:p w14:paraId="6F812333" w14:textId="77777777" w:rsidR="00737D24" w:rsidRDefault="00737D24" w:rsidP="00737D24">
      <w:pPr>
        <w:pStyle w:val="Bodytext"/>
      </w:pPr>
    </w:p>
    <w:p w14:paraId="483047B9" w14:textId="77777777" w:rsidR="00737D24" w:rsidRPr="000E622B" w:rsidRDefault="00737D24" w:rsidP="00737D24">
      <w:pPr>
        <w:pStyle w:val="H2Headings"/>
      </w:pPr>
      <w:bookmarkStart w:id="121" w:name="_Toc351472950"/>
      <w:bookmarkStart w:id="122" w:name="_Toc222218770"/>
      <w:r>
        <w:lastRenderedPageBreak/>
        <w:t>Address street number</w:t>
      </w:r>
      <w:bookmarkEnd w:id="121"/>
      <w:bookmarkEnd w:id="122"/>
    </w:p>
    <w:p w14:paraId="7F3C6922" w14:textId="77777777" w:rsidR="00737D24" w:rsidRPr="002261A3" w:rsidRDefault="00737D24" w:rsidP="00737D24">
      <w:pPr>
        <w:pStyle w:val="H3Parts"/>
      </w:pPr>
      <w:r>
        <w:t>Definitional a</w:t>
      </w:r>
      <w:r w:rsidRPr="002261A3">
        <w:t>ttributes</w:t>
      </w:r>
    </w:p>
    <w:p w14:paraId="4B9A30E4" w14:textId="77777777" w:rsidR="00737D24" w:rsidRPr="002261A3" w:rsidRDefault="00737D24" w:rsidP="00737D24">
      <w:pPr>
        <w:pStyle w:val="H4Parts"/>
      </w:pPr>
      <w:r w:rsidRPr="002261A3">
        <w:t>Definition</w:t>
      </w:r>
    </w:p>
    <w:p w14:paraId="75527843" w14:textId="77777777" w:rsidR="00737D24" w:rsidRDefault="00737D24" w:rsidP="00737D24">
      <w:pPr>
        <w:pStyle w:val="Bodytext"/>
      </w:pPr>
      <w:r w:rsidRPr="000B09AD">
        <w:rPr>
          <w:i/>
        </w:rPr>
        <w:t xml:space="preserve">Address </w:t>
      </w:r>
      <w:r>
        <w:rPr>
          <w:i/>
        </w:rPr>
        <w:t>street number</w:t>
      </w:r>
      <w:r>
        <w:t xml:space="preserve"> identifies the number of the address in the street</w:t>
      </w:r>
      <w:r w:rsidRPr="002261A3">
        <w:t>.</w:t>
      </w:r>
      <w:r>
        <w:t xml:space="preserve"> </w:t>
      </w:r>
    </w:p>
    <w:p w14:paraId="77DC8F95" w14:textId="77777777" w:rsidR="00737D24" w:rsidRPr="002261A3" w:rsidRDefault="00737D24" w:rsidP="00737D24">
      <w:pPr>
        <w:pStyle w:val="H4Parts"/>
      </w:pPr>
      <w:r>
        <w:t>Context</w:t>
      </w:r>
    </w:p>
    <w:p w14:paraId="637D4109" w14:textId="77777777" w:rsidR="00737D24" w:rsidRDefault="00737D24" w:rsidP="00737D24">
      <w:pPr>
        <w:pStyle w:val="Bodytext"/>
      </w:pPr>
      <w:r w:rsidRPr="000B09AD">
        <w:rPr>
          <w:i/>
        </w:rPr>
        <w:t xml:space="preserve">Address </w:t>
      </w:r>
      <w:r>
        <w:rPr>
          <w:i/>
        </w:rPr>
        <w:t>street number</w:t>
      </w:r>
      <w:r>
        <w:t xml:space="preserve"> is</w:t>
      </w:r>
      <w:r w:rsidRPr="002261A3">
        <w:t xml:space="preserve"> used along with other address details to </w:t>
      </w:r>
      <w:r>
        <w:t xml:space="preserve">collect physical address information. </w:t>
      </w:r>
    </w:p>
    <w:p w14:paraId="5734E47D" w14:textId="77777777" w:rsidR="00737D24" w:rsidRPr="002261A3" w:rsidRDefault="00737D24" w:rsidP="00737D24">
      <w:pPr>
        <w:pStyle w:val="H3Parts"/>
      </w:pPr>
      <w:r>
        <w:t>Relational a</w:t>
      </w:r>
      <w:r w:rsidRPr="002261A3">
        <w:t>ttributes</w:t>
      </w:r>
    </w:p>
    <w:p w14:paraId="232E70AB" w14:textId="77777777" w:rsidR="00737D24" w:rsidRPr="002261A3" w:rsidRDefault="00737D24" w:rsidP="00737D24">
      <w:pPr>
        <w:pStyle w:val="H4Parts"/>
      </w:pPr>
      <w:r>
        <w:t>Rules</w:t>
      </w:r>
    </w:p>
    <w:p w14:paraId="47A5211E" w14:textId="77777777" w:rsidR="00737D24" w:rsidRDefault="00737D24" w:rsidP="00737D24">
      <w:pPr>
        <w:pStyle w:val="Bodytext"/>
      </w:pPr>
      <w:r w:rsidRPr="000B09AD">
        <w:rPr>
          <w:i/>
        </w:rPr>
        <w:t xml:space="preserve">Address </w:t>
      </w:r>
      <w:r>
        <w:rPr>
          <w:i/>
        </w:rPr>
        <w:t>street number</w:t>
      </w:r>
      <w:r w:rsidRPr="002261A3">
        <w:t xml:space="preserve"> must not contain</w:t>
      </w:r>
      <w:r>
        <w:t xml:space="preserve"> a</w:t>
      </w:r>
      <w:r w:rsidRPr="002261A3">
        <w:t xml:space="preserve"> </w:t>
      </w:r>
      <w:r>
        <w:t xml:space="preserve">floor number, flat/unit details or post office box number. </w:t>
      </w:r>
    </w:p>
    <w:p w14:paraId="24F4634D" w14:textId="77777777" w:rsidR="00737D24" w:rsidRPr="00990790" w:rsidRDefault="00737D24" w:rsidP="00737D24">
      <w:pPr>
        <w:pStyle w:val="Bodytext"/>
      </w:pPr>
      <w:r>
        <w:rPr>
          <w:i/>
        </w:rPr>
        <w:t xml:space="preserve">Address street number </w:t>
      </w:r>
      <w:r>
        <w:t xml:space="preserve">for rural addresses should contain the number from the rural property </w:t>
      </w:r>
      <w:r w:rsidRPr="00990790">
        <w:t>addressing system provided by the state or territory.</w:t>
      </w:r>
    </w:p>
    <w:p w14:paraId="4E924DEC" w14:textId="77777777" w:rsidR="00737D24" w:rsidRPr="00990790" w:rsidRDefault="00737D24" w:rsidP="00737D24">
      <w:pPr>
        <w:pStyle w:val="Bodytext"/>
      </w:pPr>
      <w:r w:rsidRPr="00990790">
        <w:rPr>
          <w:i/>
        </w:rPr>
        <w:t xml:space="preserve">Address street number </w:t>
      </w:r>
      <w:r w:rsidRPr="00990790">
        <w:t>may contain a lot number only when a street number has not been specifically allocated or is not readily identifiable with the property.</w:t>
      </w:r>
    </w:p>
    <w:p w14:paraId="5DC4457A" w14:textId="77777777" w:rsidR="00737D24" w:rsidRPr="002261A3" w:rsidRDefault="00737D24" w:rsidP="00737D24">
      <w:pPr>
        <w:pStyle w:val="H4Parts"/>
      </w:pPr>
      <w:r w:rsidRPr="002261A3">
        <w:t>Guideline</w:t>
      </w:r>
      <w:r>
        <w:t>s for use</w:t>
      </w:r>
    </w:p>
    <w:p w14:paraId="4DAA44FE" w14:textId="77777777" w:rsidR="00737D24" w:rsidRPr="003E7281" w:rsidRDefault="00737D24" w:rsidP="00737D24">
      <w:pPr>
        <w:pStyle w:val="Bodytext"/>
      </w:pPr>
      <w:r w:rsidRPr="003E7281">
        <w:rPr>
          <w:i/>
        </w:rPr>
        <w:t>Address street number</w:t>
      </w:r>
      <w:r w:rsidRPr="003E7281">
        <w:t xml:space="preserve"> can contain the following:</w:t>
      </w:r>
    </w:p>
    <w:p w14:paraId="18259ECA" w14:textId="3EA29D74" w:rsidR="00737D24" w:rsidRPr="003E7281" w:rsidRDefault="00737D24" w:rsidP="00737D24">
      <w:pPr>
        <w:pStyle w:val="Bodytext"/>
        <w:ind w:left="1134"/>
      </w:pPr>
      <w:r w:rsidRPr="003E7281">
        <w:t>A single street or road number</w:t>
      </w:r>
    </w:p>
    <w:p w14:paraId="76496F0A" w14:textId="3FCCCC3F" w:rsidR="00737D24" w:rsidRPr="003E7281" w:rsidRDefault="00737D24" w:rsidP="00737D24">
      <w:pPr>
        <w:pStyle w:val="Bodytext"/>
        <w:ind w:left="1134"/>
      </w:pPr>
      <w:r w:rsidRPr="003E7281">
        <w:t xml:space="preserve">A range of street or road numbers — the range should be separated by a hyphen, </w:t>
      </w:r>
      <w:r w:rsidR="00A81B26">
        <w:t>for example,</w:t>
      </w:r>
      <w:r w:rsidRPr="003E7281">
        <w:t xml:space="preserve"> 100</w:t>
      </w:r>
      <w:r w:rsidR="00A81B26">
        <w:t>—</w:t>
      </w:r>
      <w:r w:rsidRPr="003E7281">
        <w:t>110</w:t>
      </w:r>
    </w:p>
    <w:p w14:paraId="7A35D3A8" w14:textId="77777777" w:rsidR="00737D24" w:rsidRPr="003E7281" w:rsidRDefault="00737D24" w:rsidP="00737D24">
      <w:pPr>
        <w:pStyle w:val="Bodytext"/>
        <w:ind w:left="1134"/>
      </w:pPr>
      <w:r w:rsidRPr="003E7281">
        <w:t>A lot number — a lot number should be preceded with the word ‘Lot’.</w:t>
      </w:r>
    </w:p>
    <w:p w14:paraId="7E05CC23" w14:textId="77777777" w:rsidR="00737D24" w:rsidRPr="003E7281" w:rsidRDefault="00737D24" w:rsidP="00737D24">
      <w:pPr>
        <w:pStyle w:val="Bodytext"/>
        <w:rPr>
          <w:b/>
        </w:rPr>
      </w:pPr>
      <w:r w:rsidRPr="003E7281">
        <w:rPr>
          <w:b/>
        </w:rPr>
        <w:t>Address street number examples</w:t>
      </w:r>
    </w:p>
    <w:tbl>
      <w:tblPr>
        <w:tblW w:w="7371" w:type="dxa"/>
        <w:tblInd w:w="675"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3261"/>
        <w:gridCol w:w="2126"/>
        <w:gridCol w:w="1984"/>
      </w:tblGrid>
      <w:tr w:rsidR="00737D24" w:rsidRPr="003E7281" w14:paraId="46B295ED" w14:textId="77777777" w:rsidTr="00737D24">
        <w:tc>
          <w:tcPr>
            <w:tcW w:w="3261" w:type="dxa"/>
          </w:tcPr>
          <w:p w14:paraId="3F756183" w14:textId="77777777" w:rsidR="00737D24" w:rsidRPr="003E7281" w:rsidRDefault="00737D24" w:rsidP="00737D24">
            <w:pPr>
              <w:pStyle w:val="Tableheading"/>
              <w:jc w:val="left"/>
            </w:pPr>
            <w:r w:rsidRPr="003E7281">
              <w:t xml:space="preserve">Street address </w:t>
            </w:r>
          </w:p>
        </w:tc>
        <w:tc>
          <w:tcPr>
            <w:tcW w:w="2126" w:type="dxa"/>
          </w:tcPr>
          <w:p w14:paraId="152AAFBD" w14:textId="77777777" w:rsidR="00737D24" w:rsidRPr="003E7281" w:rsidRDefault="00737D24" w:rsidP="00737D24">
            <w:pPr>
              <w:pStyle w:val="Tableheading"/>
              <w:jc w:val="left"/>
            </w:pPr>
            <w:r w:rsidRPr="003E7281">
              <w:t>Street name</w:t>
            </w:r>
          </w:p>
        </w:tc>
        <w:tc>
          <w:tcPr>
            <w:tcW w:w="1984" w:type="dxa"/>
          </w:tcPr>
          <w:p w14:paraId="21A4B4A3" w14:textId="77777777" w:rsidR="00737D24" w:rsidRPr="003E7281" w:rsidRDefault="00737D24" w:rsidP="00737D24">
            <w:pPr>
              <w:pStyle w:val="Tableheading"/>
              <w:jc w:val="left"/>
            </w:pPr>
            <w:r w:rsidRPr="003E7281">
              <w:t>Street number</w:t>
            </w:r>
          </w:p>
        </w:tc>
      </w:tr>
      <w:tr w:rsidR="00737D24" w:rsidRPr="003E7281" w14:paraId="26975913" w14:textId="77777777" w:rsidTr="00737D24">
        <w:tc>
          <w:tcPr>
            <w:tcW w:w="3261" w:type="dxa"/>
          </w:tcPr>
          <w:p w14:paraId="4C2E6E3A" w14:textId="77777777" w:rsidR="00737D24" w:rsidRPr="003E7281" w:rsidRDefault="00737D24" w:rsidP="00737D24">
            <w:pPr>
              <w:pStyle w:val="Tablevaluetext"/>
              <w:jc w:val="left"/>
            </w:pPr>
            <w:r w:rsidRPr="003E7281">
              <w:t xml:space="preserve">103 Smith Avenue West </w:t>
            </w:r>
          </w:p>
        </w:tc>
        <w:tc>
          <w:tcPr>
            <w:tcW w:w="2126" w:type="dxa"/>
          </w:tcPr>
          <w:p w14:paraId="2C478BB3" w14:textId="77777777" w:rsidR="00737D24" w:rsidRPr="003E7281" w:rsidRDefault="00737D24" w:rsidP="00737D24">
            <w:pPr>
              <w:pStyle w:val="Tabledescriptext"/>
            </w:pPr>
            <w:r w:rsidRPr="003E7281">
              <w:t>Smith Avenue West</w:t>
            </w:r>
          </w:p>
        </w:tc>
        <w:tc>
          <w:tcPr>
            <w:tcW w:w="1984" w:type="dxa"/>
          </w:tcPr>
          <w:p w14:paraId="4FC729B1" w14:textId="77777777" w:rsidR="00737D24" w:rsidRPr="003E7281" w:rsidRDefault="00737D24" w:rsidP="00737D24">
            <w:pPr>
              <w:pStyle w:val="Tabledescriptext"/>
              <w:tabs>
                <w:tab w:val="left" w:pos="284"/>
                <w:tab w:val="left" w:pos="567"/>
              </w:tabs>
            </w:pPr>
            <w:r w:rsidRPr="003E7281">
              <w:t>103</w:t>
            </w:r>
          </w:p>
        </w:tc>
      </w:tr>
      <w:tr w:rsidR="00737D24" w:rsidRPr="003E7281" w14:paraId="7845053D" w14:textId="77777777" w:rsidTr="00737D24">
        <w:tc>
          <w:tcPr>
            <w:tcW w:w="3261" w:type="dxa"/>
          </w:tcPr>
          <w:p w14:paraId="1740E55A" w14:textId="602E6D5C" w:rsidR="00737D24" w:rsidRPr="003E7281" w:rsidRDefault="00737D24" w:rsidP="00217A5F">
            <w:pPr>
              <w:pStyle w:val="Tablevaluetext"/>
              <w:jc w:val="left"/>
            </w:pPr>
            <w:r w:rsidRPr="003E7281">
              <w:t>340</w:t>
            </w:r>
            <w:r w:rsidR="00B90DBE">
              <w:t>–</w:t>
            </w:r>
            <w:r w:rsidRPr="003E7281">
              <w:t xml:space="preserve">346 Gibbs Street </w:t>
            </w:r>
          </w:p>
        </w:tc>
        <w:tc>
          <w:tcPr>
            <w:tcW w:w="2126" w:type="dxa"/>
          </w:tcPr>
          <w:p w14:paraId="2FAB710F" w14:textId="77777777" w:rsidR="00737D24" w:rsidRPr="003E7281" w:rsidRDefault="00737D24" w:rsidP="00737D24">
            <w:pPr>
              <w:pStyle w:val="Tabledescriptext"/>
            </w:pPr>
            <w:r w:rsidRPr="003E7281">
              <w:t>Gibbs Street</w:t>
            </w:r>
          </w:p>
        </w:tc>
        <w:tc>
          <w:tcPr>
            <w:tcW w:w="1984" w:type="dxa"/>
          </w:tcPr>
          <w:p w14:paraId="5F1D0B3D" w14:textId="03402E3B" w:rsidR="00737D24" w:rsidRPr="003E7281" w:rsidRDefault="00737D24" w:rsidP="00217A5F">
            <w:pPr>
              <w:pStyle w:val="Tabledescriptext"/>
              <w:tabs>
                <w:tab w:val="left" w:pos="284"/>
                <w:tab w:val="left" w:pos="567"/>
              </w:tabs>
            </w:pPr>
            <w:r w:rsidRPr="003E7281">
              <w:t>340</w:t>
            </w:r>
            <w:r w:rsidR="00BA3A5D">
              <w:rPr>
                <w:rFonts w:cs="Arial"/>
              </w:rPr>
              <w:t>–</w:t>
            </w:r>
            <w:r w:rsidRPr="003E7281">
              <w:t>346</w:t>
            </w:r>
          </w:p>
        </w:tc>
      </w:tr>
      <w:tr w:rsidR="00737D24" w:rsidRPr="00F60122" w14:paraId="0B8E664A" w14:textId="77777777" w:rsidTr="00737D24">
        <w:tc>
          <w:tcPr>
            <w:tcW w:w="3261" w:type="dxa"/>
          </w:tcPr>
          <w:p w14:paraId="0AE6EC73" w14:textId="77777777" w:rsidR="00737D24" w:rsidRPr="003E7281" w:rsidRDefault="00737D24" w:rsidP="00737D24">
            <w:pPr>
              <w:pStyle w:val="Tablevaluetext"/>
              <w:jc w:val="left"/>
            </w:pPr>
            <w:r w:rsidRPr="003E7281">
              <w:t xml:space="preserve">Lot 65 Brown Road </w:t>
            </w:r>
          </w:p>
        </w:tc>
        <w:tc>
          <w:tcPr>
            <w:tcW w:w="2126" w:type="dxa"/>
          </w:tcPr>
          <w:p w14:paraId="5809B1D8" w14:textId="77777777" w:rsidR="00737D24" w:rsidRPr="003E7281" w:rsidRDefault="00737D24" w:rsidP="00737D24">
            <w:pPr>
              <w:pStyle w:val="Tabledescriptext"/>
            </w:pPr>
            <w:r w:rsidRPr="003E7281">
              <w:t>Brown Road</w:t>
            </w:r>
          </w:p>
        </w:tc>
        <w:tc>
          <w:tcPr>
            <w:tcW w:w="1984" w:type="dxa"/>
          </w:tcPr>
          <w:p w14:paraId="06F8A2E9" w14:textId="77777777" w:rsidR="00737D24" w:rsidRDefault="00737D24" w:rsidP="00737D24">
            <w:pPr>
              <w:pStyle w:val="Tabledescriptext"/>
              <w:tabs>
                <w:tab w:val="left" w:pos="284"/>
                <w:tab w:val="left" w:pos="567"/>
              </w:tabs>
            </w:pPr>
            <w:r w:rsidRPr="003E7281">
              <w:t>Lot 65</w:t>
            </w:r>
          </w:p>
        </w:tc>
      </w:tr>
    </w:tbl>
    <w:p w14:paraId="70F6EDB6" w14:textId="77777777" w:rsidR="00737D24" w:rsidRPr="005B04D3" w:rsidRDefault="00737D24" w:rsidP="00737D24">
      <w:pPr>
        <w:pStyle w:val="Bodytext"/>
      </w:pPr>
    </w:p>
    <w:p w14:paraId="4C0A4E3C" w14:textId="77777777" w:rsidR="00737D24" w:rsidRPr="002261A3" w:rsidRDefault="00737D24" w:rsidP="00737D24">
      <w:pPr>
        <w:pStyle w:val="H4Parts"/>
      </w:pPr>
      <w:r>
        <w:t>Related d</w:t>
      </w:r>
      <w:r w:rsidRPr="002261A3">
        <w:t>ata</w:t>
      </w:r>
    </w:p>
    <w:p w14:paraId="42683C06" w14:textId="77777777" w:rsidR="00737D24" w:rsidRPr="00551D33" w:rsidRDefault="00737D24" w:rsidP="00737D24">
      <w:pPr>
        <w:pStyle w:val="Bodytext"/>
      </w:pPr>
      <w:r w:rsidRPr="00562AF1">
        <w:rPr>
          <w:i/>
        </w:rPr>
        <w:t xml:space="preserve">Address street </w:t>
      </w:r>
      <w:r>
        <w:rPr>
          <w:i/>
        </w:rPr>
        <w:t>name</w:t>
      </w:r>
    </w:p>
    <w:p w14:paraId="33D37F0F" w14:textId="77777777" w:rsidR="00737D24" w:rsidRPr="002261A3" w:rsidRDefault="00737D24" w:rsidP="00737D24">
      <w:pPr>
        <w:pStyle w:val="H4Parts"/>
      </w:pPr>
      <w:r>
        <w:t>Type of relationship</w:t>
      </w:r>
    </w:p>
    <w:p w14:paraId="53BE23DC" w14:textId="77777777" w:rsidR="00737D24" w:rsidRPr="00562AF1" w:rsidRDefault="00737D24" w:rsidP="00737D24">
      <w:pPr>
        <w:pStyle w:val="Bodytext"/>
      </w:pPr>
      <w:r w:rsidRPr="00562AF1">
        <w:rPr>
          <w:i/>
        </w:rPr>
        <w:t xml:space="preserve">Address street </w:t>
      </w:r>
      <w:r>
        <w:rPr>
          <w:i/>
        </w:rPr>
        <w:t xml:space="preserve">name </w:t>
      </w:r>
      <w:r>
        <w:t xml:space="preserve">along with </w:t>
      </w:r>
      <w:r>
        <w:rPr>
          <w:i/>
        </w:rPr>
        <w:t xml:space="preserve">Address street number </w:t>
      </w:r>
      <w:r>
        <w:t>provides the physical address of a site.</w:t>
      </w:r>
    </w:p>
    <w:p w14:paraId="40729EB7" w14:textId="77777777" w:rsidR="00737D24" w:rsidRDefault="00737D24" w:rsidP="00737D24">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6520"/>
      </w:tblGrid>
      <w:tr w:rsidR="00737D24" w:rsidRPr="000579CB" w14:paraId="36530AD2" w14:textId="77777777" w:rsidTr="00737D24">
        <w:tc>
          <w:tcPr>
            <w:tcW w:w="1984" w:type="dxa"/>
          </w:tcPr>
          <w:p w14:paraId="083FAC9F" w14:textId="77777777" w:rsidR="00737D24" w:rsidRPr="000579CB" w:rsidRDefault="00737D24" w:rsidP="000579CB">
            <w:pPr>
              <w:pStyle w:val="Tableheading"/>
              <w:jc w:val="left"/>
              <w:rPr>
                <w:bCs/>
              </w:rPr>
            </w:pPr>
            <w:r w:rsidRPr="000579CB">
              <w:rPr>
                <w:bCs/>
              </w:rPr>
              <w:t>Value</w:t>
            </w:r>
          </w:p>
        </w:tc>
        <w:tc>
          <w:tcPr>
            <w:tcW w:w="6520" w:type="dxa"/>
          </w:tcPr>
          <w:p w14:paraId="0DCE16F2" w14:textId="77777777" w:rsidR="00737D24" w:rsidRPr="000579CB" w:rsidRDefault="00737D24" w:rsidP="000579CB">
            <w:pPr>
              <w:pStyle w:val="Tableheading"/>
              <w:jc w:val="left"/>
              <w:rPr>
                <w:bCs/>
              </w:rPr>
            </w:pPr>
            <w:r w:rsidRPr="000579CB">
              <w:rPr>
                <w:bCs/>
              </w:rPr>
              <w:t xml:space="preserve">Description – Address street number </w:t>
            </w:r>
          </w:p>
        </w:tc>
      </w:tr>
      <w:tr w:rsidR="00737D24" w14:paraId="562FC08B" w14:textId="77777777" w:rsidTr="00737D24">
        <w:tc>
          <w:tcPr>
            <w:tcW w:w="1984" w:type="dxa"/>
          </w:tcPr>
          <w:p w14:paraId="2AD2EA04" w14:textId="0B86A6C6" w:rsidR="00737D24" w:rsidRDefault="001C65CF" w:rsidP="000579CB">
            <w:pPr>
              <w:pStyle w:val="Tabledescriptext"/>
            </w:pPr>
            <w:r>
              <w:t>T</w:t>
            </w:r>
            <w:r w:rsidR="00737D24" w:rsidRPr="00112D80">
              <w:t>ext</w:t>
            </w:r>
          </w:p>
        </w:tc>
        <w:tc>
          <w:tcPr>
            <w:tcW w:w="6520" w:type="dxa"/>
          </w:tcPr>
          <w:p w14:paraId="7868591E" w14:textId="77777777" w:rsidR="00737D24" w:rsidRDefault="00737D24" w:rsidP="000579CB">
            <w:pPr>
              <w:pStyle w:val="Tabledescriptext"/>
            </w:pPr>
            <w:r>
              <w:t>Street or lot number</w:t>
            </w:r>
          </w:p>
        </w:tc>
      </w:tr>
    </w:tbl>
    <w:p w14:paraId="00FA7D06" w14:textId="77777777" w:rsidR="00737D24" w:rsidRDefault="00737D24" w:rsidP="00737D24">
      <w:pPr>
        <w:pStyle w:val="Bodytext"/>
        <w:rPr>
          <w:lang w:eastAsia="en-AU"/>
        </w:rPr>
      </w:pPr>
    </w:p>
    <w:p w14:paraId="249B1191" w14:textId="77777777" w:rsidR="00737D24" w:rsidRDefault="00737D24" w:rsidP="00737D24">
      <w:pPr>
        <w:rPr>
          <w:rFonts w:ascii="Tahoma" w:hAnsi="Tahoma"/>
          <w:b/>
          <w:smallCaps/>
        </w:rPr>
      </w:pPr>
      <w:r>
        <w:br w:type="page"/>
      </w:r>
    </w:p>
    <w:p w14:paraId="6BFDBEF7" w14:textId="77777777" w:rsidR="00737D24" w:rsidRPr="002261A3" w:rsidRDefault="00737D24" w:rsidP="00737D24">
      <w:pPr>
        <w:pStyle w:val="H4Parts"/>
      </w:pPr>
      <w:r>
        <w:lastRenderedPageBreak/>
        <w:t>Question</w:t>
      </w:r>
    </w:p>
    <w:p w14:paraId="00940687" w14:textId="0CBBA52A" w:rsidR="00737D24" w:rsidRDefault="00737D24" w:rsidP="00737D24">
      <w:pPr>
        <w:pStyle w:val="Bodytext"/>
      </w:pPr>
      <w:r w:rsidRPr="002261A3">
        <w:t xml:space="preserve">What is the </w:t>
      </w:r>
      <w:r>
        <w:t>a</w:t>
      </w:r>
      <w:r w:rsidRPr="002261A3">
        <w:t>ddress of your usual residence?</w:t>
      </w:r>
    </w:p>
    <w:p w14:paraId="49CB1D6B" w14:textId="3A91DFF7" w:rsidR="00737D24" w:rsidRDefault="005C69CB" w:rsidP="00737D24">
      <w:pPr>
        <w:pStyle w:val="Bodytext"/>
        <w:ind w:left="993"/>
      </w:pPr>
      <w:r>
        <w:rPr>
          <w:sz w:val="18"/>
        </w:rPr>
        <w:t xml:space="preserve">‘Usual residence’ refers to the address you live at on a permanent basis. This is important for international and rural students in particular. </w:t>
      </w:r>
      <w:r w:rsidR="00737D24">
        <w:t xml:space="preserve">Please provide the physical address (street address and </w:t>
      </w:r>
      <w:r w:rsidR="00737D24" w:rsidRPr="00AE542B">
        <w:rPr>
          <w:b/>
        </w:rPr>
        <w:t>not</w:t>
      </w:r>
      <w:r w:rsidR="00737D24">
        <w:t xml:space="preserve"> post office box) where you usually reside rather than any temporary address at which you reside for training, work or other purposes before returning </w:t>
      </w:r>
      <w:r w:rsidR="00AE542B">
        <w:t xml:space="preserve">to your </w:t>
      </w:r>
      <w:r w:rsidR="00737D24">
        <w:t>home.</w:t>
      </w:r>
    </w:p>
    <w:p w14:paraId="10346A71" w14:textId="369A5312" w:rsidR="00737D24" w:rsidRDefault="00737D24" w:rsidP="00737D24">
      <w:pPr>
        <w:pStyle w:val="Bodytext"/>
        <w:ind w:left="993"/>
      </w:pPr>
      <w:r>
        <w:t xml:space="preserve">If you are from a </w:t>
      </w:r>
      <w:r w:rsidR="00BA3A5D">
        <w:t>rural area, use</w:t>
      </w:r>
      <w:r>
        <w:t xml:space="preserve"> the address from your state or territory’s ‘rural property addressing’ or ‘numbering’ system as your residential street address.</w:t>
      </w:r>
    </w:p>
    <w:p w14:paraId="45E42474" w14:textId="0662101B" w:rsidR="007A79FC" w:rsidRPr="007A79FC" w:rsidRDefault="007A79FC" w:rsidP="007A79FC">
      <w:pPr>
        <w:pStyle w:val="Bodytext"/>
        <w:ind w:left="993"/>
      </w:pPr>
      <w:r w:rsidRPr="00575EE2">
        <w:t>B</w:t>
      </w:r>
      <w:r w:rsidRPr="007A79FC">
        <w:t xml:space="preserve">uilding/property name is the official place name or </w:t>
      </w:r>
      <w:r w:rsidR="00EB2AFE">
        <w:t>common-usage</w:t>
      </w:r>
      <w:r w:rsidRPr="007A79FC">
        <w:t xml:space="preserve"> name for an address site, including the name of a building, Aboriginal community, homestead, building complex, agricultural property, park or unbounded address site.</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737D24" w14:paraId="1A5F7BFB" w14:textId="77777777" w:rsidTr="00737D24">
        <w:tc>
          <w:tcPr>
            <w:tcW w:w="7440" w:type="dxa"/>
            <w:tcBorders>
              <w:top w:val="nil"/>
            </w:tcBorders>
          </w:tcPr>
          <w:p w14:paraId="5C5740D8" w14:textId="77777777" w:rsidR="00737D24" w:rsidRPr="009C274E" w:rsidRDefault="00737D24" w:rsidP="00737D24">
            <w:pPr>
              <w:pStyle w:val="Enroltext"/>
              <w:rPr>
                <w:noProof w:val="0"/>
              </w:rPr>
            </w:pPr>
            <w:r w:rsidRPr="009C274E">
              <w:rPr>
                <w:noProof w:val="0"/>
              </w:rPr>
              <w:t>Building/property name</w:t>
            </w:r>
          </w:p>
        </w:tc>
      </w:tr>
      <w:tr w:rsidR="00737D24" w14:paraId="70079A8B" w14:textId="77777777" w:rsidTr="00737D24">
        <w:tc>
          <w:tcPr>
            <w:tcW w:w="7440" w:type="dxa"/>
            <w:tcBorders>
              <w:top w:val="nil"/>
            </w:tcBorders>
          </w:tcPr>
          <w:p w14:paraId="5C241A08" w14:textId="77777777" w:rsidR="00737D24" w:rsidRPr="00251F56" w:rsidRDefault="00737D24" w:rsidP="00737D24">
            <w:pPr>
              <w:pStyle w:val="Enroltext"/>
              <w:rPr>
                <w:noProof w:val="0"/>
              </w:rPr>
            </w:pPr>
            <w:r>
              <w:rPr>
                <w:noProof w:val="0"/>
              </w:rPr>
              <w:t>Flat/unit details</w:t>
            </w:r>
          </w:p>
        </w:tc>
      </w:tr>
      <w:tr w:rsidR="00737D24" w14:paraId="6FD68959" w14:textId="77777777" w:rsidTr="00737D24">
        <w:tc>
          <w:tcPr>
            <w:tcW w:w="7440" w:type="dxa"/>
            <w:tcBorders>
              <w:top w:val="nil"/>
            </w:tcBorders>
          </w:tcPr>
          <w:p w14:paraId="6EC0A713" w14:textId="77777777" w:rsidR="00737D24" w:rsidRPr="006A0A92" w:rsidRDefault="00737D24" w:rsidP="00737D24">
            <w:pPr>
              <w:pStyle w:val="Enroltext"/>
              <w:rPr>
                <w:b/>
                <w:noProof w:val="0"/>
              </w:rPr>
            </w:pPr>
            <w:r w:rsidRPr="006A0A92">
              <w:rPr>
                <w:b/>
                <w:noProof w:val="0"/>
              </w:rPr>
              <w:t>Street or lot number (e.g. 205 or Lot 118)</w:t>
            </w:r>
          </w:p>
        </w:tc>
      </w:tr>
      <w:tr w:rsidR="00737D24" w14:paraId="4333095D" w14:textId="77777777" w:rsidTr="00737D24">
        <w:tc>
          <w:tcPr>
            <w:tcW w:w="7440" w:type="dxa"/>
            <w:tcBorders>
              <w:top w:val="nil"/>
            </w:tcBorders>
          </w:tcPr>
          <w:p w14:paraId="14600881" w14:textId="77777777" w:rsidR="00737D24" w:rsidRPr="00251F56" w:rsidRDefault="00737D24" w:rsidP="00737D24">
            <w:pPr>
              <w:pStyle w:val="Enroltext"/>
              <w:rPr>
                <w:noProof w:val="0"/>
              </w:rPr>
            </w:pPr>
            <w:r>
              <w:rPr>
                <w:noProof w:val="0"/>
              </w:rPr>
              <w:t>Street name</w:t>
            </w:r>
          </w:p>
        </w:tc>
      </w:tr>
      <w:tr w:rsidR="00737D24" w14:paraId="180AA3AB" w14:textId="77777777" w:rsidTr="00737D24">
        <w:tc>
          <w:tcPr>
            <w:tcW w:w="7440" w:type="dxa"/>
            <w:tcBorders>
              <w:top w:val="nil"/>
            </w:tcBorders>
          </w:tcPr>
          <w:p w14:paraId="17FB2016" w14:textId="77777777" w:rsidR="00737D24" w:rsidRPr="00251F56" w:rsidRDefault="00737D24" w:rsidP="00737D24">
            <w:pPr>
              <w:pStyle w:val="Enroltext"/>
              <w:rPr>
                <w:noProof w:val="0"/>
              </w:rPr>
            </w:pPr>
            <w:r>
              <w:rPr>
                <w:noProof w:val="0"/>
              </w:rPr>
              <w:t>Suburb, locality or t</w:t>
            </w:r>
            <w:r w:rsidRPr="00251F56">
              <w:rPr>
                <w:noProof w:val="0"/>
              </w:rPr>
              <w:t>own</w:t>
            </w:r>
          </w:p>
        </w:tc>
      </w:tr>
      <w:tr w:rsidR="00737D24" w14:paraId="7FD683F7" w14:textId="77777777" w:rsidTr="00737D24">
        <w:tc>
          <w:tcPr>
            <w:tcW w:w="7440" w:type="dxa"/>
          </w:tcPr>
          <w:p w14:paraId="6B358905" w14:textId="77777777" w:rsidR="00737D24" w:rsidRDefault="00737D24" w:rsidP="00737D24">
            <w:pPr>
              <w:pStyle w:val="Enroltext"/>
              <w:rPr>
                <w:noProof w:val="0"/>
              </w:rPr>
            </w:pPr>
            <w:r>
              <w:rPr>
                <w:noProof w:val="0"/>
              </w:rPr>
              <w:t>State/territory</w:t>
            </w:r>
          </w:p>
        </w:tc>
      </w:tr>
      <w:tr w:rsidR="00737D24" w14:paraId="655BC446" w14:textId="77777777" w:rsidTr="00737D24">
        <w:tc>
          <w:tcPr>
            <w:tcW w:w="7440" w:type="dxa"/>
          </w:tcPr>
          <w:p w14:paraId="6391A45F" w14:textId="77777777" w:rsidR="00737D24" w:rsidRPr="00251F56" w:rsidRDefault="00737D24" w:rsidP="00737D24">
            <w:pPr>
              <w:pStyle w:val="Enroltext"/>
              <w:rPr>
                <w:noProof w:val="0"/>
              </w:rPr>
            </w:pPr>
            <w:r w:rsidRPr="00251F56">
              <w:rPr>
                <w:noProof w:val="0"/>
              </w:rPr>
              <w:t>Postcode</w:t>
            </w:r>
          </w:p>
        </w:tc>
      </w:tr>
    </w:tbl>
    <w:p w14:paraId="0C85A3A0" w14:textId="77777777" w:rsidR="00737D24" w:rsidRDefault="00737D24" w:rsidP="00737D24">
      <w:pPr>
        <w:pStyle w:val="Bodytext"/>
      </w:pPr>
    </w:p>
    <w:p w14:paraId="7DE2DDB4" w14:textId="77777777" w:rsidR="00737D24" w:rsidRPr="002261A3" w:rsidRDefault="00737D24" w:rsidP="00737D24">
      <w:pPr>
        <w:pStyle w:val="Bodytext"/>
      </w:pPr>
      <w:r w:rsidRPr="002261A3">
        <w:t xml:space="preserve">What is </w:t>
      </w:r>
      <w:r>
        <w:t>your postal</w:t>
      </w:r>
      <w:r w:rsidRPr="002261A3">
        <w:t xml:space="preserve"> </w:t>
      </w:r>
      <w:r>
        <w:t>a</w:t>
      </w:r>
      <w:r w:rsidRPr="002261A3">
        <w:t xml:space="preserve">ddress </w:t>
      </w:r>
      <w:r>
        <w:t>(if different from above)</w:t>
      </w:r>
      <w:r w:rsidRPr="002261A3">
        <w:t>?</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737D24" w14:paraId="1F57AE00" w14:textId="77777777" w:rsidTr="00737D24">
        <w:tc>
          <w:tcPr>
            <w:tcW w:w="7440" w:type="dxa"/>
            <w:tcBorders>
              <w:top w:val="nil"/>
            </w:tcBorders>
          </w:tcPr>
          <w:p w14:paraId="03604585" w14:textId="77777777" w:rsidR="00737D24" w:rsidRPr="009C274E" w:rsidRDefault="00737D24" w:rsidP="00737D24">
            <w:pPr>
              <w:pStyle w:val="Enroltext"/>
              <w:rPr>
                <w:noProof w:val="0"/>
              </w:rPr>
            </w:pPr>
            <w:r w:rsidRPr="009C274E">
              <w:rPr>
                <w:noProof w:val="0"/>
              </w:rPr>
              <w:t>Building/property name</w:t>
            </w:r>
          </w:p>
        </w:tc>
      </w:tr>
      <w:tr w:rsidR="00737D24" w:rsidRPr="00A132FF" w14:paraId="7B8A5441" w14:textId="77777777" w:rsidTr="00737D24">
        <w:tc>
          <w:tcPr>
            <w:tcW w:w="7440" w:type="dxa"/>
            <w:tcBorders>
              <w:top w:val="nil"/>
            </w:tcBorders>
          </w:tcPr>
          <w:p w14:paraId="01BAEFB3" w14:textId="77777777" w:rsidR="00737D24" w:rsidRPr="00A132FF" w:rsidRDefault="00737D24" w:rsidP="00737D24">
            <w:pPr>
              <w:pStyle w:val="Enroltext"/>
              <w:rPr>
                <w:noProof w:val="0"/>
              </w:rPr>
            </w:pPr>
            <w:r w:rsidRPr="00A132FF">
              <w:rPr>
                <w:noProof w:val="0"/>
              </w:rPr>
              <w:t>Flat/</w:t>
            </w:r>
            <w:r>
              <w:rPr>
                <w:noProof w:val="0"/>
              </w:rPr>
              <w:t>unit details</w:t>
            </w:r>
          </w:p>
        </w:tc>
      </w:tr>
      <w:tr w:rsidR="00737D24" w14:paraId="1E8732E5" w14:textId="77777777" w:rsidTr="00737D24">
        <w:tc>
          <w:tcPr>
            <w:tcW w:w="7440" w:type="dxa"/>
            <w:tcBorders>
              <w:top w:val="nil"/>
            </w:tcBorders>
          </w:tcPr>
          <w:p w14:paraId="04CF4498" w14:textId="77777777" w:rsidR="00737D24" w:rsidRPr="006A0A92" w:rsidRDefault="00737D24" w:rsidP="00737D24">
            <w:pPr>
              <w:pStyle w:val="Enroltext"/>
              <w:rPr>
                <w:b/>
                <w:noProof w:val="0"/>
              </w:rPr>
            </w:pPr>
            <w:r w:rsidRPr="006A0A92">
              <w:rPr>
                <w:b/>
                <w:noProof w:val="0"/>
              </w:rPr>
              <w:t>Street or lot number (e.g. 205 or Lot 118)</w:t>
            </w:r>
          </w:p>
        </w:tc>
      </w:tr>
      <w:tr w:rsidR="00737D24" w14:paraId="0BA6CA83" w14:textId="77777777" w:rsidTr="00737D24">
        <w:tc>
          <w:tcPr>
            <w:tcW w:w="7440" w:type="dxa"/>
            <w:tcBorders>
              <w:top w:val="nil"/>
            </w:tcBorders>
          </w:tcPr>
          <w:p w14:paraId="43B82D18" w14:textId="77777777" w:rsidR="00737D24" w:rsidRPr="000B7AF9" w:rsidRDefault="00737D24" w:rsidP="00737D24">
            <w:pPr>
              <w:pStyle w:val="Enroltext"/>
              <w:rPr>
                <w:noProof w:val="0"/>
              </w:rPr>
            </w:pPr>
            <w:r w:rsidRPr="000B7AF9">
              <w:rPr>
                <w:noProof w:val="0"/>
              </w:rPr>
              <w:t>Street name</w:t>
            </w:r>
          </w:p>
        </w:tc>
      </w:tr>
      <w:tr w:rsidR="00737D24" w14:paraId="42EA28AF" w14:textId="77777777" w:rsidTr="00737D24">
        <w:tc>
          <w:tcPr>
            <w:tcW w:w="7440" w:type="dxa"/>
            <w:tcBorders>
              <w:top w:val="nil"/>
            </w:tcBorders>
          </w:tcPr>
          <w:p w14:paraId="18B3C06F" w14:textId="77777777" w:rsidR="00737D24" w:rsidRDefault="00737D24" w:rsidP="00737D24">
            <w:pPr>
              <w:pStyle w:val="Enroltext"/>
              <w:rPr>
                <w:noProof w:val="0"/>
              </w:rPr>
            </w:pPr>
            <w:r>
              <w:rPr>
                <w:noProof w:val="0"/>
              </w:rPr>
              <w:t>Postal delivery information (e.g. PO Box 254)</w:t>
            </w:r>
          </w:p>
        </w:tc>
      </w:tr>
      <w:tr w:rsidR="00737D24" w14:paraId="03FB4048" w14:textId="77777777" w:rsidTr="00737D24">
        <w:tc>
          <w:tcPr>
            <w:tcW w:w="7440" w:type="dxa"/>
            <w:tcBorders>
              <w:top w:val="nil"/>
            </w:tcBorders>
          </w:tcPr>
          <w:p w14:paraId="2C278A8E" w14:textId="77777777" w:rsidR="00737D24" w:rsidRPr="00251F56" w:rsidRDefault="00737D24" w:rsidP="00737D24">
            <w:pPr>
              <w:pStyle w:val="Enroltext"/>
              <w:rPr>
                <w:noProof w:val="0"/>
              </w:rPr>
            </w:pPr>
            <w:r>
              <w:rPr>
                <w:noProof w:val="0"/>
              </w:rPr>
              <w:t>Suburb, locality or t</w:t>
            </w:r>
            <w:r w:rsidRPr="00251F56">
              <w:rPr>
                <w:noProof w:val="0"/>
              </w:rPr>
              <w:t>own</w:t>
            </w:r>
          </w:p>
        </w:tc>
      </w:tr>
      <w:tr w:rsidR="00737D24" w14:paraId="4EA9970C" w14:textId="77777777" w:rsidTr="00737D24">
        <w:tc>
          <w:tcPr>
            <w:tcW w:w="7440" w:type="dxa"/>
          </w:tcPr>
          <w:p w14:paraId="58DDC3B3" w14:textId="77777777" w:rsidR="00737D24" w:rsidRDefault="00737D24" w:rsidP="00737D24">
            <w:pPr>
              <w:pStyle w:val="Enroltext"/>
              <w:rPr>
                <w:noProof w:val="0"/>
              </w:rPr>
            </w:pPr>
            <w:r>
              <w:rPr>
                <w:noProof w:val="0"/>
              </w:rPr>
              <w:t>State/territory</w:t>
            </w:r>
          </w:p>
        </w:tc>
      </w:tr>
      <w:tr w:rsidR="00737D24" w14:paraId="3E53E030" w14:textId="77777777" w:rsidTr="00737D24">
        <w:tc>
          <w:tcPr>
            <w:tcW w:w="7440" w:type="dxa"/>
          </w:tcPr>
          <w:p w14:paraId="5B148C36" w14:textId="77777777" w:rsidR="00737D24" w:rsidRPr="00251F56" w:rsidRDefault="00737D24" w:rsidP="00737D24">
            <w:pPr>
              <w:pStyle w:val="Enroltext"/>
              <w:rPr>
                <w:noProof w:val="0"/>
              </w:rPr>
            </w:pPr>
            <w:r w:rsidRPr="00251F56">
              <w:rPr>
                <w:noProof w:val="0"/>
              </w:rPr>
              <w:t>Postcode</w:t>
            </w:r>
          </w:p>
        </w:tc>
      </w:tr>
    </w:tbl>
    <w:p w14:paraId="32CC72D8" w14:textId="77777777" w:rsidR="00737D24" w:rsidRDefault="00737D24" w:rsidP="00737D24">
      <w:pPr>
        <w:rPr>
          <w:rFonts w:ascii="Tahoma" w:hAnsi="Tahoma"/>
          <w:b/>
          <w:snapToGrid w:val="0"/>
          <w:sz w:val="22"/>
        </w:rPr>
      </w:pPr>
    </w:p>
    <w:p w14:paraId="685EA767" w14:textId="77777777" w:rsidR="00737D24" w:rsidRPr="002261A3" w:rsidRDefault="00737D24" w:rsidP="00737D24">
      <w:pPr>
        <w:pStyle w:val="H3Parts"/>
      </w:pPr>
      <w:r>
        <w:t>Format a</w:t>
      </w:r>
      <w:r w:rsidRPr="002261A3">
        <w:t>ttributes</w:t>
      </w:r>
    </w:p>
    <w:p w14:paraId="1248F994" w14:textId="77777777" w:rsidR="00737D24" w:rsidRPr="00AC78D3" w:rsidRDefault="00737D24" w:rsidP="00A73782">
      <w:pPr>
        <w:pStyle w:val="Bodytext"/>
      </w:pPr>
      <w:r w:rsidRPr="00AC78D3">
        <w:t>Length:</w:t>
      </w:r>
      <w:r w:rsidRPr="00AC78D3">
        <w:tab/>
      </w:r>
      <w:r w:rsidR="00A73782">
        <w:tab/>
      </w:r>
      <w:r>
        <w:t>15</w:t>
      </w:r>
    </w:p>
    <w:p w14:paraId="149B7078" w14:textId="77777777" w:rsidR="00737D24" w:rsidRPr="00AC78D3" w:rsidRDefault="00737D24" w:rsidP="00A73782">
      <w:pPr>
        <w:pStyle w:val="Bodytext"/>
      </w:pPr>
      <w:r w:rsidRPr="00AC78D3">
        <w:t>Type:</w:t>
      </w:r>
      <w:r w:rsidRPr="00AC78D3">
        <w:tab/>
      </w:r>
      <w:r w:rsidR="00A73782">
        <w:tab/>
      </w:r>
      <w:r w:rsidRPr="00AC78D3">
        <w:t>alphanumeric</w:t>
      </w:r>
    </w:p>
    <w:p w14:paraId="2A366CEF" w14:textId="77777777" w:rsidR="00737D24" w:rsidRPr="00AC78D3" w:rsidRDefault="00737D24" w:rsidP="00A73782">
      <w:pPr>
        <w:pStyle w:val="Bodytext"/>
      </w:pPr>
      <w:r>
        <w:t>Justification:</w:t>
      </w:r>
      <w:r w:rsidRPr="00AC78D3">
        <w:tab/>
      </w:r>
      <w:r w:rsidR="00A73782">
        <w:tab/>
      </w:r>
      <w:r w:rsidRPr="00AC78D3">
        <w:t>left</w:t>
      </w:r>
    </w:p>
    <w:p w14:paraId="04FDCF4A" w14:textId="77777777" w:rsidR="00737D24" w:rsidRPr="00AC78D3" w:rsidRDefault="00737D24" w:rsidP="00A73782">
      <w:pPr>
        <w:pStyle w:val="Bodytext"/>
      </w:pPr>
      <w:r>
        <w:t>Fill c</w:t>
      </w:r>
      <w:r w:rsidRPr="00AC78D3">
        <w:t>haracter:</w:t>
      </w:r>
      <w:r w:rsidRPr="00AC78D3">
        <w:tab/>
      </w:r>
      <w:r w:rsidR="00A73782">
        <w:tab/>
      </w:r>
      <w:r w:rsidRPr="00AC78D3">
        <w:t>space</w:t>
      </w:r>
    </w:p>
    <w:p w14:paraId="180601C8" w14:textId="77777777" w:rsidR="00737D24" w:rsidRPr="00AC78D3" w:rsidRDefault="00737D24" w:rsidP="00A73782">
      <w:pPr>
        <w:pStyle w:val="Bodytext"/>
      </w:pPr>
      <w:r w:rsidRPr="00AC78D3">
        <w:t>Permitted data element value:</w:t>
      </w:r>
      <w:r w:rsidRPr="00AC78D3">
        <w:tab/>
      </w:r>
      <w:r w:rsidRPr="000C1674">
        <w:t>not applicable</w:t>
      </w:r>
    </w:p>
    <w:p w14:paraId="397F1C77" w14:textId="77777777" w:rsidR="00737D24" w:rsidRPr="002261A3" w:rsidRDefault="00737D24" w:rsidP="00737D24">
      <w:pPr>
        <w:pStyle w:val="H3Parts"/>
      </w:pPr>
      <w:r>
        <w:t>Administrative a</w:t>
      </w:r>
      <w:r w:rsidRPr="002261A3">
        <w:t>ttributes</w:t>
      </w:r>
    </w:p>
    <w:p w14:paraId="5C73CDA8" w14:textId="77777777" w:rsidR="00737D24" w:rsidRDefault="00737D24" w:rsidP="00737D24">
      <w:pPr>
        <w:pStyle w:val="H4Parts"/>
      </w:pPr>
      <w:r w:rsidRPr="006C2246">
        <w:t>History</w:t>
      </w: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737D24" w14:paraId="26B9CD94" w14:textId="77777777" w:rsidTr="00737D24">
        <w:tc>
          <w:tcPr>
            <w:tcW w:w="9288" w:type="dxa"/>
            <w:gridSpan w:val="2"/>
          </w:tcPr>
          <w:p w14:paraId="61A58A5C" w14:textId="77777777" w:rsidR="00737D24" w:rsidRPr="00535809" w:rsidRDefault="00737D24" w:rsidP="00737D24">
            <w:pPr>
              <w:pStyle w:val="Tableheading"/>
              <w:ind w:right="72"/>
            </w:pPr>
            <w:r>
              <w:t>Data element definitions</w:t>
            </w:r>
          </w:p>
        </w:tc>
      </w:tr>
      <w:tr w:rsidR="00737D24" w14:paraId="6DF9B15A" w14:textId="77777777" w:rsidTr="00737D24">
        <w:tc>
          <w:tcPr>
            <w:tcW w:w="1728" w:type="dxa"/>
          </w:tcPr>
          <w:p w14:paraId="41107EA8" w14:textId="77777777" w:rsidR="00737D24" w:rsidRPr="00930A64" w:rsidRDefault="00737D24" w:rsidP="005A796F">
            <w:pPr>
              <w:pStyle w:val="Tabledescriptext"/>
            </w:pPr>
            <w:r>
              <w:t>Edition 2.2</w:t>
            </w:r>
          </w:p>
        </w:tc>
        <w:tc>
          <w:tcPr>
            <w:tcW w:w="7560" w:type="dxa"/>
          </w:tcPr>
          <w:p w14:paraId="30D7CF58" w14:textId="7F4D44B0" w:rsidR="00737D24" w:rsidRPr="00B21DCE" w:rsidRDefault="00DD0E93" w:rsidP="00B21DCE">
            <w:pPr>
              <w:pStyle w:val="Tabledescriptext"/>
              <w:rPr>
                <w:b/>
                <w:bCs/>
              </w:rPr>
            </w:pPr>
            <w:r>
              <w:rPr>
                <w:b/>
                <w:bCs/>
              </w:rPr>
              <w:t xml:space="preserve">Introduced </w:t>
            </w:r>
            <w:r w:rsidR="00737D24" w:rsidRPr="00B21DCE">
              <w:rPr>
                <w:b/>
                <w:bCs/>
              </w:rPr>
              <w:t>1 January 2014</w:t>
            </w:r>
          </w:p>
          <w:p w14:paraId="623A346A" w14:textId="77777777" w:rsidR="00737D24" w:rsidRPr="00CC46E6" w:rsidRDefault="00737D24" w:rsidP="005A796F">
            <w:pPr>
              <w:pStyle w:val="Tabledescriptext"/>
              <w:rPr>
                <w:i/>
              </w:rPr>
            </w:pPr>
            <w:r w:rsidRPr="00CC46E6">
              <w:rPr>
                <w:i/>
              </w:rPr>
              <w:t>Address street number</w:t>
            </w:r>
          </w:p>
        </w:tc>
      </w:tr>
    </w:tbl>
    <w:p w14:paraId="1F15CAA6" w14:textId="77777777" w:rsidR="00737D24" w:rsidRDefault="00737D24" w:rsidP="00737D24">
      <w:pPr>
        <w:pStyle w:val="Bodytext"/>
      </w:pPr>
    </w:p>
    <w:p w14:paraId="220C0D03" w14:textId="77777777" w:rsidR="0064424E" w:rsidRPr="005D2F7B" w:rsidRDefault="0064424E" w:rsidP="0064424E">
      <w:pPr>
        <w:pStyle w:val="H2Headings"/>
      </w:pPr>
      <w:bookmarkStart w:id="123" w:name="_Toc222218771"/>
      <w:r w:rsidRPr="005D2F7B">
        <w:lastRenderedPageBreak/>
        <w:t>Address – suburb, locality or town</w:t>
      </w:r>
      <w:bookmarkEnd w:id="123"/>
    </w:p>
    <w:p w14:paraId="435BE33D" w14:textId="77777777" w:rsidR="0064424E" w:rsidRPr="002261A3" w:rsidRDefault="0064424E" w:rsidP="0064424E">
      <w:pPr>
        <w:pStyle w:val="H3Parts"/>
      </w:pPr>
      <w:bookmarkStart w:id="124" w:name="_Toc113785438"/>
      <w:r>
        <w:t>Definitional a</w:t>
      </w:r>
      <w:r w:rsidRPr="002261A3">
        <w:t>ttributes</w:t>
      </w:r>
      <w:bookmarkEnd w:id="124"/>
    </w:p>
    <w:p w14:paraId="37296903" w14:textId="77777777" w:rsidR="0064424E" w:rsidRPr="002261A3" w:rsidRDefault="0064424E" w:rsidP="0064424E">
      <w:pPr>
        <w:pStyle w:val="H4Parts"/>
      </w:pPr>
      <w:r w:rsidRPr="002261A3">
        <w:t>Definition</w:t>
      </w:r>
    </w:p>
    <w:p w14:paraId="4AAE675D" w14:textId="77777777" w:rsidR="0064424E" w:rsidRPr="002261A3" w:rsidRDefault="0064424E" w:rsidP="0064424E">
      <w:pPr>
        <w:pStyle w:val="Bodytext"/>
      </w:pPr>
      <w:r w:rsidRPr="000B09AD">
        <w:rPr>
          <w:i/>
        </w:rPr>
        <w:t>Address</w:t>
      </w:r>
      <w:r>
        <w:rPr>
          <w:i/>
        </w:rPr>
        <w:t xml:space="preserve"> — </w:t>
      </w:r>
      <w:r w:rsidRPr="000B09AD">
        <w:rPr>
          <w:i/>
        </w:rPr>
        <w:t xml:space="preserve">suburb, locality </w:t>
      </w:r>
      <w:r w:rsidRPr="000E622B">
        <w:rPr>
          <w:i/>
        </w:rPr>
        <w:t>or</w:t>
      </w:r>
      <w:r w:rsidRPr="000B09AD">
        <w:rPr>
          <w:i/>
        </w:rPr>
        <w:t xml:space="preserve"> town</w:t>
      </w:r>
      <w:r w:rsidRPr="002261A3">
        <w:t xml:space="preserve"> </w:t>
      </w:r>
      <w:r>
        <w:t xml:space="preserve">is the name of a suburb, locality or town of a </w:t>
      </w:r>
      <w:r w:rsidRPr="006A6B3E">
        <w:t>geographic l</w:t>
      </w:r>
      <w:r>
        <w:t>ocation</w:t>
      </w:r>
      <w:r w:rsidRPr="002261A3">
        <w:t>.</w:t>
      </w:r>
    </w:p>
    <w:p w14:paraId="1FC03B5F" w14:textId="77777777" w:rsidR="0064424E" w:rsidRPr="002261A3" w:rsidRDefault="0064424E" w:rsidP="0064424E">
      <w:pPr>
        <w:pStyle w:val="H4Parts"/>
      </w:pPr>
      <w:r>
        <w:t>Context</w:t>
      </w:r>
    </w:p>
    <w:p w14:paraId="2CB26429" w14:textId="77777777" w:rsidR="0064424E" w:rsidRPr="002261A3" w:rsidRDefault="0064424E" w:rsidP="0064424E">
      <w:pPr>
        <w:pStyle w:val="Bodytext"/>
      </w:pPr>
      <w:r w:rsidRPr="00851864">
        <w:rPr>
          <w:i/>
        </w:rPr>
        <w:t>Address</w:t>
      </w:r>
      <w:r>
        <w:rPr>
          <w:i/>
        </w:rPr>
        <w:t xml:space="preserve"> — </w:t>
      </w:r>
      <w:r w:rsidRPr="00851864">
        <w:rPr>
          <w:i/>
        </w:rPr>
        <w:t>suburb, locality or town</w:t>
      </w:r>
      <w:r w:rsidRPr="002261A3">
        <w:t xml:space="preserve"> </w:t>
      </w:r>
      <w:bookmarkStart w:id="125" w:name="_Toc113785439"/>
      <w:r>
        <w:t>is</w:t>
      </w:r>
      <w:r w:rsidRPr="002261A3">
        <w:t xml:space="preserve"> used along with oth</w:t>
      </w:r>
      <w:r>
        <w:t xml:space="preserve">er address details to collect </w:t>
      </w:r>
      <w:r w:rsidRPr="006A6B3E">
        <w:t>location</w:t>
      </w:r>
      <w:r>
        <w:t xml:space="preserve"> information.</w:t>
      </w:r>
    </w:p>
    <w:p w14:paraId="52B938A8" w14:textId="77777777" w:rsidR="0064424E" w:rsidRPr="002261A3" w:rsidRDefault="0064424E" w:rsidP="0064424E">
      <w:pPr>
        <w:pStyle w:val="H3Parts"/>
      </w:pPr>
      <w:r>
        <w:t>Relational a</w:t>
      </w:r>
      <w:r w:rsidRPr="002261A3">
        <w:t>ttributes</w:t>
      </w:r>
      <w:bookmarkEnd w:id="125"/>
    </w:p>
    <w:p w14:paraId="26BF74FA" w14:textId="77777777" w:rsidR="0064424E" w:rsidRPr="002261A3" w:rsidRDefault="0064424E" w:rsidP="0064424E">
      <w:pPr>
        <w:pStyle w:val="H4Parts"/>
      </w:pPr>
      <w:r>
        <w:t>Rules</w:t>
      </w:r>
    </w:p>
    <w:p w14:paraId="19F75C89" w14:textId="77777777" w:rsidR="0064424E" w:rsidRPr="002261A3" w:rsidRDefault="0064424E" w:rsidP="0064424E">
      <w:pPr>
        <w:pStyle w:val="Bodytext"/>
      </w:pPr>
      <w:r w:rsidRPr="000B09AD">
        <w:rPr>
          <w:i/>
        </w:rPr>
        <w:t>Address</w:t>
      </w:r>
      <w:r>
        <w:rPr>
          <w:i/>
        </w:rPr>
        <w:t xml:space="preserve"> — </w:t>
      </w:r>
      <w:r w:rsidRPr="000B09AD">
        <w:rPr>
          <w:i/>
        </w:rPr>
        <w:t xml:space="preserve">suburb, locality </w:t>
      </w:r>
      <w:r w:rsidRPr="000E622B">
        <w:rPr>
          <w:i/>
        </w:rPr>
        <w:t>or</w:t>
      </w:r>
      <w:r w:rsidRPr="000B09AD">
        <w:rPr>
          <w:i/>
        </w:rPr>
        <w:t xml:space="preserve"> town</w:t>
      </w:r>
      <w:r w:rsidRPr="002261A3">
        <w:t xml:space="preserve"> must only contain a </w:t>
      </w:r>
      <w:r>
        <w:t xml:space="preserve">suburb, </w:t>
      </w:r>
      <w:r w:rsidRPr="002261A3">
        <w:t>locality or town name</w:t>
      </w:r>
      <w:r>
        <w:t xml:space="preserve"> and must not contain a postcode</w:t>
      </w:r>
      <w:r w:rsidRPr="002261A3">
        <w:t>.</w:t>
      </w:r>
    </w:p>
    <w:p w14:paraId="41A5B2B6" w14:textId="77777777" w:rsidR="0064424E" w:rsidRPr="002261A3" w:rsidRDefault="0064424E" w:rsidP="0064424E">
      <w:pPr>
        <w:pStyle w:val="H4Parts"/>
      </w:pPr>
      <w:r w:rsidRPr="002261A3">
        <w:t>Guideline</w:t>
      </w:r>
      <w:r>
        <w:t>s for u</w:t>
      </w:r>
      <w:r w:rsidRPr="002261A3">
        <w:t>se</w:t>
      </w:r>
    </w:p>
    <w:p w14:paraId="0CC5B9C6" w14:textId="77777777" w:rsidR="0064424E" w:rsidRPr="001240D0" w:rsidRDefault="0064424E" w:rsidP="0064424E">
      <w:pPr>
        <w:pStyle w:val="Bodytext"/>
        <w:rPr>
          <w:i/>
          <w:color w:val="000000" w:themeColor="text1"/>
        </w:rPr>
      </w:pPr>
      <w:r w:rsidRPr="001240D0">
        <w:rPr>
          <w:color w:val="000000" w:themeColor="text1"/>
        </w:rPr>
        <w:t xml:space="preserve">Not applicable </w:t>
      </w:r>
    </w:p>
    <w:p w14:paraId="1874A99D" w14:textId="77777777" w:rsidR="0064424E" w:rsidRDefault="0064424E" w:rsidP="0064424E">
      <w:pPr>
        <w:pStyle w:val="H4Parts"/>
      </w:pPr>
      <w:r>
        <w:t>Related data</w:t>
      </w:r>
    </w:p>
    <w:p w14:paraId="4E9BA6DA" w14:textId="77777777" w:rsidR="0064424E" w:rsidRPr="00954456" w:rsidRDefault="0064424E" w:rsidP="0064424E">
      <w:pPr>
        <w:pStyle w:val="Bodytext"/>
        <w:rPr>
          <w:color w:val="C00000"/>
        </w:rPr>
      </w:pPr>
      <w:r>
        <w:rPr>
          <w:i/>
          <w:color w:val="000000" w:themeColor="text1"/>
        </w:rPr>
        <w:t>Postcode</w:t>
      </w:r>
      <w:r w:rsidR="0026221C">
        <w:rPr>
          <w:i/>
          <w:color w:val="000000" w:themeColor="text1"/>
        </w:rPr>
        <w:t xml:space="preserve"> </w:t>
      </w:r>
      <w:r w:rsidR="0026221C" w:rsidRPr="0026221C">
        <w:rPr>
          <w:color w:val="000000" w:themeColor="text1"/>
        </w:rPr>
        <w:t>and</w:t>
      </w:r>
      <w:r>
        <w:rPr>
          <w:i/>
          <w:color w:val="000000" w:themeColor="text1"/>
        </w:rPr>
        <w:t xml:space="preserve"> State identifier</w:t>
      </w:r>
    </w:p>
    <w:p w14:paraId="445CE996" w14:textId="77777777" w:rsidR="0064424E" w:rsidRPr="002261A3" w:rsidRDefault="0064424E" w:rsidP="0064424E">
      <w:pPr>
        <w:pStyle w:val="H4Parts"/>
      </w:pPr>
      <w:r>
        <w:t>Type of relationship</w:t>
      </w:r>
    </w:p>
    <w:p w14:paraId="3B7A0B04" w14:textId="77777777" w:rsidR="0064424E" w:rsidRPr="0086655E" w:rsidRDefault="0064424E" w:rsidP="0064424E">
      <w:pPr>
        <w:pStyle w:val="Bodytext"/>
      </w:pPr>
      <w:r w:rsidRPr="0086655E">
        <w:rPr>
          <w:i/>
        </w:rPr>
        <w:t>Address</w:t>
      </w:r>
      <w:r>
        <w:rPr>
          <w:i/>
        </w:rPr>
        <w:t xml:space="preserve"> </w:t>
      </w:r>
      <w:r w:rsidRPr="0086655E">
        <w:rPr>
          <w:i/>
        </w:rPr>
        <w:t>— suburb, locality or town, Postcode</w:t>
      </w:r>
      <w:r w:rsidRPr="0086655E">
        <w:t xml:space="preserve"> and </w:t>
      </w:r>
      <w:r w:rsidRPr="0086655E">
        <w:rPr>
          <w:i/>
        </w:rPr>
        <w:t>State identifier</w:t>
      </w:r>
      <w:r w:rsidRPr="0086655E">
        <w:t xml:space="preserve"> are used together to determine an address region.</w:t>
      </w:r>
    </w:p>
    <w:p w14:paraId="54056507" w14:textId="77777777" w:rsidR="0064424E" w:rsidRPr="002261A3" w:rsidRDefault="0064424E" w:rsidP="0064424E">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6520"/>
      </w:tblGrid>
      <w:tr w:rsidR="0064424E" w:rsidRPr="000579CB" w14:paraId="2BA09B2D" w14:textId="77777777" w:rsidTr="00DF6569">
        <w:tc>
          <w:tcPr>
            <w:tcW w:w="1984" w:type="dxa"/>
          </w:tcPr>
          <w:p w14:paraId="6E01AFCE" w14:textId="77777777" w:rsidR="0064424E" w:rsidRPr="000579CB" w:rsidRDefault="0064424E" w:rsidP="00DF6569">
            <w:pPr>
              <w:pStyle w:val="Tableheading"/>
              <w:jc w:val="left"/>
              <w:rPr>
                <w:bCs/>
              </w:rPr>
            </w:pPr>
            <w:r w:rsidRPr="000579CB">
              <w:rPr>
                <w:bCs/>
              </w:rPr>
              <w:t>Value</w:t>
            </w:r>
          </w:p>
        </w:tc>
        <w:tc>
          <w:tcPr>
            <w:tcW w:w="6520" w:type="dxa"/>
          </w:tcPr>
          <w:p w14:paraId="51C2721D" w14:textId="036E5390" w:rsidR="0064424E" w:rsidRPr="000579CB" w:rsidRDefault="0064424E" w:rsidP="00DF6569">
            <w:pPr>
              <w:pStyle w:val="Tableheading"/>
              <w:jc w:val="left"/>
              <w:rPr>
                <w:bCs/>
              </w:rPr>
            </w:pPr>
            <w:r w:rsidRPr="000579CB">
              <w:rPr>
                <w:bCs/>
              </w:rPr>
              <w:t xml:space="preserve">Description – </w:t>
            </w:r>
            <w:r w:rsidRPr="000579CB">
              <w:rPr>
                <w:bCs/>
              </w:rPr>
              <w:fldChar w:fldCharType="begin"/>
            </w:r>
            <w:r w:rsidRPr="000579CB">
              <w:rPr>
                <w:bCs/>
              </w:rPr>
              <w:instrText xml:space="preserve"> STYLEREF  H2_Headings  \* MERGEFORMAT </w:instrText>
            </w:r>
            <w:r w:rsidRPr="000579CB">
              <w:rPr>
                <w:bCs/>
              </w:rPr>
              <w:fldChar w:fldCharType="separate"/>
            </w:r>
            <w:r w:rsidR="00153EBD">
              <w:rPr>
                <w:bCs/>
                <w:noProof/>
              </w:rPr>
              <w:t>Address – suburb, locality or town</w:t>
            </w:r>
            <w:r w:rsidRPr="000579CB">
              <w:rPr>
                <w:bCs/>
                <w:noProof/>
              </w:rPr>
              <w:fldChar w:fldCharType="end"/>
            </w:r>
            <w:r w:rsidRPr="000579CB">
              <w:rPr>
                <w:bCs/>
              </w:rPr>
              <w:t xml:space="preserve"> </w:t>
            </w:r>
          </w:p>
        </w:tc>
      </w:tr>
      <w:tr w:rsidR="0064424E" w14:paraId="58D6463B" w14:textId="77777777" w:rsidTr="00DF6569">
        <w:tc>
          <w:tcPr>
            <w:tcW w:w="1984" w:type="dxa"/>
          </w:tcPr>
          <w:p w14:paraId="4B6DE29E" w14:textId="15F67590" w:rsidR="0064424E" w:rsidRDefault="001C65CF" w:rsidP="00DF6569">
            <w:pPr>
              <w:pStyle w:val="Tabledescriptext"/>
            </w:pPr>
            <w:r>
              <w:t>T</w:t>
            </w:r>
            <w:r w:rsidR="0064424E" w:rsidRPr="00112D80">
              <w:t>ext</w:t>
            </w:r>
          </w:p>
        </w:tc>
        <w:tc>
          <w:tcPr>
            <w:tcW w:w="6520" w:type="dxa"/>
          </w:tcPr>
          <w:p w14:paraId="519B95FF" w14:textId="77777777" w:rsidR="0064424E" w:rsidRDefault="0064424E" w:rsidP="00DF6569">
            <w:pPr>
              <w:pStyle w:val="Tabledescriptext"/>
            </w:pPr>
            <w:r w:rsidRPr="00112D80">
              <w:t>Na</w:t>
            </w:r>
            <w:r>
              <w:t xml:space="preserve">me of suburb, locality or town </w:t>
            </w:r>
          </w:p>
        </w:tc>
      </w:tr>
    </w:tbl>
    <w:p w14:paraId="2F51232C" w14:textId="77777777" w:rsidR="0064424E" w:rsidRDefault="0064424E" w:rsidP="0064424E">
      <w:pPr>
        <w:pStyle w:val="H4Parts"/>
      </w:pPr>
      <w:r>
        <w:t>Question</w:t>
      </w:r>
    </w:p>
    <w:p w14:paraId="56BF0B60" w14:textId="77777777" w:rsidR="0064424E" w:rsidRDefault="0064424E" w:rsidP="0064424E">
      <w:pPr>
        <w:pStyle w:val="Bodytext"/>
      </w:pPr>
      <w:r w:rsidRPr="005C7B11">
        <w:t>What is the address of your usual residence?</w:t>
      </w:r>
    </w:p>
    <w:p w14:paraId="5B28876F" w14:textId="0C01AFB1" w:rsidR="005C69CB" w:rsidRPr="005C69CB" w:rsidRDefault="005C69CB" w:rsidP="005C69CB">
      <w:pPr>
        <w:keepNext/>
        <w:spacing w:before="40" w:after="40"/>
        <w:ind w:left="993"/>
        <w:outlineLvl w:val="3"/>
        <w:rPr>
          <w:rFonts w:ascii="Trebuchet MS" w:hAnsi="Trebuchet MS"/>
          <w:sz w:val="18"/>
        </w:rPr>
      </w:pPr>
      <w:r>
        <w:rPr>
          <w:rFonts w:ascii="Trebuchet MS" w:hAnsi="Trebuchet MS"/>
          <w:sz w:val="18"/>
        </w:rPr>
        <w:t xml:space="preserve">‘Usual residence’ refers to the address you live at on a permanent basis. This is important for international and rural students in particular. </w:t>
      </w:r>
    </w:p>
    <w:p w14:paraId="7A244B25" w14:textId="3C306EE2" w:rsidR="0064424E" w:rsidRPr="00595F9F" w:rsidRDefault="0064424E" w:rsidP="0026221C">
      <w:pPr>
        <w:pStyle w:val="Bodytext"/>
        <w:ind w:left="993"/>
      </w:pPr>
      <w:r w:rsidRPr="00595F9F">
        <w:t>Please provide the physical address (street number and name</w:t>
      </w:r>
      <w:r w:rsidR="0047541A">
        <w:t>,</w:t>
      </w:r>
      <w:r w:rsidRPr="00595F9F">
        <w:t xml:space="preserve"> </w:t>
      </w:r>
      <w:r w:rsidRPr="0026221C">
        <w:t xml:space="preserve">not </w:t>
      </w:r>
      <w:r w:rsidRPr="00595F9F">
        <w:t xml:space="preserve">post office box) where you usually reside rather than any temporary address at which you reside for training, work or other purposes before returning to your home. </w:t>
      </w:r>
    </w:p>
    <w:p w14:paraId="5D63D282" w14:textId="4467B97C" w:rsidR="0064424E" w:rsidRDefault="0064424E" w:rsidP="0026221C">
      <w:pPr>
        <w:pStyle w:val="Bodytext"/>
        <w:ind w:left="993"/>
      </w:pPr>
      <w:r w:rsidRPr="00595F9F">
        <w:t xml:space="preserve">If you are from a </w:t>
      </w:r>
      <w:r w:rsidR="00BA3A5D">
        <w:t>rural area, use</w:t>
      </w:r>
      <w:r w:rsidRPr="00595F9F">
        <w:t xml:space="preserve"> the address from your </w:t>
      </w:r>
      <w:r>
        <w:t>state</w:t>
      </w:r>
      <w:r w:rsidRPr="00595F9F">
        <w:t xml:space="preserve"> or territory’s ‘rural property addressing’ or ‘numbering’ system as your residential street address.</w:t>
      </w:r>
    </w:p>
    <w:p w14:paraId="598FC008" w14:textId="7DC822AB" w:rsidR="0064424E" w:rsidRPr="0026221C" w:rsidRDefault="0064424E" w:rsidP="0026221C">
      <w:pPr>
        <w:pStyle w:val="Bodytext"/>
        <w:ind w:left="993"/>
      </w:pPr>
      <w:r w:rsidRPr="0026221C">
        <w:t xml:space="preserve">Building/property name is the official place name or </w:t>
      </w:r>
      <w:r w:rsidR="00EB2AFE">
        <w:t>common-usage</w:t>
      </w:r>
      <w:r w:rsidRPr="0026221C">
        <w:t xml:space="preserve"> name for an address site, including the name of a building, Aboriginal community, homestead, building complex, agricultural property, park or unbounded address site.</w:t>
      </w:r>
    </w:p>
    <w:tbl>
      <w:tblPr>
        <w:tblW w:w="7512" w:type="dxa"/>
        <w:tblInd w:w="1668" w:type="dxa"/>
        <w:tblBorders>
          <w:bottom w:val="single" w:sz="6" w:space="0" w:color="000000"/>
          <w:insideH w:val="single" w:sz="6" w:space="0" w:color="000000"/>
        </w:tblBorders>
        <w:tblLayout w:type="fixed"/>
        <w:tblLook w:val="00A0" w:firstRow="1" w:lastRow="0" w:firstColumn="1" w:lastColumn="0" w:noHBand="0" w:noVBand="0"/>
      </w:tblPr>
      <w:tblGrid>
        <w:gridCol w:w="3402"/>
        <w:gridCol w:w="4110"/>
      </w:tblGrid>
      <w:tr w:rsidR="0064424E" w:rsidRPr="0084624B" w14:paraId="6EAA0CCE" w14:textId="77777777" w:rsidTr="004A1C96">
        <w:tc>
          <w:tcPr>
            <w:tcW w:w="3402" w:type="dxa"/>
          </w:tcPr>
          <w:p w14:paraId="3BBCFE1D" w14:textId="77777777" w:rsidR="0064424E" w:rsidRPr="002A72BC" w:rsidRDefault="0064424E" w:rsidP="00DF6569">
            <w:pPr>
              <w:pStyle w:val="Enroltext"/>
            </w:pPr>
            <w:r w:rsidRPr="002A72BC">
              <w:t>Building/property name</w:t>
            </w:r>
          </w:p>
        </w:tc>
        <w:tc>
          <w:tcPr>
            <w:tcW w:w="4110" w:type="dxa"/>
          </w:tcPr>
          <w:p w14:paraId="5C6D7839" w14:textId="77777777" w:rsidR="0064424E" w:rsidRPr="002A72BC" w:rsidRDefault="0064424E" w:rsidP="00DF6569">
            <w:pPr>
              <w:pStyle w:val="Enroltext"/>
            </w:pPr>
          </w:p>
        </w:tc>
      </w:tr>
      <w:tr w:rsidR="0064424E" w:rsidRPr="0084624B" w14:paraId="4FE36634" w14:textId="77777777" w:rsidTr="004A1C96">
        <w:tc>
          <w:tcPr>
            <w:tcW w:w="3402" w:type="dxa"/>
          </w:tcPr>
          <w:p w14:paraId="0CBA1C79" w14:textId="77777777" w:rsidR="0064424E" w:rsidRPr="002A72BC" w:rsidRDefault="0064424E" w:rsidP="00DF6569">
            <w:pPr>
              <w:pStyle w:val="Enroltext"/>
            </w:pPr>
            <w:r w:rsidRPr="002A72BC">
              <w:t>Flat/unit number</w:t>
            </w:r>
          </w:p>
        </w:tc>
        <w:tc>
          <w:tcPr>
            <w:tcW w:w="4110" w:type="dxa"/>
          </w:tcPr>
          <w:p w14:paraId="5AE2F525" w14:textId="77777777" w:rsidR="0064424E" w:rsidRPr="002A72BC" w:rsidRDefault="0064424E" w:rsidP="00DF6569">
            <w:pPr>
              <w:pStyle w:val="Enroltext"/>
            </w:pPr>
          </w:p>
        </w:tc>
      </w:tr>
      <w:tr w:rsidR="0064424E" w:rsidRPr="0084624B" w14:paraId="37922ACE" w14:textId="77777777" w:rsidTr="004A1C96">
        <w:tc>
          <w:tcPr>
            <w:tcW w:w="3402" w:type="dxa"/>
          </w:tcPr>
          <w:p w14:paraId="61D4C9F5" w14:textId="77777777" w:rsidR="0064424E" w:rsidRPr="002A72BC" w:rsidRDefault="0064424E" w:rsidP="00DF6569">
            <w:pPr>
              <w:pStyle w:val="Enroltext"/>
            </w:pPr>
            <w:r w:rsidRPr="002A72BC">
              <w:t>Street number</w:t>
            </w:r>
          </w:p>
        </w:tc>
        <w:tc>
          <w:tcPr>
            <w:tcW w:w="4110" w:type="dxa"/>
          </w:tcPr>
          <w:p w14:paraId="3B549984" w14:textId="77777777" w:rsidR="0064424E" w:rsidRPr="002A72BC" w:rsidRDefault="0064424E" w:rsidP="00DF6569">
            <w:pPr>
              <w:pStyle w:val="Enroltext"/>
            </w:pPr>
          </w:p>
        </w:tc>
      </w:tr>
      <w:tr w:rsidR="0064424E" w:rsidRPr="0084624B" w14:paraId="4475C533" w14:textId="77777777" w:rsidTr="004A1C96">
        <w:tc>
          <w:tcPr>
            <w:tcW w:w="3402" w:type="dxa"/>
          </w:tcPr>
          <w:p w14:paraId="7D80F01B" w14:textId="77777777" w:rsidR="0064424E" w:rsidRPr="002A72BC" w:rsidRDefault="0064424E" w:rsidP="00DF6569">
            <w:pPr>
              <w:pStyle w:val="Enroltext"/>
            </w:pPr>
            <w:r>
              <w:t>Street name and type</w:t>
            </w:r>
          </w:p>
        </w:tc>
        <w:tc>
          <w:tcPr>
            <w:tcW w:w="4110" w:type="dxa"/>
          </w:tcPr>
          <w:p w14:paraId="568842C1" w14:textId="77777777" w:rsidR="0064424E" w:rsidRPr="002A72BC" w:rsidRDefault="0064424E" w:rsidP="00DF6569">
            <w:pPr>
              <w:pStyle w:val="Enroltext"/>
            </w:pPr>
          </w:p>
        </w:tc>
      </w:tr>
      <w:tr w:rsidR="0064424E" w:rsidRPr="006B50F3" w14:paraId="376A89A3" w14:textId="77777777" w:rsidTr="004A1C96">
        <w:tc>
          <w:tcPr>
            <w:tcW w:w="3402" w:type="dxa"/>
          </w:tcPr>
          <w:p w14:paraId="751AFC42" w14:textId="77777777" w:rsidR="0064424E" w:rsidRPr="002A72BC" w:rsidRDefault="0064424E" w:rsidP="00DF6569">
            <w:pPr>
              <w:pStyle w:val="Enroltext"/>
              <w:rPr>
                <w:b/>
              </w:rPr>
            </w:pPr>
            <w:r w:rsidRPr="002A72BC">
              <w:rPr>
                <w:b/>
              </w:rPr>
              <w:t>Suburb, locality or town</w:t>
            </w:r>
          </w:p>
        </w:tc>
        <w:tc>
          <w:tcPr>
            <w:tcW w:w="4110" w:type="dxa"/>
          </w:tcPr>
          <w:p w14:paraId="274C5BCD" w14:textId="77777777" w:rsidR="0064424E" w:rsidRPr="002A72BC" w:rsidRDefault="0064424E" w:rsidP="00DF6569">
            <w:pPr>
              <w:pStyle w:val="Enroltext"/>
              <w:rPr>
                <w:b/>
              </w:rPr>
            </w:pPr>
          </w:p>
        </w:tc>
      </w:tr>
      <w:tr w:rsidR="0064424E" w:rsidRPr="0084624B" w14:paraId="5C05E216" w14:textId="77777777" w:rsidTr="004A1C96">
        <w:tc>
          <w:tcPr>
            <w:tcW w:w="3402" w:type="dxa"/>
          </w:tcPr>
          <w:p w14:paraId="0D2EF49B" w14:textId="77777777" w:rsidR="0064424E" w:rsidRPr="002A72BC" w:rsidRDefault="0064424E" w:rsidP="00DF6569">
            <w:pPr>
              <w:pStyle w:val="Enroltext"/>
            </w:pPr>
            <w:r w:rsidRPr="002A72BC">
              <w:t>State/territory</w:t>
            </w:r>
          </w:p>
        </w:tc>
        <w:tc>
          <w:tcPr>
            <w:tcW w:w="4110" w:type="dxa"/>
          </w:tcPr>
          <w:p w14:paraId="5D6A8F3C" w14:textId="77777777" w:rsidR="0064424E" w:rsidRPr="002A72BC" w:rsidRDefault="0064424E" w:rsidP="00DF6569">
            <w:pPr>
              <w:pStyle w:val="Enroltext"/>
            </w:pPr>
          </w:p>
        </w:tc>
      </w:tr>
      <w:tr w:rsidR="0064424E" w:rsidRPr="005C7B11" w14:paraId="59409840" w14:textId="77777777" w:rsidTr="004A1C96">
        <w:tc>
          <w:tcPr>
            <w:tcW w:w="3402" w:type="dxa"/>
          </w:tcPr>
          <w:p w14:paraId="68BF5868" w14:textId="77777777" w:rsidR="0064424E" w:rsidRPr="002A72BC" w:rsidRDefault="0064424E" w:rsidP="00DF6569">
            <w:pPr>
              <w:pStyle w:val="Enroltext"/>
            </w:pPr>
            <w:r w:rsidRPr="002A72BC">
              <w:t xml:space="preserve">Postcode </w:t>
            </w:r>
          </w:p>
        </w:tc>
        <w:tc>
          <w:tcPr>
            <w:tcW w:w="4110" w:type="dxa"/>
          </w:tcPr>
          <w:p w14:paraId="0FAF75A3" w14:textId="77777777" w:rsidR="0064424E" w:rsidRPr="002A72BC" w:rsidRDefault="0064424E" w:rsidP="00DF6569">
            <w:pPr>
              <w:pStyle w:val="Enroltext"/>
            </w:pPr>
          </w:p>
        </w:tc>
      </w:tr>
    </w:tbl>
    <w:p w14:paraId="1E1DA545" w14:textId="77777777" w:rsidR="0064424E" w:rsidRDefault="0064424E" w:rsidP="0064424E">
      <w:pPr>
        <w:pStyle w:val="EnroltextIndent"/>
      </w:pPr>
    </w:p>
    <w:p w14:paraId="725A0F9F" w14:textId="77777777" w:rsidR="0064424E" w:rsidRPr="002745A5" w:rsidRDefault="0064424E" w:rsidP="0064424E">
      <w:pPr>
        <w:pStyle w:val="EnroltextIndent"/>
        <w:tabs>
          <w:tab w:val="clear" w:pos="2977"/>
        </w:tabs>
        <w:ind w:left="720"/>
      </w:pPr>
      <w:r>
        <w:tab/>
      </w:r>
      <w:r w:rsidRPr="002745A5">
        <w:t>What is your postal address (if different from above)?</w:t>
      </w:r>
    </w:p>
    <w:tbl>
      <w:tblPr>
        <w:tblW w:w="7440" w:type="dxa"/>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64424E" w:rsidRPr="002745A5" w14:paraId="629C86DB" w14:textId="77777777" w:rsidTr="00DF6569">
        <w:tc>
          <w:tcPr>
            <w:tcW w:w="7440" w:type="dxa"/>
            <w:tcBorders>
              <w:top w:val="nil"/>
            </w:tcBorders>
          </w:tcPr>
          <w:p w14:paraId="04163283" w14:textId="77777777" w:rsidR="0064424E" w:rsidRPr="002745A5" w:rsidRDefault="0064424E" w:rsidP="00DF6569">
            <w:pPr>
              <w:pStyle w:val="Enroltext"/>
              <w:rPr>
                <w:noProof w:val="0"/>
              </w:rPr>
            </w:pPr>
            <w:r w:rsidRPr="002745A5">
              <w:rPr>
                <w:noProof w:val="0"/>
              </w:rPr>
              <w:t>Building/property name</w:t>
            </w:r>
          </w:p>
        </w:tc>
      </w:tr>
      <w:tr w:rsidR="0064424E" w:rsidRPr="002745A5" w14:paraId="3BCDE2DA" w14:textId="77777777" w:rsidTr="00DF6569">
        <w:tc>
          <w:tcPr>
            <w:tcW w:w="7440" w:type="dxa"/>
          </w:tcPr>
          <w:p w14:paraId="29EE7366" w14:textId="77777777" w:rsidR="0064424E" w:rsidRPr="002745A5" w:rsidRDefault="0064424E" w:rsidP="00DF6569">
            <w:pPr>
              <w:pStyle w:val="Enroltext"/>
              <w:rPr>
                <w:noProof w:val="0"/>
              </w:rPr>
            </w:pPr>
            <w:r w:rsidRPr="002745A5">
              <w:rPr>
                <w:noProof w:val="0"/>
              </w:rPr>
              <w:t>Flat/unit number/street number</w:t>
            </w:r>
          </w:p>
        </w:tc>
      </w:tr>
      <w:tr w:rsidR="0064424E" w:rsidRPr="002745A5" w14:paraId="4D2F60F4" w14:textId="77777777" w:rsidTr="00DF6569">
        <w:tc>
          <w:tcPr>
            <w:tcW w:w="7440" w:type="dxa"/>
          </w:tcPr>
          <w:p w14:paraId="64849405" w14:textId="77777777" w:rsidR="0064424E" w:rsidRPr="002745A5" w:rsidRDefault="0064424E" w:rsidP="00DF6569">
            <w:pPr>
              <w:pStyle w:val="Enroltext"/>
              <w:rPr>
                <w:noProof w:val="0"/>
              </w:rPr>
            </w:pPr>
            <w:r w:rsidRPr="002745A5">
              <w:rPr>
                <w:noProof w:val="0"/>
              </w:rPr>
              <w:t>Street name and type</w:t>
            </w:r>
          </w:p>
        </w:tc>
      </w:tr>
      <w:tr w:rsidR="0064424E" w:rsidRPr="002745A5" w14:paraId="049C50F9" w14:textId="77777777" w:rsidTr="00DF6569">
        <w:tc>
          <w:tcPr>
            <w:tcW w:w="7440" w:type="dxa"/>
          </w:tcPr>
          <w:p w14:paraId="2DA74204" w14:textId="77777777" w:rsidR="0064424E" w:rsidRPr="002745A5" w:rsidRDefault="0064424E" w:rsidP="00DF6569">
            <w:pPr>
              <w:pStyle w:val="Enroltext"/>
              <w:rPr>
                <w:b/>
                <w:noProof w:val="0"/>
              </w:rPr>
            </w:pPr>
            <w:r w:rsidRPr="002745A5">
              <w:rPr>
                <w:b/>
                <w:noProof w:val="0"/>
              </w:rPr>
              <w:t>Suburb, locality or town</w:t>
            </w:r>
          </w:p>
        </w:tc>
      </w:tr>
      <w:tr w:rsidR="0064424E" w:rsidRPr="002745A5" w14:paraId="1F536118" w14:textId="77777777" w:rsidTr="00DF6569">
        <w:tc>
          <w:tcPr>
            <w:tcW w:w="7440" w:type="dxa"/>
          </w:tcPr>
          <w:p w14:paraId="7BDB18CD" w14:textId="77777777" w:rsidR="0064424E" w:rsidRPr="002745A5" w:rsidRDefault="0064424E" w:rsidP="00DF6569">
            <w:pPr>
              <w:pStyle w:val="Enroltext"/>
              <w:rPr>
                <w:noProof w:val="0"/>
              </w:rPr>
            </w:pPr>
            <w:r w:rsidRPr="002745A5">
              <w:rPr>
                <w:noProof w:val="0"/>
              </w:rPr>
              <w:t>State/territory</w:t>
            </w:r>
          </w:p>
        </w:tc>
      </w:tr>
      <w:tr w:rsidR="0064424E" w:rsidRPr="00444C92" w14:paraId="61679451" w14:textId="77777777" w:rsidTr="00DF6569">
        <w:tc>
          <w:tcPr>
            <w:tcW w:w="7440" w:type="dxa"/>
          </w:tcPr>
          <w:p w14:paraId="5CC0897E" w14:textId="77777777" w:rsidR="0064424E" w:rsidRPr="002745A5" w:rsidRDefault="0064424E" w:rsidP="00DF6569">
            <w:pPr>
              <w:pStyle w:val="Enroltext"/>
              <w:rPr>
                <w:noProof w:val="0"/>
              </w:rPr>
            </w:pPr>
            <w:r w:rsidRPr="002745A5">
              <w:rPr>
                <w:noProof w:val="0"/>
              </w:rPr>
              <w:t>Postcode</w:t>
            </w:r>
          </w:p>
        </w:tc>
      </w:tr>
    </w:tbl>
    <w:p w14:paraId="5DB1D6B1" w14:textId="77777777" w:rsidR="0064424E" w:rsidRPr="002A72BC" w:rsidRDefault="0064424E" w:rsidP="0064424E">
      <w:pPr>
        <w:pStyle w:val="EnroltextIndent"/>
      </w:pPr>
    </w:p>
    <w:p w14:paraId="0A863A64" w14:textId="77777777" w:rsidR="0064424E" w:rsidRPr="00755804" w:rsidRDefault="0064424E" w:rsidP="0064424E">
      <w:pPr>
        <w:pStyle w:val="H3Parts"/>
      </w:pPr>
      <w:r>
        <w:t>Format a</w:t>
      </w:r>
      <w:r w:rsidRPr="00755804">
        <w:t>ttributes</w:t>
      </w:r>
    </w:p>
    <w:p w14:paraId="5A7ACBFE" w14:textId="77777777" w:rsidR="0064424E" w:rsidRPr="00DD78AF" w:rsidRDefault="0064424E" w:rsidP="0064424E">
      <w:pPr>
        <w:pStyle w:val="Bodytext"/>
      </w:pPr>
      <w:r w:rsidRPr="00DD78AF">
        <w:t>Length:</w:t>
      </w:r>
      <w:r w:rsidRPr="00DD78AF">
        <w:tab/>
      </w:r>
      <w:r>
        <w:tab/>
      </w:r>
      <w:r w:rsidRPr="00DD78AF">
        <w:t>50</w:t>
      </w:r>
    </w:p>
    <w:p w14:paraId="33F0BBEC" w14:textId="77777777" w:rsidR="0064424E" w:rsidRPr="00DD78AF" w:rsidRDefault="0064424E" w:rsidP="0064424E">
      <w:pPr>
        <w:pStyle w:val="Bodytext"/>
      </w:pPr>
      <w:r>
        <w:t>Type:</w:t>
      </w:r>
      <w:r>
        <w:tab/>
      </w:r>
      <w:r>
        <w:tab/>
        <w:t>alphanumeric</w:t>
      </w:r>
    </w:p>
    <w:p w14:paraId="35660EBF" w14:textId="77777777" w:rsidR="0064424E" w:rsidRPr="00DD78AF" w:rsidRDefault="0064424E" w:rsidP="0064424E">
      <w:pPr>
        <w:pStyle w:val="Bodytext"/>
      </w:pPr>
      <w:r>
        <w:t>Justification:</w:t>
      </w:r>
      <w:r w:rsidRPr="00DD78AF">
        <w:tab/>
      </w:r>
      <w:r>
        <w:tab/>
      </w:r>
      <w:r w:rsidRPr="00DD78AF">
        <w:t>left</w:t>
      </w:r>
    </w:p>
    <w:p w14:paraId="27509034" w14:textId="77777777" w:rsidR="0064424E" w:rsidRPr="00DD78AF" w:rsidRDefault="0064424E" w:rsidP="0064424E">
      <w:pPr>
        <w:pStyle w:val="Bodytext"/>
      </w:pPr>
      <w:r>
        <w:t>Fill c</w:t>
      </w:r>
      <w:r w:rsidRPr="00DD78AF">
        <w:t>haracter:</w:t>
      </w:r>
      <w:r w:rsidRPr="00DD78AF">
        <w:tab/>
      </w:r>
      <w:r>
        <w:tab/>
      </w:r>
      <w:r w:rsidRPr="00DD78AF">
        <w:t>space</w:t>
      </w:r>
    </w:p>
    <w:p w14:paraId="58B8D40F" w14:textId="77777777" w:rsidR="0064424E" w:rsidRPr="00DD78AF" w:rsidRDefault="0064424E" w:rsidP="0064424E">
      <w:pPr>
        <w:pStyle w:val="Bodytext"/>
      </w:pPr>
      <w:r w:rsidRPr="00DD78AF">
        <w:t>Permitted data element value:</w:t>
      </w:r>
      <w:r w:rsidRPr="00DD78AF">
        <w:tab/>
      </w:r>
      <w:r>
        <w:t>not applicable</w:t>
      </w:r>
    </w:p>
    <w:p w14:paraId="45AC33FE" w14:textId="77777777" w:rsidR="0064424E" w:rsidRPr="002261A3" w:rsidRDefault="0064424E" w:rsidP="0064424E">
      <w:pPr>
        <w:pStyle w:val="H3Parts"/>
      </w:pPr>
      <w:bookmarkStart w:id="126" w:name="_Toc113785441"/>
      <w:r>
        <w:t>Administrative a</w:t>
      </w:r>
      <w:r w:rsidRPr="002261A3">
        <w:t>ttributes</w:t>
      </w:r>
      <w:bookmarkEnd w:id="126"/>
    </w:p>
    <w:p w14:paraId="7A536A5E" w14:textId="77777777" w:rsidR="0064424E" w:rsidRDefault="0064424E" w:rsidP="0064424E">
      <w:pPr>
        <w:pStyle w:val="H4Parts"/>
      </w:pPr>
      <w:r>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2"/>
      </w:tblGrid>
      <w:tr w:rsidR="0064424E" w:rsidRPr="000579CB" w14:paraId="268D7B09" w14:textId="77777777" w:rsidTr="00DF6569">
        <w:tc>
          <w:tcPr>
            <w:tcW w:w="1548" w:type="dxa"/>
            <w:vAlign w:val="center"/>
          </w:tcPr>
          <w:p w14:paraId="6D2482D8" w14:textId="77777777" w:rsidR="0064424E" w:rsidRPr="000579CB" w:rsidRDefault="0064424E" w:rsidP="00DF6569">
            <w:pPr>
              <w:pStyle w:val="Tableheading"/>
              <w:jc w:val="left"/>
              <w:rPr>
                <w:bCs/>
              </w:rPr>
            </w:pPr>
            <w:r w:rsidRPr="000579CB">
              <w:rPr>
                <w:bCs/>
              </w:rPr>
              <w:t>Release</w:t>
            </w:r>
          </w:p>
        </w:tc>
        <w:tc>
          <w:tcPr>
            <w:tcW w:w="3742" w:type="dxa"/>
          </w:tcPr>
          <w:p w14:paraId="2CBC8B7C" w14:textId="77777777" w:rsidR="0064424E" w:rsidRPr="000579CB" w:rsidRDefault="0064424E" w:rsidP="00DF6569">
            <w:pPr>
              <w:pStyle w:val="Tableheading"/>
              <w:jc w:val="left"/>
              <w:rPr>
                <w:bCs/>
              </w:rPr>
            </w:pPr>
            <w:r w:rsidRPr="000579CB">
              <w:rPr>
                <w:bCs/>
              </w:rPr>
              <w:t>VET provider</w:t>
            </w:r>
          </w:p>
        </w:tc>
        <w:tc>
          <w:tcPr>
            <w:tcW w:w="3742" w:type="dxa"/>
          </w:tcPr>
          <w:p w14:paraId="583FE6FE" w14:textId="77777777" w:rsidR="0064424E" w:rsidRPr="000579CB" w:rsidRDefault="0064424E" w:rsidP="00DF6569">
            <w:pPr>
              <w:pStyle w:val="Tableheading"/>
              <w:jc w:val="left"/>
              <w:rPr>
                <w:bCs/>
              </w:rPr>
            </w:pPr>
            <w:r w:rsidRPr="000579CB">
              <w:rPr>
                <w:bCs/>
              </w:rPr>
              <w:t>Apprenticeship</w:t>
            </w:r>
          </w:p>
        </w:tc>
      </w:tr>
      <w:tr w:rsidR="0064424E" w14:paraId="247B58D8" w14:textId="77777777" w:rsidTr="00DF6569">
        <w:tc>
          <w:tcPr>
            <w:tcW w:w="1690" w:type="dxa"/>
          </w:tcPr>
          <w:p w14:paraId="1CB5DD2A" w14:textId="77777777" w:rsidR="0064424E" w:rsidRDefault="0064424E" w:rsidP="00DF6569">
            <w:pPr>
              <w:pStyle w:val="Tabledescriptext"/>
            </w:pPr>
            <w:r w:rsidRPr="00B93FB6">
              <w:t>Release</w:t>
            </w:r>
            <w:r>
              <w:t xml:space="preserve"> </w:t>
            </w:r>
            <w:r w:rsidRPr="00930A64">
              <w:t>1.0</w:t>
            </w:r>
          </w:p>
        </w:tc>
        <w:tc>
          <w:tcPr>
            <w:tcW w:w="3742" w:type="dxa"/>
          </w:tcPr>
          <w:p w14:paraId="07F26662" w14:textId="6969954A" w:rsidR="0064424E" w:rsidRPr="00B21DCE" w:rsidRDefault="00DD0E93" w:rsidP="00B21DCE">
            <w:pPr>
              <w:pStyle w:val="Tabledescriptext"/>
              <w:rPr>
                <w:b/>
                <w:bCs/>
              </w:rPr>
            </w:pPr>
            <w:r>
              <w:rPr>
                <w:b/>
                <w:bCs/>
              </w:rPr>
              <w:t xml:space="preserve">Introduced </w:t>
            </w:r>
            <w:r w:rsidR="0064424E" w:rsidRPr="00B21DCE">
              <w:rPr>
                <w:b/>
                <w:bCs/>
              </w:rPr>
              <w:t>1 January 1994</w:t>
            </w:r>
          </w:p>
          <w:p w14:paraId="794E7412" w14:textId="77777777" w:rsidR="0064424E" w:rsidRPr="008E6FB4" w:rsidRDefault="0064424E" w:rsidP="00DF6569">
            <w:pPr>
              <w:pStyle w:val="Tabledescriptext"/>
              <w:rPr>
                <w:i/>
              </w:rPr>
            </w:pPr>
            <w:r w:rsidRPr="008E6FB4">
              <w:rPr>
                <w:i/>
              </w:rPr>
              <w:t>Address third line</w:t>
            </w:r>
          </w:p>
        </w:tc>
        <w:tc>
          <w:tcPr>
            <w:tcW w:w="3742" w:type="dxa"/>
          </w:tcPr>
          <w:p w14:paraId="51C7D8C4" w14:textId="113B4447" w:rsidR="0064424E" w:rsidRPr="00B21DCE" w:rsidRDefault="00DD0E93" w:rsidP="00B21DCE">
            <w:pPr>
              <w:pStyle w:val="Tabledescriptext"/>
              <w:rPr>
                <w:b/>
                <w:bCs/>
              </w:rPr>
            </w:pPr>
            <w:r>
              <w:rPr>
                <w:b/>
                <w:bCs/>
              </w:rPr>
              <w:t xml:space="preserve">Introduced </w:t>
            </w:r>
            <w:r w:rsidR="0064424E" w:rsidRPr="00B21DCE">
              <w:rPr>
                <w:b/>
                <w:bCs/>
              </w:rPr>
              <w:t>1 July 1994</w:t>
            </w:r>
          </w:p>
          <w:p w14:paraId="7AD3A55A" w14:textId="77777777" w:rsidR="0064424E" w:rsidRPr="008E6FB4" w:rsidRDefault="0064424E" w:rsidP="00DF6569">
            <w:pPr>
              <w:pStyle w:val="Tabledescriptext"/>
              <w:rPr>
                <w:i/>
              </w:rPr>
            </w:pPr>
            <w:r w:rsidRPr="008E6FB4">
              <w:rPr>
                <w:i/>
              </w:rPr>
              <w:t>Address third line</w:t>
            </w:r>
          </w:p>
        </w:tc>
      </w:tr>
      <w:tr w:rsidR="0064424E" w14:paraId="5CAF3E1E" w14:textId="77777777" w:rsidTr="00DF6569">
        <w:tc>
          <w:tcPr>
            <w:tcW w:w="1690" w:type="dxa"/>
          </w:tcPr>
          <w:p w14:paraId="2B0C26B8" w14:textId="77777777" w:rsidR="0064424E" w:rsidRPr="00B93FB6" w:rsidRDefault="0064424E" w:rsidP="00DF6569">
            <w:pPr>
              <w:pStyle w:val="Tabledescriptext"/>
            </w:pPr>
            <w:r w:rsidRPr="00930A64">
              <w:t>Release 5.0</w:t>
            </w:r>
          </w:p>
        </w:tc>
        <w:tc>
          <w:tcPr>
            <w:tcW w:w="3742" w:type="dxa"/>
          </w:tcPr>
          <w:p w14:paraId="0C3628EE" w14:textId="58840560" w:rsidR="0064424E" w:rsidRPr="00B21DCE" w:rsidRDefault="00DD0E93" w:rsidP="00B21DCE">
            <w:pPr>
              <w:pStyle w:val="Tabledescriptext"/>
              <w:rPr>
                <w:b/>
                <w:bCs/>
              </w:rPr>
            </w:pPr>
            <w:r>
              <w:rPr>
                <w:b/>
                <w:bCs/>
              </w:rPr>
              <w:t xml:space="preserve">Revised </w:t>
            </w:r>
            <w:r w:rsidR="0064424E" w:rsidRPr="00B21DCE">
              <w:rPr>
                <w:b/>
                <w:bCs/>
              </w:rPr>
              <w:t>1 January 2003</w:t>
            </w:r>
          </w:p>
          <w:p w14:paraId="14CCDBE6" w14:textId="77777777" w:rsidR="0064424E" w:rsidRDefault="0064424E" w:rsidP="00DF6569">
            <w:pPr>
              <w:pStyle w:val="Tabledescriptext"/>
            </w:pPr>
            <w:r>
              <w:t>Renamed</w:t>
            </w:r>
            <w:r w:rsidRPr="00535809">
              <w:t xml:space="preserve"> </w:t>
            </w:r>
            <w:bookmarkStart w:id="127" w:name="OLE_LINK3"/>
            <w:r>
              <w:rPr>
                <w:i/>
              </w:rPr>
              <w:t>A</w:t>
            </w:r>
            <w:r w:rsidRPr="008E6FB4">
              <w:rPr>
                <w:i/>
              </w:rPr>
              <w:t>ddress suburb or town or locality</w:t>
            </w:r>
            <w:bookmarkEnd w:id="127"/>
          </w:p>
        </w:tc>
        <w:tc>
          <w:tcPr>
            <w:tcW w:w="3742" w:type="dxa"/>
          </w:tcPr>
          <w:p w14:paraId="121CCB31" w14:textId="3DBFEB6E" w:rsidR="0064424E" w:rsidRPr="00B21DCE" w:rsidRDefault="00DD0E93" w:rsidP="00B21DCE">
            <w:pPr>
              <w:pStyle w:val="Tabledescriptext"/>
              <w:rPr>
                <w:b/>
                <w:bCs/>
              </w:rPr>
            </w:pPr>
            <w:r>
              <w:rPr>
                <w:b/>
                <w:bCs/>
              </w:rPr>
              <w:t xml:space="preserve">Revised </w:t>
            </w:r>
            <w:r w:rsidR="0064424E" w:rsidRPr="00B21DCE">
              <w:rPr>
                <w:b/>
                <w:bCs/>
              </w:rPr>
              <w:t>1 April 2004</w:t>
            </w:r>
          </w:p>
          <w:p w14:paraId="75ABD8F6" w14:textId="77777777" w:rsidR="0064424E" w:rsidRDefault="0064424E" w:rsidP="00DF6569">
            <w:pPr>
              <w:pStyle w:val="Tabledescriptext"/>
            </w:pPr>
            <w:r>
              <w:t>Renamed</w:t>
            </w:r>
            <w:r w:rsidRPr="00535809">
              <w:t xml:space="preserve"> </w:t>
            </w:r>
            <w:r>
              <w:rPr>
                <w:i/>
              </w:rPr>
              <w:t>A</w:t>
            </w:r>
            <w:r w:rsidRPr="008E6FB4">
              <w:rPr>
                <w:i/>
              </w:rPr>
              <w:t>ddress suburb or town or locality</w:t>
            </w:r>
          </w:p>
        </w:tc>
      </w:tr>
    </w:tbl>
    <w:p w14:paraId="49EEDC57" w14:textId="77777777" w:rsidR="0064424E" w:rsidRDefault="0064424E" w:rsidP="0064424E"/>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380"/>
      </w:tblGrid>
      <w:tr w:rsidR="0064424E" w14:paraId="5408BBC4" w14:textId="77777777" w:rsidTr="00DF6569">
        <w:tc>
          <w:tcPr>
            <w:tcW w:w="9108" w:type="dxa"/>
            <w:gridSpan w:val="2"/>
          </w:tcPr>
          <w:p w14:paraId="6B87CE78" w14:textId="77777777" w:rsidR="0064424E" w:rsidRPr="00535809" w:rsidRDefault="0064424E" w:rsidP="00DF6569">
            <w:pPr>
              <w:pStyle w:val="Tableheading"/>
            </w:pPr>
            <w:r>
              <w:t>Data element definitions</w:t>
            </w:r>
          </w:p>
        </w:tc>
      </w:tr>
      <w:tr w:rsidR="0064424E" w14:paraId="6E05A3F6" w14:textId="77777777" w:rsidTr="00DF6569">
        <w:tc>
          <w:tcPr>
            <w:tcW w:w="1728" w:type="dxa"/>
          </w:tcPr>
          <w:p w14:paraId="6E1836E0" w14:textId="77777777" w:rsidR="0064424E" w:rsidRPr="00B93FB6" w:rsidRDefault="0064424E" w:rsidP="00DF6569">
            <w:pPr>
              <w:pStyle w:val="Tabledescriptext"/>
            </w:pPr>
            <w:r w:rsidRPr="00930A64">
              <w:t>Edition 1</w:t>
            </w:r>
          </w:p>
        </w:tc>
        <w:tc>
          <w:tcPr>
            <w:tcW w:w="7380" w:type="dxa"/>
          </w:tcPr>
          <w:p w14:paraId="31FE2610" w14:textId="75545A7B" w:rsidR="0064424E" w:rsidRPr="00B21DCE" w:rsidRDefault="00DD0E93" w:rsidP="00B21DCE">
            <w:pPr>
              <w:pStyle w:val="Tabledescriptext"/>
              <w:rPr>
                <w:b/>
                <w:bCs/>
              </w:rPr>
            </w:pPr>
            <w:r>
              <w:rPr>
                <w:b/>
                <w:bCs/>
              </w:rPr>
              <w:t xml:space="preserve">Revised </w:t>
            </w:r>
            <w:r w:rsidR="0064424E" w:rsidRPr="00B21DCE">
              <w:rPr>
                <w:b/>
                <w:bCs/>
              </w:rPr>
              <w:t>1 January 2007</w:t>
            </w:r>
          </w:p>
          <w:p w14:paraId="7E0702DC" w14:textId="77777777" w:rsidR="0064424E" w:rsidRPr="00134D4C" w:rsidRDefault="0064424E" w:rsidP="00DF6569">
            <w:pPr>
              <w:pStyle w:val="Tabledescriptext"/>
              <w:rPr>
                <w:i/>
              </w:rPr>
            </w:pPr>
            <w:r>
              <w:t xml:space="preserve">Split </w:t>
            </w:r>
            <w:r>
              <w:rPr>
                <w:i/>
              </w:rPr>
              <w:t xml:space="preserve">Address – suburb or town or locality </w:t>
            </w:r>
            <w:r>
              <w:t xml:space="preserve">to create </w:t>
            </w:r>
            <w:r>
              <w:rPr>
                <w:i/>
              </w:rPr>
              <w:t>Address location – suburb, locality or town</w:t>
            </w:r>
            <w:r>
              <w:t xml:space="preserve"> and </w:t>
            </w:r>
            <w:r>
              <w:rPr>
                <w:i/>
              </w:rPr>
              <w:t>Address postal</w:t>
            </w:r>
            <w:r>
              <w:rPr>
                <w:i/>
              </w:rPr>
              <w:softHyphen/>
              <w:t xml:space="preserve"> – suburb, locality or town</w:t>
            </w:r>
            <w:r>
              <w:t>.</w:t>
            </w:r>
          </w:p>
        </w:tc>
      </w:tr>
      <w:tr w:rsidR="0064424E" w14:paraId="21C5A462" w14:textId="77777777" w:rsidTr="00DF6569">
        <w:tc>
          <w:tcPr>
            <w:tcW w:w="1728" w:type="dxa"/>
          </w:tcPr>
          <w:p w14:paraId="696FFFE3" w14:textId="77777777" w:rsidR="0064424E" w:rsidRPr="00930A64" w:rsidRDefault="0064424E" w:rsidP="00DF6569">
            <w:pPr>
              <w:pStyle w:val="Tabledescriptext"/>
            </w:pPr>
            <w:r>
              <w:t>Edition 2</w:t>
            </w:r>
          </w:p>
        </w:tc>
        <w:tc>
          <w:tcPr>
            <w:tcW w:w="7380" w:type="dxa"/>
          </w:tcPr>
          <w:p w14:paraId="08B89A7C" w14:textId="6DC5D5FC" w:rsidR="0064424E" w:rsidRPr="00B21DCE" w:rsidRDefault="00DD0E93" w:rsidP="00B21DCE">
            <w:pPr>
              <w:pStyle w:val="Tabledescriptext"/>
              <w:rPr>
                <w:b/>
                <w:bCs/>
              </w:rPr>
            </w:pPr>
            <w:r>
              <w:rPr>
                <w:b/>
                <w:bCs/>
              </w:rPr>
              <w:t xml:space="preserve">Revised </w:t>
            </w:r>
            <w:r w:rsidR="0064424E" w:rsidRPr="00B21DCE">
              <w:rPr>
                <w:b/>
                <w:bCs/>
              </w:rPr>
              <w:t>1 July 2008</w:t>
            </w:r>
          </w:p>
          <w:p w14:paraId="2D0B338E" w14:textId="1559E725" w:rsidR="0064424E" w:rsidRPr="00ED63BF" w:rsidRDefault="0064424E" w:rsidP="00DF6569">
            <w:pPr>
              <w:pStyle w:val="Tabledescriptext"/>
            </w:pPr>
            <w:r>
              <w:t xml:space="preserve">Adopted </w:t>
            </w:r>
            <w:r>
              <w:rPr>
                <w:i/>
              </w:rPr>
              <w:t>A</w:t>
            </w:r>
            <w:r w:rsidRPr="008E6FB4">
              <w:rPr>
                <w:i/>
              </w:rPr>
              <w:t>ddress location</w:t>
            </w:r>
            <w:r>
              <w:rPr>
                <w:i/>
              </w:rPr>
              <w:t xml:space="preserve"> – </w:t>
            </w:r>
            <w:r w:rsidRPr="008E6FB4">
              <w:rPr>
                <w:i/>
              </w:rPr>
              <w:t xml:space="preserve">suburb, locality </w:t>
            </w:r>
            <w:r>
              <w:rPr>
                <w:i/>
              </w:rPr>
              <w:t>or t</w:t>
            </w:r>
            <w:r w:rsidRPr="008E6FB4">
              <w:rPr>
                <w:i/>
              </w:rPr>
              <w:t>own</w:t>
            </w:r>
            <w:r>
              <w:rPr>
                <w:i/>
              </w:rPr>
              <w:t xml:space="preserve"> </w:t>
            </w:r>
            <w:r>
              <w:t xml:space="preserve">and </w:t>
            </w:r>
            <w:r>
              <w:rPr>
                <w:i/>
              </w:rPr>
              <w:t>A</w:t>
            </w:r>
            <w:r w:rsidRPr="008E6FB4">
              <w:rPr>
                <w:i/>
              </w:rPr>
              <w:t xml:space="preserve">ddress </w:t>
            </w:r>
            <w:r>
              <w:rPr>
                <w:i/>
              </w:rPr>
              <w:t xml:space="preserve">postal – </w:t>
            </w:r>
            <w:r w:rsidRPr="008E6FB4">
              <w:rPr>
                <w:i/>
              </w:rPr>
              <w:t xml:space="preserve">suburb, locality </w:t>
            </w:r>
            <w:r>
              <w:rPr>
                <w:i/>
              </w:rPr>
              <w:t>or t</w:t>
            </w:r>
            <w:r w:rsidRPr="008E6FB4">
              <w:rPr>
                <w:i/>
              </w:rPr>
              <w:t>own</w:t>
            </w:r>
            <w:r>
              <w:rPr>
                <w:i/>
              </w:rPr>
              <w:t xml:space="preserve"> </w:t>
            </w:r>
            <w:r>
              <w:t xml:space="preserve">to replace </w:t>
            </w:r>
            <w:r>
              <w:rPr>
                <w:i/>
              </w:rPr>
              <w:t xml:space="preserve">Address </w:t>
            </w:r>
            <w:r w:rsidR="00BA3A5D">
              <w:rPr>
                <w:i/>
              </w:rPr>
              <w:t xml:space="preserve">– </w:t>
            </w:r>
            <w:r>
              <w:rPr>
                <w:i/>
              </w:rPr>
              <w:t>suburb or town or l</w:t>
            </w:r>
            <w:r w:rsidRPr="008E6FB4">
              <w:rPr>
                <w:i/>
              </w:rPr>
              <w:t>ocality</w:t>
            </w:r>
            <w:r>
              <w:t xml:space="preserve"> for National Apprentice and Trainee Collection</w:t>
            </w:r>
          </w:p>
        </w:tc>
      </w:tr>
      <w:tr w:rsidR="0064424E" w14:paraId="4FA93CC2" w14:textId="77777777" w:rsidTr="00DF6569">
        <w:tc>
          <w:tcPr>
            <w:tcW w:w="1728" w:type="dxa"/>
          </w:tcPr>
          <w:p w14:paraId="363FF641" w14:textId="77777777" w:rsidR="0064424E" w:rsidRDefault="0064424E" w:rsidP="00DF6569">
            <w:pPr>
              <w:pStyle w:val="Tabledescriptext"/>
            </w:pPr>
            <w:r>
              <w:t>Edition 2.3</w:t>
            </w:r>
          </w:p>
        </w:tc>
        <w:tc>
          <w:tcPr>
            <w:tcW w:w="7380" w:type="dxa"/>
          </w:tcPr>
          <w:p w14:paraId="4ED6ED5C" w14:textId="7BD60A9C" w:rsidR="0064424E" w:rsidRPr="00B21DCE" w:rsidRDefault="00DD0E93" w:rsidP="00B21DCE">
            <w:pPr>
              <w:pStyle w:val="Tabledescriptext"/>
              <w:rPr>
                <w:b/>
                <w:bCs/>
              </w:rPr>
            </w:pPr>
            <w:r>
              <w:rPr>
                <w:b/>
                <w:bCs/>
              </w:rPr>
              <w:t xml:space="preserve">Revised </w:t>
            </w:r>
            <w:r w:rsidR="0064424E" w:rsidRPr="00B21DCE">
              <w:rPr>
                <w:b/>
                <w:bCs/>
              </w:rPr>
              <w:t>1 January 2018</w:t>
            </w:r>
          </w:p>
          <w:p w14:paraId="265CC2C8" w14:textId="289C0922" w:rsidR="0064424E" w:rsidRPr="002745A5" w:rsidRDefault="0064424E" w:rsidP="0026221C">
            <w:pPr>
              <w:pStyle w:val="Tabledescriptext"/>
              <w:rPr>
                <w:b/>
              </w:rPr>
            </w:pPr>
            <w:r>
              <w:t xml:space="preserve">Combined </w:t>
            </w:r>
            <w:r>
              <w:rPr>
                <w:i/>
              </w:rPr>
              <w:t xml:space="preserve">Address location </w:t>
            </w:r>
            <w:r w:rsidR="0026221C">
              <w:rPr>
                <w:i/>
              </w:rPr>
              <w:t>–</w:t>
            </w:r>
            <w:r>
              <w:rPr>
                <w:i/>
              </w:rPr>
              <w:t xml:space="preserve">  suburb, locality or town</w:t>
            </w:r>
            <w:r>
              <w:t xml:space="preserve"> and </w:t>
            </w:r>
            <w:r>
              <w:rPr>
                <w:i/>
              </w:rPr>
              <w:t xml:space="preserve">Address postal </w:t>
            </w:r>
            <w:r w:rsidR="0026221C">
              <w:rPr>
                <w:i/>
              </w:rPr>
              <w:t>–</w:t>
            </w:r>
            <w:r>
              <w:rPr>
                <w:i/>
              </w:rPr>
              <w:t xml:space="preserve">  suburb, locality or </w:t>
            </w:r>
            <w:r w:rsidRPr="00AF4302">
              <w:rPr>
                <w:i/>
              </w:rPr>
              <w:t>town</w:t>
            </w:r>
            <w:r>
              <w:t xml:space="preserve"> in</w:t>
            </w:r>
            <w:r w:rsidRPr="0074160B">
              <w:t>to</w:t>
            </w:r>
            <w:r>
              <w:t xml:space="preserve"> </w:t>
            </w:r>
            <w:r>
              <w:rPr>
                <w:i/>
              </w:rPr>
              <w:t xml:space="preserve">Address </w:t>
            </w:r>
            <w:r w:rsidR="0026221C">
              <w:rPr>
                <w:i/>
              </w:rPr>
              <w:t>–</w:t>
            </w:r>
            <w:r>
              <w:rPr>
                <w:i/>
              </w:rPr>
              <w:t xml:space="preserve">  suburb, locality or town</w:t>
            </w:r>
          </w:p>
        </w:tc>
      </w:tr>
    </w:tbl>
    <w:p w14:paraId="7C879839" w14:textId="77777777" w:rsidR="00C111A4" w:rsidRDefault="008D2801" w:rsidP="00D165EC">
      <w:pPr>
        <w:pStyle w:val="H2Headings"/>
      </w:pPr>
      <w:bookmarkStart w:id="128" w:name="_Toc521754427"/>
      <w:bookmarkStart w:id="129" w:name="_Toc521754816"/>
      <w:bookmarkStart w:id="130" w:name="_Toc524261408"/>
      <w:bookmarkStart w:id="131" w:name="_Toc161713307"/>
      <w:bookmarkStart w:id="132" w:name="_Toc222218772"/>
      <w:bookmarkStart w:id="133" w:name="_Toc113785457"/>
      <w:bookmarkStart w:id="134" w:name="_Toc113785814"/>
      <w:bookmarkStart w:id="135" w:name="_Toc116875083"/>
      <w:bookmarkStart w:id="136" w:name="_Toc128472393"/>
      <w:r>
        <w:lastRenderedPageBreak/>
        <w:t>ANZSIC i</w:t>
      </w:r>
      <w:r w:rsidR="00C111A4" w:rsidRPr="00E77474">
        <w:t>dentifier</w:t>
      </w:r>
      <w:bookmarkEnd w:id="128"/>
      <w:bookmarkEnd w:id="129"/>
      <w:bookmarkEnd w:id="130"/>
      <w:bookmarkEnd w:id="131"/>
      <w:bookmarkEnd w:id="132"/>
    </w:p>
    <w:p w14:paraId="78E7BA70" w14:textId="77777777" w:rsidR="00C111A4" w:rsidRDefault="008D2801" w:rsidP="00D165EC">
      <w:pPr>
        <w:pStyle w:val="H3Parts"/>
      </w:pPr>
      <w:r>
        <w:t>Definitional attributes</w:t>
      </w:r>
    </w:p>
    <w:p w14:paraId="6CE86514" w14:textId="77777777" w:rsidR="00C111A4" w:rsidRDefault="00C111A4" w:rsidP="00D165EC">
      <w:pPr>
        <w:pStyle w:val="H4Parts"/>
      </w:pPr>
      <w:r>
        <w:t>Definition</w:t>
      </w:r>
    </w:p>
    <w:p w14:paraId="2A7A9CFD" w14:textId="77777777" w:rsidR="00D230D3" w:rsidRDefault="008D2801" w:rsidP="00D230D3">
      <w:pPr>
        <w:pStyle w:val="Bodytext"/>
      </w:pPr>
      <w:r>
        <w:rPr>
          <w:i/>
        </w:rPr>
        <w:t>ANZSIC i</w:t>
      </w:r>
      <w:r w:rsidR="00C111A4" w:rsidRPr="00AE4165">
        <w:rPr>
          <w:i/>
        </w:rPr>
        <w:t>dentifier</w:t>
      </w:r>
      <w:r w:rsidR="00C111A4" w:rsidRPr="00AE4165">
        <w:t xml:space="preserve"> is used to </w:t>
      </w:r>
      <w:r w:rsidR="00FB584A">
        <w:t>assign</w:t>
      </w:r>
      <w:r w:rsidR="00D230D3" w:rsidRPr="00AE4165">
        <w:t xml:space="preserve"> </w:t>
      </w:r>
      <w:r w:rsidR="00D230D3">
        <w:t>an individual business entity to an industry based on its predominant activity.</w:t>
      </w:r>
    </w:p>
    <w:p w14:paraId="3CE55EF7" w14:textId="77777777" w:rsidR="00CD7CB7" w:rsidRDefault="00CD7CB7" w:rsidP="00CD7CB7">
      <w:pPr>
        <w:pStyle w:val="Bodytext"/>
      </w:pPr>
      <w:r w:rsidRPr="00AE4165">
        <w:t>This classification is based on the</w:t>
      </w:r>
      <w:r w:rsidR="00D20CC2">
        <w:t xml:space="preserve"> </w:t>
      </w:r>
      <w:r w:rsidR="004178F4" w:rsidRPr="002A0824">
        <w:rPr>
          <w:i/>
        </w:rPr>
        <w:t>Australian a</w:t>
      </w:r>
      <w:r w:rsidR="00BE44A6">
        <w:rPr>
          <w:i/>
        </w:rPr>
        <w:t>nd New Zealand Standard Industrial</w:t>
      </w:r>
      <w:r w:rsidR="004178F4" w:rsidRPr="002A0824">
        <w:rPr>
          <w:i/>
        </w:rPr>
        <w:t xml:space="preserve"> Classification </w:t>
      </w:r>
      <w:r w:rsidR="004178F4" w:rsidRPr="000C151B">
        <w:t>(ANZSIC)</w:t>
      </w:r>
      <w:r w:rsidR="00D1483B">
        <w:t>,</w:t>
      </w:r>
      <w:r w:rsidR="00D20CC2">
        <w:rPr>
          <w:i/>
        </w:rPr>
        <w:t xml:space="preserve"> </w:t>
      </w:r>
      <w:r w:rsidR="00936144">
        <w:t>ABS</w:t>
      </w:r>
      <w:r w:rsidR="008D2801">
        <w:t xml:space="preserve"> c</w:t>
      </w:r>
      <w:r w:rsidR="004178F4" w:rsidRPr="002A0824">
        <w:t xml:space="preserve">atalogue </w:t>
      </w:r>
      <w:r w:rsidR="008D2801">
        <w:t>no.</w:t>
      </w:r>
      <w:r w:rsidR="004178F4" w:rsidRPr="002A0824">
        <w:t>1292.0, 2006</w:t>
      </w:r>
      <w:r w:rsidR="00631E75">
        <w:t xml:space="preserve"> (Revision 2)</w:t>
      </w:r>
      <w:r w:rsidRPr="00AE4165">
        <w:t>.</w:t>
      </w:r>
    </w:p>
    <w:p w14:paraId="46790764" w14:textId="77777777" w:rsidR="00C111A4" w:rsidRDefault="00C111A4" w:rsidP="00D165EC">
      <w:pPr>
        <w:pStyle w:val="H4Parts"/>
      </w:pPr>
      <w:r>
        <w:t>Context</w:t>
      </w:r>
    </w:p>
    <w:p w14:paraId="2C1D631E" w14:textId="77777777" w:rsidR="00CD7CB7" w:rsidRPr="002261A3" w:rsidRDefault="008D2801" w:rsidP="00CD7CB7">
      <w:pPr>
        <w:pStyle w:val="Bodytext"/>
      </w:pPr>
      <w:r>
        <w:rPr>
          <w:i/>
        </w:rPr>
        <w:t>ANZSIC i</w:t>
      </w:r>
      <w:r w:rsidR="00CD7CB7" w:rsidRPr="00AE4165">
        <w:rPr>
          <w:i/>
        </w:rPr>
        <w:t>dentifier</w:t>
      </w:r>
      <w:r w:rsidR="00CD7CB7" w:rsidRPr="000B09AD">
        <w:rPr>
          <w:i/>
        </w:rPr>
        <w:t xml:space="preserve"> </w:t>
      </w:r>
      <w:r w:rsidR="00CD7CB7" w:rsidRPr="002261A3">
        <w:t xml:space="preserve">is used to profile </w:t>
      </w:r>
      <w:r w:rsidR="00CD7CB7">
        <w:t xml:space="preserve">VET </w:t>
      </w:r>
      <w:r w:rsidR="00CD7CB7" w:rsidRPr="002261A3">
        <w:t xml:space="preserve">delivery </w:t>
      </w:r>
      <w:r w:rsidR="00CD7CB7">
        <w:t>by industry areas</w:t>
      </w:r>
      <w:r w:rsidR="00CD7CB7" w:rsidRPr="002261A3">
        <w:t>.</w:t>
      </w:r>
    </w:p>
    <w:p w14:paraId="7E703CED" w14:textId="77777777" w:rsidR="00C111A4" w:rsidRDefault="008D2801" w:rsidP="00D165EC">
      <w:pPr>
        <w:pStyle w:val="H3Parts"/>
      </w:pPr>
      <w:r>
        <w:t>Relational attri</w:t>
      </w:r>
      <w:r w:rsidR="00C111A4">
        <w:t>butes</w:t>
      </w:r>
    </w:p>
    <w:p w14:paraId="32DE57CB" w14:textId="77777777" w:rsidR="00C111A4" w:rsidRDefault="00C111A4" w:rsidP="00D165EC">
      <w:pPr>
        <w:pStyle w:val="H4Parts"/>
      </w:pPr>
      <w:r>
        <w:t>Rules</w:t>
      </w:r>
    </w:p>
    <w:p w14:paraId="16DADECA" w14:textId="77777777" w:rsidR="00C111A4" w:rsidRDefault="008D2801" w:rsidP="00D165EC">
      <w:pPr>
        <w:pStyle w:val="Bodytext"/>
      </w:pPr>
      <w:r>
        <w:rPr>
          <w:i/>
        </w:rPr>
        <w:t>ANZSIC i</w:t>
      </w:r>
      <w:r w:rsidR="00C111A4">
        <w:rPr>
          <w:i/>
        </w:rPr>
        <w:t>dentifier</w:t>
      </w:r>
      <w:r w:rsidR="00C111A4">
        <w:t xml:space="preserve"> must be a </w:t>
      </w:r>
      <w:r w:rsidR="00C111A4" w:rsidRPr="00AE4165">
        <w:t>valid</w:t>
      </w:r>
      <w:r w:rsidR="00C111A4">
        <w:rPr>
          <w:i/>
        </w:rPr>
        <w:t xml:space="preserve"> </w:t>
      </w:r>
      <w:r w:rsidR="004178F4">
        <w:t>code from</w:t>
      </w:r>
      <w:r w:rsidR="0026221C">
        <w:t xml:space="preserve"> the</w:t>
      </w:r>
      <w:r w:rsidR="004178F4" w:rsidRPr="002A0824">
        <w:rPr>
          <w:i/>
        </w:rPr>
        <w:t xml:space="preserve"> Australian a</w:t>
      </w:r>
      <w:r w:rsidR="00BE44A6">
        <w:rPr>
          <w:i/>
        </w:rPr>
        <w:t>nd New Zealand Standard Industrial</w:t>
      </w:r>
      <w:r w:rsidR="004178F4" w:rsidRPr="002A0824">
        <w:rPr>
          <w:i/>
        </w:rPr>
        <w:t xml:space="preserve"> Classification </w:t>
      </w:r>
      <w:r w:rsidR="004178F4" w:rsidRPr="000C151B">
        <w:t>(ANZSIC)</w:t>
      </w:r>
      <w:r w:rsidR="00C111A4">
        <w:t>. ANZSIC codes should be reported to the full 4-digit code in order to describe an individual industry type.</w:t>
      </w:r>
    </w:p>
    <w:p w14:paraId="65A1AF44" w14:textId="77777777" w:rsidR="00C111A4" w:rsidRDefault="00C111A4" w:rsidP="00D165EC">
      <w:pPr>
        <w:pStyle w:val="Bodytext"/>
      </w:pPr>
      <w:r>
        <w:t xml:space="preserve">Where an </w:t>
      </w:r>
      <w:r w:rsidR="00D230D3">
        <w:t>individual business entity</w:t>
      </w:r>
      <w:r>
        <w:t xml:space="preserve"> can be classified by more than one ANZSIC code, the </w:t>
      </w:r>
      <w:r w:rsidR="008D2801">
        <w:rPr>
          <w:i/>
        </w:rPr>
        <w:t>ANZSIC i</w:t>
      </w:r>
      <w:r w:rsidRPr="00D12CFC">
        <w:rPr>
          <w:i/>
        </w:rPr>
        <w:t>dentifier</w:t>
      </w:r>
      <w:r>
        <w:t xml:space="preserve"> must </w:t>
      </w:r>
      <w:r w:rsidR="00233F55">
        <w:t>reflect</w:t>
      </w:r>
      <w:r>
        <w:t xml:space="preserve"> the </w:t>
      </w:r>
      <w:r w:rsidRPr="008D2801">
        <w:t>primary</w:t>
      </w:r>
      <w:r>
        <w:t xml:space="preserve"> (or most significant) industry that best describes the </w:t>
      </w:r>
      <w:r w:rsidR="00D230D3">
        <w:t>individual business entity</w:t>
      </w:r>
      <w:r>
        <w:t>’s main economic activity.</w:t>
      </w:r>
    </w:p>
    <w:p w14:paraId="06CDB346" w14:textId="77777777" w:rsidR="00C111A4" w:rsidRDefault="008D2801" w:rsidP="00D165EC">
      <w:pPr>
        <w:pStyle w:val="Bodytext"/>
      </w:pPr>
      <w:r>
        <w:rPr>
          <w:i/>
        </w:rPr>
        <w:t>ANZSIC i</w:t>
      </w:r>
      <w:r w:rsidR="00C111A4" w:rsidRPr="004916E4">
        <w:rPr>
          <w:i/>
        </w:rPr>
        <w:t>dentifier</w:t>
      </w:r>
      <w:r w:rsidR="00C111A4">
        <w:t xml:space="preserve"> may be an ANZSIC code at a level higher than the 4-digit industry level only where the </w:t>
      </w:r>
      <w:r w:rsidR="00D230D3">
        <w:t>individual business entity</w:t>
      </w:r>
      <w:r w:rsidR="00C111A4">
        <w:t xml:space="preserve"> relates equally to all subordinate 4-digit industry types.</w:t>
      </w:r>
    </w:p>
    <w:p w14:paraId="1C6349AA" w14:textId="77777777" w:rsidR="00C111A4" w:rsidRPr="002261A3" w:rsidRDefault="008D2801" w:rsidP="00D165EC">
      <w:pPr>
        <w:pStyle w:val="H4Parts"/>
      </w:pPr>
      <w:r>
        <w:t>Guidelines for u</w:t>
      </w:r>
      <w:r w:rsidR="00C111A4">
        <w:t>se</w:t>
      </w:r>
    </w:p>
    <w:p w14:paraId="280DD24E" w14:textId="27A5AAD6" w:rsidR="00C111A4" w:rsidRPr="002261A3" w:rsidRDefault="00C111A4" w:rsidP="00D165EC">
      <w:pPr>
        <w:pStyle w:val="Bodytext"/>
      </w:pPr>
      <w:r w:rsidRPr="002261A3">
        <w:t xml:space="preserve">For the complete list of </w:t>
      </w:r>
      <w:r w:rsidR="000334BD">
        <w:t>up-to-date</w:t>
      </w:r>
      <w:r w:rsidR="009049CD">
        <w:t xml:space="preserve"> </w:t>
      </w:r>
      <w:r>
        <w:t>ANZSIC</w:t>
      </w:r>
      <w:r w:rsidRPr="002261A3">
        <w:t xml:space="preserve"> codes, </w:t>
      </w:r>
      <w:r w:rsidR="009049CD">
        <w:t xml:space="preserve">please </w:t>
      </w:r>
      <w:r w:rsidR="00F11FBC" w:rsidRPr="002261A3">
        <w:t>refer to</w:t>
      </w:r>
      <w:r w:rsidR="009A3585">
        <w:t xml:space="preserve"> the </w:t>
      </w:r>
      <w:r w:rsidR="00936144">
        <w:t>NCVER</w:t>
      </w:r>
      <w:r w:rsidR="00F11FBC">
        <w:t xml:space="preserve"> </w:t>
      </w:r>
      <w:r w:rsidR="00F0021C">
        <w:t>Portal</w:t>
      </w:r>
      <w:r w:rsidR="00FC654D">
        <w:t xml:space="preserve"> </w:t>
      </w:r>
      <w:r w:rsidR="009049CD">
        <w:t>&lt;</w:t>
      </w:r>
      <w:hyperlink r:id="rId59" w:history="1">
        <w:r w:rsidR="00A968D2" w:rsidRPr="00A968D2">
          <w:rPr>
            <w:rStyle w:val="Hyperlink"/>
          </w:rPr>
          <w:t>https://www.ncver.edu.au/rto-hub/statistical-standard-software/anzsic-identifier-industry/</w:t>
        </w:r>
      </w:hyperlink>
      <w:r w:rsidR="00620F07" w:rsidRPr="00E07500">
        <w:rPr>
          <w:rStyle w:val="Hyperlink"/>
          <w:color w:val="auto"/>
        </w:rPr>
        <w:t>&gt;.</w:t>
      </w:r>
    </w:p>
    <w:p w14:paraId="3549C21E" w14:textId="77777777" w:rsidR="00C111A4" w:rsidRDefault="008D2801" w:rsidP="00D165EC">
      <w:pPr>
        <w:pStyle w:val="H4Parts"/>
      </w:pPr>
      <w:r>
        <w:t>Related data</w:t>
      </w:r>
    </w:p>
    <w:p w14:paraId="69A8D32F" w14:textId="77777777" w:rsidR="00C111A4" w:rsidRDefault="00C111A4" w:rsidP="00D165EC">
      <w:pPr>
        <w:pStyle w:val="Bodytext"/>
        <w:rPr>
          <w:lang w:eastAsia="en-AU"/>
        </w:rPr>
      </w:pPr>
      <w:r>
        <w:rPr>
          <w:lang w:eastAsia="en-AU"/>
        </w:rPr>
        <w:t>Not applicable</w:t>
      </w:r>
    </w:p>
    <w:p w14:paraId="0CBAAD8F" w14:textId="77777777" w:rsidR="00C111A4" w:rsidRDefault="008D2801" w:rsidP="00D165EC">
      <w:pPr>
        <w:pStyle w:val="H4Parts"/>
      </w:pPr>
      <w:r>
        <w:t>Type of relationship</w:t>
      </w:r>
    </w:p>
    <w:p w14:paraId="70A1079C" w14:textId="77777777" w:rsidR="00C111A4" w:rsidRDefault="00C111A4" w:rsidP="00D165EC">
      <w:pPr>
        <w:pStyle w:val="Bodytext"/>
        <w:rPr>
          <w:lang w:eastAsia="en-AU"/>
        </w:rPr>
      </w:pPr>
      <w:r>
        <w:rPr>
          <w:lang w:eastAsia="en-AU"/>
        </w:rPr>
        <w:t>Not applicable</w:t>
      </w:r>
    </w:p>
    <w:p w14:paraId="6CADE281" w14:textId="77777777" w:rsidR="00C111A4" w:rsidRDefault="008D2801" w:rsidP="00D165EC">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5A796F" w14:paraId="7FC66147" w14:textId="77777777">
        <w:tc>
          <w:tcPr>
            <w:tcW w:w="1984" w:type="dxa"/>
          </w:tcPr>
          <w:p w14:paraId="65D7725C" w14:textId="77777777" w:rsidR="00337C5A" w:rsidRPr="005A796F" w:rsidRDefault="00337C5A" w:rsidP="005A796F">
            <w:pPr>
              <w:pStyle w:val="Tableheading"/>
              <w:jc w:val="left"/>
              <w:rPr>
                <w:bCs/>
              </w:rPr>
            </w:pPr>
            <w:r w:rsidRPr="005A796F">
              <w:rPr>
                <w:bCs/>
              </w:rPr>
              <w:t>Value</w:t>
            </w:r>
          </w:p>
        </w:tc>
        <w:tc>
          <w:tcPr>
            <w:tcW w:w="7124" w:type="dxa"/>
          </w:tcPr>
          <w:p w14:paraId="154B2B3C" w14:textId="247DFA65" w:rsidR="00337C5A" w:rsidRPr="005A796F" w:rsidRDefault="00337C5A" w:rsidP="005A796F">
            <w:pPr>
              <w:pStyle w:val="Tableheading"/>
              <w:jc w:val="left"/>
              <w:rPr>
                <w:bCs/>
              </w:rPr>
            </w:pPr>
            <w:r w:rsidRPr="005A796F">
              <w:rPr>
                <w:bCs/>
              </w:rPr>
              <w:t>Description</w:t>
            </w:r>
            <w:r w:rsidR="00D17ECC" w:rsidRPr="005A796F">
              <w:rPr>
                <w:bCs/>
              </w:rPr>
              <w:t xml:space="preserve"> – </w:t>
            </w:r>
            <w:r w:rsidR="00DB6678" w:rsidRPr="005A796F">
              <w:rPr>
                <w:bCs/>
              </w:rPr>
              <w:fldChar w:fldCharType="begin"/>
            </w:r>
            <w:r w:rsidR="00DB6678" w:rsidRPr="005A796F">
              <w:rPr>
                <w:bCs/>
              </w:rPr>
              <w:instrText xml:space="preserve"> STYLEREF  H2_Headings  \* MERGEFORMAT </w:instrText>
            </w:r>
            <w:r w:rsidR="00DB6678" w:rsidRPr="005A796F">
              <w:rPr>
                <w:bCs/>
              </w:rPr>
              <w:fldChar w:fldCharType="separate"/>
            </w:r>
            <w:r w:rsidR="00153EBD">
              <w:rPr>
                <w:bCs/>
                <w:noProof/>
              </w:rPr>
              <w:t>ANZSIC identifier</w:t>
            </w:r>
            <w:r w:rsidR="00DB6678" w:rsidRPr="005A796F">
              <w:rPr>
                <w:bCs/>
                <w:noProof/>
              </w:rPr>
              <w:fldChar w:fldCharType="end"/>
            </w:r>
          </w:p>
        </w:tc>
      </w:tr>
      <w:tr w:rsidR="00337C5A" w:rsidRPr="00251F56" w14:paraId="22237AF1" w14:textId="77777777">
        <w:tc>
          <w:tcPr>
            <w:tcW w:w="1984" w:type="dxa"/>
          </w:tcPr>
          <w:p w14:paraId="788EE1BE" w14:textId="77777777" w:rsidR="00337C5A" w:rsidRPr="00D230D3" w:rsidRDefault="00337C5A" w:rsidP="005A796F">
            <w:pPr>
              <w:pStyle w:val="Tabledescriptext"/>
            </w:pPr>
            <w:r w:rsidRPr="00D230D3">
              <w:t>SSGC</w:t>
            </w:r>
          </w:p>
        </w:tc>
        <w:tc>
          <w:tcPr>
            <w:tcW w:w="7124" w:type="dxa"/>
          </w:tcPr>
          <w:p w14:paraId="1C772718" w14:textId="77777777" w:rsidR="00337C5A" w:rsidRPr="00F60122" w:rsidRDefault="00337C5A" w:rsidP="005A796F">
            <w:pPr>
              <w:pStyle w:val="Tabledescriptext"/>
            </w:pPr>
            <w:r w:rsidRPr="00F60122">
              <w:t>Va</w:t>
            </w:r>
            <w:r w:rsidR="006A487B">
              <w:t>lid 4-digit (Class) ANZSIC code</w:t>
            </w:r>
          </w:p>
        </w:tc>
      </w:tr>
      <w:tr w:rsidR="00337C5A" w:rsidRPr="00251F56" w14:paraId="711B49B6" w14:textId="77777777">
        <w:tc>
          <w:tcPr>
            <w:tcW w:w="1984" w:type="dxa"/>
          </w:tcPr>
          <w:p w14:paraId="4630445F" w14:textId="77777777" w:rsidR="00337C5A" w:rsidRPr="00D230D3" w:rsidRDefault="00337C5A" w:rsidP="005A796F">
            <w:pPr>
              <w:pStyle w:val="Tabledescriptext"/>
            </w:pPr>
            <w:r w:rsidRPr="00D230D3">
              <w:t>SSG</w:t>
            </w:r>
          </w:p>
        </w:tc>
        <w:tc>
          <w:tcPr>
            <w:tcW w:w="7124" w:type="dxa"/>
          </w:tcPr>
          <w:p w14:paraId="44BBBBAA" w14:textId="77777777" w:rsidR="00337C5A" w:rsidRPr="00F60122" w:rsidRDefault="00337C5A" w:rsidP="005A796F">
            <w:pPr>
              <w:pStyle w:val="Tabledescriptext"/>
            </w:pPr>
            <w:r w:rsidRPr="00F60122">
              <w:t>Va</w:t>
            </w:r>
            <w:r w:rsidR="006A487B">
              <w:t>lid 3-digit (Group) ANZSIC code</w:t>
            </w:r>
          </w:p>
        </w:tc>
      </w:tr>
      <w:tr w:rsidR="00337C5A" w:rsidRPr="00251F56" w14:paraId="212CB3B9" w14:textId="77777777">
        <w:tc>
          <w:tcPr>
            <w:tcW w:w="1984" w:type="dxa"/>
          </w:tcPr>
          <w:p w14:paraId="3EE7CCF8" w14:textId="77777777" w:rsidR="00337C5A" w:rsidRPr="00D230D3" w:rsidRDefault="00337C5A" w:rsidP="005A796F">
            <w:pPr>
              <w:pStyle w:val="Tabledescriptext"/>
            </w:pPr>
            <w:r w:rsidRPr="00D230D3">
              <w:t>SS</w:t>
            </w:r>
          </w:p>
        </w:tc>
        <w:tc>
          <w:tcPr>
            <w:tcW w:w="7124" w:type="dxa"/>
          </w:tcPr>
          <w:p w14:paraId="5DAF17B0" w14:textId="77777777" w:rsidR="00337C5A" w:rsidRPr="00F60122" w:rsidRDefault="00337C5A" w:rsidP="005A796F">
            <w:pPr>
              <w:pStyle w:val="Tabledescriptext"/>
            </w:pPr>
            <w:r w:rsidRPr="00F60122">
              <w:t>Valid 2-digit (Subdivision) ANZSIC code</w:t>
            </w:r>
          </w:p>
        </w:tc>
      </w:tr>
    </w:tbl>
    <w:p w14:paraId="4AF7928E" w14:textId="77777777" w:rsidR="00C111A4" w:rsidRDefault="00C111A4" w:rsidP="00D165EC">
      <w:pPr>
        <w:pStyle w:val="H4Parts"/>
      </w:pPr>
      <w:r>
        <w:t>Question</w:t>
      </w:r>
    </w:p>
    <w:p w14:paraId="16BE1CF7" w14:textId="77777777" w:rsidR="00C111A4" w:rsidRPr="000460CC" w:rsidRDefault="004E3E72" w:rsidP="00D165EC">
      <w:pPr>
        <w:pStyle w:val="Bodytext"/>
        <w:rPr>
          <w:lang w:eastAsia="en-AU"/>
        </w:rPr>
      </w:pPr>
      <w:r>
        <w:rPr>
          <w:lang w:eastAsia="en-AU"/>
        </w:rPr>
        <w:t>Not applicable</w:t>
      </w:r>
    </w:p>
    <w:p w14:paraId="1669FF3B" w14:textId="77777777" w:rsidR="00C111A4" w:rsidRPr="008F47B1" w:rsidRDefault="008D2801" w:rsidP="005A796F">
      <w:pPr>
        <w:pStyle w:val="H3Parts"/>
      </w:pPr>
      <w:r w:rsidRPr="005A796F">
        <w:t>Format</w:t>
      </w:r>
      <w:r>
        <w:t xml:space="preserve"> a</w:t>
      </w:r>
      <w:r w:rsidR="00C111A4">
        <w:t>ttributes</w:t>
      </w:r>
      <w:r w:rsidR="00C111A4" w:rsidRPr="008F47B1">
        <w:t xml:space="preserve"> </w:t>
      </w:r>
    </w:p>
    <w:p w14:paraId="7B71498E" w14:textId="77777777" w:rsidR="00C111A4" w:rsidRDefault="00C111A4" w:rsidP="005A796F">
      <w:pPr>
        <w:pStyle w:val="Bodytext"/>
      </w:pPr>
      <w:r>
        <w:t>Length:</w:t>
      </w:r>
      <w:r>
        <w:tab/>
      </w:r>
      <w:r w:rsidR="005A796F">
        <w:tab/>
      </w:r>
      <w:r>
        <w:t>4</w:t>
      </w:r>
    </w:p>
    <w:p w14:paraId="441FC598" w14:textId="77777777" w:rsidR="00C111A4" w:rsidRDefault="00C111A4" w:rsidP="005A796F">
      <w:pPr>
        <w:pStyle w:val="Bodytext"/>
      </w:pPr>
      <w:r>
        <w:t>Type:</w:t>
      </w:r>
      <w:r>
        <w:tab/>
      </w:r>
      <w:r w:rsidR="005A796F">
        <w:tab/>
      </w:r>
      <w:r>
        <w:t>alphanumeric</w:t>
      </w:r>
    </w:p>
    <w:p w14:paraId="11EC3F8C" w14:textId="77777777" w:rsidR="00C111A4" w:rsidRDefault="00C111A4" w:rsidP="005A796F">
      <w:pPr>
        <w:pStyle w:val="Bodytext"/>
      </w:pPr>
      <w:r>
        <w:t>Justification:</w:t>
      </w:r>
      <w:r>
        <w:tab/>
      </w:r>
      <w:r w:rsidR="005A796F">
        <w:tab/>
      </w:r>
      <w:r>
        <w:t>left</w:t>
      </w:r>
    </w:p>
    <w:p w14:paraId="2F4EA3D8" w14:textId="77777777" w:rsidR="00C111A4" w:rsidRDefault="008D2801" w:rsidP="005A796F">
      <w:pPr>
        <w:pStyle w:val="Bodytext"/>
      </w:pPr>
      <w:r>
        <w:t>Fill c</w:t>
      </w:r>
      <w:r w:rsidR="00C111A4">
        <w:t>haracter:</w:t>
      </w:r>
      <w:r w:rsidR="00C111A4">
        <w:tab/>
      </w:r>
      <w:r w:rsidR="005A796F">
        <w:tab/>
      </w:r>
      <w:r w:rsidR="00EA0B63">
        <w:t>space</w:t>
      </w:r>
    </w:p>
    <w:p w14:paraId="76F061F8" w14:textId="77777777" w:rsidR="00C111A4" w:rsidRDefault="00C111A4" w:rsidP="005A796F">
      <w:pPr>
        <w:pStyle w:val="Bodytext"/>
      </w:pPr>
      <w:r w:rsidRPr="00AC78D3">
        <w:t>Permitted data element value:</w:t>
      </w:r>
      <w:r w:rsidRPr="00AC78D3">
        <w:tab/>
      </w:r>
      <w:r w:rsidRPr="00AF4625">
        <w:t>@@@@</w:t>
      </w:r>
      <w:r w:rsidR="00F92938">
        <w:tab/>
        <w:t>not specified</w:t>
      </w:r>
    </w:p>
    <w:p w14:paraId="7EEB5263" w14:textId="77777777" w:rsidR="00C111A4" w:rsidRDefault="008D2801" w:rsidP="00B21DCE">
      <w:pPr>
        <w:pStyle w:val="H3Parts"/>
      </w:pPr>
      <w:bookmarkStart w:id="137" w:name="_Toc521754432"/>
      <w:r>
        <w:lastRenderedPageBreak/>
        <w:t>Administrative a</w:t>
      </w:r>
      <w:r w:rsidR="00C111A4">
        <w:t>ttributes</w:t>
      </w:r>
    </w:p>
    <w:p w14:paraId="24C4A45D" w14:textId="77777777" w:rsidR="00C111A4" w:rsidRDefault="00C111A4" w:rsidP="00B21DCE">
      <w:pPr>
        <w:pStyle w:val="H4Parts"/>
      </w:pPr>
      <w:r>
        <w:t>History</w:t>
      </w:r>
      <w:bookmarkEnd w:id="137"/>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2"/>
      </w:tblGrid>
      <w:tr w:rsidR="00B75062" w:rsidRPr="005A796F" w14:paraId="5AA7CBAB" w14:textId="77777777" w:rsidTr="00120DF3">
        <w:tc>
          <w:tcPr>
            <w:tcW w:w="1690" w:type="dxa"/>
          </w:tcPr>
          <w:p w14:paraId="26E25C21" w14:textId="77777777" w:rsidR="00B75062" w:rsidRPr="005A796F" w:rsidRDefault="00B75062" w:rsidP="00B21DCE">
            <w:pPr>
              <w:pStyle w:val="Tableheading"/>
              <w:jc w:val="left"/>
              <w:rPr>
                <w:bCs/>
              </w:rPr>
            </w:pPr>
            <w:r w:rsidRPr="005A796F">
              <w:rPr>
                <w:bCs/>
              </w:rPr>
              <w:t>Release</w:t>
            </w:r>
          </w:p>
        </w:tc>
        <w:tc>
          <w:tcPr>
            <w:tcW w:w="3742" w:type="dxa"/>
          </w:tcPr>
          <w:p w14:paraId="54F51762" w14:textId="77777777" w:rsidR="00B75062" w:rsidRPr="005A796F" w:rsidRDefault="00967D2C" w:rsidP="00B21DCE">
            <w:pPr>
              <w:pStyle w:val="Tableheading"/>
              <w:jc w:val="left"/>
              <w:rPr>
                <w:bCs/>
              </w:rPr>
            </w:pPr>
            <w:r w:rsidRPr="005A796F">
              <w:rPr>
                <w:bCs/>
              </w:rPr>
              <w:t>V</w:t>
            </w:r>
            <w:r w:rsidR="00434BB7" w:rsidRPr="005A796F">
              <w:rPr>
                <w:bCs/>
              </w:rPr>
              <w:t>ET</w:t>
            </w:r>
            <w:r w:rsidR="008D2801" w:rsidRPr="005A796F">
              <w:rPr>
                <w:bCs/>
              </w:rPr>
              <w:t xml:space="preserve"> p</w:t>
            </w:r>
            <w:r w:rsidRPr="005A796F">
              <w:rPr>
                <w:bCs/>
              </w:rPr>
              <w:t>rovider</w:t>
            </w:r>
          </w:p>
        </w:tc>
        <w:tc>
          <w:tcPr>
            <w:tcW w:w="3742" w:type="dxa"/>
          </w:tcPr>
          <w:p w14:paraId="598EE9AF" w14:textId="77777777" w:rsidR="00B75062" w:rsidRPr="005A796F" w:rsidRDefault="00967D2C" w:rsidP="00B21DCE">
            <w:pPr>
              <w:pStyle w:val="Tableheading"/>
              <w:jc w:val="left"/>
              <w:rPr>
                <w:bCs/>
              </w:rPr>
            </w:pPr>
            <w:r w:rsidRPr="005A796F">
              <w:rPr>
                <w:bCs/>
              </w:rPr>
              <w:t>Apprenticeship</w:t>
            </w:r>
          </w:p>
        </w:tc>
      </w:tr>
      <w:tr w:rsidR="00EF1D4B" w14:paraId="435185E0" w14:textId="77777777" w:rsidTr="00120DF3">
        <w:tc>
          <w:tcPr>
            <w:tcW w:w="1690" w:type="dxa"/>
          </w:tcPr>
          <w:p w14:paraId="723D4AF1" w14:textId="77777777" w:rsidR="00EF1D4B" w:rsidRDefault="00EF1D4B" w:rsidP="00B21DCE">
            <w:pPr>
              <w:pStyle w:val="Tabledescriptext"/>
              <w:keepNext/>
            </w:pPr>
            <w:r w:rsidRPr="00B93FB6">
              <w:t>Release</w:t>
            </w:r>
            <w:r>
              <w:t xml:space="preserve"> 1.0</w:t>
            </w:r>
          </w:p>
        </w:tc>
        <w:tc>
          <w:tcPr>
            <w:tcW w:w="3742" w:type="dxa"/>
          </w:tcPr>
          <w:p w14:paraId="3470E800" w14:textId="77777777" w:rsidR="00EF1D4B" w:rsidRDefault="00EF1D4B" w:rsidP="00B21DCE">
            <w:pPr>
              <w:pStyle w:val="Tabledescriptext"/>
              <w:keepNext/>
            </w:pPr>
          </w:p>
        </w:tc>
        <w:tc>
          <w:tcPr>
            <w:tcW w:w="3742" w:type="dxa"/>
          </w:tcPr>
          <w:p w14:paraId="6A8129EE" w14:textId="6B0B2526" w:rsidR="00EF1D4B" w:rsidRPr="00B21DCE" w:rsidRDefault="00023D86" w:rsidP="00B21DCE">
            <w:pPr>
              <w:pStyle w:val="Tabledescriptext"/>
              <w:keepNext/>
              <w:rPr>
                <w:b/>
                <w:bCs/>
              </w:rPr>
            </w:pPr>
            <w:r w:rsidRPr="00B21DCE">
              <w:rPr>
                <w:b/>
                <w:bCs/>
              </w:rPr>
              <w:t>Introduced 1 July 1994</w:t>
            </w:r>
          </w:p>
          <w:p w14:paraId="783278CF" w14:textId="77777777" w:rsidR="00EF1D4B" w:rsidRPr="00501A49" w:rsidRDefault="008D2801" w:rsidP="00B21DCE">
            <w:pPr>
              <w:pStyle w:val="Tabledescriptext"/>
              <w:keepNext/>
              <w:rPr>
                <w:i/>
              </w:rPr>
            </w:pPr>
            <w:r>
              <w:rPr>
                <w:i/>
              </w:rPr>
              <w:t>ANZSIC (industry type) i</w:t>
            </w:r>
            <w:r w:rsidR="00EF1D4B" w:rsidRPr="00501A49">
              <w:rPr>
                <w:i/>
              </w:rPr>
              <w:t>dentifier</w:t>
            </w:r>
          </w:p>
        </w:tc>
      </w:tr>
      <w:tr w:rsidR="00EF1D4B" w14:paraId="7BB7181A" w14:textId="77777777" w:rsidTr="00120DF3">
        <w:tc>
          <w:tcPr>
            <w:tcW w:w="1690" w:type="dxa"/>
          </w:tcPr>
          <w:p w14:paraId="2989B2C6" w14:textId="77777777" w:rsidR="00EF1D4B" w:rsidRPr="00B93FB6" w:rsidRDefault="00EF1D4B" w:rsidP="00B21DCE">
            <w:pPr>
              <w:pStyle w:val="Tabledescriptext"/>
              <w:keepNext/>
            </w:pPr>
            <w:r>
              <w:t>Release 3.0</w:t>
            </w:r>
          </w:p>
        </w:tc>
        <w:tc>
          <w:tcPr>
            <w:tcW w:w="3742" w:type="dxa"/>
          </w:tcPr>
          <w:p w14:paraId="229C2BF3" w14:textId="77777777" w:rsidR="00EF1D4B" w:rsidRDefault="00EF1D4B" w:rsidP="00B21DCE">
            <w:pPr>
              <w:pStyle w:val="Tabledescriptext"/>
              <w:keepNext/>
            </w:pPr>
          </w:p>
        </w:tc>
        <w:tc>
          <w:tcPr>
            <w:tcW w:w="3742" w:type="dxa"/>
          </w:tcPr>
          <w:p w14:paraId="5C4ED0D5" w14:textId="752C60B7" w:rsidR="00EF1D4B" w:rsidRPr="00B21DCE" w:rsidRDefault="00EF1D4B" w:rsidP="00B21DCE">
            <w:pPr>
              <w:pStyle w:val="Tabledescriptext"/>
              <w:keepNext/>
              <w:rPr>
                <w:b/>
                <w:bCs/>
              </w:rPr>
            </w:pPr>
            <w:r w:rsidRPr="00B21DCE">
              <w:rPr>
                <w:b/>
                <w:bCs/>
              </w:rPr>
              <w:t>Revised 1 January 1999</w:t>
            </w:r>
          </w:p>
          <w:p w14:paraId="56AE6720" w14:textId="77777777" w:rsidR="00EF1D4B" w:rsidRDefault="000F719B" w:rsidP="00B21DCE">
            <w:pPr>
              <w:pStyle w:val="Tabledescriptext"/>
              <w:keepNext/>
            </w:pPr>
            <w:r>
              <w:t>A</w:t>
            </w:r>
            <w:r w:rsidR="00EF1D4B" w:rsidRPr="002F0559">
              <w:t>dd</w:t>
            </w:r>
            <w:r w:rsidR="003E7B73">
              <w:t>ed</w:t>
            </w:r>
            <w:r w:rsidR="00EF1D4B" w:rsidRPr="002F0559">
              <w:t xml:space="preserve"> value ‘@@@@</w:t>
            </w:r>
            <w:r w:rsidR="0026221C">
              <w:t xml:space="preserve"> </w:t>
            </w:r>
            <w:r w:rsidR="0026221C">
              <w:rPr>
                <w:rFonts w:cs="Arial"/>
              </w:rPr>
              <w:t>–</w:t>
            </w:r>
            <w:r w:rsidR="0026221C">
              <w:t xml:space="preserve"> </w:t>
            </w:r>
            <w:r w:rsidR="00B96E87">
              <w:t xml:space="preserve"> </w:t>
            </w:r>
            <w:r w:rsidR="008D2801">
              <w:t>not s</w:t>
            </w:r>
            <w:r w:rsidR="00EF1D4B" w:rsidRPr="002F0559">
              <w:t>tated’</w:t>
            </w:r>
          </w:p>
        </w:tc>
      </w:tr>
    </w:tbl>
    <w:p w14:paraId="3A24A9B6" w14:textId="77777777" w:rsidR="00DF3E6F" w:rsidRDefault="00DF3E6F"/>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380"/>
      </w:tblGrid>
      <w:tr w:rsidR="00DF3E6F" w14:paraId="3C1A7A9B" w14:textId="77777777" w:rsidTr="00120DF3">
        <w:tc>
          <w:tcPr>
            <w:tcW w:w="9108" w:type="dxa"/>
            <w:gridSpan w:val="2"/>
          </w:tcPr>
          <w:p w14:paraId="2B8F8628" w14:textId="77777777" w:rsidR="00DF3E6F" w:rsidRDefault="008D2801">
            <w:pPr>
              <w:pStyle w:val="Tableheading"/>
            </w:pPr>
            <w:r>
              <w:t>Data element definitions</w:t>
            </w:r>
          </w:p>
        </w:tc>
      </w:tr>
      <w:tr w:rsidR="00DF3E6F" w14:paraId="30C82653" w14:textId="77777777" w:rsidTr="00120DF3">
        <w:tc>
          <w:tcPr>
            <w:tcW w:w="1728" w:type="dxa"/>
          </w:tcPr>
          <w:p w14:paraId="5EDE707C" w14:textId="77777777" w:rsidR="00DF3E6F" w:rsidRDefault="00DF3E6F" w:rsidP="00C313B9">
            <w:pPr>
              <w:pStyle w:val="Tabledescriptext"/>
            </w:pPr>
            <w:r>
              <w:t>Edition 2</w:t>
            </w:r>
          </w:p>
        </w:tc>
        <w:tc>
          <w:tcPr>
            <w:tcW w:w="7380" w:type="dxa"/>
          </w:tcPr>
          <w:p w14:paraId="168E3FA2" w14:textId="49D09675" w:rsidR="00DF3E6F" w:rsidRPr="00B21DCE" w:rsidRDefault="00DF3E6F" w:rsidP="00B21DCE">
            <w:pPr>
              <w:pStyle w:val="Tabledescriptext"/>
              <w:rPr>
                <w:b/>
                <w:bCs/>
              </w:rPr>
            </w:pPr>
            <w:r w:rsidRPr="00B21DCE">
              <w:rPr>
                <w:b/>
                <w:bCs/>
              </w:rPr>
              <w:t>Revised</w:t>
            </w:r>
            <w:r w:rsidR="00DD0E93">
              <w:rPr>
                <w:b/>
                <w:bCs/>
              </w:rPr>
              <w:t xml:space="preserve"> </w:t>
            </w:r>
            <w:r w:rsidR="00F732F9" w:rsidRPr="00B21DCE">
              <w:rPr>
                <w:b/>
                <w:bCs/>
              </w:rPr>
              <w:t>1 July 2008</w:t>
            </w:r>
          </w:p>
          <w:p w14:paraId="6A2BE39E" w14:textId="77777777" w:rsidR="00DF3E6F" w:rsidRDefault="00DF3E6F" w:rsidP="00C313B9">
            <w:pPr>
              <w:pStyle w:val="Tabledescriptext"/>
            </w:pPr>
            <w:r>
              <w:t xml:space="preserve">Renamed </w:t>
            </w:r>
            <w:r w:rsidR="008D2801">
              <w:rPr>
                <w:i/>
              </w:rPr>
              <w:t>ANZSIC i</w:t>
            </w:r>
            <w:r w:rsidRPr="00501A49">
              <w:rPr>
                <w:i/>
              </w:rPr>
              <w:t>dentifier</w:t>
            </w:r>
            <w:r w:rsidR="00972629">
              <w:rPr>
                <w:i/>
              </w:rPr>
              <w:t xml:space="preserve"> </w:t>
            </w:r>
            <w:r w:rsidR="00972629">
              <w:t xml:space="preserve">to adopt </w:t>
            </w:r>
            <w:r w:rsidR="001A4D27" w:rsidRPr="002A0824">
              <w:rPr>
                <w:i/>
              </w:rPr>
              <w:t>Australian a</w:t>
            </w:r>
            <w:r w:rsidR="00BE44A6">
              <w:rPr>
                <w:i/>
              </w:rPr>
              <w:t>nd New Zealand Standard Industrial</w:t>
            </w:r>
            <w:r w:rsidR="001A4D27" w:rsidRPr="002A0824">
              <w:rPr>
                <w:i/>
              </w:rPr>
              <w:t xml:space="preserve"> Classification </w:t>
            </w:r>
            <w:r w:rsidR="001A4D27" w:rsidRPr="000C151B">
              <w:t>(ANZSIC)</w:t>
            </w:r>
            <w:r w:rsidR="00D1483B">
              <w:t>,</w:t>
            </w:r>
            <w:r w:rsidR="00D20CC2">
              <w:rPr>
                <w:i/>
              </w:rPr>
              <w:t xml:space="preserve"> </w:t>
            </w:r>
            <w:r w:rsidR="00936144" w:rsidRPr="00101E2A">
              <w:t>ABS</w:t>
            </w:r>
            <w:r w:rsidR="008D2801">
              <w:t xml:space="preserve"> c</w:t>
            </w:r>
            <w:r w:rsidR="001A4D27" w:rsidRPr="002A0824">
              <w:t xml:space="preserve">atalogue </w:t>
            </w:r>
            <w:r w:rsidR="008D2801">
              <w:t>no.</w:t>
            </w:r>
            <w:r w:rsidR="001A4D27" w:rsidRPr="002A0824">
              <w:t>1292.0, 2006</w:t>
            </w:r>
          </w:p>
        </w:tc>
      </w:tr>
    </w:tbl>
    <w:p w14:paraId="097316A5" w14:textId="77777777" w:rsidR="006F124D" w:rsidRDefault="006F124D" w:rsidP="00CD5EFC">
      <w:pPr>
        <w:pStyle w:val="Bodytext"/>
      </w:pPr>
      <w:bookmarkStart w:id="138" w:name="_Toc521754459"/>
      <w:bookmarkStart w:id="139" w:name="_Toc521754820"/>
      <w:bookmarkStart w:id="140" w:name="_Toc524261412"/>
    </w:p>
    <w:p w14:paraId="68359ED8" w14:textId="77777777" w:rsidR="001C5C95" w:rsidRDefault="001C5C95" w:rsidP="001C5C95">
      <w:pPr>
        <w:pStyle w:val="H2Headings"/>
      </w:pPr>
      <w:bookmarkStart w:id="141" w:name="_Toc222218773"/>
      <w:bookmarkStart w:id="142" w:name="_Toc293662543"/>
      <w:bookmarkStart w:id="143" w:name="_Toc333909432"/>
      <w:bookmarkStart w:id="144" w:name="_Toc333909513"/>
      <w:bookmarkStart w:id="145" w:name="_Toc335652017"/>
      <w:bookmarkEnd w:id="138"/>
      <w:bookmarkEnd w:id="139"/>
      <w:bookmarkEnd w:id="140"/>
      <w:r>
        <w:lastRenderedPageBreak/>
        <w:t>Apprenticeship i</w:t>
      </w:r>
      <w:r w:rsidRPr="00E77474">
        <w:t>dentifier</w:t>
      </w:r>
      <w:r>
        <w:t xml:space="preserve"> - national</w:t>
      </w:r>
      <w:bookmarkEnd w:id="141"/>
    </w:p>
    <w:p w14:paraId="6C1BC15F" w14:textId="77777777" w:rsidR="001C5C95" w:rsidRDefault="001C5C95" w:rsidP="001C5C95">
      <w:pPr>
        <w:pStyle w:val="H3Parts"/>
      </w:pPr>
      <w:r>
        <w:t>Definitional attributes</w:t>
      </w:r>
    </w:p>
    <w:p w14:paraId="7FD651D8" w14:textId="77777777" w:rsidR="001C5C95" w:rsidRPr="00E369C5" w:rsidRDefault="001C5C95" w:rsidP="001C5C95">
      <w:pPr>
        <w:pStyle w:val="H4Parts"/>
        <w:tabs>
          <w:tab w:val="clear" w:pos="9061"/>
          <w:tab w:val="left" w:pos="1607"/>
        </w:tabs>
      </w:pPr>
      <w:r w:rsidRPr="00E369C5">
        <w:t>Definition</w:t>
      </w:r>
    </w:p>
    <w:p w14:paraId="5C0EC0E1" w14:textId="11406DB0" w:rsidR="001C5C95" w:rsidRPr="00045D6B" w:rsidRDefault="00BE6300" w:rsidP="001C5C95">
      <w:pPr>
        <w:ind w:left="567"/>
        <w:rPr>
          <w:rFonts w:ascii="Trebuchet MS" w:hAnsi="Trebuchet MS"/>
          <w:snapToGrid w:val="0"/>
          <w:sz w:val="19"/>
          <w:lang w:eastAsia="en-US"/>
        </w:rPr>
      </w:pPr>
      <w:r>
        <w:rPr>
          <w:rFonts w:ascii="Trebuchet MS" w:hAnsi="Trebuchet MS"/>
          <w:snapToGrid w:val="0"/>
          <w:sz w:val="19"/>
          <w:lang w:eastAsia="en-US"/>
        </w:rPr>
        <w:t xml:space="preserve"> </w:t>
      </w:r>
      <w:r w:rsidR="001C5C95" w:rsidRPr="00045D6B">
        <w:rPr>
          <w:rFonts w:ascii="Trebuchet MS" w:hAnsi="Trebuchet MS"/>
          <w:snapToGrid w:val="0"/>
          <w:sz w:val="19"/>
          <w:lang w:eastAsia="en-US"/>
        </w:rPr>
        <w:t xml:space="preserve"> - national uniquely identifies an Apprenticeship or Traineeship, within a structured training arrangement, in the Apprenticeships Data Management System (ADMS) managed by the Department of Employment and Workplace Relations.</w:t>
      </w:r>
    </w:p>
    <w:p w14:paraId="3D0A69DB" w14:textId="77777777" w:rsidR="001C5C95" w:rsidRPr="00E369C5" w:rsidRDefault="001C5C95" w:rsidP="001C5C95">
      <w:pPr>
        <w:pStyle w:val="H4Parts"/>
      </w:pPr>
      <w:r w:rsidRPr="00E369C5">
        <w:t>Context</w:t>
      </w:r>
    </w:p>
    <w:p w14:paraId="538BC289" w14:textId="77777777" w:rsidR="001C5C95" w:rsidRPr="00E369C5" w:rsidRDefault="001C5C95" w:rsidP="001C5C95">
      <w:pPr>
        <w:ind w:left="567"/>
        <w:rPr>
          <w:strike/>
          <w:snapToGrid w:val="0"/>
          <w:sz w:val="19"/>
          <w:lang w:eastAsia="en-US"/>
        </w:rPr>
      </w:pPr>
      <w:r w:rsidRPr="00045D6B">
        <w:rPr>
          <w:rFonts w:ascii="Trebuchet MS" w:hAnsi="Trebuchet MS"/>
          <w:snapToGrid w:val="0"/>
          <w:sz w:val="19"/>
          <w:lang w:eastAsia="en-US"/>
        </w:rPr>
        <w:t>Apprenticeship identifier - national in combination with other Apprentice and Trainee data is used in reporting and analysis to inform policy and wider research.</w:t>
      </w:r>
    </w:p>
    <w:p w14:paraId="33B2E2A7" w14:textId="77777777" w:rsidR="001C5C95" w:rsidRPr="00E369C5" w:rsidRDefault="001C5C95" w:rsidP="001C5C95">
      <w:pPr>
        <w:pStyle w:val="H3Parts"/>
      </w:pPr>
      <w:r w:rsidRPr="00E369C5">
        <w:t>Relational attributes</w:t>
      </w:r>
    </w:p>
    <w:p w14:paraId="70ADF52F" w14:textId="77777777" w:rsidR="001C5C95" w:rsidRPr="00E369C5" w:rsidRDefault="001C5C95" w:rsidP="001C5C95">
      <w:pPr>
        <w:pStyle w:val="H4Parts"/>
      </w:pPr>
      <w:r w:rsidRPr="00E369C5">
        <w:t>Rules</w:t>
      </w:r>
    </w:p>
    <w:p w14:paraId="5CA40814" w14:textId="77777777" w:rsidR="001C5C95" w:rsidRPr="00045D6B" w:rsidRDefault="001C5C95" w:rsidP="001C5C95">
      <w:pPr>
        <w:ind w:left="567"/>
        <w:rPr>
          <w:rFonts w:ascii="Trebuchet MS" w:hAnsi="Trebuchet MS"/>
          <w:snapToGrid w:val="0"/>
          <w:sz w:val="19"/>
          <w:lang w:eastAsia="en-US"/>
        </w:rPr>
      </w:pPr>
      <w:r w:rsidRPr="00045D6B">
        <w:rPr>
          <w:rFonts w:ascii="Trebuchet MS" w:hAnsi="Trebuchet MS"/>
          <w:snapToGrid w:val="0"/>
          <w:sz w:val="19"/>
          <w:lang w:eastAsia="en-US"/>
        </w:rPr>
        <w:t>All codes provided by the ADMS are numerical and must be no more than 10-digits in length.</w:t>
      </w:r>
    </w:p>
    <w:p w14:paraId="1BD6D8C9" w14:textId="77777777" w:rsidR="001C5C95" w:rsidRPr="00045D6B" w:rsidRDefault="001C5C95" w:rsidP="001C5C95">
      <w:pPr>
        <w:ind w:left="567"/>
        <w:rPr>
          <w:rFonts w:ascii="Trebuchet MS" w:hAnsi="Trebuchet MS"/>
          <w:snapToGrid w:val="0"/>
          <w:sz w:val="19"/>
          <w:lang w:eastAsia="en-US"/>
        </w:rPr>
      </w:pPr>
      <w:r w:rsidRPr="00045D6B">
        <w:rPr>
          <w:rFonts w:ascii="Trebuchet MS" w:hAnsi="Trebuchet MS"/>
          <w:snapToGrid w:val="0"/>
          <w:sz w:val="19"/>
          <w:lang w:eastAsia="en-US"/>
        </w:rPr>
        <w:t>Apprenticeship identifier – national must not be the same value submitted for Client Identifier – Apprenticeships or Training Contract Identifier.</w:t>
      </w:r>
    </w:p>
    <w:p w14:paraId="1C47519E" w14:textId="77777777" w:rsidR="001C5C95" w:rsidRPr="00E369C5" w:rsidRDefault="001C5C95" w:rsidP="001C5C95">
      <w:pPr>
        <w:pStyle w:val="H4Parts"/>
      </w:pPr>
      <w:r w:rsidRPr="00E369C5">
        <w:t>Guidelines for use</w:t>
      </w:r>
    </w:p>
    <w:p w14:paraId="7712CF85" w14:textId="77777777" w:rsidR="001C5C95" w:rsidRPr="00E369C5" w:rsidRDefault="001C5C95" w:rsidP="001C5C95">
      <w:pPr>
        <w:pStyle w:val="Bodytext"/>
      </w:pPr>
      <w:r w:rsidRPr="00E369C5">
        <w:t xml:space="preserve">A valid Apprenticeship </w:t>
      </w:r>
      <w:r>
        <w:t>i</w:t>
      </w:r>
      <w:r w:rsidRPr="00E369C5">
        <w:t xml:space="preserve">dentifier - </w:t>
      </w:r>
      <w:r>
        <w:t>n</w:t>
      </w:r>
      <w:r w:rsidRPr="00E369C5">
        <w:t>ational code is assigned in ADMS and captured within the Apprentice &amp; Trainees individual contract of training.</w:t>
      </w:r>
    </w:p>
    <w:p w14:paraId="27B01934" w14:textId="77777777" w:rsidR="001C5C95" w:rsidRPr="00E369C5" w:rsidRDefault="001C5C95" w:rsidP="001C5C95">
      <w:pPr>
        <w:pStyle w:val="Bodytext"/>
      </w:pPr>
      <w:r w:rsidRPr="00E369C5">
        <w:t xml:space="preserve">Department of Employment and Workplace Relations will provide State and Territory Training Authorities with the Apprenticeship </w:t>
      </w:r>
      <w:r>
        <w:t>i</w:t>
      </w:r>
      <w:r w:rsidRPr="00E369C5">
        <w:t xml:space="preserve">dentifier - </w:t>
      </w:r>
      <w:r>
        <w:t>n</w:t>
      </w:r>
      <w:r w:rsidRPr="00E369C5">
        <w:t>ational. It will originally be sourced from ADMS, or TYIMS (Training and Youth Internet Management System) where the apprenticeship/traineeship started before ADMS was in effect.</w:t>
      </w:r>
    </w:p>
    <w:p w14:paraId="29C3AB58" w14:textId="77777777" w:rsidR="001C5C95" w:rsidRDefault="001C5C95" w:rsidP="001C5C95">
      <w:pPr>
        <w:pStyle w:val="H4Parts"/>
      </w:pPr>
      <w:r>
        <w:t>Related data</w:t>
      </w:r>
    </w:p>
    <w:p w14:paraId="5291256F" w14:textId="77777777" w:rsidR="001C5C95" w:rsidRPr="00903383" w:rsidRDefault="001C5C95" w:rsidP="001C5C95">
      <w:pPr>
        <w:pStyle w:val="Bodytext"/>
      </w:pPr>
      <w:r w:rsidRPr="00903383">
        <w:t>Not applicable</w:t>
      </w:r>
    </w:p>
    <w:p w14:paraId="255604B1" w14:textId="77777777" w:rsidR="001C5C95" w:rsidRPr="00F04A19" w:rsidRDefault="001C5C95" w:rsidP="001C5C95"/>
    <w:p w14:paraId="6FFECD52" w14:textId="77777777" w:rsidR="001C5C95" w:rsidRDefault="001C5C95" w:rsidP="001C5C95">
      <w:pPr>
        <w:pStyle w:val="H4Parts"/>
      </w:pPr>
      <w:r>
        <w:t>Type of relationship</w:t>
      </w:r>
    </w:p>
    <w:p w14:paraId="1D17A685" w14:textId="77777777" w:rsidR="001C5C95" w:rsidRPr="00903383" w:rsidRDefault="001C5C95" w:rsidP="001C5C95">
      <w:pPr>
        <w:pStyle w:val="Bodytext"/>
      </w:pPr>
      <w:r w:rsidRPr="00903383">
        <w:t>Not applicable</w:t>
      </w:r>
    </w:p>
    <w:p w14:paraId="7971DDB8" w14:textId="77777777" w:rsidR="001C5C95" w:rsidRDefault="001C5C95" w:rsidP="001C5C95">
      <w:pPr>
        <w:pStyle w:val="H4Parts"/>
      </w:pPr>
      <w:r>
        <w:t>Classification scheme</w:t>
      </w:r>
    </w:p>
    <w:tbl>
      <w:tblPr>
        <w:tblW w:w="910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7407"/>
      </w:tblGrid>
      <w:tr w:rsidR="001C5C95" w:rsidRPr="005A796F" w14:paraId="550A68F2" w14:textId="77777777" w:rsidTr="009A7D55">
        <w:tc>
          <w:tcPr>
            <w:tcW w:w="1701" w:type="dxa"/>
          </w:tcPr>
          <w:p w14:paraId="2053D767" w14:textId="77777777" w:rsidR="001C5C95" w:rsidRPr="005A796F" w:rsidRDefault="001C5C95" w:rsidP="009A7D55">
            <w:pPr>
              <w:pStyle w:val="Tableheading"/>
              <w:jc w:val="left"/>
              <w:rPr>
                <w:bCs/>
              </w:rPr>
            </w:pPr>
            <w:r w:rsidRPr="005A796F">
              <w:rPr>
                <w:bCs/>
              </w:rPr>
              <w:t>Value</w:t>
            </w:r>
          </w:p>
        </w:tc>
        <w:tc>
          <w:tcPr>
            <w:tcW w:w="7407" w:type="dxa"/>
          </w:tcPr>
          <w:p w14:paraId="4B7B5220" w14:textId="109554FF" w:rsidR="001C5C95" w:rsidRPr="005A796F" w:rsidRDefault="001C5C95" w:rsidP="009A7D55">
            <w:pPr>
              <w:pStyle w:val="Tableheading"/>
              <w:jc w:val="left"/>
              <w:rPr>
                <w:bCs/>
              </w:rPr>
            </w:pPr>
            <w:r w:rsidRPr="005A796F">
              <w:rPr>
                <w:bCs/>
              </w:rPr>
              <w:t xml:space="preserve">Description – </w:t>
            </w:r>
            <w:r w:rsidRPr="005A796F">
              <w:rPr>
                <w:bCs/>
              </w:rPr>
              <w:fldChar w:fldCharType="begin"/>
            </w:r>
            <w:r w:rsidRPr="005A796F">
              <w:rPr>
                <w:bCs/>
              </w:rPr>
              <w:instrText xml:space="preserve"> STYLEREF  H2_Headings  \* MERGEFORMAT </w:instrText>
            </w:r>
            <w:r w:rsidRPr="005A796F">
              <w:rPr>
                <w:bCs/>
              </w:rPr>
              <w:fldChar w:fldCharType="separate"/>
            </w:r>
            <w:r>
              <w:rPr>
                <w:bCs/>
                <w:noProof/>
              </w:rPr>
              <w:t>Apprenticeship Identifier</w:t>
            </w:r>
            <w:r w:rsidRPr="005A796F">
              <w:rPr>
                <w:bCs/>
                <w:noProof/>
              </w:rPr>
              <w:fldChar w:fldCharType="end"/>
            </w:r>
            <w:r>
              <w:rPr>
                <w:bCs/>
                <w:noProof/>
              </w:rPr>
              <w:t xml:space="preserve"> </w:t>
            </w:r>
            <w:r w:rsidR="0034383A">
              <w:rPr>
                <w:bCs/>
                <w:noProof/>
              </w:rPr>
              <w:t>–</w:t>
            </w:r>
            <w:r>
              <w:rPr>
                <w:bCs/>
                <w:noProof/>
              </w:rPr>
              <w:t xml:space="preserve"> National</w:t>
            </w:r>
          </w:p>
        </w:tc>
      </w:tr>
      <w:tr w:rsidR="001C5C95" w:rsidRPr="00251F56" w14:paraId="7A9C1F48" w14:textId="77777777" w:rsidTr="009A7D55">
        <w:tc>
          <w:tcPr>
            <w:tcW w:w="1701" w:type="dxa"/>
          </w:tcPr>
          <w:p w14:paraId="0B68E528" w14:textId="77777777" w:rsidR="001C5C95" w:rsidRPr="00903383" w:rsidRDefault="001C5C95" w:rsidP="009A7D55">
            <w:pPr>
              <w:pStyle w:val="Bodytext"/>
              <w:ind w:left="0"/>
            </w:pPr>
            <w:r>
              <w:t>Numeric</w:t>
            </w:r>
          </w:p>
        </w:tc>
        <w:tc>
          <w:tcPr>
            <w:tcW w:w="7407" w:type="dxa"/>
          </w:tcPr>
          <w:p w14:paraId="522BEFD2" w14:textId="77777777" w:rsidR="001C5C95" w:rsidRPr="00903383" w:rsidRDefault="001C5C95" w:rsidP="009A7D55">
            <w:pPr>
              <w:pStyle w:val="Bodytext"/>
              <w:ind w:left="0"/>
            </w:pPr>
            <w:r w:rsidRPr="00903383">
              <w:t xml:space="preserve">Valid </w:t>
            </w:r>
            <w:r>
              <w:t>f</w:t>
            </w:r>
            <w:r w:rsidRPr="00903383">
              <w:t>ormat</w:t>
            </w:r>
          </w:p>
        </w:tc>
      </w:tr>
    </w:tbl>
    <w:p w14:paraId="5268FEBF" w14:textId="77777777" w:rsidR="001C5C95" w:rsidRDefault="001C5C95" w:rsidP="001C5C95">
      <w:pPr>
        <w:pStyle w:val="H4Parts"/>
      </w:pPr>
      <w:r>
        <w:t>Question</w:t>
      </w:r>
    </w:p>
    <w:p w14:paraId="2101CD51" w14:textId="77777777" w:rsidR="001C5C95" w:rsidRPr="008F47B1" w:rsidRDefault="001C5C95" w:rsidP="001C5C95">
      <w:pPr>
        <w:pStyle w:val="H3Parts"/>
      </w:pPr>
      <w:r w:rsidRPr="005A796F">
        <w:t>Format</w:t>
      </w:r>
      <w:r>
        <w:t xml:space="preserve"> attributes</w:t>
      </w:r>
      <w:r w:rsidRPr="008F47B1">
        <w:t xml:space="preserve"> </w:t>
      </w:r>
    </w:p>
    <w:p w14:paraId="5D2E4D6D" w14:textId="77777777" w:rsidR="001C5C95" w:rsidRDefault="001C5C95" w:rsidP="001C5C95">
      <w:pPr>
        <w:pStyle w:val="Bodytext"/>
      </w:pPr>
      <w:r>
        <w:t>Length:</w:t>
      </w:r>
      <w:r w:rsidRPr="00EE5FBE">
        <w:t xml:space="preserve"> </w:t>
      </w:r>
      <w:r w:rsidRPr="007738BC">
        <w:tab/>
      </w:r>
      <w:r>
        <w:tab/>
        <w:t>10</w:t>
      </w:r>
      <w:r>
        <w:tab/>
      </w:r>
      <w:r>
        <w:tab/>
      </w:r>
    </w:p>
    <w:p w14:paraId="545D46DB" w14:textId="77777777" w:rsidR="001C5C95" w:rsidRDefault="001C5C95" w:rsidP="001C5C95">
      <w:pPr>
        <w:pStyle w:val="Bodytext"/>
      </w:pPr>
      <w:r>
        <w:t>Type:</w:t>
      </w:r>
      <w:r w:rsidRPr="00EE5FBE">
        <w:t xml:space="preserve"> </w:t>
      </w:r>
      <w:r w:rsidRPr="007738BC">
        <w:tab/>
      </w:r>
      <w:r>
        <w:tab/>
        <w:t>numeric</w:t>
      </w:r>
      <w:r>
        <w:tab/>
      </w:r>
      <w:r>
        <w:tab/>
      </w:r>
    </w:p>
    <w:p w14:paraId="19742DDB" w14:textId="77777777" w:rsidR="001C5C95" w:rsidRDefault="001C5C95" w:rsidP="001C5C95">
      <w:pPr>
        <w:pStyle w:val="Bodytext"/>
      </w:pPr>
      <w:r>
        <w:t>Justification:</w:t>
      </w:r>
      <w:r w:rsidRPr="00EE5FBE">
        <w:t xml:space="preserve"> </w:t>
      </w:r>
      <w:r w:rsidRPr="007738BC">
        <w:tab/>
      </w:r>
      <w:r>
        <w:tab/>
        <w:t>l</w:t>
      </w:r>
      <w:r w:rsidRPr="00903383">
        <w:t>eft</w:t>
      </w:r>
      <w:r>
        <w:tab/>
      </w:r>
    </w:p>
    <w:p w14:paraId="190FEC6C" w14:textId="77777777" w:rsidR="001C5C95" w:rsidRDefault="001C5C95" w:rsidP="001C5C95">
      <w:pPr>
        <w:pStyle w:val="Bodytext"/>
      </w:pPr>
      <w:r>
        <w:t>Fill character:</w:t>
      </w:r>
      <w:r w:rsidRPr="00EE5FBE">
        <w:t xml:space="preserve"> </w:t>
      </w:r>
      <w:r w:rsidRPr="007738BC">
        <w:tab/>
      </w:r>
      <w:r>
        <w:tab/>
        <w:t>space</w:t>
      </w:r>
      <w:r>
        <w:tab/>
      </w:r>
      <w:r>
        <w:tab/>
      </w:r>
    </w:p>
    <w:p w14:paraId="12EDB81D" w14:textId="77777777" w:rsidR="001C5C95" w:rsidRDefault="001C5C95" w:rsidP="001C5C95">
      <w:pPr>
        <w:pStyle w:val="Bodytext"/>
      </w:pPr>
      <w:r w:rsidRPr="00AC78D3">
        <w:t>Permitted data element value:</w:t>
      </w:r>
      <w:r w:rsidRPr="00903383">
        <w:t xml:space="preserve">       </w:t>
      </w:r>
      <w:r>
        <w:t>not applicable</w:t>
      </w:r>
      <w:r w:rsidRPr="00AC78D3">
        <w:tab/>
      </w:r>
    </w:p>
    <w:p w14:paraId="41B10262" w14:textId="77777777" w:rsidR="00486B0E" w:rsidRPr="00BB492C" w:rsidRDefault="00486B0E" w:rsidP="00486B0E">
      <w:pPr>
        <w:pStyle w:val="H3Parts"/>
      </w:pPr>
      <w:r w:rsidRPr="00BB492C">
        <w:t>Administrative attributes</w:t>
      </w:r>
    </w:p>
    <w:p w14:paraId="3EB53342" w14:textId="77777777" w:rsidR="00486B0E" w:rsidRDefault="00486B0E" w:rsidP="00486B0E">
      <w:pPr>
        <w:pStyle w:val="H4Parts"/>
      </w:pPr>
      <w:r>
        <w:t>History</w:t>
      </w:r>
    </w:p>
    <w:tbl>
      <w:tblPr>
        <w:tblW w:w="9180"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7654"/>
      </w:tblGrid>
      <w:tr w:rsidR="004628CC" w:rsidRPr="00535809" w14:paraId="210C8854" w14:textId="77777777" w:rsidTr="004628CC">
        <w:tc>
          <w:tcPr>
            <w:tcW w:w="9180" w:type="dxa"/>
            <w:gridSpan w:val="2"/>
            <w:tcBorders>
              <w:top w:val="single" w:sz="6" w:space="0" w:color="000000"/>
              <w:bottom w:val="single" w:sz="6" w:space="0" w:color="000000"/>
            </w:tcBorders>
          </w:tcPr>
          <w:p w14:paraId="69EC15C8" w14:textId="77777777" w:rsidR="004628CC" w:rsidRPr="00535809" w:rsidRDefault="004628CC" w:rsidP="00F77013">
            <w:pPr>
              <w:pStyle w:val="Tableheading"/>
            </w:pPr>
            <w:r>
              <w:t>Data element definitions</w:t>
            </w:r>
          </w:p>
        </w:tc>
      </w:tr>
      <w:tr w:rsidR="004628CC" w:rsidRPr="004628CC" w14:paraId="7032CD86" w14:textId="77777777" w:rsidTr="00F77013">
        <w:tc>
          <w:tcPr>
            <w:tcW w:w="1526" w:type="dxa"/>
          </w:tcPr>
          <w:p w14:paraId="78D6BCDA" w14:textId="77777777" w:rsidR="004628CC" w:rsidRPr="00B93FB6" w:rsidRDefault="004628CC" w:rsidP="00F77013">
            <w:pPr>
              <w:pStyle w:val="Tabledescriptext"/>
            </w:pPr>
            <w:r>
              <w:t>Edition 2.4</w:t>
            </w:r>
          </w:p>
        </w:tc>
        <w:tc>
          <w:tcPr>
            <w:tcW w:w="7654" w:type="dxa"/>
          </w:tcPr>
          <w:p w14:paraId="6117FC31" w14:textId="6002E261" w:rsidR="004628CC" w:rsidRPr="004628CC" w:rsidRDefault="004628CC" w:rsidP="00F77013">
            <w:pPr>
              <w:pStyle w:val="Tabledescriptext"/>
              <w:rPr>
                <w:b/>
              </w:rPr>
            </w:pPr>
            <w:r w:rsidRPr="00CC46E6">
              <w:rPr>
                <w:b/>
              </w:rPr>
              <w:t xml:space="preserve">Introduced 1 January </w:t>
            </w:r>
            <w:r>
              <w:rPr>
                <w:b/>
              </w:rPr>
              <w:t xml:space="preserve">2027 </w:t>
            </w:r>
            <w:r w:rsidRPr="004628CC">
              <w:rPr>
                <w:bCs/>
                <w:i/>
                <w:iCs/>
              </w:rPr>
              <w:fldChar w:fldCharType="begin"/>
            </w:r>
            <w:r w:rsidRPr="004628CC">
              <w:rPr>
                <w:bCs/>
                <w:i/>
                <w:iCs/>
              </w:rPr>
              <w:instrText xml:space="preserve"> STYLEREF  H2_Headings  \* MERGEFORMAT </w:instrText>
            </w:r>
            <w:r w:rsidRPr="004628CC">
              <w:rPr>
                <w:bCs/>
                <w:i/>
                <w:iCs/>
              </w:rPr>
              <w:fldChar w:fldCharType="separate"/>
            </w:r>
            <w:r w:rsidRPr="004628CC">
              <w:rPr>
                <w:bCs/>
                <w:i/>
                <w:iCs/>
                <w:noProof/>
              </w:rPr>
              <w:t>Apprenticeship Identifier</w:t>
            </w:r>
            <w:r w:rsidRPr="004628CC">
              <w:rPr>
                <w:bCs/>
                <w:i/>
                <w:iCs/>
                <w:noProof/>
              </w:rPr>
              <w:fldChar w:fldCharType="end"/>
            </w:r>
            <w:r w:rsidRPr="004628CC">
              <w:rPr>
                <w:bCs/>
                <w:i/>
                <w:iCs/>
                <w:noProof/>
              </w:rPr>
              <w:t xml:space="preserve"> – National</w:t>
            </w:r>
            <w:r>
              <w:t xml:space="preserve"> into Apprenticeship Collection</w:t>
            </w:r>
          </w:p>
        </w:tc>
      </w:tr>
    </w:tbl>
    <w:p w14:paraId="44BCF1F3" w14:textId="19B6EA71" w:rsidR="001C5C95" w:rsidRPr="00045D6B" w:rsidRDefault="001C5C95" w:rsidP="001C5C95">
      <w:pPr>
        <w:rPr>
          <w:rFonts w:eastAsiaTheme="minorHAnsi"/>
          <w:sz w:val="22"/>
          <w:szCs w:val="22"/>
        </w:rPr>
      </w:pPr>
    </w:p>
    <w:p w14:paraId="1F387F47" w14:textId="77C65D14" w:rsidR="005619AF" w:rsidRPr="005B5E90" w:rsidRDefault="005619AF" w:rsidP="005619AF">
      <w:pPr>
        <w:pStyle w:val="H2Headings"/>
      </w:pPr>
      <w:bookmarkStart w:id="146" w:name="_Toc222218774"/>
      <w:r>
        <w:lastRenderedPageBreak/>
        <w:t>Associated course</w:t>
      </w:r>
      <w:bookmarkEnd w:id="142"/>
      <w:r>
        <w:t xml:space="preserve"> identifier</w:t>
      </w:r>
      <w:bookmarkEnd w:id="143"/>
      <w:bookmarkEnd w:id="144"/>
      <w:bookmarkEnd w:id="145"/>
      <w:bookmarkEnd w:id="146"/>
    </w:p>
    <w:p w14:paraId="55777745" w14:textId="77777777" w:rsidR="005619AF" w:rsidRPr="005B5E90" w:rsidRDefault="005619AF" w:rsidP="005619AF">
      <w:pPr>
        <w:pStyle w:val="H3Parts"/>
      </w:pPr>
      <w:bookmarkStart w:id="147" w:name="_Toc333908915"/>
      <w:bookmarkStart w:id="148" w:name="_Toc333909433"/>
      <w:r w:rsidRPr="005B5E90">
        <w:t>Definitional attributes</w:t>
      </w:r>
      <w:bookmarkEnd w:id="147"/>
      <w:bookmarkEnd w:id="148"/>
    </w:p>
    <w:p w14:paraId="63277FE9" w14:textId="77777777" w:rsidR="005619AF" w:rsidRPr="005B5E90" w:rsidRDefault="005619AF" w:rsidP="005619AF">
      <w:pPr>
        <w:pStyle w:val="H4Parts"/>
      </w:pPr>
      <w:r w:rsidRPr="005B5E90">
        <w:t>Definition</w:t>
      </w:r>
    </w:p>
    <w:p w14:paraId="7D62F26B" w14:textId="77777777" w:rsidR="005619AF" w:rsidRPr="005B5E90" w:rsidRDefault="005619AF" w:rsidP="005619AF">
      <w:pPr>
        <w:pStyle w:val="Bodytext"/>
      </w:pPr>
      <w:r>
        <w:rPr>
          <w:i/>
        </w:rPr>
        <w:t>Associated course identifier</w:t>
      </w:r>
      <w:r w:rsidRPr="005B5E90">
        <w:t xml:space="preserve"> uniquely ident</w:t>
      </w:r>
      <w:r>
        <w:t>ifies a qualification or course that is associated with a skill set for funding purposes</w:t>
      </w:r>
      <w:r w:rsidRPr="005B5E90">
        <w:t>.</w:t>
      </w:r>
    </w:p>
    <w:p w14:paraId="57FAFED6" w14:textId="77777777" w:rsidR="005619AF" w:rsidRPr="005B5E90" w:rsidRDefault="005619AF" w:rsidP="005619AF">
      <w:pPr>
        <w:pStyle w:val="H4Parts"/>
      </w:pPr>
      <w:r w:rsidRPr="005B5E90">
        <w:t>Context</w:t>
      </w:r>
    </w:p>
    <w:p w14:paraId="530F3D45" w14:textId="1B3BAA5D" w:rsidR="005619AF" w:rsidRPr="003700FE" w:rsidRDefault="00701E88" w:rsidP="005619AF">
      <w:pPr>
        <w:pStyle w:val="Bodytext"/>
      </w:pPr>
      <w:r w:rsidRPr="00701E88">
        <w:t xml:space="preserve">Applicable only to training organisations </w:t>
      </w:r>
      <w:r w:rsidR="00BA3A5D">
        <w:t>with contractual obligations to state</w:t>
      </w:r>
      <w:r w:rsidRPr="00701E88">
        <w:t xml:space="preserve"> or territory training authorities. Rules are determined by individual states and territories.</w:t>
      </w:r>
    </w:p>
    <w:p w14:paraId="0AAE5EA1" w14:textId="77777777" w:rsidR="005619AF" w:rsidRPr="005B5E90" w:rsidRDefault="005619AF" w:rsidP="005619AF">
      <w:pPr>
        <w:pStyle w:val="H3Parts"/>
      </w:pPr>
      <w:bookmarkStart w:id="149" w:name="_Toc333908916"/>
      <w:bookmarkStart w:id="150" w:name="_Toc333909434"/>
      <w:r w:rsidRPr="005B5E90">
        <w:t>Relational attributes</w:t>
      </w:r>
      <w:bookmarkEnd w:id="149"/>
      <w:bookmarkEnd w:id="150"/>
    </w:p>
    <w:p w14:paraId="5E7102CE" w14:textId="77777777" w:rsidR="005619AF" w:rsidRPr="005B5E90" w:rsidRDefault="005619AF" w:rsidP="005619AF">
      <w:pPr>
        <w:pStyle w:val="H4Parts"/>
      </w:pPr>
      <w:r w:rsidRPr="005B5E90">
        <w:t>Rules</w:t>
      </w:r>
    </w:p>
    <w:p w14:paraId="30857B25" w14:textId="77777777" w:rsidR="005619AF" w:rsidRPr="003700FE" w:rsidRDefault="005619AF" w:rsidP="005619AF">
      <w:pPr>
        <w:pStyle w:val="Bodytext"/>
      </w:pPr>
      <w:r w:rsidRPr="003700FE">
        <w:t>Determined by individual states and territories.</w:t>
      </w:r>
    </w:p>
    <w:p w14:paraId="0BD1F9E9" w14:textId="77777777" w:rsidR="005619AF" w:rsidRPr="005B5E90" w:rsidRDefault="005619AF" w:rsidP="005619AF">
      <w:pPr>
        <w:pStyle w:val="H4Parts"/>
      </w:pPr>
      <w:r w:rsidRPr="005B5E90">
        <w:t>Guidelines for use</w:t>
      </w:r>
    </w:p>
    <w:p w14:paraId="116D0D5B" w14:textId="77777777" w:rsidR="005619AF" w:rsidRPr="005B5E90" w:rsidRDefault="005619AF" w:rsidP="005619AF">
      <w:pPr>
        <w:pStyle w:val="Bodytext"/>
        <w:rPr>
          <w:lang w:eastAsia="en-AU"/>
        </w:rPr>
      </w:pPr>
      <w:r w:rsidRPr="005B5E90">
        <w:rPr>
          <w:lang w:eastAsia="en-AU"/>
        </w:rPr>
        <w:t>Not applicable</w:t>
      </w:r>
    </w:p>
    <w:p w14:paraId="1FA607E5" w14:textId="77777777" w:rsidR="005619AF" w:rsidRPr="005B5E90" w:rsidRDefault="005619AF" w:rsidP="005619AF">
      <w:pPr>
        <w:pStyle w:val="H4Parts"/>
      </w:pPr>
      <w:r w:rsidRPr="005B5E90">
        <w:t>Related data</w:t>
      </w:r>
    </w:p>
    <w:p w14:paraId="3F8999A2" w14:textId="77777777" w:rsidR="005619AF" w:rsidRPr="005B5E90" w:rsidRDefault="005619AF" w:rsidP="005619AF">
      <w:pPr>
        <w:pStyle w:val="Bodytext"/>
        <w:rPr>
          <w:lang w:eastAsia="en-AU"/>
        </w:rPr>
      </w:pPr>
      <w:r w:rsidRPr="005B5E90">
        <w:rPr>
          <w:lang w:eastAsia="en-AU"/>
        </w:rPr>
        <w:t>Not applicable</w:t>
      </w:r>
    </w:p>
    <w:p w14:paraId="1CD7B398" w14:textId="77777777" w:rsidR="005619AF" w:rsidRPr="005B5E90" w:rsidRDefault="005619AF" w:rsidP="005619AF">
      <w:pPr>
        <w:pStyle w:val="H4Parts"/>
      </w:pPr>
      <w:r w:rsidRPr="005B5E90">
        <w:t>Type of relationship</w:t>
      </w:r>
    </w:p>
    <w:p w14:paraId="1A119C99" w14:textId="77777777" w:rsidR="005619AF" w:rsidRPr="005B5E90" w:rsidRDefault="005619AF" w:rsidP="005619AF">
      <w:pPr>
        <w:pStyle w:val="Bodytext"/>
      </w:pPr>
      <w:r w:rsidRPr="005B5E90">
        <w:t>Not applicable</w:t>
      </w:r>
    </w:p>
    <w:p w14:paraId="30B14CE9" w14:textId="77777777" w:rsidR="005619AF" w:rsidRPr="005B5E90" w:rsidRDefault="005619AF" w:rsidP="005619AF">
      <w:pPr>
        <w:pStyle w:val="H4Parts"/>
      </w:pPr>
      <w:r w:rsidRPr="005B5E90">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5619AF" w:rsidRPr="00A73782" w14:paraId="7E9BD47C" w14:textId="77777777" w:rsidTr="005619AF">
        <w:tc>
          <w:tcPr>
            <w:tcW w:w="1984" w:type="dxa"/>
          </w:tcPr>
          <w:p w14:paraId="1CE04A62" w14:textId="77777777" w:rsidR="005619AF" w:rsidRPr="00A73782" w:rsidRDefault="005619AF" w:rsidP="00A73782">
            <w:pPr>
              <w:pStyle w:val="Tableheading"/>
              <w:jc w:val="left"/>
              <w:rPr>
                <w:bCs/>
              </w:rPr>
            </w:pPr>
            <w:r w:rsidRPr="00A73782">
              <w:rPr>
                <w:bCs/>
              </w:rPr>
              <w:t>Value</w:t>
            </w:r>
          </w:p>
        </w:tc>
        <w:tc>
          <w:tcPr>
            <w:tcW w:w="7124" w:type="dxa"/>
          </w:tcPr>
          <w:p w14:paraId="63924CDE" w14:textId="485D5E07" w:rsidR="005619AF" w:rsidRPr="00A73782" w:rsidRDefault="005619AF" w:rsidP="00A73782">
            <w:pPr>
              <w:pStyle w:val="Tableheading"/>
              <w:jc w:val="left"/>
              <w:rPr>
                <w:bCs/>
              </w:rPr>
            </w:pPr>
            <w:r w:rsidRPr="00A73782">
              <w:rPr>
                <w:bCs/>
              </w:rPr>
              <w:t xml:space="preserve">Description – </w:t>
            </w:r>
            <w:r w:rsidR="00DB6678" w:rsidRPr="00A73782">
              <w:rPr>
                <w:bCs/>
              </w:rPr>
              <w:fldChar w:fldCharType="begin"/>
            </w:r>
            <w:r w:rsidR="00DB6678" w:rsidRPr="00A73782">
              <w:rPr>
                <w:bCs/>
              </w:rPr>
              <w:instrText xml:space="preserve"> STYLEREF  H2_Headings  \* MERGEFORMAT </w:instrText>
            </w:r>
            <w:r w:rsidR="00DB6678" w:rsidRPr="00A73782">
              <w:rPr>
                <w:bCs/>
              </w:rPr>
              <w:fldChar w:fldCharType="separate"/>
            </w:r>
            <w:r w:rsidR="00153EBD">
              <w:rPr>
                <w:bCs/>
                <w:noProof/>
              </w:rPr>
              <w:t>Associated course identifier</w:t>
            </w:r>
            <w:r w:rsidR="00DB6678" w:rsidRPr="00A73782">
              <w:rPr>
                <w:bCs/>
                <w:noProof/>
              </w:rPr>
              <w:fldChar w:fldCharType="end"/>
            </w:r>
          </w:p>
        </w:tc>
      </w:tr>
      <w:tr w:rsidR="005619AF" w:rsidRPr="005B5E90" w14:paraId="02641E47" w14:textId="77777777" w:rsidTr="005619AF">
        <w:tc>
          <w:tcPr>
            <w:tcW w:w="1984" w:type="dxa"/>
          </w:tcPr>
          <w:p w14:paraId="3B339235" w14:textId="625AF3A9" w:rsidR="005619AF" w:rsidRPr="005B5E90" w:rsidRDefault="001C65CF" w:rsidP="00A73782">
            <w:pPr>
              <w:pStyle w:val="Tabledescriptext"/>
            </w:pPr>
            <w:r>
              <w:t>T</w:t>
            </w:r>
            <w:r w:rsidR="005619AF" w:rsidRPr="005B5E90">
              <w:t>ext</w:t>
            </w:r>
          </w:p>
        </w:tc>
        <w:tc>
          <w:tcPr>
            <w:tcW w:w="7124" w:type="dxa"/>
          </w:tcPr>
          <w:p w14:paraId="447CCA27" w14:textId="77777777" w:rsidR="005619AF" w:rsidRPr="005B5E90" w:rsidRDefault="005619AF" w:rsidP="00A73782">
            <w:pPr>
              <w:pStyle w:val="Tabledescriptext"/>
            </w:pPr>
            <w:r w:rsidRPr="005B5E90">
              <w:t>National training package qualification, nationally recognise</w:t>
            </w:r>
            <w:r>
              <w:t>d accredited course</w:t>
            </w:r>
            <w:r w:rsidRPr="005B5E90">
              <w:t xml:space="preserve"> or locally developed training organisation course code</w:t>
            </w:r>
          </w:p>
        </w:tc>
      </w:tr>
    </w:tbl>
    <w:p w14:paraId="55EA30AE" w14:textId="77777777" w:rsidR="005619AF" w:rsidRPr="005B5E90" w:rsidRDefault="005619AF" w:rsidP="005619AF">
      <w:pPr>
        <w:pStyle w:val="H4Parts"/>
      </w:pPr>
      <w:r w:rsidRPr="005B5E90">
        <w:t>Question</w:t>
      </w:r>
    </w:p>
    <w:p w14:paraId="145A6778" w14:textId="77777777" w:rsidR="005619AF" w:rsidRPr="005B5E90" w:rsidRDefault="005619AF" w:rsidP="00EF29E1">
      <w:pPr>
        <w:pStyle w:val="Bodytext"/>
      </w:pPr>
      <w:r w:rsidRPr="005B5E90">
        <w:t>Not applicable</w:t>
      </w:r>
    </w:p>
    <w:p w14:paraId="6B40326B" w14:textId="77777777" w:rsidR="005619AF" w:rsidRPr="005B5E90" w:rsidRDefault="005619AF" w:rsidP="005619AF">
      <w:pPr>
        <w:pStyle w:val="H3Parts"/>
      </w:pPr>
      <w:bookmarkStart w:id="151" w:name="_Toc333908917"/>
      <w:bookmarkStart w:id="152" w:name="_Toc333909435"/>
      <w:r w:rsidRPr="005B5E90">
        <w:t>Format attributes</w:t>
      </w:r>
      <w:bookmarkEnd w:id="151"/>
      <w:bookmarkEnd w:id="152"/>
    </w:p>
    <w:p w14:paraId="18DB2C2F" w14:textId="77777777" w:rsidR="005619AF" w:rsidRPr="005B5E90" w:rsidRDefault="005619AF" w:rsidP="00C313B9">
      <w:pPr>
        <w:pStyle w:val="Bodytext"/>
      </w:pPr>
      <w:r w:rsidRPr="005B5E90">
        <w:t>Length:</w:t>
      </w:r>
      <w:r w:rsidRPr="005B5E90">
        <w:tab/>
      </w:r>
      <w:r w:rsidR="00C313B9">
        <w:tab/>
      </w:r>
      <w:r w:rsidRPr="005B5E90">
        <w:t>10</w:t>
      </w:r>
    </w:p>
    <w:p w14:paraId="2B3ABD8C" w14:textId="77777777" w:rsidR="005619AF" w:rsidRPr="005B5E90" w:rsidRDefault="005619AF" w:rsidP="00C313B9">
      <w:pPr>
        <w:pStyle w:val="Bodytext"/>
      </w:pPr>
      <w:r w:rsidRPr="005B5E90">
        <w:t>Type:</w:t>
      </w:r>
      <w:r w:rsidRPr="005B5E90">
        <w:tab/>
      </w:r>
      <w:r w:rsidR="00C313B9">
        <w:tab/>
      </w:r>
      <w:r w:rsidRPr="005B5E90">
        <w:t>alphanumeric</w:t>
      </w:r>
    </w:p>
    <w:p w14:paraId="07867FBA" w14:textId="77777777" w:rsidR="005619AF" w:rsidRPr="005B5E90" w:rsidRDefault="005619AF" w:rsidP="00C313B9">
      <w:pPr>
        <w:pStyle w:val="Bodytext"/>
      </w:pPr>
      <w:r w:rsidRPr="005B5E90">
        <w:t>Justification:</w:t>
      </w:r>
      <w:r w:rsidRPr="005B5E90">
        <w:tab/>
      </w:r>
      <w:r w:rsidR="00C313B9">
        <w:tab/>
      </w:r>
      <w:r w:rsidRPr="005B5E90">
        <w:t>left</w:t>
      </w:r>
    </w:p>
    <w:p w14:paraId="4DDEAA35" w14:textId="77777777" w:rsidR="005619AF" w:rsidRPr="005B5E90" w:rsidRDefault="005619AF" w:rsidP="00C313B9">
      <w:pPr>
        <w:pStyle w:val="Bodytext"/>
      </w:pPr>
      <w:r>
        <w:t>Fill c</w:t>
      </w:r>
      <w:r w:rsidRPr="005B5E90">
        <w:t>haracter:</w:t>
      </w:r>
      <w:r w:rsidRPr="005B5E90">
        <w:tab/>
      </w:r>
      <w:r w:rsidR="00A73782">
        <w:tab/>
      </w:r>
      <w:r w:rsidRPr="005B5E90">
        <w:t>space</w:t>
      </w:r>
    </w:p>
    <w:p w14:paraId="72349076" w14:textId="77777777" w:rsidR="005619AF" w:rsidRPr="005B5E90" w:rsidRDefault="005619AF" w:rsidP="00C313B9">
      <w:pPr>
        <w:pStyle w:val="Bodytext"/>
      </w:pPr>
      <w:r w:rsidRPr="005B5E90">
        <w:t>Permitted data element value:</w:t>
      </w:r>
      <w:r w:rsidRPr="005B5E90">
        <w:tab/>
        <w:t>not applicable</w:t>
      </w:r>
    </w:p>
    <w:p w14:paraId="6596FD92" w14:textId="77777777" w:rsidR="005619AF" w:rsidRPr="005B5E90" w:rsidRDefault="005619AF" w:rsidP="005619AF">
      <w:pPr>
        <w:pStyle w:val="H3Parts"/>
      </w:pPr>
      <w:bookmarkStart w:id="153" w:name="_Toc333908918"/>
      <w:bookmarkStart w:id="154" w:name="_Toc333909436"/>
      <w:r w:rsidRPr="005B5E90">
        <w:t>Administrative attributes</w:t>
      </w:r>
      <w:bookmarkEnd w:id="153"/>
      <w:bookmarkEnd w:id="154"/>
    </w:p>
    <w:p w14:paraId="6C8AA9DF" w14:textId="77777777" w:rsidR="005619AF" w:rsidRPr="005B5E90" w:rsidRDefault="005619AF" w:rsidP="005619AF">
      <w:pPr>
        <w:pStyle w:val="H4Parts"/>
      </w:pPr>
      <w:r w:rsidRPr="005B5E90">
        <w:t>History</w:t>
      </w: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5619AF" w:rsidRPr="005B5E90" w14:paraId="098C6CF1" w14:textId="77777777" w:rsidTr="005619AF">
        <w:tc>
          <w:tcPr>
            <w:tcW w:w="9288" w:type="dxa"/>
            <w:gridSpan w:val="2"/>
            <w:tcBorders>
              <w:top w:val="single" w:sz="12" w:space="0" w:color="000000"/>
              <w:left w:val="nil"/>
              <w:bottom w:val="single" w:sz="6" w:space="0" w:color="000000"/>
              <w:right w:val="nil"/>
            </w:tcBorders>
          </w:tcPr>
          <w:p w14:paraId="1EA3B611" w14:textId="77777777" w:rsidR="005619AF" w:rsidRPr="005B5E90" w:rsidRDefault="005619AF" w:rsidP="005619AF">
            <w:pPr>
              <w:pStyle w:val="Tableheading"/>
            </w:pPr>
            <w:r>
              <w:t>Data element definition</w:t>
            </w:r>
            <w:r w:rsidRPr="005B5E90">
              <w:t>s</w:t>
            </w:r>
          </w:p>
        </w:tc>
      </w:tr>
      <w:tr w:rsidR="005619AF" w:rsidRPr="005B5E90" w14:paraId="5E297442" w14:textId="77777777" w:rsidTr="005619AF">
        <w:tc>
          <w:tcPr>
            <w:tcW w:w="1728" w:type="dxa"/>
            <w:tcBorders>
              <w:top w:val="single" w:sz="6" w:space="0" w:color="000000"/>
              <w:left w:val="nil"/>
              <w:bottom w:val="single" w:sz="6" w:space="0" w:color="000000"/>
              <w:right w:val="single" w:sz="6" w:space="0" w:color="000000"/>
            </w:tcBorders>
          </w:tcPr>
          <w:p w14:paraId="6B3C06F4" w14:textId="77777777" w:rsidR="005619AF" w:rsidRPr="005B5E90" w:rsidRDefault="005619AF" w:rsidP="00C313B9">
            <w:pPr>
              <w:pStyle w:val="Tabledescriptext"/>
            </w:pPr>
            <w:r>
              <w:t>Edition 2.2</w:t>
            </w:r>
          </w:p>
        </w:tc>
        <w:tc>
          <w:tcPr>
            <w:tcW w:w="7560" w:type="dxa"/>
            <w:tcBorders>
              <w:top w:val="single" w:sz="6" w:space="0" w:color="000000"/>
              <w:left w:val="single" w:sz="6" w:space="0" w:color="000000"/>
              <w:bottom w:val="single" w:sz="6" w:space="0" w:color="000000"/>
              <w:right w:val="nil"/>
            </w:tcBorders>
          </w:tcPr>
          <w:p w14:paraId="78E3C1B0" w14:textId="43CEB0FF" w:rsidR="005619AF" w:rsidRPr="00B21DCE" w:rsidRDefault="00DD0E93" w:rsidP="00B21DCE">
            <w:pPr>
              <w:pStyle w:val="Tabledescriptext"/>
              <w:rPr>
                <w:b/>
                <w:bCs/>
              </w:rPr>
            </w:pPr>
            <w:r>
              <w:rPr>
                <w:b/>
                <w:bCs/>
              </w:rPr>
              <w:t xml:space="preserve">Introduced </w:t>
            </w:r>
            <w:r w:rsidR="005619AF" w:rsidRPr="00B21DCE">
              <w:rPr>
                <w:b/>
                <w:bCs/>
              </w:rPr>
              <w:t>1 January 2014</w:t>
            </w:r>
          </w:p>
          <w:p w14:paraId="548A714D" w14:textId="77777777" w:rsidR="005619AF" w:rsidRPr="00A73782" w:rsidRDefault="005619AF" w:rsidP="00C313B9">
            <w:pPr>
              <w:pStyle w:val="Tabledescriptext"/>
              <w:rPr>
                <w:i/>
              </w:rPr>
            </w:pPr>
            <w:r w:rsidRPr="00A73782">
              <w:rPr>
                <w:i/>
              </w:rPr>
              <w:t>Associated course identifier</w:t>
            </w:r>
          </w:p>
        </w:tc>
      </w:tr>
    </w:tbl>
    <w:p w14:paraId="775DE748" w14:textId="44605CAF" w:rsidR="00520568" w:rsidRPr="002261A3" w:rsidRDefault="00CC735D" w:rsidP="00C103CA">
      <w:pPr>
        <w:pStyle w:val="H2Headings"/>
      </w:pPr>
      <w:bookmarkStart w:id="155" w:name="_Toc222218775"/>
      <w:r w:rsidRPr="002261A3">
        <w:lastRenderedPageBreak/>
        <w:t>At school flag</w:t>
      </w:r>
      <w:bookmarkEnd w:id="133"/>
      <w:bookmarkEnd w:id="134"/>
      <w:bookmarkEnd w:id="135"/>
      <w:bookmarkEnd w:id="136"/>
      <w:bookmarkEnd w:id="155"/>
    </w:p>
    <w:p w14:paraId="687EB728" w14:textId="77777777" w:rsidR="00520568" w:rsidRPr="002261A3" w:rsidRDefault="00CC735D" w:rsidP="004C26B3">
      <w:pPr>
        <w:pStyle w:val="H3Parts"/>
      </w:pPr>
      <w:bookmarkStart w:id="156" w:name="_Toc113785458"/>
      <w:r w:rsidRPr="002261A3">
        <w:t>Definitional attributes</w:t>
      </w:r>
      <w:bookmarkEnd w:id="156"/>
    </w:p>
    <w:p w14:paraId="60455910" w14:textId="77777777" w:rsidR="00520568" w:rsidRPr="002261A3" w:rsidRDefault="00DD78AF" w:rsidP="00B336D5">
      <w:pPr>
        <w:pStyle w:val="H4Parts"/>
      </w:pPr>
      <w:r w:rsidRPr="002261A3">
        <w:t>Definition</w:t>
      </w:r>
    </w:p>
    <w:p w14:paraId="5F76AB5A" w14:textId="77777777" w:rsidR="00520568" w:rsidRPr="002261A3" w:rsidRDefault="00CC735D" w:rsidP="007D3F89">
      <w:pPr>
        <w:pStyle w:val="Bodytext"/>
      </w:pPr>
      <w:r w:rsidRPr="000B09AD">
        <w:rPr>
          <w:i/>
        </w:rPr>
        <w:t>At school flag</w:t>
      </w:r>
      <w:r w:rsidR="00520568" w:rsidRPr="002261A3">
        <w:t xml:space="preserve"> indicates whether a </w:t>
      </w:r>
      <w:r w:rsidR="00E91AEE">
        <w:t>client</w:t>
      </w:r>
      <w:r w:rsidR="00520568" w:rsidRPr="002261A3">
        <w:t xml:space="preserve"> is currently </w:t>
      </w:r>
      <w:r w:rsidR="00943183">
        <w:t>enrolled in</w:t>
      </w:r>
      <w:r w:rsidR="00943183" w:rsidRPr="002261A3">
        <w:t xml:space="preserve"> </w:t>
      </w:r>
      <w:r w:rsidR="00520568" w:rsidRPr="002261A3">
        <w:t>secondary school.</w:t>
      </w:r>
    </w:p>
    <w:p w14:paraId="66989527" w14:textId="77777777" w:rsidR="00520568" w:rsidRPr="002261A3" w:rsidRDefault="00DD78AF" w:rsidP="00B336D5">
      <w:pPr>
        <w:pStyle w:val="H4Parts"/>
      </w:pPr>
      <w:r>
        <w:t>Context</w:t>
      </w:r>
    </w:p>
    <w:p w14:paraId="069EE3DF" w14:textId="77777777" w:rsidR="00520568" w:rsidRPr="002261A3" w:rsidRDefault="00CC735D" w:rsidP="007D3F89">
      <w:pPr>
        <w:pStyle w:val="Bodytext"/>
      </w:pPr>
      <w:r w:rsidRPr="000B09AD">
        <w:rPr>
          <w:i/>
        </w:rPr>
        <w:t>At school flag</w:t>
      </w:r>
      <w:r w:rsidR="00520568" w:rsidRPr="002261A3">
        <w:t xml:space="preserve"> is used to analyse data on </w:t>
      </w:r>
      <w:r w:rsidR="00E91AEE">
        <w:t>client</w:t>
      </w:r>
      <w:r w:rsidR="00520568" w:rsidRPr="002261A3">
        <w:t xml:space="preserve">s </w:t>
      </w:r>
      <w:r w:rsidR="00C54E33">
        <w:t>who</w:t>
      </w:r>
      <w:r w:rsidR="00606C91">
        <w:t xml:space="preserve"> </w:t>
      </w:r>
      <w:r w:rsidR="00943183">
        <w:t xml:space="preserve">are enrolled in </w:t>
      </w:r>
      <w:r w:rsidR="00D81F78">
        <w:t>secondary school.</w:t>
      </w:r>
    </w:p>
    <w:p w14:paraId="1898884E" w14:textId="77777777" w:rsidR="00520568" w:rsidRPr="002261A3" w:rsidRDefault="00CC735D" w:rsidP="004C26B3">
      <w:pPr>
        <w:pStyle w:val="H3Parts"/>
      </w:pPr>
      <w:bookmarkStart w:id="157" w:name="_Toc113785459"/>
      <w:r w:rsidRPr="002261A3">
        <w:t>Relational attributes</w:t>
      </w:r>
      <w:bookmarkEnd w:id="157"/>
    </w:p>
    <w:p w14:paraId="2EB1C4D8" w14:textId="77777777" w:rsidR="00887989" w:rsidRDefault="00887989" w:rsidP="00887989">
      <w:pPr>
        <w:pStyle w:val="H4Parts"/>
      </w:pPr>
      <w:r>
        <w:t>Rules</w:t>
      </w:r>
    </w:p>
    <w:p w14:paraId="74D96842" w14:textId="77777777" w:rsidR="00887989" w:rsidRPr="00A00570" w:rsidRDefault="00887989" w:rsidP="00887989">
      <w:pPr>
        <w:pStyle w:val="Bodytext"/>
      </w:pPr>
      <w:r>
        <w:t>Not applicable</w:t>
      </w:r>
    </w:p>
    <w:p w14:paraId="5381AB5B" w14:textId="77777777" w:rsidR="00520568" w:rsidRDefault="00725E08" w:rsidP="00AE7616">
      <w:pPr>
        <w:pStyle w:val="H4Parts"/>
      </w:pPr>
      <w:r w:rsidRPr="002261A3">
        <w:t>Guideline</w:t>
      </w:r>
      <w:r>
        <w:t>s</w:t>
      </w:r>
      <w:r w:rsidR="00CC735D" w:rsidRPr="002261A3">
        <w:t xml:space="preserve"> for use</w:t>
      </w:r>
    </w:p>
    <w:p w14:paraId="309793CE" w14:textId="77777777" w:rsidR="00E819C0" w:rsidRDefault="0030011A" w:rsidP="00E819C0">
      <w:pPr>
        <w:pStyle w:val="Bodytext"/>
      </w:pPr>
      <w:r>
        <w:t>If a client was at school during the reporting period</w:t>
      </w:r>
      <w:r w:rsidR="0026221C">
        <w:t>,</w:t>
      </w:r>
      <w:r>
        <w:t xml:space="preserve"> report </w:t>
      </w:r>
      <w:r w:rsidRPr="00113CAE">
        <w:rPr>
          <w:i/>
        </w:rPr>
        <w:t>At school flag</w:t>
      </w:r>
      <w:r>
        <w:t xml:space="preserve"> status as </w:t>
      </w:r>
      <w:r w:rsidR="0026221C">
        <w:t>‘</w:t>
      </w:r>
      <w:r>
        <w:t>Y</w:t>
      </w:r>
      <w:r w:rsidR="0026221C">
        <w:t>’</w:t>
      </w:r>
      <w:r>
        <w:t>.</w:t>
      </w:r>
    </w:p>
    <w:p w14:paraId="420E2632" w14:textId="1AF4599F" w:rsidR="0030011A" w:rsidRPr="00E819C0" w:rsidRDefault="0030011A" w:rsidP="00E819C0">
      <w:pPr>
        <w:pStyle w:val="Bodytext"/>
      </w:pPr>
      <w:r w:rsidRPr="00702DF2">
        <w:rPr>
          <w:i/>
        </w:rPr>
        <w:t>At</w:t>
      </w:r>
      <w:r>
        <w:t xml:space="preserve"> </w:t>
      </w:r>
      <w:r w:rsidRPr="00113CAE">
        <w:rPr>
          <w:i/>
        </w:rPr>
        <w:t>school flag</w:t>
      </w:r>
      <w:r>
        <w:t xml:space="preserve"> in</w:t>
      </w:r>
      <w:r w:rsidR="00113CAE">
        <w:t>dicates whether a student is enrolled in secondary schooling. Scho</w:t>
      </w:r>
      <w:r w:rsidR="00EC22D4">
        <w:t xml:space="preserve">ol students can include </w:t>
      </w:r>
      <w:r w:rsidR="008F51B3">
        <w:t xml:space="preserve">students studying </w:t>
      </w:r>
      <w:r w:rsidR="00EC22D4">
        <w:t>VET in S</w:t>
      </w:r>
      <w:r w:rsidR="00113CAE">
        <w:t>chools, school-based apprentices, pre-apprentices and trainees, school students enrolling in VET outside school, and home-schooling students.</w:t>
      </w:r>
    </w:p>
    <w:p w14:paraId="33DC1645" w14:textId="77777777" w:rsidR="00520568" w:rsidRDefault="00CC735D" w:rsidP="00F41A95">
      <w:pPr>
        <w:pStyle w:val="H4Parts"/>
      </w:pPr>
      <w:r>
        <w:t>Related data</w:t>
      </w:r>
    </w:p>
    <w:p w14:paraId="1D4F2132" w14:textId="77777777" w:rsidR="00A00570" w:rsidRPr="00A00570" w:rsidRDefault="00A00570" w:rsidP="00A00570">
      <w:pPr>
        <w:pStyle w:val="Bodytext"/>
      </w:pPr>
      <w:r>
        <w:t>Not applicable</w:t>
      </w:r>
    </w:p>
    <w:p w14:paraId="7FB9439E" w14:textId="77777777" w:rsidR="00520568" w:rsidRDefault="00CC735D" w:rsidP="00F41A95">
      <w:pPr>
        <w:pStyle w:val="H4Parts"/>
      </w:pPr>
      <w:r>
        <w:t>Type of relationship</w:t>
      </w:r>
    </w:p>
    <w:p w14:paraId="0163F70B" w14:textId="77777777" w:rsidR="00A00570" w:rsidRPr="00A00570" w:rsidRDefault="00A00570" w:rsidP="00A00570">
      <w:pPr>
        <w:pStyle w:val="Bodytext"/>
      </w:pPr>
      <w:r>
        <w:t>Not applicable</w:t>
      </w:r>
    </w:p>
    <w:p w14:paraId="7309112C" w14:textId="77777777" w:rsidR="00520568" w:rsidRPr="002261A3" w:rsidRDefault="00CC735D"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550AF" w:rsidRPr="00C313B9" w14:paraId="29B10D21" w14:textId="77777777">
        <w:tc>
          <w:tcPr>
            <w:tcW w:w="1984" w:type="dxa"/>
          </w:tcPr>
          <w:p w14:paraId="3DE4BD52" w14:textId="77777777" w:rsidR="00E550AF" w:rsidRPr="00C313B9" w:rsidRDefault="00E550AF" w:rsidP="00C313B9">
            <w:pPr>
              <w:pStyle w:val="Tableheading"/>
              <w:jc w:val="left"/>
              <w:rPr>
                <w:bCs/>
              </w:rPr>
            </w:pPr>
            <w:r w:rsidRPr="00C313B9">
              <w:rPr>
                <w:bCs/>
              </w:rPr>
              <w:t>Value</w:t>
            </w:r>
          </w:p>
        </w:tc>
        <w:tc>
          <w:tcPr>
            <w:tcW w:w="7124" w:type="dxa"/>
          </w:tcPr>
          <w:p w14:paraId="0B3FCD3B" w14:textId="633FC368" w:rsidR="00E550AF" w:rsidRPr="00C313B9" w:rsidRDefault="002E7280" w:rsidP="00C313B9">
            <w:pPr>
              <w:pStyle w:val="Tableheading"/>
              <w:jc w:val="left"/>
              <w:rPr>
                <w:bCs/>
              </w:rPr>
            </w:pPr>
            <w:r w:rsidRPr="00C313B9">
              <w:rPr>
                <w:bCs/>
              </w:rPr>
              <w:t>Description</w:t>
            </w:r>
            <w:r w:rsidR="00D17ECC" w:rsidRPr="00C313B9">
              <w:rPr>
                <w:bCs/>
              </w:rPr>
              <w:t xml:space="preserve"> – </w:t>
            </w:r>
            <w:r w:rsidR="00DB6678" w:rsidRPr="00C313B9">
              <w:rPr>
                <w:bCs/>
              </w:rPr>
              <w:fldChar w:fldCharType="begin"/>
            </w:r>
            <w:r w:rsidR="00DB6678" w:rsidRPr="00C313B9">
              <w:rPr>
                <w:bCs/>
              </w:rPr>
              <w:instrText xml:space="preserve"> STYLEREF  H2_Headings  \* MERGEFORMAT </w:instrText>
            </w:r>
            <w:r w:rsidR="00DB6678" w:rsidRPr="00C313B9">
              <w:rPr>
                <w:bCs/>
              </w:rPr>
              <w:fldChar w:fldCharType="separate"/>
            </w:r>
            <w:r w:rsidR="00153EBD">
              <w:rPr>
                <w:bCs/>
                <w:noProof/>
              </w:rPr>
              <w:t>At school flag</w:t>
            </w:r>
            <w:r w:rsidR="00DB6678" w:rsidRPr="00C313B9">
              <w:rPr>
                <w:bCs/>
                <w:noProof/>
              </w:rPr>
              <w:fldChar w:fldCharType="end"/>
            </w:r>
          </w:p>
        </w:tc>
      </w:tr>
      <w:tr w:rsidR="00E550AF" w14:paraId="2C65E018" w14:textId="77777777">
        <w:tc>
          <w:tcPr>
            <w:tcW w:w="1984" w:type="dxa"/>
          </w:tcPr>
          <w:p w14:paraId="0851636A" w14:textId="77777777" w:rsidR="00E550AF" w:rsidRPr="00112D80" w:rsidRDefault="00E550AF" w:rsidP="00C313B9">
            <w:pPr>
              <w:pStyle w:val="Tabledescriptext"/>
            </w:pPr>
            <w:r w:rsidRPr="00251F56">
              <w:t>Y</w:t>
            </w:r>
          </w:p>
        </w:tc>
        <w:tc>
          <w:tcPr>
            <w:tcW w:w="7124" w:type="dxa"/>
          </w:tcPr>
          <w:p w14:paraId="355F845E" w14:textId="77777777" w:rsidR="00E550AF" w:rsidRPr="00251F56" w:rsidRDefault="00E550AF" w:rsidP="0026221C">
            <w:pPr>
              <w:pStyle w:val="Tabledescriptext"/>
            </w:pPr>
            <w:r w:rsidRPr="00251F56">
              <w:t>Yes</w:t>
            </w:r>
            <w:r w:rsidR="00D17ECC">
              <w:t xml:space="preserve"> – </w:t>
            </w:r>
            <w:r w:rsidRPr="00251F56">
              <w:t xml:space="preserve">the </w:t>
            </w:r>
            <w:r w:rsidR="00D3639D">
              <w:t>c</w:t>
            </w:r>
            <w:r w:rsidR="00E91AEE">
              <w:t>lient</w:t>
            </w:r>
            <w:r w:rsidRPr="00251F56">
              <w:t xml:space="preserve"> is still </w:t>
            </w:r>
            <w:r w:rsidR="006C0E29">
              <w:t xml:space="preserve">enrolled in </w:t>
            </w:r>
            <w:r w:rsidRPr="00251F56">
              <w:t>secondary school</w:t>
            </w:r>
          </w:p>
        </w:tc>
      </w:tr>
      <w:tr w:rsidR="00E550AF" w14:paraId="684F0CFF" w14:textId="77777777">
        <w:tc>
          <w:tcPr>
            <w:tcW w:w="1984" w:type="dxa"/>
          </w:tcPr>
          <w:p w14:paraId="5B52B94E" w14:textId="77777777" w:rsidR="00E550AF" w:rsidRPr="00112D80" w:rsidRDefault="00E550AF" w:rsidP="00C313B9">
            <w:pPr>
              <w:pStyle w:val="Tabledescriptext"/>
            </w:pPr>
            <w:r w:rsidRPr="00251F56">
              <w:t>N</w:t>
            </w:r>
          </w:p>
        </w:tc>
        <w:tc>
          <w:tcPr>
            <w:tcW w:w="7124" w:type="dxa"/>
          </w:tcPr>
          <w:p w14:paraId="0F9BD535" w14:textId="77777777" w:rsidR="00E550AF" w:rsidRPr="00251F56" w:rsidRDefault="00E550AF" w:rsidP="0026221C">
            <w:pPr>
              <w:pStyle w:val="Tabledescriptext"/>
            </w:pPr>
            <w:r w:rsidRPr="00251F56">
              <w:t>No</w:t>
            </w:r>
            <w:r w:rsidR="00D17ECC">
              <w:t xml:space="preserve"> – </w:t>
            </w:r>
            <w:r w:rsidRPr="00251F56">
              <w:t xml:space="preserve">the </w:t>
            </w:r>
            <w:r w:rsidR="00D3639D">
              <w:t>c</w:t>
            </w:r>
            <w:r w:rsidR="00E91AEE">
              <w:t>lient</w:t>
            </w:r>
            <w:r w:rsidRPr="00251F56">
              <w:t xml:space="preserve"> is not </w:t>
            </w:r>
            <w:r w:rsidR="006C0E29">
              <w:t xml:space="preserve">enrolled in </w:t>
            </w:r>
            <w:r>
              <w:t>secondary school</w:t>
            </w:r>
          </w:p>
        </w:tc>
      </w:tr>
    </w:tbl>
    <w:p w14:paraId="3BB27C10" w14:textId="77777777" w:rsidR="00520568" w:rsidRPr="002261A3" w:rsidRDefault="00BD0869" w:rsidP="00F7041F">
      <w:pPr>
        <w:pStyle w:val="H4Parts"/>
      </w:pPr>
      <w:r>
        <w:t>Question</w:t>
      </w:r>
    </w:p>
    <w:p w14:paraId="494E3B18" w14:textId="77777777" w:rsidR="00520568" w:rsidRDefault="00520568" w:rsidP="00AD3EDB">
      <w:pPr>
        <w:pStyle w:val="Bodytext"/>
      </w:pPr>
      <w:r w:rsidRPr="002261A3">
        <w:t xml:space="preserve">Are you still </w:t>
      </w:r>
      <w:r w:rsidR="00113CAE">
        <w:t>enrolled in</w:t>
      </w:r>
      <w:r w:rsidR="00113CAE" w:rsidRPr="002261A3">
        <w:t xml:space="preserve"> </w:t>
      </w:r>
      <w:r w:rsidRPr="002261A3">
        <w:t xml:space="preserve">secondary </w:t>
      </w:r>
      <w:r w:rsidR="00113CAE">
        <w:t>or senior secondary</w:t>
      </w:r>
      <w:r w:rsidR="00702DF2">
        <w:t xml:space="preserve"> edu</w:t>
      </w:r>
      <w:r w:rsidR="00113CAE">
        <w:t>cation</w:t>
      </w:r>
      <w:r w:rsidRPr="002261A3">
        <w:t>?</w:t>
      </w:r>
    </w:p>
    <w:tbl>
      <w:tblPr>
        <w:tblW w:w="0" w:type="auto"/>
        <w:tblInd w:w="1668" w:type="dxa"/>
        <w:tblLayout w:type="fixed"/>
        <w:tblLook w:val="00A0" w:firstRow="1" w:lastRow="0" w:firstColumn="1" w:lastColumn="0" w:noHBand="0" w:noVBand="0"/>
      </w:tblPr>
      <w:tblGrid>
        <w:gridCol w:w="851"/>
        <w:gridCol w:w="737"/>
      </w:tblGrid>
      <w:tr w:rsidR="008215DC" w14:paraId="4592F10D" w14:textId="77777777">
        <w:tc>
          <w:tcPr>
            <w:tcW w:w="851" w:type="dxa"/>
          </w:tcPr>
          <w:p w14:paraId="593DD3EB" w14:textId="77777777" w:rsidR="008215DC" w:rsidRDefault="008215DC" w:rsidP="008215DC">
            <w:pPr>
              <w:pStyle w:val="Enroltext"/>
              <w:rPr>
                <w:noProof w:val="0"/>
              </w:rPr>
            </w:pPr>
            <w:r>
              <w:rPr>
                <w:noProof w:val="0"/>
              </w:rPr>
              <w:t>Yes</w:t>
            </w:r>
          </w:p>
        </w:tc>
        <w:tc>
          <w:tcPr>
            <w:tcW w:w="737" w:type="dxa"/>
          </w:tcPr>
          <w:p w14:paraId="33F7D429" w14:textId="77777777" w:rsidR="008215DC" w:rsidRDefault="0041361D" w:rsidP="008215DC">
            <w:pPr>
              <w:pStyle w:val="Enroltext"/>
              <w:rPr>
                <w:noProof w:val="0"/>
              </w:rPr>
            </w:pPr>
            <w:r>
              <w:rPr>
                <w:noProof w:val="0"/>
              </w:rPr>
              <w:fldChar w:fldCharType="begin">
                <w:ffData>
                  <w:name w:val="Check1"/>
                  <w:enabled/>
                  <w:calcOnExit w:val="0"/>
                  <w:checkBox>
                    <w:sizeAuto/>
                    <w:default w:val="0"/>
                  </w:checkBox>
                </w:ffData>
              </w:fldChar>
            </w:r>
            <w:r w:rsidR="008215DC">
              <w:rPr>
                <w:noProof w:val="0"/>
              </w:rPr>
              <w:instrText xml:space="preserve"> FORMCHECKBOX </w:instrText>
            </w:r>
            <w:r>
              <w:rPr>
                <w:noProof w:val="0"/>
              </w:rPr>
            </w:r>
            <w:r>
              <w:rPr>
                <w:noProof w:val="0"/>
              </w:rPr>
              <w:fldChar w:fldCharType="separate"/>
            </w:r>
            <w:r>
              <w:rPr>
                <w:noProof w:val="0"/>
              </w:rPr>
              <w:fldChar w:fldCharType="end"/>
            </w:r>
            <w:r w:rsidR="008215DC">
              <w:rPr>
                <w:noProof w:val="0"/>
              </w:rPr>
              <w:t xml:space="preserve"> Y</w:t>
            </w:r>
          </w:p>
        </w:tc>
      </w:tr>
      <w:tr w:rsidR="008215DC" w14:paraId="12C9396C" w14:textId="77777777">
        <w:tc>
          <w:tcPr>
            <w:tcW w:w="851" w:type="dxa"/>
            <w:tcBorders>
              <w:top w:val="single" w:sz="4" w:space="0" w:color="auto"/>
              <w:bottom w:val="single" w:sz="4" w:space="0" w:color="auto"/>
            </w:tcBorders>
          </w:tcPr>
          <w:p w14:paraId="3136567E" w14:textId="77777777" w:rsidR="008215DC" w:rsidRDefault="008215DC" w:rsidP="008215DC">
            <w:pPr>
              <w:pStyle w:val="Enroltext"/>
              <w:rPr>
                <w:noProof w:val="0"/>
              </w:rPr>
            </w:pPr>
            <w:r>
              <w:rPr>
                <w:noProof w:val="0"/>
              </w:rPr>
              <w:t>No</w:t>
            </w:r>
          </w:p>
        </w:tc>
        <w:tc>
          <w:tcPr>
            <w:tcW w:w="737" w:type="dxa"/>
            <w:tcBorders>
              <w:top w:val="single" w:sz="4" w:space="0" w:color="auto"/>
              <w:bottom w:val="single" w:sz="4" w:space="0" w:color="auto"/>
            </w:tcBorders>
          </w:tcPr>
          <w:p w14:paraId="0CA0E04A" w14:textId="77777777" w:rsidR="008215DC" w:rsidRDefault="0041361D" w:rsidP="008215DC">
            <w:pPr>
              <w:pStyle w:val="Enroltext"/>
              <w:rPr>
                <w:noProof w:val="0"/>
              </w:rPr>
            </w:pPr>
            <w:r>
              <w:rPr>
                <w:noProof w:val="0"/>
              </w:rPr>
              <w:fldChar w:fldCharType="begin">
                <w:ffData>
                  <w:name w:val="Check1"/>
                  <w:enabled/>
                  <w:calcOnExit w:val="0"/>
                  <w:checkBox>
                    <w:sizeAuto/>
                    <w:default w:val="0"/>
                  </w:checkBox>
                </w:ffData>
              </w:fldChar>
            </w:r>
            <w:r w:rsidR="008215DC">
              <w:rPr>
                <w:noProof w:val="0"/>
              </w:rPr>
              <w:instrText xml:space="preserve"> FORMCHECKBOX </w:instrText>
            </w:r>
            <w:r>
              <w:rPr>
                <w:noProof w:val="0"/>
              </w:rPr>
            </w:r>
            <w:r>
              <w:rPr>
                <w:noProof w:val="0"/>
              </w:rPr>
              <w:fldChar w:fldCharType="separate"/>
            </w:r>
            <w:r>
              <w:rPr>
                <w:noProof w:val="0"/>
              </w:rPr>
              <w:fldChar w:fldCharType="end"/>
            </w:r>
            <w:r w:rsidR="008215DC">
              <w:rPr>
                <w:noProof w:val="0"/>
              </w:rPr>
              <w:t xml:space="preserve"> N</w:t>
            </w:r>
          </w:p>
        </w:tc>
      </w:tr>
    </w:tbl>
    <w:p w14:paraId="4CACA319" w14:textId="77777777" w:rsidR="00520568" w:rsidRPr="002261A3" w:rsidRDefault="00CC735D" w:rsidP="0009072E">
      <w:pPr>
        <w:pStyle w:val="H3Parts"/>
      </w:pPr>
      <w:bookmarkStart w:id="158" w:name="_Toc113785460"/>
      <w:r w:rsidRPr="002261A3">
        <w:t>Format attributes</w:t>
      </w:r>
      <w:bookmarkEnd w:id="158"/>
    </w:p>
    <w:p w14:paraId="15F9DF22" w14:textId="77777777" w:rsidR="00520568" w:rsidRPr="002261A3" w:rsidRDefault="00520568" w:rsidP="00C313B9">
      <w:pPr>
        <w:pStyle w:val="Bodytext"/>
      </w:pPr>
      <w:r w:rsidRPr="002261A3">
        <w:t>Length:</w:t>
      </w:r>
      <w:r w:rsidRPr="002261A3">
        <w:tab/>
      </w:r>
      <w:r w:rsidR="00C313B9">
        <w:tab/>
      </w:r>
      <w:r w:rsidRPr="002261A3">
        <w:t>1</w:t>
      </w:r>
    </w:p>
    <w:p w14:paraId="2DF1E828" w14:textId="77777777" w:rsidR="00520568" w:rsidRPr="002261A3" w:rsidRDefault="00520568" w:rsidP="00C313B9">
      <w:pPr>
        <w:pStyle w:val="Bodytext"/>
      </w:pPr>
      <w:r w:rsidRPr="002261A3">
        <w:t>Type:</w:t>
      </w:r>
      <w:r w:rsidRPr="002261A3">
        <w:tab/>
      </w:r>
      <w:r w:rsidR="00C313B9">
        <w:tab/>
      </w:r>
      <w:r w:rsidRPr="002261A3">
        <w:t>alphanumeric</w:t>
      </w:r>
    </w:p>
    <w:p w14:paraId="346400FA" w14:textId="77777777" w:rsidR="00520568" w:rsidRPr="002261A3" w:rsidRDefault="00C314D5" w:rsidP="00C313B9">
      <w:pPr>
        <w:pStyle w:val="Bodytext"/>
      </w:pPr>
      <w:r>
        <w:t>Justification:</w:t>
      </w:r>
      <w:r w:rsidR="00520568" w:rsidRPr="002261A3">
        <w:tab/>
      </w:r>
      <w:r w:rsidR="00C313B9">
        <w:tab/>
      </w:r>
      <w:r w:rsidR="00520568" w:rsidRPr="002261A3">
        <w:t>none</w:t>
      </w:r>
    </w:p>
    <w:p w14:paraId="7B86445E" w14:textId="77777777" w:rsidR="00520568" w:rsidRPr="002261A3" w:rsidRDefault="00CC735D" w:rsidP="00C313B9">
      <w:pPr>
        <w:pStyle w:val="Bodytext"/>
      </w:pPr>
      <w:r>
        <w:t>Fill c</w:t>
      </w:r>
      <w:r w:rsidR="00520568" w:rsidRPr="002261A3">
        <w:t>haracter:</w:t>
      </w:r>
      <w:r w:rsidR="00520568" w:rsidRPr="002261A3">
        <w:tab/>
      </w:r>
      <w:r w:rsidR="00C313B9">
        <w:tab/>
      </w:r>
      <w:r w:rsidR="00520568" w:rsidRPr="002261A3">
        <w:t>none</w:t>
      </w:r>
    </w:p>
    <w:p w14:paraId="68F9CA46" w14:textId="77777777" w:rsidR="00520568" w:rsidRPr="002261A3" w:rsidRDefault="00520568" w:rsidP="00C313B9">
      <w:pPr>
        <w:pStyle w:val="Bodytext"/>
      </w:pPr>
      <w:r w:rsidRPr="002261A3">
        <w:t>Permitted data element value:</w:t>
      </w:r>
      <w:r w:rsidRPr="002261A3">
        <w:tab/>
        <w:t>@</w:t>
      </w:r>
      <w:r w:rsidRPr="002261A3">
        <w:tab/>
      </w:r>
      <w:r w:rsidR="009B530A">
        <w:t>n</w:t>
      </w:r>
      <w:r w:rsidR="005C2BE5">
        <w:t>ot specified</w:t>
      </w:r>
    </w:p>
    <w:p w14:paraId="51D1D0A5" w14:textId="77777777" w:rsidR="00520568" w:rsidRPr="002261A3" w:rsidRDefault="00456D44" w:rsidP="0009072E">
      <w:pPr>
        <w:pStyle w:val="H3Parts"/>
      </w:pPr>
      <w:bookmarkStart w:id="159" w:name="_Toc113785461"/>
      <w:r>
        <w:br w:type="page"/>
      </w:r>
      <w:r w:rsidR="00CC735D" w:rsidRPr="002261A3">
        <w:lastRenderedPageBreak/>
        <w:t>Administrative attributes</w:t>
      </w:r>
      <w:bookmarkEnd w:id="159"/>
    </w:p>
    <w:p w14:paraId="793E3563" w14:textId="77777777" w:rsidR="00520568" w:rsidRDefault="00DD78AF" w:rsidP="00112D80">
      <w:pPr>
        <w:pStyle w:val="H4Parts"/>
      </w:pPr>
      <w:r>
        <w:t>History</w:t>
      </w:r>
    </w:p>
    <w:tbl>
      <w:tblPr>
        <w:tblW w:w="9322"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4"/>
        <w:gridCol w:w="3742"/>
        <w:gridCol w:w="3596"/>
      </w:tblGrid>
      <w:tr w:rsidR="00B75062" w:rsidRPr="00C313B9" w14:paraId="3D611A96" w14:textId="77777777" w:rsidTr="0026221C">
        <w:tc>
          <w:tcPr>
            <w:tcW w:w="1984" w:type="dxa"/>
          </w:tcPr>
          <w:p w14:paraId="629302EF" w14:textId="77777777" w:rsidR="00B75062" w:rsidRPr="00C313B9" w:rsidRDefault="00B75062" w:rsidP="00C313B9">
            <w:pPr>
              <w:pStyle w:val="Tableheading"/>
              <w:jc w:val="left"/>
              <w:rPr>
                <w:bCs/>
              </w:rPr>
            </w:pPr>
            <w:r w:rsidRPr="00C313B9">
              <w:rPr>
                <w:bCs/>
              </w:rPr>
              <w:t>Release</w:t>
            </w:r>
          </w:p>
        </w:tc>
        <w:tc>
          <w:tcPr>
            <w:tcW w:w="3742" w:type="dxa"/>
          </w:tcPr>
          <w:p w14:paraId="3CE48149" w14:textId="77777777" w:rsidR="00B75062" w:rsidRPr="00C313B9" w:rsidRDefault="000A6BCD" w:rsidP="00C313B9">
            <w:pPr>
              <w:pStyle w:val="Tableheading"/>
              <w:jc w:val="left"/>
              <w:rPr>
                <w:bCs/>
              </w:rPr>
            </w:pPr>
            <w:r w:rsidRPr="00C313B9">
              <w:rPr>
                <w:bCs/>
              </w:rPr>
              <w:t>VET</w:t>
            </w:r>
            <w:r w:rsidR="00CC735D" w:rsidRPr="00C313B9">
              <w:rPr>
                <w:bCs/>
              </w:rPr>
              <w:t xml:space="preserve"> provider</w:t>
            </w:r>
          </w:p>
        </w:tc>
        <w:tc>
          <w:tcPr>
            <w:tcW w:w="3596" w:type="dxa"/>
          </w:tcPr>
          <w:p w14:paraId="2540AE07" w14:textId="77777777" w:rsidR="00B75062" w:rsidRPr="00C313B9" w:rsidRDefault="00967D2C" w:rsidP="00C313B9">
            <w:pPr>
              <w:pStyle w:val="Tableheading"/>
              <w:jc w:val="left"/>
              <w:rPr>
                <w:bCs/>
              </w:rPr>
            </w:pPr>
            <w:r w:rsidRPr="00C313B9">
              <w:rPr>
                <w:bCs/>
              </w:rPr>
              <w:t>Apprenticeship</w:t>
            </w:r>
          </w:p>
        </w:tc>
      </w:tr>
      <w:tr w:rsidR="0014554A" w14:paraId="5E566A1B" w14:textId="77777777" w:rsidTr="0026221C">
        <w:tc>
          <w:tcPr>
            <w:tcW w:w="1984" w:type="dxa"/>
          </w:tcPr>
          <w:p w14:paraId="5145B060" w14:textId="77777777" w:rsidR="0014554A" w:rsidRDefault="0014554A" w:rsidP="00C313B9">
            <w:pPr>
              <w:pStyle w:val="Tabledescriptext"/>
            </w:pPr>
            <w:r w:rsidRPr="00B93FB6">
              <w:t>Release</w:t>
            </w:r>
            <w:r>
              <w:t xml:space="preserve"> 2.0</w:t>
            </w:r>
          </w:p>
        </w:tc>
        <w:tc>
          <w:tcPr>
            <w:tcW w:w="3742" w:type="dxa"/>
          </w:tcPr>
          <w:p w14:paraId="798C4271" w14:textId="0158F50D" w:rsidR="0014554A" w:rsidRPr="00B21DCE" w:rsidRDefault="00DD0E93" w:rsidP="00B21DCE">
            <w:pPr>
              <w:pStyle w:val="Tabledescriptext"/>
              <w:rPr>
                <w:b/>
                <w:bCs/>
              </w:rPr>
            </w:pPr>
            <w:r>
              <w:rPr>
                <w:b/>
                <w:bCs/>
              </w:rPr>
              <w:t xml:space="preserve">Introduced </w:t>
            </w:r>
            <w:r w:rsidR="0014554A" w:rsidRPr="00B21DCE">
              <w:rPr>
                <w:b/>
                <w:bCs/>
              </w:rPr>
              <w:t>1 January</w:t>
            </w:r>
            <w:r w:rsidR="00294B6C" w:rsidRPr="00B21DCE">
              <w:rPr>
                <w:b/>
                <w:bCs/>
              </w:rPr>
              <w:t xml:space="preserve"> 1997</w:t>
            </w:r>
          </w:p>
          <w:p w14:paraId="14DDD4A7" w14:textId="77777777" w:rsidR="0014554A" w:rsidRPr="005F12DA" w:rsidRDefault="00CC735D" w:rsidP="00C313B9">
            <w:pPr>
              <w:pStyle w:val="Tabledescriptext"/>
              <w:rPr>
                <w:i/>
              </w:rPr>
            </w:pPr>
            <w:r w:rsidRPr="005F12DA">
              <w:rPr>
                <w:i/>
              </w:rPr>
              <w:t>At school</w:t>
            </w:r>
          </w:p>
        </w:tc>
        <w:tc>
          <w:tcPr>
            <w:tcW w:w="3596" w:type="dxa"/>
          </w:tcPr>
          <w:p w14:paraId="1D33B7DA" w14:textId="18B2A9EC" w:rsidR="0014554A" w:rsidRPr="00B21DCE" w:rsidRDefault="00DD0E93" w:rsidP="00B21DCE">
            <w:pPr>
              <w:pStyle w:val="Tabledescriptext"/>
              <w:rPr>
                <w:b/>
                <w:bCs/>
              </w:rPr>
            </w:pPr>
            <w:r>
              <w:rPr>
                <w:b/>
                <w:bCs/>
              </w:rPr>
              <w:t xml:space="preserve">Introduced </w:t>
            </w:r>
            <w:r w:rsidR="0014554A" w:rsidRPr="00B21DCE">
              <w:rPr>
                <w:b/>
                <w:bCs/>
              </w:rPr>
              <w:t xml:space="preserve">1 </w:t>
            </w:r>
            <w:r w:rsidR="00294B6C" w:rsidRPr="00B21DCE">
              <w:rPr>
                <w:b/>
                <w:bCs/>
              </w:rPr>
              <w:t>July 1997</w:t>
            </w:r>
          </w:p>
          <w:p w14:paraId="6420EDFA" w14:textId="77777777" w:rsidR="0014554A" w:rsidRPr="005F12DA" w:rsidRDefault="00CC735D" w:rsidP="00C313B9">
            <w:pPr>
              <w:pStyle w:val="Tabledescriptext"/>
              <w:rPr>
                <w:i/>
              </w:rPr>
            </w:pPr>
            <w:r w:rsidRPr="005F12DA">
              <w:rPr>
                <w:i/>
              </w:rPr>
              <w:t>At school</w:t>
            </w:r>
          </w:p>
        </w:tc>
      </w:tr>
      <w:tr w:rsidR="0014554A" w14:paraId="67F2FE9B" w14:textId="77777777" w:rsidTr="0026221C">
        <w:tc>
          <w:tcPr>
            <w:tcW w:w="1984" w:type="dxa"/>
          </w:tcPr>
          <w:p w14:paraId="3431894B" w14:textId="77777777" w:rsidR="0014554A" w:rsidRPr="00B93FB6" w:rsidRDefault="0014554A" w:rsidP="00C313B9">
            <w:pPr>
              <w:pStyle w:val="Tabledescriptext"/>
            </w:pPr>
            <w:r>
              <w:t>Release 4.0</w:t>
            </w:r>
          </w:p>
        </w:tc>
        <w:tc>
          <w:tcPr>
            <w:tcW w:w="3742" w:type="dxa"/>
          </w:tcPr>
          <w:p w14:paraId="6B6CC2E8" w14:textId="509440B3" w:rsidR="0014554A" w:rsidRPr="00B21DCE" w:rsidRDefault="00DD0E93" w:rsidP="00B21DCE">
            <w:pPr>
              <w:pStyle w:val="Tabledescriptext"/>
              <w:rPr>
                <w:b/>
                <w:bCs/>
              </w:rPr>
            </w:pPr>
            <w:r>
              <w:rPr>
                <w:b/>
                <w:bCs/>
              </w:rPr>
              <w:t xml:space="preserve">Revised </w:t>
            </w:r>
            <w:r w:rsidR="00294B6C" w:rsidRPr="00B21DCE">
              <w:rPr>
                <w:b/>
                <w:bCs/>
              </w:rPr>
              <w:t>1 January 2002</w:t>
            </w:r>
          </w:p>
          <w:p w14:paraId="467E351E" w14:textId="77777777" w:rsidR="0014554A" w:rsidRDefault="005F12DA" w:rsidP="00C313B9">
            <w:pPr>
              <w:pStyle w:val="Tabledescriptext"/>
            </w:pPr>
            <w:r>
              <w:t>M</w:t>
            </w:r>
            <w:r w:rsidR="0014554A">
              <w:t>odified value description for</w:t>
            </w:r>
            <w:r w:rsidR="0014554A" w:rsidRPr="006A2048">
              <w:rPr>
                <w:i/>
              </w:rPr>
              <w:t xml:space="preserve"> </w:t>
            </w:r>
            <w:r w:rsidR="0014554A" w:rsidRPr="00F35E9F">
              <w:rPr>
                <w:i/>
              </w:rPr>
              <w:t xml:space="preserve">At </w:t>
            </w:r>
            <w:r w:rsidR="00CC735D" w:rsidRPr="00F35E9F">
              <w:rPr>
                <w:i/>
              </w:rPr>
              <w:t>schoo</w:t>
            </w:r>
            <w:r w:rsidR="00CC735D" w:rsidRPr="00910836">
              <w:rPr>
                <w:i/>
              </w:rPr>
              <w:t>l</w:t>
            </w:r>
            <w:r w:rsidR="00CC735D">
              <w:t xml:space="preserve"> </w:t>
            </w:r>
            <w:r w:rsidR="0014554A" w:rsidRPr="002261A3">
              <w:t xml:space="preserve">‘N’ </w:t>
            </w:r>
            <w:r w:rsidR="0014554A">
              <w:t>flag from ‘</w:t>
            </w:r>
            <w:r w:rsidR="0014554A" w:rsidRPr="002261A3">
              <w:t>has fi</w:t>
            </w:r>
            <w:r w:rsidR="0014554A">
              <w:t>nished secondary schooling’ to ‘</w:t>
            </w:r>
            <w:r w:rsidR="0014554A" w:rsidRPr="002261A3">
              <w:t>is not attending secondary school’</w:t>
            </w:r>
          </w:p>
        </w:tc>
        <w:tc>
          <w:tcPr>
            <w:tcW w:w="3596" w:type="dxa"/>
          </w:tcPr>
          <w:p w14:paraId="72C89D08" w14:textId="54988723" w:rsidR="0014554A" w:rsidRPr="00B21DCE" w:rsidRDefault="00294B6C" w:rsidP="00B21DCE">
            <w:pPr>
              <w:pStyle w:val="Tabledescriptext"/>
              <w:rPr>
                <w:b/>
                <w:bCs/>
              </w:rPr>
            </w:pPr>
            <w:r w:rsidRPr="00B21DCE">
              <w:rPr>
                <w:b/>
                <w:bCs/>
              </w:rPr>
              <w:t>Revised 1 January 2002</w:t>
            </w:r>
          </w:p>
          <w:p w14:paraId="153D33A5" w14:textId="77777777" w:rsidR="0014554A" w:rsidRDefault="005F12DA" w:rsidP="00C313B9">
            <w:pPr>
              <w:pStyle w:val="Tabledescriptext"/>
            </w:pPr>
            <w:r>
              <w:t xml:space="preserve">Modified </w:t>
            </w:r>
            <w:r w:rsidR="0014554A">
              <w:t>value description for</w:t>
            </w:r>
            <w:r w:rsidR="0014554A" w:rsidRPr="006A2048">
              <w:rPr>
                <w:i/>
              </w:rPr>
              <w:t xml:space="preserve"> </w:t>
            </w:r>
            <w:r w:rsidR="0014554A" w:rsidRPr="00F35E9F">
              <w:rPr>
                <w:i/>
              </w:rPr>
              <w:t xml:space="preserve">At </w:t>
            </w:r>
            <w:r w:rsidR="00CC735D" w:rsidRPr="00F35E9F">
              <w:rPr>
                <w:i/>
              </w:rPr>
              <w:t>scho</w:t>
            </w:r>
            <w:r w:rsidR="00CC735D" w:rsidRPr="00FC69FE">
              <w:rPr>
                <w:i/>
              </w:rPr>
              <w:t xml:space="preserve">ol </w:t>
            </w:r>
            <w:r w:rsidR="0014554A" w:rsidRPr="002261A3">
              <w:t xml:space="preserve">‘N’ </w:t>
            </w:r>
            <w:r w:rsidR="0014554A">
              <w:t>f</w:t>
            </w:r>
            <w:r w:rsidR="0014554A" w:rsidRPr="002261A3">
              <w:t>lag from ‘has fi</w:t>
            </w:r>
            <w:r w:rsidR="0014554A">
              <w:t>nished secondary schooling’ to ‘</w:t>
            </w:r>
            <w:r w:rsidR="0014554A" w:rsidRPr="002261A3">
              <w:t>is not attending secondary school’</w:t>
            </w:r>
          </w:p>
        </w:tc>
      </w:tr>
    </w:tbl>
    <w:p w14:paraId="701E6CF4" w14:textId="77777777" w:rsidR="003D7B14" w:rsidRDefault="003D7B14"/>
    <w:tbl>
      <w:tblPr>
        <w:tblW w:w="9322"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08"/>
        <w:gridCol w:w="7414"/>
      </w:tblGrid>
      <w:tr w:rsidR="003D7B14" w14:paraId="659B3557" w14:textId="77777777" w:rsidTr="0026221C">
        <w:tc>
          <w:tcPr>
            <w:tcW w:w="9322" w:type="dxa"/>
            <w:gridSpan w:val="2"/>
            <w:tcBorders>
              <w:top w:val="single" w:sz="12" w:space="0" w:color="000000"/>
              <w:left w:val="nil"/>
              <w:bottom w:val="single" w:sz="6" w:space="0" w:color="000000"/>
              <w:right w:val="nil"/>
            </w:tcBorders>
          </w:tcPr>
          <w:p w14:paraId="5A46B504" w14:textId="77777777" w:rsidR="003D7B14" w:rsidRDefault="00CC735D" w:rsidP="0026221C">
            <w:pPr>
              <w:pStyle w:val="Tableheading"/>
              <w:ind w:right="38"/>
            </w:pPr>
            <w:r>
              <w:t>Data element definitions</w:t>
            </w:r>
          </w:p>
        </w:tc>
      </w:tr>
      <w:tr w:rsidR="003D7B14" w14:paraId="19BFF419" w14:textId="77777777" w:rsidTr="0026221C">
        <w:tc>
          <w:tcPr>
            <w:tcW w:w="1908" w:type="dxa"/>
            <w:tcBorders>
              <w:top w:val="single" w:sz="6" w:space="0" w:color="000000"/>
              <w:left w:val="nil"/>
              <w:bottom w:val="single" w:sz="6" w:space="0" w:color="000000"/>
              <w:right w:val="single" w:sz="6" w:space="0" w:color="000000"/>
            </w:tcBorders>
          </w:tcPr>
          <w:p w14:paraId="0E5A311C" w14:textId="77777777" w:rsidR="003D7B14" w:rsidRDefault="003D7B14" w:rsidP="00C313B9">
            <w:pPr>
              <w:pStyle w:val="Tabledescriptext"/>
            </w:pPr>
            <w:r>
              <w:t>Edition 1</w:t>
            </w:r>
          </w:p>
        </w:tc>
        <w:tc>
          <w:tcPr>
            <w:tcW w:w="7414" w:type="dxa"/>
            <w:tcBorders>
              <w:top w:val="single" w:sz="6" w:space="0" w:color="000000"/>
              <w:left w:val="single" w:sz="6" w:space="0" w:color="000000"/>
              <w:bottom w:val="single" w:sz="6" w:space="0" w:color="000000"/>
              <w:right w:val="nil"/>
            </w:tcBorders>
          </w:tcPr>
          <w:p w14:paraId="351AC53B" w14:textId="5AFC0221" w:rsidR="003D7B14" w:rsidRPr="00B21DCE" w:rsidRDefault="00DD0E93" w:rsidP="00B21DCE">
            <w:pPr>
              <w:pStyle w:val="Tabledescriptext"/>
              <w:rPr>
                <w:b/>
                <w:bCs/>
              </w:rPr>
            </w:pPr>
            <w:r>
              <w:rPr>
                <w:b/>
                <w:bCs/>
              </w:rPr>
              <w:t xml:space="preserve">Revised </w:t>
            </w:r>
            <w:r w:rsidR="003D7B14" w:rsidRPr="00B21DCE">
              <w:rPr>
                <w:b/>
                <w:bCs/>
              </w:rPr>
              <w:t>1 January 2007</w:t>
            </w:r>
          </w:p>
          <w:p w14:paraId="5F0D3BE7" w14:textId="77777777" w:rsidR="003D7B14" w:rsidRDefault="00A34076" w:rsidP="00C313B9">
            <w:pPr>
              <w:pStyle w:val="Tabledescriptext"/>
            </w:pPr>
            <w:r>
              <w:t>Renamed</w:t>
            </w:r>
            <w:r w:rsidR="003D7B14" w:rsidRPr="00A25866">
              <w:t xml:space="preserve"> </w:t>
            </w:r>
            <w:r w:rsidR="00CC735D" w:rsidRPr="00A713CB">
              <w:rPr>
                <w:i/>
              </w:rPr>
              <w:t>A</w:t>
            </w:r>
            <w:r w:rsidR="00CC735D" w:rsidRPr="00A25866">
              <w:rPr>
                <w:i/>
              </w:rPr>
              <w:t>t</w:t>
            </w:r>
            <w:r w:rsidR="00CC735D" w:rsidRPr="00A25866">
              <w:t xml:space="preserve"> </w:t>
            </w:r>
            <w:r w:rsidR="00CC735D" w:rsidRPr="00A25866">
              <w:rPr>
                <w:i/>
              </w:rPr>
              <w:t>school</w:t>
            </w:r>
            <w:r w:rsidR="00CC735D" w:rsidRPr="00A25866">
              <w:t xml:space="preserve"> </w:t>
            </w:r>
            <w:r w:rsidR="00CC735D" w:rsidRPr="00A25866">
              <w:rPr>
                <w:i/>
              </w:rPr>
              <w:t>flag</w:t>
            </w:r>
          </w:p>
        </w:tc>
      </w:tr>
      <w:tr w:rsidR="00233F55" w14:paraId="60F060A1" w14:textId="77777777" w:rsidTr="0026221C">
        <w:tc>
          <w:tcPr>
            <w:tcW w:w="1908" w:type="dxa"/>
            <w:tcBorders>
              <w:top w:val="single" w:sz="6" w:space="0" w:color="000000"/>
              <w:left w:val="nil"/>
              <w:bottom w:val="single" w:sz="6" w:space="0" w:color="000000"/>
              <w:right w:val="single" w:sz="6" w:space="0" w:color="000000"/>
            </w:tcBorders>
          </w:tcPr>
          <w:p w14:paraId="74041B20" w14:textId="77777777" w:rsidR="00233F55" w:rsidRDefault="00233F55" w:rsidP="00C313B9">
            <w:pPr>
              <w:pStyle w:val="Tabledescriptext"/>
            </w:pPr>
            <w:r>
              <w:t>Edition 2</w:t>
            </w:r>
          </w:p>
        </w:tc>
        <w:tc>
          <w:tcPr>
            <w:tcW w:w="7414" w:type="dxa"/>
            <w:tcBorders>
              <w:top w:val="single" w:sz="6" w:space="0" w:color="000000"/>
              <w:left w:val="single" w:sz="6" w:space="0" w:color="000000"/>
              <w:bottom w:val="single" w:sz="6" w:space="0" w:color="000000"/>
              <w:right w:val="nil"/>
            </w:tcBorders>
          </w:tcPr>
          <w:p w14:paraId="5C9195BB" w14:textId="64F026B5" w:rsidR="00233F55" w:rsidRPr="00B21DCE" w:rsidRDefault="00DD0E93" w:rsidP="00B21DCE">
            <w:pPr>
              <w:pStyle w:val="Tabledescriptext"/>
              <w:rPr>
                <w:b/>
                <w:bCs/>
              </w:rPr>
            </w:pPr>
            <w:r>
              <w:rPr>
                <w:b/>
                <w:bCs/>
              </w:rPr>
              <w:t xml:space="preserve">Revised </w:t>
            </w:r>
            <w:r w:rsidR="00233F55" w:rsidRPr="00B21DCE">
              <w:rPr>
                <w:b/>
                <w:bCs/>
              </w:rPr>
              <w:t>1 July 2008</w:t>
            </w:r>
          </w:p>
          <w:p w14:paraId="582A118E" w14:textId="77777777" w:rsidR="00233F55" w:rsidRDefault="00233F55" w:rsidP="00C313B9">
            <w:pPr>
              <w:pStyle w:val="Tabledescriptext"/>
            </w:pPr>
            <w:r>
              <w:t xml:space="preserve">Adopted </w:t>
            </w:r>
            <w:r w:rsidR="00CC735D">
              <w:rPr>
                <w:i/>
              </w:rPr>
              <w:t>A</w:t>
            </w:r>
            <w:r w:rsidR="00CC735D" w:rsidRPr="00A25866">
              <w:rPr>
                <w:i/>
              </w:rPr>
              <w:t>t</w:t>
            </w:r>
            <w:r w:rsidR="00CC735D" w:rsidRPr="00A25866">
              <w:t xml:space="preserve"> </w:t>
            </w:r>
            <w:r w:rsidR="00CC735D" w:rsidRPr="00A25866">
              <w:rPr>
                <w:i/>
              </w:rPr>
              <w:t>school</w:t>
            </w:r>
            <w:r w:rsidR="00CC735D" w:rsidRPr="00A25866">
              <w:t xml:space="preserve"> </w:t>
            </w:r>
            <w:r w:rsidR="00CC735D" w:rsidRPr="00A25866">
              <w:rPr>
                <w:i/>
              </w:rPr>
              <w:t>flag</w:t>
            </w:r>
            <w:r w:rsidR="00CC735D" w:rsidRPr="00233F55">
              <w:rPr>
                <w:i/>
              </w:rPr>
              <w:t xml:space="preserve"> </w:t>
            </w:r>
            <w:r>
              <w:t xml:space="preserve">to replace </w:t>
            </w:r>
            <w:r w:rsidR="00CC735D">
              <w:rPr>
                <w:i/>
              </w:rPr>
              <w:t>A</w:t>
            </w:r>
            <w:r w:rsidR="00CC735D" w:rsidRPr="00A25866">
              <w:rPr>
                <w:i/>
              </w:rPr>
              <w:t>t</w:t>
            </w:r>
            <w:r w:rsidR="00CC735D" w:rsidRPr="00A25866">
              <w:t xml:space="preserve"> </w:t>
            </w:r>
            <w:r w:rsidR="00CC735D" w:rsidRPr="00A25866">
              <w:rPr>
                <w:i/>
              </w:rPr>
              <w:t>school</w:t>
            </w:r>
            <w:r w:rsidR="00CC735D">
              <w:t xml:space="preserve"> </w:t>
            </w:r>
            <w:r>
              <w:t xml:space="preserve">for </w:t>
            </w:r>
            <w:r w:rsidR="00FE485F">
              <w:t>National Apprentice and Trainee Collection</w:t>
            </w:r>
          </w:p>
        </w:tc>
      </w:tr>
    </w:tbl>
    <w:p w14:paraId="00B7FDD9" w14:textId="77777777" w:rsidR="001B59D9" w:rsidRPr="00E55EB2" w:rsidRDefault="001B59D9" w:rsidP="001B59D9">
      <w:pPr>
        <w:pStyle w:val="H2Headings"/>
      </w:pPr>
      <w:bookmarkStart w:id="160" w:name="_Toc222218776"/>
      <w:bookmarkStart w:id="161" w:name="_Toc113785462"/>
      <w:bookmarkStart w:id="162" w:name="_Toc113785815"/>
      <w:bookmarkStart w:id="163" w:name="_Toc116875084"/>
      <w:bookmarkStart w:id="164" w:name="_Toc128472394"/>
      <w:r w:rsidRPr="00E55EB2">
        <w:lastRenderedPageBreak/>
        <w:t>Client family name</w:t>
      </w:r>
      <w:bookmarkEnd w:id="160"/>
    </w:p>
    <w:p w14:paraId="2D921CE3" w14:textId="77777777" w:rsidR="001B59D9" w:rsidRPr="00E55EB2" w:rsidRDefault="001B59D9" w:rsidP="001B59D9">
      <w:pPr>
        <w:pStyle w:val="H3Parts"/>
      </w:pPr>
      <w:r w:rsidRPr="00E55EB2">
        <w:t>Definitional attributes</w:t>
      </w:r>
    </w:p>
    <w:p w14:paraId="596B0D00" w14:textId="77777777" w:rsidR="001B59D9" w:rsidRPr="00E55EB2" w:rsidRDefault="001B59D9" w:rsidP="001B59D9">
      <w:pPr>
        <w:pStyle w:val="H4Parts"/>
      </w:pPr>
      <w:r w:rsidRPr="00E55EB2">
        <w:t>Definition</w:t>
      </w:r>
    </w:p>
    <w:p w14:paraId="7ADEAADA" w14:textId="77777777" w:rsidR="001B59D9" w:rsidRPr="00E55EB2" w:rsidRDefault="001B59D9" w:rsidP="001B59D9">
      <w:pPr>
        <w:pStyle w:val="Bodytext"/>
      </w:pPr>
      <w:r w:rsidRPr="00E55EB2">
        <w:rPr>
          <w:i/>
        </w:rPr>
        <w:t xml:space="preserve">Client </w:t>
      </w:r>
      <w:r w:rsidR="000D7F2C">
        <w:rPr>
          <w:i/>
        </w:rPr>
        <w:t>family</w:t>
      </w:r>
      <w:r w:rsidRPr="00E55EB2">
        <w:rPr>
          <w:i/>
        </w:rPr>
        <w:t xml:space="preserve"> name</w:t>
      </w:r>
      <w:r w:rsidRPr="00E55EB2">
        <w:t xml:space="preserve"> is the official family name.</w:t>
      </w:r>
    </w:p>
    <w:p w14:paraId="4B4D5A4A" w14:textId="77777777" w:rsidR="001B59D9" w:rsidRPr="00E55EB2" w:rsidRDefault="001B59D9" w:rsidP="001B59D9">
      <w:pPr>
        <w:pStyle w:val="H4Parts"/>
      </w:pPr>
      <w:r w:rsidRPr="00E55EB2">
        <w:t>Context</w:t>
      </w:r>
    </w:p>
    <w:p w14:paraId="718DB4B4" w14:textId="77777777" w:rsidR="001B59D9" w:rsidRPr="00E55EB2" w:rsidRDefault="001B59D9" w:rsidP="001B59D9">
      <w:pPr>
        <w:pStyle w:val="Bodytext"/>
      </w:pPr>
      <w:r w:rsidRPr="00E55EB2">
        <w:rPr>
          <w:i/>
        </w:rPr>
        <w:t xml:space="preserve">Client </w:t>
      </w:r>
      <w:r w:rsidR="000D7F2C">
        <w:rPr>
          <w:i/>
        </w:rPr>
        <w:t>family</w:t>
      </w:r>
      <w:r w:rsidRPr="00E55EB2">
        <w:rPr>
          <w:i/>
        </w:rPr>
        <w:t xml:space="preserve"> name</w:t>
      </w:r>
      <w:r w:rsidRPr="00E55EB2">
        <w:t xml:space="preserve"> is used for addressing correspondence. </w:t>
      </w:r>
    </w:p>
    <w:p w14:paraId="645A45D7" w14:textId="77777777" w:rsidR="001B59D9" w:rsidRPr="00E55EB2" w:rsidRDefault="001B59D9" w:rsidP="001B59D9">
      <w:pPr>
        <w:pStyle w:val="H3Parts"/>
      </w:pPr>
      <w:r w:rsidRPr="00E55EB2">
        <w:t>Relational attributes</w:t>
      </w:r>
    </w:p>
    <w:p w14:paraId="76362B09" w14:textId="77777777" w:rsidR="001B59D9" w:rsidRPr="00E55EB2" w:rsidRDefault="001B59D9" w:rsidP="001B59D9">
      <w:pPr>
        <w:pStyle w:val="H4Parts"/>
      </w:pPr>
      <w:r w:rsidRPr="00E55EB2">
        <w:t>Rules</w:t>
      </w:r>
    </w:p>
    <w:p w14:paraId="171DE19F" w14:textId="77777777" w:rsidR="00E55EB2" w:rsidRDefault="00E55EB2" w:rsidP="00E55EB2">
      <w:pPr>
        <w:pStyle w:val="Bodytext"/>
      </w:pPr>
      <w:r>
        <w:rPr>
          <w:i/>
        </w:rPr>
        <w:t>Client</w:t>
      </w:r>
      <w:r w:rsidRPr="00DA6ABC">
        <w:rPr>
          <w:i/>
        </w:rPr>
        <w:t xml:space="preserve"> </w:t>
      </w:r>
      <w:r>
        <w:rPr>
          <w:i/>
        </w:rPr>
        <w:t xml:space="preserve">family </w:t>
      </w:r>
      <w:r w:rsidRPr="00DA6ABC">
        <w:rPr>
          <w:i/>
        </w:rPr>
        <w:t>name</w:t>
      </w:r>
      <w:r>
        <w:t xml:space="preserve"> </w:t>
      </w:r>
      <w:r w:rsidRPr="002261A3">
        <w:t xml:space="preserve">must contain the </w:t>
      </w:r>
      <w:r>
        <w:t xml:space="preserve">client’s family name (i.e. surname) even if </w:t>
      </w:r>
      <w:r w:rsidRPr="00C41B61">
        <w:t xml:space="preserve">the client’s </w:t>
      </w:r>
      <w:r>
        <w:t>family name is usually written first.</w:t>
      </w:r>
    </w:p>
    <w:p w14:paraId="70655338" w14:textId="3904A0E0" w:rsidR="00E55EB2" w:rsidRDefault="00E55EB2" w:rsidP="00E55EB2">
      <w:pPr>
        <w:pStyle w:val="Bodytext"/>
      </w:pPr>
      <w:r>
        <w:t>When the client has only one name</w:t>
      </w:r>
      <w:r w:rsidR="00FF736E">
        <w:t>,</w:t>
      </w:r>
      <w:r>
        <w:t xml:space="preserve"> this name should be recorded under </w:t>
      </w:r>
      <w:r w:rsidRPr="008E6988">
        <w:rPr>
          <w:i/>
        </w:rPr>
        <w:t xml:space="preserve">Client </w:t>
      </w:r>
      <w:r>
        <w:rPr>
          <w:i/>
        </w:rPr>
        <w:t>family</w:t>
      </w:r>
      <w:r w:rsidRPr="008E6988">
        <w:rPr>
          <w:i/>
        </w:rPr>
        <w:t xml:space="preserve"> name</w:t>
      </w:r>
      <w:r>
        <w:rPr>
          <w:i/>
        </w:rPr>
        <w:t xml:space="preserve"> </w:t>
      </w:r>
      <w:r w:rsidRPr="00357861">
        <w:t>and the</w:t>
      </w:r>
      <w:r>
        <w:rPr>
          <w:i/>
        </w:rPr>
        <w:t xml:space="preserve"> Client first given name</w:t>
      </w:r>
      <w:r w:rsidRPr="00357861">
        <w:t xml:space="preserve"> should be left blank</w:t>
      </w:r>
      <w:r>
        <w:t xml:space="preserve"> in student management systems. If the </w:t>
      </w:r>
      <w:r w:rsidRPr="008E6988">
        <w:rPr>
          <w:i/>
        </w:rPr>
        <w:t>Client first given name</w:t>
      </w:r>
      <w:r>
        <w:t xml:space="preserve"> is blank, use the </w:t>
      </w:r>
      <w:r w:rsidRPr="008E6988">
        <w:rPr>
          <w:i/>
        </w:rPr>
        <w:t xml:space="preserve">Client </w:t>
      </w:r>
      <w:r>
        <w:rPr>
          <w:i/>
        </w:rPr>
        <w:t>family</w:t>
      </w:r>
      <w:r w:rsidRPr="008E6988">
        <w:rPr>
          <w:i/>
        </w:rPr>
        <w:t xml:space="preserve"> name</w:t>
      </w:r>
      <w:r>
        <w:t xml:space="preserve"> to populate both the </w:t>
      </w:r>
      <w:r w:rsidRPr="00357861">
        <w:rPr>
          <w:i/>
        </w:rPr>
        <w:t>Client</w:t>
      </w:r>
      <w:r w:rsidRPr="008E6988">
        <w:rPr>
          <w:i/>
        </w:rPr>
        <w:t xml:space="preserve"> first given name</w:t>
      </w:r>
      <w:r>
        <w:t xml:space="preserve"> and the </w:t>
      </w:r>
      <w:r w:rsidRPr="00357861">
        <w:rPr>
          <w:i/>
        </w:rPr>
        <w:t xml:space="preserve">Client </w:t>
      </w:r>
      <w:r>
        <w:rPr>
          <w:i/>
        </w:rPr>
        <w:t>family</w:t>
      </w:r>
      <w:r w:rsidRPr="00357861">
        <w:rPr>
          <w:i/>
        </w:rPr>
        <w:t xml:space="preserve"> name</w:t>
      </w:r>
      <w:r>
        <w:t xml:space="preserve"> fields when exporting data to </w:t>
      </w:r>
      <w:r w:rsidRPr="00E105D2">
        <w:t>create</w:t>
      </w:r>
      <w:r>
        <w:t xml:space="preserve"> the </w:t>
      </w:r>
      <w:r w:rsidRPr="00BE52B9">
        <w:rPr>
          <w:i/>
        </w:rPr>
        <w:t>Name for encryption</w:t>
      </w:r>
      <w:r w:rsidRPr="00E105D2">
        <w:t xml:space="preserve"> </w:t>
      </w:r>
      <w:r>
        <w:t xml:space="preserve">field in the </w:t>
      </w:r>
      <w:r w:rsidRPr="00BE52B9">
        <w:rPr>
          <w:i/>
        </w:rPr>
        <w:t>Client</w:t>
      </w:r>
      <w:r>
        <w:t xml:space="preserve"> (</w:t>
      </w:r>
      <w:r w:rsidRPr="00E105D2">
        <w:t>NAT</w:t>
      </w:r>
      <w:r>
        <w:t>00080)</w:t>
      </w:r>
      <w:r w:rsidRPr="00E105D2">
        <w:t xml:space="preserve"> file</w:t>
      </w:r>
      <w:r w:rsidDel="00BE52B9">
        <w:t xml:space="preserve"> </w:t>
      </w:r>
      <w:r>
        <w:t>to submit to the National VET Provider Collection.</w:t>
      </w:r>
    </w:p>
    <w:p w14:paraId="7A368FF7" w14:textId="77777777" w:rsidR="001B59D9" w:rsidRPr="00E55EB2" w:rsidRDefault="001B59D9" w:rsidP="00E55EB2">
      <w:pPr>
        <w:pStyle w:val="H4Parts"/>
      </w:pPr>
      <w:r w:rsidRPr="00E55EB2">
        <w:t xml:space="preserve"> Guidelines for use</w:t>
      </w:r>
    </w:p>
    <w:p w14:paraId="1A3DE40E" w14:textId="58407EB8" w:rsidR="00E55EB2" w:rsidRPr="002261A3" w:rsidRDefault="00E55EB2" w:rsidP="00E55EB2">
      <w:pPr>
        <w:pStyle w:val="Bodytext"/>
      </w:pPr>
      <w:r>
        <w:t xml:space="preserve">Other systems, such as </w:t>
      </w:r>
      <w:r w:rsidR="001976A1">
        <w:t xml:space="preserve">that of </w:t>
      </w:r>
      <w:r>
        <w:t xml:space="preserve">the USI Office, may </w:t>
      </w:r>
      <w:r w:rsidR="001976A1">
        <w:t xml:space="preserve">allow </w:t>
      </w:r>
      <w:r>
        <w:t xml:space="preserve">additional characters for </w:t>
      </w:r>
      <w:r w:rsidRPr="0050532C">
        <w:rPr>
          <w:i/>
        </w:rPr>
        <w:t>Client family name</w:t>
      </w:r>
      <w:r>
        <w:t>, resulting in a longer field length in student management systems. For the purposes of reporting AVETMISS data</w:t>
      </w:r>
      <w:r w:rsidR="00FF736E">
        <w:t>,</w:t>
      </w:r>
      <w:r>
        <w:t xml:space="preserve"> the </w:t>
      </w:r>
      <w:r w:rsidRPr="0050532C">
        <w:rPr>
          <w:i/>
        </w:rPr>
        <w:t>Client family name</w:t>
      </w:r>
      <w:r>
        <w:t xml:space="preserve"> should be truncated to 40 characters when creating the </w:t>
      </w:r>
      <w:r w:rsidRPr="00BE52B9">
        <w:rPr>
          <w:i/>
        </w:rPr>
        <w:t>Name for encryption</w:t>
      </w:r>
      <w:r w:rsidRPr="00E105D2">
        <w:t xml:space="preserve"> </w:t>
      </w:r>
      <w:r>
        <w:t xml:space="preserve">field in the </w:t>
      </w:r>
      <w:r w:rsidRPr="00BE52B9">
        <w:rPr>
          <w:i/>
        </w:rPr>
        <w:t>Client</w:t>
      </w:r>
      <w:r>
        <w:t xml:space="preserve"> (</w:t>
      </w:r>
      <w:r w:rsidRPr="00E105D2">
        <w:t>NAT</w:t>
      </w:r>
      <w:r>
        <w:t>00080)</w:t>
      </w:r>
      <w:r w:rsidRPr="00E105D2">
        <w:t xml:space="preserve"> file</w:t>
      </w:r>
      <w:r w:rsidDel="00BE52B9">
        <w:t xml:space="preserve"> </w:t>
      </w:r>
      <w:r>
        <w:t xml:space="preserve">to submit to the National VET Provider and VET in Schools </w:t>
      </w:r>
      <w:r w:rsidR="00FF736E">
        <w:t>c</w:t>
      </w:r>
      <w:r>
        <w:t>ollections.</w:t>
      </w:r>
    </w:p>
    <w:p w14:paraId="5362A129" w14:textId="77777777" w:rsidR="001B59D9" w:rsidRPr="00E55EB2" w:rsidRDefault="001B59D9" w:rsidP="001B59D9">
      <w:pPr>
        <w:pStyle w:val="H4Parts"/>
      </w:pPr>
      <w:r w:rsidRPr="00E55EB2">
        <w:t>Related data</w:t>
      </w:r>
    </w:p>
    <w:p w14:paraId="09CD84F4" w14:textId="77777777" w:rsidR="001B3EC2" w:rsidRPr="00E55EB2" w:rsidRDefault="00E55EB2" w:rsidP="00E55EB2">
      <w:pPr>
        <w:pStyle w:val="Bodytext"/>
        <w:rPr>
          <w:i/>
        </w:rPr>
      </w:pPr>
      <w:r w:rsidRPr="00E55EB2">
        <w:rPr>
          <w:i/>
        </w:rPr>
        <w:t>Client first given name</w:t>
      </w:r>
      <w:r w:rsidR="0026221C">
        <w:rPr>
          <w:i/>
        </w:rPr>
        <w:t xml:space="preserve"> </w:t>
      </w:r>
      <w:r w:rsidR="0026221C" w:rsidRPr="0026221C">
        <w:t>and</w:t>
      </w:r>
      <w:r w:rsidRPr="00E55EB2">
        <w:rPr>
          <w:i/>
        </w:rPr>
        <w:t xml:space="preserve"> Name for encryption</w:t>
      </w:r>
    </w:p>
    <w:p w14:paraId="2C723D10" w14:textId="77777777" w:rsidR="001B59D9" w:rsidRPr="00E55EB2" w:rsidRDefault="001B59D9" w:rsidP="001B3EC2">
      <w:pPr>
        <w:pStyle w:val="H4Parts"/>
      </w:pPr>
      <w:r w:rsidRPr="00E55EB2">
        <w:t>Type of relationship</w:t>
      </w:r>
    </w:p>
    <w:p w14:paraId="359D6009" w14:textId="2464BAA4" w:rsidR="001B3EC2" w:rsidRPr="00E55EB2" w:rsidRDefault="00E55EB2" w:rsidP="00E55EB2">
      <w:pPr>
        <w:pStyle w:val="Bodytext"/>
        <w:rPr>
          <w:i/>
        </w:rPr>
      </w:pPr>
      <w:r w:rsidRPr="00E55EB2">
        <w:rPr>
          <w:i/>
        </w:rPr>
        <w:t xml:space="preserve">Client first given name </w:t>
      </w:r>
      <w:r w:rsidRPr="00E55EB2">
        <w:t xml:space="preserve">and </w:t>
      </w:r>
      <w:r w:rsidRPr="00E55EB2">
        <w:rPr>
          <w:i/>
        </w:rPr>
        <w:t xml:space="preserve">Client family name </w:t>
      </w:r>
      <w:r w:rsidRPr="00E55EB2">
        <w:t>form the</w:t>
      </w:r>
      <w:r w:rsidRPr="00E55EB2">
        <w:rPr>
          <w:i/>
        </w:rPr>
        <w:t xml:space="preserve"> Name for encryption</w:t>
      </w:r>
      <w:r w:rsidR="00FF736E">
        <w:rPr>
          <w:i/>
        </w:rPr>
        <w:t>.</w:t>
      </w:r>
    </w:p>
    <w:p w14:paraId="717A0F36" w14:textId="77777777" w:rsidR="001B59D9" w:rsidRPr="00E55EB2" w:rsidRDefault="001B59D9" w:rsidP="001B3EC2">
      <w:pPr>
        <w:pStyle w:val="H4Parts"/>
      </w:pPr>
      <w:r w:rsidRPr="00E55EB2">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1B59D9" w:rsidRPr="00A73782" w14:paraId="5116F06B" w14:textId="77777777" w:rsidTr="00856A22">
        <w:tc>
          <w:tcPr>
            <w:tcW w:w="1984" w:type="dxa"/>
          </w:tcPr>
          <w:p w14:paraId="72A67191" w14:textId="77777777" w:rsidR="001B59D9" w:rsidRPr="00A73782" w:rsidRDefault="001B59D9" w:rsidP="00A73782">
            <w:pPr>
              <w:pStyle w:val="Tableheading"/>
              <w:jc w:val="left"/>
              <w:rPr>
                <w:bCs/>
              </w:rPr>
            </w:pPr>
            <w:r w:rsidRPr="00A73782">
              <w:rPr>
                <w:bCs/>
              </w:rPr>
              <w:t>Value</w:t>
            </w:r>
          </w:p>
        </w:tc>
        <w:tc>
          <w:tcPr>
            <w:tcW w:w="7124" w:type="dxa"/>
          </w:tcPr>
          <w:p w14:paraId="765FB7B1" w14:textId="2CDFB212" w:rsidR="001B59D9" w:rsidRPr="00A73782" w:rsidRDefault="001B59D9" w:rsidP="00A73782">
            <w:pPr>
              <w:pStyle w:val="Tableheading"/>
              <w:jc w:val="left"/>
              <w:rPr>
                <w:bCs/>
              </w:rPr>
            </w:pPr>
            <w:r w:rsidRPr="00A73782">
              <w:rPr>
                <w:bCs/>
              </w:rPr>
              <w:t xml:space="preserve">Description – </w:t>
            </w:r>
            <w:r w:rsidR="00DB6678" w:rsidRPr="00A73782">
              <w:rPr>
                <w:bCs/>
              </w:rPr>
              <w:fldChar w:fldCharType="begin"/>
            </w:r>
            <w:r w:rsidR="00DB6678" w:rsidRPr="00A73782">
              <w:rPr>
                <w:bCs/>
              </w:rPr>
              <w:instrText xml:space="preserve"> STYLEREF  H2_Headings  \* MERGEFORMAT </w:instrText>
            </w:r>
            <w:r w:rsidR="00DB6678" w:rsidRPr="00A73782">
              <w:rPr>
                <w:bCs/>
              </w:rPr>
              <w:fldChar w:fldCharType="separate"/>
            </w:r>
            <w:r w:rsidR="00153EBD">
              <w:rPr>
                <w:bCs/>
                <w:noProof/>
              </w:rPr>
              <w:t>Client family name</w:t>
            </w:r>
            <w:r w:rsidR="00DB6678" w:rsidRPr="00A73782">
              <w:rPr>
                <w:bCs/>
                <w:noProof/>
              </w:rPr>
              <w:fldChar w:fldCharType="end"/>
            </w:r>
          </w:p>
        </w:tc>
      </w:tr>
      <w:tr w:rsidR="001B59D9" w:rsidRPr="00E55EB2" w14:paraId="2C6F06EE" w14:textId="77777777" w:rsidTr="00856A22">
        <w:tc>
          <w:tcPr>
            <w:tcW w:w="1984" w:type="dxa"/>
          </w:tcPr>
          <w:p w14:paraId="78122118" w14:textId="58D5A88A" w:rsidR="001B59D9" w:rsidRPr="00E55EB2" w:rsidRDefault="001C65CF" w:rsidP="00A73782">
            <w:pPr>
              <w:pStyle w:val="Tabledescriptext"/>
            </w:pPr>
            <w:r>
              <w:t>T</w:t>
            </w:r>
            <w:r w:rsidR="001B59D9" w:rsidRPr="00E55EB2">
              <w:t>ext</w:t>
            </w:r>
          </w:p>
        </w:tc>
        <w:tc>
          <w:tcPr>
            <w:tcW w:w="7124" w:type="dxa"/>
          </w:tcPr>
          <w:p w14:paraId="6A8C88F5" w14:textId="77777777" w:rsidR="001B59D9" w:rsidRPr="00E55EB2" w:rsidRDefault="001B59D9" w:rsidP="00A73782">
            <w:pPr>
              <w:pStyle w:val="Tabledescriptext"/>
            </w:pPr>
            <w:r w:rsidRPr="00E55EB2">
              <w:t>Client’s family name</w:t>
            </w:r>
          </w:p>
        </w:tc>
      </w:tr>
    </w:tbl>
    <w:p w14:paraId="3A69AFD4" w14:textId="77777777" w:rsidR="001B59D9" w:rsidRPr="00E55EB2" w:rsidRDefault="001B59D9" w:rsidP="001B59D9">
      <w:pPr>
        <w:pStyle w:val="H4Parts"/>
      </w:pPr>
      <w:r w:rsidRPr="00E55EB2">
        <w:t>Question</w:t>
      </w:r>
    </w:p>
    <w:p w14:paraId="038B29EB" w14:textId="77777777" w:rsidR="001B59D9" w:rsidRPr="00E55EB2" w:rsidRDefault="001B59D9" w:rsidP="001B59D9">
      <w:pPr>
        <w:pStyle w:val="Bodytext"/>
      </w:pPr>
      <w:r w:rsidRPr="00E55EB2">
        <w:t xml:space="preserve">Enter your full name </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1B59D9" w:rsidRPr="00E55EB2" w14:paraId="322A886A" w14:textId="77777777" w:rsidTr="00856A22">
        <w:tc>
          <w:tcPr>
            <w:tcW w:w="7440" w:type="dxa"/>
            <w:tcBorders>
              <w:top w:val="nil"/>
            </w:tcBorders>
          </w:tcPr>
          <w:p w14:paraId="0CD3BDF1" w14:textId="77777777" w:rsidR="001B59D9" w:rsidRPr="00E55EB2" w:rsidRDefault="001B59D9" w:rsidP="00856A22">
            <w:pPr>
              <w:pStyle w:val="Enroltext"/>
              <w:rPr>
                <w:noProof w:val="0"/>
              </w:rPr>
            </w:pPr>
            <w:r w:rsidRPr="00E55EB2">
              <w:rPr>
                <w:noProof w:val="0"/>
              </w:rPr>
              <w:t>Family name</w:t>
            </w:r>
          </w:p>
        </w:tc>
      </w:tr>
      <w:tr w:rsidR="001B59D9" w:rsidRPr="00E55EB2" w14:paraId="784DF260" w14:textId="77777777" w:rsidTr="00856A22">
        <w:tc>
          <w:tcPr>
            <w:tcW w:w="7440" w:type="dxa"/>
          </w:tcPr>
          <w:p w14:paraId="24C01763" w14:textId="77777777" w:rsidR="001B59D9" w:rsidRPr="00E55EB2" w:rsidRDefault="001B59D9" w:rsidP="00856A22">
            <w:pPr>
              <w:pStyle w:val="Enroltext"/>
              <w:rPr>
                <w:noProof w:val="0"/>
              </w:rPr>
            </w:pPr>
            <w:r w:rsidRPr="00E55EB2">
              <w:rPr>
                <w:noProof w:val="0"/>
              </w:rPr>
              <w:t>Given names</w:t>
            </w:r>
          </w:p>
        </w:tc>
      </w:tr>
    </w:tbl>
    <w:p w14:paraId="61583CAB" w14:textId="77777777" w:rsidR="001B59D9" w:rsidRPr="00E55EB2" w:rsidRDefault="001B59D9" w:rsidP="001B59D9">
      <w:pPr>
        <w:pStyle w:val="H3Parts"/>
      </w:pPr>
      <w:r w:rsidRPr="00E55EB2">
        <w:rPr>
          <w:snapToGrid/>
        </w:rPr>
        <w:t>Format attributes</w:t>
      </w:r>
    </w:p>
    <w:p w14:paraId="111C4643" w14:textId="77777777" w:rsidR="001B59D9" w:rsidRPr="00E55EB2" w:rsidRDefault="001B59D9" w:rsidP="00C313B9">
      <w:pPr>
        <w:pStyle w:val="Bodytext"/>
      </w:pPr>
      <w:r w:rsidRPr="00E55EB2">
        <w:t>Length:</w:t>
      </w:r>
      <w:r w:rsidRPr="00E55EB2">
        <w:tab/>
      </w:r>
      <w:r w:rsidR="00C313B9">
        <w:tab/>
      </w:r>
      <w:r w:rsidRPr="00E55EB2">
        <w:t>40</w:t>
      </w:r>
    </w:p>
    <w:p w14:paraId="04C03F87" w14:textId="77777777" w:rsidR="001B59D9" w:rsidRPr="00E55EB2" w:rsidRDefault="001B59D9" w:rsidP="00C313B9">
      <w:pPr>
        <w:pStyle w:val="Bodytext"/>
      </w:pPr>
      <w:r w:rsidRPr="00E55EB2">
        <w:t>Type:</w:t>
      </w:r>
      <w:r w:rsidRPr="00E55EB2">
        <w:tab/>
      </w:r>
      <w:r w:rsidR="00C313B9">
        <w:tab/>
      </w:r>
      <w:r w:rsidRPr="00E55EB2">
        <w:t>alphanumeric</w:t>
      </w:r>
    </w:p>
    <w:p w14:paraId="5E51C095" w14:textId="77777777" w:rsidR="001B59D9" w:rsidRPr="00E55EB2" w:rsidRDefault="001B59D9" w:rsidP="00C313B9">
      <w:pPr>
        <w:pStyle w:val="Bodytext"/>
      </w:pPr>
      <w:r w:rsidRPr="00E55EB2">
        <w:t>Justification:</w:t>
      </w:r>
      <w:r w:rsidRPr="00E55EB2">
        <w:tab/>
      </w:r>
      <w:r w:rsidR="00C313B9">
        <w:tab/>
      </w:r>
      <w:r w:rsidRPr="00E55EB2">
        <w:t>left</w:t>
      </w:r>
    </w:p>
    <w:p w14:paraId="01560A38" w14:textId="77777777" w:rsidR="001B59D9" w:rsidRPr="00E55EB2" w:rsidRDefault="001B59D9" w:rsidP="00C313B9">
      <w:pPr>
        <w:pStyle w:val="Bodytext"/>
      </w:pPr>
      <w:r w:rsidRPr="00E55EB2">
        <w:t>Fill character:</w:t>
      </w:r>
      <w:r w:rsidRPr="00E55EB2">
        <w:tab/>
      </w:r>
      <w:r w:rsidR="00C313B9">
        <w:tab/>
      </w:r>
      <w:r w:rsidRPr="00E55EB2">
        <w:t>space</w:t>
      </w:r>
    </w:p>
    <w:p w14:paraId="5CD2C402" w14:textId="77777777" w:rsidR="00E55EB2" w:rsidRDefault="001B59D9" w:rsidP="00C313B9">
      <w:pPr>
        <w:pStyle w:val="Bodytext"/>
        <w:rPr>
          <w:szCs w:val="22"/>
        </w:rPr>
      </w:pPr>
      <w:r w:rsidRPr="00E55EB2">
        <w:t>Permitted data element value:</w:t>
      </w:r>
      <w:r w:rsidRPr="00E55EB2">
        <w:tab/>
      </w:r>
      <w:r w:rsidRPr="00E55EB2">
        <w:rPr>
          <w:szCs w:val="22"/>
        </w:rPr>
        <w:t>not applicable</w:t>
      </w:r>
      <w:r w:rsidR="00E55EB2">
        <w:rPr>
          <w:szCs w:val="22"/>
        </w:rPr>
        <w:br w:type="page"/>
      </w:r>
    </w:p>
    <w:p w14:paraId="1CB66D60" w14:textId="77777777" w:rsidR="001B59D9" w:rsidRPr="00E55EB2" w:rsidRDefault="001B59D9" w:rsidP="001B59D9">
      <w:pPr>
        <w:pStyle w:val="Formattabtext"/>
      </w:pPr>
    </w:p>
    <w:p w14:paraId="1D8EC95A" w14:textId="77777777" w:rsidR="001B59D9" w:rsidRDefault="001B59D9" w:rsidP="001B59D9">
      <w:pPr>
        <w:pStyle w:val="H3Parts"/>
      </w:pPr>
      <w:r w:rsidRPr="00E55EB2">
        <w:t>Administrative attributes</w:t>
      </w:r>
    </w:p>
    <w:p w14:paraId="09CF547F" w14:textId="77777777" w:rsidR="00E55EB2" w:rsidRPr="00E55EB2" w:rsidRDefault="00E55EB2" w:rsidP="00E55EB2">
      <w:pPr>
        <w:pStyle w:val="H4Parts"/>
      </w:pPr>
      <w:r w:rsidRPr="00E55EB2">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2"/>
      </w:tblGrid>
      <w:tr w:rsidR="00E55EB2" w:rsidRPr="00C313B9" w14:paraId="2F05F3BB" w14:textId="77777777" w:rsidTr="00E55EB2">
        <w:tc>
          <w:tcPr>
            <w:tcW w:w="1690" w:type="dxa"/>
          </w:tcPr>
          <w:p w14:paraId="71E93498" w14:textId="77777777" w:rsidR="00E55EB2" w:rsidRPr="00C313B9" w:rsidRDefault="00E55EB2" w:rsidP="00C313B9">
            <w:pPr>
              <w:pStyle w:val="Tableheading"/>
              <w:jc w:val="left"/>
              <w:rPr>
                <w:bCs/>
              </w:rPr>
            </w:pPr>
            <w:r w:rsidRPr="00C313B9">
              <w:rPr>
                <w:bCs/>
              </w:rPr>
              <w:t>Release</w:t>
            </w:r>
          </w:p>
        </w:tc>
        <w:tc>
          <w:tcPr>
            <w:tcW w:w="3481" w:type="dxa"/>
          </w:tcPr>
          <w:p w14:paraId="1A93AEB8" w14:textId="77777777" w:rsidR="00E55EB2" w:rsidRPr="00C313B9" w:rsidRDefault="00E55EB2" w:rsidP="00C313B9">
            <w:pPr>
              <w:pStyle w:val="Tableheading"/>
              <w:jc w:val="left"/>
              <w:rPr>
                <w:bCs/>
              </w:rPr>
            </w:pPr>
            <w:r w:rsidRPr="00C313B9">
              <w:rPr>
                <w:bCs/>
              </w:rPr>
              <w:t>VET provider</w:t>
            </w:r>
          </w:p>
        </w:tc>
        <w:tc>
          <w:tcPr>
            <w:tcW w:w="3742" w:type="dxa"/>
          </w:tcPr>
          <w:p w14:paraId="2EA29A4B" w14:textId="77777777" w:rsidR="00E55EB2" w:rsidRPr="00C313B9" w:rsidRDefault="00E55EB2" w:rsidP="00C313B9">
            <w:pPr>
              <w:pStyle w:val="Tableheading"/>
              <w:jc w:val="left"/>
              <w:rPr>
                <w:bCs/>
              </w:rPr>
            </w:pPr>
            <w:r w:rsidRPr="00C313B9">
              <w:rPr>
                <w:bCs/>
              </w:rPr>
              <w:t>Apprenticeship</w:t>
            </w:r>
          </w:p>
        </w:tc>
      </w:tr>
      <w:tr w:rsidR="00E55EB2" w14:paraId="7DBA0A08" w14:textId="77777777" w:rsidTr="00E55EB2">
        <w:tc>
          <w:tcPr>
            <w:tcW w:w="1690" w:type="dxa"/>
          </w:tcPr>
          <w:p w14:paraId="12642786" w14:textId="77777777" w:rsidR="00E55EB2" w:rsidRPr="00E55EB2" w:rsidRDefault="00E55EB2" w:rsidP="00C313B9">
            <w:pPr>
              <w:pStyle w:val="Tabledescriptext"/>
            </w:pPr>
            <w:r w:rsidRPr="00E55EB2">
              <w:t>Release 5.0</w:t>
            </w:r>
          </w:p>
        </w:tc>
        <w:tc>
          <w:tcPr>
            <w:tcW w:w="3742" w:type="dxa"/>
          </w:tcPr>
          <w:p w14:paraId="274D0A4F" w14:textId="25552DC8" w:rsidR="00E55EB2" w:rsidRPr="00B21DCE" w:rsidRDefault="00DD0E93" w:rsidP="00B21DCE">
            <w:pPr>
              <w:pStyle w:val="Tabledescriptext"/>
              <w:rPr>
                <w:b/>
                <w:bCs/>
              </w:rPr>
            </w:pPr>
            <w:r>
              <w:rPr>
                <w:b/>
                <w:bCs/>
              </w:rPr>
              <w:t xml:space="preserve">Introduced </w:t>
            </w:r>
            <w:r w:rsidR="00E55EB2" w:rsidRPr="00B21DCE">
              <w:rPr>
                <w:b/>
                <w:bCs/>
              </w:rPr>
              <w:t>1 January 2003</w:t>
            </w:r>
          </w:p>
          <w:p w14:paraId="51914F3E" w14:textId="77777777" w:rsidR="00E55EB2" w:rsidRPr="005F12DA" w:rsidRDefault="00E55EB2" w:rsidP="00C313B9">
            <w:pPr>
              <w:pStyle w:val="Tabledescriptext"/>
              <w:rPr>
                <w:i/>
              </w:rPr>
            </w:pPr>
            <w:r w:rsidRPr="00E55EB2">
              <w:rPr>
                <w:i/>
              </w:rPr>
              <w:t>Client last name</w:t>
            </w:r>
          </w:p>
        </w:tc>
        <w:tc>
          <w:tcPr>
            <w:tcW w:w="3742" w:type="dxa"/>
          </w:tcPr>
          <w:p w14:paraId="4E99CF7F" w14:textId="77777777" w:rsidR="00E55EB2" w:rsidRDefault="00E55EB2" w:rsidP="00C313B9">
            <w:pPr>
              <w:pStyle w:val="Tabledescriptext"/>
            </w:pPr>
          </w:p>
        </w:tc>
      </w:tr>
    </w:tbl>
    <w:p w14:paraId="651FDF5F" w14:textId="77777777" w:rsidR="00E55EB2" w:rsidRDefault="00E55EB2" w:rsidP="00E55EB2">
      <w:pPr>
        <w:pStyle w:val="Bodytext"/>
        <w:ind w:left="0"/>
      </w:pP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380"/>
      </w:tblGrid>
      <w:tr w:rsidR="00E55EB2" w:rsidRPr="00535809" w14:paraId="4BBB36E1" w14:textId="77777777" w:rsidTr="00E55EB2">
        <w:tc>
          <w:tcPr>
            <w:tcW w:w="9108" w:type="dxa"/>
            <w:gridSpan w:val="2"/>
          </w:tcPr>
          <w:p w14:paraId="12C93321" w14:textId="77777777" w:rsidR="00E55EB2" w:rsidRPr="00535809" w:rsidRDefault="00E55EB2" w:rsidP="00E55EB2">
            <w:pPr>
              <w:pStyle w:val="Tableheading"/>
            </w:pPr>
            <w:r>
              <w:t>Data element definitions</w:t>
            </w:r>
          </w:p>
        </w:tc>
      </w:tr>
      <w:tr w:rsidR="00E55EB2" w14:paraId="4EBC6D24" w14:textId="77777777" w:rsidTr="00E55EB2">
        <w:tc>
          <w:tcPr>
            <w:tcW w:w="1728" w:type="dxa"/>
          </w:tcPr>
          <w:p w14:paraId="683530ED" w14:textId="77777777" w:rsidR="00E55EB2" w:rsidRPr="00B93FB6" w:rsidRDefault="00E55EB2" w:rsidP="00C313B9">
            <w:pPr>
              <w:pStyle w:val="Tabledescriptext"/>
            </w:pPr>
            <w:r>
              <w:t>Edition 2.2</w:t>
            </w:r>
          </w:p>
        </w:tc>
        <w:tc>
          <w:tcPr>
            <w:tcW w:w="7380" w:type="dxa"/>
          </w:tcPr>
          <w:p w14:paraId="5BA2D01C" w14:textId="77777777" w:rsidR="00E55EB2" w:rsidRPr="00B21DCE" w:rsidRDefault="00E55EB2" w:rsidP="00B21DCE">
            <w:pPr>
              <w:pStyle w:val="Tabledescriptext"/>
              <w:rPr>
                <w:b/>
                <w:bCs/>
              </w:rPr>
            </w:pPr>
            <w:r w:rsidRPr="00B21DCE">
              <w:rPr>
                <w:b/>
                <w:bCs/>
              </w:rPr>
              <w:t>Revised 10 December 2015</w:t>
            </w:r>
          </w:p>
          <w:p w14:paraId="10169E1D" w14:textId="77777777" w:rsidR="00E55EB2" w:rsidRPr="00A73782" w:rsidRDefault="00E55EB2" w:rsidP="00C313B9">
            <w:pPr>
              <w:pStyle w:val="Tabledescriptext"/>
            </w:pPr>
            <w:r w:rsidRPr="00A73782">
              <w:t>Renamed from</w:t>
            </w:r>
            <w:r w:rsidRPr="00A73782">
              <w:rPr>
                <w:i/>
              </w:rPr>
              <w:t xml:space="preserve"> Client last name </w:t>
            </w:r>
            <w:r w:rsidRPr="00A73782">
              <w:t>to</w:t>
            </w:r>
            <w:r w:rsidRPr="00A73782">
              <w:rPr>
                <w:i/>
              </w:rPr>
              <w:t xml:space="preserve"> Client family name</w:t>
            </w:r>
          </w:p>
        </w:tc>
      </w:tr>
    </w:tbl>
    <w:p w14:paraId="2DB3D72B" w14:textId="77777777" w:rsidR="00E55EB2" w:rsidRDefault="00E55EB2" w:rsidP="00E55EB2">
      <w:pPr>
        <w:pStyle w:val="Bodytext"/>
      </w:pPr>
    </w:p>
    <w:p w14:paraId="67526556" w14:textId="77777777" w:rsidR="00E55EB2" w:rsidRPr="00E55EB2" w:rsidRDefault="00E55EB2" w:rsidP="00E55EB2">
      <w:pPr>
        <w:pStyle w:val="Bodytext"/>
      </w:pPr>
    </w:p>
    <w:p w14:paraId="5F06707A" w14:textId="5AF18E7A" w:rsidR="00E91AEE" w:rsidRPr="00E55EB2" w:rsidRDefault="00E91AEE" w:rsidP="000D3688">
      <w:pPr>
        <w:pStyle w:val="H2Headings"/>
      </w:pPr>
      <w:bookmarkStart w:id="165" w:name="_Toc222218777"/>
      <w:r w:rsidRPr="00E55EB2">
        <w:lastRenderedPageBreak/>
        <w:t>Client</w:t>
      </w:r>
      <w:r w:rsidR="00CC735D" w:rsidRPr="00E55EB2">
        <w:t xml:space="preserve"> first given name</w:t>
      </w:r>
      <w:bookmarkEnd w:id="161"/>
      <w:bookmarkEnd w:id="162"/>
      <w:bookmarkEnd w:id="163"/>
      <w:bookmarkEnd w:id="164"/>
      <w:bookmarkEnd w:id="165"/>
    </w:p>
    <w:p w14:paraId="1515E92A" w14:textId="77777777" w:rsidR="00E91AEE" w:rsidRPr="00E55EB2" w:rsidRDefault="00CC735D" w:rsidP="004C26B3">
      <w:pPr>
        <w:pStyle w:val="H3Parts"/>
      </w:pPr>
      <w:bookmarkStart w:id="166" w:name="_Toc113785463"/>
      <w:r w:rsidRPr="00E55EB2">
        <w:t>Definitional attributes</w:t>
      </w:r>
      <w:bookmarkEnd w:id="166"/>
    </w:p>
    <w:p w14:paraId="049EB8DE" w14:textId="77777777" w:rsidR="00E91AEE" w:rsidRPr="00E55EB2" w:rsidRDefault="00E91AEE" w:rsidP="00B336D5">
      <w:pPr>
        <w:pStyle w:val="H4Parts"/>
      </w:pPr>
      <w:r w:rsidRPr="00E55EB2">
        <w:t>Definition</w:t>
      </w:r>
    </w:p>
    <w:p w14:paraId="5826D07F" w14:textId="77777777" w:rsidR="00E91AEE" w:rsidRPr="00E55EB2" w:rsidRDefault="00E91AEE" w:rsidP="00883E31">
      <w:pPr>
        <w:pStyle w:val="Bodytext"/>
      </w:pPr>
      <w:r w:rsidRPr="00E55EB2">
        <w:rPr>
          <w:i/>
        </w:rPr>
        <w:t>Client</w:t>
      </w:r>
      <w:r w:rsidR="00CC735D" w:rsidRPr="00E55EB2">
        <w:rPr>
          <w:i/>
        </w:rPr>
        <w:t xml:space="preserve"> first given name</w:t>
      </w:r>
      <w:r w:rsidRPr="00E55EB2">
        <w:t xml:space="preserve"> contains the </w:t>
      </w:r>
      <w:r w:rsidR="00BE6D65" w:rsidRPr="00E55EB2">
        <w:t>client’s given</w:t>
      </w:r>
      <w:r w:rsidR="006241A1">
        <w:t xml:space="preserve"> </w:t>
      </w:r>
      <w:r w:rsidRPr="00E55EB2">
        <w:t>name.</w:t>
      </w:r>
    </w:p>
    <w:p w14:paraId="64198CA6" w14:textId="77777777" w:rsidR="00E91AEE" w:rsidRPr="00E55EB2" w:rsidRDefault="00E91AEE" w:rsidP="00B336D5">
      <w:pPr>
        <w:pStyle w:val="H4Parts"/>
      </w:pPr>
      <w:r w:rsidRPr="00E55EB2">
        <w:t>Context</w:t>
      </w:r>
    </w:p>
    <w:p w14:paraId="4335A774" w14:textId="77777777" w:rsidR="00D3242C" w:rsidRPr="00E55EB2" w:rsidRDefault="00D3242C" w:rsidP="00D3242C">
      <w:pPr>
        <w:pStyle w:val="Bodytext"/>
      </w:pPr>
      <w:bookmarkStart w:id="167" w:name="_Toc113785464"/>
      <w:r w:rsidRPr="00E55EB2">
        <w:rPr>
          <w:i/>
        </w:rPr>
        <w:t>Client first given name</w:t>
      </w:r>
      <w:r w:rsidRPr="00E55EB2">
        <w:t xml:space="preserve"> is used for addressing correspondence. To protect client privacy, </w:t>
      </w:r>
      <w:r w:rsidRPr="00E55EB2">
        <w:rPr>
          <w:i/>
        </w:rPr>
        <w:t>Client first given name</w:t>
      </w:r>
      <w:r w:rsidRPr="00E55EB2">
        <w:t xml:space="preserve"> is encrypted</w:t>
      </w:r>
      <w:r w:rsidR="00C54E33" w:rsidRPr="00E55EB2">
        <w:t xml:space="preserve"> before it is submitted to the N</w:t>
      </w:r>
      <w:r w:rsidRPr="00E55EB2">
        <w:t xml:space="preserve">ational VET Provider </w:t>
      </w:r>
      <w:r w:rsidR="00C54E33" w:rsidRPr="00E55EB2">
        <w:t>C</w:t>
      </w:r>
      <w:r w:rsidRPr="00E55EB2">
        <w:t>ollection.</w:t>
      </w:r>
    </w:p>
    <w:p w14:paraId="7C65DD3C" w14:textId="77777777" w:rsidR="00E91AEE" w:rsidRPr="00E55EB2" w:rsidRDefault="00CC735D" w:rsidP="004C26B3">
      <w:pPr>
        <w:pStyle w:val="H3Parts"/>
      </w:pPr>
      <w:r w:rsidRPr="00E55EB2">
        <w:t>Relational attributes</w:t>
      </w:r>
      <w:bookmarkEnd w:id="167"/>
    </w:p>
    <w:p w14:paraId="6AE54DAA" w14:textId="77777777" w:rsidR="00E91AEE" w:rsidRPr="00E55EB2" w:rsidRDefault="00E91AEE" w:rsidP="00B336D5">
      <w:pPr>
        <w:pStyle w:val="H4Parts"/>
      </w:pPr>
      <w:r w:rsidRPr="00E55EB2">
        <w:t>Rules</w:t>
      </w:r>
    </w:p>
    <w:p w14:paraId="79E17129" w14:textId="77777777" w:rsidR="006241A1" w:rsidRDefault="006241A1" w:rsidP="00E55EB2">
      <w:pPr>
        <w:pStyle w:val="Bodytext"/>
      </w:pPr>
      <w:r w:rsidRPr="006241A1">
        <w:rPr>
          <w:i/>
        </w:rPr>
        <w:t>Client first given name</w:t>
      </w:r>
      <w:r>
        <w:t xml:space="preserve"> must not be the client’s family name even if it is their first name.</w:t>
      </w:r>
    </w:p>
    <w:p w14:paraId="58BF1C37" w14:textId="6A575480" w:rsidR="00E55EB2" w:rsidRPr="002261A3" w:rsidRDefault="00E55EB2" w:rsidP="00E55EB2">
      <w:pPr>
        <w:pStyle w:val="Bodytext"/>
      </w:pPr>
      <w:r>
        <w:t>When the client has only one name</w:t>
      </w:r>
      <w:r w:rsidR="00FF736E">
        <w:t>,</w:t>
      </w:r>
      <w:r>
        <w:t xml:space="preserve"> this name should be recorded under </w:t>
      </w:r>
      <w:r w:rsidRPr="008E6988">
        <w:rPr>
          <w:i/>
        </w:rPr>
        <w:t xml:space="preserve">Client </w:t>
      </w:r>
      <w:r>
        <w:rPr>
          <w:i/>
        </w:rPr>
        <w:t>family</w:t>
      </w:r>
      <w:r w:rsidRPr="008E6988">
        <w:rPr>
          <w:i/>
        </w:rPr>
        <w:t xml:space="preserve"> name</w:t>
      </w:r>
      <w:r>
        <w:rPr>
          <w:i/>
        </w:rPr>
        <w:t xml:space="preserve"> </w:t>
      </w:r>
      <w:r w:rsidRPr="00357861">
        <w:t>and the</w:t>
      </w:r>
      <w:r>
        <w:rPr>
          <w:i/>
        </w:rPr>
        <w:t xml:space="preserve"> Client first given name</w:t>
      </w:r>
      <w:r w:rsidRPr="00357861">
        <w:t xml:space="preserve"> should be left blank</w:t>
      </w:r>
      <w:r>
        <w:t xml:space="preserve"> in student management systems. If the </w:t>
      </w:r>
      <w:r w:rsidRPr="008E6988">
        <w:rPr>
          <w:i/>
        </w:rPr>
        <w:t>Client first given name</w:t>
      </w:r>
      <w:r>
        <w:t xml:space="preserve"> is blank, use the </w:t>
      </w:r>
      <w:r w:rsidRPr="008E6988">
        <w:rPr>
          <w:i/>
        </w:rPr>
        <w:t xml:space="preserve">Client </w:t>
      </w:r>
      <w:r>
        <w:rPr>
          <w:i/>
        </w:rPr>
        <w:t>family</w:t>
      </w:r>
      <w:r w:rsidRPr="008E6988">
        <w:rPr>
          <w:i/>
        </w:rPr>
        <w:t xml:space="preserve"> name</w:t>
      </w:r>
      <w:r>
        <w:t xml:space="preserve"> to populate both the </w:t>
      </w:r>
      <w:r w:rsidRPr="00357861">
        <w:rPr>
          <w:i/>
        </w:rPr>
        <w:t>Client</w:t>
      </w:r>
      <w:r w:rsidRPr="008E6988">
        <w:rPr>
          <w:i/>
        </w:rPr>
        <w:t xml:space="preserve"> first given name</w:t>
      </w:r>
      <w:r>
        <w:t xml:space="preserve"> and the </w:t>
      </w:r>
      <w:r w:rsidRPr="00357861">
        <w:rPr>
          <w:i/>
        </w:rPr>
        <w:t xml:space="preserve">Client </w:t>
      </w:r>
      <w:r>
        <w:rPr>
          <w:i/>
        </w:rPr>
        <w:t>family</w:t>
      </w:r>
      <w:r w:rsidRPr="00357861">
        <w:rPr>
          <w:i/>
        </w:rPr>
        <w:t xml:space="preserve"> name</w:t>
      </w:r>
      <w:r>
        <w:t xml:space="preserve"> fields when exporting data to create the </w:t>
      </w:r>
      <w:r w:rsidRPr="00BE52B9">
        <w:rPr>
          <w:i/>
        </w:rPr>
        <w:t>Name for encryption</w:t>
      </w:r>
      <w:r w:rsidRPr="00E105D2">
        <w:t xml:space="preserve"> </w:t>
      </w:r>
      <w:r>
        <w:t xml:space="preserve">field in the </w:t>
      </w:r>
      <w:r w:rsidRPr="00BE52B9">
        <w:rPr>
          <w:i/>
        </w:rPr>
        <w:t>Client</w:t>
      </w:r>
      <w:r>
        <w:t xml:space="preserve"> (</w:t>
      </w:r>
      <w:r w:rsidRPr="00E105D2">
        <w:t>NAT</w:t>
      </w:r>
      <w:r>
        <w:t>00080)</w:t>
      </w:r>
      <w:r w:rsidRPr="00E105D2">
        <w:t xml:space="preserve"> file</w:t>
      </w:r>
      <w:r w:rsidDel="00BE52B9">
        <w:t xml:space="preserve"> </w:t>
      </w:r>
      <w:r>
        <w:t>to submit to the National VET Provider Collection.</w:t>
      </w:r>
    </w:p>
    <w:p w14:paraId="36AA6098" w14:textId="77777777" w:rsidR="00E91AEE" w:rsidRPr="00E55EB2" w:rsidRDefault="00725E08" w:rsidP="00AE7616">
      <w:pPr>
        <w:pStyle w:val="H4Parts"/>
      </w:pPr>
      <w:r w:rsidRPr="00E55EB2">
        <w:t>Guidelines</w:t>
      </w:r>
      <w:r w:rsidR="006812AB" w:rsidRPr="00E55EB2">
        <w:t xml:space="preserve"> for use</w:t>
      </w:r>
    </w:p>
    <w:p w14:paraId="41486F4D" w14:textId="0575D21C" w:rsidR="00E55EB2" w:rsidRPr="002261A3" w:rsidRDefault="00E55EB2" w:rsidP="00E55EB2">
      <w:pPr>
        <w:pStyle w:val="Bodytext"/>
      </w:pPr>
      <w:r>
        <w:t xml:space="preserve">Other systems, such as </w:t>
      </w:r>
      <w:r w:rsidR="001976A1">
        <w:t xml:space="preserve">that of </w:t>
      </w:r>
      <w:r>
        <w:t xml:space="preserve">the USI Office, may </w:t>
      </w:r>
      <w:r w:rsidR="001976A1">
        <w:t xml:space="preserve">allow </w:t>
      </w:r>
      <w:r>
        <w:t xml:space="preserve">additional characters for </w:t>
      </w:r>
      <w:r w:rsidRPr="0050532C">
        <w:rPr>
          <w:i/>
        </w:rPr>
        <w:t>Client first given name</w:t>
      </w:r>
      <w:r>
        <w:t>, resulting in a longer field length in student management systems. For the purposes of reporting AVETMISS data</w:t>
      </w:r>
      <w:r w:rsidR="00FF736E">
        <w:t>,</w:t>
      </w:r>
      <w:r>
        <w:t xml:space="preserve"> the </w:t>
      </w:r>
      <w:r w:rsidRPr="0050532C">
        <w:rPr>
          <w:i/>
        </w:rPr>
        <w:t>Client first given name</w:t>
      </w:r>
      <w:r>
        <w:t xml:space="preserve"> should be truncated to 40 characters when creating the </w:t>
      </w:r>
      <w:r w:rsidRPr="00BE52B9">
        <w:rPr>
          <w:i/>
        </w:rPr>
        <w:t>Name for encryption</w:t>
      </w:r>
      <w:r w:rsidRPr="00E105D2">
        <w:t xml:space="preserve"> </w:t>
      </w:r>
      <w:r>
        <w:t xml:space="preserve">field in the </w:t>
      </w:r>
      <w:r w:rsidRPr="00BE52B9">
        <w:rPr>
          <w:i/>
        </w:rPr>
        <w:t>Client</w:t>
      </w:r>
      <w:r>
        <w:t xml:space="preserve"> (</w:t>
      </w:r>
      <w:r w:rsidRPr="00E105D2">
        <w:t>NAT</w:t>
      </w:r>
      <w:r>
        <w:t>00080)</w:t>
      </w:r>
      <w:r w:rsidRPr="00E105D2">
        <w:t xml:space="preserve"> file</w:t>
      </w:r>
      <w:r w:rsidDel="00BE52B9">
        <w:t xml:space="preserve"> </w:t>
      </w:r>
      <w:r>
        <w:t xml:space="preserve">to submit to </w:t>
      </w:r>
      <w:r w:rsidR="00FF736E">
        <w:t>the National VET Provider and VET in Schools collections</w:t>
      </w:r>
      <w:r>
        <w:t>.</w:t>
      </w:r>
    </w:p>
    <w:p w14:paraId="12E2ACC6" w14:textId="77777777" w:rsidR="00E91AEE" w:rsidRPr="00E55EB2" w:rsidRDefault="006812AB" w:rsidP="00F41A95">
      <w:pPr>
        <w:pStyle w:val="H4Parts"/>
      </w:pPr>
      <w:r w:rsidRPr="00E55EB2">
        <w:t>Related data</w:t>
      </w:r>
    </w:p>
    <w:p w14:paraId="1D0AEC91" w14:textId="77777777" w:rsidR="00DB0271" w:rsidRPr="00E55EB2" w:rsidRDefault="003F2EB7" w:rsidP="00DB0271">
      <w:pPr>
        <w:pStyle w:val="Bodytext"/>
        <w:rPr>
          <w:i/>
        </w:rPr>
      </w:pPr>
      <w:r w:rsidRPr="00E55EB2">
        <w:rPr>
          <w:i/>
        </w:rPr>
        <w:t>Client family name</w:t>
      </w:r>
      <w:r w:rsidR="0026221C">
        <w:rPr>
          <w:i/>
        </w:rPr>
        <w:t xml:space="preserve"> </w:t>
      </w:r>
      <w:r w:rsidR="0026221C" w:rsidRPr="0026221C">
        <w:t>and</w:t>
      </w:r>
      <w:r w:rsidRPr="00E55EB2">
        <w:rPr>
          <w:i/>
        </w:rPr>
        <w:t xml:space="preserve"> Name for encryption</w:t>
      </w:r>
    </w:p>
    <w:p w14:paraId="472238D6" w14:textId="77777777" w:rsidR="00E91AEE" w:rsidRPr="00E55EB2" w:rsidRDefault="006812AB" w:rsidP="00F41A95">
      <w:pPr>
        <w:pStyle w:val="H4Parts"/>
      </w:pPr>
      <w:r w:rsidRPr="00E55EB2">
        <w:t>Type of relationship</w:t>
      </w:r>
    </w:p>
    <w:p w14:paraId="06EB527F" w14:textId="3C584A26" w:rsidR="00DB0271" w:rsidRPr="00E55EB2" w:rsidRDefault="003F2EB7" w:rsidP="00DB0271">
      <w:pPr>
        <w:pStyle w:val="Bodytext"/>
        <w:rPr>
          <w:i/>
          <w:u w:val="single"/>
        </w:rPr>
      </w:pPr>
      <w:r w:rsidRPr="00E55EB2">
        <w:rPr>
          <w:i/>
        </w:rPr>
        <w:t>Client first given name</w:t>
      </w:r>
      <w:r w:rsidRPr="00E55EB2">
        <w:t xml:space="preserve"> and </w:t>
      </w:r>
      <w:r w:rsidRPr="00E27C48">
        <w:rPr>
          <w:i/>
        </w:rPr>
        <w:t xml:space="preserve">Client family name </w:t>
      </w:r>
      <w:r w:rsidRPr="00E27C48">
        <w:t xml:space="preserve">form the </w:t>
      </w:r>
      <w:r w:rsidRPr="00E27C48">
        <w:rPr>
          <w:i/>
        </w:rPr>
        <w:t>Name for encryption</w:t>
      </w:r>
      <w:r w:rsidR="00FF736E">
        <w:rPr>
          <w:i/>
        </w:rPr>
        <w:t>.</w:t>
      </w:r>
    </w:p>
    <w:p w14:paraId="0CC88311" w14:textId="77777777" w:rsidR="00E91AEE" w:rsidRPr="00E55EB2" w:rsidRDefault="006812AB" w:rsidP="00F41A95">
      <w:pPr>
        <w:pStyle w:val="H4Parts"/>
      </w:pPr>
      <w:r w:rsidRPr="00E55EB2">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91AEE" w:rsidRPr="00C313B9" w14:paraId="4ABED8C6" w14:textId="77777777">
        <w:tc>
          <w:tcPr>
            <w:tcW w:w="1984" w:type="dxa"/>
          </w:tcPr>
          <w:p w14:paraId="0358EE1C" w14:textId="77777777" w:rsidR="00E91AEE" w:rsidRPr="00C313B9" w:rsidRDefault="00E91AEE" w:rsidP="00C313B9">
            <w:pPr>
              <w:pStyle w:val="Tableheading"/>
              <w:jc w:val="left"/>
              <w:rPr>
                <w:bCs/>
              </w:rPr>
            </w:pPr>
            <w:r w:rsidRPr="00C313B9">
              <w:rPr>
                <w:bCs/>
              </w:rPr>
              <w:t>Value</w:t>
            </w:r>
          </w:p>
        </w:tc>
        <w:tc>
          <w:tcPr>
            <w:tcW w:w="7124" w:type="dxa"/>
          </w:tcPr>
          <w:p w14:paraId="05B34DDD" w14:textId="6A68A904" w:rsidR="00E91AEE" w:rsidRPr="00C313B9" w:rsidRDefault="00E91AEE" w:rsidP="00C313B9">
            <w:pPr>
              <w:pStyle w:val="Tableheading"/>
              <w:jc w:val="left"/>
              <w:rPr>
                <w:bCs/>
              </w:rPr>
            </w:pPr>
            <w:r w:rsidRPr="00C313B9">
              <w:rPr>
                <w:bCs/>
              </w:rPr>
              <w:t>Description</w:t>
            </w:r>
            <w:r w:rsidR="00D17ECC" w:rsidRPr="00C313B9">
              <w:rPr>
                <w:bCs/>
              </w:rPr>
              <w:t xml:space="preserve"> – </w:t>
            </w:r>
            <w:r w:rsidR="00DB6678" w:rsidRPr="00C313B9">
              <w:rPr>
                <w:bCs/>
              </w:rPr>
              <w:fldChar w:fldCharType="begin"/>
            </w:r>
            <w:r w:rsidR="00DB6678" w:rsidRPr="00C313B9">
              <w:rPr>
                <w:bCs/>
              </w:rPr>
              <w:instrText xml:space="preserve"> STYLEREF  H2_Headings  \* MERGEFORMAT </w:instrText>
            </w:r>
            <w:r w:rsidR="00DB6678" w:rsidRPr="00C313B9">
              <w:rPr>
                <w:bCs/>
              </w:rPr>
              <w:fldChar w:fldCharType="separate"/>
            </w:r>
            <w:r w:rsidR="00153EBD">
              <w:rPr>
                <w:bCs/>
                <w:noProof/>
              </w:rPr>
              <w:t>Client first given name</w:t>
            </w:r>
            <w:r w:rsidR="00DB6678" w:rsidRPr="00C313B9">
              <w:rPr>
                <w:bCs/>
                <w:noProof/>
              </w:rPr>
              <w:fldChar w:fldCharType="end"/>
            </w:r>
          </w:p>
        </w:tc>
      </w:tr>
      <w:tr w:rsidR="00E91AEE" w:rsidRPr="00E55EB2" w14:paraId="05C71F54" w14:textId="77777777">
        <w:tc>
          <w:tcPr>
            <w:tcW w:w="1984" w:type="dxa"/>
          </w:tcPr>
          <w:p w14:paraId="168EF455" w14:textId="3422E2FE" w:rsidR="00E91AEE" w:rsidRPr="00E55EB2" w:rsidRDefault="001C65CF" w:rsidP="00C313B9">
            <w:pPr>
              <w:pStyle w:val="Tabledescriptext"/>
            </w:pPr>
            <w:r>
              <w:t>T</w:t>
            </w:r>
            <w:r w:rsidR="00E91AEE" w:rsidRPr="00E55EB2">
              <w:t>ext</w:t>
            </w:r>
          </w:p>
        </w:tc>
        <w:tc>
          <w:tcPr>
            <w:tcW w:w="7124" w:type="dxa"/>
          </w:tcPr>
          <w:p w14:paraId="0540108A" w14:textId="77777777" w:rsidR="00E91AEE" w:rsidRPr="00E55EB2" w:rsidRDefault="00E91AEE" w:rsidP="00C313B9">
            <w:pPr>
              <w:pStyle w:val="Tabledescriptext"/>
            </w:pPr>
            <w:r w:rsidRPr="00E55EB2">
              <w:t>Client's preferred first name</w:t>
            </w:r>
          </w:p>
        </w:tc>
      </w:tr>
    </w:tbl>
    <w:p w14:paraId="43099EE6" w14:textId="77777777" w:rsidR="00E91AEE" w:rsidRPr="00E55EB2" w:rsidRDefault="00BD0869" w:rsidP="00F7041F">
      <w:pPr>
        <w:pStyle w:val="H4Parts"/>
      </w:pPr>
      <w:r w:rsidRPr="00E55EB2">
        <w:t>Question</w:t>
      </w:r>
    </w:p>
    <w:p w14:paraId="6321BF09" w14:textId="77777777" w:rsidR="00E91AEE" w:rsidRPr="00E55EB2" w:rsidRDefault="00E91AEE" w:rsidP="00291BF3">
      <w:pPr>
        <w:pStyle w:val="Bodytext"/>
      </w:pPr>
      <w:r w:rsidRPr="00E55EB2">
        <w:t xml:space="preserve">Enter your full </w:t>
      </w:r>
      <w:r w:rsidRPr="00291BF3">
        <w:t>name</w:t>
      </w:r>
      <w:r w:rsidRPr="00E55EB2">
        <w:t xml:space="preserve"> </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E91AEE" w:rsidRPr="00E55EB2" w14:paraId="4D1C4D06" w14:textId="77777777">
        <w:tc>
          <w:tcPr>
            <w:tcW w:w="7440" w:type="dxa"/>
            <w:tcBorders>
              <w:top w:val="nil"/>
            </w:tcBorders>
          </w:tcPr>
          <w:p w14:paraId="20AAA22D" w14:textId="77777777" w:rsidR="00E91AEE" w:rsidRPr="00E55EB2" w:rsidRDefault="006812AB" w:rsidP="006D7CC6">
            <w:pPr>
              <w:pStyle w:val="Enroltext"/>
              <w:outlineLvl w:val="1"/>
              <w:rPr>
                <w:noProof w:val="0"/>
              </w:rPr>
            </w:pPr>
            <w:r w:rsidRPr="00E55EB2">
              <w:rPr>
                <w:noProof w:val="0"/>
              </w:rPr>
              <w:t>Family n</w:t>
            </w:r>
            <w:r w:rsidR="00E91AEE" w:rsidRPr="00E55EB2">
              <w:rPr>
                <w:noProof w:val="0"/>
              </w:rPr>
              <w:t>ame</w:t>
            </w:r>
          </w:p>
        </w:tc>
      </w:tr>
      <w:tr w:rsidR="00E91AEE" w:rsidRPr="00E55EB2" w14:paraId="5ADA7ACB" w14:textId="77777777">
        <w:tc>
          <w:tcPr>
            <w:tcW w:w="7440" w:type="dxa"/>
          </w:tcPr>
          <w:p w14:paraId="51C3AD41" w14:textId="77777777" w:rsidR="00E91AEE" w:rsidRPr="00E55EB2" w:rsidRDefault="006812AB" w:rsidP="006D7CC6">
            <w:pPr>
              <w:pStyle w:val="Enroltext"/>
              <w:outlineLvl w:val="1"/>
              <w:rPr>
                <w:noProof w:val="0"/>
              </w:rPr>
            </w:pPr>
            <w:r w:rsidRPr="00E55EB2">
              <w:rPr>
                <w:noProof w:val="0"/>
              </w:rPr>
              <w:t>Given n</w:t>
            </w:r>
            <w:r w:rsidR="00E91AEE" w:rsidRPr="00E55EB2">
              <w:rPr>
                <w:noProof w:val="0"/>
              </w:rPr>
              <w:t>ames</w:t>
            </w:r>
          </w:p>
        </w:tc>
      </w:tr>
    </w:tbl>
    <w:p w14:paraId="0AA591F8" w14:textId="77777777" w:rsidR="00E91AEE" w:rsidRPr="00E55EB2" w:rsidRDefault="006812AB" w:rsidP="0009072E">
      <w:pPr>
        <w:pStyle w:val="H3Parts"/>
      </w:pPr>
      <w:bookmarkStart w:id="168" w:name="_Toc113785465"/>
      <w:r w:rsidRPr="00E55EB2">
        <w:t>Format attributes</w:t>
      </w:r>
      <w:bookmarkEnd w:id="168"/>
    </w:p>
    <w:p w14:paraId="0CDD90DE" w14:textId="77777777" w:rsidR="00E91AEE" w:rsidRPr="00E55EB2" w:rsidRDefault="00E91AEE" w:rsidP="00C313B9">
      <w:pPr>
        <w:pStyle w:val="Bodytext"/>
      </w:pPr>
      <w:r w:rsidRPr="00E55EB2">
        <w:t>Length:</w:t>
      </w:r>
      <w:r w:rsidRPr="00E55EB2">
        <w:tab/>
      </w:r>
      <w:r w:rsidR="00C313B9">
        <w:tab/>
      </w:r>
      <w:r w:rsidRPr="00E55EB2">
        <w:t>40</w:t>
      </w:r>
    </w:p>
    <w:p w14:paraId="2B0B49D9" w14:textId="77777777" w:rsidR="00E91AEE" w:rsidRPr="00E55EB2" w:rsidRDefault="00E91AEE" w:rsidP="00C313B9">
      <w:pPr>
        <w:pStyle w:val="Bodytext"/>
      </w:pPr>
      <w:r w:rsidRPr="00E55EB2">
        <w:t>Type:</w:t>
      </w:r>
      <w:r w:rsidRPr="00E55EB2">
        <w:tab/>
      </w:r>
      <w:r w:rsidR="00C313B9">
        <w:tab/>
      </w:r>
      <w:r w:rsidRPr="00E55EB2">
        <w:t>alphanumeric</w:t>
      </w:r>
    </w:p>
    <w:p w14:paraId="6B1CE252" w14:textId="77777777" w:rsidR="00E91AEE" w:rsidRPr="00E55EB2" w:rsidRDefault="00C314D5" w:rsidP="00C313B9">
      <w:pPr>
        <w:pStyle w:val="Bodytext"/>
      </w:pPr>
      <w:r w:rsidRPr="00E55EB2">
        <w:t>Justification:</w:t>
      </w:r>
      <w:r w:rsidR="00E91AEE" w:rsidRPr="00E55EB2">
        <w:tab/>
      </w:r>
      <w:r w:rsidR="00C313B9">
        <w:tab/>
      </w:r>
      <w:r w:rsidR="00E91AEE" w:rsidRPr="00E55EB2">
        <w:t>left</w:t>
      </w:r>
    </w:p>
    <w:p w14:paraId="4E23517C" w14:textId="77777777" w:rsidR="00E91AEE" w:rsidRPr="00E55EB2" w:rsidRDefault="006812AB" w:rsidP="00C313B9">
      <w:pPr>
        <w:pStyle w:val="Bodytext"/>
      </w:pPr>
      <w:r w:rsidRPr="00E55EB2">
        <w:t>Fill character:</w:t>
      </w:r>
      <w:r w:rsidR="00E91AEE" w:rsidRPr="00E55EB2">
        <w:tab/>
      </w:r>
      <w:r w:rsidR="00C313B9">
        <w:tab/>
      </w:r>
      <w:r w:rsidR="00E91AEE" w:rsidRPr="00E55EB2">
        <w:t>space</w:t>
      </w:r>
    </w:p>
    <w:p w14:paraId="3BF9D8E4" w14:textId="77777777" w:rsidR="00E91AEE" w:rsidRPr="00E55EB2" w:rsidRDefault="00E91AEE" w:rsidP="00C313B9">
      <w:pPr>
        <w:pStyle w:val="Bodytext"/>
      </w:pPr>
      <w:r w:rsidRPr="00E55EB2">
        <w:t>Permitted data element value:</w:t>
      </w:r>
      <w:r w:rsidRPr="00E55EB2">
        <w:tab/>
      </w:r>
      <w:r w:rsidR="00116202" w:rsidRPr="00E55EB2">
        <w:t>not applicable</w:t>
      </w:r>
    </w:p>
    <w:p w14:paraId="7B026A4E" w14:textId="77777777" w:rsidR="00E91AEE" w:rsidRPr="00E55EB2" w:rsidRDefault="006812AB" w:rsidP="0009072E">
      <w:pPr>
        <w:pStyle w:val="H3Parts"/>
      </w:pPr>
      <w:bookmarkStart w:id="169" w:name="_Toc113785466"/>
      <w:r w:rsidRPr="00E55EB2">
        <w:t>Administrative attributes</w:t>
      </w:r>
      <w:bookmarkEnd w:id="169"/>
    </w:p>
    <w:p w14:paraId="26B53D7B" w14:textId="77777777" w:rsidR="00E91AEE" w:rsidRPr="00E55EB2" w:rsidRDefault="00E91AEE" w:rsidP="00112D80">
      <w:pPr>
        <w:pStyle w:val="H4Parts"/>
      </w:pPr>
      <w:r w:rsidRPr="00E55EB2">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2"/>
      </w:tblGrid>
      <w:tr w:rsidR="00B75062" w:rsidRPr="00C313B9" w14:paraId="72DF3B6F" w14:textId="77777777" w:rsidTr="007E50E1">
        <w:tc>
          <w:tcPr>
            <w:tcW w:w="1548" w:type="dxa"/>
            <w:vAlign w:val="center"/>
          </w:tcPr>
          <w:p w14:paraId="12045700" w14:textId="77777777" w:rsidR="00B75062" w:rsidRPr="00C313B9" w:rsidRDefault="00B75062" w:rsidP="00C313B9">
            <w:pPr>
              <w:pStyle w:val="Tableheading"/>
              <w:jc w:val="left"/>
              <w:rPr>
                <w:bCs/>
              </w:rPr>
            </w:pPr>
            <w:r w:rsidRPr="00C313B9">
              <w:rPr>
                <w:bCs/>
              </w:rPr>
              <w:t>Release</w:t>
            </w:r>
          </w:p>
        </w:tc>
        <w:tc>
          <w:tcPr>
            <w:tcW w:w="3742" w:type="dxa"/>
          </w:tcPr>
          <w:p w14:paraId="4B8A6122" w14:textId="77777777" w:rsidR="00B75062" w:rsidRPr="00C313B9" w:rsidRDefault="000A6BCD" w:rsidP="00C313B9">
            <w:pPr>
              <w:pStyle w:val="Tableheading"/>
              <w:jc w:val="left"/>
              <w:rPr>
                <w:bCs/>
              </w:rPr>
            </w:pPr>
            <w:r w:rsidRPr="00C313B9">
              <w:rPr>
                <w:bCs/>
              </w:rPr>
              <w:t>VET</w:t>
            </w:r>
            <w:r w:rsidR="006812AB" w:rsidRPr="00C313B9">
              <w:rPr>
                <w:bCs/>
              </w:rPr>
              <w:t xml:space="preserve"> provider</w:t>
            </w:r>
          </w:p>
        </w:tc>
        <w:tc>
          <w:tcPr>
            <w:tcW w:w="3742" w:type="dxa"/>
          </w:tcPr>
          <w:p w14:paraId="16BD2FCB" w14:textId="77777777" w:rsidR="00B75062" w:rsidRPr="00C313B9" w:rsidRDefault="00967D2C" w:rsidP="00C313B9">
            <w:pPr>
              <w:pStyle w:val="Tableheading"/>
              <w:jc w:val="left"/>
              <w:rPr>
                <w:bCs/>
              </w:rPr>
            </w:pPr>
            <w:r w:rsidRPr="00C313B9">
              <w:rPr>
                <w:bCs/>
              </w:rPr>
              <w:t>Apprenticeship</w:t>
            </w:r>
          </w:p>
        </w:tc>
      </w:tr>
      <w:tr w:rsidR="00B75062" w14:paraId="75522F5B" w14:textId="77777777" w:rsidTr="007E50E1">
        <w:tc>
          <w:tcPr>
            <w:tcW w:w="1690" w:type="dxa"/>
          </w:tcPr>
          <w:p w14:paraId="78F81678" w14:textId="77777777" w:rsidR="00B75062" w:rsidRPr="00E55EB2" w:rsidRDefault="00B75062" w:rsidP="00C313B9">
            <w:pPr>
              <w:pStyle w:val="Tabledescriptext"/>
            </w:pPr>
            <w:r w:rsidRPr="00E55EB2">
              <w:t>Release</w:t>
            </w:r>
            <w:r w:rsidR="0014554A" w:rsidRPr="00E55EB2">
              <w:t xml:space="preserve"> 5.0</w:t>
            </w:r>
          </w:p>
        </w:tc>
        <w:tc>
          <w:tcPr>
            <w:tcW w:w="3742" w:type="dxa"/>
          </w:tcPr>
          <w:p w14:paraId="6082F141" w14:textId="0C5633B0" w:rsidR="0014554A" w:rsidRPr="00B21DCE" w:rsidRDefault="00DD0E93" w:rsidP="00B21DCE">
            <w:pPr>
              <w:pStyle w:val="Tabledescriptext"/>
              <w:rPr>
                <w:b/>
                <w:bCs/>
              </w:rPr>
            </w:pPr>
            <w:r>
              <w:rPr>
                <w:b/>
                <w:bCs/>
              </w:rPr>
              <w:t xml:space="preserve">Introduced </w:t>
            </w:r>
            <w:r w:rsidR="0014554A" w:rsidRPr="00B21DCE">
              <w:rPr>
                <w:b/>
                <w:bCs/>
              </w:rPr>
              <w:t>1 January 2003</w:t>
            </w:r>
          </w:p>
          <w:p w14:paraId="1A6E279A" w14:textId="77777777" w:rsidR="00B75062" w:rsidRPr="005F12DA" w:rsidRDefault="006812AB" w:rsidP="00C313B9">
            <w:pPr>
              <w:pStyle w:val="Tabledescriptext"/>
              <w:rPr>
                <w:i/>
              </w:rPr>
            </w:pPr>
            <w:r w:rsidRPr="00E55EB2">
              <w:rPr>
                <w:i/>
              </w:rPr>
              <w:t>Client first given name</w:t>
            </w:r>
          </w:p>
        </w:tc>
        <w:tc>
          <w:tcPr>
            <w:tcW w:w="3742" w:type="dxa"/>
          </w:tcPr>
          <w:p w14:paraId="0EF20262" w14:textId="77777777" w:rsidR="00B75062" w:rsidRDefault="00B75062" w:rsidP="00C313B9">
            <w:pPr>
              <w:pStyle w:val="Tabledescriptext"/>
            </w:pPr>
          </w:p>
        </w:tc>
      </w:tr>
    </w:tbl>
    <w:p w14:paraId="6CEFBA61" w14:textId="77777777" w:rsidR="00E91AEE" w:rsidRPr="002261A3" w:rsidRDefault="006812AB" w:rsidP="000D3688">
      <w:pPr>
        <w:pStyle w:val="H2Headings"/>
      </w:pPr>
      <w:bookmarkStart w:id="170" w:name="_Toc113785467"/>
      <w:bookmarkStart w:id="171" w:name="_Toc113785816"/>
      <w:bookmarkStart w:id="172" w:name="_Toc116875085"/>
      <w:bookmarkStart w:id="173" w:name="_Toc128472395"/>
      <w:bookmarkStart w:id="174" w:name="_Toc222218778"/>
      <w:r>
        <w:lastRenderedPageBreak/>
        <w:t>Client i</w:t>
      </w:r>
      <w:r w:rsidR="00E91AEE" w:rsidRPr="00C84E64">
        <w:t>dentifier</w:t>
      </w:r>
      <w:bookmarkEnd w:id="170"/>
      <w:bookmarkEnd w:id="171"/>
      <w:bookmarkEnd w:id="172"/>
      <w:bookmarkEnd w:id="173"/>
      <w:bookmarkEnd w:id="174"/>
    </w:p>
    <w:p w14:paraId="43CE130C" w14:textId="77777777" w:rsidR="00E91AEE" w:rsidRPr="002261A3" w:rsidRDefault="006812AB" w:rsidP="004C26B3">
      <w:pPr>
        <w:pStyle w:val="H3Parts"/>
      </w:pPr>
      <w:bookmarkStart w:id="175" w:name="_Toc113785468"/>
      <w:r w:rsidRPr="002261A3">
        <w:t>Definitional attributes</w:t>
      </w:r>
      <w:bookmarkEnd w:id="175"/>
    </w:p>
    <w:p w14:paraId="53BD9E48" w14:textId="77777777" w:rsidR="00E91AEE" w:rsidRPr="002261A3" w:rsidRDefault="00E91AEE" w:rsidP="00B336D5">
      <w:pPr>
        <w:pStyle w:val="H4Parts"/>
      </w:pPr>
      <w:r w:rsidRPr="002261A3">
        <w:t>Definition</w:t>
      </w:r>
    </w:p>
    <w:p w14:paraId="2C6E11B7" w14:textId="158528C2" w:rsidR="00E91AEE" w:rsidRPr="002261A3" w:rsidRDefault="00E91AEE" w:rsidP="00883E31">
      <w:pPr>
        <w:pStyle w:val="Bodytext"/>
      </w:pPr>
      <w:r>
        <w:rPr>
          <w:i/>
        </w:rPr>
        <w:t>Client</w:t>
      </w:r>
      <w:r w:rsidR="006812AB">
        <w:rPr>
          <w:i/>
        </w:rPr>
        <w:t xml:space="preserve"> i</w:t>
      </w:r>
      <w:r w:rsidRPr="007C4E5E">
        <w:rPr>
          <w:i/>
        </w:rPr>
        <w:t>dentifier</w:t>
      </w:r>
      <w:r w:rsidR="00FD225A">
        <w:t xml:space="preserve"> </w:t>
      </w:r>
      <w:r w:rsidRPr="002261A3">
        <w:t xml:space="preserve">uniquely distinguishes an individual </w:t>
      </w:r>
      <w:r w:rsidR="00DE165B">
        <w:t>in a training organisation</w:t>
      </w:r>
      <w:r w:rsidRPr="002261A3">
        <w:t>.</w:t>
      </w:r>
    </w:p>
    <w:p w14:paraId="15AA5FFE" w14:textId="77777777" w:rsidR="00E91AEE" w:rsidRPr="002261A3" w:rsidRDefault="00E91AEE" w:rsidP="00B336D5">
      <w:pPr>
        <w:pStyle w:val="H4Parts"/>
      </w:pPr>
      <w:r>
        <w:t>Context</w:t>
      </w:r>
    </w:p>
    <w:p w14:paraId="443143D4" w14:textId="5E4A1D8D" w:rsidR="00593D7B" w:rsidRPr="00F45C00" w:rsidRDefault="00593D7B" w:rsidP="006D7CC6">
      <w:pPr>
        <w:pStyle w:val="Bodytext"/>
      </w:pPr>
      <w:bookmarkStart w:id="176" w:name="_Toc113785469"/>
      <w:r w:rsidRPr="00F45C00">
        <w:rPr>
          <w:i/>
        </w:rPr>
        <w:t>Client identifier</w:t>
      </w:r>
      <w:r w:rsidRPr="00F45C00">
        <w:t xml:space="preserve"> is used for </w:t>
      </w:r>
      <w:r w:rsidR="00FF736E">
        <w:t xml:space="preserve">an </w:t>
      </w:r>
      <w:r w:rsidRPr="00F45C00">
        <w:t xml:space="preserve">analysis of </w:t>
      </w:r>
      <w:r w:rsidR="00BE32A7">
        <w:t xml:space="preserve">a </w:t>
      </w:r>
      <w:r w:rsidRPr="00F45C00">
        <w:t>client’s educational attainment while protecting</w:t>
      </w:r>
      <w:r w:rsidR="0026221C">
        <w:t xml:space="preserve"> a</w:t>
      </w:r>
      <w:r w:rsidRPr="00F45C00">
        <w:t xml:space="preserve"> client’s privacy. </w:t>
      </w:r>
    </w:p>
    <w:p w14:paraId="3103EA77" w14:textId="77777777" w:rsidR="00E91AEE" w:rsidRPr="002261A3" w:rsidRDefault="006812AB" w:rsidP="004C26B3">
      <w:pPr>
        <w:pStyle w:val="H3Parts"/>
      </w:pPr>
      <w:r w:rsidRPr="002261A3">
        <w:t>Relational attributes</w:t>
      </w:r>
      <w:bookmarkEnd w:id="176"/>
    </w:p>
    <w:p w14:paraId="7E46B7E2" w14:textId="77777777" w:rsidR="00E91AEE" w:rsidRPr="002261A3" w:rsidRDefault="00E91AEE" w:rsidP="00B336D5">
      <w:pPr>
        <w:pStyle w:val="H4Parts"/>
      </w:pPr>
      <w:r>
        <w:t>Rules</w:t>
      </w:r>
    </w:p>
    <w:p w14:paraId="7A096570" w14:textId="77777777" w:rsidR="00E91AEE" w:rsidRDefault="00E91AEE" w:rsidP="00883E31">
      <w:pPr>
        <w:pStyle w:val="Bodytext"/>
      </w:pPr>
      <w:r>
        <w:rPr>
          <w:i/>
        </w:rPr>
        <w:t>Client</w:t>
      </w:r>
      <w:r w:rsidR="006812AB" w:rsidRPr="007C4E5E">
        <w:rPr>
          <w:i/>
        </w:rPr>
        <w:t xml:space="preserve"> identifier</w:t>
      </w:r>
      <w:r w:rsidRPr="002261A3">
        <w:t xml:space="preserve"> is assigned by the training organisation as a means of uniquely identifying the </w:t>
      </w:r>
      <w:r>
        <w:t>client</w:t>
      </w:r>
      <w:r w:rsidRPr="002261A3">
        <w:t xml:space="preserve"> for record</w:t>
      </w:r>
      <w:r w:rsidR="007B005C">
        <w:t>-</w:t>
      </w:r>
      <w:r w:rsidRPr="002261A3">
        <w:t>keeping purposes.</w:t>
      </w:r>
    </w:p>
    <w:p w14:paraId="55858222" w14:textId="77777777" w:rsidR="00FB468C" w:rsidRPr="00FB468C" w:rsidRDefault="00FB468C" w:rsidP="00883E31">
      <w:pPr>
        <w:pStyle w:val="Bodytext"/>
      </w:pPr>
      <w:r w:rsidRPr="00FB468C">
        <w:t xml:space="preserve">Training </w:t>
      </w:r>
      <w:r>
        <w:t>o</w:t>
      </w:r>
      <w:r w:rsidRPr="00FB468C">
        <w:t>rganisations</w:t>
      </w:r>
      <w:r>
        <w:rPr>
          <w:i/>
        </w:rPr>
        <w:t xml:space="preserve"> </w:t>
      </w:r>
      <w:r>
        <w:t xml:space="preserve">are required to use the same </w:t>
      </w:r>
      <w:r>
        <w:rPr>
          <w:i/>
        </w:rPr>
        <w:t>Client</w:t>
      </w:r>
      <w:r w:rsidR="006812AB">
        <w:rPr>
          <w:i/>
        </w:rPr>
        <w:t xml:space="preserve"> i</w:t>
      </w:r>
      <w:r w:rsidRPr="007C4E5E">
        <w:rPr>
          <w:i/>
        </w:rPr>
        <w:t>dentifier</w:t>
      </w:r>
      <w:r>
        <w:rPr>
          <w:i/>
        </w:rPr>
        <w:t xml:space="preserve"> </w:t>
      </w:r>
      <w:r>
        <w:t xml:space="preserve">for an individual and not generate a different </w:t>
      </w:r>
      <w:r>
        <w:rPr>
          <w:i/>
        </w:rPr>
        <w:t>Client</w:t>
      </w:r>
      <w:r w:rsidR="006812AB">
        <w:rPr>
          <w:i/>
        </w:rPr>
        <w:t xml:space="preserve"> i</w:t>
      </w:r>
      <w:r w:rsidRPr="007C4E5E">
        <w:rPr>
          <w:i/>
        </w:rPr>
        <w:t>dentifier</w:t>
      </w:r>
      <w:r>
        <w:t xml:space="preserve"> each time an individual re-enrols.</w:t>
      </w:r>
      <w:r w:rsidR="005B7701">
        <w:t xml:space="preserve"> The </w:t>
      </w:r>
      <w:r w:rsidR="00094A95">
        <w:t>C</w:t>
      </w:r>
      <w:r w:rsidR="005B7701" w:rsidRPr="005B7701">
        <w:rPr>
          <w:i/>
        </w:rPr>
        <w:t>lient identifier</w:t>
      </w:r>
      <w:r w:rsidR="005B7701">
        <w:t xml:space="preserve"> must be unique to the client and remain the same across all years and across all subjects and programs undertaken by that individual.</w:t>
      </w:r>
    </w:p>
    <w:p w14:paraId="7DDE2358" w14:textId="15F15AD4" w:rsidR="00E91AEE" w:rsidRDefault="00E91AEE" w:rsidP="00883E31">
      <w:pPr>
        <w:pStyle w:val="Bodytext"/>
      </w:pPr>
      <w:r>
        <w:rPr>
          <w:i/>
        </w:rPr>
        <w:t>Client</w:t>
      </w:r>
      <w:r w:rsidR="006812AB" w:rsidRPr="007C4E5E">
        <w:rPr>
          <w:i/>
        </w:rPr>
        <w:t xml:space="preserve"> identifier</w:t>
      </w:r>
      <w:r w:rsidRPr="002261A3">
        <w:t xml:space="preserve"> will usually be the </w:t>
      </w:r>
      <w:r>
        <w:t>client</w:t>
      </w:r>
      <w:r w:rsidRPr="002261A3">
        <w:t>’s ‘</w:t>
      </w:r>
      <w:r w:rsidR="00BE78BB">
        <w:t>student</w:t>
      </w:r>
      <w:r w:rsidR="00BE78BB" w:rsidRPr="002261A3">
        <w:t xml:space="preserve"> </w:t>
      </w:r>
      <w:r w:rsidRPr="002261A3">
        <w:t>number’</w:t>
      </w:r>
      <w:r w:rsidR="005B7701">
        <w:t xml:space="preserve">. Note that </w:t>
      </w:r>
      <w:r w:rsidR="00BE32A7">
        <w:t>u</w:t>
      </w:r>
      <w:r w:rsidR="00C66B4D">
        <w:t xml:space="preserve">nique </w:t>
      </w:r>
      <w:r w:rsidR="00BE32A7">
        <w:t>s</w:t>
      </w:r>
      <w:r w:rsidR="00C66B4D">
        <w:t xml:space="preserve">tudent </w:t>
      </w:r>
      <w:r w:rsidR="00BE32A7">
        <w:t>i</w:t>
      </w:r>
      <w:r w:rsidR="00C66B4D">
        <w:t>dentifier codes</w:t>
      </w:r>
      <w:r w:rsidR="00B0552E">
        <w:t xml:space="preserve"> </w:t>
      </w:r>
      <w:r w:rsidR="001A55D0">
        <w:t xml:space="preserve">are not to be assigned to the client as the </w:t>
      </w:r>
      <w:r w:rsidR="00094A95" w:rsidRPr="000E2ADE">
        <w:rPr>
          <w:i/>
        </w:rPr>
        <w:t>C</w:t>
      </w:r>
      <w:r w:rsidR="001A55D0" w:rsidRPr="005B7701">
        <w:rPr>
          <w:i/>
        </w:rPr>
        <w:t>lient identifier</w:t>
      </w:r>
      <w:r w:rsidR="00094A95">
        <w:t>.</w:t>
      </w:r>
    </w:p>
    <w:p w14:paraId="4DFEF4BC" w14:textId="77777777" w:rsidR="00B33040" w:rsidRDefault="00E91AEE" w:rsidP="00883E31">
      <w:pPr>
        <w:pStyle w:val="Bodytext"/>
      </w:pPr>
      <w:r>
        <w:rPr>
          <w:i/>
        </w:rPr>
        <w:t>Client</w:t>
      </w:r>
      <w:r w:rsidR="006812AB" w:rsidRPr="007C4E5E">
        <w:rPr>
          <w:i/>
        </w:rPr>
        <w:t xml:space="preserve"> identifier</w:t>
      </w:r>
      <w:r w:rsidRPr="002261A3">
        <w:t xml:space="preserve"> must not contain spaces.</w:t>
      </w:r>
    </w:p>
    <w:p w14:paraId="48FF9D3F" w14:textId="77777777" w:rsidR="00E91AEE" w:rsidRPr="002261A3" w:rsidRDefault="00E91AEE" w:rsidP="00AE7616">
      <w:pPr>
        <w:pStyle w:val="H4Parts"/>
      </w:pPr>
      <w:r w:rsidRPr="002261A3">
        <w:t>Guideline</w:t>
      </w:r>
      <w:r w:rsidR="00725E08">
        <w:t>s</w:t>
      </w:r>
      <w:r w:rsidR="006812AB" w:rsidRPr="002261A3">
        <w:t xml:space="preserve"> for use</w:t>
      </w:r>
    </w:p>
    <w:p w14:paraId="114068A2" w14:textId="77777777" w:rsidR="00463271" w:rsidRDefault="005B7701" w:rsidP="00463271">
      <w:pPr>
        <w:pStyle w:val="Bodytext"/>
      </w:pPr>
      <w:r>
        <w:t xml:space="preserve">Not applicable </w:t>
      </w:r>
    </w:p>
    <w:p w14:paraId="6EFAD428" w14:textId="77777777" w:rsidR="00E91AEE" w:rsidRPr="002261A3" w:rsidRDefault="006812AB" w:rsidP="00F41A95">
      <w:pPr>
        <w:pStyle w:val="H4Parts"/>
      </w:pPr>
      <w:r>
        <w:t>Related data</w:t>
      </w:r>
    </w:p>
    <w:p w14:paraId="27AA0369" w14:textId="77777777" w:rsidR="00C8001A" w:rsidRPr="002261A3" w:rsidRDefault="00C8001A" w:rsidP="00C8001A">
      <w:pPr>
        <w:pStyle w:val="Bodytext"/>
      </w:pPr>
      <w:r>
        <w:t>Not applicable</w:t>
      </w:r>
    </w:p>
    <w:p w14:paraId="405196CE" w14:textId="77777777" w:rsidR="00E91AEE" w:rsidRPr="002261A3" w:rsidRDefault="006812AB" w:rsidP="00F41A95">
      <w:pPr>
        <w:pStyle w:val="H4Parts"/>
      </w:pPr>
      <w:r>
        <w:t>Type of relationship</w:t>
      </w:r>
    </w:p>
    <w:p w14:paraId="15133781" w14:textId="77777777" w:rsidR="00E91AEE" w:rsidRPr="002261A3" w:rsidRDefault="00536946" w:rsidP="00883E31">
      <w:pPr>
        <w:pStyle w:val="Bodytext"/>
      </w:pPr>
      <w:r>
        <w:t>Not applicable</w:t>
      </w:r>
    </w:p>
    <w:p w14:paraId="1D44FB19" w14:textId="77777777" w:rsidR="00E91AEE" w:rsidRPr="002261A3" w:rsidRDefault="006812AB"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91AEE" w:rsidRPr="00A73782" w14:paraId="3D0CCE12" w14:textId="77777777">
        <w:tc>
          <w:tcPr>
            <w:tcW w:w="1984" w:type="dxa"/>
          </w:tcPr>
          <w:p w14:paraId="7A61C080" w14:textId="77777777" w:rsidR="00E91AEE" w:rsidRPr="00A73782" w:rsidRDefault="00E91AEE" w:rsidP="00A73782">
            <w:pPr>
              <w:pStyle w:val="Tableheading"/>
              <w:jc w:val="left"/>
              <w:rPr>
                <w:bCs/>
              </w:rPr>
            </w:pPr>
            <w:r w:rsidRPr="00A73782">
              <w:rPr>
                <w:bCs/>
              </w:rPr>
              <w:t>Value</w:t>
            </w:r>
          </w:p>
        </w:tc>
        <w:tc>
          <w:tcPr>
            <w:tcW w:w="7124" w:type="dxa"/>
          </w:tcPr>
          <w:p w14:paraId="1322E736" w14:textId="5B738810" w:rsidR="00E91AEE" w:rsidRPr="00A73782" w:rsidRDefault="00E91AEE" w:rsidP="00A73782">
            <w:pPr>
              <w:pStyle w:val="Tableheading"/>
              <w:jc w:val="left"/>
              <w:rPr>
                <w:bCs/>
              </w:rPr>
            </w:pPr>
            <w:r w:rsidRPr="00A73782">
              <w:rPr>
                <w:bCs/>
              </w:rPr>
              <w:t>Description</w:t>
            </w:r>
            <w:r w:rsidR="00D17ECC" w:rsidRPr="00A73782">
              <w:rPr>
                <w:bCs/>
              </w:rPr>
              <w:t xml:space="preserve"> – </w:t>
            </w:r>
            <w:r w:rsidR="00DB6678" w:rsidRPr="00A73782">
              <w:rPr>
                <w:bCs/>
              </w:rPr>
              <w:fldChar w:fldCharType="begin"/>
            </w:r>
            <w:r w:rsidR="00DB6678" w:rsidRPr="00A73782">
              <w:rPr>
                <w:bCs/>
              </w:rPr>
              <w:instrText xml:space="preserve"> STYLEREF  H2_Headings  \* MERGEFORMAT </w:instrText>
            </w:r>
            <w:r w:rsidR="00DB6678" w:rsidRPr="00A73782">
              <w:rPr>
                <w:bCs/>
              </w:rPr>
              <w:fldChar w:fldCharType="separate"/>
            </w:r>
            <w:r w:rsidR="00153EBD">
              <w:rPr>
                <w:bCs/>
                <w:noProof/>
              </w:rPr>
              <w:t>Client identifier</w:t>
            </w:r>
            <w:r w:rsidR="00DB6678" w:rsidRPr="00A73782">
              <w:rPr>
                <w:bCs/>
                <w:noProof/>
              </w:rPr>
              <w:fldChar w:fldCharType="end"/>
            </w:r>
          </w:p>
        </w:tc>
      </w:tr>
      <w:tr w:rsidR="00E91AEE" w14:paraId="4ADBCAF4" w14:textId="77777777">
        <w:tc>
          <w:tcPr>
            <w:tcW w:w="1984" w:type="dxa"/>
          </w:tcPr>
          <w:p w14:paraId="2F4A5F02" w14:textId="294A81C0" w:rsidR="00E91AEE" w:rsidRPr="00112D80" w:rsidRDefault="001C65CF" w:rsidP="00A73782">
            <w:pPr>
              <w:pStyle w:val="Tabledescriptext"/>
            </w:pPr>
            <w:r>
              <w:t>T</w:t>
            </w:r>
            <w:r w:rsidR="00E91AEE" w:rsidRPr="007C4E5E">
              <w:t>ext</w:t>
            </w:r>
          </w:p>
        </w:tc>
        <w:tc>
          <w:tcPr>
            <w:tcW w:w="7124" w:type="dxa"/>
          </w:tcPr>
          <w:p w14:paraId="532B9ABB" w14:textId="77777777" w:rsidR="00E91AEE" w:rsidRPr="00251F56" w:rsidRDefault="00A45C8E" w:rsidP="00A73782">
            <w:pPr>
              <w:pStyle w:val="Tabledescriptext"/>
            </w:pPr>
            <w:r>
              <w:t>U</w:t>
            </w:r>
            <w:r w:rsidR="00E91AEE" w:rsidRPr="007C4E5E">
              <w:t xml:space="preserve">nique </w:t>
            </w:r>
            <w:r w:rsidR="00A44292">
              <w:t>c</w:t>
            </w:r>
            <w:r w:rsidR="00E91AEE">
              <w:t>lient</w:t>
            </w:r>
            <w:r w:rsidR="00E91AEE" w:rsidRPr="007C4E5E">
              <w:t xml:space="preserve"> i</w:t>
            </w:r>
            <w:r w:rsidR="00E91AEE">
              <w:t>dentifier within the collection</w:t>
            </w:r>
          </w:p>
        </w:tc>
      </w:tr>
    </w:tbl>
    <w:p w14:paraId="6D05D65E" w14:textId="77777777" w:rsidR="00E91AEE" w:rsidRPr="002261A3" w:rsidRDefault="00BD0869" w:rsidP="00F7041F">
      <w:pPr>
        <w:pStyle w:val="H4Parts"/>
      </w:pPr>
      <w:r>
        <w:t>Question</w:t>
      </w:r>
    </w:p>
    <w:p w14:paraId="13FDCB4A" w14:textId="77777777" w:rsidR="00E91AEE" w:rsidRPr="002261A3" w:rsidRDefault="00536946" w:rsidP="005B4CA3">
      <w:pPr>
        <w:pStyle w:val="Bodytext"/>
      </w:pPr>
      <w:r>
        <w:t>Not applicable</w:t>
      </w:r>
    </w:p>
    <w:p w14:paraId="0A6C822B" w14:textId="77777777" w:rsidR="00E91AEE" w:rsidRPr="002261A3" w:rsidRDefault="006812AB" w:rsidP="0009072E">
      <w:pPr>
        <w:pStyle w:val="H3Parts"/>
      </w:pPr>
      <w:bookmarkStart w:id="177" w:name="_Toc113785470"/>
      <w:r w:rsidRPr="002261A3">
        <w:t>Format attributes</w:t>
      </w:r>
      <w:bookmarkEnd w:id="177"/>
    </w:p>
    <w:p w14:paraId="7FCA6C81" w14:textId="77777777" w:rsidR="00E91AEE" w:rsidRPr="002261A3" w:rsidRDefault="00E91AEE" w:rsidP="00C313B9">
      <w:pPr>
        <w:pStyle w:val="Bodytext"/>
      </w:pPr>
      <w:r w:rsidRPr="002261A3">
        <w:t>Length:</w:t>
      </w:r>
      <w:r w:rsidRPr="002261A3">
        <w:tab/>
      </w:r>
      <w:r w:rsidR="00C313B9">
        <w:tab/>
      </w:r>
      <w:r w:rsidRPr="002261A3">
        <w:t>10</w:t>
      </w:r>
    </w:p>
    <w:p w14:paraId="13B19C9C" w14:textId="77777777" w:rsidR="00E91AEE" w:rsidRPr="002261A3" w:rsidRDefault="00E91AEE" w:rsidP="00C313B9">
      <w:pPr>
        <w:pStyle w:val="Bodytext"/>
      </w:pPr>
      <w:r w:rsidRPr="002261A3">
        <w:t>Type:</w:t>
      </w:r>
      <w:r w:rsidRPr="002261A3">
        <w:tab/>
      </w:r>
      <w:r w:rsidR="00C313B9">
        <w:tab/>
      </w:r>
      <w:r w:rsidRPr="002261A3">
        <w:t>alphanumeric</w:t>
      </w:r>
    </w:p>
    <w:p w14:paraId="1FD1B702" w14:textId="77777777" w:rsidR="00E91AEE" w:rsidRPr="002261A3" w:rsidRDefault="00C314D5" w:rsidP="00C313B9">
      <w:pPr>
        <w:pStyle w:val="Bodytext"/>
      </w:pPr>
      <w:r>
        <w:t>Justification:</w:t>
      </w:r>
      <w:r w:rsidR="00E91AEE" w:rsidRPr="002261A3">
        <w:tab/>
      </w:r>
      <w:r w:rsidR="00C313B9">
        <w:tab/>
      </w:r>
      <w:r w:rsidR="00E91AEE" w:rsidRPr="002261A3">
        <w:t>left</w:t>
      </w:r>
    </w:p>
    <w:p w14:paraId="4B669341" w14:textId="77777777" w:rsidR="00E91AEE" w:rsidRPr="002261A3" w:rsidRDefault="006812AB" w:rsidP="00C313B9">
      <w:pPr>
        <w:pStyle w:val="Bodytext"/>
      </w:pPr>
      <w:r>
        <w:t>Fill c</w:t>
      </w:r>
      <w:r w:rsidR="00E91AEE" w:rsidRPr="002261A3">
        <w:t>haracter:</w:t>
      </w:r>
      <w:r w:rsidR="00E91AEE" w:rsidRPr="002261A3">
        <w:tab/>
      </w:r>
      <w:r w:rsidR="00C313B9">
        <w:tab/>
      </w:r>
      <w:r w:rsidR="00E91AEE" w:rsidRPr="002261A3">
        <w:t>space</w:t>
      </w:r>
    </w:p>
    <w:p w14:paraId="392C020D" w14:textId="77777777" w:rsidR="00E91AEE" w:rsidRPr="002261A3" w:rsidRDefault="00E91AEE" w:rsidP="00C313B9">
      <w:pPr>
        <w:pStyle w:val="Bodytext"/>
      </w:pPr>
      <w:r w:rsidRPr="002261A3">
        <w:t>Permitted data element value:</w:t>
      </w:r>
      <w:r w:rsidRPr="002261A3">
        <w:tab/>
      </w:r>
      <w:r w:rsidR="00123524">
        <w:t>not applicable</w:t>
      </w:r>
    </w:p>
    <w:p w14:paraId="6857739A" w14:textId="77777777" w:rsidR="00E91AEE" w:rsidRPr="002261A3" w:rsidRDefault="006812AB" w:rsidP="0009072E">
      <w:pPr>
        <w:pStyle w:val="H3Parts"/>
      </w:pPr>
      <w:bookmarkStart w:id="178" w:name="_Toc113785471"/>
      <w:r w:rsidRPr="002261A3">
        <w:t>Administrative attributes</w:t>
      </w:r>
      <w:bookmarkEnd w:id="178"/>
    </w:p>
    <w:p w14:paraId="7DFAD4B3" w14:textId="77777777" w:rsidR="00E91AEE" w:rsidRDefault="00E91AEE" w:rsidP="00112D80">
      <w:pPr>
        <w:pStyle w:val="H4Parts"/>
      </w:pPr>
      <w:r>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2"/>
      </w:tblGrid>
      <w:tr w:rsidR="00B75062" w:rsidRPr="00C313B9" w14:paraId="360528FD" w14:textId="77777777" w:rsidTr="007E50E1">
        <w:tc>
          <w:tcPr>
            <w:tcW w:w="1690" w:type="dxa"/>
          </w:tcPr>
          <w:p w14:paraId="1ABEDD9A" w14:textId="77777777" w:rsidR="00B75062" w:rsidRPr="00C313B9" w:rsidRDefault="00B75062" w:rsidP="00C313B9">
            <w:pPr>
              <w:pStyle w:val="Tableheading"/>
              <w:jc w:val="left"/>
              <w:rPr>
                <w:bCs/>
              </w:rPr>
            </w:pPr>
            <w:r w:rsidRPr="00C313B9">
              <w:rPr>
                <w:bCs/>
              </w:rPr>
              <w:t>Release</w:t>
            </w:r>
          </w:p>
        </w:tc>
        <w:tc>
          <w:tcPr>
            <w:tcW w:w="3742" w:type="dxa"/>
          </w:tcPr>
          <w:p w14:paraId="2748191D" w14:textId="77777777" w:rsidR="00B75062" w:rsidRPr="00C313B9" w:rsidRDefault="000A6BCD" w:rsidP="00C313B9">
            <w:pPr>
              <w:pStyle w:val="Tableheading"/>
              <w:jc w:val="left"/>
              <w:rPr>
                <w:bCs/>
              </w:rPr>
            </w:pPr>
            <w:r w:rsidRPr="00C313B9">
              <w:rPr>
                <w:bCs/>
              </w:rPr>
              <w:t>VET</w:t>
            </w:r>
            <w:r w:rsidR="006812AB" w:rsidRPr="00C313B9">
              <w:rPr>
                <w:bCs/>
              </w:rPr>
              <w:t xml:space="preserve"> provider</w:t>
            </w:r>
          </w:p>
        </w:tc>
        <w:tc>
          <w:tcPr>
            <w:tcW w:w="3742" w:type="dxa"/>
          </w:tcPr>
          <w:p w14:paraId="13F841E8" w14:textId="77777777" w:rsidR="00B75062" w:rsidRPr="00C313B9" w:rsidRDefault="00967D2C" w:rsidP="00C313B9">
            <w:pPr>
              <w:pStyle w:val="Tableheading"/>
              <w:jc w:val="left"/>
              <w:rPr>
                <w:bCs/>
              </w:rPr>
            </w:pPr>
            <w:r w:rsidRPr="00C313B9">
              <w:rPr>
                <w:bCs/>
              </w:rPr>
              <w:t>Apprenticeship</w:t>
            </w:r>
          </w:p>
        </w:tc>
      </w:tr>
      <w:tr w:rsidR="00B75062" w14:paraId="434B9F3C" w14:textId="77777777" w:rsidTr="007E50E1">
        <w:tc>
          <w:tcPr>
            <w:tcW w:w="1690" w:type="dxa"/>
          </w:tcPr>
          <w:p w14:paraId="7F02453A" w14:textId="77777777" w:rsidR="00B75062" w:rsidRDefault="00B75062" w:rsidP="00C313B9">
            <w:pPr>
              <w:pStyle w:val="Tabledescriptext"/>
            </w:pPr>
            <w:r w:rsidRPr="00B93FB6">
              <w:t>Release</w:t>
            </w:r>
            <w:r w:rsidR="0014554A">
              <w:t xml:space="preserve"> 1.0</w:t>
            </w:r>
          </w:p>
        </w:tc>
        <w:tc>
          <w:tcPr>
            <w:tcW w:w="3742" w:type="dxa"/>
          </w:tcPr>
          <w:p w14:paraId="1526C1AD" w14:textId="463FA97A" w:rsidR="0014554A" w:rsidRPr="00B21DCE" w:rsidRDefault="00DD0E93" w:rsidP="00B21DCE">
            <w:pPr>
              <w:pStyle w:val="Tabledescriptext"/>
              <w:rPr>
                <w:b/>
                <w:bCs/>
              </w:rPr>
            </w:pPr>
            <w:r>
              <w:rPr>
                <w:b/>
                <w:bCs/>
              </w:rPr>
              <w:t xml:space="preserve">Introduced </w:t>
            </w:r>
            <w:r w:rsidR="0014554A" w:rsidRPr="00B21DCE">
              <w:rPr>
                <w:b/>
                <w:bCs/>
              </w:rPr>
              <w:t>1 January 1994</w:t>
            </w:r>
          </w:p>
          <w:p w14:paraId="0AE0CA37" w14:textId="77777777" w:rsidR="00B75062" w:rsidRPr="005F12DA" w:rsidRDefault="006812AB" w:rsidP="00C313B9">
            <w:pPr>
              <w:pStyle w:val="Tabledescriptext"/>
              <w:rPr>
                <w:i/>
              </w:rPr>
            </w:pPr>
            <w:r>
              <w:rPr>
                <w:i/>
              </w:rPr>
              <w:t>Client i</w:t>
            </w:r>
            <w:r w:rsidR="0014554A" w:rsidRPr="005F12DA">
              <w:rPr>
                <w:i/>
              </w:rPr>
              <w:t>dentifier</w:t>
            </w:r>
          </w:p>
        </w:tc>
        <w:tc>
          <w:tcPr>
            <w:tcW w:w="3742" w:type="dxa"/>
          </w:tcPr>
          <w:p w14:paraId="6CBA5494" w14:textId="77777777" w:rsidR="00B75062" w:rsidRDefault="00B75062" w:rsidP="00C313B9">
            <w:pPr>
              <w:pStyle w:val="Tabledescriptext"/>
            </w:pPr>
          </w:p>
        </w:tc>
      </w:tr>
    </w:tbl>
    <w:p w14:paraId="4728A92C" w14:textId="41B929C1" w:rsidR="003C3186" w:rsidRPr="00DC1D0A" w:rsidRDefault="003C3186" w:rsidP="003C3186">
      <w:pPr>
        <w:pStyle w:val="H2Headings"/>
      </w:pPr>
      <w:bookmarkStart w:id="179" w:name="_Toc161713309"/>
      <w:bookmarkStart w:id="180" w:name="_Toc222218779"/>
      <w:bookmarkStart w:id="181" w:name="_Hlk516755173"/>
      <w:bookmarkStart w:id="182" w:name="_Toc113785477"/>
      <w:bookmarkStart w:id="183" w:name="_Toc113785818"/>
      <w:bookmarkStart w:id="184" w:name="_Toc116875087"/>
      <w:bookmarkStart w:id="185" w:name="_Toc128472397"/>
      <w:r>
        <w:lastRenderedPageBreak/>
        <w:t>Client i</w:t>
      </w:r>
      <w:r w:rsidRPr="00720783">
        <w:t>dentifier</w:t>
      </w:r>
      <w:r>
        <w:t xml:space="preserve"> –</w:t>
      </w:r>
      <w:bookmarkEnd w:id="179"/>
      <w:r>
        <w:t xml:space="preserve"> </w:t>
      </w:r>
      <w:r w:rsidR="00B576F2">
        <w:t>n</w:t>
      </w:r>
      <w:r w:rsidR="005E47E0">
        <w:t>ational</w:t>
      </w:r>
      <w:bookmarkEnd w:id="180"/>
    </w:p>
    <w:p w14:paraId="7DEED7CB" w14:textId="77777777" w:rsidR="003C3186" w:rsidRDefault="003C3186" w:rsidP="003C3186">
      <w:pPr>
        <w:pStyle w:val="H3Parts"/>
      </w:pPr>
      <w:r>
        <w:t>Definitional attributes</w:t>
      </w:r>
    </w:p>
    <w:p w14:paraId="4ED98CA4" w14:textId="77777777" w:rsidR="003C3186" w:rsidRDefault="003C3186" w:rsidP="003C3186">
      <w:pPr>
        <w:pStyle w:val="H4Parts"/>
      </w:pPr>
      <w:r>
        <w:t>Definition</w:t>
      </w:r>
    </w:p>
    <w:p w14:paraId="0AF56033" w14:textId="582830D2" w:rsidR="003C3186" w:rsidRDefault="00206C0B" w:rsidP="003C3186">
      <w:pPr>
        <w:pStyle w:val="Bodytext"/>
      </w:pPr>
      <w:r>
        <w:rPr>
          <w:i/>
        </w:rPr>
        <w:t>Client identifier — national</w:t>
      </w:r>
      <w:r w:rsidRPr="00932EC6">
        <w:t xml:space="preserve"> </w:t>
      </w:r>
      <w:r>
        <w:t xml:space="preserve">uniquely identifies a client undertaking an apprenticeship or traineeship managed within the Australian Government </w:t>
      </w:r>
      <w:r w:rsidR="005B63C5">
        <w:t xml:space="preserve">Australian Government </w:t>
      </w:r>
      <w:r w:rsidR="000C5A90">
        <w:t xml:space="preserve">Department of </w:t>
      </w:r>
      <w:r w:rsidR="00123C10">
        <w:t>Employment and Workplace Relations’</w:t>
      </w:r>
      <w:r w:rsidR="005B63C5">
        <w:t xml:space="preserve"> Apprenticeship</w:t>
      </w:r>
      <w:r w:rsidR="005B63C5" w:rsidRPr="00932EC6">
        <w:t xml:space="preserve"> </w:t>
      </w:r>
      <w:r w:rsidR="005B63C5">
        <w:t>m</w:t>
      </w:r>
      <w:r w:rsidR="005B63C5" w:rsidRPr="00932EC6">
        <w:t xml:space="preserve">anagement </w:t>
      </w:r>
      <w:r w:rsidR="005B63C5">
        <w:t>s</w:t>
      </w:r>
      <w:r w:rsidR="005B63C5" w:rsidRPr="00932EC6">
        <w:t>ystem</w:t>
      </w:r>
      <w:r w:rsidR="003C3186" w:rsidRPr="00932EC6">
        <w:t>.</w:t>
      </w:r>
    </w:p>
    <w:p w14:paraId="0278383B" w14:textId="77777777" w:rsidR="003C3186" w:rsidRDefault="003C3186" w:rsidP="003C3186">
      <w:pPr>
        <w:pStyle w:val="H4Parts"/>
      </w:pPr>
      <w:r>
        <w:t>Context</w:t>
      </w:r>
    </w:p>
    <w:p w14:paraId="5911EFA5" w14:textId="41AF5A82" w:rsidR="003C3186" w:rsidRDefault="00206C0B" w:rsidP="003C3186">
      <w:pPr>
        <w:pStyle w:val="Bodytext"/>
      </w:pPr>
      <w:bookmarkStart w:id="186" w:name="_Toc521754453"/>
      <w:r>
        <w:rPr>
          <w:i/>
        </w:rPr>
        <w:t xml:space="preserve">Client identifier — national </w:t>
      </w:r>
      <w:r>
        <w:t xml:space="preserve">is assigned by the </w:t>
      </w:r>
      <w:r w:rsidR="005B63C5">
        <w:t xml:space="preserve">Australian Government </w:t>
      </w:r>
      <w:r w:rsidR="000C5A90">
        <w:t xml:space="preserve">Department of </w:t>
      </w:r>
      <w:r w:rsidR="00123C10">
        <w:t>Employment and Workplace Relations</w:t>
      </w:r>
      <w:r w:rsidR="005B63C5">
        <w:t xml:space="preserve"> </w:t>
      </w:r>
      <w:r>
        <w:t>as a means of uniquely identifying the client for record-keeping purposes</w:t>
      </w:r>
      <w:r w:rsidR="003C3186">
        <w:t>.</w:t>
      </w:r>
    </w:p>
    <w:p w14:paraId="20238056" w14:textId="77777777" w:rsidR="003C3186" w:rsidRDefault="003C3186" w:rsidP="003C3186">
      <w:pPr>
        <w:pStyle w:val="H3Parts"/>
      </w:pPr>
      <w:r>
        <w:t>Relational attributes</w:t>
      </w:r>
    </w:p>
    <w:p w14:paraId="0CFF233C" w14:textId="77777777" w:rsidR="003C3186" w:rsidRDefault="003C3186" w:rsidP="003C3186">
      <w:pPr>
        <w:pStyle w:val="H4Parts"/>
      </w:pPr>
      <w:r>
        <w:t>Rules</w:t>
      </w:r>
    </w:p>
    <w:p w14:paraId="32F76CEB" w14:textId="6DC5E6A4" w:rsidR="003C3186" w:rsidRDefault="00206C0B" w:rsidP="003C3186">
      <w:pPr>
        <w:pStyle w:val="Bodytext"/>
      </w:pPr>
      <w:r w:rsidRPr="00223F1A">
        <w:t>Not applicable</w:t>
      </w:r>
    </w:p>
    <w:p w14:paraId="591A4F15" w14:textId="77777777" w:rsidR="003C3186" w:rsidRPr="002261A3" w:rsidRDefault="003C3186" w:rsidP="003C3186">
      <w:pPr>
        <w:pStyle w:val="H4Parts"/>
      </w:pPr>
      <w:r>
        <w:t>Guidelines for use</w:t>
      </w:r>
    </w:p>
    <w:p w14:paraId="55C34243" w14:textId="39B8A75F" w:rsidR="000D01C6" w:rsidRDefault="000D01C6" w:rsidP="000D01C6">
      <w:pPr>
        <w:pStyle w:val="Bodytext"/>
      </w:pPr>
      <w:r>
        <w:rPr>
          <w:i/>
        </w:rPr>
        <w:t>Client identifie</w:t>
      </w:r>
      <w:r w:rsidRPr="00B576F2">
        <w:t>r</w:t>
      </w:r>
      <w:r w:rsidRPr="00B576F2">
        <w:rPr>
          <w:i/>
        </w:rPr>
        <w:t xml:space="preserve"> — national</w:t>
      </w:r>
      <w:r w:rsidRPr="00932EC6">
        <w:t xml:space="preserve"> </w:t>
      </w:r>
      <w:r>
        <w:t xml:space="preserve">must be the client identifier that is assigned by either the Australian Government </w:t>
      </w:r>
      <w:r w:rsidR="000C5A90">
        <w:t xml:space="preserve">Department of </w:t>
      </w:r>
      <w:r w:rsidR="00123C10">
        <w:t xml:space="preserve">Employment and Workplace Relations </w:t>
      </w:r>
      <w:r>
        <w:t>or a state/territory registering agency</w:t>
      </w:r>
      <w:r w:rsidRPr="00B704DE">
        <w:t xml:space="preserve"> </w:t>
      </w:r>
      <w:r>
        <w:t>and as recorded in their apprenticeship</w:t>
      </w:r>
      <w:r w:rsidRPr="00932EC6">
        <w:t xml:space="preserve"> </w:t>
      </w:r>
      <w:r>
        <w:t>m</w:t>
      </w:r>
      <w:r w:rsidRPr="00932EC6">
        <w:t xml:space="preserve">anagement </w:t>
      </w:r>
      <w:r>
        <w:t>s</w:t>
      </w:r>
      <w:r w:rsidRPr="00932EC6">
        <w:t>ystem.</w:t>
      </w:r>
    </w:p>
    <w:p w14:paraId="3ED1F5B5" w14:textId="6CB2E23B" w:rsidR="000D01C6" w:rsidRDefault="000D01C6" w:rsidP="000D01C6">
      <w:pPr>
        <w:pStyle w:val="Bodytext"/>
      </w:pPr>
      <w:r>
        <w:rPr>
          <w:lang w:eastAsia="en-AU"/>
        </w:rPr>
        <w:t xml:space="preserve">If the client does not have an identifier assigned by the </w:t>
      </w:r>
      <w:r>
        <w:t xml:space="preserve">Australian Government </w:t>
      </w:r>
      <w:r w:rsidR="000C5A90">
        <w:t xml:space="preserve">Department of </w:t>
      </w:r>
      <w:r w:rsidR="00123C10">
        <w:t>Employment and Workplace Relations</w:t>
      </w:r>
      <w:r>
        <w:t>, then a unique and permanent identifier should be created by the state training authority.</w:t>
      </w:r>
      <w:r w:rsidRPr="00B704DE">
        <w:t xml:space="preserve"> </w:t>
      </w:r>
      <w:r>
        <w:t>The first character should be the first letter of the name of the jurisdiction (use O if for Northern Territory) and the remaining characters must be numeric.</w:t>
      </w:r>
    </w:p>
    <w:tbl>
      <w:tblPr>
        <w:tblStyle w:val="MATRIXtable0"/>
        <w:tblW w:w="0" w:type="auto"/>
        <w:tblLook w:val="0000" w:firstRow="0" w:lastRow="0" w:firstColumn="0" w:lastColumn="0" w:noHBand="0" w:noVBand="0"/>
      </w:tblPr>
      <w:tblGrid>
        <w:gridCol w:w="1276"/>
        <w:gridCol w:w="3119"/>
      </w:tblGrid>
      <w:tr w:rsidR="000D01C6" w:rsidRPr="00EB5E0A" w14:paraId="595EE22A" w14:textId="77777777" w:rsidTr="007C12D3">
        <w:tc>
          <w:tcPr>
            <w:tcW w:w="1276" w:type="dxa"/>
          </w:tcPr>
          <w:p w14:paraId="17CBF3C7" w14:textId="77777777" w:rsidR="000D01C6" w:rsidRPr="00EB5E0A" w:rsidRDefault="000D01C6" w:rsidP="007C12D3">
            <w:pPr>
              <w:pStyle w:val="Tableheading"/>
              <w:ind w:left="224"/>
              <w:jc w:val="left"/>
              <w:rPr>
                <w:bCs/>
                <w:color w:val="000000"/>
                <w:lang w:eastAsia="en-AU"/>
              </w:rPr>
            </w:pPr>
            <w:r w:rsidRPr="00EB5E0A">
              <w:rPr>
                <w:bCs/>
                <w:color w:val="000000"/>
                <w:lang w:eastAsia="en-AU"/>
              </w:rPr>
              <w:t>Value</w:t>
            </w:r>
          </w:p>
        </w:tc>
        <w:tc>
          <w:tcPr>
            <w:tcW w:w="3119" w:type="dxa"/>
          </w:tcPr>
          <w:p w14:paraId="0653D6AA" w14:textId="77777777" w:rsidR="000D01C6" w:rsidRPr="00EB5E0A" w:rsidRDefault="000D01C6" w:rsidP="007C12D3">
            <w:pPr>
              <w:pStyle w:val="Tableheading"/>
              <w:ind w:left="224"/>
              <w:jc w:val="left"/>
              <w:rPr>
                <w:bCs/>
                <w:color w:val="000000"/>
                <w:lang w:eastAsia="en-AU"/>
              </w:rPr>
            </w:pPr>
            <w:r w:rsidRPr="00EB5E0A">
              <w:rPr>
                <w:bCs/>
                <w:color w:val="000000"/>
                <w:lang w:eastAsia="en-AU"/>
              </w:rPr>
              <w:t>Jurisdiction</w:t>
            </w:r>
          </w:p>
        </w:tc>
      </w:tr>
      <w:tr w:rsidR="000D01C6" w14:paraId="6030CB3C" w14:textId="77777777" w:rsidTr="007C12D3">
        <w:tc>
          <w:tcPr>
            <w:tcW w:w="1276" w:type="dxa"/>
          </w:tcPr>
          <w:p w14:paraId="28175E1E" w14:textId="77777777" w:rsidR="000D01C6" w:rsidRDefault="000D01C6" w:rsidP="007C12D3">
            <w:pPr>
              <w:pStyle w:val="Tabledescriptext"/>
            </w:pPr>
            <w:r>
              <w:t>A</w:t>
            </w:r>
          </w:p>
        </w:tc>
        <w:tc>
          <w:tcPr>
            <w:tcW w:w="3119" w:type="dxa"/>
            <w:vAlign w:val="center"/>
          </w:tcPr>
          <w:p w14:paraId="23827E37" w14:textId="77777777" w:rsidR="000D01C6" w:rsidRDefault="000D01C6" w:rsidP="007C12D3">
            <w:pPr>
              <w:pStyle w:val="Tabledescriptext"/>
            </w:pPr>
            <w:r w:rsidRPr="00EB5E0A">
              <w:rPr>
                <w:rFonts w:cs="Arial"/>
                <w:color w:val="000000"/>
                <w:szCs w:val="18"/>
              </w:rPr>
              <w:t>Australian Capital Territory</w:t>
            </w:r>
          </w:p>
        </w:tc>
      </w:tr>
      <w:tr w:rsidR="000D01C6" w14:paraId="5E95EE6A" w14:textId="77777777" w:rsidTr="007C12D3">
        <w:tc>
          <w:tcPr>
            <w:tcW w:w="1276" w:type="dxa"/>
          </w:tcPr>
          <w:p w14:paraId="4AF1B309" w14:textId="77777777" w:rsidR="000D01C6" w:rsidRDefault="000D01C6" w:rsidP="007C12D3">
            <w:pPr>
              <w:pStyle w:val="Tabledescriptext"/>
            </w:pPr>
            <w:r>
              <w:t>N</w:t>
            </w:r>
          </w:p>
        </w:tc>
        <w:tc>
          <w:tcPr>
            <w:tcW w:w="3119" w:type="dxa"/>
            <w:vAlign w:val="center"/>
          </w:tcPr>
          <w:p w14:paraId="356E2BE0" w14:textId="77777777" w:rsidR="000D01C6" w:rsidRDefault="000D01C6" w:rsidP="007C12D3">
            <w:pPr>
              <w:pStyle w:val="Tabledescriptext"/>
            </w:pPr>
            <w:r w:rsidRPr="00EB5E0A">
              <w:rPr>
                <w:rFonts w:cs="Arial"/>
                <w:color w:val="000000"/>
                <w:szCs w:val="18"/>
              </w:rPr>
              <w:t>New South Wales</w:t>
            </w:r>
          </w:p>
        </w:tc>
      </w:tr>
      <w:tr w:rsidR="000D01C6" w14:paraId="1ED32B73" w14:textId="77777777" w:rsidTr="007C12D3">
        <w:tc>
          <w:tcPr>
            <w:tcW w:w="1276" w:type="dxa"/>
          </w:tcPr>
          <w:p w14:paraId="38E841A2" w14:textId="77777777" w:rsidR="000D01C6" w:rsidRDefault="000D01C6" w:rsidP="007C12D3">
            <w:pPr>
              <w:pStyle w:val="Tabledescriptext"/>
            </w:pPr>
            <w:r>
              <w:t>O</w:t>
            </w:r>
          </w:p>
        </w:tc>
        <w:tc>
          <w:tcPr>
            <w:tcW w:w="3119" w:type="dxa"/>
            <w:vAlign w:val="center"/>
          </w:tcPr>
          <w:p w14:paraId="412AB79F" w14:textId="77777777" w:rsidR="000D01C6" w:rsidRDefault="000D01C6" w:rsidP="007C12D3">
            <w:pPr>
              <w:pStyle w:val="Tabledescriptext"/>
            </w:pPr>
            <w:r w:rsidRPr="00EB5E0A">
              <w:rPr>
                <w:rFonts w:cs="Arial"/>
                <w:color w:val="000000"/>
                <w:szCs w:val="18"/>
              </w:rPr>
              <w:t>Northern Territory</w:t>
            </w:r>
          </w:p>
        </w:tc>
      </w:tr>
      <w:tr w:rsidR="000D01C6" w14:paraId="14473E51" w14:textId="77777777" w:rsidTr="007C12D3">
        <w:tc>
          <w:tcPr>
            <w:tcW w:w="1276" w:type="dxa"/>
          </w:tcPr>
          <w:p w14:paraId="2636A8B4" w14:textId="77777777" w:rsidR="000D01C6" w:rsidRDefault="000D01C6" w:rsidP="007C12D3">
            <w:pPr>
              <w:pStyle w:val="Tabledescriptext"/>
            </w:pPr>
            <w:r>
              <w:t>Q</w:t>
            </w:r>
          </w:p>
        </w:tc>
        <w:tc>
          <w:tcPr>
            <w:tcW w:w="3119" w:type="dxa"/>
            <w:vAlign w:val="center"/>
          </w:tcPr>
          <w:p w14:paraId="19F2D7A3" w14:textId="77777777" w:rsidR="000D01C6" w:rsidRPr="00EB5E0A" w:rsidRDefault="000D01C6" w:rsidP="007C12D3">
            <w:pPr>
              <w:pStyle w:val="Tabledescriptext"/>
              <w:rPr>
                <w:rFonts w:cs="Arial"/>
                <w:color w:val="000000"/>
                <w:szCs w:val="18"/>
              </w:rPr>
            </w:pPr>
            <w:r w:rsidRPr="00EB5E0A">
              <w:rPr>
                <w:rFonts w:cs="Arial"/>
                <w:color w:val="000000"/>
                <w:szCs w:val="18"/>
              </w:rPr>
              <w:t>Queensland</w:t>
            </w:r>
          </w:p>
        </w:tc>
      </w:tr>
      <w:tr w:rsidR="000D01C6" w14:paraId="5485A527" w14:textId="77777777" w:rsidTr="007C12D3">
        <w:tc>
          <w:tcPr>
            <w:tcW w:w="1276" w:type="dxa"/>
          </w:tcPr>
          <w:p w14:paraId="0C2E6273" w14:textId="77777777" w:rsidR="000D01C6" w:rsidRDefault="000D01C6" w:rsidP="007C12D3">
            <w:pPr>
              <w:pStyle w:val="Tabledescriptext"/>
            </w:pPr>
            <w:r>
              <w:t>S</w:t>
            </w:r>
          </w:p>
        </w:tc>
        <w:tc>
          <w:tcPr>
            <w:tcW w:w="3119" w:type="dxa"/>
            <w:vAlign w:val="center"/>
          </w:tcPr>
          <w:p w14:paraId="6A839204" w14:textId="77777777" w:rsidR="000D01C6" w:rsidRPr="00EB5E0A" w:rsidRDefault="000D01C6" w:rsidP="007C12D3">
            <w:pPr>
              <w:pStyle w:val="Tabledescriptext"/>
              <w:rPr>
                <w:rFonts w:cs="Arial"/>
                <w:color w:val="000000"/>
                <w:szCs w:val="18"/>
              </w:rPr>
            </w:pPr>
            <w:r w:rsidRPr="00EB5E0A">
              <w:rPr>
                <w:rFonts w:cs="Arial"/>
                <w:color w:val="000000"/>
                <w:szCs w:val="18"/>
              </w:rPr>
              <w:t>South Australia</w:t>
            </w:r>
          </w:p>
        </w:tc>
      </w:tr>
      <w:tr w:rsidR="000D01C6" w14:paraId="6A12F1EF" w14:textId="77777777" w:rsidTr="007C12D3">
        <w:tc>
          <w:tcPr>
            <w:tcW w:w="1276" w:type="dxa"/>
          </w:tcPr>
          <w:p w14:paraId="261DB31E" w14:textId="77777777" w:rsidR="000D01C6" w:rsidRDefault="000D01C6" w:rsidP="007C12D3">
            <w:pPr>
              <w:pStyle w:val="Tabledescriptext"/>
            </w:pPr>
            <w:r>
              <w:t>T</w:t>
            </w:r>
          </w:p>
        </w:tc>
        <w:tc>
          <w:tcPr>
            <w:tcW w:w="3119" w:type="dxa"/>
            <w:vAlign w:val="center"/>
          </w:tcPr>
          <w:p w14:paraId="5C6D5998" w14:textId="77777777" w:rsidR="000D01C6" w:rsidRPr="00EB5E0A" w:rsidRDefault="000D01C6" w:rsidP="007C12D3">
            <w:pPr>
              <w:pStyle w:val="Tabledescriptext"/>
              <w:rPr>
                <w:rFonts w:cs="Arial"/>
                <w:color w:val="000000"/>
                <w:szCs w:val="18"/>
              </w:rPr>
            </w:pPr>
            <w:r w:rsidRPr="00EB5E0A">
              <w:rPr>
                <w:rFonts w:cs="Arial"/>
                <w:color w:val="000000"/>
                <w:szCs w:val="18"/>
              </w:rPr>
              <w:t>Tasmania</w:t>
            </w:r>
          </w:p>
        </w:tc>
      </w:tr>
      <w:tr w:rsidR="000D01C6" w14:paraId="05BF86E5" w14:textId="77777777" w:rsidTr="007C12D3">
        <w:tc>
          <w:tcPr>
            <w:tcW w:w="1276" w:type="dxa"/>
          </w:tcPr>
          <w:p w14:paraId="73D8563B" w14:textId="77777777" w:rsidR="000D01C6" w:rsidRDefault="000D01C6" w:rsidP="007C12D3">
            <w:pPr>
              <w:pStyle w:val="Tabledescriptext"/>
            </w:pPr>
            <w:r>
              <w:t>V</w:t>
            </w:r>
          </w:p>
        </w:tc>
        <w:tc>
          <w:tcPr>
            <w:tcW w:w="3119" w:type="dxa"/>
            <w:vAlign w:val="center"/>
          </w:tcPr>
          <w:p w14:paraId="4D7111AA" w14:textId="77777777" w:rsidR="000D01C6" w:rsidRPr="00EB5E0A" w:rsidRDefault="000D01C6" w:rsidP="007C12D3">
            <w:pPr>
              <w:pStyle w:val="Tabledescriptext"/>
              <w:rPr>
                <w:rFonts w:cs="Arial"/>
                <w:color w:val="000000"/>
                <w:szCs w:val="18"/>
              </w:rPr>
            </w:pPr>
            <w:r w:rsidRPr="00EB5E0A">
              <w:rPr>
                <w:rFonts w:cs="Arial"/>
                <w:color w:val="000000"/>
                <w:szCs w:val="18"/>
              </w:rPr>
              <w:t>Victoria</w:t>
            </w:r>
          </w:p>
        </w:tc>
      </w:tr>
      <w:tr w:rsidR="000D01C6" w14:paraId="4E87979F" w14:textId="77777777" w:rsidTr="007C12D3">
        <w:tc>
          <w:tcPr>
            <w:tcW w:w="1276" w:type="dxa"/>
          </w:tcPr>
          <w:p w14:paraId="1FA6B465" w14:textId="77777777" w:rsidR="000D01C6" w:rsidRDefault="000D01C6" w:rsidP="007C12D3">
            <w:pPr>
              <w:pStyle w:val="Tabledescriptext"/>
            </w:pPr>
            <w:r>
              <w:t>W</w:t>
            </w:r>
          </w:p>
        </w:tc>
        <w:tc>
          <w:tcPr>
            <w:tcW w:w="3119" w:type="dxa"/>
            <w:vAlign w:val="center"/>
          </w:tcPr>
          <w:p w14:paraId="596338D1" w14:textId="77777777" w:rsidR="000D01C6" w:rsidRPr="00EB5E0A" w:rsidRDefault="000D01C6" w:rsidP="007C12D3">
            <w:pPr>
              <w:pStyle w:val="Tabledescriptext"/>
              <w:rPr>
                <w:rFonts w:cs="Arial"/>
                <w:color w:val="000000"/>
                <w:szCs w:val="18"/>
              </w:rPr>
            </w:pPr>
            <w:r w:rsidRPr="00EB5E0A">
              <w:rPr>
                <w:rFonts w:cs="Arial"/>
                <w:color w:val="000000"/>
                <w:szCs w:val="18"/>
              </w:rPr>
              <w:t>Western Australia</w:t>
            </w:r>
          </w:p>
        </w:tc>
      </w:tr>
    </w:tbl>
    <w:p w14:paraId="24A6618A" w14:textId="77777777" w:rsidR="003C3186" w:rsidRDefault="003C3186" w:rsidP="003C3186">
      <w:pPr>
        <w:pStyle w:val="H4Parts"/>
      </w:pPr>
      <w:r>
        <w:t>Related data</w:t>
      </w:r>
    </w:p>
    <w:p w14:paraId="1DF8C2BA" w14:textId="4809D18A" w:rsidR="003C3186" w:rsidRPr="001B59D9" w:rsidRDefault="003C3186" w:rsidP="003C3186">
      <w:pPr>
        <w:pStyle w:val="Bodytext"/>
        <w:rPr>
          <w:i/>
          <w:lang w:eastAsia="en-AU"/>
        </w:rPr>
      </w:pPr>
      <w:r>
        <w:rPr>
          <w:i/>
          <w:lang w:eastAsia="en-AU"/>
        </w:rPr>
        <w:t xml:space="preserve">Training contract identifier </w:t>
      </w:r>
      <w:r w:rsidR="0026221C" w:rsidRPr="00932EC6">
        <w:rPr>
          <w:i/>
        </w:rPr>
        <w:t>—</w:t>
      </w:r>
      <w:r>
        <w:rPr>
          <w:i/>
          <w:lang w:eastAsia="en-AU"/>
        </w:rPr>
        <w:t xml:space="preserve"> </w:t>
      </w:r>
      <w:r w:rsidR="00B576F2">
        <w:rPr>
          <w:i/>
          <w:lang w:eastAsia="en-AU"/>
        </w:rPr>
        <w:t>national</w:t>
      </w:r>
    </w:p>
    <w:p w14:paraId="6B531A02" w14:textId="77777777" w:rsidR="003C3186" w:rsidRDefault="003C3186" w:rsidP="003C3186">
      <w:pPr>
        <w:pStyle w:val="H4Parts"/>
      </w:pPr>
      <w:r>
        <w:t>Type of relationship</w:t>
      </w:r>
    </w:p>
    <w:p w14:paraId="6E19A0A8" w14:textId="12314C98" w:rsidR="003C3186" w:rsidRPr="001B59D9" w:rsidRDefault="000D01C6" w:rsidP="003C3186">
      <w:pPr>
        <w:pStyle w:val="Bodytext"/>
        <w:rPr>
          <w:lang w:eastAsia="en-AU"/>
        </w:rPr>
      </w:pPr>
      <w:r>
        <w:rPr>
          <w:i/>
          <w:lang w:eastAsia="en-AU"/>
        </w:rPr>
        <w:t xml:space="preserve">Training contract identifier </w:t>
      </w:r>
      <w:r w:rsidRPr="00932EC6">
        <w:rPr>
          <w:i/>
        </w:rPr>
        <w:t>—</w:t>
      </w:r>
      <w:r>
        <w:rPr>
          <w:i/>
          <w:lang w:eastAsia="en-AU"/>
        </w:rPr>
        <w:t xml:space="preserve"> national</w:t>
      </w:r>
      <w:r>
        <w:rPr>
          <w:lang w:eastAsia="en-AU"/>
        </w:rPr>
        <w:t xml:space="preserve"> and </w:t>
      </w:r>
      <w:r>
        <w:rPr>
          <w:i/>
          <w:lang w:eastAsia="en-AU"/>
        </w:rPr>
        <w:t xml:space="preserve">Client identifier </w:t>
      </w:r>
      <w:r w:rsidRPr="00932EC6">
        <w:rPr>
          <w:i/>
        </w:rPr>
        <w:t>—</w:t>
      </w:r>
      <w:r>
        <w:rPr>
          <w:i/>
          <w:lang w:eastAsia="en-AU"/>
        </w:rPr>
        <w:t xml:space="preserve"> national</w:t>
      </w:r>
      <w:r>
        <w:rPr>
          <w:lang w:eastAsia="en-AU"/>
        </w:rPr>
        <w:t xml:space="preserve"> are used to access further information about a training contract from </w:t>
      </w:r>
      <w:r>
        <w:t xml:space="preserve">the Australian Government </w:t>
      </w:r>
      <w:r w:rsidR="000C5A90">
        <w:t xml:space="preserve">Department of </w:t>
      </w:r>
      <w:r w:rsidR="00123C10">
        <w:t>Employment and Workplace Relations’</w:t>
      </w:r>
      <w:r>
        <w:t xml:space="preserve"> apprenticeship</w:t>
      </w:r>
      <w:r w:rsidRPr="00932EC6">
        <w:t xml:space="preserve"> </w:t>
      </w:r>
      <w:r>
        <w:t>m</w:t>
      </w:r>
      <w:r w:rsidRPr="00932EC6">
        <w:t xml:space="preserve">anagement </w:t>
      </w:r>
      <w:r>
        <w:t>s</w:t>
      </w:r>
      <w:r w:rsidRPr="00932EC6">
        <w:t>ystem</w:t>
      </w:r>
      <w:r w:rsidR="003C3186">
        <w:rPr>
          <w:lang w:eastAsia="en-AU"/>
        </w:rPr>
        <w:t>.</w:t>
      </w:r>
    </w:p>
    <w:p w14:paraId="68353674" w14:textId="77777777" w:rsidR="003C3186" w:rsidRDefault="003C3186" w:rsidP="003C3186">
      <w:pPr>
        <w:pStyle w:val="H4Parts"/>
      </w:pPr>
      <w:r>
        <w:t>Classification scheme</w:t>
      </w:r>
    </w:p>
    <w:tbl>
      <w:tblPr>
        <w:tblW w:w="910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0D01C6" w:rsidRPr="00A73782" w14:paraId="7FA9CA05" w14:textId="77777777" w:rsidTr="000D01C6">
        <w:tc>
          <w:tcPr>
            <w:tcW w:w="1984" w:type="dxa"/>
          </w:tcPr>
          <w:p w14:paraId="5C76EFDB" w14:textId="6ECEBE27" w:rsidR="000D01C6" w:rsidRPr="00A73782" w:rsidRDefault="000D01C6" w:rsidP="000D01C6">
            <w:pPr>
              <w:pStyle w:val="Tableheading"/>
              <w:jc w:val="left"/>
              <w:rPr>
                <w:bCs/>
              </w:rPr>
            </w:pPr>
            <w:r w:rsidRPr="00A73782">
              <w:rPr>
                <w:bCs/>
              </w:rPr>
              <w:t>Value</w:t>
            </w:r>
          </w:p>
        </w:tc>
        <w:tc>
          <w:tcPr>
            <w:tcW w:w="7124" w:type="dxa"/>
          </w:tcPr>
          <w:p w14:paraId="59DC9E17" w14:textId="48A54F9C" w:rsidR="000D01C6" w:rsidRPr="00A73782" w:rsidRDefault="000D01C6" w:rsidP="000D01C6">
            <w:pPr>
              <w:pStyle w:val="Tableheading"/>
              <w:jc w:val="left"/>
              <w:rPr>
                <w:bCs/>
              </w:rPr>
            </w:pPr>
            <w:r w:rsidRPr="00A73782">
              <w:rPr>
                <w:bCs/>
              </w:rPr>
              <w:t xml:space="preserve">Description – </w:t>
            </w:r>
            <w:r w:rsidRPr="00A73782">
              <w:rPr>
                <w:bCs/>
              </w:rPr>
              <w:fldChar w:fldCharType="begin"/>
            </w:r>
            <w:r w:rsidRPr="00A73782">
              <w:rPr>
                <w:bCs/>
              </w:rPr>
              <w:instrText xml:space="preserve"> STYLEREF  H2_Headings  \* MERGEFORMAT </w:instrText>
            </w:r>
            <w:r w:rsidRPr="00A73782">
              <w:rPr>
                <w:bCs/>
              </w:rPr>
              <w:fldChar w:fldCharType="separate"/>
            </w:r>
            <w:r w:rsidR="00153EBD">
              <w:rPr>
                <w:bCs/>
                <w:noProof/>
              </w:rPr>
              <w:t>Client identifier</w:t>
            </w:r>
            <w:r w:rsidR="00153EBD" w:rsidRPr="00153EBD">
              <w:rPr>
                <w:bCs/>
                <w:noProof/>
                <w:color w:val="000000" w:themeColor="text1"/>
              </w:rPr>
              <w:t xml:space="preserve"> –</w:t>
            </w:r>
            <w:r w:rsidR="00153EBD">
              <w:rPr>
                <w:bCs/>
                <w:noProof/>
              </w:rPr>
              <w:t xml:space="preserve"> national</w:t>
            </w:r>
            <w:r w:rsidRPr="00A73782">
              <w:rPr>
                <w:bCs/>
                <w:noProof/>
              </w:rPr>
              <w:fldChar w:fldCharType="end"/>
            </w:r>
          </w:p>
        </w:tc>
      </w:tr>
      <w:tr w:rsidR="000D01C6" w14:paraId="37B6670F" w14:textId="77777777" w:rsidTr="000D01C6">
        <w:tc>
          <w:tcPr>
            <w:tcW w:w="1984" w:type="dxa"/>
          </w:tcPr>
          <w:p w14:paraId="2FB810B6" w14:textId="69688C96" w:rsidR="000D01C6" w:rsidRDefault="000D01C6" w:rsidP="000D01C6">
            <w:pPr>
              <w:pStyle w:val="Tabledescriptext"/>
            </w:pPr>
            <w:r>
              <w:t xml:space="preserve">1 – </w:t>
            </w:r>
            <w:r w:rsidRPr="00147E4C">
              <w:t>999999</w:t>
            </w:r>
            <w:r>
              <w:t>9999</w:t>
            </w:r>
          </w:p>
        </w:tc>
        <w:tc>
          <w:tcPr>
            <w:tcW w:w="7124" w:type="dxa"/>
          </w:tcPr>
          <w:p w14:paraId="4365E95D" w14:textId="1DF5663D" w:rsidR="000D01C6" w:rsidRDefault="000D01C6" w:rsidP="000D01C6">
            <w:pPr>
              <w:pStyle w:val="Tabledescriptext"/>
            </w:pPr>
            <w:r>
              <w:t>Client identifier issued by the Australian Government</w:t>
            </w:r>
          </w:p>
        </w:tc>
      </w:tr>
      <w:tr w:rsidR="000D01C6" w14:paraId="14A11F95" w14:textId="77777777" w:rsidTr="000D01C6">
        <w:tc>
          <w:tcPr>
            <w:tcW w:w="1984" w:type="dxa"/>
          </w:tcPr>
          <w:p w14:paraId="0DEF7364" w14:textId="6A600434" w:rsidR="000D01C6" w:rsidRDefault="000D01C6" w:rsidP="000D01C6">
            <w:pPr>
              <w:pStyle w:val="Tabledescriptext"/>
            </w:pPr>
            <w:r>
              <w:t>X1 – X</w:t>
            </w:r>
            <w:r w:rsidRPr="00147E4C">
              <w:t>999999</w:t>
            </w:r>
            <w:r>
              <w:t>9999</w:t>
            </w:r>
          </w:p>
        </w:tc>
        <w:tc>
          <w:tcPr>
            <w:tcW w:w="7124" w:type="dxa"/>
          </w:tcPr>
          <w:p w14:paraId="362A6CEA" w14:textId="008E3B20" w:rsidR="000D01C6" w:rsidRDefault="000D01C6" w:rsidP="000D01C6">
            <w:pPr>
              <w:pStyle w:val="Tabledescriptext"/>
            </w:pPr>
            <w:r>
              <w:t>Client identifier assigned by state training authority</w:t>
            </w:r>
          </w:p>
        </w:tc>
      </w:tr>
    </w:tbl>
    <w:p w14:paraId="6B9C6EDB" w14:textId="77777777" w:rsidR="003C3186" w:rsidRDefault="003C3186" w:rsidP="003C3186">
      <w:pPr>
        <w:pStyle w:val="H4Parts"/>
      </w:pPr>
      <w:r>
        <w:t>Question</w:t>
      </w:r>
    </w:p>
    <w:p w14:paraId="6B55C18A" w14:textId="77777777" w:rsidR="003C3186" w:rsidRDefault="003C3186" w:rsidP="003C3186">
      <w:pPr>
        <w:pStyle w:val="Bodytext"/>
        <w:rPr>
          <w:lang w:eastAsia="en-AU"/>
        </w:rPr>
      </w:pPr>
      <w:r>
        <w:rPr>
          <w:lang w:eastAsia="en-AU"/>
        </w:rPr>
        <w:t>Not applicable</w:t>
      </w:r>
    </w:p>
    <w:p w14:paraId="53EEC03F" w14:textId="77777777" w:rsidR="003C3186" w:rsidRDefault="003C3186" w:rsidP="003C3186">
      <w:pPr>
        <w:pStyle w:val="H3Parts"/>
      </w:pPr>
      <w:r>
        <w:t>Format attributes</w:t>
      </w:r>
    </w:p>
    <w:p w14:paraId="09520722" w14:textId="77777777" w:rsidR="003C3186" w:rsidRDefault="003C3186" w:rsidP="003C3186">
      <w:pPr>
        <w:pStyle w:val="Bodytext"/>
      </w:pPr>
      <w:r>
        <w:t>Length:</w:t>
      </w:r>
      <w:r>
        <w:tab/>
      </w:r>
      <w:r>
        <w:tab/>
        <w:t>10</w:t>
      </w:r>
    </w:p>
    <w:p w14:paraId="2AE85974" w14:textId="77777777" w:rsidR="003C3186" w:rsidRDefault="003C3186" w:rsidP="003C3186">
      <w:pPr>
        <w:pStyle w:val="Bodytext"/>
      </w:pPr>
      <w:r>
        <w:t>Type:</w:t>
      </w:r>
      <w:r>
        <w:tab/>
      </w:r>
      <w:r>
        <w:tab/>
      </w:r>
      <w:r w:rsidR="001553C2">
        <w:t>alpha</w:t>
      </w:r>
      <w:r>
        <w:t>numeric</w:t>
      </w:r>
    </w:p>
    <w:p w14:paraId="2EBC702A" w14:textId="77777777" w:rsidR="003C3186" w:rsidRDefault="003C3186" w:rsidP="003C3186">
      <w:pPr>
        <w:pStyle w:val="Bodytext"/>
      </w:pPr>
      <w:r>
        <w:t>Justification:</w:t>
      </w:r>
      <w:r>
        <w:tab/>
      </w:r>
      <w:r>
        <w:tab/>
        <w:t>left</w:t>
      </w:r>
    </w:p>
    <w:p w14:paraId="0E27B781" w14:textId="77777777" w:rsidR="003C3186" w:rsidRDefault="003C3186" w:rsidP="003C3186">
      <w:pPr>
        <w:pStyle w:val="Bodytext"/>
      </w:pPr>
      <w:r>
        <w:t>Fill character:</w:t>
      </w:r>
      <w:r>
        <w:tab/>
      </w:r>
      <w:r>
        <w:tab/>
        <w:t>space</w:t>
      </w:r>
    </w:p>
    <w:p w14:paraId="24B784D7" w14:textId="77777777" w:rsidR="003C3186" w:rsidRDefault="003C3186" w:rsidP="003C3186">
      <w:pPr>
        <w:pStyle w:val="Bodytext"/>
      </w:pPr>
      <w:r w:rsidRPr="00AC78D3">
        <w:t>Permitted data element value:</w:t>
      </w:r>
      <w:r w:rsidRPr="00AC78D3">
        <w:tab/>
      </w:r>
      <w:r>
        <w:t>not applicable</w:t>
      </w:r>
    </w:p>
    <w:bookmarkEnd w:id="181"/>
    <w:p w14:paraId="2F6FEFB1" w14:textId="77777777" w:rsidR="003C3186" w:rsidRDefault="003C3186" w:rsidP="003C3186">
      <w:pPr>
        <w:pStyle w:val="H3Parts"/>
      </w:pPr>
      <w:r>
        <w:lastRenderedPageBreak/>
        <w:t>Administrative attributes</w:t>
      </w:r>
    </w:p>
    <w:p w14:paraId="31F4E75D" w14:textId="33E7DBC5" w:rsidR="00F65CB1" w:rsidRPr="00F65CB1" w:rsidRDefault="003C3186" w:rsidP="003C258F">
      <w:pPr>
        <w:pStyle w:val="H4Parts"/>
      </w:pPr>
      <w:r>
        <w:t>History</w:t>
      </w:r>
    </w:p>
    <w:tbl>
      <w:tblPr>
        <w:tblW w:w="946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48"/>
        <w:gridCol w:w="7920"/>
      </w:tblGrid>
      <w:tr w:rsidR="003C3186" w14:paraId="32EF5D1B" w14:textId="77777777" w:rsidTr="00DF6569">
        <w:tc>
          <w:tcPr>
            <w:tcW w:w="9468" w:type="dxa"/>
            <w:gridSpan w:val="2"/>
          </w:tcPr>
          <w:p w14:paraId="030A085C" w14:textId="77777777" w:rsidR="003C3186" w:rsidRDefault="003C3186" w:rsidP="00DF6569">
            <w:pPr>
              <w:pStyle w:val="Tableheading"/>
            </w:pPr>
            <w:r>
              <w:t>Data element definitions</w:t>
            </w:r>
          </w:p>
        </w:tc>
      </w:tr>
      <w:tr w:rsidR="003C3186" w:rsidRPr="003D7B14" w14:paraId="3437B688" w14:textId="77777777" w:rsidTr="00DF6569">
        <w:tc>
          <w:tcPr>
            <w:tcW w:w="1548" w:type="dxa"/>
          </w:tcPr>
          <w:p w14:paraId="23D3AAAE" w14:textId="77777777" w:rsidR="003C3186" w:rsidRDefault="003C3186" w:rsidP="00DF6569">
            <w:pPr>
              <w:pStyle w:val="Tabledescriptext"/>
            </w:pPr>
            <w:r>
              <w:t>Edition 2</w:t>
            </w:r>
          </w:p>
        </w:tc>
        <w:tc>
          <w:tcPr>
            <w:tcW w:w="7920" w:type="dxa"/>
          </w:tcPr>
          <w:p w14:paraId="0A47A5D6" w14:textId="3F3846B4" w:rsidR="003C3186" w:rsidRPr="00B21DCE" w:rsidRDefault="00DD0E93" w:rsidP="00B21DCE">
            <w:pPr>
              <w:pStyle w:val="Tabledescriptext"/>
              <w:rPr>
                <w:b/>
                <w:bCs/>
              </w:rPr>
            </w:pPr>
            <w:r>
              <w:rPr>
                <w:b/>
                <w:bCs/>
              </w:rPr>
              <w:t xml:space="preserve">Introduced </w:t>
            </w:r>
            <w:r w:rsidR="003C3186" w:rsidRPr="00B21DCE">
              <w:rPr>
                <w:b/>
                <w:bCs/>
              </w:rPr>
              <w:t>1 July 2008</w:t>
            </w:r>
          </w:p>
          <w:p w14:paraId="79B1C74C" w14:textId="77777777" w:rsidR="003C3186" w:rsidRPr="003D7B14" w:rsidRDefault="003C3186" w:rsidP="0026221C">
            <w:pPr>
              <w:pStyle w:val="Tabledescriptext"/>
            </w:pPr>
            <w:r>
              <w:rPr>
                <w:i/>
              </w:rPr>
              <w:t>Client i</w:t>
            </w:r>
            <w:r w:rsidRPr="005F12DA">
              <w:rPr>
                <w:i/>
              </w:rPr>
              <w:t>dentifier</w:t>
            </w:r>
            <w:r>
              <w:rPr>
                <w:i/>
              </w:rPr>
              <w:t xml:space="preserve"> </w:t>
            </w:r>
            <w:r w:rsidR="0026221C" w:rsidRPr="00A73782">
              <w:rPr>
                <w:i/>
              </w:rPr>
              <w:t>–</w:t>
            </w:r>
            <w:r>
              <w:rPr>
                <w:i/>
              </w:rPr>
              <w:t xml:space="preserve"> </w:t>
            </w:r>
            <w:r w:rsidRPr="005F12DA">
              <w:rPr>
                <w:i/>
              </w:rPr>
              <w:t>TYIMS</w:t>
            </w:r>
          </w:p>
        </w:tc>
      </w:tr>
      <w:tr w:rsidR="003C3186" w:rsidRPr="003D7B14" w14:paraId="1C6EFDED" w14:textId="77777777" w:rsidTr="00DF6569">
        <w:tc>
          <w:tcPr>
            <w:tcW w:w="1548" w:type="dxa"/>
          </w:tcPr>
          <w:p w14:paraId="58624610" w14:textId="77777777" w:rsidR="003C3186" w:rsidRDefault="003C3186" w:rsidP="00DF6569">
            <w:pPr>
              <w:pStyle w:val="Tabledescriptext"/>
            </w:pPr>
            <w:r>
              <w:t>Edition 2.2</w:t>
            </w:r>
          </w:p>
        </w:tc>
        <w:tc>
          <w:tcPr>
            <w:tcW w:w="7920" w:type="dxa"/>
          </w:tcPr>
          <w:p w14:paraId="4D26B8AA" w14:textId="7BF7CD8A" w:rsidR="003C3186" w:rsidRPr="00B21DCE" w:rsidRDefault="00DD0E93" w:rsidP="00B21DCE">
            <w:pPr>
              <w:pStyle w:val="Tabledescriptext"/>
              <w:rPr>
                <w:b/>
                <w:bCs/>
              </w:rPr>
            </w:pPr>
            <w:r>
              <w:rPr>
                <w:b/>
                <w:bCs/>
              </w:rPr>
              <w:t xml:space="preserve">Revised </w:t>
            </w:r>
            <w:r w:rsidR="003C3186" w:rsidRPr="00B21DCE">
              <w:rPr>
                <w:b/>
                <w:bCs/>
              </w:rPr>
              <w:t>1 July 2016</w:t>
            </w:r>
          </w:p>
          <w:p w14:paraId="61873E54" w14:textId="77777777" w:rsidR="003C3186" w:rsidRPr="00A73782" w:rsidRDefault="003C3186" w:rsidP="0026221C">
            <w:pPr>
              <w:pStyle w:val="Tabledescriptext"/>
            </w:pPr>
            <w:r w:rsidRPr="00A73782">
              <w:t xml:space="preserve">Renamed from </w:t>
            </w:r>
            <w:r w:rsidRPr="00A73782">
              <w:rPr>
                <w:i/>
              </w:rPr>
              <w:t xml:space="preserve">Client identifier – </w:t>
            </w:r>
            <w:r w:rsidRPr="0026221C">
              <w:rPr>
                <w:i/>
              </w:rPr>
              <w:t>TYIMS</w:t>
            </w:r>
            <w:r w:rsidRPr="00A73782">
              <w:t xml:space="preserve"> to </w:t>
            </w:r>
            <w:r w:rsidRPr="00A73782">
              <w:rPr>
                <w:i/>
              </w:rPr>
              <w:t xml:space="preserve">Client identifier </w:t>
            </w:r>
            <w:r w:rsidR="0026221C" w:rsidRPr="00A73782">
              <w:rPr>
                <w:i/>
              </w:rPr>
              <w:t>–</w:t>
            </w:r>
            <w:r w:rsidRPr="00A73782">
              <w:rPr>
                <w:i/>
              </w:rPr>
              <w:t xml:space="preserve"> AAMS</w:t>
            </w:r>
          </w:p>
        </w:tc>
      </w:tr>
      <w:tr w:rsidR="00D45132" w:rsidRPr="003D7B14" w14:paraId="56F438C7" w14:textId="77777777" w:rsidTr="00DF6569">
        <w:tc>
          <w:tcPr>
            <w:tcW w:w="1548" w:type="dxa"/>
          </w:tcPr>
          <w:p w14:paraId="2CD75CE6" w14:textId="5D9614E3" w:rsidR="00D45132" w:rsidRDefault="00D45132" w:rsidP="00DF6569">
            <w:pPr>
              <w:pStyle w:val="Tabledescriptext"/>
            </w:pPr>
            <w:r>
              <w:t>Edition 2.3</w:t>
            </w:r>
          </w:p>
        </w:tc>
        <w:tc>
          <w:tcPr>
            <w:tcW w:w="7920" w:type="dxa"/>
          </w:tcPr>
          <w:p w14:paraId="07279101" w14:textId="3FD811E4" w:rsidR="00D45132" w:rsidRDefault="00D45132" w:rsidP="00B21DCE">
            <w:pPr>
              <w:pStyle w:val="Tabledescriptext"/>
              <w:rPr>
                <w:b/>
                <w:bCs/>
              </w:rPr>
            </w:pPr>
            <w:r>
              <w:rPr>
                <w:b/>
                <w:bCs/>
              </w:rPr>
              <w:t xml:space="preserve">Revised </w:t>
            </w:r>
            <w:r w:rsidR="0057540C">
              <w:rPr>
                <w:b/>
                <w:bCs/>
              </w:rPr>
              <w:t>31 August</w:t>
            </w:r>
            <w:r w:rsidR="00EF5A06">
              <w:rPr>
                <w:b/>
                <w:bCs/>
              </w:rPr>
              <w:t xml:space="preserve"> 2018</w:t>
            </w:r>
          </w:p>
          <w:p w14:paraId="5D13AD82" w14:textId="1F3DE2EA" w:rsidR="00D45132" w:rsidRPr="00B21DCE" w:rsidRDefault="00D45132" w:rsidP="00B21DCE">
            <w:pPr>
              <w:pStyle w:val="Tabledescriptext"/>
              <w:rPr>
                <w:b/>
                <w:bCs/>
              </w:rPr>
            </w:pPr>
            <w:r w:rsidRPr="00D45132">
              <w:t xml:space="preserve">Renamed from </w:t>
            </w:r>
            <w:r w:rsidRPr="00A73782">
              <w:rPr>
                <w:i/>
              </w:rPr>
              <w:t>Client identifier – AAMS</w:t>
            </w:r>
            <w:r w:rsidRPr="00D45132">
              <w:t xml:space="preserve"> to </w:t>
            </w:r>
            <w:r w:rsidRPr="00A73782">
              <w:rPr>
                <w:i/>
              </w:rPr>
              <w:t>Client identifier –</w:t>
            </w:r>
            <w:r>
              <w:rPr>
                <w:i/>
              </w:rPr>
              <w:t xml:space="preserve"> national</w:t>
            </w:r>
          </w:p>
        </w:tc>
      </w:tr>
    </w:tbl>
    <w:p w14:paraId="691025AB" w14:textId="21255449" w:rsidR="006D7CC6" w:rsidRPr="002261A3" w:rsidRDefault="006D7CC6" w:rsidP="006D7CC6">
      <w:pPr>
        <w:pStyle w:val="H2Headings"/>
      </w:pPr>
      <w:bookmarkStart w:id="187" w:name="_Toc222218780"/>
      <w:bookmarkEnd w:id="182"/>
      <w:bookmarkEnd w:id="183"/>
      <w:bookmarkEnd w:id="184"/>
      <w:bookmarkEnd w:id="185"/>
      <w:bookmarkEnd w:id="186"/>
      <w:r>
        <w:lastRenderedPageBreak/>
        <w:t>Client i</w:t>
      </w:r>
      <w:r w:rsidRPr="00A45049">
        <w:t>dentifier</w:t>
      </w:r>
      <w:r>
        <w:t xml:space="preserve"> – a</w:t>
      </w:r>
      <w:r w:rsidRPr="00A45049">
        <w:t>pprenticeships</w:t>
      </w:r>
      <w:bookmarkEnd w:id="187"/>
    </w:p>
    <w:p w14:paraId="2B81F048" w14:textId="77777777" w:rsidR="006D7CC6" w:rsidRPr="002261A3" w:rsidRDefault="006D7CC6" w:rsidP="006D7CC6">
      <w:pPr>
        <w:pStyle w:val="H3Parts"/>
      </w:pPr>
      <w:bookmarkStart w:id="188" w:name="_Toc113785473"/>
      <w:r w:rsidRPr="002261A3">
        <w:t>Definitional attributes</w:t>
      </w:r>
      <w:bookmarkEnd w:id="188"/>
    </w:p>
    <w:p w14:paraId="32EBC7DC" w14:textId="77777777" w:rsidR="006D7CC6" w:rsidRPr="002261A3" w:rsidRDefault="006D7CC6" w:rsidP="006D7CC6">
      <w:pPr>
        <w:pStyle w:val="H4Parts"/>
      </w:pPr>
      <w:r w:rsidRPr="002261A3">
        <w:t>Definition</w:t>
      </w:r>
    </w:p>
    <w:p w14:paraId="1A5F0443" w14:textId="77777777" w:rsidR="006D7CC6" w:rsidRPr="002261A3" w:rsidRDefault="006D7CC6" w:rsidP="006D7CC6">
      <w:pPr>
        <w:pStyle w:val="Bodytext"/>
      </w:pPr>
      <w:r>
        <w:rPr>
          <w:i/>
        </w:rPr>
        <w:t>Client identifier</w:t>
      </w:r>
      <w:r w:rsidR="007E2534">
        <w:rPr>
          <w:i/>
        </w:rPr>
        <w:t xml:space="preserve"> — </w:t>
      </w:r>
      <w:r>
        <w:rPr>
          <w:i/>
        </w:rPr>
        <w:t>apprenticeships</w:t>
      </w:r>
      <w:r w:rsidR="00E336E1">
        <w:rPr>
          <w:i/>
        </w:rPr>
        <w:t xml:space="preserve"> </w:t>
      </w:r>
      <w:r w:rsidRPr="002261A3">
        <w:t>identifies</w:t>
      </w:r>
      <w:r>
        <w:t xml:space="preserve"> </w:t>
      </w:r>
      <w:r w:rsidRPr="002261A3">
        <w:t xml:space="preserve">a </w:t>
      </w:r>
      <w:r>
        <w:t>client</w:t>
      </w:r>
      <w:r w:rsidRPr="002261A3">
        <w:t xml:space="preserve"> with </w:t>
      </w:r>
      <w:r>
        <w:t>an apprenticeship/traineeship training contract</w:t>
      </w:r>
      <w:r w:rsidRPr="002261A3">
        <w:t>.</w:t>
      </w:r>
    </w:p>
    <w:p w14:paraId="4A3340CD" w14:textId="77777777" w:rsidR="006D7CC6" w:rsidRPr="002261A3" w:rsidRDefault="006D7CC6" w:rsidP="006D7CC6">
      <w:pPr>
        <w:pStyle w:val="H4Parts"/>
      </w:pPr>
      <w:r>
        <w:t>Context</w:t>
      </w:r>
    </w:p>
    <w:p w14:paraId="2B49D6BC" w14:textId="77777777" w:rsidR="006D7CC6" w:rsidRPr="002261A3" w:rsidRDefault="00631386" w:rsidP="006D7CC6">
      <w:pPr>
        <w:pStyle w:val="Bodytext"/>
      </w:pPr>
      <w:bookmarkStart w:id="189" w:name="_Toc113785474"/>
      <w:r>
        <w:rPr>
          <w:i/>
        </w:rPr>
        <w:t>Client identifier</w:t>
      </w:r>
      <w:r w:rsidR="007E2534">
        <w:rPr>
          <w:i/>
        </w:rPr>
        <w:t xml:space="preserve"> — </w:t>
      </w:r>
      <w:r w:rsidR="006D7CC6">
        <w:rPr>
          <w:i/>
        </w:rPr>
        <w:t>apprenticeships</w:t>
      </w:r>
      <w:r w:rsidR="006D7CC6" w:rsidRPr="002261A3">
        <w:t xml:space="preserve"> is assigned when the</w:t>
      </w:r>
      <w:r w:rsidR="006D7CC6" w:rsidRPr="00CB3089">
        <w:t xml:space="preserve"> </w:t>
      </w:r>
      <w:r w:rsidR="006D7CC6">
        <w:t>apprenticeship/traineeship training contract</w:t>
      </w:r>
      <w:r w:rsidR="006D7CC6" w:rsidRPr="002261A3">
        <w:t xml:space="preserve"> is registered as a means of uniquely identifying the </w:t>
      </w:r>
      <w:r w:rsidR="006D7CC6">
        <w:t>client</w:t>
      </w:r>
      <w:r w:rsidR="006D7CC6" w:rsidRPr="002261A3">
        <w:t xml:space="preserve"> for record</w:t>
      </w:r>
      <w:r w:rsidR="006D7CC6">
        <w:t>-</w:t>
      </w:r>
      <w:r w:rsidR="006D7CC6" w:rsidRPr="002261A3">
        <w:t>keeping purposes.</w:t>
      </w:r>
    </w:p>
    <w:p w14:paraId="4ABFB11B" w14:textId="77777777" w:rsidR="006D7CC6" w:rsidRPr="002261A3" w:rsidRDefault="006D7CC6" w:rsidP="006D7CC6">
      <w:pPr>
        <w:pStyle w:val="H3Parts"/>
      </w:pPr>
      <w:r w:rsidRPr="002261A3">
        <w:t>Relational attributes</w:t>
      </w:r>
      <w:bookmarkEnd w:id="189"/>
    </w:p>
    <w:p w14:paraId="36FA253D" w14:textId="77777777" w:rsidR="006D7CC6" w:rsidRPr="002261A3" w:rsidRDefault="006D7CC6" w:rsidP="006D7CC6">
      <w:pPr>
        <w:pStyle w:val="H4Parts"/>
      </w:pPr>
      <w:r>
        <w:t>Rules</w:t>
      </w:r>
    </w:p>
    <w:p w14:paraId="35735320" w14:textId="77777777" w:rsidR="006D7CC6" w:rsidRDefault="00FF2C24" w:rsidP="006D7CC6">
      <w:pPr>
        <w:pStyle w:val="Bodytext"/>
      </w:pPr>
      <w:r>
        <w:rPr>
          <w:i/>
        </w:rPr>
        <w:t>Client identifier</w:t>
      </w:r>
      <w:r w:rsidR="007E2534">
        <w:rPr>
          <w:i/>
        </w:rPr>
        <w:t xml:space="preserve"> — </w:t>
      </w:r>
      <w:r w:rsidR="006D7CC6">
        <w:rPr>
          <w:i/>
        </w:rPr>
        <w:t>apprenticeships</w:t>
      </w:r>
      <w:r w:rsidR="006D7CC6">
        <w:t xml:space="preserve"> must not contain </w:t>
      </w:r>
      <w:r w:rsidR="006D7CC6" w:rsidRPr="002261A3">
        <w:t>spaces</w:t>
      </w:r>
      <w:r w:rsidR="006D7CC6">
        <w:t>.</w:t>
      </w:r>
    </w:p>
    <w:p w14:paraId="2448D4C8" w14:textId="77777777" w:rsidR="006D7CC6" w:rsidRPr="002261A3" w:rsidRDefault="006D7CC6" w:rsidP="006D7CC6">
      <w:pPr>
        <w:pStyle w:val="H4Parts"/>
      </w:pPr>
      <w:r w:rsidRPr="002261A3">
        <w:t>Guideline</w:t>
      </w:r>
      <w:r>
        <w:t>s</w:t>
      </w:r>
      <w:r w:rsidRPr="002261A3">
        <w:t xml:space="preserve"> for use</w:t>
      </w:r>
      <w:r w:rsidR="0026221C">
        <w:br/>
      </w:r>
    </w:p>
    <w:p w14:paraId="1917D48D" w14:textId="77777777" w:rsidR="005B4ECE" w:rsidRDefault="005B4ECE" w:rsidP="005B4ECE">
      <w:pPr>
        <w:pStyle w:val="Bodyboldheading"/>
        <w:pBdr>
          <w:top w:val="single" w:sz="4" w:space="1" w:color="auto"/>
          <w:left w:val="single" w:sz="4" w:space="1" w:color="auto"/>
          <w:bottom w:val="single" w:sz="4" w:space="0" w:color="auto"/>
          <w:right w:val="single" w:sz="4" w:space="1" w:color="auto"/>
        </w:pBdr>
      </w:pPr>
      <w:r>
        <w:t>For National VET Provider Collection only</w:t>
      </w:r>
    </w:p>
    <w:p w14:paraId="4241DB2C" w14:textId="77777777" w:rsidR="005B4ECE" w:rsidRDefault="005B4ECE" w:rsidP="005B4ECE">
      <w:pPr>
        <w:pStyle w:val="Bodytext"/>
        <w:pBdr>
          <w:top w:val="single" w:sz="4" w:space="1" w:color="auto"/>
          <w:left w:val="single" w:sz="4" w:space="1" w:color="auto"/>
          <w:bottom w:val="single" w:sz="4" w:space="0" w:color="auto"/>
          <w:right w:val="single" w:sz="4" w:space="1" w:color="auto"/>
        </w:pBdr>
      </w:pPr>
      <w:r>
        <w:rPr>
          <w:i/>
        </w:rPr>
        <w:t>Client i</w:t>
      </w:r>
      <w:r w:rsidRPr="007C4E5E">
        <w:rPr>
          <w:i/>
        </w:rPr>
        <w:t>dentifier</w:t>
      </w:r>
      <w:r>
        <w:rPr>
          <w:i/>
        </w:rPr>
        <w:t xml:space="preserve"> — a</w:t>
      </w:r>
      <w:r w:rsidRPr="007C4E5E">
        <w:rPr>
          <w:i/>
        </w:rPr>
        <w:t>pprenticeships</w:t>
      </w:r>
      <w:r w:rsidRPr="002261A3">
        <w:t xml:space="preserve"> is only used </w:t>
      </w:r>
      <w:r>
        <w:t>if</w:t>
      </w:r>
      <w:r w:rsidRPr="002261A3">
        <w:t xml:space="preserve"> </w:t>
      </w:r>
      <w:r w:rsidR="00135E59">
        <w:t>training activity</w:t>
      </w:r>
      <w:r w:rsidRPr="002261A3">
        <w:t xml:space="preserve"> in a </w:t>
      </w:r>
      <w:r w:rsidR="002F6D11">
        <w:t xml:space="preserve">subject </w:t>
      </w:r>
      <w:r w:rsidRPr="002261A3">
        <w:t xml:space="preserve">relates to a </w:t>
      </w:r>
      <w:r>
        <w:t>client</w:t>
      </w:r>
      <w:r w:rsidRPr="002261A3">
        <w:t xml:space="preserve"> un</w:t>
      </w:r>
      <w:r>
        <w:t>dertaking an apprenticeship or t</w:t>
      </w:r>
      <w:r w:rsidRPr="002261A3">
        <w:t xml:space="preserve">raineeship under a registered </w:t>
      </w:r>
      <w:r>
        <w:t>apprenticeship/traineeship training contract</w:t>
      </w:r>
      <w:r w:rsidRPr="002261A3">
        <w:t>.</w:t>
      </w:r>
    </w:p>
    <w:p w14:paraId="7381F86E" w14:textId="77777777" w:rsidR="00E138D5" w:rsidRPr="00E138D5" w:rsidRDefault="00E138D5" w:rsidP="005B4ECE">
      <w:pPr>
        <w:pStyle w:val="Bodytext"/>
        <w:pBdr>
          <w:top w:val="single" w:sz="4" w:space="1" w:color="auto"/>
          <w:left w:val="single" w:sz="4" w:space="1" w:color="auto"/>
          <w:bottom w:val="single" w:sz="4" w:space="0" w:color="auto"/>
          <w:right w:val="single" w:sz="4" w:space="1" w:color="auto"/>
        </w:pBdr>
      </w:pPr>
      <w:r w:rsidRPr="00E138D5">
        <w:t>This</w:t>
      </w:r>
      <w:r>
        <w:t xml:space="preserve"> identifier can be sourced from the registering state/territory training authority.</w:t>
      </w:r>
    </w:p>
    <w:p w14:paraId="5C247ECF" w14:textId="5BE6FEC3" w:rsidR="005B4ECE" w:rsidRDefault="00016C3B" w:rsidP="005B4ECE">
      <w:pPr>
        <w:pStyle w:val="Bodytext"/>
        <w:pBdr>
          <w:top w:val="single" w:sz="4" w:space="1" w:color="auto"/>
          <w:left w:val="single" w:sz="4" w:space="1" w:color="auto"/>
          <w:bottom w:val="single" w:sz="4" w:space="0" w:color="auto"/>
          <w:right w:val="single" w:sz="4" w:space="1" w:color="auto"/>
        </w:pBdr>
      </w:pPr>
      <w:r>
        <w:t>T</w:t>
      </w:r>
      <w:r w:rsidR="005B4ECE" w:rsidRPr="002261A3">
        <w:t xml:space="preserve">he </w:t>
      </w:r>
      <w:r w:rsidR="005B4ECE">
        <w:rPr>
          <w:i/>
        </w:rPr>
        <w:t>Client i</w:t>
      </w:r>
      <w:r w:rsidR="005B4ECE" w:rsidRPr="007C4E5E">
        <w:rPr>
          <w:i/>
        </w:rPr>
        <w:t>dentifier</w:t>
      </w:r>
      <w:r w:rsidR="005B4ECE">
        <w:rPr>
          <w:i/>
        </w:rPr>
        <w:t xml:space="preserve"> — a</w:t>
      </w:r>
      <w:r w:rsidR="005B4ECE" w:rsidRPr="007C4E5E">
        <w:rPr>
          <w:i/>
        </w:rPr>
        <w:t>pprenticeships</w:t>
      </w:r>
      <w:r w:rsidR="005B4ECE" w:rsidRPr="002261A3">
        <w:t xml:space="preserve"> should be the same across data</w:t>
      </w:r>
      <w:r w:rsidR="00BE295C">
        <w:t>-</w:t>
      </w:r>
      <w:r w:rsidR="005B4ECE" w:rsidRPr="002261A3">
        <w:t>collection periods</w:t>
      </w:r>
      <w:r>
        <w:t xml:space="preserve"> except when ‘</w:t>
      </w:r>
      <w:r w:rsidR="009F3DFA">
        <w:t>@@@@@@@@@@</w:t>
      </w:r>
      <w:r w:rsidR="00D57F7D">
        <w:t xml:space="preserve"> </w:t>
      </w:r>
      <w:r w:rsidR="00D57F7D">
        <w:rPr>
          <w:i/>
        </w:rPr>
        <w:t>—</w:t>
      </w:r>
      <w:r>
        <w:t xml:space="preserve"> not specified</w:t>
      </w:r>
      <w:r w:rsidR="00FA3ADF">
        <w:t>’</w:t>
      </w:r>
      <w:r>
        <w:t xml:space="preserve"> is used</w:t>
      </w:r>
      <w:r w:rsidR="005B4ECE" w:rsidRPr="002261A3">
        <w:t>.</w:t>
      </w:r>
    </w:p>
    <w:p w14:paraId="7F21A5EF" w14:textId="633FA091" w:rsidR="005B4ECE" w:rsidRPr="005E51AB" w:rsidRDefault="00344C1F" w:rsidP="002B4A49">
      <w:pPr>
        <w:pStyle w:val="Bodytext"/>
        <w:pBdr>
          <w:top w:val="single" w:sz="4" w:space="1" w:color="auto"/>
          <w:left w:val="single" w:sz="4" w:space="1" w:color="auto"/>
          <w:bottom w:val="single" w:sz="4" w:space="0" w:color="auto"/>
          <w:right w:val="single" w:sz="4" w:space="1" w:color="auto"/>
        </w:pBdr>
      </w:pPr>
      <w:r>
        <w:t xml:space="preserve">If it is known the client is an apprentice </w:t>
      </w:r>
      <w:r w:rsidR="005312E7">
        <w:t xml:space="preserve">or trainee </w:t>
      </w:r>
      <w:r>
        <w:t xml:space="preserve">but </w:t>
      </w:r>
      <w:r w:rsidR="00503D2E">
        <w:t xml:space="preserve">the correct </w:t>
      </w:r>
      <w:r w:rsidR="002B4A49">
        <w:rPr>
          <w:i/>
        </w:rPr>
        <w:t>C</w:t>
      </w:r>
      <w:r w:rsidRPr="00503D2E">
        <w:rPr>
          <w:i/>
        </w:rPr>
        <w:t>lient identifier</w:t>
      </w:r>
      <w:r w:rsidR="00503D2E">
        <w:t xml:space="preserve"> is not known</w:t>
      </w:r>
      <w:r w:rsidR="00BE32A7">
        <w:t>,</w:t>
      </w:r>
      <w:r w:rsidR="00503D2E">
        <w:t xml:space="preserve"> </w:t>
      </w:r>
      <w:r>
        <w:t xml:space="preserve">then </w:t>
      </w:r>
      <w:r w:rsidR="00FA3ADF">
        <w:t>‘@@@@@@@@@@</w:t>
      </w:r>
      <w:r w:rsidR="00D57F7D">
        <w:t xml:space="preserve"> </w:t>
      </w:r>
      <w:r w:rsidR="00D57F7D">
        <w:rPr>
          <w:i/>
        </w:rPr>
        <w:t>—</w:t>
      </w:r>
      <w:r>
        <w:t xml:space="preserve"> not specified</w:t>
      </w:r>
      <w:r w:rsidR="00FA3ADF">
        <w:t>’</w:t>
      </w:r>
      <w:r>
        <w:t xml:space="preserve"> can be used</w:t>
      </w:r>
      <w:r w:rsidR="00503D2E">
        <w:t xml:space="preserve"> in the first instance</w:t>
      </w:r>
      <w:r>
        <w:t>.</w:t>
      </w:r>
    </w:p>
    <w:p w14:paraId="48E7C0C1" w14:textId="77777777" w:rsidR="006D7CC6" w:rsidRPr="002261A3" w:rsidRDefault="0026221C" w:rsidP="006D7CC6">
      <w:pPr>
        <w:pStyle w:val="H4Parts"/>
      </w:pPr>
      <w:r>
        <w:br/>
      </w:r>
      <w:r w:rsidR="006D7CC6">
        <w:t>Related data</w:t>
      </w:r>
    </w:p>
    <w:p w14:paraId="7DDA7A8F" w14:textId="77777777" w:rsidR="006D7CC6" w:rsidRPr="002B4A49" w:rsidRDefault="00503D2E" w:rsidP="006D7CC6">
      <w:pPr>
        <w:pStyle w:val="Bodytext"/>
        <w:rPr>
          <w:i/>
        </w:rPr>
      </w:pPr>
      <w:r w:rsidRPr="002B4A49">
        <w:rPr>
          <w:i/>
        </w:rPr>
        <w:t>Training contract identifier</w:t>
      </w:r>
    </w:p>
    <w:p w14:paraId="419CC6F8" w14:textId="77777777" w:rsidR="006D7CC6" w:rsidRPr="002261A3" w:rsidRDefault="006D7CC6" w:rsidP="006D7CC6">
      <w:pPr>
        <w:pStyle w:val="H4Parts"/>
      </w:pPr>
      <w:r>
        <w:t>Type of relationship</w:t>
      </w:r>
    </w:p>
    <w:p w14:paraId="3689FE39" w14:textId="77777777" w:rsidR="006D7CC6" w:rsidRPr="002B4A49" w:rsidRDefault="002B4A49" w:rsidP="006D7CC6">
      <w:pPr>
        <w:pStyle w:val="Bodytext"/>
      </w:pPr>
      <w:r w:rsidRPr="002B4A49">
        <w:rPr>
          <w:i/>
        </w:rPr>
        <w:t xml:space="preserve">Client identifier </w:t>
      </w:r>
      <w:r w:rsidR="0026221C">
        <w:rPr>
          <w:i/>
        </w:rPr>
        <w:t>—</w:t>
      </w:r>
      <w:r w:rsidRPr="002B4A49">
        <w:rPr>
          <w:i/>
        </w:rPr>
        <w:t xml:space="preserve"> apprenticeships</w:t>
      </w:r>
      <w:r>
        <w:t xml:space="preserve"> is used with </w:t>
      </w:r>
      <w:r>
        <w:rPr>
          <w:i/>
        </w:rPr>
        <w:t xml:space="preserve">Training contract </w:t>
      </w:r>
      <w:r w:rsidR="005259DA">
        <w:rPr>
          <w:i/>
        </w:rPr>
        <w:t>identifier</w:t>
      </w:r>
      <w:r w:rsidR="005259DA">
        <w:t xml:space="preserve"> to</w:t>
      </w:r>
      <w:r>
        <w:t xml:space="preserve"> uniquely </w:t>
      </w:r>
      <w:r w:rsidR="005259DA">
        <w:t>identify</w:t>
      </w:r>
      <w:r>
        <w:t xml:space="preserve"> a client/contract combination.</w:t>
      </w:r>
    </w:p>
    <w:p w14:paraId="66EA9A49" w14:textId="77777777" w:rsidR="006D7CC6" w:rsidRPr="002261A3" w:rsidRDefault="006D7CC6" w:rsidP="006D7CC6">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6D7CC6" w:rsidRPr="00C313B9" w14:paraId="03B3F457" w14:textId="77777777" w:rsidTr="00782E14">
        <w:tc>
          <w:tcPr>
            <w:tcW w:w="1984" w:type="dxa"/>
          </w:tcPr>
          <w:p w14:paraId="512DCA98" w14:textId="77777777" w:rsidR="006D7CC6" w:rsidRPr="00C313B9" w:rsidRDefault="006D7CC6" w:rsidP="00C313B9">
            <w:pPr>
              <w:pStyle w:val="Tableheading"/>
              <w:jc w:val="left"/>
              <w:rPr>
                <w:bCs/>
              </w:rPr>
            </w:pPr>
            <w:r w:rsidRPr="00C313B9">
              <w:rPr>
                <w:bCs/>
              </w:rPr>
              <w:t>Value</w:t>
            </w:r>
          </w:p>
        </w:tc>
        <w:tc>
          <w:tcPr>
            <w:tcW w:w="7124" w:type="dxa"/>
          </w:tcPr>
          <w:p w14:paraId="64C20E85" w14:textId="5E260AB5" w:rsidR="006D7CC6" w:rsidRPr="00C313B9" w:rsidRDefault="006D7CC6" w:rsidP="00C313B9">
            <w:pPr>
              <w:pStyle w:val="Tableheading"/>
              <w:jc w:val="left"/>
              <w:rPr>
                <w:bCs/>
              </w:rPr>
            </w:pPr>
            <w:r w:rsidRPr="00C313B9">
              <w:rPr>
                <w:bCs/>
              </w:rPr>
              <w:t xml:space="preserve">Description – </w:t>
            </w:r>
            <w:r w:rsidR="00DB6678" w:rsidRPr="00C313B9">
              <w:rPr>
                <w:bCs/>
              </w:rPr>
              <w:fldChar w:fldCharType="begin"/>
            </w:r>
            <w:r w:rsidR="00DB6678" w:rsidRPr="00C313B9">
              <w:rPr>
                <w:bCs/>
              </w:rPr>
              <w:instrText xml:space="preserve"> STYLEREF  H2_Headings  \* MERGEFORMAT </w:instrText>
            </w:r>
            <w:r w:rsidR="00DB6678" w:rsidRPr="00C313B9">
              <w:rPr>
                <w:bCs/>
              </w:rPr>
              <w:fldChar w:fldCharType="separate"/>
            </w:r>
            <w:r w:rsidR="00153EBD">
              <w:rPr>
                <w:bCs/>
                <w:noProof/>
              </w:rPr>
              <w:t>Client identifier – apprenticeships</w:t>
            </w:r>
            <w:r w:rsidR="00DB6678" w:rsidRPr="00C313B9">
              <w:rPr>
                <w:bCs/>
                <w:noProof/>
              </w:rPr>
              <w:fldChar w:fldCharType="end"/>
            </w:r>
          </w:p>
        </w:tc>
      </w:tr>
      <w:tr w:rsidR="006D7CC6" w:rsidRPr="00C313B9" w14:paraId="39748E67" w14:textId="77777777" w:rsidTr="00782E14">
        <w:tc>
          <w:tcPr>
            <w:tcW w:w="1984" w:type="dxa"/>
          </w:tcPr>
          <w:p w14:paraId="29B14FED" w14:textId="240776A4" w:rsidR="006D7CC6" w:rsidRPr="00C313B9" w:rsidRDefault="001C65CF" w:rsidP="00C313B9">
            <w:pPr>
              <w:pStyle w:val="Tabledescriptext"/>
            </w:pPr>
            <w:r>
              <w:t>T</w:t>
            </w:r>
            <w:r w:rsidR="006D7CC6" w:rsidRPr="00C313B9">
              <w:t>ext</w:t>
            </w:r>
          </w:p>
        </w:tc>
        <w:tc>
          <w:tcPr>
            <w:tcW w:w="7124" w:type="dxa"/>
          </w:tcPr>
          <w:p w14:paraId="1253F1EB" w14:textId="77777777" w:rsidR="006D7CC6" w:rsidRPr="00C313B9" w:rsidRDefault="006D7CC6" w:rsidP="00C313B9">
            <w:pPr>
              <w:pStyle w:val="Tabledescriptext"/>
            </w:pPr>
            <w:r w:rsidRPr="00C313B9">
              <w:t>Unique apprenticeship client identifier</w:t>
            </w:r>
          </w:p>
        </w:tc>
      </w:tr>
    </w:tbl>
    <w:p w14:paraId="4787CA94" w14:textId="77777777" w:rsidR="006D7CC6" w:rsidRPr="002261A3" w:rsidRDefault="006D7CC6" w:rsidP="006D7CC6">
      <w:pPr>
        <w:pStyle w:val="H4Parts"/>
      </w:pPr>
      <w:r>
        <w:t>Question</w:t>
      </w:r>
    </w:p>
    <w:p w14:paraId="3F735C58" w14:textId="77777777" w:rsidR="006D7CC6" w:rsidRPr="002261A3" w:rsidRDefault="006D7CC6" w:rsidP="006D7CC6">
      <w:pPr>
        <w:pStyle w:val="Bodytext"/>
      </w:pPr>
      <w:r w:rsidRPr="002261A3">
        <w:t>Not applicable</w:t>
      </w:r>
    </w:p>
    <w:p w14:paraId="47AA67DF" w14:textId="77777777" w:rsidR="006D7CC6" w:rsidRPr="002261A3" w:rsidRDefault="006D7CC6" w:rsidP="006D7CC6">
      <w:pPr>
        <w:pStyle w:val="H3Parts"/>
      </w:pPr>
      <w:bookmarkStart w:id="190" w:name="_Toc113785475"/>
      <w:r w:rsidRPr="002261A3">
        <w:t>Format attributes</w:t>
      </w:r>
      <w:bookmarkEnd w:id="190"/>
    </w:p>
    <w:p w14:paraId="6F5FAFEC" w14:textId="77777777" w:rsidR="006D7CC6" w:rsidRPr="002261A3" w:rsidRDefault="006D7CC6" w:rsidP="00C313B9">
      <w:pPr>
        <w:pStyle w:val="Bodytext"/>
      </w:pPr>
      <w:r w:rsidRPr="002261A3">
        <w:t>Length:</w:t>
      </w:r>
      <w:r w:rsidRPr="002261A3">
        <w:tab/>
      </w:r>
      <w:r w:rsidR="00C313B9">
        <w:tab/>
      </w:r>
      <w:r w:rsidRPr="002261A3">
        <w:t>10</w:t>
      </w:r>
    </w:p>
    <w:p w14:paraId="44ECEFBD" w14:textId="77777777" w:rsidR="006D7CC6" w:rsidRPr="002261A3" w:rsidRDefault="006D7CC6" w:rsidP="00C313B9">
      <w:pPr>
        <w:pStyle w:val="Bodytext"/>
      </w:pPr>
      <w:r w:rsidRPr="002261A3">
        <w:t>Type:</w:t>
      </w:r>
      <w:r w:rsidRPr="002261A3">
        <w:tab/>
      </w:r>
      <w:r w:rsidR="00C313B9">
        <w:tab/>
      </w:r>
      <w:r w:rsidRPr="002261A3">
        <w:t>alphanumeric</w:t>
      </w:r>
    </w:p>
    <w:p w14:paraId="50B5FB01" w14:textId="77777777" w:rsidR="006D7CC6" w:rsidRPr="002261A3" w:rsidRDefault="006D7CC6" w:rsidP="00C313B9">
      <w:pPr>
        <w:pStyle w:val="Bodytext"/>
      </w:pPr>
      <w:r>
        <w:t>Justification:</w:t>
      </w:r>
      <w:r w:rsidRPr="002261A3">
        <w:tab/>
      </w:r>
      <w:r w:rsidR="00C313B9">
        <w:tab/>
      </w:r>
      <w:r w:rsidRPr="002261A3">
        <w:t>left</w:t>
      </w:r>
    </w:p>
    <w:p w14:paraId="706B2AEE" w14:textId="77777777" w:rsidR="006D7CC6" w:rsidRPr="002261A3" w:rsidRDefault="006D7CC6" w:rsidP="00C313B9">
      <w:pPr>
        <w:pStyle w:val="Bodytext"/>
      </w:pPr>
      <w:r w:rsidRPr="002261A3">
        <w:t>Fill character:</w:t>
      </w:r>
      <w:r w:rsidRPr="002261A3">
        <w:tab/>
      </w:r>
      <w:r w:rsidR="00C313B9">
        <w:tab/>
      </w:r>
      <w:r w:rsidRPr="002261A3">
        <w:t>space</w:t>
      </w:r>
    </w:p>
    <w:p w14:paraId="5A5AD6EF" w14:textId="77777777" w:rsidR="006D7CC6" w:rsidRPr="002261A3" w:rsidRDefault="006D7CC6" w:rsidP="00C313B9">
      <w:pPr>
        <w:pStyle w:val="Bodytext"/>
      </w:pPr>
      <w:r w:rsidRPr="002261A3">
        <w:t>Permitted data element value:</w:t>
      </w:r>
      <w:r w:rsidRPr="002261A3">
        <w:tab/>
      </w:r>
      <w:r>
        <w:t>@@@@@@@@@@</w:t>
      </w:r>
      <w:r>
        <w:tab/>
      </w:r>
      <w:r>
        <w:rPr>
          <w:szCs w:val="22"/>
        </w:rPr>
        <w:t>not specified</w:t>
      </w:r>
    </w:p>
    <w:p w14:paraId="69F46D02" w14:textId="77777777" w:rsidR="006D7CC6" w:rsidRPr="002261A3" w:rsidRDefault="006D7CC6" w:rsidP="006D7CC6">
      <w:pPr>
        <w:pStyle w:val="H3Parts"/>
      </w:pPr>
      <w:bookmarkStart w:id="191" w:name="_Toc113785476"/>
      <w:r>
        <w:br w:type="page"/>
      </w:r>
      <w:r w:rsidRPr="002261A3">
        <w:lastRenderedPageBreak/>
        <w:t>Administrative attributes</w:t>
      </w:r>
      <w:bookmarkEnd w:id="191"/>
    </w:p>
    <w:p w14:paraId="6106CBED" w14:textId="77777777" w:rsidR="006D7CC6" w:rsidRDefault="006D7CC6" w:rsidP="006D7CC6">
      <w:pPr>
        <w:pStyle w:val="H4Parts"/>
      </w:pPr>
      <w:r>
        <w:t>History</w:t>
      </w:r>
    </w:p>
    <w:tbl>
      <w:tblPr>
        <w:tblW w:w="9180"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951"/>
        <w:gridCol w:w="3775"/>
        <w:gridCol w:w="3454"/>
      </w:tblGrid>
      <w:tr w:rsidR="006D7CC6" w:rsidRPr="00C313B9" w14:paraId="2634DAF7" w14:textId="77777777" w:rsidTr="003544CD">
        <w:tc>
          <w:tcPr>
            <w:tcW w:w="1951" w:type="dxa"/>
          </w:tcPr>
          <w:p w14:paraId="5CCA3A02" w14:textId="77777777" w:rsidR="006D7CC6" w:rsidRPr="00C313B9" w:rsidRDefault="006D7CC6" w:rsidP="00C313B9">
            <w:pPr>
              <w:pStyle w:val="Tableheading"/>
              <w:jc w:val="left"/>
              <w:rPr>
                <w:bCs/>
              </w:rPr>
            </w:pPr>
            <w:r w:rsidRPr="00C313B9">
              <w:rPr>
                <w:bCs/>
              </w:rPr>
              <w:t>Release</w:t>
            </w:r>
          </w:p>
        </w:tc>
        <w:tc>
          <w:tcPr>
            <w:tcW w:w="3775" w:type="dxa"/>
          </w:tcPr>
          <w:p w14:paraId="552042AE" w14:textId="77777777" w:rsidR="006D7CC6" w:rsidRPr="00C313B9" w:rsidRDefault="006D7CC6" w:rsidP="00C313B9">
            <w:pPr>
              <w:pStyle w:val="Tableheading"/>
              <w:jc w:val="left"/>
              <w:rPr>
                <w:bCs/>
              </w:rPr>
            </w:pPr>
            <w:r w:rsidRPr="00C313B9">
              <w:rPr>
                <w:bCs/>
              </w:rPr>
              <w:t>VET provider</w:t>
            </w:r>
          </w:p>
        </w:tc>
        <w:tc>
          <w:tcPr>
            <w:tcW w:w="3454" w:type="dxa"/>
          </w:tcPr>
          <w:p w14:paraId="51AAF2E3" w14:textId="77777777" w:rsidR="006D7CC6" w:rsidRPr="00C313B9" w:rsidRDefault="006D7CC6" w:rsidP="00C313B9">
            <w:pPr>
              <w:pStyle w:val="Tableheading"/>
              <w:jc w:val="left"/>
              <w:rPr>
                <w:bCs/>
              </w:rPr>
            </w:pPr>
            <w:r w:rsidRPr="00C313B9">
              <w:rPr>
                <w:bCs/>
              </w:rPr>
              <w:t>Apprenticeship</w:t>
            </w:r>
          </w:p>
        </w:tc>
      </w:tr>
      <w:tr w:rsidR="006D7CC6" w14:paraId="5DCDC0EB" w14:textId="77777777" w:rsidTr="003544CD">
        <w:tc>
          <w:tcPr>
            <w:tcW w:w="1951" w:type="dxa"/>
          </w:tcPr>
          <w:p w14:paraId="54C0E9CE" w14:textId="77777777" w:rsidR="006D7CC6" w:rsidRDefault="006D7CC6" w:rsidP="00C313B9">
            <w:pPr>
              <w:pStyle w:val="Tabledescriptext"/>
            </w:pPr>
            <w:r w:rsidRPr="00B93FB6">
              <w:t>Release</w:t>
            </w:r>
            <w:r>
              <w:t xml:space="preserve"> 1.0</w:t>
            </w:r>
          </w:p>
        </w:tc>
        <w:tc>
          <w:tcPr>
            <w:tcW w:w="3775" w:type="dxa"/>
          </w:tcPr>
          <w:p w14:paraId="07D666E5" w14:textId="77777777" w:rsidR="006D7CC6" w:rsidRPr="005F12DA" w:rsidRDefault="006D7CC6" w:rsidP="00C313B9">
            <w:pPr>
              <w:pStyle w:val="Tabledescriptext"/>
              <w:rPr>
                <w:i/>
              </w:rPr>
            </w:pPr>
          </w:p>
        </w:tc>
        <w:tc>
          <w:tcPr>
            <w:tcW w:w="3454" w:type="dxa"/>
          </w:tcPr>
          <w:p w14:paraId="4736179D" w14:textId="3EB5C306" w:rsidR="006D7CC6" w:rsidRPr="00B21DCE" w:rsidRDefault="00DD0E93" w:rsidP="00B21DCE">
            <w:pPr>
              <w:pStyle w:val="Tabledescriptext"/>
              <w:rPr>
                <w:b/>
                <w:bCs/>
              </w:rPr>
            </w:pPr>
            <w:r>
              <w:rPr>
                <w:b/>
                <w:bCs/>
              </w:rPr>
              <w:t xml:space="preserve">Introduced </w:t>
            </w:r>
            <w:r w:rsidR="006D7CC6" w:rsidRPr="00B21DCE">
              <w:rPr>
                <w:b/>
                <w:bCs/>
              </w:rPr>
              <w:t>1 July 1994</w:t>
            </w:r>
          </w:p>
          <w:p w14:paraId="0134B343" w14:textId="77777777" w:rsidR="006D7CC6" w:rsidRPr="005F12DA" w:rsidRDefault="006D7CC6" w:rsidP="00C313B9">
            <w:pPr>
              <w:pStyle w:val="Tabledescriptext"/>
              <w:rPr>
                <w:i/>
              </w:rPr>
            </w:pPr>
            <w:r w:rsidRPr="005F12DA">
              <w:rPr>
                <w:i/>
              </w:rPr>
              <w:t>Clien</w:t>
            </w:r>
            <w:r>
              <w:rPr>
                <w:i/>
              </w:rPr>
              <w:t>t i</w:t>
            </w:r>
            <w:r w:rsidRPr="005F12DA">
              <w:rPr>
                <w:i/>
              </w:rPr>
              <w:t>dentifier</w:t>
            </w:r>
          </w:p>
        </w:tc>
      </w:tr>
      <w:tr w:rsidR="006D7CC6" w14:paraId="6C4BDE40" w14:textId="77777777" w:rsidTr="003544CD">
        <w:tc>
          <w:tcPr>
            <w:tcW w:w="1951" w:type="dxa"/>
          </w:tcPr>
          <w:p w14:paraId="396EDE53" w14:textId="77777777" w:rsidR="006D7CC6" w:rsidRPr="00B93FB6" w:rsidRDefault="006D7CC6" w:rsidP="00C313B9">
            <w:pPr>
              <w:pStyle w:val="Tabledescriptext"/>
            </w:pPr>
            <w:r w:rsidRPr="00B93FB6">
              <w:t>Release</w:t>
            </w:r>
            <w:r>
              <w:t xml:space="preserve"> 5.0</w:t>
            </w:r>
          </w:p>
        </w:tc>
        <w:tc>
          <w:tcPr>
            <w:tcW w:w="3775" w:type="dxa"/>
          </w:tcPr>
          <w:p w14:paraId="6D53EB1E" w14:textId="56D5C4EA" w:rsidR="006D7CC6" w:rsidRPr="00B21DCE" w:rsidRDefault="00DD0E93" w:rsidP="00B21DCE">
            <w:pPr>
              <w:pStyle w:val="Tabledescriptext"/>
              <w:rPr>
                <w:b/>
                <w:bCs/>
              </w:rPr>
            </w:pPr>
            <w:r>
              <w:rPr>
                <w:b/>
                <w:bCs/>
              </w:rPr>
              <w:t xml:space="preserve">Introduced </w:t>
            </w:r>
            <w:r w:rsidR="006D7CC6" w:rsidRPr="00B21DCE">
              <w:rPr>
                <w:b/>
                <w:bCs/>
              </w:rPr>
              <w:t>1 January 2003</w:t>
            </w:r>
          </w:p>
          <w:p w14:paraId="476FDD5A" w14:textId="77777777" w:rsidR="006D7CC6" w:rsidRPr="001F782A" w:rsidRDefault="006D7CC6" w:rsidP="003544CD">
            <w:pPr>
              <w:pStyle w:val="Tabledescriptext"/>
              <w:rPr>
                <w:i/>
              </w:rPr>
            </w:pPr>
            <w:r w:rsidRPr="001F782A">
              <w:rPr>
                <w:i/>
              </w:rPr>
              <w:t>Client identifier</w:t>
            </w:r>
            <w:r w:rsidR="007E2534">
              <w:rPr>
                <w:i/>
              </w:rPr>
              <w:t xml:space="preserve"> </w:t>
            </w:r>
            <w:r w:rsidR="003544CD">
              <w:rPr>
                <w:rFonts w:cs="Arial"/>
                <w:i/>
              </w:rPr>
              <w:t>–</w:t>
            </w:r>
            <w:r w:rsidR="007E2534">
              <w:rPr>
                <w:i/>
              </w:rPr>
              <w:t xml:space="preserve"> </w:t>
            </w:r>
            <w:r w:rsidRPr="001F782A">
              <w:rPr>
                <w:i/>
              </w:rPr>
              <w:t>new apprenticeships</w:t>
            </w:r>
          </w:p>
        </w:tc>
        <w:tc>
          <w:tcPr>
            <w:tcW w:w="3454" w:type="dxa"/>
          </w:tcPr>
          <w:p w14:paraId="298B9E7D" w14:textId="77777777" w:rsidR="006D7CC6" w:rsidRDefault="006D7CC6" w:rsidP="00C313B9">
            <w:pPr>
              <w:pStyle w:val="Tabledescriptext"/>
            </w:pPr>
          </w:p>
        </w:tc>
      </w:tr>
    </w:tbl>
    <w:p w14:paraId="359A29F9" w14:textId="77777777" w:rsidR="006D7CC6" w:rsidRDefault="006D7CC6" w:rsidP="006D7CC6"/>
    <w:tbl>
      <w:tblPr>
        <w:tblW w:w="9180"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951"/>
        <w:gridCol w:w="7229"/>
      </w:tblGrid>
      <w:tr w:rsidR="006D7CC6" w14:paraId="6958C53F" w14:textId="77777777" w:rsidTr="003544CD">
        <w:tc>
          <w:tcPr>
            <w:tcW w:w="9180" w:type="dxa"/>
            <w:gridSpan w:val="2"/>
          </w:tcPr>
          <w:p w14:paraId="7648FE82" w14:textId="77777777" w:rsidR="006D7CC6" w:rsidRDefault="006D7CC6" w:rsidP="00782E14">
            <w:pPr>
              <w:pStyle w:val="Tableheading"/>
            </w:pPr>
            <w:r>
              <w:t>Data element definitions</w:t>
            </w:r>
          </w:p>
        </w:tc>
      </w:tr>
      <w:tr w:rsidR="006D7CC6" w14:paraId="72F8E9CF" w14:textId="77777777" w:rsidTr="003544CD">
        <w:tc>
          <w:tcPr>
            <w:tcW w:w="1951" w:type="dxa"/>
          </w:tcPr>
          <w:p w14:paraId="0D940431" w14:textId="77777777" w:rsidR="006D7CC6" w:rsidRDefault="006D7CC6" w:rsidP="00C313B9">
            <w:pPr>
              <w:pStyle w:val="Tabledescriptext"/>
            </w:pPr>
            <w:r>
              <w:t>Edition 2</w:t>
            </w:r>
          </w:p>
        </w:tc>
        <w:tc>
          <w:tcPr>
            <w:tcW w:w="7229" w:type="dxa"/>
          </w:tcPr>
          <w:p w14:paraId="02717A69" w14:textId="38EDC2FC" w:rsidR="006D7CC6" w:rsidRPr="00B21DCE" w:rsidRDefault="00DD0E93" w:rsidP="00B21DCE">
            <w:pPr>
              <w:pStyle w:val="Tabledescriptext"/>
              <w:rPr>
                <w:b/>
                <w:bCs/>
              </w:rPr>
            </w:pPr>
            <w:r>
              <w:rPr>
                <w:b/>
                <w:bCs/>
              </w:rPr>
              <w:t xml:space="preserve">Revised </w:t>
            </w:r>
            <w:r w:rsidR="006D7CC6" w:rsidRPr="00B21DCE">
              <w:rPr>
                <w:b/>
                <w:bCs/>
              </w:rPr>
              <w:t>1 July 2008</w:t>
            </w:r>
          </w:p>
          <w:p w14:paraId="5671C0DF" w14:textId="77777777" w:rsidR="006D7CC6" w:rsidRDefault="006D7CC6" w:rsidP="00C313B9">
            <w:pPr>
              <w:pStyle w:val="Tabledescriptext"/>
              <w:rPr>
                <w:i/>
              </w:rPr>
            </w:pPr>
            <w:r>
              <w:t xml:space="preserve">Renamed </w:t>
            </w:r>
            <w:r>
              <w:rPr>
                <w:i/>
              </w:rPr>
              <w:t>C</w:t>
            </w:r>
            <w:r w:rsidRPr="005F12DA">
              <w:rPr>
                <w:i/>
              </w:rPr>
              <w:t>lient identifier</w:t>
            </w:r>
            <w:r w:rsidR="007E2534">
              <w:rPr>
                <w:i/>
              </w:rPr>
              <w:t xml:space="preserve"> </w:t>
            </w:r>
            <w:r w:rsidR="003544CD">
              <w:rPr>
                <w:rFonts w:cs="Arial"/>
                <w:i/>
              </w:rPr>
              <w:t>–</w:t>
            </w:r>
            <w:r w:rsidR="007E2534">
              <w:rPr>
                <w:i/>
              </w:rPr>
              <w:t xml:space="preserve"> </w:t>
            </w:r>
            <w:r w:rsidRPr="005F12DA">
              <w:rPr>
                <w:i/>
              </w:rPr>
              <w:t>apprenticeships</w:t>
            </w:r>
          </w:p>
          <w:p w14:paraId="650103BA" w14:textId="77777777" w:rsidR="006D7CC6" w:rsidRPr="00C76D3E" w:rsidRDefault="006D7CC6" w:rsidP="00C313B9">
            <w:pPr>
              <w:pStyle w:val="Tabledescriptext"/>
            </w:pPr>
            <w:r w:rsidRPr="00C76D3E">
              <w:t xml:space="preserve">Adopted </w:t>
            </w:r>
            <w:r w:rsidRPr="005F12DA">
              <w:rPr>
                <w:i/>
              </w:rPr>
              <w:t>Client identifier</w:t>
            </w:r>
            <w:r w:rsidR="003544CD">
              <w:rPr>
                <w:i/>
              </w:rPr>
              <w:t xml:space="preserve"> </w:t>
            </w:r>
            <w:r w:rsidR="003544CD">
              <w:rPr>
                <w:rFonts w:cs="Arial"/>
                <w:i/>
              </w:rPr>
              <w:t>–</w:t>
            </w:r>
            <w:r w:rsidR="007E2534">
              <w:rPr>
                <w:i/>
              </w:rPr>
              <w:t xml:space="preserve"> </w:t>
            </w:r>
            <w:r w:rsidRPr="005F12DA">
              <w:rPr>
                <w:i/>
              </w:rPr>
              <w:t>apprenticeships</w:t>
            </w:r>
            <w:r>
              <w:t xml:space="preserve"> to replace </w:t>
            </w:r>
            <w:r w:rsidRPr="005F12DA">
              <w:rPr>
                <w:i/>
              </w:rPr>
              <w:t>Client identifier</w:t>
            </w:r>
            <w:r>
              <w:t xml:space="preserve"> for </w:t>
            </w:r>
            <w:r w:rsidR="00FE485F">
              <w:t>National Apprentice and Trainee Collection</w:t>
            </w:r>
          </w:p>
        </w:tc>
      </w:tr>
      <w:tr w:rsidR="00AA6AB0" w14:paraId="68344F66" w14:textId="77777777" w:rsidTr="003544CD">
        <w:tc>
          <w:tcPr>
            <w:tcW w:w="1951" w:type="dxa"/>
          </w:tcPr>
          <w:p w14:paraId="522E91F9" w14:textId="77777777" w:rsidR="00AA6AB0" w:rsidRPr="00C313B9" w:rsidRDefault="00AA6AB0" w:rsidP="00C313B9">
            <w:pPr>
              <w:pStyle w:val="Tabledescriptext"/>
            </w:pPr>
            <w:r w:rsidRPr="00C313B9">
              <w:t>Edition 2.2</w:t>
            </w:r>
          </w:p>
        </w:tc>
        <w:tc>
          <w:tcPr>
            <w:tcW w:w="7229" w:type="dxa"/>
          </w:tcPr>
          <w:p w14:paraId="5FA2ED53" w14:textId="736CF6DD" w:rsidR="00AA6AB0" w:rsidRPr="00B21DCE" w:rsidRDefault="00AA6AB0" w:rsidP="00B21DCE">
            <w:pPr>
              <w:pStyle w:val="Tabledescriptext"/>
              <w:rPr>
                <w:b/>
                <w:bCs/>
              </w:rPr>
            </w:pPr>
            <w:r w:rsidRPr="00B21DCE">
              <w:rPr>
                <w:b/>
                <w:bCs/>
              </w:rPr>
              <w:t>Revised 1 January 2014</w:t>
            </w:r>
          </w:p>
          <w:p w14:paraId="08776A43" w14:textId="77777777" w:rsidR="00AA6AB0" w:rsidRPr="00C313B9" w:rsidRDefault="00DB113D" w:rsidP="003544CD">
            <w:pPr>
              <w:pStyle w:val="Tabledescriptext"/>
            </w:pPr>
            <w:r w:rsidRPr="00C313B9">
              <w:t xml:space="preserve">Renamed from </w:t>
            </w:r>
            <w:r w:rsidR="00857A9D" w:rsidRPr="00B21DCE">
              <w:rPr>
                <w:i/>
                <w:iCs/>
              </w:rPr>
              <w:t>Client identifier</w:t>
            </w:r>
            <w:r w:rsidR="007E2534" w:rsidRPr="00B21DCE">
              <w:rPr>
                <w:i/>
                <w:iCs/>
              </w:rPr>
              <w:t xml:space="preserve"> </w:t>
            </w:r>
            <w:r w:rsidR="003544CD">
              <w:rPr>
                <w:rFonts w:cs="Arial"/>
                <w:i/>
              </w:rPr>
              <w:t>–</w:t>
            </w:r>
            <w:r w:rsidR="007E2534" w:rsidRPr="00B21DCE">
              <w:rPr>
                <w:i/>
                <w:iCs/>
              </w:rPr>
              <w:t xml:space="preserve"> </w:t>
            </w:r>
            <w:r w:rsidRPr="00B21DCE">
              <w:rPr>
                <w:i/>
                <w:iCs/>
              </w:rPr>
              <w:t>new apprenticeships</w:t>
            </w:r>
            <w:r w:rsidRPr="00C313B9">
              <w:t xml:space="preserve"> to </w:t>
            </w:r>
            <w:r w:rsidRPr="00B21DCE">
              <w:rPr>
                <w:i/>
                <w:iCs/>
              </w:rPr>
              <w:t>Client identifier</w:t>
            </w:r>
            <w:r w:rsidR="007E2534" w:rsidRPr="00B21DCE">
              <w:rPr>
                <w:i/>
                <w:iCs/>
              </w:rPr>
              <w:t xml:space="preserve"> </w:t>
            </w:r>
            <w:r w:rsidR="003544CD">
              <w:rPr>
                <w:rFonts w:cs="Arial"/>
                <w:i/>
              </w:rPr>
              <w:t>–</w:t>
            </w:r>
            <w:r w:rsidR="007E2534" w:rsidRPr="00B21DCE">
              <w:rPr>
                <w:i/>
                <w:iCs/>
              </w:rPr>
              <w:t xml:space="preserve"> </w:t>
            </w:r>
            <w:r w:rsidRPr="00B21DCE">
              <w:rPr>
                <w:i/>
                <w:iCs/>
              </w:rPr>
              <w:t>apprenticeships</w:t>
            </w:r>
            <w:r w:rsidRPr="00C313B9">
              <w:t xml:space="preserve"> for </w:t>
            </w:r>
            <w:r w:rsidR="00857A9D" w:rsidRPr="00C313B9">
              <w:t xml:space="preserve">National </w:t>
            </w:r>
            <w:r w:rsidRPr="00C313B9">
              <w:t xml:space="preserve">VET Provider </w:t>
            </w:r>
            <w:r w:rsidR="000C1A55" w:rsidRPr="00C313B9">
              <w:t>C</w:t>
            </w:r>
            <w:r w:rsidRPr="00C313B9">
              <w:t>ollection</w:t>
            </w:r>
          </w:p>
        </w:tc>
      </w:tr>
    </w:tbl>
    <w:p w14:paraId="39D6EBB3" w14:textId="77777777" w:rsidR="00E91AEE" w:rsidRPr="002261A3" w:rsidRDefault="00E91AEE" w:rsidP="000D3688">
      <w:pPr>
        <w:pStyle w:val="H2Headings"/>
      </w:pPr>
      <w:bookmarkStart w:id="192" w:name="_Toc113785482"/>
      <w:bookmarkStart w:id="193" w:name="_Toc113785819"/>
      <w:bookmarkStart w:id="194" w:name="_Toc116875088"/>
      <w:bookmarkStart w:id="195" w:name="_Toc128472398"/>
      <w:bookmarkStart w:id="196" w:name="_Toc222218781"/>
      <w:r>
        <w:lastRenderedPageBreak/>
        <w:t>Client</w:t>
      </w:r>
      <w:r w:rsidR="00D72043" w:rsidRPr="002261A3">
        <w:t xml:space="preserve"> title</w:t>
      </w:r>
      <w:bookmarkEnd w:id="192"/>
      <w:bookmarkEnd w:id="193"/>
      <w:bookmarkEnd w:id="194"/>
      <w:bookmarkEnd w:id="195"/>
      <w:bookmarkEnd w:id="196"/>
    </w:p>
    <w:p w14:paraId="051CFE3C" w14:textId="77777777" w:rsidR="00E91AEE" w:rsidRPr="002261A3" w:rsidRDefault="00D72043" w:rsidP="004C26B3">
      <w:pPr>
        <w:pStyle w:val="H3Parts"/>
      </w:pPr>
      <w:bookmarkStart w:id="197" w:name="_Toc113785483"/>
      <w:r w:rsidRPr="002261A3">
        <w:t>Definitional attributes</w:t>
      </w:r>
      <w:bookmarkEnd w:id="197"/>
    </w:p>
    <w:p w14:paraId="4451ECDC" w14:textId="77777777" w:rsidR="00E91AEE" w:rsidRPr="002261A3" w:rsidRDefault="00E91AEE" w:rsidP="00B336D5">
      <w:pPr>
        <w:pStyle w:val="H4Parts"/>
      </w:pPr>
      <w:r w:rsidRPr="002261A3">
        <w:t>Definition</w:t>
      </w:r>
    </w:p>
    <w:p w14:paraId="15F87C15" w14:textId="77777777" w:rsidR="00E91AEE" w:rsidRPr="002261A3" w:rsidRDefault="00E91AEE" w:rsidP="00883E31">
      <w:pPr>
        <w:pStyle w:val="Bodytext"/>
      </w:pPr>
      <w:r>
        <w:rPr>
          <w:i/>
        </w:rPr>
        <w:t>Client</w:t>
      </w:r>
      <w:r w:rsidR="00D72043" w:rsidRPr="00DA6ABC">
        <w:rPr>
          <w:i/>
        </w:rPr>
        <w:t xml:space="preserve"> title</w:t>
      </w:r>
      <w:r w:rsidRPr="002261A3">
        <w:t xml:space="preserve"> contains the formal title to be used for correspondence with the </w:t>
      </w:r>
      <w:r>
        <w:t>client</w:t>
      </w:r>
      <w:r w:rsidRPr="002261A3">
        <w:t>.</w:t>
      </w:r>
    </w:p>
    <w:p w14:paraId="78BCE208" w14:textId="77777777" w:rsidR="00E91AEE" w:rsidRPr="002261A3" w:rsidRDefault="00E91AEE" w:rsidP="00B336D5">
      <w:pPr>
        <w:pStyle w:val="H4Parts"/>
      </w:pPr>
      <w:r>
        <w:t>Context</w:t>
      </w:r>
    </w:p>
    <w:p w14:paraId="013833C9" w14:textId="77777777" w:rsidR="00E91AEE" w:rsidRPr="002261A3" w:rsidRDefault="00E91AEE" w:rsidP="00883E31">
      <w:pPr>
        <w:pStyle w:val="Bodytext"/>
      </w:pPr>
      <w:r>
        <w:rPr>
          <w:i/>
        </w:rPr>
        <w:t>Client</w:t>
      </w:r>
      <w:r w:rsidR="00D72043" w:rsidRPr="00DA6ABC">
        <w:rPr>
          <w:i/>
        </w:rPr>
        <w:t xml:space="preserve"> title</w:t>
      </w:r>
      <w:r w:rsidRPr="002261A3">
        <w:t xml:space="preserve"> is used for addressing correspondence.</w:t>
      </w:r>
    </w:p>
    <w:p w14:paraId="642768A1" w14:textId="77777777" w:rsidR="00E91AEE" w:rsidRPr="002261A3" w:rsidRDefault="00D72043" w:rsidP="004C26B3">
      <w:pPr>
        <w:pStyle w:val="H3Parts"/>
      </w:pPr>
      <w:bookmarkStart w:id="198" w:name="_Toc113785484"/>
      <w:r w:rsidRPr="002261A3">
        <w:t>Relational attributes</w:t>
      </w:r>
      <w:bookmarkEnd w:id="198"/>
    </w:p>
    <w:p w14:paraId="56E5D4AF" w14:textId="77777777" w:rsidR="00E91AEE" w:rsidRPr="002261A3" w:rsidRDefault="00E91AEE" w:rsidP="00B336D5">
      <w:pPr>
        <w:pStyle w:val="H4Parts"/>
      </w:pPr>
      <w:r>
        <w:t>Rules</w:t>
      </w:r>
    </w:p>
    <w:p w14:paraId="4A1D2DF7" w14:textId="27EEDBFF" w:rsidR="00E91AEE" w:rsidRPr="002261A3" w:rsidRDefault="00E91AEE" w:rsidP="00883E31">
      <w:pPr>
        <w:pStyle w:val="Bodytext"/>
      </w:pPr>
      <w:r>
        <w:rPr>
          <w:i/>
        </w:rPr>
        <w:t>Client</w:t>
      </w:r>
      <w:r w:rsidR="00D72043" w:rsidRPr="00DA6ABC">
        <w:rPr>
          <w:i/>
        </w:rPr>
        <w:t xml:space="preserve"> title</w:t>
      </w:r>
      <w:r w:rsidRPr="002261A3">
        <w:t xml:space="preserve"> contains the </w:t>
      </w:r>
      <w:r>
        <w:t>client</w:t>
      </w:r>
      <w:r w:rsidRPr="002261A3">
        <w:t>’s preferred title</w:t>
      </w:r>
      <w:r w:rsidR="0083424B">
        <w:t xml:space="preserve"> for example: </w:t>
      </w:r>
      <w:r w:rsidR="0083424B" w:rsidRPr="00DA6ABC">
        <w:t>Mr, M</w:t>
      </w:r>
      <w:r w:rsidR="0083424B">
        <w:t>rs, Miss, Ms, Dr, Rev</w:t>
      </w:r>
      <w:r w:rsidR="00BE32A7">
        <w:t>.</w:t>
      </w:r>
      <w:r w:rsidR="0083424B">
        <w:t>, Hon</w:t>
      </w:r>
      <w:r w:rsidR="00D72043">
        <w:t>.</w:t>
      </w:r>
      <w:r w:rsidR="0083424B">
        <w:t xml:space="preserve"> etc</w:t>
      </w:r>
      <w:r w:rsidR="00C41B61">
        <w:t>.</w:t>
      </w:r>
    </w:p>
    <w:p w14:paraId="5C794840" w14:textId="77777777" w:rsidR="00725E08" w:rsidRPr="002261A3" w:rsidRDefault="00725E08" w:rsidP="00725E08">
      <w:pPr>
        <w:pStyle w:val="H4Parts"/>
      </w:pPr>
      <w:r w:rsidRPr="002261A3">
        <w:t>Guideline</w:t>
      </w:r>
      <w:r>
        <w:t>s</w:t>
      </w:r>
      <w:r w:rsidR="00D72043" w:rsidRPr="002261A3">
        <w:t xml:space="preserve"> for use</w:t>
      </w:r>
    </w:p>
    <w:p w14:paraId="33D5B231" w14:textId="77777777" w:rsidR="00E91AEE" w:rsidRPr="002261A3" w:rsidRDefault="00E91AEE" w:rsidP="00883E31">
      <w:pPr>
        <w:pStyle w:val="Bodytext"/>
      </w:pPr>
      <w:r w:rsidRPr="002261A3">
        <w:t>Not applicable</w:t>
      </w:r>
    </w:p>
    <w:p w14:paraId="2821CDB4" w14:textId="77777777" w:rsidR="00E91AEE" w:rsidRPr="002261A3" w:rsidRDefault="00D72043" w:rsidP="00F41A95">
      <w:pPr>
        <w:pStyle w:val="H4Parts"/>
      </w:pPr>
      <w:r>
        <w:t>Related data</w:t>
      </w:r>
    </w:p>
    <w:p w14:paraId="33DD4C4E" w14:textId="77777777" w:rsidR="00E91AEE" w:rsidRPr="00154734" w:rsidRDefault="00154734" w:rsidP="00883E31">
      <w:pPr>
        <w:pStyle w:val="Bodytext"/>
        <w:rPr>
          <w:i/>
        </w:rPr>
      </w:pPr>
      <w:r>
        <w:rPr>
          <w:i/>
        </w:rPr>
        <w:t>Client family name</w:t>
      </w:r>
      <w:r w:rsidR="003544CD">
        <w:rPr>
          <w:i/>
        </w:rPr>
        <w:t xml:space="preserve"> </w:t>
      </w:r>
      <w:r w:rsidR="003544CD" w:rsidRPr="003544CD">
        <w:t>and</w:t>
      </w:r>
      <w:r>
        <w:rPr>
          <w:i/>
        </w:rPr>
        <w:t xml:space="preserve"> Client first given name </w:t>
      </w:r>
    </w:p>
    <w:p w14:paraId="4BC524FA" w14:textId="77777777" w:rsidR="00E91AEE" w:rsidRPr="002261A3" w:rsidRDefault="00D72043" w:rsidP="00F41A95">
      <w:pPr>
        <w:pStyle w:val="H4Parts"/>
      </w:pPr>
      <w:r>
        <w:t>Type of relationship</w:t>
      </w:r>
    </w:p>
    <w:p w14:paraId="65286016" w14:textId="77777777" w:rsidR="00E91AEE" w:rsidRPr="00154734" w:rsidRDefault="00154734" w:rsidP="00883E31">
      <w:pPr>
        <w:pStyle w:val="Bodytext"/>
      </w:pPr>
      <w:r>
        <w:rPr>
          <w:i/>
        </w:rPr>
        <w:t>Client family name</w:t>
      </w:r>
      <w:r>
        <w:t xml:space="preserve">, </w:t>
      </w:r>
      <w:r>
        <w:rPr>
          <w:i/>
        </w:rPr>
        <w:t>Client first given name</w:t>
      </w:r>
      <w:r>
        <w:t xml:space="preserve"> and </w:t>
      </w:r>
      <w:r>
        <w:rPr>
          <w:i/>
        </w:rPr>
        <w:t>Client title</w:t>
      </w:r>
      <w:r>
        <w:t xml:space="preserve"> are used together to a</w:t>
      </w:r>
      <w:r w:rsidR="00856A22">
        <w:t>ddress correspondence.</w:t>
      </w:r>
    </w:p>
    <w:p w14:paraId="58FB20F4" w14:textId="77777777" w:rsidR="00E91AEE" w:rsidRPr="002261A3" w:rsidRDefault="00D72043"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91AEE" w:rsidRPr="00A73782" w14:paraId="241B2A2A" w14:textId="77777777">
        <w:tc>
          <w:tcPr>
            <w:tcW w:w="1984" w:type="dxa"/>
          </w:tcPr>
          <w:p w14:paraId="352C1F3C" w14:textId="77777777" w:rsidR="00E91AEE" w:rsidRPr="00A73782" w:rsidRDefault="00E91AEE" w:rsidP="00A73782">
            <w:pPr>
              <w:pStyle w:val="Tableheading"/>
              <w:jc w:val="left"/>
              <w:rPr>
                <w:bCs/>
              </w:rPr>
            </w:pPr>
            <w:r w:rsidRPr="00A73782">
              <w:rPr>
                <w:bCs/>
              </w:rPr>
              <w:t>Value</w:t>
            </w:r>
          </w:p>
        </w:tc>
        <w:tc>
          <w:tcPr>
            <w:tcW w:w="7124" w:type="dxa"/>
          </w:tcPr>
          <w:p w14:paraId="78B71E87" w14:textId="62E3F997" w:rsidR="00E91AEE" w:rsidRPr="00A73782" w:rsidRDefault="00E91AEE" w:rsidP="00A73782">
            <w:pPr>
              <w:pStyle w:val="Tableheading"/>
              <w:jc w:val="left"/>
              <w:rPr>
                <w:bCs/>
              </w:rPr>
            </w:pPr>
            <w:r w:rsidRPr="00A73782">
              <w:rPr>
                <w:bCs/>
              </w:rPr>
              <w:t>Description</w:t>
            </w:r>
            <w:r w:rsidR="00D17ECC" w:rsidRPr="00A73782">
              <w:rPr>
                <w:bCs/>
              </w:rPr>
              <w:t xml:space="preserve"> – </w:t>
            </w:r>
            <w:r w:rsidR="00DB6678" w:rsidRPr="00A73782">
              <w:rPr>
                <w:bCs/>
              </w:rPr>
              <w:fldChar w:fldCharType="begin"/>
            </w:r>
            <w:r w:rsidR="00DB6678" w:rsidRPr="00A73782">
              <w:rPr>
                <w:bCs/>
              </w:rPr>
              <w:instrText xml:space="preserve"> STYLEREF  H2_Headings  \* MERGEFORMAT </w:instrText>
            </w:r>
            <w:r w:rsidR="00DB6678" w:rsidRPr="00A73782">
              <w:rPr>
                <w:bCs/>
              </w:rPr>
              <w:fldChar w:fldCharType="separate"/>
            </w:r>
            <w:r w:rsidR="00153EBD">
              <w:rPr>
                <w:bCs/>
                <w:noProof/>
              </w:rPr>
              <w:t>Client title</w:t>
            </w:r>
            <w:r w:rsidR="00DB6678" w:rsidRPr="00A73782">
              <w:rPr>
                <w:bCs/>
                <w:noProof/>
              </w:rPr>
              <w:fldChar w:fldCharType="end"/>
            </w:r>
          </w:p>
        </w:tc>
      </w:tr>
      <w:tr w:rsidR="00E91AEE" w14:paraId="7CA135BD" w14:textId="77777777">
        <w:tc>
          <w:tcPr>
            <w:tcW w:w="1984" w:type="dxa"/>
          </w:tcPr>
          <w:p w14:paraId="412D5052" w14:textId="622EB38E" w:rsidR="00E91AEE" w:rsidRPr="00112D80" w:rsidRDefault="001C65CF" w:rsidP="00A73782">
            <w:pPr>
              <w:pStyle w:val="Tabledescriptext"/>
            </w:pPr>
            <w:r>
              <w:t>T</w:t>
            </w:r>
            <w:r w:rsidR="00E91AEE" w:rsidRPr="00DA6ABC">
              <w:t>ext</w:t>
            </w:r>
          </w:p>
        </w:tc>
        <w:tc>
          <w:tcPr>
            <w:tcW w:w="7124" w:type="dxa"/>
          </w:tcPr>
          <w:p w14:paraId="026F2313" w14:textId="77777777" w:rsidR="00E91AEE" w:rsidRPr="00251F56" w:rsidRDefault="00E91AEE" w:rsidP="00A73782">
            <w:pPr>
              <w:pStyle w:val="Tabledescriptext"/>
            </w:pPr>
            <w:r>
              <w:t>Client</w:t>
            </w:r>
            <w:r w:rsidR="00A713CB">
              <w:t>’</w:t>
            </w:r>
            <w:r w:rsidRPr="00DA6ABC">
              <w:t xml:space="preserve">s preferred </w:t>
            </w:r>
            <w:r w:rsidR="0083424B" w:rsidRPr="00DA6ABC">
              <w:t>t</w:t>
            </w:r>
            <w:r w:rsidRPr="00DA6ABC">
              <w:t xml:space="preserve">itle </w:t>
            </w:r>
          </w:p>
        </w:tc>
      </w:tr>
    </w:tbl>
    <w:p w14:paraId="4F978973" w14:textId="77777777" w:rsidR="00E91AEE" w:rsidRPr="002261A3" w:rsidRDefault="00BD0869" w:rsidP="00F7041F">
      <w:pPr>
        <w:pStyle w:val="H4Parts"/>
      </w:pPr>
      <w:r>
        <w:t>Question</w:t>
      </w:r>
    </w:p>
    <w:p w14:paraId="0380E004" w14:textId="77777777" w:rsidR="00E91AEE" w:rsidRPr="002261A3" w:rsidRDefault="00E91AEE" w:rsidP="005B4CA3">
      <w:pPr>
        <w:pStyle w:val="Bodytext"/>
      </w:pPr>
      <w:r w:rsidRPr="002261A3">
        <w:t>Not applicable</w:t>
      </w:r>
    </w:p>
    <w:p w14:paraId="021EA7C3" w14:textId="77777777" w:rsidR="00E91AEE" w:rsidRPr="002261A3" w:rsidRDefault="00E91AEE" w:rsidP="0009072E">
      <w:pPr>
        <w:pStyle w:val="H3Parts"/>
      </w:pPr>
      <w:bookmarkStart w:id="199" w:name="_Toc113785485"/>
      <w:r w:rsidRPr="002261A3">
        <w:t>Format</w:t>
      </w:r>
      <w:r w:rsidR="00D72043" w:rsidRPr="002261A3">
        <w:t xml:space="preserve"> attributes</w:t>
      </w:r>
      <w:bookmarkEnd w:id="199"/>
    </w:p>
    <w:p w14:paraId="6D16A10E" w14:textId="77777777" w:rsidR="00E91AEE" w:rsidRPr="002261A3" w:rsidRDefault="00E91AEE" w:rsidP="00C313B9">
      <w:pPr>
        <w:pStyle w:val="Bodytext"/>
      </w:pPr>
      <w:r w:rsidRPr="002261A3">
        <w:t>Length:</w:t>
      </w:r>
      <w:r w:rsidRPr="002261A3">
        <w:tab/>
      </w:r>
      <w:r w:rsidR="00C313B9">
        <w:tab/>
      </w:r>
      <w:r w:rsidRPr="002261A3">
        <w:t>4</w:t>
      </w:r>
    </w:p>
    <w:p w14:paraId="182D7F4A" w14:textId="77777777" w:rsidR="00E91AEE" w:rsidRPr="002261A3" w:rsidRDefault="00E91AEE" w:rsidP="00C313B9">
      <w:pPr>
        <w:pStyle w:val="Bodytext"/>
      </w:pPr>
      <w:r w:rsidRPr="002261A3">
        <w:t>Type:</w:t>
      </w:r>
      <w:r w:rsidRPr="002261A3">
        <w:tab/>
      </w:r>
      <w:r w:rsidR="00C313B9">
        <w:tab/>
      </w:r>
      <w:r w:rsidRPr="002261A3">
        <w:t>alphanumeric</w:t>
      </w:r>
    </w:p>
    <w:p w14:paraId="24790556" w14:textId="77777777" w:rsidR="00E91AEE" w:rsidRPr="002261A3" w:rsidRDefault="00C314D5" w:rsidP="00C313B9">
      <w:pPr>
        <w:pStyle w:val="Bodytext"/>
      </w:pPr>
      <w:r>
        <w:t>Justification:</w:t>
      </w:r>
      <w:r w:rsidR="00E91AEE" w:rsidRPr="002261A3">
        <w:tab/>
      </w:r>
      <w:r w:rsidR="00C313B9">
        <w:tab/>
      </w:r>
      <w:r w:rsidR="00E91AEE" w:rsidRPr="002261A3">
        <w:t>left</w:t>
      </w:r>
    </w:p>
    <w:p w14:paraId="51CE8AB5" w14:textId="77777777" w:rsidR="00E91AEE" w:rsidRPr="002261A3" w:rsidRDefault="00D72043" w:rsidP="00C313B9">
      <w:pPr>
        <w:pStyle w:val="Bodytext"/>
      </w:pPr>
      <w:r w:rsidRPr="002261A3">
        <w:t>Fill character:</w:t>
      </w:r>
      <w:r w:rsidR="00E91AEE" w:rsidRPr="002261A3">
        <w:tab/>
      </w:r>
      <w:r w:rsidR="00C313B9">
        <w:tab/>
      </w:r>
      <w:r w:rsidR="00E91AEE" w:rsidRPr="002261A3">
        <w:t>space</w:t>
      </w:r>
    </w:p>
    <w:p w14:paraId="7BAC331E" w14:textId="77777777" w:rsidR="00E91AEE" w:rsidRPr="002261A3" w:rsidRDefault="00E91AEE" w:rsidP="00C313B9">
      <w:pPr>
        <w:pStyle w:val="Bodytext"/>
      </w:pPr>
      <w:r w:rsidRPr="002261A3">
        <w:t>Permitted data element value:</w:t>
      </w:r>
      <w:r w:rsidRPr="002261A3">
        <w:tab/>
      </w:r>
      <w:r w:rsidR="00116202">
        <w:rPr>
          <w:szCs w:val="22"/>
        </w:rPr>
        <w:t>not applicable</w:t>
      </w:r>
    </w:p>
    <w:p w14:paraId="1831FF49" w14:textId="77777777" w:rsidR="00E91AEE" w:rsidRPr="002261A3" w:rsidRDefault="00D72043" w:rsidP="0009072E">
      <w:pPr>
        <w:pStyle w:val="H3Parts"/>
      </w:pPr>
      <w:bookmarkStart w:id="200" w:name="_Toc113785486"/>
      <w:r w:rsidRPr="002261A3">
        <w:t>Administrative attributes</w:t>
      </w:r>
      <w:bookmarkEnd w:id="200"/>
    </w:p>
    <w:p w14:paraId="511B50E3" w14:textId="77777777" w:rsidR="00E91AEE" w:rsidRDefault="00E91AEE" w:rsidP="00112D80">
      <w:pPr>
        <w:pStyle w:val="H4Parts"/>
      </w:pPr>
      <w:r>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2"/>
      </w:tblGrid>
      <w:tr w:rsidR="00197284" w:rsidRPr="00C313B9" w14:paraId="0378EA98" w14:textId="77777777" w:rsidTr="00582DBC">
        <w:tc>
          <w:tcPr>
            <w:tcW w:w="1690" w:type="dxa"/>
          </w:tcPr>
          <w:p w14:paraId="1FFAE53D" w14:textId="77777777" w:rsidR="00197284" w:rsidRPr="00C313B9" w:rsidRDefault="00197284" w:rsidP="00C313B9">
            <w:pPr>
              <w:pStyle w:val="Tableheading"/>
              <w:jc w:val="left"/>
              <w:rPr>
                <w:bCs/>
              </w:rPr>
            </w:pPr>
            <w:r w:rsidRPr="00C313B9">
              <w:rPr>
                <w:bCs/>
              </w:rPr>
              <w:t>Release</w:t>
            </w:r>
          </w:p>
        </w:tc>
        <w:tc>
          <w:tcPr>
            <w:tcW w:w="3742" w:type="dxa"/>
          </w:tcPr>
          <w:p w14:paraId="773927A7" w14:textId="77777777" w:rsidR="00197284" w:rsidRPr="00C313B9" w:rsidRDefault="000A6BCD" w:rsidP="00C313B9">
            <w:pPr>
              <w:pStyle w:val="Tableheading"/>
              <w:jc w:val="left"/>
              <w:rPr>
                <w:bCs/>
              </w:rPr>
            </w:pPr>
            <w:r w:rsidRPr="00C313B9">
              <w:rPr>
                <w:bCs/>
              </w:rPr>
              <w:t>VET</w:t>
            </w:r>
            <w:r w:rsidR="00D72043" w:rsidRPr="00C313B9">
              <w:rPr>
                <w:bCs/>
              </w:rPr>
              <w:t xml:space="preserve"> provider</w:t>
            </w:r>
          </w:p>
        </w:tc>
        <w:tc>
          <w:tcPr>
            <w:tcW w:w="3742" w:type="dxa"/>
          </w:tcPr>
          <w:p w14:paraId="66B33158" w14:textId="77777777" w:rsidR="00197284" w:rsidRPr="00C313B9" w:rsidRDefault="00967D2C" w:rsidP="00C313B9">
            <w:pPr>
              <w:pStyle w:val="Tableheading"/>
              <w:jc w:val="left"/>
              <w:rPr>
                <w:bCs/>
              </w:rPr>
            </w:pPr>
            <w:r w:rsidRPr="00C313B9">
              <w:rPr>
                <w:bCs/>
              </w:rPr>
              <w:t>Apprenticeship</w:t>
            </w:r>
          </w:p>
        </w:tc>
      </w:tr>
      <w:tr w:rsidR="00197284" w14:paraId="0B21D605" w14:textId="77777777" w:rsidTr="007E50E1">
        <w:tc>
          <w:tcPr>
            <w:tcW w:w="1690" w:type="dxa"/>
          </w:tcPr>
          <w:p w14:paraId="50CC72BA" w14:textId="77777777" w:rsidR="00197284" w:rsidRPr="00B93FB6" w:rsidRDefault="00197284" w:rsidP="00C313B9">
            <w:pPr>
              <w:pStyle w:val="Tabledescriptext"/>
            </w:pPr>
            <w:r>
              <w:t>Release 5.0</w:t>
            </w:r>
          </w:p>
        </w:tc>
        <w:tc>
          <w:tcPr>
            <w:tcW w:w="3742" w:type="dxa"/>
          </w:tcPr>
          <w:p w14:paraId="4E5A3B89" w14:textId="1AE094B4" w:rsidR="00197284" w:rsidRPr="00B21DCE" w:rsidRDefault="00DD0E93" w:rsidP="00B21DCE">
            <w:pPr>
              <w:pStyle w:val="Tabledescriptext"/>
              <w:rPr>
                <w:b/>
                <w:bCs/>
              </w:rPr>
            </w:pPr>
            <w:r>
              <w:rPr>
                <w:b/>
                <w:bCs/>
              </w:rPr>
              <w:t xml:space="preserve">Introduced </w:t>
            </w:r>
            <w:r w:rsidR="00197284" w:rsidRPr="00B21DCE">
              <w:rPr>
                <w:b/>
                <w:bCs/>
              </w:rPr>
              <w:t>1 January 2003</w:t>
            </w:r>
          </w:p>
          <w:p w14:paraId="76AADB2C" w14:textId="77777777" w:rsidR="00197284" w:rsidRPr="009E176F" w:rsidRDefault="00D72043" w:rsidP="00C313B9">
            <w:pPr>
              <w:pStyle w:val="Tabledescriptext"/>
              <w:rPr>
                <w:i/>
              </w:rPr>
            </w:pPr>
            <w:r w:rsidRPr="009E176F">
              <w:rPr>
                <w:i/>
              </w:rPr>
              <w:t>Client title</w:t>
            </w:r>
          </w:p>
        </w:tc>
        <w:tc>
          <w:tcPr>
            <w:tcW w:w="3742" w:type="dxa"/>
          </w:tcPr>
          <w:p w14:paraId="13A7101D" w14:textId="77777777" w:rsidR="00197284" w:rsidRDefault="00197284" w:rsidP="00C313B9">
            <w:pPr>
              <w:pStyle w:val="Tabledescriptext"/>
            </w:pPr>
          </w:p>
        </w:tc>
      </w:tr>
    </w:tbl>
    <w:p w14:paraId="2C1C3B1C" w14:textId="77777777" w:rsidR="00E91AEE" w:rsidRPr="002261A3" w:rsidRDefault="00E91AEE" w:rsidP="000D3688">
      <w:pPr>
        <w:pStyle w:val="H2Headings"/>
      </w:pPr>
      <w:bookmarkStart w:id="201" w:name="_Toc113785487"/>
      <w:bookmarkStart w:id="202" w:name="_Toc113785820"/>
      <w:bookmarkStart w:id="203" w:name="_Toc116875089"/>
      <w:bookmarkStart w:id="204" w:name="_Toc128472399"/>
      <w:bookmarkStart w:id="205" w:name="_Toc222218782"/>
      <w:r>
        <w:lastRenderedPageBreak/>
        <w:t>Client</w:t>
      </w:r>
      <w:r w:rsidR="00D72043" w:rsidRPr="002261A3">
        <w:t xml:space="preserve"> tuition fee</w:t>
      </w:r>
      <w:bookmarkEnd w:id="201"/>
      <w:bookmarkEnd w:id="202"/>
      <w:bookmarkEnd w:id="203"/>
      <w:bookmarkEnd w:id="204"/>
      <w:bookmarkEnd w:id="205"/>
    </w:p>
    <w:p w14:paraId="52146AFA" w14:textId="77777777" w:rsidR="00E91AEE" w:rsidRPr="002261A3" w:rsidRDefault="00D72043" w:rsidP="004C26B3">
      <w:pPr>
        <w:pStyle w:val="H3Parts"/>
      </w:pPr>
      <w:bookmarkStart w:id="206" w:name="_Toc113785488"/>
      <w:r>
        <w:t>Definitional a</w:t>
      </w:r>
      <w:r w:rsidR="00E91AEE" w:rsidRPr="002261A3">
        <w:t>ttributes</w:t>
      </w:r>
      <w:bookmarkEnd w:id="206"/>
    </w:p>
    <w:p w14:paraId="7458CF6F" w14:textId="77777777" w:rsidR="00E91AEE" w:rsidRPr="002261A3" w:rsidRDefault="00E91AEE" w:rsidP="00B336D5">
      <w:pPr>
        <w:pStyle w:val="H4Parts"/>
      </w:pPr>
      <w:r w:rsidRPr="002261A3">
        <w:t>Definition</w:t>
      </w:r>
    </w:p>
    <w:p w14:paraId="0E1AD4A1" w14:textId="77777777" w:rsidR="00E91AEE" w:rsidRPr="002261A3" w:rsidRDefault="00E91AEE" w:rsidP="00883E31">
      <w:pPr>
        <w:pStyle w:val="Bodytext"/>
      </w:pPr>
      <w:r>
        <w:rPr>
          <w:i/>
        </w:rPr>
        <w:t>Client</w:t>
      </w:r>
      <w:r w:rsidR="00D72043" w:rsidRPr="00DA6ABC">
        <w:rPr>
          <w:i/>
        </w:rPr>
        <w:t xml:space="preserve"> tuition fee</w:t>
      </w:r>
      <w:r w:rsidR="00FD225A">
        <w:t xml:space="preserve"> </w:t>
      </w:r>
      <w:r w:rsidRPr="002261A3">
        <w:t xml:space="preserve">is the amount of tuition and/or administration </w:t>
      </w:r>
      <w:r w:rsidR="006D52E4" w:rsidRPr="002261A3">
        <w:t xml:space="preserve">fee </w:t>
      </w:r>
      <w:r w:rsidRPr="002261A3">
        <w:t>charge</w:t>
      </w:r>
      <w:r w:rsidR="006D52E4">
        <w:t xml:space="preserve">d to </w:t>
      </w:r>
      <w:r w:rsidRPr="002261A3">
        <w:t xml:space="preserve">a </w:t>
      </w:r>
      <w:r>
        <w:t>client</w:t>
      </w:r>
      <w:r w:rsidRPr="002261A3">
        <w:t xml:space="preserve"> </w:t>
      </w:r>
      <w:r w:rsidR="00324837">
        <w:t>for a unit of competency or module</w:t>
      </w:r>
      <w:r w:rsidR="006D52E4">
        <w:t>.</w:t>
      </w:r>
    </w:p>
    <w:p w14:paraId="365BEF58" w14:textId="77777777" w:rsidR="00E91AEE" w:rsidRDefault="00E91AEE" w:rsidP="00B336D5">
      <w:pPr>
        <w:pStyle w:val="H4Parts"/>
      </w:pPr>
      <w:r>
        <w:t>Context</w:t>
      </w:r>
    </w:p>
    <w:p w14:paraId="7FF9C80D" w14:textId="18C23870" w:rsidR="00F5415A" w:rsidRPr="0037772E" w:rsidRDefault="006D163D" w:rsidP="00D5715E">
      <w:pPr>
        <w:pStyle w:val="StyleBodytextBold"/>
        <w:rPr>
          <w:b w:val="0"/>
        </w:rPr>
      </w:pPr>
      <w:r>
        <w:rPr>
          <w:b w:val="0"/>
        </w:rPr>
        <w:t xml:space="preserve">Applicable only to training organisations </w:t>
      </w:r>
      <w:r w:rsidR="00BA3A5D">
        <w:rPr>
          <w:b w:val="0"/>
        </w:rPr>
        <w:t>with contractual obligations to state</w:t>
      </w:r>
      <w:r>
        <w:rPr>
          <w:b w:val="0"/>
        </w:rPr>
        <w:t xml:space="preserve"> or territory training authorities. Rules are determined by individual states and territories.</w:t>
      </w:r>
    </w:p>
    <w:p w14:paraId="2C7C86B2" w14:textId="77777777" w:rsidR="00E91AEE" w:rsidRPr="002261A3" w:rsidRDefault="00D72043" w:rsidP="004C26B3">
      <w:pPr>
        <w:pStyle w:val="H3Parts"/>
      </w:pPr>
      <w:bookmarkStart w:id="207" w:name="_Toc113785489"/>
      <w:r w:rsidRPr="002261A3">
        <w:t>Relational attributes</w:t>
      </w:r>
      <w:bookmarkEnd w:id="207"/>
    </w:p>
    <w:p w14:paraId="40482AC3" w14:textId="77777777" w:rsidR="00E91AEE" w:rsidRPr="002261A3" w:rsidRDefault="00E91AEE" w:rsidP="00B336D5">
      <w:pPr>
        <w:pStyle w:val="H4Parts"/>
      </w:pPr>
      <w:r>
        <w:t>Rules</w:t>
      </w:r>
    </w:p>
    <w:p w14:paraId="2B9D5B59" w14:textId="77777777" w:rsidR="00F5415A" w:rsidRPr="0037772E" w:rsidRDefault="00745217" w:rsidP="00D5715E">
      <w:pPr>
        <w:pStyle w:val="StyleBodytextBold"/>
        <w:rPr>
          <w:b w:val="0"/>
        </w:rPr>
      </w:pPr>
      <w:r w:rsidRPr="0037772E">
        <w:rPr>
          <w:b w:val="0"/>
        </w:rPr>
        <w:t>Determine</w:t>
      </w:r>
      <w:r w:rsidR="00F5415A" w:rsidRPr="0037772E">
        <w:rPr>
          <w:b w:val="0"/>
        </w:rPr>
        <w:t xml:space="preserve">d by individual states </w:t>
      </w:r>
      <w:r w:rsidR="002C5CBE" w:rsidRPr="0037772E">
        <w:rPr>
          <w:b w:val="0"/>
        </w:rPr>
        <w:t>and</w:t>
      </w:r>
      <w:r w:rsidR="00F5415A" w:rsidRPr="0037772E">
        <w:rPr>
          <w:b w:val="0"/>
        </w:rPr>
        <w:t xml:space="preserve"> territories.</w:t>
      </w:r>
    </w:p>
    <w:p w14:paraId="4EC63D5F" w14:textId="77777777" w:rsidR="00725E08" w:rsidRPr="002261A3" w:rsidRDefault="00725E08" w:rsidP="00725E08">
      <w:pPr>
        <w:pStyle w:val="H4Parts"/>
      </w:pPr>
      <w:r w:rsidRPr="002261A3">
        <w:t>Guideline</w:t>
      </w:r>
      <w:r>
        <w:t>s</w:t>
      </w:r>
      <w:r w:rsidR="00D72043" w:rsidRPr="002261A3">
        <w:t xml:space="preserve"> for use</w:t>
      </w:r>
    </w:p>
    <w:p w14:paraId="262D4FC3" w14:textId="77777777" w:rsidR="00E91AEE" w:rsidRPr="002261A3" w:rsidRDefault="00E91AEE" w:rsidP="00883E31">
      <w:pPr>
        <w:pStyle w:val="Bodytext"/>
      </w:pPr>
      <w:r w:rsidRPr="002261A3">
        <w:t>Not applicable</w:t>
      </w:r>
    </w:p>
    <w:p w14:paraId="3359B50C" w14:textId="77777777" w:rsidR="00E91AEE" w:rsidRPr="002261A3" w:rsidRDefault="00D72043" w:rsidP="00F41A95">
      <w:pPr>
        <w:pStyle w:val="H4Parts"/>
      </w:pPr>
      <w:r>
        <w:t>Related data</w:t>
      </w:r>
    </w:p>
    <w:p w14:paraId="13835299" w14:textId="77777777" w:rsidR="00E91AEE" w:rsidRPr="002261A3" w:rsidRDefault="00E91AEE" w:rsidP="00883E31">
      <w:pPr>
        <w:pStyle w:val="Bodytext"/>
      </w:pPr>
      <w:r w:rsidRPr="002261A3">
        <w:t>Not applicable</w:t>
      </w:r>
    </w:p>
    <w:p w14:paraId="300464C4" w14:textId="77777777" w:rsidR="00E91AEE" w:rsidRPr="002261A3" w:rsidRDefault="00D72043" w:rsidP="00F41A95">
      <w:pPr>
        <w:pStyle w:val="H4Parts"/>
      </w:pPr>
      <w:r>
        <w:t>Type of relationship</w:t>
      </w:r>
    </w:p>
    <w:p w14:paraId="339A7AFC" w14:textId="77777777" w:rsidR="00E91AEE" w:rsidRPr="002261A3" w:rsidRDefault="00E91AEE" w:rsidP="00883E31">
      <w:pPr>
        <w:pStyle w:val="Bodytext"/>
      </w:pPr>
      <w:r w:rsidRPr="002261A3">
        <w:t>Not applicable</w:t>
      </w:r>
    </w:p>
    <w:p w14:paraId="486CEFD6" w14:textId="77777777" w:rsidR="00E91AEE" w:rsidRPr="002261A3" w:rsidRDefault="00D72043"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91AEE" w:rsidRPr="00A73782" w14:paraId="61B621C0" w14:textId="77777777">
        <w:tc>
          <w:tcPr>
            <w:tcW w:w="1984" w:type="dxa"/>
          </w:tcPr>
          <w:p w14:paraId="1639B9DD" w14:textId="77777777" w:rsidR="00E91AEE" w:rsidRPr="00A73782" w:rsidRDefault="00E91AEE" w:rsidP="00A73782">
            <w:pPr>
              <w:pStyle w:val="Tableheading"/>
              <w:jc w:val="left"/>
              <w:rPr>
                <w:bCs/>
              </w:rPr>
            </w:pPr>
            <w:r w:rsidRPr="00A73782">
              <w:rPr>
                <w:bCs/>
              </w:rPr>
              <w:t>Value</w:t>
            </w:r>
          </w:p>
        </w:tc>
        <w:tc>
          <w:tcPr>
            <w:tcW w:w="7124" w:type="dxa"/>
          </w:tcPr>
          <w:p w14:paraId="3F9C13F3" w14:textId="79082E28" w:rsidR="00E91AEE" w:rsidRPr="00A73782" w:rsidRDefault="00E91AEE" w:rsidP="00A73782">
            <w:pPr>
              <w:pStyle w:val="Tableheading"/>
              <w:jc w:val="left"/>
              <w:rPr>
                <w:bCs/>
              </w:rPr>
            </w:pPr>
            <w:r w:rsidRPr="00A73782">
              <w:rPr>
                <w:bCs/>
              </w:rPr>
              <w:t>Description</w:t>
            </w:r>
            <w:r w:rsidR="00D17ECC" w:rsidRPr="00A73782">
              <w:rPr>
                <w:bCs/>
              </w:rPr>
              <w:t xml:space="preserve"> – </w:t>
            </w:r>
            <w:r w:rsidR="00DB6678" w:rsidRPr="00A73782">
              <w:rPr>
                <w:bCs/>
              </w:rPr>
              <w:fldChar w:fldCharType="begin"/>
            </w:r>
            <w:r w:rsidR="00DB6678" w:rsidRPr="00A73782">
              <w:rPr>
                <w:bCs/>
              </w:rPr>
              <w:instrText xml:space="preserve"> STYLEREF  H2_Headings  \* MERGEFORMAT </w:instrText>
            </w:r>
            <w:r w:rsidR="00DB6678" w:rsidRPr="00A73782">
              <w:rPr>
                <w:bCs/>
              </w:rPr>
              <w:fldChar w:fldCharType="separate"/>
            </w:r>
            <w:r w:rsidR="00153EBD">
              <w:rPr>
                <w:bCs/>
                <w:noProof/>
              </w:rPr>
              <w:t>Client tuition fee</w:t>
            </w:r>
            <w:r w:rsidR="00DB6678" w:rsidRPr="00A73782">
              <w:rPr>
                <w:bCs/>
                <w:noProof/>
              </w:rPr>
              <w:fldChar w:fldCharType="end"/>
            </w:r>
          </w:p>
        </w:tc>
      </w:tr>
      <w:tr w:rsidR="00E91AEE" w14:paraId="65E259D7" w14:textId="77777777">
        <w:tc>
          <w:tcPr>
            <w:tcW w:w="1984" w:type="dxa"/>
          </w:tcPr>
          <w:p w14:paraId="23399FBD" w14:textId="096126F8" w:rsidR="00E91AEE" w:rsidRPr="00112D80" w:rsidRDefault="00E91AEE" w:rsidP="00A73782">
            <w:pPr>
              <w:pStyle w:val="Tabledescriptext"/>
            </w:pPr>
            <w:r>
              <w:t>00</w:t>
            </w:r>
            <w:r w:rsidR="00BD1D5B">
              <w:t>00</w:t>
            </w:r>
            <w:r w:rsidR="00A713CB">
              <w:t>–</w:t>
            </w:r>
            <w:r>
              <w:t>9999</w:t>
            </w:r>
          </w:p>
        </w:tc>
        <w:tc>
          <w:tcPr>
            <w:tcW w:w="7124" w:type="dxa"/>
          </w:tcPr>
          <w:p w14:paraId="74B1D918" w14:textId="77777777" w:rsidR="00E91AEE" w:rsidRPr="00251F56" w:rsidRDefault="00A45C8E" w:rsidP="00A73782">
            <w:pPr>
              <w:pStyle w:val="Tabledescriptext"/>
            </w:pPr>
            <w:r>
              <w:t>V</w:t>
            </w:r>
            <w:r w:rsidR="00E91AEE" w:rsidRPr="00DA6ABC">
              <w:t>alue that represents the tuition fee and/or administration charge, r</w:t>
            </w:r>
            <w:r w:rsidR="00E91AEE">
              <w:t>ounded up to the nearest dollar</w:t>
            </w:r>
          </w:p>
        </w:tc>
      </w:tr>
    </w:tbl>
    <w:p w14:paraId="379D6B24" w14:textId="77777777" w:rsidR="00E91AEE" w:rsidRPr="002261A3" w:rsidRDefault="00BD0869" w:rsidP="00F7041F">
      <w:pPr>
        <w:pStyle w:val="H4Parts"/>
      </w:pPr>
      <w:r>
        <w:t>Question</w:t>
      </w:r>
    </w:p>
    <w:p w14:paraId="2D241C58" w14:textId="77777777" w:rsidR="00E91AEE" w:rsidRPr="002261A3" w:rsidRDefault="00E91AEE" w:rsidP="005B4CA3">
      <w:pPr>
        <w:pStyle w:val="Bodytext"/>
      </w:pPr>
      <w:r w:rsidRPr="002261A3">
        <w:t>Not applicable</w:t>
      </w:r>
    </w:p>
    <w:p w14:paraId="5D6034C2" w14:textId="77777777" w:rsidR="00E91AEE" w:rsidRPr="002261A3" w:rsidRDefault="00BD1D5B" w:rsidP="0009072E">
      <w:pPr>
        <w:pStyle w:val="H3Parts"/>
      </w:pPr>
      <w:bookmarkStart w:id="208" w:name="_Toc113785490"/>
      <w:r w:rsidRPr="002261A3">
        <w:t>Format attributes</w:t>
      </w:r>
      <w:bookmarkEnd w:id="208"/>
    </w:p>
    <w:p w14:paraId="4ED4D9AE" w14:textId="77777777" w:rsidR="00E91AEE" w:rsidRPr="002261A3" w:rsidRDefault="00E91AEE" w:rsidP="00A73782">
      <w:pPr>
        <w:pStyle w:val="Bodytext"/>
      </w:pPr>
      <w:r w:rsidRPr="002261A3">
        <w:t>Length:</w:t>
      </w:r>
      <w:r w:rsidRPr="002261A3">
        <w:tab/>
      </w:r>
      <w:r w:rsidR="00A73782">
        <w:tab/>
      </w:r>
      <w:r w:rsidR="00AC6340">
        <w:t>5</w:t>
      </w:r>
    </w:p>
    <w:p w14:paraId="56AFD4EE" w14:textId="77777777" w:rsidR="00E91AEE" w:rsidRPr="002261A3" w:rsidRDefault="00E91AEE" w:rsidP="00A73782">
      <w:pPr>
        <w:pStyle w:val="Bodytext"/>
      </w:pPr>
      <w:r w:rsidRPr="002261A3">
        <w:t>Type:</w:t>
      </w:r>
      <w:r w:rsidRPr="002261A3">
        <w:tab/>
      </w:r>
      <w:r w:rsidR="00A73782">
        <w:tab/>
      </w:r>
      <w:r w:rsidRPr="002261A3">
        <w:t>numeric</w:t>
      </w:r>
    </w:p>
    <w:p w14:paraId="32889DCE" w14:textId="77777777" w:rsidR="00E91AEE" w:rsidRPr="002261A3" w:rsidRDefault="00C314D5" w:rsidP="00A73782">
      <w:pPr>
        <w:pStyle w:val="Bodytext"/>
      </w:pPr>
      <w:r>
        <w:t>Justification:</w:t>
      </w:r>
      <w:r w:rsidR="00E91AEE" w:rsidRPr="002261A3">
        <w:tab/>
      </w:r>
      <w:r w:rsidR="00A73782">
        <w:tab/>
      </w:r>
      <w:r w:rsidR="00E91AEE" w:rsidRPr="002261A3">
        <w:t>right</w:t>
      </w:r>
    </w:p>
    <w:p w14:paraId="3E1ABE87" w14:textId="77777777" w:rsidR="00E91AEE" w:rsidRPr="002261A3" w:rsidRDefault="00BD1D5B" w:rsidP="00A73782">
      <w:pPr>
        <w:pStyle w:val="Bodytext"/>
      </w:pPr>
      <w:r w:rsidRPr="002261A3">
        <w:t>Fill character:</w:t>
      </w:r>
      <w:r w:rsidR="00E91AEE" w:rsidRPr="002261A3">
        <w:tab/>
      </w:r>
      <w:r w:rsidR="00A73782">
        <w:tab/>
      </w:r>
      <w:r w:rsidR="00E91AEE" w:rsidRPr="002261A3">
        <w:t>zero</w:t>
      </w:r>
    </w:p>
    <w:p w14:paraId="230C20F4" w14:textId="77777777" w:rsidR="00E91AEE" w:rsidRPr="002261A3" w:rsidRDefault="00E91AEE" w:rsidP="00A73782">
      <w:pPr>
        <w:pStyle w:val="Bodytext"/>
      </w:pPr>
      <w:r w:rsidRPr="002261A3">
        <w:t>Permitted data element value:</w:t>
      </w:r>
      <w:r w:rsidRPr="002261A3">
        <w:tab/>
      </w:r>
      <w:r w:rsidR="00116202">
        <w:rPr>
          <w:szCs w:val="22"/>
        </w:rPr>
        <w:t>not applicable</w:t>
      </w:r>
    </w:p>
    <w:p w14:paraId="2358F74D" w14:textId="77777777" w:rsidR="00E91AEE" w:rsidRPr="002261A3" w:rsidRDefault="00BD1D5B" w:rsidP="0009072E">
      <w:pPr>
        <w:pStyle w:val="H3Parts"/>
      </w:pPr>
      <w:bookmarkStart w:id="209" w:name="_Toc113785491"/>
      <w:r w:rsidRPr="002261A3">
        <w:t>Administrative attributes</w:t>
      </w:r>
      <w:bookmarkEnd w:id="209"/>
    </w:p>
    <w:p w14:paraId="27140377" w14:textId="77777777" w:rsidR="00E91AEE" w:rsidRDefault="00E91AEE" w:rsidP="00112D80">
      <w:pPr>
        <w:pStyle w:val="H4Parts"/>
      </w:pPr>
      <w:r>
        <w:t>History</w:t>
      </w:r>
    </w:p>
    <w:tbl>
      <w:tblPr>
        <w:tblpPr w:leftFromText="180" w:rightFromText="180" w:vertAnchor="text" w:horzAnchor="margin" w:tblpY="163"/>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48"/>
        <w:gridCol w:w="3884"/>
        <w:gridCol w:w="3856"/>
      </w:tblGrid>
      <w:tr w:rsidR="00F732F9" w14:paraId="6ED414D3" w14:textId="77777777" w:rsidTr="007D5C67">
        <w:tc>
          <w:tcPr>
            <w:tcW w:w="1548" w:type="dxa"/>
          </w:tcPr>
          <w:p w14:paraId="45D5B270" w14:textId="77777777" w:rsidR="00F732F9" w:rsidRPr="00A73782" w:rsidRDefault="00F732F9" w:rsidP="00A73782">
            <w:pPr>
              <w:pStyle w:val="Tableheading"/>
              <w:jc w:val="left"/>
              <w:rPr>
                <w:bCs/>
              </w:rPr>
            </w:pPr>
            <w:r w:rsidRPr="00A73782">
              <w:rPr>
                <w:bCs/>
              </w:rPr>
              <w:t>Release</w:t>
            </w:r>
          </w:p>
        </w:tc>
        <w:tc>
          <w:tcPr>
            <w:tcW w:w="3884" w:type="dxa"/>
          </w:tcPr>
          <w:p w14:paraId="322B5418" w14:textId="77777777" w:rsidR="00F732F9" w:rsidRPr="00A73782" w:rsidRDefault="000A6BCD" w:rsidP="00A73782">
            <w:pPr>
              <w:pStyle w:val="Tableheading"/>
              <w:jc w:val="left"/>
              <w:rPr>
                <w:bCs/>
              </w:rPr>
            </w:pPr>
            <w:r w:rsidRPr="00A73782">
              <w:rPr>
                <w:bCs/>
              </w:rPr>
              <w:t>VET</w:t>
            </w:r>
            <w:r w:rsidR="00BD1D5B" w:rsidRPr="00A73782">
              <w:rPr>
                <w:bCs/>
              </w:rPr>
              <w:t xml:space="preserve"> provider</w:t>
            </w:r>
          </w:p>
        </w:tc>
        <w:tc>
          <w:tcPr>
            <w:tcW w:w="3856" w:type="dxa"/>
          </w:tcPr>
          <w:p w14:paraId="4345FBA7" w14:textId="77777777" w:rsidR="00F732F9" w:rsidRPr="00A73782" w:rsidRDefault="00F732F9" w:rsidP="00A73782">
            <w:pPr>
              <w:pStyle w:val="Tableheading"/>
              <w:jc w:val="left"/>
              <w:rPr>
                <w:bCs/>
              </w:rPr>
            </w:pPr>
            <w:r w:rsidRPr="00A73782">
              <w:rPr>
                <w:bCs/>
              </w:rPr>
              <w:t>Apprenticeship</w:t>
            </w:r>
          </w:p>
        </w:tc>
      </w:tr>
      <w:tr w:rsidR="00F732F9" w14:paraId="5716A6FD" w14:textId="77777777" w:rsidTr="007D5C67">
        <w:tc>
          <w:tcPr>
            <w:tcW w:w="1548" w:type="dxa"/>
          </w:tcPr>
          <w:p w14:paraId="592FD6B7" w14:textId="77777777" w:rsidR="00F732F9" w:rsidRPr="00B93FB6" w:rsidRDefault="00F732F9" w:rsidP="00A73782">
            <w:pPr>
              <w:pStyle w:val="Tabledescriptext"/>
            </w:pPr>
            <w:r>
              <w:t>Release 5.0</w:t>
            </w:r>
          </w:p>
        </w:tc>
        <w:tc>
          <w:tcPr>
            <w:tcW w:w="3884" w:type="dxa"/>
          </w:tcPr>
          <w:p w14:paraId="1B4D1242" w14:textId="5583E49C" w:rsidR="00F732F9" w:rsidRPr="009B1B49" w:rsidRDefault="00DD0E93" w:rsidP="009B1B49">
            <w:pPr>
              <w:pStyle w:val="Tabledescriptext"/>
              <w:rPr>
                <w:b/>
                <w:bCs/>
              </w:rPr>
            </w:pPr>
            <w:r>
              <w:rPr>
                <w:b/>
                <w:bCs/>
              </w:rPr>
              <w:t xml:space="preserve">Introduced </w:t>
            </w:r>
            <w:r w:rsidR="00F732F9" w:rsidRPr="009B1B49">
              <w:rPr>
                <w:b/>
                <w:bCs/>
              </w:rPr>
              <w:t>1 January 2003</w:t>
            </w:r>
          </w:p>
          <w:p w14:paraId="76C23767" w14:textId="77777777" w:rsidR="00F732F9" w:rsidRPr="008E6FB4" w:rsidRDefault="00BD1D5B" w:rsidP="00A73782">
            <w:pPr>
              <w:pStyle w:val="Tabledescriptext"/>
              <w:rPr>
                <w:i/>
              </w:rPr>
            </w:pPr>
            <w:r w:rsidRPr="008E6FB4">
              <w:rPr>
                <w:i/>
              </w:rPr>
              <w:t>Student tuition fee</w:t>
            </w:r>
          </w:p>
        </w:tc>
        <w:tc>
          <w:tcPr>
            <w:tcW w:w="3856" w:type="dxa"/>
          </w:tcPr>
          <w:p w14:paraId="13D46AEC" w14:textId="77777777" w:rsidR="00F732F9" w:rsidRDefault="00F732F9" w:rsidP="00A73782">
            <w:pPr>
              <w:pStyle w:val="Tabledescriptext"/>
            </w:pPr>
          </w:p>
        </w:tc>
      </w:tr>
    </w:tbl>
    <w:p w14:paraId="1B112E26" w14:textId="77777777" w:rsidR="00F732F9" w:rsidRDefault="00F732F9" w:rsidP="00F732F9">
      <w:pPr>
        <w:pStyle w:val="Bodytext"/>
        <w:rPr>
          <w:lang w:eastAsia="en-AU"/>
        </w:rPr>
      </w:pP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48"/>
        <w:gridCol w:w="7740"/>
      </w:tblGrid>
      <w:tr w:rsidR="00F732F9" w14:paraId="70D5012F" w14:textId="77777777" w:rsidTr="007D5C67">
        <w:tc>
          <w:tcPr>
            <w:tcW w:w="9288" w:type="dxa"/>
            <w:gridSpan w:val="2"/>
          </w:tcPr>
          <w:p w14:paraId="7D243367" w14:textId="77777777" w:rsidR="00F732F9" w:rsidRDefault="00BD1D5B" w:rsidP="002F56DA">
            <w:pPr>
              <w:pStyle w:val="Tableheading"/>
            </w:pPr>
            <w:r>
              <w:t>Data element definitions</w:t>
            </w:r>
          </w:p>
        </w:tc>
      </w:tr>
      <w:tr w:rsidR="00F732F9" w:rsidRPr="003D7B14" w14:paraId="0DA8A894" w14:textId="77777777" w:rsidTr="007D5C67">
        <w:tc>
          <w:tcPr>
            <w:tcW w:w="1548" w:type="dxa"/>
          </w:tcPr>
          <w:p w14:paraId="369B5133" w14:textId="77777777" w:rsidR="00F732F9" w:rsidRDefault="00F732F9" w:rsidP="00A73782">
            <w:pPr>
              <w:pStyle w:val="Tabledescriptext"/>
            </w:pPr>
            <w:r>
              <w:t>Edition 1</w:t>
            </w:r>
          </w:p>
        </w:tc>
        <w:tc>
          <w:tcPr>
            <w:tcW w:w="7740" w:type="dxa"/>
          </w:tcPr>
          <w:p w14:paraId="7F86E55E" w14:textId="19BF19A4" w:rsidR="00F732F9" w:rsidRPr="009B1B49" w:rsidRDefault="00DD0E93" w:rsidP="009B1B49">
            <w:pPr>
              <w:pStyle w:val="Tabledescriptext"/>
              <w:rPr>
                <w:b/>
                <w:bCs/>
              </w:rPr>
            </w:pPr>
            <w:r>
              <w:rPr>
                <w:b/>
                <w:bCs/>
              </w:rPr>
              <w:t xml:space="preserve">Revised </w:t>
            </w:r>
            <w:r w:rsidR="00F732F9" w:rsidRPr="009B1B49">
              <w:rPr>
                <w:b/>
                <w:bCs/>
              </w:rPr>
              <w:t>1 January 2007</w:t>
            </w:r>
          </w:p>
          <w:p w14:paraId="751A512A" w14:textId="77777777" w:rsidR="00F732F9" w:rsidRPr="003D7B14" w:rsidRDefault="00F732F9" w:rsidP="00A73782">
            <w:pPr>
              <w:pStyle w:val="Tabledescriptext"/>
            </w:pPr>
            <w:r w:rsidRPr="00197284">
              <w:t xml:space="preserve">Renamed </w:t>
            </w:r>
            <w:r w:rsidR="00BD1D5B">
              <w:t>C</w:t>
            </w:r>
            <w:r w:rsidR="00BD1D5B" w:rsidRPr="008E6FB4">
              <w:rPr>
                <w:i/>
              </w:rPr>
              <w:t>lient tuition fee</w:t>
            </w:r>
          </w:p>
        </w:tc>
      </w:tr>
    </w:tbl>
    <w:p w14:paraId="1A57F409" w14:textId="77777777" w:rsidR="00F732F9" w:rsidRDefault="00F732F9" w:rsidP="00F732F9">
      <w:pPr>
        <w:pStyle w:val="Bodytext"/>
        <w:rPr>
          <w:lang w:eastAsia="en-AU"/>
        </w:rPr>
      </w:pPr>
    </w:p>
    <w:p w14:paraId="3B39AE93" w14:textId="77777777" w:rsidR="00520568" w:rsidRPr="002261A3" w:rsidRDefault="0008286B" w:rsidP="00C103CA">
      <w:pPr>
        <w:pStyle w:val="H2Headings"/>
      </w:pPr>
      <w:bookmarkStart w:id="210" w:name="_Toc113785492"/>
      <w:bookmarkStart w:id="211" w:name="_Toc113785821"/>
      <w:bookmarkStart w:id="212" w:name="_Toc116875090"/>
      <w:bookmarkStart w:id="213" w:name="_Toc128472400"/>
      <w:bookmarkStart w:id="214" w:name="_Toc222218783"/>
      <w:r>
        <w:lastRenderedPageBreak/>
        <w:t>Commencing program</w:t>
      </w:r>
      <w:r w:rsidR="00BD1D5B" w:rsidRPr="002261A3">
        <w:t xml:space="preserve"> identifie</w:t>
      </w:r>
      <w:r w:rsidR="00520568" w:rsidRPr="002261A3">
        <w:t>r</w:t>
      </w:r>
      <w:bookmarkEnd w:id="210"/>
      <w:bookmarkEnd w:id="211"/>
      <w:bookmarkEnd w:id="212"/>
      <w:bookmarkEnd w:id="213"/>
      <w:bookmarkEnd w:id="214"/>
    </w:p>
    <w:p w14:paraId="2EEB04CF" w14:textId="77777777" w:rsidR="00520568" w:rsidRPr="002261A3" w:rsidRDefault="00BD1D5B" w:rsidP="004C26B3">
      <w:pPr>
        <w:pStyle w:val="H3Parts"/>
      </w:pPr>
      <w:bookmarkStart w:id="215" w:name="_Toc113785493"/>
      <w:r w:rsidRPr="002261A3">
        <w:t>Definitional attributes</w:t>
      </w:r>
      <w:bookmarkEnd w:id="215"/>
    </w:p>
    <w:p w14:paraId="09245703" w14:textId="77777777" w:rsidR="002E4DBE" w:rsidRPr="002261A3" w:rsidRDefault="002E4DBE" w:rsidP="002E4DBE">
      <w:pPr>
        <w:pStyle w:val="H4Parts"/>
      </w:pPr>
      <w:r w:rsidRPr="002261A3">
        <w:t>Definition</w:t>
      </w:r>
    </w:p>
    <w:p w14:paraId="522AD173" w14:textId="43A7DEF0" w:rsidR="002E4DBE" w:rsidRPr="00027A34" w:rsidRDefault="002E4DBE" w:rsidP="002E4DBE">
      <w:pPr>
        <w:pStyle w:val="Bodytext"/>
        <w:rPr>
          <w:color w:val="000000"/>
        </w:rPr>
      </w:pPr>
      <w:r w:rsidRPr="000B09AD">
        <w:rPr>
          <w:i/>
        </w:rPr>
        <w:t xml:space="preserve">Commencing </w:t>
      </w:r>
      <w:r>
        <w:rPr>
          <w:i/>
        </w:rPr>
        <w:t xml:space="preserve">program </w:t>
      </w:r>
      <w:r w:rsidRPr="000B09AD">
        <w:rPr>
          <w:i/>
        </w:rPr>
        <w:t>identifier</w:t>
      </w:r>
      <w:r w:rsidRPr="002261A3">
        <w:t xml:space="preserve"> </w:t>
      </w:r>
      <w:r>
        <w:t>indicates whether</w:t>
      </w:r>
      <w:r w:rsidRPr="002261A3">
        <w:t xml:space="preserve"> a </w:t>
      </w:r>
      <w:r>
        <w:t>client</w:t>
      </w:r>
      <w:r w:rsidRPr="002261A3">
        <w:t xml:space="preserve"> has </w:t>
      </w:r>
      <w:r w:rsidR="00DB195F">
        <w:t>undertaken training towards</w:t>
      </w:r>
      <w:r w:rsidRPr="002261A3">
        <w:t xml:space="preserve"> a </w:t>
      </w:r>
      <w:r>
        <w:t xml:space="preserve">qualification, course or skill set </w:t>
      </w:r>
      <w:r w:rsidRPr="002261A3">
        <w:t xml:space="preserve">for the first time </w:t>
      </w:r>
      <w:r>
        <w:t xml:space="preserve">with the training organisation </w:t>
      </w:r>
      <w:r w:rsidRPr="00027A34">
        <w:rPr>
          <w:color w:val="000000"/>
        </w:rPr>
        <w:t>in the collection year.</w:t>
      </w:r>
    </w:p>
    <w:p w14:paraId="4FB20DEE" w14:textId="77777777" w:rsidR="002E4DBE" w:rsidRPr="002261A3" w:rsidRDefault="002E4DBE" w:rsidP="002E4DBE">
      <w:pPr>
        <w:pStyle w:val="H4Parts"/>
      </w:pPr>
      <w:r>
        <w:t>Context</w:t>
      </w:r>
    </w:p>
    <w:p w14:paraId="7CCD458A" w14:textId="09353DD6" w:rsidR="002E4DBE" w:rsidRPr="00A444B9" w:rsidRDefault="00563B16" w:rsidP="00A444B9">
      <w:pPr>
        <w:pStyle w:val="StyleBodytextBold"/>
        <w:rPr>
          <w:b w:val="0"/>
        </w:rPr>
      </w:pPr>
      <w:r>
        <w:rPr>
          <w:b w:val="0"/>
        </w:rPr>
        <w:t>Rules are determined by individual states and territories.</w:t>
      </w:r>
    </w:p>
    <w:p w14:paraId="69F1B66B" w14:textId="77777777" w:rsidR="002E4DBE" w:rsidRPr="002261A3" w:rsidRDefault="002E4DBE" w:rsidP="002E4DBE">
      <w:pPr>
        <w:pStyle w:val="H3Parts"/>
      </w:pPr>
      <w:bookmarkStart w:id="216" w:name="_Toc113785494"/>
      <w:r w:rsidRPr="002261A3">
        <w:t>Relational attributes</w:t>
      </w:r>
      <w:bookmarkEnd w:id="216"/>
    </w:p>
    <w:p w14:paraId="6DD048E1" w14:textId="77777777" w:rsidR="00563B16" w:rsidRPr="002261A3" w:rsidRDefault="00563B16" w:rsidP="00563B16">
      <w:pPr>
        <w:pStyle w:val="H4Parts"/>
      </w:pPr>
      <w:r>
        <w:t>Rules</w:t>
      </w:r>
    </w:p>
    <w:p w14:paraId="6A88C138" w14:textId="77777777" w:rsidR="00563B16" w:rsidRPr="0037772E" w:rsidRDefault="00563B16" w:rsidP="00563B16">
      <w:pPr>
        <w:pStyle w:val="StyleBodytextBold"/>
        <w:rPr>
          <w:b w:val="0"/>
        </w:rPr>
      </w:pPr>
      <w:r w:rsidRPr="0037772E">
        <w:rPr>
          <w:b w:val="0"/>
        </w:rPr>
        <w:t>Determined by individual states and territories.</w:t>
      </w:r>
    </w:p>
    <w:p w14:paraId="1B696753" w14:textId="77777777" w:rsidR="00563B16" w:rsidRPr="002261A3" w:rsidRDefault="00563B16" w:rsidP="00563B16">
      <w:pPr>
        <w:pStyle w:val="H4Parts"/>
      </w:pPr>
      <w:r w:rsidRPr="002261A3">
        <w:t>Guideline</w:t>
      </w:r>
      <w:r>
        <w:t>s</w:t>
      </w:r>
      <w:r w:rsidRPr="002261A3">
        <w:t xml:space="preserve"> for use</w:t>
      </w:r>
    </w:p>
    <w:p w14:paraId="35AD96CC" w14:textId="77777777" w:rsidR="00563B16" w:rsidRPr="002261A3" w:rsidRDefault="00563B16" w:rsidP="00563B16">
      <w:pPr>
        <w:pStyle w:val="Bodytext"/>
      </w:pPr>
      <w:r w:rsidRPr="002261A3">
        <w:t>Not applicable</w:t>
      </w:r>
    </w:p>
    <w:p w14:paraId="5F7EDA10" w14:textId="77777777" w:rsidR="00563B16" w:rsidRPr="002261A3" w:rsidRDefault="00563B16" w:rsidP="00563B16">
      <w:pPr>
        <w:pStyle w:val="H4Parts"/>
      </w:pPr>
      <w:r>
        <w:t>Related data</w:t>
      </w:r>
    </w:p>
    <w:p w14:paraId="20807C5E" w14:textId="77777777" w:rsidR="00563B16" w:rsidRPr="002261A3" w:rsidRDefault="00563B16" w:rsidP="00563B16">
      <w:pPr>
        <w:pStyle w:val="Bodytext"/>
      </w:pPr>
      <w:r w:rsidRPr="002261A3">
        <w:t>Not applicable</w:t>
      </w:r>
    </w:p>
    <w:p w14:paraId="7C2FF2D8" w14:textId="77777777" w:rsidR="00563B16" w:rsidRPr="002261A3" w:rsidRDefault="00563B16" w:rsidP="00563B16">
      <w:pPr>
        <w:pStyle w:val="H4Parts"/>
      </w:pPr>
      <w:r>
        <w:t>Type of relationship</w:t>
      </w:r>
    </w:p>
    <w:p w14:paraId="56843A5C" w14:textId="77777777" w:rsidR="00563B16" w:rsidRPr="002261A3" w:rsidRDefault="00563B16" w:rsidP="00563B16">
      <w:pPr>
        <w:pStyle w:val="Bodytext"/>
      </w:pPr>
      <w:r w:rsidRPr="002261A3">
        <w:t>Not applicable</w:t>
      </w:r>
    </w:p>
    <w:p w14:paraId="5D6EC8E4" w14:textId="77777777" w:rsidR="00520568" w:rsidRPr="002261A3" w:rsidRDefault="00DD78AF" w:rsidP="00F41A95">
      <w:pPr>
        <w:pStyle w:val="H4Parts"/>
      </w:pPr>
      <w:r>
        <w:t>Cla</w:t>
      </w:r>
      <w:r w:rsidR="00BD1D5B">
        <w:t>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B5A75" w:rsidRPr="00C313B9" w14:paraId="130DF9FE" w14:textId="77777777">
        <w:tc>
          <w:tcPr>
            <w:tcW w:w="1984" w:type="dxa"/>
          </w:tcPr>
          <w:p w14:paraId="7E1DC2B1" w14:textId="77777777" w:rsidR="003B5A75" w:rsidRPr="00C313B9" w:rsidRDefault="003B5A75" w:rsidP="00C313B9">
            <w:pPr>
              <w:pStyle w:val="Tableheading"/>
              <w:jc w:val="left"/>
              <w:rPr>
                <w:bCs/>
              </w:rPr>
            </w:pPr>
            <w:r w:rsidRPr="00C313B9">
              <w:rPr>
                <w:bCs/>
              </w:rPr>
              <w:t>Value</w:t>
            </w:r>
          </w:p>
        </w:tc>
        <w:tc>
          <w:tcPr>
            <w:tcW w:w="7124" w:type="dxa"/>
          </w:tcPr>
          <w:p w14:paraId="56C307C5" w14:textId="24D2314E" w:rsidR="003B5A75" w:rsidRPr="00C313B9" w:rsidRDefault="003B5A75" w:rsidP="00C313B9">
            <w:pPr>
              <w:pStyle w:val="Tableheading"/>
              <w:jc w:val="left"/>
              <w:rPr>
                <w:bCs/>
              </w:rPr>
            </w:pPr>
            <w:r w:rsidRPr="00C313B9">
              <w:rPr>
                <w:bCs/>
              </w:rPr>
              <w:t>Description</w:t>
            </w:r>
            <w:r w:rsidR="00D17ECC" w:rsidRPr="00C313B9">
              <w:rPr>
                <w:bCs/>
              </w:rPr>
              <w:t xml:space="preserve"> – </w:t>
            </w:r>
            <w:r w:rsidR="00DB6678" w:rsidRPr="00C313B9">
              <w:rPr>
                <w:bCs/>
              </w:rPr>
              <w:fldChar w:fldCharType="begin"/>
            </w:r>
            <w:r w:rsidR="00DB6678" w:rsidRPr="00C313B9">
              <w:rPr>
                <w:bCs/>
              </w:rPr>
              <w:instrText xml:space="preserve"> STYLEREF  H2_Headings  \* MERGEFORMAT </w:instrText>
            </w:r>
            <w:r w:rsidR="00DB6678" w:rsidRPr="00C313B9">
              <w:rPr>
                <w:bCs/>
              </w:rPr>
              <w:fldChar w:fldCharType="separate"/>
            </w:r>
            <w:r w:rsidR="00153EBD">
              <w:rPr>
                <w:bCs/>
                <w:noProof/>
              </w:rPr>
              <w:t>Commencing program identifier</w:t>
            </w:r>
            <w:r w:rsidR="00DB6678" w:rsidRPr="00C313B9">
              <w:rPr>
                <w:bCs/>
                <w:noProof/>
              </w:rPr>
              <w:fldChar w:fldCharType="end"/>
            </w:r>
          </w:p>
        </w:tc>
      </w:tr>
      <w:tr w:rsidR="00835274" w:rsidRPr="00251F56" w14:paraId="564D39CE" w14:textId="77777777">
        <w:tc>
          <w:tcPr>
            <w:tcW w:w="1984" w:type="dxa"/>
          </w:tcPr>
          <w:p w14:paraId="1A3C4E8E" w14:textId="77777777" w:rsidR="00835274" w:rsidRPr="00112D80" w:rsidRDefault="00835274" w:rsidP="00C313B9">
            <w:pPr>
              <w:pStyle w:val="Tabledescriptext"/>
            </w:pPr>
            <w:r w:rsidRPr="000B09AD">
              <w:t>3</w:t>
            </w:r>
          </w:p>
        </w:tc>
        <w:tc>
          <w:tcPr>
            <w:tcW w:w="7124" w:type="dxa"/>
          </w:tcPr>
          <w:p w14:paraId="169E69CA" w14:textId="010F3475" w:rsidR="00835274" w:rsidRPr="00251F56" w:rsidRDefault="00835274" w:rsidP="00C313B9">
            <w:pPr>
              <w:pStyle w:val="Tabledescriptext"/>
            </w:pPr>
            <w:r w:rsidRPr="000B09AD">
              <w:t xml:space="preserve">Commencing </w:t>
            </w:r>
            <w:r w:rsidR="003D4094">
              <w:t xml:space="preserve">training </w:t>
            </w:r>
            <w:r w:rsidR="00424A55">
              <w:t xml:space="preserve">in </w:t>
            </w:r>
            <w:r w:rsidR="00DA3BDA">
              <w:t xml:space="preserve">the </w:t>
            </w:r>
            <w:r w:rsidR="00164B2F">
              <w:t>program</w:t>
            </w:r>
          </w:p>
        </w:tc>
      </w:tr>
      <w:tr w:rsidR="00835274" w:rsidRPr="00251F56" w14:paraId="7F878CAD" w14:textId="77777777">
        <w:tc>
          <w:tcPr>
            <w:tcW w:w="1984" w:type="dxa"/>
          </w:tcPr>
          <w:p w14:paraId="6BAF825A" w14:textId="77777777" w:rsidR="00835274" w:rsidRPr="00112D80" w:rsidRDefault="00835274" w:rsidP="00C313B9">
            <w:pPr>
              <w:pStyle w:val="Tabledescriptext"/>
            </w:pPr>
            <w:r w:rsidRPr="000B09AD">
              <w:t>4</w:t>
            </w:r>
          </w:p>
        </w:tc>
        <w:tc>
          <w:tcPr>
            <w:tcW w:w="7124" w:type="dxa"/>
          </w:tcPr>
          <w:p w14:paraId="4728B3D3" w14:textId="63FDFFC3" w:rsidR="00835274" w:rsidRPr="00251F56" w:rsidRDefault="00835274" w:rsidP="00C313B9">
            <w:pPr>
              <w:pStyle w:val="Tabledescriptext"/>
            </w:pPr>
            <w:r w:rsidRPr="000B09AD">
              <w:t xml:space="preserve">Continuing </w:t>
            </w:r>
            <w:r w:rsidR="003D4094">
              <w:t>training</w:t>
            </w:r>
            <w:r w:rsidR="003D4094" w:rsidRPr="000B09AD">
              <w:t xml:space="preserve"> </w:t>
            </w:r>
            <w:r w:rsidRPr="000B09AD">
              <w:t xml:space="preserve">in the </w:t>
            </w:r>
            <w:r w:rsidR="00164B2F">
              <w:t>program</w:t>
            </w:r>
            <w:r w:rsidRPr="000B09AD">
              <w:t xml:space="preserve"> from a previous year</w:t>
            </w:r>
          </w:p>
        </w:tc>
      </w:tr>
      <w:tr w:rsidR="00835274" w:rsidRPr="00251F56" w14:paraId="70C40C7D" w14:textId="77777777">
        <w:tc>
          <w:tcPr>
            <w:tcW w:w="1984" w:type="dxa"/>
          </w:tcPr>
          <w:p w14:paraId="0E2CBFB0" w14:textId="77777777" w:rsidR="00835274" w:rsidRPr="00112D80" w:rsidRDefault="00BA7D2F" w:rsidP="00C313B9">
            <w:pPr>
              <w:pStyle w:val="Tabledescriptext"/>
            </w:pPr>
            <w:r>
              <w:t>8</w:t>
            </w:r>
          </w:p>
        </w:tc>
        <w:tc>
          <w:tcPr>
            <w:tcW w:w="7124" w:type="dxa"/>
          </w:tcPr>
          <w:p w14:paraId="65C279B5" w14:textId="67945073" w:rsidR="00835274" w:rsidRPr="00251F56" w:rsidRDefault="003D4094" w:rsidP="00C313B9">
            <w:pPr>
              <w:pStyle w:val="Tabledescriptext"/>
            </w:pPr>
            <w:r>
              <w:t>Subject-only training</w:t>
            </w:r>
          </w:p>
        </w:tc>
      </w:tr>
    </w:tbl>
    <w:p w14:paraId="2C1FFB4B" w14:textId="77777777" w:rsidR="00520568" w:rsidRPr="002261A3" w:rsidRDefault="00BD0869" w:rsidP="00F7041F">
      <w:pPr>
        <w:pStyle w:val="H4Parts"/>
      </w:pPr>
      <w:r>
        <w:t>Question</w:t>
      </w:r>
    </w:p>
    <w:p w14:paraId="578970FE" w14:textId="292BF61B" w:rsidR="00B36C13" w:rsidRDefault="00520568" w:rsidP="00A444B9">
      <w:pPr>
        <w:pStyle w:val="Bodytext"/>
      </w:pPr>
      <w:r w:rsidRPr="002261A3">
        <w:t>Not applicable</w:t>
      </w:r>
      <w:bookmarkStart w:id="217" w:name="_Toc113785495"/>
    </w:p>
    <w:p w14:paraId="273F56EA" w14:textId="1ACBCBD0" w:rsidR="00520568" w:rsidRPr="002261A3" w:rsidRDefault="00BD1D5B" w:rsidP="009E0432">
      <w:pPr>
        <w:pStyle w:val="H3Parts"/>
      </w:pPr>
      <w:r w:rsidRPr="002261A3">
        <w:t>Format attributes</w:t>
      </w:r>
      <w:bookmarkEnd w:id="217"/>
    </w:p>
    <w:p w14:paraId="43F60F99" w14:textId="77777777" w:rsidR="00520568" w:rsidRPr="002261A3" w:rsidRDefault="00520568" w:rsidP="00B36C13">
      <w:pPr>
        <w:pStyle w:val="Bodytext"/>
        <w:keepNext/>
      </w:pPr>
      <w:r w:rsidRPr="002261A3">
        <w:t>Length:</w:t>
      </w:r>
      <w:r w:rsidRPr="002261A3">
        <w:tab/>
      </w:r>
      <w:r w:rsidR="008F0B46">
        <w:tab/>
      </w:r>
      <w:r w:rsidRPr="002261A3">
        <w:t>1</w:t>
      </w:r>
    </w:p>
    <w:p w14:paraId="51C12A16" w14:textId="77777777" w:rsidR="00520568" w:rsidRPr="002261A3" w:rsidRDefault="00D5114F" w:rsidP="00B36C13">
      <w:pPr>
        <w:pStyle w:val="Bodytext"/>
        <w:keepNext/>
      </w:pPr>
      <w:r>
        <w:t>Type:</w:t>
      </w:r>
      <w:r>
        <w:tab/>
      </w:r>
      <w:r w:rsidR="008F0B46">
        <w:tab/>
      </w:r>
      <w:r w:rsidR="001553C2">
        <w:t>alpha</w:t>
      </w:r>
      <w:r>
        <w:t>numeric</w:t>
      </w:r>
    </w:p>
    <w:p w14:paraId="7A786F19" w14:textId="77777777" w:rsidR="00520568" w:rsidRPr="002261A3" w:rsidRDefault="00C314D5" w:rsidP="00B36C13">
      <w:pPr>
        <w:pStyle w:val="Bodytext"/>
        <w:keepNext/>
      </w:pPr>
      <w:r>
        <w:t>Justification:</w:t>
      </w:r>
      <w:r w:rsidR="00520568" w:rsidRPr="002261A3">
        <w:tab/>
      </w:r>
      <w:r w:rsidR="008F0B46">
        <w:tab/>
      </w:r>
      <w:r w:rsidR="00520568" w:rsidRPr="002261A3">
        <w:t>none</w:t>
      </w:r>
    </w:p>
    <w:p w14:paraId="794AFB81" w14:textId="24213C97" w:rsidR="00520568" w:rsidRPr="002261A3" w:rsidRDefault="00BD1D5B" w:rsidP="00B36C13">
      <w:pPr>
        <w:pStyle w:val="Bodytext"/>
        <w:keepNext/>
      </w:pPr>
      <w:r w:rsidRPr="002261A3">
        <w:t>Fill character:</w:t>
      </w:r>
      <w:r w:rsidR="00520568" w:rsidRPr="002261A3">
        <w:tab/>
      </w:r>
      <w:r w:rsidR="008F0B46">
        <w:tab/>
      </w:r>
      <w:r w:rsidR="00563B16">
        <w:t>space</w:t>
      </w:r>
    </w:p>
    <w:p w14:paraId="4C9F7395" w14:textId="77777777" w:rsidR="00520568" w:rsidRPr="002261A3" w:rsidRDefault="00520568" w:rsidP="008F0B46">
      <w:pPr>
        <w:pStyle w:val="Bodytext"/>
      </w:pPr>
      <w:r w:rsidRPr="002261A3">
        <w:t>Permitted data element value:</w:t>
      </w:r>
      <w:r w:rsidRPr="002261A3">
        <w:tab/>
      </w:r>
      <w:r w:rsidR="00116202">
        <w:rPr>
          <w:szCs w:val="22"/>
        </w:rPr>
        <w:t>not applicable</w:t>
      </w:r>
    </w:p>
    <w:p w14:paraId="1C21EE60" w14:textId="77777777" w:rsidR="00520568" w:rsidRPr="002261A3" w:rsidRDefault="00BD1D5B" w:rsidP="0009072E">
      <w:pPr>
        <w:pStyle w:val="H3Parts"/>
      </w:pPr>
      <w:bookmarkStart w:id="218" w:name="_Toc113785496"/>
      <w:r w:rsidRPr="002261A3">
        <w:t>Administrative attributes</w:t>
      </w:r>
      <w:bookmarkEnd w:id="218"/>
    </w:p>
    <w:p w14:paraId="5CC2AB25" w14:textId="77777777" w:rsidR="00520568" w:rsidRDefault="00DD78AF" w:rsidP="00112D80">
      <w:pPr>
        <w:pStyle w:val="H4Parts"/>
      </w:pPr>
      <w:r>
        <w:t>History</w:t>
      </w:r>
    </w:p>
    <w:p w14:paraId="332C9537" w14:textId="77777777" w:rsidR="007D5C67" w:rsidRDefault="007D5C67" w:rsidP="007D5C67">
      <w:pPr>
        <w:pStyle w:val="Bodytext"/>
        <w:rPr>
          <w:lang w:eastAsia="en-AU"/>
        </w:rPr>
      </w:pPr>
    </w:p>
    <w:tbl>
      <w:tblPr>
        <w:tblpPr w:leftFromText="180" w:rightFromText="180" w:vertAnchor="text" w:horzAnchor="margin" w:tblpY="-86"/>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856"/>
      </w:tblGrid>
      <w:tr w:rsidR="007D5C67" w14:paraId="17E366E0" w14:textId="77777777" w:rsidTr="007D5C67">
        <w:tc>
          <w:tcPr>
            <w:tcW w:w="1690" w:type="dxa"/>
          </w:tcPr>
          <w:p w14:paraId="5065329A" w14:textId="77777777" w:rsidR="007D5C67" w:rsidRPr="008F0B46" w:rsidRDefault="007D5C67" w:rsidP="008F0B46">
            <w:pPr>
              <w:pStyle w:val="Tableheading"/>
              <w:jc w:val="left"/>
              <w:rPr>
                <w:bCs/>
              </w:rPr>
            </w:pPr>
            <w:r w:rsidRPr="008F0B46">
              <w:rPr>
                <w:bCs/>
              </w:rPr>
              <w:lastRenderedPageBreak/>
              <w:t>Release</w:t>
            </w:r>
          </w:p>
        </w:tc>
        <w:tc>
          <w:tcPr>
            <w:tcW w:w="3742" w:type="dxa"/>
          </w:tcPr>
          <w:p w14:paraId="55530CB2" w14:textId="77777777" w:rsidR="007D5C67" w:rsidRPr="008F0B46" w:rsidRDefault="000A6BCD" w:rsidP="008F0B46">
            <w:pPr>
              <w:pStyle w:val="Tableheading"/>
              <w:jc w:val="left"/>
              <w:rPr>
                <w:bCs/>
              </w:rPr>
            </w:pPr>
            <w:r w:rsidRPr="008F0B46">
              <w:rPr>
                <w:bCs/>
              </w:rPr>
              <w:t>VET</w:t>
            </w:r>
            <w:r w:rsidR="00BD1D5B" w:rsidRPr="008F0B46">
              <w:rPr>
                <w:bCs/>
              </w:rPr>
              <w:t xml:space="preserve"> pro</w:t>
            </w:r>
            <w:r w:rsidR="007D5C67" w:rsidRPr="008F0B46">
              <w:rPr>
                <w:bCs/>
              </w:rPr>
              <w:t>vider</w:t>
            </w:r>
          </w:p>
        </w:tc>
        <w:tc>
          <w:tcPr>
            <w:tcW w:w="3856" w:type="dxa"/>
          </w:tcPr>
          <w:p w14:paraId="6E1ADED4" w14:textId="77777777" w:rsidR="007D5C67" w:rsidRPr="008F0B46" w:rsidRDefault="007D5C67" w:rsidP="008F0B46">
            <w:pPr>
              <w:pStyle w:val="Tableheading"/>
              <w:jc w:val="left"/>
              <w:rPr>
                <w:bCs/>
              </w:rPr>
            </w:pPr>
            <w:r w:rsidRPr="008F0B46">
              <w:rPr>
                <w:bCs/>
              </w:rPr>
              <w:t>Apprenticeship</w:t>
            </w:r>
          </w:p>
        </w:tc>
      </w:tr>
      <w:tr w:rsidR="007D5C67" w14:paraId="352906A5" w14:textId="77777777" w:rsidTr="007D5C67">
        <w:tc>
          <w:tcPr>
            <w:tcW w:w="1690" w:type="dxa"/>
          </w:tcPr>
          <w:p w14:paraId="09EE5C98" w14:textId="77777777" w:rsidR="007D5C67" w:rsidRDefault="007D5C67" w:rsidP="008F0B46">
            <w:pPr>
              <w:pStyle w:val="Tabledescriptext"/>
            </w:pPr>
            <w:r>
              <w:t>Release 2.0</w:t>
            </w:r>
          </w:p>
        </w:tc>
        <w:tc>
          <w:tcPr>
            <w:tcW w:w="3742" w:type="dxa"/>
          </w:tcPr>
          <w:p w14:paraId="1862F60F" w14:textId="67531D91" w:rsidR="007D5C67" w:rsidRPr="009B1B49" w:rsidRDefault="00DD0E93" w:rsidP="009B1B49">
            <w:pPr>
              <w:pStyle w:val="Tabledescriptext"/>
              <w:rPr>
                <w:b/>
                <w:bCs/>
              </w:rPr>
            </w:pPr>
            <w:r>
              <w:rPr>
                <w:b/>
                <w:bCs/>
              </w:rPr>
              <w:t xml:space="preserve">Introduced </w:t>
            </w:r>
            <w:r w:rsidR="007D5C67" w:rsidRPr="009B1B49">
              <w:rPr>
                <w:b/>
                <w:bCs/>
              </w:rPr>
              <w:t>1 January 1997</w:t>
            </w:r>
          </w:p>
          <w:p w14:paraId="278651D3" w14:textId="77777777" w:rsidR="007D5C67" w:rsidRPr="008E6FB4" w:rsidRDefault="00BD1D5B" w:rsidP="008F0B46">
            <w:pPr>
              <w:pStyle w:val="Tabledescriptext"/>
              <w:rPr>
                <w:i/>
              </w:rPr>
            </w:pPr>
            <w:r w:rsidRPr="008E6FB4">
              <w:rPr>
                <w:i/>
              </w:rPr>
              <w:t>Commencing course enrolment indicator</w:t>
            </w:r>
          </w:p>
        </w:tc>
        <w:tc>
          <w:tcPr>
            <w:tcW w:w="3856" w:type="dxa"/>
          </w:tcPr>
          <w:p w14:paraId="66FDE437" w14:textId="77777777" w:rsidR="007D5C67" w:rsidRDefault="007D5C67" w:rsidP="008F0B46">
            <w:pPr>
              <w:pStyle w:val="Tabledescriptext"/>
            </w:pPr>
          </w:p>
        </w:tc>
      </w:tr>
      <w:tr w:rsidR="007D5C67" w14:paraId="7E9C2B3E" w14:textId="77777777" w:rsidTr="007D5C67">
        <w:tc>
          <w:tcPr>
            <w:tcW w:w="1690" w:type="dxa"/>
          </w:tcPr>
          <w:p w14:paraId="01F0BAAB" w14:textId="77777777" w:rsidR="007D5C67" w:rsidRDefault="007D5C67" w:rsidP="008F0B46">
            <w:pPr>
              <w:pStyle w:val="Tabledescriptext"/>
            </w:pPr>
            <w:r>
              <w:t>Release 3.0</w:t>
            </w:r>
          </w:p>
        </w:tc>
        <w:tc>
          <w:tcPr>
            <w:tcW w:w="3742" w:type="dxa"/>
          </w:tcPr>
          <w:p w14:paraId="0B35D39E" w14:textId="21F1BFC5" w:rsidR="007D5C67" w:rsidRPr="009B1B49" w:rsidRDefault="00DD0E93" w:rsidP="009B1B49">
            <w:pPr>
              <w:pStyle w:val="Tabledescriptext"/>
              <w:rPr>
                <w:b/>
                <w:bCs/>
              </w:rPr>
            </w:pPr>
            <w:r>
              <w:rPr>
                <w:b/>
                <w:bCs/>
              </w:rPr>
              <w:t xml:space="preserve">Revised </w:t>
            </w:r>
            <w:r w:rsidR="007D5C67" w:rsidRPr="009B1B49">
              <w:rPr>
                <w:b/>
                <w:bCs/>
              </w:rPr>
              <w:t>1 January 1999</w:t>
            </w:r>
          </w:p>
          <w:p w14:paraId="2B040F4C" w14:textId="77777777" w:rsidR="007D5C67" w:rsidRDefault="007D5C67" w:rsidP="008F0B46">
            <w:pPr>
              <w:pStyle w:val="Tabledescriptext"/>
            </w:pPr>
            <w:r>
              <w:t>Renamed</w:t>
            </w:r>
            <w:r w:rsidRPr="002261A3">
              <w:t xml:space="preserve"> </w:t>
            </w:r>
            <w:r w:rsidR="00BD1D5B">
              <w:rPr>
                <w:i/>
              </w:rPr>
              <w:t>C</w:t>
            </w:r>
            <w:r w:rsidR="00BD1D5B" w:rsidRPr="008E6FB4">
              <w:rPr>
                <w:i/>
              </w:rPr>
              <w:t>ommencing course identifier</w:t>
            </w:r>
          </w:p>
        </w:tc>
        <w:tc>
          <w:tcPr>
            <w:tcW w:w="3856" w:type="dxa"/>
          </w:tcPr>
          <w:p w14:paraId="55CB983C" w14:textId="77777777" w:rsidR="007D5C67" w:rsidRDefault="007D5C67" w:rsidP="008F0B46">
            <w:pPr>
              <w:pStyle w:val="Tabledescriptext"/>
            </w:pPr>
          </w:p>
        </w:tc>
      </w:tr>
      <w:tr w:rsidR="007D5C67" w14:paraId="609F76A0" w14:textId="77777777" w:rsidTr="007D5C67">
        <w:tc>
          <w:tcPr>
            <w:tcW w:w="1690" w:type="dxa"/>
          </w:tcPr>
          <w:p w14:paraId="4833F231" w14:textId="77777777" w:rsidR="007D5C67" w:rsidRDefault="007D5C67" w:rsidP="008F0B46">
            <w:pPr>
              <w:pStyle w:val="Tabledescriptext"/>
            </w:pPr>
            <w:r>
              <w:t>Release 4.0</w:t>
            </w:r>
          </w:p>
        </w:tc>
        <w:tc>
          <w:tcPr>
            <w:tcW w:w="3742" w:type="dxa"/>
          </w:tcPr>
          <w:p w14:paraId="0BDF27A2" w14:textId="19DAF8BB" w:rsidR="007D5C67" w:rsidRPr="009B1B49" w:rsidRDefault="00DD0E93" w:rsidP="009B1B49">
            <w:pPr>
              <w:pStyle w:val="Tabledescriptext"/>
              <w:rPr>
                <w:b/>
                <w:bCs/>
              </w:rPr>
            </w:pPr>
            <w:r>
              <w:rPr>
                <w:b/>
                <w:bCs/>
              </w:rPr>
              <w:t xml:space="preserve">Revised </w:t>
            </w:r>
            <w:r w:rsidR="007D5C67" w:rsidRPr="009B1B49">
              <w:rPr>
                <w:b/>
                <w:bCs/>
              </w:rPr>
              <w:t>1 January 2002</w:t>
            </w:r>
          </w:p>
          <w:p w14:paraId="0B001F90" w14:textId="77777777" w:rsidR="007D5C67" w:rsidRPr="002261A3" w:rsidRDefault="007D5C67" w:rsidP="008F0B46">
            <w:pPr>
              <w:pStyle w:val="Tabledescriptext"/>
            </w:pPr>
            <w:r>
              <w:t>U</w:t>
            </w:r>
            <w:r w:rsidRPr="002261A3">
              <w:t>pdate</w:t>
            </w:r>
            <w:r>
              <w:t>d</w:t>
            </w:r>
            <w:r w:rsidRPr="002261A3">
              <w:t xml:space="preserve"> the value descriptions for</w:t>
            </w:r>
            <w:r>
              <w:t xml:space="preserve"> </w:t>
            </w:r>
            <w:r w:rsidR="00BD1D5B">
              <w:rPr>
                <w:i/>
              </w:rPr>
              <w:t>C</w:t>
            </w:r>
            <w:r w:rsidR="00BD1D5B" w:rsidRPr="000B09AD">
              <w:rPr>
                <w:i/>
              </w:rPr>
              <w:t>ommencing course identifier</w:t>
            </w:r>
            <w:r w:rsidRPr="002261A3">
              <w:t xml:space="preserve"> to replace ‘a course’ with ‘a qualification or a course’</w:t>
            </w:r>
          </w:p>
          <w:p w14:paraId="1EC78326" w14:textId="77777777" w:rsidR="007D5C67" w:rsidRDefault="007D5C67" w:rsidP="008F0B46">
            <w:pPr>
              <w:pStyle w:val="Tabledescriptext"/>
            </w:pPr>
            <w:r>
              <w:t>M</w:t>
            </w:r>
            <w:r w:rsidRPr="002261A3">
              <w:t>odif</w:t>
            </w:r>
            <w:r>
              <w:t>ied</w:t>
            </w:r>
            <w:r w:rsidRPr="002261A3">
              <w:t xml:space="preserve"> the value ‘9’ description for</w:t>
            </w:r>
            <w:r>
              <w:t xml:space="preserve"> </w:t>
            </w:r>
            <w:r w:rsidR="00BD1D5B">
              <w:rPr>
                <w:i/>
              </w:rPr>
              <w:t>C</w:t>
            </w:r>
            <w:r w:rsidR="00BD1D5B" w:rsidRPr="000B09AD">
              <w:rPr>
                <w:i/>
              </w:rPr>
              <w:t>ommencing course identifier</w:t>
            </w:r>
            <w:r w:rsidRPr="002261A3">
              <w:t xml:space="preserve"> to replace ‘The enrolment is not course-based’ with ‘The enrolment is not in a qualification or course’</w:t>
            </w:r>
          </w:p>
        </w:tc>
        <w:tc>
          <w:tcPr>
            <w:tcW w:w="3856" w:type="dxa"/>
          </w:tcPr>
          <w:p w14:paraId="66FF063E" w14:textId="77777777" w:rsidR="007D5C67" w:rsidRDefault="007D5C67" w:rsidP="008F0B46">
            <w:pPr>
              <w:pStyle w:val="Tabledescriptext"/>
            </w:pPr>
          </w:p>
        </w:tc>
      </w:tr>
    </w:tbl>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7D5C67" w14:paraId="143E13FA" w14:textId="77777777" w:rsidTr="007D5C67">
        <w:tc>
          <w:tcPr>
            <w:tcW w:w="9288" w:type="dxa"/>
            <w:gridSpan w:val="2"/>
          </w:tcPr>
          <w:p w14:paraId="6096CCDD" w14:textId="77777777" w:rsidR="007D5C67" w:rsidRDefault="007D5C67" w:rsidP="002F56DA">
            <w:pPr>
              <w:pStyle w:val="Tableheading"/>
            </w:pPr>
            <w:r>
              <w:t xml:space="preserve">Data </w:t>
            </w:r>
            <w:r w:rsidR="00BD1D5B">
              <w:t>element definitions</w:t>
            </w:r>
          </w:p>
        </w:tc>
      </w:tr>
      <w:tr w:rsidR="007D5C67" w:rsidRPr="003D7B14" w14:paraId="27D9EE16" w14:textId="77777777" w:rsidTr="007D5C67">
        <w:tc>
          <w:tcPr>
            <w:tcW w:w="1728" w:type="dxa"/>
          </w:tcPr>
          <w:p w14:paraId="2C91218F" w14:textId="77777777" w:rsidR="007D5C67" w:rsidRDefault="007D5C67" w:rsidP="008F0B46">
            <w:pPr>
              <w:pStyle w:val="Tabledescriptext"/>
            </w:pPr>
            <w:r>
              <w:t>Edition 1</w:t>
            </w:r>
          </w:p>
        </w:tc>
        <w:tc>
          <w:tcPr>
            <w:tcW w:w="7560" w:type="dxa"/>
          </w:tcPr>
          <w:p w14:paraId="56C12637" w14:textId="1AAF1398" w:rsidR="007D5C67" w:rsidRPr="009B1B49" w:rsidRDefault="00DD0E93" w:rsidP="009B1B49">
            <w:pPr>
              <w:pStyle w:val="Tabledescriptext"/>
              <w:rPr>
                <w:b/>
                <w:bCs/>
              </w:rPr>
            </w:pPr>
            <w:r>
              <w:rPr>
                <w:b/>
                <w:bCs/>
              </w:rPr>
              <w:t xml:space="preserve">Revised </w:t>
            </w:r>
            <w:r w:rsidR="007D5C67" w:rsidRPr="009B1B49">
              <w:rPr>
                <w:b/>
                <w:bCs/>
              </w:rPr>
              <w:t>1 January 2007</w:t>
            </w:r>
          </w:p>
          <w:p w14:paraId="4AE3FFD2" w14:textId="77777777" w:rsidR="007D5C67" w:rsidRPr="003D7B14" w:rsidRDefault="007D5C67" w:rsidP="008F0B46">
            <w:pPr>
              <w:pStyle w:val="Tabledescriptext"/>
            </w:pPr>
            <w:r>
              <w:t>Recoded</w:t>
            </w:r>
            <w:r w:rsidRPr="002261A3">
              <w:t xml:space="preserve"> values and </w:t>
            </w:r>
            <w:r>
              <w:t xml:space="preserve">modified </w:t>
            </w:r>
            <w:r w:rsidRPr="002261A3">
              <w:t xml:space="preserve">descriptions for </w:t>
            </w:r>
            <w:r w:rsidRPr="008E6FB4">
              <w:rPr>
                <w:i/>
              </w:rPr>
              <w:t xml:space="preserve">Commencing </w:t>
            </w:r>
            <w:r w:rsidR="00BD1D5B" w:rsidRPr="008E6FB4">
              <w:rPr>
                <w:i/>
              </w:rPr>
              <w:t>course identifier</w:t>
            </w:r>
          </w:p>
        </w:tc>
      </w:tr>
      <w:tr w:rsidR="00164B2F" w:rsidRPr="003D7B14" w14:paraId="387980D3" w14:textId="77777777" w:rsidTr="007D5C67">
        <w:tc>
          <w:tcPr>
            <w:tcW w:w="1728" w:type="dxa"/>
          </w:tcPr>
          <w:p w14:paraId="6E8F90D0" w14:textId="77777777" w:rsidR="00164B2F" w:rsidRDefault="00164B2F" w:rsidP="008F0B46">
            <w:pPr>
              <w:pStyle w:val="Tabledescriptext"/>
            </w:pPr>
            <w:r>
              <w:t xml:space="preserve">Edition 2.2 </w:t>
            </w:r>
          </w:p>
        </w:tc>
        <w:tc>
          <w:tcPr>
            <w:tcW w:w="7560" w:type="dxa"/>
          </w:tcPr>
          <w:p w14:paraId="14B37F11" w14:textId="63570485" w:rsidR="00164B2F" w:rsidRPr="009B1B49" w:rsidRDefault="00DD0E93" w:rsidP="009B1B49">
            <w:pPr>
              <w:pStyle w:val="Tabledescriptext"/>
              <w:rPr>
                <w:b/>
                <w:bCs/>
              </w:rPr>
            </w:pPr>
            <w:r>
              <w:rPr>
                <w:b/>
                <w:bCs/>
              </w:rPr>
              <w:t xml:space="preserve">Revised </w:t>
            </w:r>
            <w:r w:rsidR="00164B2F" w:rsidRPr="009B1B49">
              <w:rPr>
                <w:b/>
                <w:bCs/>
              </w:rPr>
              <w:t>1 January 2014</w:t>
            </w:r>
          </w:p>
          <w:p w14:paraId="451E5A42" w14:textId="77777777" w:rsidR="00164B2F" w:rsidRPr="00A73782" w:rsidRDefault="00164B2F" w:rsidP="008F0B46">
            <w:pPr>
              <w:pStyle w:val="Tabledescriptext"/>
            </w:pPr>
            <w:r w:rsidRPr="00A73782">
              <w:t xml:space="preserve">Renamed </w:t>
            </w:r>
            <w:r w:rsidR="00E43A7A" w:rsidRPr="00A73782">
              <w:t xml:space="preserve">from </w:t>
            </w:r>
            <w:r w:rsidRPr="00A73782">
              <w:rPr>
                <w:i/>
              </w:rPr>
              <w:t xml:space="preserve">Commencing </w:t>
            </w:r>
            <w:r w:rsidR="00E43A7A" w:rsidRPr="00A73782">
              <w:rPr>
                <w:i/>
              </w:rPr>
              <w:t>course</w:t>
            </w:r>
            <w:r w:rsidRPr="00A73782">
              <w:rPr>
                <w:i/>
              </w:rPr>
              <w:t xml:space="preserve"> identifier</w:t>
            </w:r>
            <w:r w:rsidR="00572C6B" w:rsidRPr="00A73782">
              <w:rPr>
                <w:i/>
              </w:rPr>
              <w:t xml:space="preserve"> </w:t>
            </w:r>
            <w:r w:rsidR="00572C6B" w:rsidRPr="00A73782">
              <w:t>to</w:t>
            </w:r>
            <w:r w:rsidR="00572C6B" w:rsidRPr="00A73782">
              <w:rPr>
                <w:i/>
              </w:rPr>
              <w:t xml:space="preserve"> Commencing program identifier</w:t>
            </w:r>
          </w:p>
        </w:tc>
      </w:tr>
    </w:tbl>
    <w:p w14:paraId="284FF93E" w14:textId="77777777" w:rsidR="007D5C67" w:rsidRPr="007D5C67" w:rsidRDefault="007D5C67" w:rsidP="007D5C67">
      <w:pPr>
        <w:pStyle w:val="Bodytext"/>
        <w:rPr>
          <w:lang w:eastAsia="en-AU"/>
        </w:rPr>
      </w:pPr>
    </w:p>
    <w:p w14:paraId="1F198A28" w14:textId="77777777" w:rsidR="00520568" w:rsidRPr="002261A3" w:rsidRDefault="00BD1D5B" w:rsidP="00C103CA">
      <w:pPr>
        <w:pStyle w:val="H2Headings"/>
      </w:pPr>
      <w:bookmarkStart w:id="219" w:name="_Toc113785497"/>
      <w:bookmarkStart w:id="220" w:name="_Toc113785822"/>
      <w:bookmarkStart w:id="221" w:name="_Toc116875091"/>
      <w:bookmarkStart w:id="222" w:name="_Toc128472401"/>
      <w:bookmarkStart w:id="223" w:name="_Toc222218784"/>
      <w:r>
        <w:lastRenderedPageBreak/>
        <w:t>Contact n</w:t>
      </w:r>
      <w:r w:rsidR="00520568" w:rsidRPr="002261A3">
        <w:t>ame</w:t>
      </w:r>
      <w:bookmarkEnd w:id="219"/>
      <w:bookmarkEnd w:id="220"/>
      <w:bookmarkEnd w:id="221"/>
      <w:bookmarkEnd w:id="222"/>
      <w:bookmarkEnd w:id="223"/>
    </w:p>
    <w:p w14:paraId="31D5D0B6" w14:textId="77777777" w:rsidR="00520568" w:rsidRPr="002261A3" w:rsidRDefault="00BD1D5B" w:rsidP="004C26B3">
      <w:pPr>
        <w:pStyle w:val="H3Parts"/>
      </w:pPr>
      <w:bookmarkStart w:id="224" w:name="_Toc113785498"/>
      <w:r>
        <w:t>Definitional a</w:t>
      </w:r>
      <w:r w:rsidR="00520568" w:rsidRPr="002261A3">
        <w:t>ttributes</w:t>
      </w:r>
      <w:bookmarkEnd w:id="224"/>
    </w:p>
    <w:p w14:paraId="72B4A816" w14:textId="77777777" w:rsidR="00520568" w:rsidRPr="002261A3" w:rsidRDefault="00DD78AF" w:rsidP="00B336D5">
      <w:pPr>
        <w:pStyle w:val="H4Parts"/>
      </w:pPr>
      <w:r w:rsidRPr="002261A3">
        <w:t>Definition</w:t>
      </w:r>
    </w:p>
    <w:p w14:paraId="17A14942" w14:textId="09862736" w:rsidR="00520568" w:rsidRPr="002261A3" w:rsidRDefault="00BD1D5B" w:rsidP="007D3F89">
      <w:pPr>
        <w:pStyle w:val="Bodytext"/>
      </w:pPr>
      <w:r w:rsidRPr="000B09AD">
        <w:rPr>
          <w:i/>
        </w:rPr>
        <w:t>Contact name</w:t>
      </w:r>
      <w:r w:rsidR="00520568" w:rsidRPr="002261A3">
        <w:t xml:space="preserve"> </w:t>
      </w:r>
      <w:r w:rsidR="002E5FF8">
        <w:t>identifies the</w:t>
      </w:r>
      <w:r w:rsidR="00520568" w:rsidRPr="002261A3">
        <w:t xml:space="preserve"> person who has been nominated as having responsibility for communication in a training organisation or a </w:t>
      </w:r>
      <w:r w:rsidR="00D738A7">
        <w:t>state or territory training authority</w:t>
      </w:r>
      <w:r w:rsidR="00520568" w:rsidRPr="002261A3">
        <w:t>.</w:t>
      </w:r>
    </w:p>
    <w:p w14:paraId="218426CB" w14:textId="77777777" w:rsidR="00520568" w:rsidRPr="002261A3" w:rsidRDefault="00DD78AF" w:rsidP="00B336D5">
      <w:pPr>
        <w:pStyle w:val="H4Parts"/>
      </w:pPr>
      <w:r>
        <w:t>Context</w:t>
      </w:r>
    </w:p>
    <w:p w14:paraId="65D10DF7" w14:textId="77777777" w:rsidR="00520568" w:rsidRPr="002261A3" w:rsidRDefault="00BD1D5B" w:rsidP="007D3F89">
      <w:pPr>
        <w:pStyle w:val="Bodytext"/>
      </w:pPr>
      <w:r w:rsidRPr="000B09AD">
        <w:rPr>
          <w:i/>
        </w:rPr>
        <w:t>Contact name</w:t>
      </w:r>
      <w:r w:rsidR="00520568" w:rsidRPr="002261A3">
        <w:t xml:space="preserve"> identifies the person whose role </w:t>
      </w:r>
      <w:r w:rsidR="006656F4">
        <w:t xml:space="preserve">it </w:t>
      </w:r>
      <w:r w:rsidR="00520568" w:rsidRPr="002261A3">
        <w:t>is to manage the communi</w:t>
      </w:r>
      <w:r w:rsidR="006656F4">
        <w:t xml:space="preserve">cation regarding the submission </w:t>
      </w:r>
      <w:r w:rsidR="00520568" w:rsidRPr="002261A3">
        <w:t>of data.</w:t>
      </w:r>
    </w:p>
    <w:p w14:paraId="20119CDE" w14:textId="77777777" w:rsidR="00520568" w:rsidRPr="002261A3" w:rsidRDefault="00BD1D5B" w:rsidP="004C26B3">
      <w:pPr>
        <w:pStyle w:val="H3Parts"/>
      </w:pPr>
      <w:bookmarkStart w:id="225" w:name="_Toc113785499"/>
      <w:r w:rsidRPr="002261A3">
        <w:t>Relational attributes</w:t>
      </w:r>
      <w:bookmarkEnd w:id="225"/>
    </w:p>
    <w:p w14:paraId="5EBBA5D9" w14:textId="77777777" w:rsidR="00520568" w:rsidRPr="002261A3" w:rsidRDefault="00DD78AF" w:rsidP="00B336D5">
      <w:pPr>
        <w:pStyle w:val="H4Parts"/>
      </w:pPr>
      <w:r>
        <w:t>Rules</w:t>
      </w:r>
    </w:p>
    <w:p w14:paraId="5FD64E52" w14:textId="77777777" w:rsidR="00D9749C" w:rsidRDefault="00BD1D5B" w:rsidP="007D3F89">
      <w:pPr>
        <w:pStyle w:val="Bodytext"/>
      </w:pPr>
      <w:r w:rsidRPr="000B09AD">
        <w:rPr>
          <w:i/>
        </w:rPr>
        <w:t>Contact name</w:t>
      </w:r>
      <w:r w:rsidR="00FD225A">
        <w:t xml:space="preserve"> </w:t>
      </w:r>
      <w:r w:rsidR="00520568" w:rsidRPr="002261A3">
        <w:t>must contain the contact person’s full name in the format</w:t>
      </w:r>
      <w:r w:rsidR="004E4B13">
        <w:t>:</w:t>
      </w:r>
      <w:r w:rsidR="00BF4504">
        <w:t xml:space="preserve"> f</w:t>
      </w:r>
      <w:r w:rsidR="00520568" w:rsidRPr="002261A3">
        <w:t>amily name, given name, title and position (optional).</w:t>
      </w:r>
    </w:p>
    <w:p w14:paraId="3B878D7C" w14:textId="77777777" w:rsidR="00725E08" w:rsidRPr="002261A3" w:rsidRDefault="00725E08" w:rsidP="00725E08">
      <w:pPr>
        <w:pStyle w:val="H4Parts"/>
      </w:pPr>
      <w:r w:rsidRPr="002261A3">
        <w:t>Guideline</w:t>
      </w:r>
      <w:r>
        <w:t>s</w:t>
      </w:r>
      <w:r w:rsidR="00BD1D5B" w:rsidRPr="002261A3">
        <w:t xml:space="preserve"> for use</w:t>
      </w:r>
    </w:p>
    <w:p w14:paraId="5A4BA4E3" w14:textId="77777777" w:rsidR="00520568" w:rsidRPr="002261A3" w:rsidRDefault="00520568" w:rsidP="007D3F89">
      <w:pPr>
        <w:pStyle w:val="Bodytext"/>
      </w:pPr>
      <w:r w:rsidRPr="002261A3">
        <w:t>Not applicable</w:t>
      </w:r>
    </w:p>
    <w:p w14:paraId="23018650" w14:textId="77777777" w:rsidR="00520568" w:rsidRPr="002261A3" w:rsidRDefault="00BD1D5B" w:rsidP="00F41A95">
      <w:pPr>
        <w:pStyle w:val="H4Parts"/>
      </w:pPr>
      <w:r>
        <w:t>Related data</w:t>
      </w:r>
    </w:p>
    <w:p w14:paraId="0C8A697B" w14:textId="77777777" w:rsidR="00520568" w:rsidRPr="002261A3" w:rsidRDefault="00520568" w:rsidP="007D3F89">
      <w:pPr>
        <w:pStyle w:val="Bodytext"/>
      </w:pPr>
      <w:r w:rsidRPr="002261A3">
        <w:t>Not applicable</w:t>
      </w:r>
    </w:p>
    <w:p w14:paraId="34FD52ED" w14:textId="77777777" w:rsidR="00520568" w:rsidRPr="002261A3" w:rsidRDefault="00BD1D5B" w:rsidP="00F41A95">
      <w:pPr>
        <w:pStyle w:val="H4Parts"/>
      </w:pPr>
      <w:r>
        <w:t>Type of relationship</w:t>
      </w:r>
    </w:p>
    <w:p w14:paraId="75630D42" w14:textId="77777777" w:rsidR="00520568" w:rsidRPr="002261A3" w:rsidRDefault="00520568" w:rsidP="007D3F89">
      <w:pPr>
        <w:pStyle w:val="Bodytext"/>
      </w:pPr>
      <w:r w:rsidRPr="002261A3">
        <w:t>Not applicable</w:t>
      </w:r>
    </w:p>
    <w:p w14:paraId="7400A1E6" w14:textId="77777777" w:rsidR="00520568" w:rsidRPr="002261A3" w:rsidRDefault="00BD1D5B"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550AF" w14:paraId="763DADEC" w14:textId="77777777">
        <w:tc>
          <w:tcPr>
            <w:tcW w:w="1984" w:type="dxa"/>
          </w:tcPr>
          <w:p w14:paraId="574FD762" w14:textId="77777777" w:rsidR="00E550AF" w:rsidRDefault="00E550AF" w:rsidP="00EA2BBC">
            <w:pPr>
              <w:pStyle w:val="Tableheading"/>
            </w:pPr>
            <w:r>
              <w:t>Value</w:t>
            </w:r>
          </w:p>
        </w:tc>
        <w:tc>
          <w:tcPr>
            <w:tcW w:w="7124" w:type="dxa"/>
          </w:tcPr>
          <w:p w14:paraId="2D06BAEC" w14:textId="3CCC153D" w:rsidR="00E550AF" w:rsidRDefault="00E550AF" w:rsidP="00EA2BBC">
            <w:pPr>
              <w:pStyle w:val="Tableheading"/>
            </w:pPr>
            <w:r>
              <w:t>Description</w:t>
            </w:r>
            <w:r w:rsidR="00D17ECC">
              <w:t xml:space="preserve"> – </w:t>
            </w:r>
            <w:r w:rsidR="00EB2AFE">
              <w:rPr>
                <w:noProof/>
              </w:rPr>
              <w:fldChar w:fldCharType="begin"/>
            </w:r>
            <w:r w:rsidR="00EB2AFE">
              <w:rPr>
                <w:noProof/>
              </w:rPr>
              <w:instrText xml:space="preserve"> STYLEREF  H2_Headings  \* MERGEFORMAT </w:instrText>
            </w:r>
            <w:r w:rsidR="00EB2AFE">
              <w:rPr>
                <w:noProof/>
              </w:rPr>
              <w:fldChar w:fldCharType="separate"/>
            </w:r>
            <w:r w:rsidR="00153EBD">
              <w:rPr>
                <w:noProof/>
              </w:rPr>
              <w:t>Contact name</w:t>
            </w:r>
            <w:r w:rsidR="00EB2AFE">
              <w:rPr>
                <w:noProof/>
              </w:rPr>
              <w:fldChar w:fldCharType="end"/>
            </w:r>
          </w:p>
        </w:tc>
      </w:tr>
      <w:tr w:rsidR="00E550AF" w14:paraId="32094886" w14:textId="77777777">
        <w:tc>
          <w:tcPr>
            <w:tcW w:w="1984" w:type="dxa"/>
          </w:tcPr>
          <w:p w14:paraId="37462DCC" w14:textId="1F71D5B7" w:rsidR="00E550AF" w:rsidRPr="00112D80" w:rsidRDefault="001C65CF" w:rsidP="00EA2BBC">
            <w:pPr>
              <w:pStyle w:val="Tablevaluetext"/>
            </w:pPr>
            <w:r>
              <w:t>T</w:t>
            </w:r>
            <w:r w:rsidR="00E550AF" w:rsidRPr="000B09AD">
              <w:t>ext</w:t>
            </w:r>
          </w:p>
        </w:tc>
        <w:tc>
          <w:tcPr>
            <w:tcW w:w="7124" w:type="dxa"/>
          </w:tcPr>
          <w:p w14:paraId="1A57B6B7" w14:textId="77777777" w:rsidR="00E550AF" w:rsidRPr="00251F56" w:rsidRDefault="00E550AF" w:rsidP="00EA2BBC">
            <w:pPr>
              <w:pStyle w:val="Tabledescriptext"/>
            </w:pPr>
            <w:r w:rsidRPr="000B09AD">
              <w:t>Contact name in format: family name, given name</w:t>
            </w:r>
            <w:r w:rsidR="00702422">
              <w:t>(s)</w:t>
            </w:r>
            <w:r w:rsidRPr="000B09AD">
              <w:t>, title and position (</w:t>
            </w:r>
            <w:r>
              <w:t>optional)</w:t>
            </w:r>
          </w:p>
        </w:tc>
      </w:tr>
    </w:tbl>
    <w:p w14:paraId="292FFF71" w14:textId="77777777" w:rsidR="00520568" w:rsidRPr="002261A3" w:rsidRDefault="00BD0869" w:rsidP="00F7041F">
      <w:pPr>
        <w:pStyle w:val="H4Parts"/>
      </w:pPr>
      <w:r>
        <w:t>Question</w:t>
      </w:r>
    </w:p>
    <w:p w14:paraId="316765D2" w14:textId="77777777" w:rsidR="00520568" w:rsidRPr="002261A3" w:rsidRDefault="00520568" w:rsidP="00EB61FA">
      <w:pPr>
        <w:pStyle w:val="Bodytext"/>
      </w:pPr>
      <w:r w:rsidRPr="002261A3">
        <w:t>Not applicable</w:t>
      </w:r>
    </w:p>
    <w:p w14:paraId="66BA05F9" w14:textId="77777777" w:rsidR="00520568" w:rsidRPr="002261A3" w:rsidRDefault="00520568" w:rsidP="0009072E">
      <w:pPr>
        <w:pStyle w:val="H3Parts"/>
      </w:pPr>
      <w:bookmarkStart w:id="226" w:name="_Toc113785500"/>
      <w:r w:rsidRPr="002261A3">
        <w:t>Format</w:t>
      </w:r>
      <w:r w:rsidR="00BD1D5B" w:rsidRPr="002261A3">
        <w:t xml:space="preserve"> attributes</w:t>
      </w:r>
      <w:bookmarkEnd w:id="226"/>
    </w:p>
    <w:p w14:paraId="098415C0" w14:textId="77777777" w:rsidR="00520568" w:rsidRPr="002261A3" w:rsidRDefault="00520568" w:rsidP="008F0B46">
      <w:pPr>
        <w:pStyle w:val="Bodytext"/>
      </w:pPr>
      <w:r w:rsidRPr="002261A3">
        <w:t>Length:</w:t>
      </w:r>
      <w:r w:rsidRPr="002261A3">
        <w:tab/>
      </w:r>
      <w:r w:rsidR="008F0B46">
        <w:tab/>
      </w:r>
      <w:r w:rsidRPr="002261A3">
        <w:t>60</w:t>
      </w:r>
    </w:p>
    <w:p w14:paraId="2B4316A1" w14:textId="77777777" w:rsidR="00520568" w:rsidRPr="002261A3" w:rsidRDefault="00520568" w:rsidP="008F0B46">
      <w:pPr>
        <w:pStyle w:val="Bodytext"/>
      </w:pPr>
      <w:r w:rsidRPr="002261A3">
        <w:t>Type:</w:t>
      </w:r>
      <w:r w:rsidRPr="002261A3">
        <w:tab/>
      </w:r>
      <w:r w:rsidR="008F0B46">
        <w:tab/>
      </w:r>
      <w:r w:rsidRPr="002261A3">
        <w:t>alphanumeric</w:t>
      </w:r>
    </w:p>
    <w:p w14:paraId="47C7FAF3" w14:textId="77777777" w:rsidR="00520568" w:rsidRPr="002261A3" w:rsidRDefault="00C314D5" w:rsidP="008F0B46">
      <w:pPr>
        <w:pStyle w:val="Bodytext"/>
      </w:pPr>
      <w:r>
        <w:t>Justification:</w:t>
      </w:r>
      <w:r w:rsidR="00520568" w:rsidRPr="002261A3">
        <w:tab/>
      </w:r>
      <w:r w:rsidR="008F0B46">
        <w:tab/>
      </w:r>
      <w:r w:rsidR="00520568" w:rsidRPr="002261A3">
        <w:t>left</w:t>
      </w:r>
    </w:p>
    <w:p w14:paraId="5DF31BA9" w14:textId="77777777" w:rsidR="00520568" w:rsidRPr="002261A3" w:rsidRDefault="00BD1D5B" w:rsidP="008F0B46">
      <w:pPr>
        <w:pStyle w:val="Bodytext"/>
      </w:pPr>
      <w:r w:rsidRPr="002261A3">
        <w:t>Fill character:</w:t>
      </w:r>
      <w:r w:rsidR="00520568" w:rsidRPr="002261A3">
        <w:tab/>
      </w:r>
      <w:r w:rsidR="008F0B46">
        <w:tab/>
      </w:r>
      <w:r w:rsidR="00520568" w:rsidRPr="002261A3">
        <w:t>space</w:t>
      </w:r>
    </w:p>
    <w:p w14:paraId="52790500" w14:textId="77777777" w:rsidR="00520568" w:rsidRPr="002261A3" w:rsidRDefault="00520568" w:rsidP="008F0B46">
      <w:pPr>
        <w:pStyle w:val="Bodytext"/>
      </w:pPr>
      <w:r w:rsidRPr="002261A3">
        <w:t>Permitted data element value:</w:t>
      </w:r>
      <w:r w:rsidRPr="002261A3">
        <w:tab/>
      </w:r>
      <w:r w:rsidR="00116202">
        <w:rPr>
          <w:szCs w:val="22"/>
        </w:rPr>
        <w:t>not applicable</w:t>
      </w:r>
    </w:p>
    <w:p w14:paraId="07C1AC57" w14:textId="77777777" w:rsidR="00520568" w:rsidRPr="002261A3" w:rsidRDefault="00BD1D5B" w:rsidP="0009072E">
      <w:pPr>
        <w:pStyle w:val="H3Parts"/>
      </w:pPr>
      <w:bookmarkStart w:id="227" w:name="_Toc113785501"/>
      <w:r w:rsidRPr="002261A3">
        <w:t>Administrative attributes</w:t>
      </w:r>
      <w:bookmarkEnd w:id="227"/>
    </w:p>
    <w:p w14:paraId="2BFD4931" w14:textId="77777777" w:rsidR="00520568" w:rsidRDefault="00DD78AF" w:rsidP="00112D80">
      <w:pPr>
        <w:pStyle w:val="H4Parts"/>
      </w:pPr>
      <w:r>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856"/>
      </w:tblGrid>
      <w:tr w:rsidR="00197284" w:rsidRPr="008F0B46" w14:paraId="223C3C41" w14:textId="77777777" w:rsidTr="007D5C67">
        <w:tc>
          <w:tcPr>
            <w:tcW w:w="1690" w:type="dxa"/>
          </w:tcPr>
          <w:p w14:paraId="2EEDB07F" w14:textId="77777777" w:rsidR="00197284" w:rsidRPr="008F0B46" w:rsidRDefault="00197284" w:rsidP="008F0B46">
            <w:pPr>
              <w:pStyle w:val="Tableheading"/>
              <w:jc w:val="left"/>
              <w:rPr>
                <w:bCs/>
              </w:rPr>
            </w:pPr>
            <w:r w:rsidRPr="008F0B46">
              <w:rPr>
                <w:bCs/>
              </w:rPr>
              <w:t>Release</w:t>
            </w:r>
          </w:p>
        </w:tc>
        <w:tc>
          <w:tcPr>
            <w:tcW w:w="3742" w:type="dxa"/>
          </w:tcPr>
          <w:p w14:paraId="6F98CDDA" w14:textId="77777777" w:rsidR="00197284" w:rsidRPr="008F0B46" w:rsidRDefault="000A6BCD" w:rsidP="008F0B46">
            <w:pPr>
              <w:pStyle w:val="Tableheading"/>
              <w:jc w:val="left"/>
              <w:rPr>
                <w:bCs/>
              </w:rPr>
            </w:pPr>
            <w:r w:rsidRPr="008F0B46">
              <w:rPr>
                <w:bCs/>
              </w:rPr>
              <w:t>VET</w:t>
            </w:r>
            <w:r w:rsidR="00BD1D5B" w:rsidRPr="008F0B46">
              <w:rPr>
                <w:bCs/>
              </w:rPr>
              <w:t xml:space="preserve"> provider</w:t>
            </w:r>
          </w:p>
        </w:tc>
        <w:tc>
          <w:tcPr>
            <w:tcW w:w="3856" w:type="dxa"/>
          </w:tcPr>
          <w:p w14:paraId="541E1C9B" w14:textId="77777777" w:rsidR="00197284" w:rsidRPr="008F0B46" w:rsidRDefault="00967D2C" w:rsidP="008F0B46">
            <w:pPr>
              <w:pStyle w:val="Tableheading"/>
              <w:jc w:val="left"/>
              <w:rPr>
                <w:bCs/>
              </w:rPr>
            </w:pPr>
            <w:r w:rsidRPr="008F0B46">
              <w:rPr>
                <w:bCs/>
              </w:rPr>
              <w:t>Apprenticeship</w:t>
            </w:r>
          </w:p>
        </w:tc>
      </w:tr>
      <w:tr w:rsidR="00197284" w14:paraId="16A77421" w14:textId="77777777" w:rsidTr="007D5C67">
        <w:tc>
          <w:tcPr>
            <w:tcW w:w="1690" w:type="dxa"/>
          </w:tcPr>
          <w:p w14:paraId="7BE04A33" w14:textId="77777777" w:rsidR="00197284" w:rsidRDefault="00197284" w:rsidP="008F0B46">
            <w:pPr>
              <w:pStyle w:val="Tabledescriptext"/>
            </w:pPr>
            <w:r>
              <w:t>Release 1.0</w:t>
            </w:r>
          </w:p>
        </w:tc>
        <w:tc>
          <w:tcPr>
            <w:tcW w:w="3742" w:type="dxa"/>
          </w:tcPr>
          <w:p w14:paraId="668B7665" w14:textId="32C26C7D" w:rsidR="00197284" w:rsidRPr="009B1B49" w:rsidRDefault="00DD0E93" w:rsidP="009B1B49">
            <w:pPr>
              <w:pStyle w:val="Tabledescriptext"/>
              <w:rPr>
                <w:b/>
                <w:bCs/>
              </w:rPr>
            </w:pPr>
            <w:r>
              <w:rPr>
                <w:b/>
                <w:bCs/>
              </w:rPr>
              <w:t xml:space="preserve">Introduced </w:t>
            </w:r>
            <w:r w:rsidR="00197284" w:rsidRPr="009B1B49">
              <w:rPr>
                <w:b/>
                <w:bCs/>
              </w:rPr>
              <w:t>1 January 1994</w:t>
            </w:r>
          </w:p>
          <w:p w14:paraId="0F49E1E0" w14:textId="77777777" w:rsidR="00197284" w:rsidRPr="005F12DA" w:rsidRDefault="00BD1D5B" w:rsidP="008F0B46">
            <w:pPr>
              <w:pStyle w:val="Tabledescriptext"/>
              <w:rPr>
                <w:b/>
                <w:i/>
              </w:rPr>
            </w:pPr>
            <w:r w:rsidRPr="005F12DA">
              <w:rPr>
                <w:i/>
              </w:rPr>
              <w:t>Contact name</w:t>
            </w:r>
          </w:p>
        </w:tc>
        <w:tc>
          <w:tcPr>
            <w:tcW w:w="3856" w:type="dxa"/>
          </w:tcPr>
          <w:p w14:paraId="206B1868" w14:textId="70187E37" w:rsidR="00197284" w:rsidRPr="009B1B49" w:rsidRDefault="00DD0E93" w:rsidP="009B1B49">
            <w:pPr>
              <w:pStyle w:val="Tabledescriptext"/>
              <w:rPr>
                <w:b/>
                <w:bCs/>
              </w:rPr>
            </w:pPr>
            <w:r>
              <w:rPr>
                <w:b/>
                <w:bCs/>
              </w:rPr>
              <w:t xml:space="preserve">Introduced </w:t>
            </w:r>
            <w:r w:rsidR="00197284" w:rsidRPr="009B1B49">
              <w:rPr>
                <w:b/>
                <w:bCs/>
              </w:rPr>
              <w:t>1 July 1994</w:t>
            </w:r>
          </w:p>
          <w:p w14:paraId="479412F1" w14:textId="77777777" w:rsidR="00197284" w:rsidRPr="005F12DA" w:rsidRDefault="00BD1D5B" w:rsidP="008F0B46">
            <w:pPr>
              <w:pStyle w:val="Tabledescriptext"/>
              <w:rPr>
                <w:i/>
              </w:rPr>
            </w:pPr>
            <w:r w:rsidRPr="005F12DA">
              <w:rPr>
                <w:i/>
              </w:rPr>
              <w:t>Contact name</w:t>
            </w:r>
          </w:p>
        </w:tc>
      </w:tr>
    </w:tbl>
    <w:p w14:paraId="311EE1E4" w14:textId="77777777" w:rsidR="00520568" w:rsidRPr="002261A3" w:rsidRDefault="00BD1D5B" w:rsidP="000D3688">
      <w:pPr>
        <w:pStyle w:val="H2Headings"/>
      </w:pPr>
      <w:bookmarkStart w:id="228" w:name="_Toc113785502"/>
      <w:bookmarkStart w:id="229" w:name="_Toc113785823"/>
      <w:bookmarkStart w:id="230" w:name="_Toc116875092"/>
      <w:bookmarkStart w:id="231" w:name="_Toc128472402"/>
      <w:bookmarkStart w:id="232" w:name="_Toc222218785"/>
      <w:r>
        <w:lastRenderedPageBreak/>
        <w:t>Country i</w:t>
      </w:r>
      <w:r w:rsidR="00520568" w:rsidRPr="002261A3">
        <w:t>dentifier</w:t>
      </w:r>
      <w:bookmarkEnd w:id="228"/>
      <w:bookmarkEnd w:id="229"/>
      <w:bookmarkEnd w:id="230"/>
      <w:bookmarkEnd w:id="231"/>
      <w:bookmarkEnd w:id="232"/>
    </w:p>
    <w:p w14:paraId="08CCC1BF" w14:textId="77777777" w:rsidR="00520568" w:rsidRPr="002261A3" w:rsidRDefault="00BD1D5B" w:rsidP="004C26B3">
      <w:pPr>
        <w:pStyle w:val="H3Parts"/>
      </w:pPr>
      <w:bookmarkStart w:id="233" w:name="_Toc113785503"/>
      <w:r w:rsidRPr="002261A3">
        <w:t>Definitional attributes</w:t>
      </w:r>
      <w:bookmarkEnd w:id="233"/>
    </w:p>
    <w:p w14:paraId="32316EAA" w14:textId="77777777" w:rsidR="00520568" w:rsidRPr="002261A3" w:rsidRDefault="00DD78AF" w:rsidP="00B336D5">
      <w:pPr>
        <w:pStyle w:val="H4Parts"/>
      </w:pPr>
      <w:r w:rsidRPr="002261A3">
        <w:t>Definition</w:t>
      </w:r>
    </w:p>
    <w:p w14:paraId="2D6F4507" w14:textId="77777777" w:rsidR="00F30ABC" w:rsidRPr="00F30ABC" w:rsidRDefault="00F30ABC" w:rsidP="009F4172">
      <w:pPr>
        <w:pStyle w:val="Bodytext"/>
      </w:pPr>
      <w:r>
        <w:rPr>
          <w:i/>
        </w:rPr>
        <w:t>Country identifier</w:t>
      </w:r>
      <w:r>
        <w:t xml:space="preserve"> is a code that uniquely identifies a country.</w:t>
      </w:r>
    </w:p>
    <w:p w14:paraId="20B7EC25" w14:textId="77777777" w:rsidR="009F4172" w:rsidRPr="0008236E" w:rsidRDefault="00BD1D5B" w:rsidP="009F4172">
      <w:pPr>
        <w:pStyle w:val="Bodytext"/>
      </w:pPr>
      <w:r>
        <w:rPr>
          <w:i/>
        </w:rPr>
        <w:t xml:space="preserve">Country identifier </w:t>
      </w:r>
      <w:r w:rsidR="009F4172" w:rsidRPr="002261A3">
        <w:t xml:space="preserve">classification is based on the </w:t>
      </w:r>
      <w:r w:rsidR="001A4D27" w:rsidRPr="00FD5DEE">
        <w:rPr>
          <w:i/>
        </w:rPr>
        <w:t xml:space="preserve">Standard Australian Classification of Countries </w:t>
      </w:r>
      <w:r w:rsidR="001A4D27" w:rsidRPr="007F7748">
        <w:t>(SACC)</w:t>
      </w:r>
      <w:r w:rsidR="00A713CB">
        <w:t>,</w:t>
      </w:r>
      <w:r w:rsidR="00D20CC2">
        <w:rPr>
          <w:i/>
        </w:rPr>
        <w:t xml:space="preserve"> </w:t>
      </w:r>
      <w:r w:rsidR="00936144">
        <w:t>ABS</w:t>
      </w:r>
      <w:r>
        <w:t xml:space="preserve"> catalogue no.</w:t>
      </w:r>
      <w:r w:rsidR="001A4D27" w:rsidRPr="00FD5DEE">
        <w:t>1269.0</w:t>
      </w:r>
      <w:r w:rsidR="00685C45">
        <w:t>,</w:t>
      </w:r>
      <w:r w:rsidR="001A4D27" w:rsidRPr="00FD5DEE">
        <w:t xml:space="preserve"> </w:t>
      </w:r>
      <w:r w:rsidR="00D200D4">
        <w:t>20</w:t>
      </w:r>
      <w:r w:rsidR="00381532">
        <w:t>1</w:t>
      </w:r>
      <w:r w:rsidR="005668DA">
        <w:t>6</w:t>
      </w:r>
      <w:r w:rsidR="009F4172" w:rsidRPr="002261A3">
        <w:t>.</w:t>
      </w:r>
    </w:p>
    <w:p w14:paraId="4AEB0FAC" w14:textId="77777777" w:rsidR="00520568" w:rsidRPr="002261A3" w:rsidRDefault="00DD78AF" w:rsidP="00B336D5">
      <w:pPr>
        <w:pStyle w:val="H4Parts"/>
      </w:pPr>
      <w:r>
        <w:t>Context</w:t>
      </w:r>
    </w:p>
    <w:p w14:paraId="36C51738" w14:textId="77777777" w:rsidR="00520568" w:rsidRPr="002261A3" w:rsidRDefault="00AC4FBC" w:rsidP="007D3F89">
      <w:pPr>
        <w:pStyle w:val="Bodytext"/>
      </w:pPr>
      <w:r>
        <w:rPr>
          <w:i/>
        </w:rPr>
        <w:t>Countr</w:t>
      </w:r>
      <w:r w:rsidR="00BD1D5B">
        <w:rPr>
          <w:i/>
        </w:rPr>
        <w:t xml:space="preserve">y identifier </w:t>
      </w:r>
      <w:r w:rsidR="00520568" w:rsidRPr="002261A3">
        <w:t xml:space="preserve">is used in the analysis of </w:t>
      </w:r>
      <w:r w:rsidR="00E91AEE">
        <w:t>client</w:t>
      </w:r>
      <w:r w:rsidR="00520568" w:rsidRPr="002261A3">
        <w:t xml:space="preserve"> </w:t>
      </w:r>
      <w:r w:rsidR="00DB4C89">
        <w:t xml:space="preserve">and training organisation </w:t>
      </w:r>
      <w:r w:rsidR="00520568" w:rsidRPr="002261A3">
        <w:t>characteristics.</w:t>
      </w:r>
    </w:p>
    <w:p w14:paraId="4218A219" w14:textId="77777777" w:rsidR="00520568" w:rsidRPr="002261A3" w:rsidRDefault="00BD1D5B" w:rsidP="007D3F89">
      <w:pPr>
        <w:pStyle w:val="Bodytext"/>
      </w:pPr>
      <w:r>
        <w:rPr>
          <w:i/>
        </w:rPr>
        <w:t>Country identifier</w:t>
      </w:r>
      <w:r w:rsidR="00FD225A">
        <w:rPr>
          <w:i/>
        </w:rPr>
        <w:t xml:space="preserve"> </w:t>
      </w:r>
      <w:r w:rsidR="00520568" w:rsidRPr="002261A3">
        <w:t>is one of the four minimum core set</w:t>
      </w:r>
      <w:r w:rsidR="00753CE7">
        <w:t>s</w:t>
      </w:r>
      <w:r>
        <w:t xml:space="preserve"> of cultural and l</w:t>
      </w:r>
      <w:r w:rsidR="00520568" w:rsidRPr="002261A3">
        <w:t xml:space="preserve">anguage indicators and is used for the identification of individuals </w:t>
      </w:r>
      <w:r w:rsidR="00753CE7">
        <w:t>from</w:t>
      </w:r>
      <w:r w:rsidR="00520568" w:rsidRPr="002261A3">
        <w:t xml:space="preserve"> non</w:t>
      </w:r>
      <w:r w:rsidR="004E4B13">
        <w:t>-</w:t>
      </w:r>
      <w:r w:rsidR="00520568" w:rsidRPr="002261A3">
        <w:t>English speaking backgrounds.</w:t>
      </w:r>
    </w:p>
    <w:p w14:paraId="460F825B" w14:textId="77777777" w:rsidR="00520568" w:rsidRPr="002261A3" w:rsidRDefault="00BD1D5B" w:rsidP="004C26B3">
      <w:pPr>
        <w:pStyle w:val="H3Parts"/>
      </w:pPr>
      <w:bookmarkStart w:id="234" w:name="_Toc113785504"/>
      <w:r w:rsidRPr="002261A3">
        <w:t>Relational attributes</w:t>
      </w:r>
      <w:bookmarkEnd w:id="234"/>
    </w:p>
    <w:p w14:paraId="5C08BEC4" w14:textId="77777777" w:rsidR="00520568" w:rsidRPr="002261A3" w:rsidRDefault="00DD78AF" w:rsidP="00B336D5">
      <w:pPr>
        <w:pStyle w:val="H4Parts"/>
      </w:pPr>
      <w:r>
        <w:t>Rules</w:t>
      </w:r>
    </w:p>
    <w:p w14:paraId="568B39A5" w14:textId="77777777" w:rsidR="00D9749C" w:rsidRDefault="00BD1D5B" w:rsidP="00D9749C">
      <w:pPr>
        <w:pStyle w:val="Bodytext"/>
      </w:pPr>
      <w:r>
        <w:rPr>
          <w:i/>
        </w:rPr>
        <w:t>Country identifier</w:t>
      </w:r>
      <w:r w:rsidR="006F1FB4">
        <w:t xml:space="preserve"> </w:t>
      </w:r>
      <w:r w:rsidR="00BE78BB">
        <w:t>must be a valid 4</w:t>
      </w:r>
      <w:r w:rsidR="007B005C">
        <w:t>-</w:t>
      </w:r>
      <w:r w:rsidR="00BE78BB">
        <w:t xml:space="preserve">digit </w:t>
      </w:r>
      <w:r w:rsidR="00256BC1" w:rsidRPr="00FD5DEE">
        <w:rPr>
          <w:i/>
        </w:rPr>
        <w:t>Standard Australian Classification of Countries</w:t>
      </w:r>
      <w:r w:rsidR="001E5619">
        <w:rPr>
          <w:i/>
        </w:rPr>
        <w:t xml:space="preserve"> </w:t>
      </w:r>
      <w:r w:rsidR="00FC690B">
        <w:t>code</w:t>
      </w:r>
      <w:r w:rsidR="001E5619">
        <w:t>.</w:t>
      </w:r>
    </w:p>
    <w:p w14:paraId="362F63FB" w14:textId="77777777" w:rsidR="00725E08" w:rsidRPr="002261A3" w:rsidRDefault="00725E08" w:rsidP="00725E08">
      <w:pPr>
        <w:pStyle w:val="H4Parts"/>
      </w:pPr>
      <w:r w:rsidRPr="002261A3">
        <w:t>Guideline</w:t>
      </w:r>
      <w:r>
        <w:t>s</w:t>
      </w:r>
      <w:r w:rsidR="006D09AA" w:rsidRPr="002261A3">
        <w:t xml:space="preserve"> for use</w:t>
      </w:r>
    </w:p>
    <w:p w14:paraId="531B6362" w14:textId="75866E56" w:rsidR="00CD271F" w:rsidRDefault="001B0A23" w:rsidP="00CD271F">
      <w:pPr>
        <w:pStyle w:val="Bodytext"/>
      </w:pPr>
      <w:r w:rsidRPr="002261A3">
        <w:t xml:space="preserve">For the complete list of </w:t>
      </w:r>
      <w:r w:rsidR="000334BD">
        <w:t>up-to-date</w:t>
      </w:r>
      <w:r w:rsidR="00CD271F">
        <w:t xml:space="preserve"> </w:t>
      </w:r>
      <w:r w:rsidR="002E5FF8">
        <w:t>c</w:t>
      </w:r>
      <w:r w:rsidRPr="002261A3">
        <w:t xml:space="preserve">ountry codes, </w:t>
      </w:r>
      <w:r w:rsidR="00CD271F">
        <w:t>please refer to</w:t>
      </w:r>
      <w:r w:rsidR="009A3585">
        <w:t xml:space="preserve"> the </w:t>
      </w:r>
      <w:r w:rsidR="00936144">
        <w:t>NCVER</w:t>
      </w:r>
      <w:r w:rsidR="00CD271F">
        <w:t xml:space="preserve"> </w:t>
      </w:r>
      <w:r w:rsidR="00F0021C">
        <w:t>Portal</w:t>
      </w:r>
      <w:r w:rsidR="00E07500">
        <w:t xml:space="preserve"> </w:t>
      </w:r>
      <w:r w:rsidR="00CD271F">
        <w:t>&lt;</w:t>
      </w:r>
      <w:hyperlink r:id="rId60" w:history="1">
        <w:r w:rsidR="00A968D2" w:rsidRPr="00A968D2">
          <w:rPr>
            <w:rStyle w:val="Hyperlink"/>
          </w:rPr>
          <w:t>https://www.ncver.edu.au/rto-hub/statistical-standard-software/country/</w:t>
        </w:r>
      </w:hyperlink>
      <w:r w:rsidR="00620F07" w:rsidRPr="00E07500">
        <w:rPr>
          <w:rStyle w:val="Hyperlink"/>
          <w:color w:val="auto"/>
        </w:rPr>
        <w:t>&gt;.</w:t>
      </w:r>
    </w:p>
    <w:p w14:paraId="5CC08037" w14:textId="77777777" w:rsidR="00634D20" w:rsidRPr="00B871DA" w:rsidRDefault="00B871DA" w:rsidP="00634D20">
      <w:pPr>
        <w:pStyle w:val="Bodytext"/>
      </w:pPr>
      <w:r w:rsidRPr="00B871DA">
        <w:t xml:space="preserve">In AVETMISS, </w:t>
      </w:r>
      <w:r>
        <w:t xml:space="preserve">‘@@@@’ </w:t>
      </w:r>
      <w:r w:rsidRPr="00B871DA">
        <w:t xml:space="preserve">is used for ‘Not stated’ rather than the </w:t>
      </w:r>
      <w:r w:rsidR="0068581E">
        <w:t>Australian Bureau of Statistics</w:t>
      </w:r>
      <w:r w:rsidRPr="00B871DA">
        <w:t xml:space="preserve"> code of ‘0003’.</w:t>
      </w:r>
    </w:p>
    <w:p w14:paraId="6003A11C" w14:textId="77777777" w:rsidR="001B0A23" w:rsidRDefault="004E1B2B" w:rsidP="001B0A23">
      <w:pPr>
        <w:pStyle w:val="Bodytext"/>
      </w:pPr>
      <w:r w:rsidRPr="004E1B2B">
        <w:rPr>
          <w:color w:val="000000" w:themeColor="text1"/>
        </w:rPr>
        <w:t xml:space="preserve">National VET Provider Collection </w:t>
      </w:r>
      <w:r w:rsidR="00D46BDA">
        <w:t>e</w:t>
      </w:r>
      <w:r w:rsidR="004C132B">
        <w:t>nrolment form q</w:t>
      </w:r>
      <w:r w:rsidR="001B0A23" w:rsidRPr="00B15475">
        <w:t xml:space="preserve">uestions are designed to comply with the </w:t>
      </w:r>
      <w:r w:rsidR="006B6727" w:rsidRPr="006B6727">
        <w:rPr>
          <w:i/>
        </w:rPr>
        <w:t>Country of Birth Standard</w:t>
      </w:r>
      <w:r w:rsidR="006B6727">
        <w:rPr>
          <w:i/>
        </w:rPr>
        <w:t>,</w:t>
      </w:r>
      <w:r w:rsidR="006B6727" w:rsidRPr="006B6727">
        <w:rPr>
          <w:i/>
        </w:rPr>
        <w:t xml:space="preserve"> </w:t>
      </w:r>
      <w:r w:rsidR="006B6727" w:rsidRPr="006B6727">
        <w:t>A</w:t>
      </w:r>
      <w:r w:rsidR="006B6727">
        <w:t xml:space="preserve">BS catalogue no.1200.0.55.004, </w:t>
      </w:r>
      <w:r w:rsidR="006B6727" w:rsidRPr="006B6727">
        <w:t>201</w:t>
      </w:r>
      <w:r w:rsidR="005668DA">
        <w:t>6</w:t>
      </w:r>
      <w:r w:rsidR="001B0A23" w:rsidRPr="00B15475">
        <w:t>.</w:t>
      </w:r>
    </w:p>
    <w:p w14:paraId="064894EE" w14:textId="77777777" w:rsidR="00520568" w:rsidRPr="002261A3" w:rsidRDefault="006D09AA" w:rsidP="00F41A95">
      <w:pPr>
        <w:pStyle w:val="H4Parts"/>
      </w:pPr>
      <w:r>
        <w:t>Related data</w:t>
      </w:r>
    </w:p>
    <w:p w14:paraId="29861533" w14:textId="77777777" w:rsidR="00520568" w:rsidRPr="002261A3" w:rsidRDefault="00520568" w:rsidP="007D3F89">
      <w:pPr>
        <w:pStyle w:val="Bodytext"/>
      </w:pPr>
      <w:r w:rsidRPr="002261A3">
        <w:t>Not applicable</w:t>
      </w:r>
    </w:p>
    <w:p w14:paraId="17E81BD9" w14:textId="77777777" w:rsidR="00520568" w:rsidRPr="002261A3" w:rsidRDefault="006D09AA" w:rsidP="00F41A95">
      <w:pPr>
        <w:pStyle w:val="H4Parts"/>
      </w:pPr>
      <w:r>
        <w:t>Type of relationship</w:t>
      </w:r>
    </w:p>
    <w:p w14:paraId="3E8110E6" w14:textId="77777777" w:rsidR="00520568" w:rsidRPr="002261A3" w:rsidRDefault="00520568" w:rsidP="001D6B56">
      <w:pPr>
        <w:pStyle w:val="Bodytext"/>
      </w:pPr>
      <w:r w:rsidRPr="002261A3">
        <w:t>Not applicable</w:t>
      </w:r>
    </w:p>
    <w:p w14:paraId="787222D0" w14:textId="77777777" w:rsidR="00961BDD" w:rsidRPr="00961BDD" w:rsidRDefault="006D09AA" w:rsidP="00EF6A92">
      <w:pPr>
        <w:pStyle w:val="H4Parts"/>
        <w:rPr>
          <w:rStyle w:val="Hyperlink"/>
        </w:rPr>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A2BBC" w:rsidRPr="008F0B46" w14:paraId="5B6A9E4B" w14:textId="77777777">
        <w:tc>
          <w:tcPr>
            <w:tcW w:w="1984" w:type="dxa"/>
          </w:tcPr>
          <w:p w14:paraId="4DAE8EE8" w14:textId="77777777" w:rsidR="00EA2BBC" w:rsidRPr="008F0B46" w:rsidRDefault="00EA2BBC" w:rsidP="008F0B46">
            <w:pPr>
              <w:pStyle w:val="Tableheading"/>
              <w:jc w:val="left"/>
              <w:rPr>
                <w:bCs/>
              </w:rPr>
            </w:pPr>
            <w:r w:rsidRPr="008F0B46">
              <w:rPr>
                <w:bCs/>
              </w:rPr>
              <w:t>Value</w:t>
            </w:r>
          </w:p>
        </w:tc>
        <w:tc>
          <w:tcPr>
            <w:tcW w:w="7124" w:type="dxa"/>
          </w:tcPr>
          <w:p w14:paraId="3CAD322C" w14:textId="45765776" w:rsidR="00EA2BBC" w:rsidRPr="008F0B46" w:rsidRDefault="00EA2BBC" w:rsidP="008F0B46">
            <w:pPr>
              <w:pStyle w:val="Tableheading"/>
              <w:jc w:val="left"/>
              <w:rPr>
                <w:bCs/>
              </w:rPr>
            </w:pPr>
            <w:r w:rsidRPr="008F0B46">
              <w:rPr>
                <w:bCs/>
              </w:rPr>
              <w:t>Description</w:t>
            </w:r>
            <w:r w:rsidR="00D17ECC" w:rsidRPr="008F0B46">
              <w:rPr>
                <w:bCs/>
              </w:rPr>
              <w:t xml:space="preserve"> – </w:t>
            </w:r>
            <w:r w:rsidR="00DB6678" w:rsidRPr="008F0B46">
              <w:rPr>
                <w:bCs/>
              </w:rPr>
              <w:fldChar w:fldCharType="begin"/>
            </w:r>
            <w:r w:rsidR="00DB6678" w:rsidRPr="008F0B46">
              <w:rPr>
                <w:bCs/>
              </w:rPr>
              <w:instrText xml:space="preserve"> STYLEREF  H2_Headings  \* MERGEFORMAT </w:instrText>
            </w:r>
            <w:r w:rsidR="00DB6678" w:rsidRPr="008F0B46">
              <w:rPr>
                <w:bCs/>
              </w:rPr>
              <w:fldChar w:fldCharType="separate"/>
            </w:r>
            <w:r w:rsidR="00153EBD">
              <w:rPr>
                <w:bCs/>
                <w:noProof/>
              </w:rPr>
              <w:t>Country identifier</w:t>
            </w:r>
            <w:r w:rsidR="00DB6678" w:rsidRPr="008F0B46">
              <w:rPr>
                <w:bCs/>
                <w:noProof/>
              </w:rPr>
              <w:fldChar w:fldCharType="end"/>
            </w:r>
          </w:p>
        </w:tc>
      </w:tr>
      <w:tr w:rsidR="00EA2BBC" w14:paraId="28BE756A" w14:textId="77777777">
        <w:tc>
          <w:tcPr>
            <w:tcW w:w="1984" w:type="dxa"/>
          </w:tcPr>
          <w:p w14:paraId="24479B0F" w14:textId="77777777" w:rsidR="00EA2BBC" w:rsidRPr="00112D80" w:rsidRDefault="00EA2BBC" w:rsidP="008F0B46">
            <w:pPr>
              <w:pStyle w:val="Tabledescriptext"/>
            </w:pPr>
            <w:r w:rsidRPr="00EB61FA">
              <w:t>00</w:t>
            </w:r>
            <w:r w:rsidR="006D09AA">
              <w:t>00</w:t>
            </w:r>
            <w:r w:rsidR="003544CD">
              <w:t xml:space="preserve"> </w:t>
            </w:r>
            <w:r w:rsidR="00882070">
              <w:t>–</w:t>
            </w:r>
            <w:r w:rsidR="003544CD">
              <w:t xml:space="preserve"> </w:t>
            </w:r>
            <w:r>
              <w:t>9999</w:t>
            </w:r>
          </w:p>
        </w:tc>
        <w:tc>
          <w:tcPr>
            <w:tcW w:w="7124" w:type="dxa"/>
          </w:tcPr>
          <w:p w14:paraId="6A1452EE" w14:textId="77777777" w:rsidR="00EA2BBC" w:rsidRPr="00251F56" w:rsidRDefault="00EA2BBC" w:rsidP="008F0B46">
            <w:pPr>
              <w:pStyle w:val="Tabledescriptext"/>
            </w:pPr>
            <w:r>
              <w:t>Valid 4-digit</w:t>
            </w:r>
            <w:r w:rsidR="00D20CC2">
              <w:t xml:space="preserve"> </w:t>
            </w:r>
            <w:r>
              <w:t>SACC code</w:t>
            </w:r>
          </w:p>
        </w:tc>
      </w:tr>
    </w:tbl>
    <w:p w14:paraId="2DAB2E23" w14:textId="77777777" w:rsidR="00520568" w:rsidRDefault="00BD0869" w:rsidP="00F7041F">
      <w:pPr>
        <w:pStyle w:val="H4Parts"/>
      </w:pPr>
      <w:r>
        <w:t>Question</w:t>
      </w:r>
    </w:p>
    <w:p w14:paraId="1B15CB42" w14:textId="77777777" w:rsidR="00520568" w:rsidRPr="002261A3" w:rsidRDefault="00753CE7" w:rsidP="00AD3EDB">
      <w:pPr>
        <w:pStyle w:val="Bodytext"/>
      </w:pPr>
      <w:r>
        <w:t>In which country were you born?</w:t>
      </w:r>
    </w:p>
    <w:tbl>
      <w:tblPr>
        <w:tblW w:w="0" w:type="auto"/>
        <w:tblInd w:w="1668" w:type="dxa"/>
        <w:tblLook w:val="00A0" w:firstRow="1" w:lastRow="0" w:firstColumn="1" w:lastColumn="0" w:noHBand="0" w:noVBand="0"/>
      </w:tblPr>
      <w:tblGrid>
        <w:gridCol w:w="1808"/>
        <w:gridCol w:w="5487"/>
      </w:tblGrid>
      <w:tr w:rsidR="00EB61FA" w14:paraId="3CE56B74" w14:textId="77777777">
        <w:tc>
          <w:tcPr>
            <w:tcW w:w="0" w:type="auto"/>
            <w:tcBorders>
              <w:bottom w:val="single" w:sz="4" w:space="0" w:color="auto"/>
            </w:tcBorders>
          </w:tcPr>
          <w:p w14:paraId="2E2374F3" w14:textId="77777777" w:rsidR="00EB61FA" w:rsidRDefault="00EB61FA" w:rsidP="000859C7">
            <w:pPr>
              <w:pStyle w:val="Enroltext"/>
              <w:rPr>
                <w:noProof w:val="0"/>
              </w:rPr>
            </w:pPr>
            <w:r w:rsidRPr="00755804">
              <w:rPr>
                <w:noProof w:val="0"/>
              </w:rPr>
              <w:t>Australia</w:t>
            </w:r>
          </w:p>
        </w:tc>
        <w:tc>
          <w:tcPr>
            <w:tcW w:w="5487" w:type="dxa"/>
            <w:tcBorders>
              <w:bottom w:val="single" w:sz="4" w:space="0" w:color="auto"/>
            </w:tcBorders>
            <w:vAlign w:val="bottom"/>
          </w:tcPr>
          <w:p w14:paraId="214A5D2E" w14:textId="77777777" w:rsidR="00EB61FA" w:rsidRDefault="00EB61FA" w:rsidP="00D40A14">
            <w:pPr>
              <w:pStyle w:val="Enroltext"/>
              <w:tabs>
                <w:tab w:val="left" w:pos="3519"/>
              </w:tabs>
              <w:rPr>
                <w:noProof w:val="0"/>
              </w:rPr>
            </w:pPr>
            <w:r>
              <w:rPr>
                <w:noProof w:val="0"/>
              </w:rPr>
              <w:sym w:font="Webdings" w:char="F063"/>
            </w:r>
            <w:r w:rsidR="000859C7">
              <w:rPr>
                <w:noProof w:val="0"/>
              </w:rPr>
              <w:t xml:space="preserve"> </w:t>
            </w:r>
            <w:r w:rsidRPr="00755804">
              <w:rPr>
                <w:noProof w:val="0"/>
              </w:rPr>
              <w:t>1101</w:t>
            </w:r>
          </w:p>
        </w:tc>
      </w:tr>
      <w:tr w:rsidR="00EB61FA" w14:paraId="58FC8D51" w14:textId="77777777">
        <w:tc>
          <w:tcPr>
            <w:tcW w:w="0" w:type="auto"/>
            <w:tcBorders>
              <w:bottom w:val="single" w:sz="4" w:space="0" w:color="auto"/>
            </w:tcBorders>
          </w:tcPr>
          <w:p w14:paraId="48580E64" w14:textId="77777777" w:rsidR="00EB61FA" w:rsidRDefault="00EB61FA" w:rsidP="000859C7">
            <w:pPr>
              <w:pStyle w:val="Enroltext"/>
              <w:rPr>
                <w:noProof w:val="0"/>
              </w:rPr>
            </w:pPr>
            <w:r w:rsidRPr="00EB61FA">
              <w:rPr>
                <w:noProof w:val="0"/>
              </w:rPr>
              <w:t>Other</w:t>
            </w:r>
            <w:r w:rsidR="00D17ECC">
              <w:rPr>
                <w:noProof w:val="0"/>
              </w:rPr>
              <w:t xml:space="preserve"> – </w:t>
            </w:r>
            <w:r w:rsidRPr="00EB61FA">
              <w:rPr>
                <w:noProof w:val="0"/>
              </w:rPr>
              <w:t>please specify</w:t>
            </w:r>
          </w:p>
        </w:tc>
        <w:tc>
          <w:tcPr>
            <w:tcW w:w="5487" w:type="dxa"/>
            <w:tcBorders>
              <w:top w:val="single" w:sz="4" w:space="0" w:color="auto"/>
              <w:bottom w:val="single" w:sz="4" w:space="0" w:color="auto"/>
            </w:tcBorders>
          </w:tcPr>
          <w:p w14:paraId="752CF694" w14:textId="77777777" w:rsidR="00EB61FA" w:rsidRDefault="00EB61FA" w:rsidP="000859C7">
            <w:pPr>
              <w:pStyle w:val="EnroltextBold"/>
              <w:tabs>
                <w:tab w:val="left" w:pos="3519"/>
              </w:tabs>
              <w:rPr>
                <w:noProof w:val="0"/>
              </w:rPr>
            </w:pPr>
          </w:p>
        </w:tc>
      </w:tr>
    </w:tbl>
    <w:p w14:paraId="6BC63883" w14:textId="77777777" w:rsidR="00520568" w:rsidRPr="001C4583" w:rsidRDefault="006D09AA" w:rsidP="00755804">
      <w:pPr>
        <w:pStyle w:val="H3Parts"/>
      </w:pPr>
      <w:bookmarkStart w:id="235" w:name="_Toc113785505"/>
      <w:r w:rsidRPr="001C4583">
        <w:rPr>
          <w:snapToGrid/>
        </w:rPr>
        <w:t>Format attributes</w:t>
      </w:r>
      <w:bookmarkEnd w:id="235"/>
    </w:p>
    <w:p w14:paraId="2E72DC7F" w14:textId="77777777" w:rsidR="00520568" w:rsidRPr="002261A3" w:rsidRDefault="00520568" w:rsidP="008F0B46">
      <w:pPr>
        <w:pStyle w:val="Bodytext"/>
      </w:pPr>
      <w:r w:rsidRPr="002261A3">
        <w:t>Length:</w:t>
      </w:r>
      <w:r w:rsidRPr="002261A3">
        <w:tab/>
      </w:r>
      <w:r w:rsidR="008F0B46">
        <w:tab/>
      </w:r>
      <w:r w:rsidRPr="002261A3">
        <w:t>4</w:t>
      </w:r>
    </w:p>
    <w:p w14:paraId="0781C4FD" w14:textId="77777777" w:rsidR="00520568" w:rsidRPr="002261A3" w:rsidRDefault="00520568" w:rsidP="008F0B46">
      <w:pPr>
        <w:pStyle w:val="Bodytext"/>
      </w:pPr>
      <w:r w:rsidRPr="002261A3">
        <w:t>Type:</w:t>
      </w:r>
      <w:r w:rsidRPr="002261A3">
        <w:tab/>
      </w:r>
      <w:r w:rsidR="008F0B46">
        <w:tab/>
      </w:r>
      <w:r w:rsidRPr="002261A3">
        <w:t>alphanumeric</w:t>
      </w:r>
    </w:p>
    <w:p w14:paraId="186ED104" w14:textId="77777777" w:rsidR="00520568" w:rsidRPr="002261A3" w:rsidRDefault="00C314D5" w:rsidP="008F0B46">
      <w:pPr>
        <w:pStyle w:val="Bodytext"/>
      </w:pPr>
      <w:r>
        <w:t>Justification:</w:t>
      </w:r>
      <w:r w:rsidR="00520568" w:rsidRPr="002261A3">
        <w:tab/>
      </w:r>
      <w:r w:rsidR="008F0B46">
        <w:tab/>
      </w:r>
      <w:r w:rsidR="00520568" w:rsidRPr="002261A3">
        <w:t>none</w:t>
      </w:r>
    </w:p>
    <w:p w14:paraId="6E553548" w14:textId="77777777" w:rsidR="00520568" w:rsidRPr="002261A3" w:rsidRDefault="00520568" w:rsidP="008F0B46">
      <w:pPr>
        <w:pStyle w:val="Bodytext"/>
      </w:pPr>
      <w:r w:rsidRPr="002261A3">
        <w:t>F</w:t>
      </w:r>
      <w:r w:rsidR="006D09AA" w:rsidRPr="002261A3">
        <w:t>ill character:</w:t>
      </w:r>
      <w:r w:rsidRPr="002261A3">
        <w:tab/>
      </w:r>
      <w:r w:rsidR="008F0B46">
        <w:tab/>
      </w:r>
      <w:r w:rsidRPr="002261A3">
        <w:t>none</w:t>
      </w:r>
    </w:p>
    <w:p w14:paraId="55E9F926" w14:textId="77777777" w:rsidR="00520568" w:rsidRPr="00F27FC0" w:rsidRDefault="00520568" w:rsidP="008F0B46">
      <w:pPr>
        <w:pStyle w:val="Bodytext"/>
      </w:pPr>
      <w:r w:rsidRPr="00F27FC0">
        <w:t>Permitted data element value:</w:t>
      </w:r>
      <w:r w:rsidRPr="00F27FC0">
        <w:tab/>
        <w:t>@@@@</w:t>
      </w:r>
      <w:r w:rsidRPr="00F27FC0">
        <w:tab/>
      </w:r>
      <w:r w:rsidR="00AA5082">
        <w:t>n</w:t>
      </w:r>
      <w:r w:rsidR="00F27FC0">
        <w:t>ot s</w:t>
      </w:r>
      <w:r w:rsidR="00F27FC0" w:rsidRPr="00F27FC0">
        <w:t>pecified</w:t>
      </w:r>
    </w:p>
    <w:p w14:paraId="0C081986" w14:textId="77777777" w:rsidR="00520568" w:rsidRPr="002261A3" w:rsidRDefault="006D09AA" w:rsidP="009D30A2">
      <w:pPr>
        <w:pStyle w:val="H3Parts"/>
      </w:pPr>
      <w:bookmarkStart w:id="236" w:name="_Toc113785506"/>
      <w:r w:rsidRPr="002261A3">
        <w:lastRenderedPageBreak/>
        <w:t>Administrative attributes</w:t>
      </w:r>
      <w:bookmarkEnd w:id="236"/>
    </w:p>
    <w:p w14:paraId="2DC7E0AE" w14:textId="77777777" w:rsidR="00520568" w:rsidRDefault="00DD78AF" w:rsidP="009D30A2">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856"/>
      </w:tblGrid>
      <w:tr w:rsidR="00197284" w:rsidRPr="008F0B46" w14:paraId="1B027EB3" w14:textId="77777777" w:rsidTr="002F5785">
        <w:tc>
          <w:tcPr>
            <w:tcW w:w="1690" w:type="dxa"/>
            <w:tcBorders>
              <w:top w:val="single" w:sz="12" w:space="0" w:color="000000"/>
              <w:left w:val="nil"/>
              <w:bottom w:val="single" w:sz="6" w:space="0" w:color="000000"/>
              <w:right w:val="single" w:sz="6" w:space="0" w:color="000000"/>
            </w:tcBorders>
          </w:tcPr>
          <w:p w14:paraId="6803331F" w14:textId="77777777" w:rsidR="00197284" w:rsidRPr="008F0B46" w:rsidRDefault="00197284" w:rsidP="009D30A2">
            <w:pPr>
              <w:pStyle w:val="Tableheading"/>
              <w:jc w:val="left"/>
              <w:rPr>
                <w:bCs/>
              </w:rPr>
            </w:pPr>
            <w:r w:rsidRPr="008F0B46">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5DCD2A24" w14:textId="77777777" w:rsidR="00197284" w:rsidRPr="008F0B46" w:rsidRDefault="000A6BCD" w:rsidP="009D30A2">
            <w:pPr>
              <w:pStyle w:val="Tableheading"/>
              <w:jc w:val="left"/>
              <w:rPr>
                <w:bCs/>
              </w:rPr>
            </w:pPr>
            <w:r w:rsidRPr="008F0B46">
              <w:rPr>
                <w:bCs/>
              </w:rPr>
              <w:t>VET</w:t>
            </w:r>
            <w:r w:rsidR="006D09AA" w:rsidRPr="008F0B46">
              <w:rPr>
                <w:bCs/>
              </w:rPr>
              <w:t xml:space="preserve"> provider</w:t>
            </w:r>
          </w:p>
        </w:tc>
        <w:tc>
          <w:tcPr>
            <w:tcW w:w="3856" w:type="dxa"/>
            <w:tcBorders>
              <w:top w:val="single" w:sz="12" w:space="0" w:color="000000"/>
              <w:left w:val="single" w:sz="6" w:space="0" w:color="000000"/>
              <w:bottom w:val="single" w:sz="6" w:space="0" w:color="000000"/>
              <w:right w:val="nil"/>
            </w:tcBorders>
          </w:tcPr>
          <w:p w14:paraId="22D686EA" w14:textId="77777777" w:rsidR="00197284" w:rsidRPr="008F0B46" w:rsidRDefault="00967D2C" w:rsidP="009D30A2">
            <w:pPr>
              <w:pStyle w:val="Tableheading"/>
              <w:jc w:val="left"/>
              <w:rPr>
                <w:bCs/>
              </w:rPr>
            </w:pPr>
            <w:r w:rsidRPr="008F0B46">
              <w:rPr>
                <w:bCs/>
              </w:rPr>
              <w:t>Apprenticeship</w:t>
            </w:r>
          </w:p>
        </w:tc>
      </w:tr>
      <w:tr w:rsidR="00197284" w14:paraId="44E80996" w14:textId="77777777" w:rsidTr="002F5785">
        <w:tc>
          <w:tcPr>
            <w:tcW w:w="1690" w:type="dxa"/>
            <w:tcBorders>
              <w:top w:val="single" w:sz="6" w:space="0" w:color="000000"/>
              <w:left w:val="nil"/>
              <w:bottom w:val="single" w:sz="6" w:space="0" w:color="000000"/>
              <w:right w:val="single" w:sz="6" w:space="0" w:color="000000"/>
            </w:tcBorders>
          </w:tcPr>
          <w:p w14:paraId="49C35BA3" w14:textId="77777777" w:rsidR="00197284" w:rsidRDefault="00197284" w:rsidP="009D30A2">
            <w:pPr>
              <w:pStyle w:val="Tabledescriptext"/>
              <w:keepN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669F6869" w14:textId="56E20977" w:rsidR="00197284" w:rsidRPr="009B1B49" w:rsidRDefault="00DD0E93" w:rsidP="009D30A2">
            <w:pPr>
              <w:pStyle w:val="Tabledescriptext"/>
              <w:keepNext/>
              <w:rPr>
                <w:b/>
                <w:bCs/>
              </w:rPr>
            </w:pPr>
            <w:r>
              <w:rPr>
                <w:b/>
                <w:bCs/>
              </w:rPr>
              <w:t xml:space="preserve">Introduced </w:t>
            </w:r>
            <w:r w:rsidR="00197284" w:rsidRPr="009B1B49">
              <w:rPr>
                <w:b/>
                <w:bCs/>
              </w:rPr>
              <w:t>1 January 1994</w:t>
            </w:r>
          </w:p>
          <w:p w14:paraId="0C756914" w14:textId="77777777" w:rsidR="00197284" w:rsidRPr="009E176F" w:rsidRDefault="006D09AA" w:rsidP="009D30A2">
            <w:pPr>
              <w:pStyle w:val="Tabledescriptext"/>
              <w:keepNext/>
              <w:rPr>
                <w:i/>
              </w:rPr>
            </w:pPr>
            <w:r>
              <w:rPr>
                <w:i/>
              </w:rPr>
              <w:t>Country (of birth) i</w:t>
            </w:r>
            <w:r w:rsidR="00197284" w:rsidRPr="009E176F">
              <w:rPr>
                <w:i/>
              </w:rPr>
              <w:t xml:space="preserve">dentifier </w:t>
            </w:r>
          </w:p>
          <w:p w14:paraId="0F4CCB15" w14:textId="77777777" w:rsidR="00197284" w:rsidRPr="002261A3" w:rsidRDefault="00197284" w:rsidP="009D30A2">
            <w:pPr>
              <w:pStyle w:val="Tabledescriptext"/>
              <w:keepNext/>
            </w:pPr>
            <w:r w:rsidRPr="00882070">
              <w:rPr>
                <w:i/>
              </w:rPr>
              <w:t>Australian Standard Classification of Countries for Social Statistics</w:t>
            </w:r>
            <w:r w:rsidRPr="002261A3">
              <w:t xml:space="preserve"> (ASCCSS)</w:t>
            </w:r>
          </w:p>
          <w:p w14:paraId="10179B8E" w14:textId="77777777" w:rsidR="00197284" w:rsidRDefault="009E176F" w:rsidP="009D30A2">
            <w:pPr>
              <w:pStyle w:val="Tabledescriptext"/>
              <w:keepNext/>
            </w:pPr>
            <w:r>
              <w:t>R</w:t>
            </w:r>
            <w:r w:rsidR="00197284">
              <w:t>evised</w:t>
            </w:r>
            <w:r w:rsidR="00197284" w:rsidRPr="002261A3">
              <w:t xml:space="preserve"> by </w:t>
            </w:r>
            <w:r w:rsidR="006D09AA">
              <w:t>the</w:t>
            </w:r>
            <w:r w:rsidR="00D20CC2">
              <w:t xml:space="preserve"> </w:t>
            </w:r>
            <w:r w:rsidR="00936144">
              <w:t>ABS</w:t>
            </w:r>
            <w:r w:rsidR="006D09AA">
              <w:t xml:space="preserve"> </w:t>
            </w:r>
            <w:r w:rsidR="00197284" w:rsidRPr="002261A3">
              <w:t>in 1996</w:t>
            </w:r>
          </w:p>
        </w:tc>
        <w:tc>
          <w:tcPr>
            <w:tcW w:w="3856" w:type="dxa"/>
            <w:tcBorders>
              <w:top w:val="single" w:sz="6" w:space="0" w:color="000000"/>
              <w:left w:val="single" w:sz="6" w:space="0" w:color="000000"/>
              <w:bottom w:val="single" w:sz="6" w:space="0" w:color="000000"/>
              <w:right w:val="nil"/>
            </w:tcBorders>
          </w:tcPr>
          <w:p w14:paraId="74B74F87" w14:textId="3B89D00D" w:rsidR="00197284" w:rsidRPr="009B1B49" w:rsidRDefault="00294B6C" w:rsidP="009D30A2">
            <w:pPr>
              <w:pStyle w:val="Tabledescriptext"/>
              <w:keepNext/>
              <w:rPr>
                <w:b/>
                <w:bCs/>
              </w:rPr>
            </w:pPr>
            <w:r w:rsidRPr="009B1B49">
              <w:rPr>
                <w:b/>
                <w:bCs/>
              </w:rPr>
              <w:t>I</w:t>
            </w:r>
            <w:r w:rsidR="00DD0E93">
              <w:rPr>
                <w:b/>
                <w:bCs/>
              </w:rPr>
              <w:t xml:space="preserve">ntroduced </w:t>
            </w:r>
            <w:r w:rsidRPr="009B1B49">
              <w:rPr>
                <w:b/>
                <w:bCs/>
              </w:rPr>
              <w:t>1 July 1994</w:t>
            </w:r>
          </w:p>
          <w:p w14:paraId="3772F00B" w14:textId="77777777" w:rsidR="00197284" w:rsidRPr="009E176F" w:rsidRDefault="006D09AA" w:rsidP="009D30A2">
            <w:pPr>
              <w:pStyle w:val="Tabledescriptext"/>
              <w:keepNext/>
              <w:rPr>
                <w:i/>
              </w:rPr>
            </w:pPr>
            <w:r>
              <w:rPr>
                <w:i/>
              </w:rPr>
              <w:t>Country (of birth) i</w:t>
            </w:r>
            <w:r w:rsidR="00197284" w:rsidRPr="009E176F">
              <w:rPr>
                <w:i/>
              </w:rPr>
              <w:t>dentifier</w:t>
            </w:r>
          </w:p>
          <w:p w14:paraId="4F6FB587" w14:textId="77777777" w:rsidR="00197284" w:rsidRDefault="00197284" w:rsidP="009D30A2">
            <w:pPr>
              <w:pStyle w:val="Tabledescriptext"/>
              <w:keepNext/>
            </w:pPr>
            <w:r w:rsidRPr="00882070">
              <w:rPr>
                <w:i/>
              </w:rPr>
              <w:t>Australian Standard Classification of Countries for Social Statistics</w:t>
            </w:r>
            <w:r>
              <w:t xml:space="preserve"> (ASCCSS)</w:t>
            </w:r>
          </w:p>
          <w:p w14:paraId="0B93EC97" w14:textId="77777777" w:rsidR="00197284" w:rsidRDefault="009E176F" w:rsidP="009D30A2">
            <w:pPr>
              <w:pStyle w:val="Tabledescriptext"/>
              <w:keepNext/>
            </w:pPr>
            <w:r>
              <w:t>R</w:t>
            </w:r>
            <w:r w:rsidR="00197284">
              <w:t>evised by the</w:t>
            </w:r>
            <w:r w:rsidR="00D20CC2">
              <w:t xml:space="preserve"> </w:t>
            </w:r>
            <w:r w:rsidR="00936144">
              <w:t>ABS</w:t>
            </w:r>
            <w:r w:rsidR="006D09AA">
              <w:t xml:space="preserve"> </w:t>
            </w:r>
            <w:r w:rsidR="00197284">
              <w:t>in 1996</w:t>
            </w:r>
          </w:p>
        </w:tc>
      </w:tr>
      <w:tr w:rsidR="00197284" w14:paraId="669F22A5" w14:textId="77777777" w:rsidTr="002F5785">
        <w:tc>
          <w:tcPr>
            <w:tcW w:w="1690" w:type="dxa"/>
            <w:tcBorders>
              <w:top w:val="single" w:sz="6" w:space="0" w:color="000000"/>
              <w:left w:val="nil"/>
              <w:bottom w:val="single" w:sz="6" w:space="0" w:color="000000"/>
              <w:right w:val="single" w:sz="6" w:space="0" w:color="000000"/>
            </w:tcBorders>
          </w:tcPr>
          <w:p w14:paraId="14C4AA31" w14:textId="77777777" w:rsidR="00197284" w:rsidRDefault="00197284" w:rsidP="009D30A2">
            <w:pPr>
              <w:pStyle w:val="Tabledescriptext"/>
              <w:keepNext/>
            </w:pPr>
            <w:r>
              <w:t>Release 3.0</w:t>
            </w:r>
          </w:p>
        </w:tc>
        <w:tc>
          <w:tcPr>
            <w:tcW w:w="3742" w:type="dxa"/>
            <w:tcBorders>
              <w:top w:val="single" w:sz="6" w:space="0" w:color="000000"/>
              <w:left w:val="single" w:sz="6" w:space="0" w:color="000000"/>
              <w:bottom w:val="single" w:sz="6" w:space="0" w:color="000000"/>
              <w:right w:val="single" w:sz="6" w:space="0" w:color="000000"/>
            </w:tcBorders>
          </w:tcPr>
          <w:p w14:paraId="57C1E674" w14:textId="1066795D" w:rsidR="00197284" w:rsidRPr="009B1B49" w:rsidRDefault="00DD0E93" w:rsidP="009D30A2">
            <w:pPr>
              <w:pStyle w:val="Tabledescriptext"/>
              <w:keepNext/>
              <w:rPr>
                <w:b/>
                <w:bCs/>
              </w:rPr>
            </w:pPr>
            <w:r>
              <w:rPr>
                <w:b/>
                <w:bCs/>
              </w:rPr>
              <w:t xml:space="preserve">Revised </w:t>
            </w:r>
            <w:r w:rsidR="00197284" w:rsidRPr="009B1B49">
              <w:rPr>
                <w:b/>
                <w:bCs/>
              </w:rPr>
              <w:t>1 January 1999</w:t>
            </w:r>
          </w:p>
          <w:p w14:paraId="44B2C303" w14:textId="77777777" w:rsidR="00197284" w:rsidRDefault="004B6E8E" w:rsidP="009D30A2">
            <w:pPr>
              <w:pStyle w:val="Tabledescriptext"/>
              <w:keepNext/>
            </w:pPr>
            <w:r>
              <w:t>ABS Standard r</w:t>
            </w:r>
            <w:r w:rsidR="00D230D3">
              <w:t>enamed</w:t>
            </w:r>
            <w:r w:rsidR="00197284">
              <w:t xml:space="preserve"> in 1998 to the </w:t>
            </w:r>
            <w:r w:rsidR="00197284" w:rsidRPr="009E176F">
              <w:rPr>
                <w:i/>
              </w:rPr>
              <w:t xml:space="preserve">Standard Australian Classification of Countries </w:t>
            </w:r>
            <w:r w:rsidR="00197284" w:rsidRPr="00882070">
              <w:t>(SACC)</w:t>
            </w:r>
          </w:p>
        </w:tc>
        <w:tc>
          <w:tcPr>
            <w:tcW w:w="3856" w:type="dxa"/>
            <w:tcBorders>
              <w:top w:val="single" w:sz="6" w:space="0" w:color="000000"/>
              <w:left w:val="single" w:sz="6" w:space="0" w:color="000000"/>
              <w:bottom w:val="single" w:sz="6" w:space="0" w:color="000000"/>
              <w:right w:val="nil"/>
            </w:tcBorders>
          </w:tcPr>
          <w:p w14:paraId="18F01FE3" w14:textId="7C84D455" w:rsidR="00197284" w:rsidRPr="009B1B49" w:rsidRDefault="00DD0E93" w:rsidP="009D30A2">
            <w:pPr>
              <w:pStyle w:val="Tabledescriptext"/>
              <w:keepNext/>
              <w:rPr>
                <w:b/>
                <w:bCs/>
              </w:rPr>
            </w:pPr>
            <w:r>
              <w:rPr>
                <w:b/>
                <w:bCs/>
              </w:rPr>
              <w:t xml:space="preserve">Revised </w:t>
            </w:r>
            <w:r w:rsidR="00294B6C" w:rsidRPr="009B1B49">
              <w:rPr>
                <w:b/>
                <w:bCs/>
              </w:rPr>
              <w:t>1 January 1999</w:t>
            </w:r>
          </w:p>
          <w:p w14:paraId="4F03FA1E" w14:textId="77777777" w:rsidR="00197284" w:rsidRDefault="004B6E8E" w:rsidP="009D30A2">
            <w:pPr>
              <w:pStyle w:val="Tabledescriptext"/>
              <w:keepNext/>
            </w:pPr>
            <w:r>
              <w:t>ABS Standard re</w:t>
            </w:r>
            <w:r w:rsidR="009E176F">
              <w:t xml:space="preserve">named in 1998 to the </w:t>
            </w:r>
            <w:r w:rsidR="009E176F" w:rsidRPr="009E176F">
              <w:rPr>
                <w:i/>
              </w:rPr>
              <w:t xml:space="preserve">Standard Australian Classification of Countries </w:t>
            </w:r>
            <w:r w:rsidR="009E176F" w:rsidRPr="00882070">
              <w:t>(SACC)</w:t>
            </w:r>
          </w:p>
        </w:tc>
      </w:tr>
      <w:tr w:rsidR="00FC69FE" w14:paraId="43E07040" w14:textId="77777777" w:rsidTr="002F5785">
        <w:tc>
          <w:tcPr>
            <w:tcW w:w="1690" w:type="dxa"/>
            <w:tcBorders>
              <w:top w:val="single" w:sz="6" w:space="0" w:color="000000"/>
              <w:left w:val="nil"/>
              <w:bottom w:val="single" w:sz="6" w:space="0" w:color="000000"/>
              <w:right w:val="single" w:sz="6" w:space="0" w:color="000000"/>
            </w:tcBorders>
          </w:tcPr>
          <w:p w14:paraId="0200F44E" w14:textId="77777777" w:rsidR="00FC69FE" w:rsidRDefault="00FC69FE" w:rsidP="009D30A2">
            <w:pPr>
              <w:pStyle w:val="Tabledescriptext"/>
              <w:keepNext/>
            </w:pPr>
            <w:r>
              <w:t>Release 4.0</w:t>
            </w:r>
          </w:p>
        </w:tc>
        <w:tc>
          <w:tcPr>
            <w:tcW w:w="3742" w:type="dxa"/>
            <w:tcBorders>
              <w:top w:val="single" w:sz="6" w:space="0" w:color="000000"/>
              <w:left w:val="single" w:sz="6" w:space="0" w:color="000000"/>
              <w:bottom w:val="single" w:sz="6" w:space="0" w:color="000000"/>
              <w:right w:val="single" w:sz="6" w:space="0" w:color="000000"/>
            </w:tcBorders>
          </w:tcPr>
          <w:p w14:paraId="79A8F813" w14:textId="77777777" w:rsidR="00FC69FE" w:rsidRDefault="00FC69FE" w:rsidP="009D30A2">
            <w:pPr>
              <w:pStyle w:val="Tabledescriptext"/>
              <w:keepNext/>
            </w:pPr>
          </w:p>
        </w:tc>
        <w:tc>
          <w:tcPr>
            <w:tcW w:w="3856" w:type="dxa"/>
            <w:tcBorders>
              <w:top w:val="single" w:sz="6" w:space="0" w:color="000000"/>
              <w:left w:val="single" w:sz="6" w:space="0" w:color="000000"/>
              <w:bottom w:val="single" w:sz="6" w:space="0" w:color="000000"/>
              <w:right w:val="nil"/>
            </w:tcBorders>
          </w:tcPr>
          <w:p w14:paraId="6241E365" w14:textId="431FE98F" w:rsidR="00FC69FE" w:rsidRPr="009B1B49" w:rsidRDefault="00DD0E93" w:rsidP="009D30A2">
            <w:pPr>
              <w:pStyle w:val="Tabledescriptext"/>
              <w:keepNext/>
              <w:rPr>
                <w:b/>
                <w:bCs/>
              </w:rPr>
            </w:pPr>
            <w:r>
              <w:rPr>
                <w:b/>
                <w:bCs/>
              </w:rPr>
              <w:t xml:space="preserve">Revised </w:t>
            </w:r>
            <w:r w:rsidR="00FC69FE" w:rsidRPr="009B1B49">
              <w:rPr>
                <w:b/>
                <w:bCs/>
              </w:rPr>
              <w:t>1 January 2002</w:t>
            </w:r>
          </w:p>
          <w:p w14:paraId="14BD793A" w14:textId="77777777" w:rsidR="00FC69FE" w:rsidRDefault="00FC69FE" w:rsidP="009D30A2">
            <w:pPr>
              <w:pStyle w:val="Tabledescriptext"/>
              <w:keepNext/>
            </w:pPr>
            <w:r>
              <w:t>Changed question asked to comply with</w:t>
            </w:r>
            <w:r w:rsidR="00D20CC2">
              <w:t xml:space="preserve"> </w:t>
            </w:r>
            <w:r w:rsidR="00936144">
              <w:t>ABS</w:t>
            </w:r>
            <w:r>
              <w:t xml:space="preserve">, </w:t>
            </w:r>
            <w:r w:rsidRPr="00FC69FE">
              <w:rPr>
                <w:i/>
              </w:rPr>
              <w:t>Standards for Statistics on Cultural and Language Diversity</w:t>
            </w:r>
          </w:p>
        </w:tc>
      </w:tr>
    </w:tbl>
    <w:p w14:paraId="143F1A59" w14:textId="77777777" w:rsidR="003D7B14" w:rsidRDefault="003D7B14"/>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3D7B14" w14:paraId="353B48C6" w14:textId="77777777" w:rsidTr="00D9739D">
        <w:tc>
          <w:tcPr>
            <w:tcW w:w="9288" w:type="dxa"/>
            <w:gridSpan w:val="2"/>
          </w:tcPr>
          <w:p w14:paraId="53E28CAA" w14:textId="77777777" w:rsidR="003D7B14" w:rsidRDefault="006D09AA">
            <w:pPr>
              <w:pStyle w:val="Tableheading"/>
            </w:pPr>
            <w:r>
              <w:t>Data element definitions</w:t>
            </w:r>
          </w:p>
        </w:tc>
      </w:tr>
      <w:tr w:rsidR="003D7B14" w14:paraId="30876597" w14:textId="77777777" w:rsidTr="00D9739D">
        <w:tc>
          <w:tcPr>
            <w:tcW w:w="1728" w:type="dxa"/>
          </w:tcPr>
          <w:p w14:paraId="3E63A6CD" w14:textId="77777777" w:rsidR="003D7B14" w:rsidRPr="008F0B46" w:rsidRDefault="003D7B14" w:rsidP="008F0B46">
            <w:pPr>
              <w:pStyle w:val="Tabledescriptext"/>
            </w:pPr>
            <w:r w:rsidRPr="008F0B46">
              <w:t>Edition 1</w:t>
            </w:r>
          </w:p>
        </w:tc>
        <w:tc>
          <w:tcPr>
            <w:tcW w:w="7560" w:type="dxa"/>
          </w:tcPr>
          <w:p w14:paraId="1002DC45" w14:textId="49743FBA" w:rsidR="003D7B14" w:rsidRPr="009B1B49" w:rsidRDefault="00DD0E93" w:rsidP="009B1B49">
            <w:pPr>
              <w:pStyle w:val="Tabledescriptext"/>
              <w:rPr>
                <w:b/>
                <w:bCs/>
              </w:rPr>
            </w:pPr>
            <w:r>
              <w:rPr>
                <w:b/>
                <w:bCs/>
              </w:rPr>
              <w:t xml:space="preserve">Revised </w:t>
            </w:r>
            <w:r w:rsidR="003D7B14" w:rsidRPr="009B1B49">
              <w:rPr>
                <w:b/>
                <w:bCs/>
              </w:rPr>
              <w:t>1 January 2007</w:t>
            </w:r>
          </w:p>
          <w:p w14:paraId="58C8F5B7" w14:textId="77777777" w:rsidR="003D7B14" w:rsidRPr="008F0B46" w:rsidRDefault="00A34076" w:rsidP="008F0B46">
            <w:pPr>
              <w:pStyle w:val="Tabledescriptext"/>
            </w:pPr>
            <w:r w:rsidRPr="008F0B46">
              <w:t>Renamed</w:t>
            </w:r>
            <w:r w:rsidR="003D7B14" w:rsidRPr="008F0B46">
              <w:t xml:space="preserve"> </w:t>
            </w:r>
            <w:r w:rsidR="006D09AA" w:rsidRPr="003544CD">
              <w:rPr>
                <w:i/>
              </w:rPr>
              <w:t>Country i</w:t>
            </w:r>
            <w:r w:rsidR="003D7B14" w:rsidRPr="003544CD">
              <w:rPr>
                <w:i/>
              </w:rPr>
              <w:t>dentifier</w:t>
            </w:r>
          </w:p>
        </w:tc>
      </w:tr>
      <w:tr w:rsidR="003D7B14" w14:paraId="3016CA1F" w14:textId="77777777" w:rsidTr="00D9739D">
        <w:tc>
          <w:tcPr>
            <w:tcW w:w="1728" w:type="dxa"/>
          </w:tcPr>
          <w:p w14:paraId="55513236" w14:textId="77777777" w:rsidR="003D7B14" w:rsidRPr="008F0B46" w:rsidRDefault="003D7B14" w:rsidP="008F0B46">
            <w:pPr>
              <w:pStyle w:val="Tabledescriptext"/>
            </w:pPr>
            <w:r w:rsidRPr="008F0B46">
              <w:t>Edition 2</w:t>
            </w:r>
          </w:p>
        </w:tc>
        <w:tc>
          <w:tcPr>
            <w:tcW w:w="7560" w:type="dxa"/>
          </w:tcPr>
          <w:p w14:paraId="27003216" w14:textId="3262B350" w:rsidR="003D7B14" w:rsidRPr="009B1B49" w:rsidRDefault="003D7B14" w:rsidP="009B1B49">
            <w:pPr>
              <w:pStyle w:val="Tabledescriptext"/>
              <w:rPr>
                <w:b/>
                <w:bCs/>
              </w:rPr>
            </w:pPr>
            <w:r w:rsidRPr="009B1B49">
              <w:rPr>
                <w:b/>
                <w:bCs/>
              </w:rPr>
              <w:t>Revised</w:t>
            </w:r>
            <w:r w:rsidR="00DD0E93">
              <w:rPr>
                <w:b/>
                <w:bCs/>
              </w:rPr>
              <w:t xml:space="preserve"> </w:t>
            </w:r>
            <w:r w:rsidR="00F732F9" w:rsidRPr="009B1B49">
              <w:rPr>
                <w:b/>
                <w:bCs/>
              </w:rPr>
              <w:t>1 July 2008</w:t>
            </w:r>
          </w:p>
          <w:p w14:paraId="4D8E421E" w14:textId="77777777" w:rsidR="00562766" w:rsidRPr="008F0B46" w:rsidRDefault="00A21BC3" w:rsidP="008F0B46">
            <w:pPr>
              <w:pStyle w:val="Tabledescriptext"/>
            </w:pPr>
            <w:r w:rsidRPr="008F0B46">
              <w:t xml:space="preserve">Adopted </w:t>
            </w:r>
            <w:r w:rsidR="006D09AA" w:rsidRPr="003544CD">
              <w:rPr>
                <w:i/>
              </w:rPr>
              <w:t>Country i</w:t>
            </w:r>
            <w:r w:rsidRPr="003544CD">
              <w:rPr>
                <w:i/>
              </w:rPr>
              <w:t>dentifier</w:t>
            </w:r>
            <w:r w:rsidRPr="008F0B46">
              <w:t xml:space="preserve"> to replace </w:t>
            </w:r>
            <w:r w:rsidR="006D09AA" w:rsidRPr="003544CD">
              <w:rPr>
                <w:i/>
              </w:rPr>
              <w:t>Country (of birth) i</w:t>
            </w:r>
            <w:r w:rsidRPr="003544CD">
              <w:rPr>
                <w:i/>
              </w:rPr>
              <w:t>dentifier</w:t>
            </w:r>
            <w:r w:rsidRPr="008F0B46">
              <w:t xml:space="preserve"> for </w:t>
            </w:r>
            <w:r w:rsidR="00FE485F" w:rsidRPr="008F0B46">
              <w:t>National Apprentice and Trainee Collection</w:t>
            </w:r>
          </w:p>
          <w:p w14:paraId="658B67B7" w14:textId="77777777" w:rsidR="00381532" w:rsidRPr="008F0B46" w:rsidRDefault="00562766" w:rsidP="008F0B46">
            <w:pPr>
              <w:pStyle w:val="Tabledescriptext"/>
            </w:pPr>
            <w:r w:rsidRPr="008F0B46">
              <w:t>A</w:t>
            </w:r>
            <w:r w:rsidR="00720783" w:rsidRPr="008F0B46">
              <w:t>dopt</w:t>
            </w:r>
            <w:r w:rsidRPr="008F0B46">
              <w:t>ed</w:t>
            </w:r>
            <w:r w:rsidR="00720783" w:rsidRPr="008F0B46">
              <w:t xml:space="preserve"> </w:t>
            </w:r>
            <w:r w:rsidR="00256BC1" w:rsidRPr="003544CD">
              <w:rPr>
                <w:i/>
              </w:rPr>
              <w:t>Standard Australian Classification of Countries (SACC)</w:t>
            </w:r>
            <w:r w:rsidR="00882070" w:rsidRPr="008F0B46">
              <w:t>,</w:t>
            </w:r>
            <w:r w:rsidR="00D20CC2" w:rsidRPr="008F0B46">
              <w:t xml:space="preserve"> </w:t>
            </w:r>
            <w:r w:rsidR="00936144" w:rsidRPr="008F0B46">
              <w:t>ABS</w:t>
            </w:r>
            <w:r w:rsidR="006D09AA" w:rsidRPr="008F0B46">
              <w:t xml:space="preserve"> catalogue no.</w:t>
            </w:r>
            <w:r w:rsidR="00256BC1" w:rsidRPr="008F0B46">
              <w:t>1269.0, 1998 (revision 2.03)</w:t>
            </w:r>
          </w:p>
        </w:tc>
      </w:tr>
      <w:tr w:rsidR="002D0B55" w14:paraId="196987C9" w14:textId="77777777" w:rsidTr="00D9739D">
        <w:tc>
          <w:tcPr>
            <w:tcW w:w="1728" w:type="dxa"/>
          </w:tcPr>
          <w:p w14:paraId="7554DDA7" w14:textId="77777777" w:rsidR="002D0B55" w:rsidRPr="008F0B46" w:rsidRDefault="002D0B55" w:rsidP="008F0B46">
            <w:pPr>
              <w:pStyle w:val="Tabledescriptext"/>
            </w:pPr>
            <w:r w:rsidRPr="008F0B46">
              <w:t>Edition 2.1</w:t>
            </w:r>
          </w:p>
        </w:tc>
        <w:tc>
          <w:tcPr>
            <w:tcW w:w="7560" w:type="dxa"/>
          </w:tcPr>
          <w:p w14:paraId="53C83A11" w14:textId="0FFDD633" w:rsidR="002D0B55" w:rsidRPr="009B1B49" w:rsidRDefault="00DD0E93" w:rsidP="009B1B49">
            <w:pPr>
              <w:pStyle w:val="Tabledescriptext"/>
              <w:rPr>
                <w:b/>
                <w:bCs/>
              </w:rPr>
            </w:pPr>
            <w:r>
              <w:rPr>
                <w:b/>
                <w:bCs/>
              </w:rPr>
              <w:t xml:space="preserve">Revised </w:t>
            </w:r>
            <w:r w:rsidR="002D0B55" w:rsidRPr="009B1B49">
              <w:rPr>
                <w:b/>
                <w:bCs/>
              </w:rPr>
              <w:t>1 January 2012</w:t>
            </w:r>
          </w:p>
          <w:p w14:paraId="43687551" w14:textId="77777777" w:rsidR="002D0B55" w:rsidRPr="008F0B46" w:rsidRDefault="00381532" w:rsidP="008F0B46">
            <w:pPr>
              <w:pStyle w:val="Tabledescriptext"/>
            </w:pPr>
            <w:r w:rsidRPr="008F0B46">
              <w:t xml:space="preserve">Adopted updated </w:t>
            </w:r>
            <w:r w:rsidR="00356931" w:rsidRPr="003544CD">
              <w:rPr>
                <w:i/>
              </w:rPr>
              <w:t>Standard Australian Classification of Countries (SACC)</w:t>
            </w:r>
            <w:r w:rsidRPr="008F0B46">
              <w:t>,</w:t>
            </w:r>
            <w:r w:rsidR="00D20CC2" w:rsidRPr="008F0B46">
              <w:t xml:space="preserve"> </w:t>
            </w:r>
            <w:r w:rsidR="00936144" w:rsidRPr="008F0B46">
              <w:t>ABS</w:t>
            </w:r>
            <w:r w:rsidRPr="008F0B46">
              <w:t xml:space="preserve"> catalogue no.1269.0, 20</w:t>
            </w:r>
            <w:r w:rsidR="00415848" w:rsidRPr="008F0B46">
              <w:t>08 (second edition</w:t>
            </w:r>
            <w:r w:rsidRPr="008F0B46">
              <w:t>)</w:t>
            </w:r>
          </w:p>
        </w:tc>
      </w:tr>
      <w:tr w:rsidR="00415848" w14:paraId="658CA38A" w14:textId="77777777" w:rsidTr="00D9739D">
        <w:tc>
          <w:tcPr>
            <w:tcW w:w="1728" w:type="dxa"/>
          </w:tcPr>
          <w:p w14:paraId="008AD7F4" w14:textId="77777777" w:rsidR="00415848" w:rsidRPr="008F0B46" w:rsidRDefault="00415848" w:rsidP="008F0B46">
            <w:pPr>
              <w:pStyle w:val="Tabledescriptext"/>
            </w:pPr>
          </w:p>
        </w:tc>
        <w:tc>
          <w:tcPr>
            <w:tcW w:w="7560" w:type="dxa"/>
          </w:tcPr>
          <w:p w14:paraId="698B6C60" w14:textId="77777777" w:rsidR="00415848" w:rsidRPr="009B1B49" w:rsidRDefault="00415848" w:rsidP="009B1B49">
            <w:pPr>
              <w:pStyle w:val="Tabledescriptext"/>
              <w:rPr>
                <w:b/>
                <w:bCs/>
              </w:rPr>
            </w:pPr>
            <w:r w:rsidRPr="009B1B49">
              <w:rPr>
                <w:b/>
                <w:bCs/>
              </w:rPr>
              <w:t>Revised 15 May 2012</w:t>
            </w:r>
          </w:p>
          <w:p w14:paraId="24C99CAF" w14:textId="77777777" w:rsidR="00415848" w:rsidRPr="008F0B46" w:rsidRDefault="009E341B" w:rsidP="008F0B46">
            <w:pPr>
              <w:pStyle w:val="Tabledescriptext"/>
            </w:pPr>
            <w:r w:rsidRPr="008F0B46">
              <w:t xml:space="preserve">Adopted updated </w:t>
            </w:r>
            <w:r w:rsidR="00356931" w:rsidRPr="003544CD">
              <w:rPr>
                <w:i/>
              </w:rPr>
              <w:t>Standard Australian Classification of Countries (SACC)</w:t>
            </w:r>
            <w:r w:rsidRPr="008F0B46">
              <w:t>,</w:t>
            </w:r>
            <w:r w:rsidR="00205826" w:rsidRPr="008F0B46">
              <w:t xml:space="preserve"> ABS catalogue no.</w:t>
            </w:r>
            <w:r w:rsidRPr="008F0B46">
              <w:t>1269.0, 2011 (second edition, revision 1)</w:t>
            </w:r>
          </w:p>
        </w:tc>
      </w:tr>
      <w:tr w:rsidR="00D6209A" w14:paraId="19C744F9" w14:textId="77777777" w:rsidTr="00D9739D">
        <w:tc>
          <w:tcPr>
            <w:tcW w:w="1728" w:type="dxa"/>
          </w:tcPr>
          <w:p w14:paraId="5F6AC74A" w14:textId="77777777" w:rsidR="00D6209A" w:rsidRPr="008F0B46" w:rsidRDefault="00BE6D65" w:rsidP="008F0B46">
            <w:pPr>
              <w:pStyle w:val="Tabledescriptext"/>
            </w:pPr>
            <w:r w:rsidRPr="008F0B46">
              <w:t>Edition 2.2</w:t>
            </w:r>
          </w:p>
        </w:tc>
        <w:tc>
          <w:tcPr>
            <w:tcW w:w="7560" w:type="dxa"/>
          </w:tcPr>
          <w:p w14:paraId="1E6C39C7" w14:textId="7312D62C" w:rsidR="00D6209A" w:rsidRPr="009B1B49" w:rsidRDefault="00DD0E93" w:rsidP="009B1B49">
            <w:pPr>
              <w:pStyle w:val="Tabledescriptext"/>
              <w:rPr>
                <w:b/>
                <w:bCs/>
              </w:rPr>
            </w:pPr>
            <w:r>
              <w:rPr>
                <w:b/>
                <w:bCs/>
              </w:rPr>
              <w:t xml:space="preserve">Revised </w:t>
            </w:r>
            <w:r w:rsidR="00D6209A" w:rsidRPr="009B1B49">
              <w:rPr>
                <w:b/>
                <w:bCs/>
              </w:rPr>
              <w:t>1 January 2012</w:t>
            </w:r>
          </w:p>
          <w:p w14:paraId="38F13D3E" w14:textId="06D54075" w:rsidR="00D6209A" w:rsidRPr="008F0B46" w:rsidRDefault="00E06D77" w:rsidP="008F0B46">
            <w:pPr>
              <w:pStyle w:val="Tabledescriptext"/>
            </w:pPr>
            <w:r w:rsidRPr="008F0B46">
              <w:t xml:space="preserve">Replaced </w:t>
            </w:r>
            <w:r w:rsidR="00512915" w:rsidRPr="008F0B46">
              <w:t xml:space="preserve">reference to </w:t>
            </w:r>
            <w:r w:rsidR="00512915" w:rsidRPr="003544CD">
              <w:rPr>
                <w:i/>
              </w:rPr>
              <w:t>Standards for Statistics on Cultural and Language Diversity</w:t>
            </w:r>
            <w:r w:rsidR="003544CD">
              <w:t>,</w:t>
            </w:r>
            <w:r w:rsidR="00512915" w:rsidRPr="008F0B46">
              <w:t xml:space="preserve"> ABS catalogue no.1289.0, 1999 </w:t>
            </w:r>
            <w:r w:rsidRPr="008F0B46">
              <w:t>with</w:t>
            </w:r>
            <w:r w:rsidR="00D6209A" w:rsidRPr="008F0B46">
              <w:t xml:space="preserve"> </w:t>
            </w:r>
            <w:r w:rsidR="00D6209A" w:rsidRPr="003544CD">
              <w:rPr>
                <w:i/>
              </w:rPr>
              <w:t>Country of Birth Standard</w:t>
            </w:r>
            <w:r w:rsidR="00D6209A" w:rsidRPr="008F0B46">
              <w:t>, A</w:t>
            </w:r>
            <w:r w:rsidR="003544CD">
              <w:t xml:space="preserve">BS catalogue </w:t>
            </w:r>
            <w:r w:rsidR="00512915" w:rsidRPr="008F0B46">
              <w:t xml:space="preserve">no.1200.0.55.004, </w:t>
            </w:r>
            <w:r w:rsidR="00D6209A" w:rsidRPr="008F0B46">
              <w:t>2012 (version 1.0)</w:t>
            </w:r>
          </w:p>
        </w:tc>
      </w:tr>
      <w:tr w:rsidR="00D9739D" w14:paraId="16D48D54" w14:textId="77777777" w:rsidTr="00D9739D">
        <w:tc>
          <w:tcPr>
            <w:tcW w:w="1728" w:type="dxa"/>
          </w:tcPr>
          <w:p w14:paraId="0CADC8F2" w14:textId="77777777" w:rsidR="00D9739D" w:rsidRDefault="00D9739D" w:rsidP="00F43598">
            <w:pPr>
              <w:pStyle w:val="Tabledescriptext"/>
            </w:pPr>
            <w:r>
              <w:t>Edition 2.3</w:t>
            </w:r>
          </w:p>
          <w:p w14:paraId="0202A025" w14:textId="77777777" w:rsidR="00D9739D" w:rsidRDefault="00D9739D" w:rsidP="00F43598">
            <w:pPr>
              <w:pStyle w:val="Tabledescriptext"/>
            </w:pPr>
          </w:p>
          <w:p w14:paraId="39C64FB5" w14:textId="77777777" w:rsidR="00D9739D" w:rsidRPr="008F0B46" w:rsidRDefault="00D9739D" w:rsidP="00F43598">
            <w:pPr>
              <w:pStyle w:val="Tabledescriptext"/>
            </w:pPr>
          </w:p>
        </w:tc>
        <w:tc>
          <w:tcPr>
            <w:tcW w:w="7560" w:type="dxa"/>
          </w:tcPr>
          <w:p w14:paraId="07ECA94D" w14:textId="507D9CD1" w:rsidR="00D9739D" w:rsidRDefault="00DD0E93" w:rsidP="00F43598">
            <w:pPr>
              <w:pStyle w:val="Tabledescriptext"/>
              <w:rPr>
                <w:b/>
                <w:bCs/>
              </w:rPr>
            </w:pPr>
            <w:r>
              <w:rPr>
                <w:b/>
                <w:bCs/>
              </w:rPr>
              <w:t xml:space="preserve">Revised </w:t>
            </w:r>
            <w:r w:rsidR="00D9739D" w:rsidRPr="009B1B49">
              <w:rPr>
                <w:b/>
                <w:bCs/>
              </w:rPr>
              <w:t>1 January 201</w:t>
            </w:r>
            <w:r w:rsidR="00D9739D">
              <w:rPr>
                <w:b/>
                <w:bCs/>
              </w:rPr>
              <w:t>8</w:t>
            </w:r>
          </w:p>
          <w:p w14:paraId="1D27B196" w14:textId="77777777" w:rsidR="00D9739D" w:rsidRPr="009B1B49" w:rsidRDefault="00D9739D" w:rsidP="00F43598">
            <w:pPr>
              <w:pStyle w:val="Tabledescriptext"/>
              <w:rPr>
                <w:b/>
                <w:bCs/>
              </w:rPr>
            </w:pPr>
            <w:r w:rsidRPr="008F0B46">
              <w:t xml:space="preserve">Adopted updated </w:t>
            </w:r>
            <w:r w:rsidRPr="007B1BE0">
              <w:rPr>
                <w:i/>
              </w:rPr>
              <w:t>Standard Australian Classification of Countries (SACC),</w:t>
            </w:r>
            <w:r w:rsidRPr="008F0B46">
              <w:t xml:space="preserve"> ABS catalogue no.1269.0, 201</w:t>
            </w:r>
            <w:r>
              <w:t xml:space="preserve">6, and updated </w:t>
            </w:r>
            <w:r w:rsidRPr="007B1BE0">
              <w:rPr>
                <w:i/>
              </w:rPr>
              <w:t>Country of Birth Standard</w:t>
            </w:r>
            <w:r w:rsidRPr="008F0B46">
              <w:t>, ABS catalogue no.1200.0.55.004, 201</w:t>
            </w:r>
            <w:r>
              <w:t>6</w:t>
            </w:r>
          </w:p>
        </w:tc>
      </w:tr>
    </w:tbl>
    <w:p w14:paraId="733E8E14" w14:textId="77777777" w:rsidR="00520568" w:rsidRPr="002261A3" w:rsidRDefault="006D09AA" w:rsidP="00220901">
      <w:pPr>
        <w:pStyle w:val="H2Headings"/>
      </w:pPr>
      <w:bookmarkStart w:id="237" w:name="_Toc113785507"/>
      <w:bookmarkStart w:id="238" w:name="_Toc113785824"/>
      <w:bookmarkStart w:id="239" w:name="_Toc116875093"/>
      <w:bookmarkStart w:id="240" w:name="_Toc128472403"/>
      <w:bookmarkStart w:id="241" w:name="_Toc222218786"/>
      <w:r>
        <w:lastRenderedPageBreak/>
        <w:t>Date of b</w:t>
      </w:r>
      <w:r w:rsidR="00520568" w:rsidRPr="002261A3">
        <w:t>irth</w:t>
      </w:r>
      <w:bookmarkEnd w:id="237"/>
      <w:bookmarkEnd w:id="238"/>
      <w:bookmarkEnd w:id="239"/>
      <w:bookmarkEnd w:id="240"/>
      <w:bookmarkEnd w:id="241"/>
    </w:p>
    <w:p w14:paraId="41DD88CE" w14:textId="77777777" w:rsidR="00520568" w:rsidRPr="002261A3" w:rsidRDefault="006D09AA" w:rsidP="004C26B3">
      <w:pPr>
        <w:pStyle w:val="H3Parts"/>
      </w:pPr>
      <w:bookmarkStart w:id="242" w:name="_Toc113785508"/>
      <w:r w:rsidRPr="002261A3">
        <w:t>Definitional attributes</w:t>
      </w:r>
      <w:bookmarkEnd w:id="242"/>
    </w:p>
    <w:p w14:paraId="6AD62445" w14:textId="77777777" w:rsidR="00520568" w:rsidRPr="002261A3" w:rsidRDefault="00DD78AF" w:rsidP="00B336D5">
      <w:pPr>
        <w:pStyle w:val="H4Parts"/>
      </w:pPr>
      <w:r w:rsidRPr="002261A3">
        <w:t>Definition</w:t>
      </w:r>
    </w:p>
    <w:p w14:paraId="343A5850" w14:textId="77777777" w:rsidR="00520568" w:rsidRPr="002261A3" w:rsidRDefault="006D09AA" w:rsidP="001D6B56">
      <w:pPr>
        <w:pStyle w:val="Bodytext"/>
      </w:pPr>
      <w:r>
        <w:rPr>
          <w:i/>
        </w:rPr>
        <w:t>D</w:t>
      </w:r>
      <w:r w:rsidRPr="000B09AD">
        <w:rPr>
          <w:i/>
        </w:rPr>
        <w:t>ate of birth</w:t>
      </w:r>
      <w:r w:rsidRPr="002261A3">
        <w:t xml:space="preserve"> </w:t>
      </w:r>
      <w:r w:rsidR="00520568" w:rsidRPr="002261A3">
        <w:t xml:space="preserve">is the date a </w:t>
      </w:r>
      <w:r w:rsidR="00E91AEE">
        <w:t>client</w:t>
      </w:r>
      <w:r w:rsidR="00520568" w:rsidRPr="002261A3">
        <w:t xml:space="preserve"> was born.</w:t>
      </w:r>
    </w:p>
    <w:p w14:paraId="3D5AC89C" w14:textId="77777777" w:rsidR="00520568" w:rsidRPr="002261A3" w:rsidRDefault="00DD78AF" w:rsidP="00B336D5">
      <w:pPr>
        <w:pStyle w:val="H4Parts"/>
      </w:pPr>
      <w:r>
        <w:t>Context</w:t>
      </w:r>
    </w:p>
    <w:p w14:paraId="5ECED074" w14:textId="77777777" w:rsidR="00520568" w:rsidRPr="002261A3" w:rsidRDefault="00E90DEA" w:rsidP="001D6B56">
      <w:pPr>
        <w:pStyle w:val="Bodytext"/>
      </w:pPr>
      <w:r w:rsidRPr="000B09AD">
        <w:rPr>
          <w:i/>
        </w:rPr>
        <w:t>Date of birth</w:t>
      </w:r>
      <w:r w:rsidRPr="002261A3">
        <w:t xml:space="preserve"> </w:t>
      </w:r>
      <w:r w:rsidR="00520568" w:rsidRPr="002261A3">
        <w:t xml:space="preserve">is used to determine the age of the </w:t>
      </w:r>
      <w:r w:rsidR="00E91AEE">
        <w:t>client</w:t>
      </w:r>
      <w:r w:rsidR="00520568" w:rsidRPr="002261A3">
        <w:t xml:space="preserve"> and is used in the analysis of </w:t>
      </w:r>
      <w:r w:rsidR="00E91AEE">
        <w:t>client</w:t>
      </w:r>
      <w:r w:rsidR="00753CE7">
        <w:t xml:space="preserve"> characteristics.</w:t>
      </w:r>
    </w:p>
    <w:p w14:paraId="3F1FCC6E" w14:textId="77777777" w:rsidR="00520568" w:rsidRPr="002261A3" w:rsidRDefault="00E90DEA" w:rsidP="004C26B3">
      <w:pPr>
        <w:pStyle w:val="H3Parts"/>
      </w:pPr>
      <w:bookmarkStart w:id="243" w:name="_Toc113785509"/>
      <w:r w:rsidRPr="002261A3">
        <w:t>Relational attributes</w:t>
      </w:r>
      <w:bookmarkEnd w:id="243"/>
    </w:p>
    <w:p w14:paraId="41F26D14" w14:textId="77777777" w:rsidR="00520568" w:rsidRPr="002261A3" w:rsidRDefault="00DD78AF" w:rsidP="00B336D5">
      <w:pPr>
        <w:pStyle w:val="H4Parts"/>
      </w:pPr>
      <w:r>
        <w:t>Rules</w:t>
      </w:r>
    </w:p>
    <w:p w14:paraId="60D330B8" w14:textId="77777777" w:rsidR="00FD5752" w:rsidRDefault="00E90DEA" w:rsidP="00FD5752">
      <w:pPr>
        <w:pStyle w:val="Bodytext"/>
      </w:pPr>
      <w:r w:rsidRPr="000B09AD">
        <w:rPr>
          <w:i/>
        </w:rPr>
        <w:t>Date of birth</w:t>
      </w:r>
      <w:r>
        <w:t xml:space="preserve"> </w:t>
      </w:r>
      <w:r w:rsidR="00FD5752" w:rsidRPr="002261A3">
        <w:t>must not be a system default.</w:t>
      </w:r>
    </w:p>
    <w:p w14:paraId="2100DFD5" w14:textId="77777777" w:rsidR="00520568" w:rsidRPr="002261A3" w:rsidRDefault="00E90DEA" w:rsidP="001D6B56">
      <w:pPr>
        <w:pStyle w:val="Bodytext"/>
      </w:pPr>
      <w:r w:rsidRPr="000B09AD">
        <w:rPr>
          <w:i/>
        </w:rPr>
        <w:t>Date of birth</w:t>
      </w:r>
      <w:r w:rsidRPr="002261A3">
        <w:t xml:space="preserve"> </w:t>
      </w:r>
      <w:r w:rsidR="00520568" w:rsidRPr="002261A3">
        <w:t>must be</w:t>
      </w:r>
      <w:r w:rsidR="005B3AF9">
        <w:t>:</w:t>
      </w:r>
    </w:p>
    <w:p w14:paraId="3997B1D1" w14:textId="77777777" w:rsidR="00520568" w:rsidRPr="002261A3" w:rsidRDefault="00520568" w:rsidP="008F0B46">
      <w:pPr>
        <w:pStyle w:val="Bulletindent"/>
        <w:numPr>
          <w:ilvl w:val="0"/>
          <w:numId w:val="22"/>
        </w:numPr>
      </w:pPr>
      <w:r w:rsidRPr="002261A3">
        <w:t>a valid date (e.g. 25121989)</w:t>
      </w:r>
      <w:r w:rsidR="005B3AF9">
        <w:t>,</w:t>
      </w:r>
      <w:r w:rsidRPr="002261A3">
        <w:t xml:space="preserve"> or</w:t>
      </w:r>
    </w:p>
    <w:p w14:paraId="0B8D64B0" w14:textId="77777777" w:rsidR="00520568" w:rsidRPr="002261A3" w:rsidRDefault="00520568" w:rsidP="008F0B46">
      <w:pPr>
        <w:pStyle w:val="Bulletindent"/>
        <w:numPr>
          <w:ilvl w:val="0"/>
          <w:numId w:val="22"/>
        </w:numPr>
      </w:pPr>
      <w:r w:rsidRPr="002261A3">
        <w:t>a valid month and year with day ‘@’ filled (e.g. @@121984)</w:t>
      </w:r>
      <w:r w:rsidR="005B3AF9">
        <w:t>,</w:t>
      </w:r>
      <w:r w:rsidRPr="002261A3">
        <w:t xml:space="preserve"> or</w:t>
      </w:r>
    </w:p>
    <w:p w14:paraId="4A5C6B89" w14:textId="77777777" w:rsidR="00520568" w:rsidRPr="002261A3" w:rsidRDefault="00520568" w:rsidP="008F0B46">
      <w:pPr>
        <w:pStyle w:val="Bulletindent"/>
        <w:numPr>
          <w:ilvl w:val="0"/>
          <w:numId w:val="22"/>
        </w:numPr>
      </w:pPr>
      <w:r w:rsidRPr="002261A3">
        <w:t>a valid year with day and month ‘@’ filled (e.g. @@@@1984)</w:t>
      </w:r>
      <w:r w:rsidR="005B3AF9">
        <w:t>,</w:t>
      </w:r>
      <w:r w:rsidRPr="002261A3">
        <w:t xml:space="preserve"> or</w:t>
      </w:r>
    </w:p>
    <w:p w14:paraId="56963811" w14:textId="77777777" w:rsidR="00520568" w:rsidRPr="002261A3" w:rsidRDefault="00520568" w:rsidP="008F0B46">
      <w:pPr>
        <w:pStyle w:val="Bulletindent"/>
        <w:numPr>
          <w:ilvl w:val="0"/>
          <w:numId w:val="22"/>
        </w:numPr>
      </w:pPr>
      <w:r w:rsidRPr="002261A3">
        <w:t>completely ‘@’ filled where the client does not specify their birth date (e.g. @@@@@@@@).</w:t>
      </w:r>
    </w:p>
    <w:p w14:paraId="5BF1C116" w14:textId="77777777" w:rsidR="00725E08" w:rsidRPr="002261A3" w:rsidRDefault="00725E08" w:rsidP="006A738B">
      <w:pPr>
        <w:pStyle w:val="H4Parts"/>
        <w:tabs>
          <w:tab w:val="clear" w:pos="9061"/>
          <w:tab w:val="center" w:pos="4535"/>
        </w:tabs>
      </w:pPr>
      <w:r w:rsidRPr="002261A3">
        <w:t>Guideline</w:t>
      </w:r>
      <w:r>
        <w:t>s</w:t>
      </w:r>
      <w:r w:rsidR="00E90DEA" w:rsidRPr="002261A3">
        <w:t xml:space="preserve"> for use</w:t>
      </w:r>
    </w:p>
    <w:p w14:paraId="64894BD2" w14:textId="77777777" w:rsidR="000342C5" w:rsidRPr="002261A3" w:rsidRDefault="000342C5" w:rsidP="000342C5">
      <w:pPr>
        <w:pStyle w:val="Bodytext"/>
      </w:pPr>
      <w:bookmarkStart w:id="244" w:name="_Hlk516749503"/>
      <w:r w:rsidRPr="00BE565F">
        <w:rPr>
          <w:i/>
        </w:rPr>
        <w:t>Date of birth</w:t>
      </w:r>
      <w:r w:rsidRPr="00BE565F">
        <w:t xml:space="preserve"> should be checked </w:t>
      </w:r>
      <w:r>
        <w:t xml:space="preserve">against the client’s personal identification </w:t>
      </w:r>
      <w:r w:rsidRPr="00BE565F">
        <w:t>by the training organisation for complete and correct data.</w:t>
      </w:r>
    </w:p>
    <w:bookmarkEnd w:id="244"/>
    <w:p w14:paraId="52DDE9FE" w14:textId="77777777" w:rsidR="00520568" w:rsidRPr="002261A3" w:rsidRDefault="00E90DEA" w:rsidP="00F41A95">
      <w:pPr>
        <w:pStyle w:val="H4Parts"/>
      </w:pPr>
      <w:r>
        <w:t>Related data</w:t>
      </w:r>
    </w:p>
    <w:p w14:paraId="26668A19" w14:textId="77777777" w:rsidR="00520568" w:rsidRPr="002261A3" w:rsidRDefault="00520568" w:rsidP="001D6B56">
      <w:pPr>
        <w:pStyle w:val="Bodytext"/>
      </w:pPr>
      <w:r w:rsidRPr="002261A3">
        <w:t>Not applicable</w:t>
      </w:r>
    </w:p>
    <w:p w14:paraId="46CC9CE0" w14:textId="77777777" w:rsidR="00520568" w:rsidRPr="002261A3" w:rsidRDefault="00E90DEA" w:rsidP="00F41A95">
      <w:pPr>
        <w:pStyle w:val="H4Parts"/>
      </w:pPr>
      <w:r>
        <w:t>Type of relationship</w:t>
      </w:r>
    </w:p>
    <w:p w14:paraId="32AB1544" w14:textId="77777777" w:rsidR="00520568" w:rsidRPr="002261A3" w:rsidRDefault="00520568" w:rsidP="001D6B56">
      <w:pPr>
        <w:pStyle w:val="Bodytext"/>
      </w:pPr>
      <w:r w:rsidRPr="002261A3">
        <w:t>Not applicable</w:t>
      </w:r>
    </w:p>
    <w:p w14:paraId="685BAE03" w14:textId="77777777" w:rsidR="00520568" w:rsidRPr="002261A3" w:rsidRDefault="00E90DEA"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A2BBC" w:rsidRPr="008F0B46" w14:paraId="52638401" w14:textId="77777777">
        <w:tc>
          <w:tcPr>
            <w:tcW w:w="1984" w:type="dxa"/>
          </w:tcPr>
          <w:p w14:paraId="202FA0E7" w14:textId="77777777" w:rsidR="00EA2BBC" w:rsidRPr="008F0B46" w:rsidRDefault="00EA2BBC" w:rsidP="008F0B46">
            <w:pPr>
              <w:pStyle w:val="Tableheading"/>
              <w:jc w:val="left"/>
              <w:rPr>
                <w:bCs/>
              </w:rPr>
            </w:pPr>
            <w:r w:rsidRPr="008F0B46">
              <w:rPr>
                <w:bCs/>
              </w:rPr>
              <w:t>Value</w:t>
            </w:r>
          </w:p>
        </w:tc>
        <w:tc>
          <w:tcPr>
            <w:tcW w:w="7124" w:type="dxa"/>
          </w:tcPr>
          <w:p w14:paraId="5E3C8267" w14:textId="4DEDEFED" w:rsidR="00EA2BBC" w:rsidRPr="008F0B46" w:rsidRDefault="00EA2BBC" w:rsidP="008F0B46">
            <w:pPr>
              <w:pStyle w:val="Tableheading"/>
              <w:jc w:val="left"/>
              <w:rPr>
                <w:bCs/>
              </w:rPr>
            </w:pPr>
            <w:r w:rsidRPr="008F0B46">
              <w:rPr>
                <w:bCs/>
              </w:rPr>
              <w:t>Description</w:t>
            </w:r>
            <w:r w:rsidR="00D17ECC" w:rsidRPr="008F0B46">
              <w:rPr>
                <w:bCs/>
              </w:rPr>
              <w:t xml:space="preserve"> – </w:t>
            </w:r>
            <w:r w:rsidR="00DB6678" w:rsidRPr="008F0B46">
              <w:rPr>
                <w:bCs/>
              </w:rPr>
              <w:fldChar w:fldCharType="begin"/>
            </w:r>
            <w:r w:rsidR="00DB6678" w:rsidRPr="008F0B46">
              <w:rPr>
                <w:bCs/>
              </w:rPr>
              <w:instrText xml:space="preserve"> STYLEREF  H2_Headings  \* MERGEFORMAT </w:instrText>
            </w:r>
            <w:r w:rsidR="00DB6678" w:rsidRPr="008F0B46">
              <w:rPr>
                <w:bCs/>
              </w:rPr>
              <w:fldChar w:fldCharType="separate"/>
            </w:r>
            <w:r w:rsidR="00153EBD">
              <w:rPr>
                <w:bCs/>
                <w:noProof/>
              </w:rPr>
              <w:t>Date of birth</w:t>
            </w:r>
            <w:r w:rsidR="00DB6678" w:rsidRPr="008F0B46">
              <w:rPr>
                <w:bCs/>
                <w:noProof/>
              </w:rPr>
              <w:fldChar w:fldCharType="end"/>
            </w:r>
          </w:p>
        </w:tc>
      </w:tr>
      <w:tr w:rsidR="00EA2BBC" w14:paraId="190B7DEB" w14:textId="77777777">
        <w:tc>
          <w:tcPr>
            <w:tcW w:w="1984" w:type="dxa"/>
          </w:tcPr>
          <w:p w14:paraId="4ECC0B5B" w14:textId="77777777" w:rsidR="00EA2BBC" w:rsidRPr="00112D80" w:rsidRDefault="00EA2BBC" w:rsidP="008F0B46">
            <w:pPr>
              <w:pStyle w:val="Tabledescriptext"/>
            </w:pPr>
            <w:r w:rsidRPr="000B09AD">
              <w:t>DDMMYYYY</w:t>
            </w:r>
          </w:p>
        </w:tc>
        <w:tc>
          <w:tcPr>
            <w:tcW w:w="7124" w:type="dxa"/>
          </w:tcPr>
          <w:p w14:paraId="04DC789B" w14:textId="77777777" w:rsidR="00EA2BBC" w:rsidRPr="00251F56" w:rsidRDefault="00EA2BBC" w:rsidP="008F0B46">
            <w:pPr>
              <w:pStyle w:val="Tabledescriptext"/>
            </w:pPr>
            <w:r w:rsidRPr="000B09AD">
              <w:t>Valid date</w:t>
            </w:r>
          </w:p>
        </w:tc>
      </w:tr>
      <w:tr w:rsidR="00EA2BBC" w14:paraId="2A49FB3D" w14:textId="77777777">
        <w:tc>
          <w:tcPr>
            <w:tcW w:w="1984" w:type="dxa"/>
          </w:tcPr>
          <w:p w14:paraId="68EA6F45" w14:textId="77777777" w:rsidR="00EA2BBC" w:rsidRPr="00112D80" w:rsidRDefault="00EA2BBC" w:rsidP="008F0B46">
            <w:pPr>
              <w:pStyle w:val="Tabledescriptext"/>
            </w:pPr>
            <w:r w:rsidRPr="000B09AD">
              <w:t>@@MMYYYY</w:t>
            </w:r>
          </w:p>
        </w:tc>
        <w:tc>
          <w:tcPr>
            <w:tcW w:w="7124" w:type="dxa"/>
          </w:tcPr>
          <w:p w14:paraId="04BB8E2D" w14:textId="77777777" w:rsidR="00EA2BBC" w:rsidRPr="00251F56" w:rsidRDefault="00EA2BBC" w:rsidP="008F0B46">
            <w:pPr>
              <w:pStyle w:val="Tabledescriptext"/>
            </w:pPr>
            <w:r w:rsidRPr="000B09AD">
              <w:t xml:space="preserve">Valid month and year but day </w:t>
            </w:r>
            <w:r w:rsidR="00F27FC0">
              <w:t>not specified</w:t>
            </w:r>
          </w:p>
        </w:tc>
      </w:tr>
      <w:tr w:rsidR="00EA2BBC" w14:paraId="2C9098BC" w14:textId="77777777">
        <w:tc>
          <w:tcPr>
            <w:tcW w:w="1984" w:type="dxa"/>
          </w:tcPr>
          <w:p w14:paraId="7338110C" w14:textId="77777777" w:rsidR="00EA2BBC" w:rsidRPr="00112D80" w:rsidRDefault="00EA2BBC" w:rsidP="008F0B46">
            <w:pPr>
              <w:pStyle w:val="Tabledescriptext"/>
            </w:pPr>
            <w:r w:rsidRPr="000B09AD">
              <w:t>@@@@YYYY</w:t>
            </w:r>
          </w:p>
        </w:tc>
        <w:tc>
          <w:tcPr>
            <w:tcW w:w="7124" w:type="dxa"/>
          </w:tcPr>
          <w:p w14:paraId="48F2FAE9" w14:textId="77777777" w:rsidR="00EA2BBC" w:rsidRPr="00251F56" w:rsidRDefault="00EA2BBC" w:rsidP="008F0B46">
            <w:pPr>
              <w:pStyle w:val="Tabledescriptext"/>
            </w:pPr>
            <w:r w:rsidRPr="000B09AD">
              <w:t xml:space="preserve">Valid year but day and month </w:t>
            </w:r>
            <w:r w:rsidR="00F27FC0">
              <w:t>not specified</w:t>
            </w:r>
          </w:p>
        </w:tc>
      </w:tr>
    </w:tbl>
    <w:p w14:paraId="424020D7" w14:textId="77777777" w:rsidR="00520568" w:rsidRPr="002261A3" w:rsidRDefault="00BD0869" w:rsidP="00F7041F">
      <w:pPr>
        <w:pStyle w:val="H4Parts"/>
      </w:pPr>
      <w:r>
        <w:t>Question</w:t>
      </w:r>
    </w:p>
    <w:p w14:paraId="3138A8F4" w14:textId="77777777" w:rsidR="00520568" w:rsidRPr="002261A3" w:rsidRDefault="00520568" w:rsidP="00AD3EDB">
      <w:pPr>
        <w:pStyle w:val="Bodytext"/>
      </w:pPr>
      <w:r w:rsidRPr="002261A3">
        <w:t>Enter your birth date</w:t>
      </w:r>
    </w:p>
    <w:tbl>
      <w:tblPr>
        <w:tblW w:w="0" w:type="auto"/>
        <w:tblInd w:w="1668" w:type="dxa"/>
        <w:tblBorders>
          <w:top w:val="single" w:sz="4" w:space="0" w:color="auto"/>
          <w:bottom w:val="single" w:sz="4" w:space="0" w:color="auto"/>
          <w:right w:val="single" w:sz="4" w:space="0" w:color="auto"/>
        </w:tblBorders>
        <w:tblLook w:val="00A0" w:firstRow="1" w:lastRow="0" w:firstColumn="1" w:lastColumn="0" w:noHBand="0" w:noVBand="0"/>
      </w:tblPr>
      <w:tblGrid>
        <w:gridCol w:w="1417"/>
        <w:gridCol w:w="709"/>
        <w:gridCol w:w="709"/>
        <w:gridCol w:w="708"/>
      </w:tblGrid>
      <w:tr w:rsidR="007066A2" w14:paraId="06130D46" w14:textId="77777777" w:rsidTr="007066A2">
        <w:tc>
          <w:tcPr>
            <w:tcW w:w="1417" w:type="dxa"/>
            <w:tcBorders>
              <w:top w:val="single" w:sz="4" w:space="0" w:color="auto"/>
              <w:bottom w:val="single" w:sz="4" w:space="0" w:color="auto"/>
              <w:right w:val="single" w:sz="4" w:space="0" w:color="auto"/>
            </w:tcBorders>
          </w:tcPr>
          <w:p w14:paraId="65B6721A" w14:textId="77777777" w:rsidR="007066A2" w:rsidRDefault="007066A2" w:rsidP="00050D4D">
            <w:pPr>
              <w:pStyle w:val="Enroltext"/>
              <w:rPr>
                <w:noProof w:val="0"/>
              </w:rPr>
            </w:pPr>
            <w:r>
              <w:rPr>
                <w:noProof w:val="0"/>
              </w:rPr>
              <w:t>Day/month/y</w:t>
            </w:r>
            <w:r w:rsidRPr="00050D4D">
              <w:rPr>
                <w:noProof w:val="0"/>
              </w:rPr>
              <w:t>ear</w:t>
            </w:r>
          </w:p>
        </w:tc>
        <w:tc>
          <w:tcPr>
            <w:tcW w:w="709" w:type="dxa"/>
            <w:tcBorders>
              <w:top w:val="single" w:sz="4" w:space="0" w:color="auto"/>
              <w:left w:val="single" w:sz="4" w:space="0" w:color="auto"/>
              <w:bottom w:val="single" w:sz="4" w:space="0" w:color="auto"/>
              <w:right w:val="single" w:sz="4" w:space="0" w:color="auto"/>
            </w:tcBorders>
          </w:tcPr>
          <w:p w14:paraId="23444B01" w14:textId="77777777" w:rsidR="007066A2" w:rsidRDefault="007066A2" w:rsidP="00050D4D">
            <w:pPr>
              <w:pStyle w:val="EnroltextBold"/>
              <w:tabs>
                <w:tab w:val="left" w:pos="3519"/>
              </w:tabs>
              <w:rPr>
                <w:noProof w:val="0"/>
              </w:rPr>
            </w:pPr>
          </w:p>
        </w:tc>
        <w:tc>
          <w:tcPr>
            <w:tcW w:w="709" w:type="dxa"/>
            <w:tcBorders>
              <w:top w:val="single" w:sz="4" w:space="0" w:color="auto"/>
              <w:left w:val="single" w:sz="4" w:space="0" w:color="auto"/>
              <w:bottom w:val="single" w:sz="4" w:space="0" w:color="auto"/>
              <w:right w:val="single" w:sz="4" w:space="0" w:color="auto"/>
            </w:tcBorders>
          </w:tcPr>
          <w:p w14:paraId="0DFE2D00" w14:textId="77777777" w:rsidR="007066A2" w:rsidRDefault="007066A2" w:rsidP="00050D4D">
            <w:pPr>
              <w:pStyle w:val="EnroltextBold"/>
              <w:tabs>
                <w:tab w:val="left" w:pos="3519"/>
              </w:tabs>
              <w:rPr>
                <w:noProof w:val="0"/>
              </w:rPr>
            </w:pPr>
          </w:p>
        </w:tc>
        <w:tc>
          <w:tcPr>
            <w:tcW w:w="708" w:type="dxa"/>
            <w:tcBorders>
              <w:left w:val="single" w:sz="4" w:space="0" w:color="auto"/>
            </w:tcBorders>
          </w:tcPr>
          <w:p w14:paraId="6B10FEFD" w14:textId="77777777" w:rsidR="007066A2" w:rsidRDefault="007066A2" w:rsidP="00050D4D">
            <w:pPr>
              <w:pStyle w:val="EnroltextBold"/>
              <w:tabs>
                <w:tab w:val="left" w:pos="3519"/>
              </w:tabs>
              <w:rPr>
                <w:noProof w:val="0"/>
              </w:rPr>
            </w:pPr>
          </w:p>
        </w:tc>
      </w:tr>
    </w:tbl>
    <w:p w14:paraId="23F0F67F" w14:textId="77777777" w:rsidR="00520568" w:rsidRPr="002261A3" w:rsidRDefault="00E60EEF" w:rsidP="008F0B46">
      <w:pPr>
        <w:pStyle w:val="H3Parts"/>
      </w:pPr>
      <w:bookmarkStart w:id="245" w:name="_Toc113785510"/>
      <w:r>
        <w:t>F</w:t>
      </w:r>
      <w:r w:rsidR="00E90DEA">
        <w:t xml:space="preserve">ormat </w:t>
      </w:r>
      <w:r w:rsidR="00E90DEA" w:rsidRPr="008F0B46">
        <w:t>a</w:t>
      </w:r>
      <w:r w:rsidR="00520568" w:rsidRPr="008F0B46">
        <w:t>ttributes</w:t>
      </w:r>
      <w:bookmarkEnd w:id="245"/>
    </w:p>
    <w:p w14:paraId="6E2D2539" w14:textId="77777777" w:rsidR="00520568" w:rsidRPr="002261A3" w:rsidRDefault="00520568" w:rsidP="008F0B46">
      <w:pPr>
        <w:pStyle w:val="Bodytext"/>
      </w:pPr>
      <w:r w:rsidRPr="002261A3">
        <w:t>Length:</w:t>
      </w:r>
      <w:r w:rsidRPr="002261A3">
        <w:tab/>
      </w:r>
      <w:r w:rsidR="008F0B46">
        <w:tab/>
      </w:r>
      <w:r w:rsidRPr="002261A3">
        <w:t>8</w:t>
      </w:r>
    </w:p>
    <w:p w14:paraId="54F9F9A9" w14:textId="77777777" w:rsidR="00520568" w:rsidRPr="002261A3" w:rsidRDefault="00520568" w:rsidP="008F0B46">
      <w:pPr>
        <w:pStyle w:val="Bodytext"/>
      </w:pPr>
      <w:r w:rsidRPr="002261A3">
        <w:t>Type:</w:t>
      </w:r>
      <w:r w:rsidRPr="002261A3">
        <w:tab/>
      </w:r>
      <w:r w:rsidR="008F0B46">
        <w:tab/>
      </w:r>
      <w:r w:rsidRPr="002261A3">
        <w:t>alphanumeric</w:t>
      </w:r>
    </w:p>
    <w:p w14:paraId="14EBAF46" w14:textId="77777777" w:rsidR="00520568" w:rsidRPr="002261A3" w:rsidRDefault="00C314D5" w:rsidP="008F0B46">
      <w:pPr>
        <w:pStyle w:val="Bodytext"/>
      </w:pPr>
      <w:r>
        <w:t>Justification:</w:t>
      </w:r>
      <w:r w:rsidR="00520568" w:rsidRPr="002261A3">
        <w:tab/>
      </w:r>
      <w:r w:rsidR="008F0B46">
        <w:tab/>
      </w:r>
      <w:r w:rsidR="00520568" w:rsidRPr="002261A3">
        <w:t>none</w:t>
      </w:r>
    </w:p>
    <w:p w14:paraId="30AFD2F8" w14:textId="77777777" w:rsidR="00520568" w:rsidRPr="002261A3" w:rsidRDefault="00E90DEA" w:rsidP="008F0B46">
      <w:pPr>
        <w:pStyle w:val="Bodytext"/>
      </w:pPr>
      <w:r w:rsidRPr="002261A3">
        <w:t>Fill character:</w:t>
      </w:r>
      <w:r w:rsidR="00520568" w:rsidRPr="002261A3">
        <w:tab/>
      </w:r>
      <w:r w:rsidR="008F0B46">
        <w:tab/>
      </w:r>
      <w:r w:rsidR="00520568" w:rsidRPr="002261A3">
        <w:t>none</w:t>
      </w:r>
    </w:p>
    <w:p w14:paraId="643D32F5" w14:textId="77777777" w:rsidR="00520568" w:rsidRPr="002261A3" w:rsidRDefault="00520568" w:rsidP="008F0B46">
      <w:pPr>
        <w:pStyle w:val="Bodytext"/>
      </w:pPr>
      <w:r w:rsidRPr="002261A3">
        <w:t>Permitt</w:t>
      </w:r>
      <w:r w:rsidR="00083C6F">
        <w:t>ed data element value:</w:t>
      </w:r>
      <w:r w:rsidR="00083C6F">
        <w:tab/>
        <w:t>@@@@@@@@</w:t>
      </w:r>
      <w:r w:rsidR="00083C6F">
        <w:tab/>
        <w:t>n</w:t>
      </w:r>
      <w:r w:rsidR="00F27FC0">
        <w:t>ot specified</w:t>
      </w:r>
    </w:p>
    <w:p w14:paraId="1AD8CA0E" w14:textId="77777777" w:rsidR="00520568" w:rsidRPr="002261A3" w:rsidRDefault="00E90DEA" w:rsidP="00E60EEF">
      <w:pPr>
        <w:pStyle w:val="H3Parts"/>
        <w:keepNext w:val="0"/>
      </w:pPr>
      <w:bookmarkStart w:id="246" w:name="_Toc113785511"/>
      <w:r w:rsidRPr="002261A3">
        <w:t>Administrative attributes</w:t>
      </w:r>
      <w:bookmarkEnd w:id="246"/>
    </w:p>
    <w:p w14:paraId="09CC47E4" w14:textId="77777777" w:rsidR="00520568" w:rsidRDefault="00DD78AF" w:rsidP="00AA1652">
      <w:pPr>
        <w:pStyle w:val="H4Parts"/>
        <w:keepNext w:val="0"/>
        <w:spacing w:before="80"/>
      </w:pPr>
      <w:r>
        <w:t>History</w:t>
      </w: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856"/>
      </w:tblGrid>
      <w:tr w:rsidR="00197284" w:rsidRPr="008F0B46" w14:paraId="21217CEE" w14:textId="77777777" w:rsidTr="00EF3714">
        <w:tc>
          <w:tcPr>
            <w:tcW w:w="1690" w:type="dxa"/>
          </w:tcPr>
          <w:p w14:paraId="7CEEB045" w14:textId="77777777" w:rsidR="00197284" w:rsidRPr="008F0B46" w:rsidRDefault="00197284" w:rsidP="008F0B46">
            <w:pPr>
              <w:pStyle w:val="Tableheading"/>
              <w:jc w:val="left"/>
              <w:rPr>
                <w:bCs/>
              </w:rPr>
            </w:pPr>
            <w:r w:rsidRPr="008F0B46">
              <w:rPr>
                <w:bCs/>
              </w:rPr>
              <w:t>Release</w:t>
            </w:r>
          </w:p>
        </w:tc>
        <w:tc>
          <w:tcPr>
            <w:tcW w:w="3742" w:type="dxa"/>
          </w:tcPr>
          <w:p w14:paraId="6BED3AFA" w14:textId="77777777" w:rsidR="00197284" w:rsidRPr="008F0B46" w:rsidRDefault="000A6BCD" w:rsidP="008F0B46">
            <w:pPr>
              <w:pStyle w:val="Tableheading"/>
              <w:jc w:val="left"/>
              <w:rPr>
                <w:bCs/>
              </w:rPr>
            </w:pPr>
            <w:r w:rsidRPr="008F0B46">
              <w:rPr>
                <w:bCs/>
              </w:rPr>
              <w:t>VET</w:t>
            </w:r>
            <w:r w:rsidR="00E90DEA" w:rsidRPr="008F0B46">
              <w:rPr>
                <w:bCs/>
              </w:rPr>
              <w:t xml:space="preserve"> provider</w:t>
            </w:r>
          </w:p>
        </w:tc>
        <w:tc>
          <w:tcPr>
            <w:tcW w:w="3856" w:type="dxa"/>
          </w:tcPr>
          <w:p w14:paraId="06FC8907" w14:textId="77777777" w:rsidR="00197284" w:rsidRPr="008F0B46" w:rsidRDefault="00967D2C" w:rsidP="008F0B46">
            <w:pPr>
              <w:pStyle w:val="Tableheading"/>
              <w:jc w:val="left"/>
              <w:rPr>
                <w:bCs/>
              </w:rPr>
            </w:pPr>
            <w:r w:rsidRPr="008F0B46">
              <w:rPr>
                <w:bCs/>
              </w:rPr>
              <w:t>Apprenticeship</w:t>
            </w:r>
          </w:p>
        </w:tc>
      </w:tr>
      <w:tr w:rsidR="00197284" w14:paraId="4F050534" w14:textId="77777777" w:rsidTr="00EF3714">
        <w:tc>
          <w:tcPr>
            <w:tcW w:w="1690" w:type="dxa"/>
          </w:tcPr>
          <w:p w14:paraId="1CC27075" w14:textId="77777777" w:rsidR="00197284" w:rsidRDefault="00A01354" w:rsidP="008F0B46">
            <w:pPr>
              <w:pStyle w:val="Tabledescriptext"/>
            </w:pPr>
            <w:r>
              <w:t>Release</w:t>
            </w:r>
            <w:r w:rsidR="00197284">
              <w:t xml:space="preserve"> 1.0</w:t>
            </w:r>
          </w:p>
        </w:tc>
        <w:tc>
          <w:tcPr>
            <w:tcW w:w="3742" w:type="dxa"/>
          </w:tcPr>
          <w:p w14:paraId="6A61029B" w14:textId="3E7122D2" w:rsidR="00197284" w:rsidRPr="009B1B49" w:rsidRDefault="00197284" w:rsidP="009B1B49">
            <w:pPr>
              <w:pStyle w:val="Tabledescriptext"/>
              <w:rPr>
                <w:b/>
                <w:bCs/>
              </w:rPr>
            </w:pPr>
            <w:r w:rsidRPr="009B1B49">
              <w:rPr>
                <w:b/>
                <w:bCs/>
              </w:rPr>
              <w:t xml:space="preserve">Introduced </w:t>
            </w:r>
            <w:r w:rsidR="00B14FF4">
              <w:rPr>
                <w:b/>
                <w:bCs/>
              </w:rPr>
              <w:t>1</w:t>
            </w:r>
            <w:r w:rsidRPr="009B1B49">
              <w:rPr>
                <w:b/>
                <w:bCs/>
              </w:rPr>
              <w:t xml:space="preserve"> January 1994</w:t>
            </w:r>
          </w:p>
          <w:p w14:paraId="26ADE6CD" w14:textId="77777777" w:rsidR="00197284" w:rsidRPr="009E176F" w:rsidRDefault="00E90DEA" w:rsidP="008F0B46">
            <w:pPr>
              <w:pStyle w:val="Tabledescriptext"/>
              <w:rPr>
                <w:i/>
              </w:rPr>
            </w:pPr>
            <w:r>
              <w:rPr>
                <w:i/>
              </w:rPr>
              <w:t>Date of b</w:t>
            </w:r>
            <w:r w:rsidR="00197284" w:rsidRPr="009E176F">
              <w:rPr>
                <w:i/>
              </w:rPr>
              <w:t>irth</w:t>
            </w:r>
          </w:p>
        </w:tc>
        <w:tc>
          <w:tcPr>
            <w:tcW w:w="3856" w:type="dxa"/>
          </w:tcPr>
          <w:p w14:paraId="787C0EED" w14:textId="79D882B9" w:rsidR="00197284" w:rsidRPr="009B1B49" w:rsidRDefault="00197284" w:rsidP="009B1B49">
            <w:pPr>
              <w:pStyle w:val="Tabledescriptext"/>
              <w:rPr>
                <w:b/>
                <w:bCs/>
              </w:rPr>
            </w:pPr>
            <w:r w:rsidRPr="009B1B49">
              <w:rPr>
                <w:b/>
                <w:bCs/>
              </w:rPr>
              <w:t xml:space="preserve">Introduced </w:t>
            </w:r>
            <w:r w:rsidR="00B14FF4">
              <w:rPr>
                <w:b/>
                <w:bCs/>
              </w:rPr>
              <w:t>1</w:t>
            </w:r>
            <w:r w:rsidRPr="009B1B49">
              <w:rPr>
                <w:b/>
                <w:bCs/>
              </w:rPr>
              <w:t xml:space="preserve"> July 1994</w:t>
            </w:r>
          </w:p>
          <w:p w14:paraId="4A558CBD" w14:textId="77777777" w:rsidR="00197284" w:rsidRPr="009E176F" w:rsidRDefault="00197284" w:rsidP="008F0B46">
            <w:pPr>
              <w:pStyle w:val="Tabledescriptext"/>
              <w:rPr>
                <w:i/>
              </w:rPr>
            </w:pPr>
            <w:r w:rsidRPr="009E176F">
              <w:rPr>
                <w:i/>
              </w:rPr>
              <w:t>D</w:t>
            </w:r>
            <w:r w:rsidR="00E90DEA">
              <w:rPr>
                <w:i/>
              </w:rPr>
              <w:t>ate of b</w:t>
            </w:r>
            <w:r w:rsidRPr="009E176F">
              <w:rPr>
                <w:i/>
              </w:rPr>
              <w:t>irth</w:t>
            </w:r>
          </w:p>
        </w:tc>
      </w:tr>
    </w:tbl>
    <w:p w14:paraId="0EA56DDE" w14:textId="77777777" w:rsidR="004B32A4" w:rsidRDefault="00E90DEA" w:rsidP="00007FB1">
      <w:pPr>
        <w:pStyle w:val="H2Headings"/>
      </w:pPr>
      <w:bookmarkStart w:id="247" w:name="_Toc161713310"/>
      <w:bookmarkStart w:id="248" w:name="_Toc222218787"/>
      <w:bookmarkStart w:id="249" w:name="_Toc113785512"/>
      <w:bookmarkStart w:id="250" w:name="_Toc113785825"/>
      <w:bookmarkStart w:id="251" w:name="_Toc116875094"/>
      <w:bookmarkStart w:id="252" w:name="_Toc128472404"/>
      <w:r>
        <w:lastRenderedPageBreak/>
        <w:t>Date of training contract commencement</w:t>
      </w:r>
      <w:bookmarkEnd w:id="247"/>
      <w:bookmarkEnd w:id="248"/>
    </w:p>
    <w:p w14:paraId="7B74862E" w14:textId="77777777" w:rsidR="004B32A4" w:rsidRDefault="00E90DEA" w:rsidP="00007FB1">
      <w:pPr>
        <w:pStyle w:val="H3Parts"/>
      </w:pPr>
      <w:r>
        <w:t>Definitional attributes</w:t>
      </w:r>
    </w:p>
    <w:p w14:paraId="404C9D2E" w14:textId="77777777" w:rsidR="004B32A4" w:rsidRDefault="004B32A4" w:rsidP="00007FB1">
      <w:pPr>
        <w:pStyle w:val="H4Parts"/>
      </w:pPr>
      <w:r>
        <w:t>Definition</w:t>
      </w:r>
    </w:p>
    <w:p w14:paraId="5636BAF6" w14:textId="77777777" w:rsidR="004B32A4" w:rsidRDefault="00E90DEA" w:rsidP="00007FB1">
      <w:pPr>
        <w:pStyle w:val="Bodytext"/>
      </w:pPr>
      <w:r>
        <w:rPr>
          <w:i/>
        </w:rPr>
        <w:t>Date of training contract commencement</w:t>
      </w:r>
      <w:r>
        <w:t xml:space="preserve"> </w:t>
      </w:r>
      <w:r w:rsidR="004B32A4">
        <w:t>is the date from which a client commences training under a training contract.</w:t>
      </w:r>
    </w:p>
    <w:p w14:paraId="0CAF53A0" w14:textId="77777777" w:rsidR="004B32A4" w:rsidRDefault="004B32A4" w:rsidP="00007FB1">
      <w:pPr>
        <w:pStyle w:val="H4Parts"/>
      </w:pPr>
      <w:r>
        <w:t>Context</w:t>
      </w:r>
    </w:p>
    <w:p w14:paraId="3D27D5F3" w14:textId="44A3B4CA" w:rsidR="004B32A4" w:rsidRDefault="00E90DEA" w:rsidP="00007FB1">
      <w:pPr>
        <w:pStyle w:val="Bodytext"/>
      </w:pPr>
      <w:bookmarkStart w:id="253" w:name="_Toc521754733"/>
      <w:r>
        <w:rPr>
          <w:i/>
        </w:rPr>
        <w:t>Date of training contract commencement</w:t>
      </w:r>
      <w:r>
        <w:t xml:space="preserve"> </w:t>
      </w:r>
      <w:r w:rsidR="004B32A4">
        <w:t>is u</w:t>
      </w:r>
      <w:r>
        <w:t xml:space="preserve">sed to </w:t>
      </w:r>
      <w:r w:rsidR="000B5D56">
        <w:t xml:space="preserve">allow </w:t>
      </w:r>
      <w:r w:rsidR="00FF736E">
        <w:t xml:space="preserve">a </w:t>
      </w:r>
      <w:r>
        <w:t>point-in-</w:t>
      </w:r>
      <w:r w:rsidR="004B32A4">
        <w:t>time analysis of training contracts.</w:t>
      </w:r>
    </w:p>
    <w:p w14:paraId="3C47A74A" w14:textId="77777777" w:rsidR="004B32A4" w:rsidRDefault="00E90DEA" w:rsidP="00007FB1">
      <w:pPr>
        <w:pStyle w:val="H3Parts"/>
      </w:pPr>
      <w:r>
        <w:t>Relational attributes</w:t>
      </w:r>
    </w:p>
    <w:bookmarkEnd w:id="253"/>
    <w:p w14:paraId="23E99DD2" w14:textId="77777777" w:rsidR="004B32A4" w:rsidRDefault="004B32A4" w:rsidP="00007FB1">
      <w:pPr>
        <w:pStyle w:val="H4Parts"/>
      </w:pPr>
      <w:r>
        <w:t>Rules</w:t>
      </w:r>
    </w:p>
    <w:p w14:paraId="54585642" w14:textId="77777777" w:rsidR="004B32A4" w:rsidRDefault="00E90DEA" w:rsidP="00007FB1">
      <w:pPr>
        <w:pStyle w:val="Bodytext"/>
        <w:rPr>
          <w:lang w:eastAsia="en-AU"/>
        </w:rPr>
      </w:pPr>
      <w:r>
        <w:rPr>
          <w:i/>
        </w:rPr>
        <w:t>Date of training contract commencement</w:t>
      </w:r>
      <w:r>
        <w:rPr>
          <w:lang w:eastAsia="en-AU"/>
        </w:rPr>
        <w:t xml:space="preserve"> </w:t>
      </w:r>
      <w:r w:rsidR="00A7619C">
        <w:rPr>
          <w:lang w:eastAsia="en-AU"/>
        </w:rPr>
        <w:t>m</w:t>
      </w:r>
      <w:r w:rsidR="004B32A4">
        <w:rPr>
          <w:lang w:eastAsia="en-AU"/>
        </w:rPr>
        <w:t>ust be a valid date.</w:t>
      </w:r>
    </w:p>
    <w:p w14:paraId="5BF1FB11" w14:textId="77777777" w:rsidR="008A4ED2" w:rsidRPr="00AE7B25" w:rsidRDefault="00E90DEA" w:rsidP="008A4ED2">
      <w:pPr>
        <w:pStyle w:val="Bodytext"/>
        <w:rPr>
          <w:lang w:eastAsia="en-AU"/>
        </w:rPr>
      </w:pPr>
      <w:r w:rsidRPr="009F13AB">
        <w:rPr>
          <w:i/>
          <w:lang w:eastAsia="en-AU"/>
        </w:rPr>
        <w:t>Date</w:t>
      </w:r>
      <w:r w:rsidRPr="009F13AB">
        <w:rPr>
          <w:lang w:eastAsia="en-AU"/>
        </w:rPr>
        <w:t xml:space="preserve"> </w:t>
      </w:r>
      <w:r w:rsidRPr="00297823">
        <w:rPr>
          <w:i/>
          <w:lang w:eastAsia="en-AU"/>
        </w:rPr>
        <w:t>of</w:t>
      </w:r>
      <w:r>
        <w:rPr>
          <w:lang w:eastAsia="en-AU"/>
        </w:rPr>
        <w:t xml:space="preserve"> </w:t>
      </w:r>
      <w:r w:rsidRPr="009F13AB">
        <w:rPr>
          <w:i/>
          <w:lang w:eastAsia="en-AU"/>
        </w:rPr>
        <w:t xml:space="preserve">training contract commencement </w:t>
      </w:r>
      <w:r w:rsidR="008A4ED2">
        <w:rPr>
          <w:lang w:eastAsia="en-AU"/>
        </w:rPr>
        <w:t>must</w:t>
      </w:r>
      <w:r w:rsidR="008A4ED2" w:rsidRPr="009F13AB">
        <w:rPr>
          <w:lang w:eastAsia="en-AU"/>
        </w:rPr>
        <w:t xml:space="preserve"> be the actual date the apprentice or trainee commenced training under </w:t>
      </w:r>
      <w:r w:rsidR="008A4ED2">
        <w:rPr>
          <w:lang w:eastAsia="en-AU"/>
        </w:rPr>
        <w:t>a</w:t>
      </w:r>
      <w:r w:rsidR="008A4ED2" w:rsidRPr="009F13AB">
        <w:rPr>
          <w:lang w:eastAsia="en-AU"/>
        </w:rPr>
        <w:t xml:space="preserve"> </w:t>
      </w:r>
      <w:r w:rsidR="008A4ED2">
        <w:rPr>
          <w:lang w:eastAsia="en-AU"/>
        </w:rPr>
        <w:t>training contract</w:t>
      </w:r>
      <w:r w:rsidR="008A4ED2" w:rsidRPr="009F13AB">
        <w:rPr>
          <w:lang w:eastAsia="en-AU"/>
        </w:rPr>
        <w:t>.</w:t>
      </w:r>
    </w:p>
    <w:p w14:paraId="6D3993E3" w14:textId="77777777" w:rsidR="004B32A4" w:rsidRDefault="00E90DEA" w:rsidP="00007FB1">
      <w:pPr>
        <w:pStyle w:val="H4Parts"/>
      </w:pPr>
      <w:r>
        <w:t>Guidelines for use</w:t>
      </w:r>
    </w:p>
    <w:p w14:paraId="54EB6E10" w14:textId="77777777" w:rsidR="008A4ED2" w:rsidRPr="0078463F" w:rsidRDefault="008A4ED2" w:rsidP="008A4ED2">
      <w:pPr>
        <w:pStyle w:val="Bodytext"/>
        <w:rPr>
          <w:lang w:eastAsia="en-AU"/>
        </w:rPr>
      </w:pPr>
      <w:r>
        <w:rPr>
          <w:lang w:eastAsia="en-AU"/>
        </w:rPr>
        <w:t>Not applicable</w:t>
      </w:r>
    </w:p>
    <w:p w14:paraId="66EA4CBA" w14:textId="77777777" w:rsidR="004B32A4" w:rsidRDefault="00E90DEA" w:rsidP="00007FB1">
      <w:pPr>
        <w:pStyle w:val="H4Parts"/>
      </w:pPr>
      <w:r>
        <w:t>Related data</w:t>
      </w:r>
    </w:p>
    <w:p w14:paraId="458E7182" w14:textId="77777777" w:rsidR="00FD314C" w:rsidRPr="00F47847" w:rsidRDefault="004E1B2B" w:rsidP="00FD314C">
      <w:pPr>
        <w:pStyle w:val="Bodytext"/>
        <w:rPr>
          <w:strike/>
          <w:color w:val="C00000"/>
          <w:lang w:eastAsia="en-AU"/>
        </w:rPr>
      </w:pPr>
      <w:r w:rsidRPr="004E1B2B">
        <w:rPr>
          <w:i/>
          <w:color w:val="000000" w:themeColor="text1"/>
          <w:lang w:eastAsia="en-AU"/>
        </w:rPr>
        <w:t>Date of training contract completion</w:t>
      </w:r>
    </w:p>
    <w:p w14:paraId="04A55E53" w14:textId="77777777" w:rsidR="004B32A4" w:rsidRDefault="00E90DEA" w:rsidP="00007FB1">
      <w:pPr>
        <w:pStyle w:val="H4Parts"/>
      </w:pPr>
      <w:r>
        <w:t>Type of relationship</w:t>
      </w:r>
    </w:p>
    <w:p w14:paraId="57203E50" w14:textId="77777777" w:rsidR="004B32A4" w:rsidRPr="00F47847" w:rsidRDefault="004E1B2B" w:rsidP="00007FB1">
      <w:pPr>
        <w:pStyle w:val="Bodytext"/>
        <w:rPr>
          <w:color w:val="C00000"/>
          <w:lang w:eastAsia="en-AU"/>
        </w:rPr>
      </w:pPr>
      <w:r w:rsidRPr="004E1B2B">
        <w:rPr>
          <w:i/>
          <w:color w:val="000000" w:themeColor="text1"/>
          <w:lang w:eastAsia="en-AU"/>
        </w:rPr>
        <w:t xml:space="preserve">Date of training contract commencement </w:t>
      </w:r>
      <w:r w:rsidRPr="004E1B2B">
        <w:rPr>
          <w:color w:val="000000" w:themeColor="text1"/>
          <w:lang w:eastAsia="en-AU"/>
        </w:rPr>
        <w:t xml:space="preserve">is used with </w:t>
      </w:r>
      <w:r w:rsidRPr="004E1B2B">
        <w:rPr>
          <w:i/>
          <w:color w:val="000000" w:themeColor="text1"/>
          <w:lang w:eastAsia="en-AU"/>
        </w:rPr>
        <w:t xml:space="preserve">Date of training contract completion </w:t>
      </w:r>
      <w:r w:rsidRPr="004E1B2B">
        <w:rPr>
          <w:color w:val="000000" w:themeColor="text1"/>
          <w:lang w:eastAsia="en-AU"/>
        </w:rPr>
        <w:t>to measure the time span of a contract.</w:t>
      </w:r>
    </w:p>
    <w:p w14:paraId="0B036AB1" w14:textId="77777777" w:rsidR="004B32A4" w:rsidRDefault="00E90DEA" w:rsidP="00007FB1">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A73782" w14:paraId="7311296B" w14:textId="77777777">
        <w:tc>
          <w:tcPr>
            <w:tcW w:w="1984" w:type="dxa"/>
          </w:tcPr>
          <w:p w14:paraId="1D20C3CC" w14:textId="77777777" w:rsidR="00337C5A" w:rsidRPr="00A73782" w:rsidRDefault="00337C5A" w:rsidP="00A73782">
            <w:pPr>
              <w:pStyle w:val="Tableheading"/>
              <w:jc w:val="left"/>
              <w:rPr>
                <w:bCs/>
              </w:rPr>
            </w:pPr>
            <w:r w:rsidRPr="00A73782">
              <w:rPr>
                <w:bCs/>
              </w:rPr>
              <w:t>Value</w:t>
            </w:r>
          </w:p>
        </w:tc>
        <w:tc>
          <w:tcPr>
            <w:tcW w:w="7124" w:type="dxa"/>
          </w:tcPr>
          <w:p w14:paraId="0D042521" w14:textId="55162A60" w:rsidR="00337C5A" w:rsidRPr="00A73782" w:rsidRDefault="00337C5A" w:rsidP="00A73782">
            <w:pPr>
              <w:pStyle w:val="Tableheading"/>
              <w:jc w:val="left"/>
              <w:rPr>
                <w:bCs/>
              </w:rPr>
            </w:pPr>
            <w:r w:rsidRPr="00A73782">
              <w:rPr>
                <w:bCs/>
              </w:rPr>
              <w:t>Description</w:t>
            </w:r>
            <w:r w:rsidR="00D17ECC" w:rsidRPr="00A73782">
              <w:rPr>
                <w:bCs/>
              </w:rPr>
              <w:t xml:space="preserve"> – </w:t>
            </w:r>
            <w:r w:rsidR="00DB6678" w:rsidRPr="00A73782">
              <w:rPr>
                <w:bCs/>
              </w:rPr>
              <w:fldChar w:fldCharType="begin"/>
            </w:r>
            <w:r w:rsidR="00DB6678" w:rsidRPr="00A73782">
              <w:rPr>
                <w:bCs/>
              </w:rPr>
              <w:instrText xml:space="preserve"> STYLEREF  H2_Headings  \* MERGEFORMAT </w:instrText>
            </w:r>
            <w:r w:rsidR="00DB6678" w:rsidRPr="00A73782">
              <w:rPr>
                <w:bCs/>
              </w:rPr>
              <w:fldChar w:fldCharType="separate"/>
            </w:r>
            <w:r w:rsidR="00153EBD">
              <w:rPr>
                <w:bCs/>
                <w:noProof/>
              </w:rPr>
              <w:t>Date of training contract commencement</w:t>
            </w:r>
            <w:r w:rsidR="00DB6678" w:rsidRPr="00A73782">
              <w:rPr>
                <w:bCs/>
                <w:noProof/>
              </w:rPr>
              <w:fldChar w:fldCharType="end"/>
            </w:r>
          </w:p>
        </w:tc>
      </w:tr>
      <w:tr w:rsidR="00337C5A" w14:paraId="4992C72B" w14:textId="77777777">
        <w:tc>
          <w:tcPr>
            <w:tcW w:w="1984" w:type="dxa"/>
          </w:tcPr>
          <w:p w14:paraId="746EE42E" w14:textId="77777777" w:rsidR="00337C5A" w:rsidRDefault="00337C5A" w:rsidP="00A73782">
            <w:pPr>
              <w:pStyle w:val="Tabledescriptext"/>
            </w:pPr>
            <w:r>
              <w:t>DDMMYYYY</w:t>
            </w:r>
          </w:p>
        </w:tc>
        <w:tc>
          <w:tcPr>
            <w:tcW w:w="7124" w:type="dxa"/>
          </w:tcPr>
          <w:p w14:paraId="5D34B1B8" w14:textId="77777777" w:rsidR="00337C5A" w:rsidRDefault="00337C5A" w:rsidP="00A73782">
            <w:pPr>
              <w:pStyle w:val="Tabledescriptext"/>
            </w:pPr>
            <w:r>
              <w:t>Valid date of commencement</w:t>
            </w:r>
          </w:p>
        </w:tc>
      </w:tr>
    </w:tbl>
    <w:p w14:paraId="1EEFA8F8" w14:textId="77777777" w:rsidR="004B32A4" w:rsidRDefault="004B32A4" w:rsidP="00007FB1">
      <w:pPr>
        <w:pStyle w:val="H4Parts"/>
      </w:pPr>
      <w:r w:rsidRPr="00B90170">
        <w:t>Question</w:t>
      </w:r>
    </w:p>
    <w:p w14:paraId="6B31FE98" w14:textId="77777777" w:rsidR="00B90170" w:rsidRPr="0078463F" w:rsidRDefault="00B90170" w:rsidP="00B90170">
      <w:pPr>
        <w:pStyle w:val="Bodytext"/>
        <w:rPr>
          <w:lang w:eastAsia="en-AU"/>
        </w:rPr>
      </w:pPr>
      <w:r>
        <w:rPr>
          <w:lang w:eastAsia="en-AU"/>
        </w:rPr>
        <w:t>Not applicable</w:t>
      </w:r>
    </w:p>
    <w:p w14:paraId="7800F883" w14:textId="77777777" w:rsidR="004B32A4" w:rsidRDefault="00E90DEA" w:rsidP="00007FB1">
      <w:pPr>
        <w:pStyle w:val="H3Parts"/>
      </w:pPr>
      <w:r>
        <w:t>Format attributes</w:t>
      </w:r>
    </w:p>
    <w:p w14:paraId="584ABDFD" w14:textId="77777777" w:rsidR="004B32A4" w:rsidRDefault="004B32A4" w:rsidP="008F0B46">
      <w:pPr>
        <w:pStyle w:val="Bodytext"/>
      </w:pPr>
      <w:r>
        <w:t>Length:</w:t>
      </w:r>
      <w:r>
        <w:tab/>
      </w:r>
      <w:r w:rsidR="008F0B46">
        <w:tab/>
      </w:r>
      <w:r>
        <w:t>8</w:t>
      </w:r>
    </w:p>
    <w:p w14:paraId="46676B40" w14:textId="77777777" w:rsidR="004B32A4" w:rsidRDefault="004B32A4" w:rsidP="008F0B46">
      <w:pPr>
        <w:pStyle w:val="Bodytext"/>
      </w:pPr>
      <w:r>
        <w:t>Type:</w:t>
      </w:r>
      <w:r>
        <w:tab/>
      </w:r>
      <w:r w:rsidR="008F0B46">
        <w:tab/>
      </w:r>
      <w:r>
        <w:t>date</w:t>
      </w:r>
    </w:p>
    <w:p w14:paraId="088A5603" w14:textId="77777777" w:rsidR="004B32A4" w:rsidRDefault="00C314D5" w:rsidP="008F0B46">
      <w:pPr>
        <w:pStyle w:val="Bodytext"/>
      </w:pPr>
      <w:r>
        <w:t>Justification:</w:t>
      </w:r>
      <w:r w:rsidR="004B32A4">
        <w:tab/>
      </w:r>
      <w:r w:rsidR="008F0B46">
        <w:tab/>
      </w:r>
      <w:r w:rsidR="004B32A4">
        <w:t>none</w:t>
      </w:r>
    </w:p>
    <w:p w14:paraId="3E1269D0" w14:textId="77777777" w:rsidR="004B32A4" w:rsidRDefault="00E90DEA" w:rsidP="008F0B46">
      <w:pPr>
        <w:pStyle w:val="Bodytext"/>
      </w:pPr>
      <w:r>
        <w:t>Fill character:</w:t>
      </w:r>
      <w:r w:rsidR="004B32A4">
        <w:tab/>
      </w:r>
      <w:r w:rsidR="008F0B46">
        <w:tab/>
      </w:r>
      <w:r w:rsidR="004B32A4">
        <w:t>none</w:t>
      </w:r>
    </w:p>
    <w:p w14:paraId="6372174B" w14:textId="77777777" w:rsidR="004B32A4" w:rsidRDefault="00F67BDA" w:rsidP="008F0B46">
      <w:pPr>
        <w:pStyle w:val="Bodytext"/>
      </w:pPr>
      <w:r>
        <w:t>Permitted data element value:</w:t>
      </w:r>
      <w:r>
        <w:tab/>
        <w:t>not applicable</w:t>
      </w:r>
    </w:p>
    <w:p w14:paraId="2AF48412" w14:textId="77777777" w:rsidR="004B32A4" w:rsidRDefault="00E90DEA" w:rsidP="00706C81">
      <w:pPr>
        <w:pStyle w:val="H3Parts"/>
        <w:ind w:right="-2"/>
      </w:pPr>
      <w:r>
        <w:t>Administrative attributes</w:t>
      </w:r>
    </w:p>
    <w:p w14:paraId="017B68A1" w14:textId="77777777" w:rsidR="004B32A4" w:rsidRDefault="004B32A4" w:rsidP="00007FB1">
      <w:pPr>
        <w:pStyle w:val="H4Parts"/>
      </w:pPr>
      <w:r>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8"/>
      </w:tblGrid>
      <w:tr w:rsidR="00197284" w:rsidRPr="008F0B46" w14:paraId="27FF2101" w14:textId="77777777" w:rsidTr="00706C81">
        <w:tc>
          <w:tcPr>
            <w:tcW w:w="1690" w:type="dxa"/>
          </w:tcPr>
          <w:p w14:paraId="7669A3E7" w14:textId="77777777" w:rsidR="00197284" w:rsidRPr="008F0B46" w:rsidRDefault="00197284" w:rsidP="008F0B46">
            <w:pPr>
              <w:pStyle w:val="Tableheading"/>
              <w:jc w:val="left"/>
              <w:rPr>
                <w:bCs/>
              </w:rPr>
            </w:pPr>
            <w:r w:rsidRPr="008F0B46">
              <w:rPr>
                <w:bCs/>
              </w:rPr>
              <w:t>Release</w:t>
            </w:r>
          </w:p>
        </w:tc>
        <w:tc>
          <w:tcPr>
            <w:tcW w:w="3742" w:type="dxa"/>
          </w:tcPr>
          <w:p w14:paraId="4DC1D6B2" w14:textId="77777777" w:rsidR="00197284" w:rsidRPr="008F0B46" w:rsidRDefault="000A6BCD" w:rsidP="008F0B46">
            <w:pPr>
              <w:pStyle w:val="Tableheading"/>
              <w:jc w:val="left"/>
              <w:rPr>
                <w:bCs/>
              </w:rPr>
            </w:pPr>
            <w:r w:rsidRPr="008F0B46">
              <w:rPr>
                <w:bCs/>
              </w:rPr>
              <w:t>VET</w:t>
            </w:r>
            <w:r w:rsidR="00E90DEA" w:rsidRPr="008F0B46">
              <w:rPr>
                <w:bCs/>
              </w:rPr>
              <w:t xml:space="preserve"> provider</w:t>
            </w:r>
          </w:p>
        </w:tc>
        <w:tc>
          <w:tcPr>
            <w:tcW w:w="3748" w:type="dxa"/>
          </w:tcPr>
          <w:p w14:paraId="205640C2" w14:textId="77777777" w:rsidR="00197284" w:rsidRPr="008F0B46" w:rsidRDefault="00967D2C" w:rsidP="008F0B46">
            <w:pPr>
              <w:pStyle w:val="Tableheading"/>
              <w:jc w:val="left"/>
              <w:rPr>
                <w:bCs/>
              </w:rPr>
            </w:pPr>
            <w:r w:rsidRPr="008F0B46">
              <w:rPr>
                <w:bCs/>
              </w:rPr>
              <w:t>Apprenticeship</w:t>
            </w:r>
          </w:p>
        </w:tc>
      </w:tr>
      <w:tr w:rsidR="00197284" w14:paraId="4697CD55" w14:textId="77777777" w:rsidTr="00706C81">
        <w:tc>
          <w:tcPr>
            <w:tcW w:w="1690" w:type="dxa"/>
          </w:tcPr>
          <w:p w14:paraId="01A1E4A1" w14:textId="77777777" w:rsidR="00197284" w:rsidRDefault="00197284" w:rsidP="008F0B46">
            <w:pPr>
              <w:pStyle w:val="Tabledescriptext"/>
            </w:pPr>
            <w:r>
              <w:t>Release 1.0</w:t>
            </w:r>
          </w:p>
        </w:tc>
        <w:tc>
          <w:tcPr>
            <w:tcW w:w="3742" w:type="dxa"/>
          </w:tcPr>
          <w:p w14:paraId="3ACCAFFB" w14:textId="77777777" w:rsidR="00197284" w:rsidRDefault="00197284" w:rsidP="008F0B46">
            <w:pPr>
              <w:pStyle w:val="Tabledescriptext"/>
              <w:rPr>
                <w:b/>
              </w:rPr>
            </w:pPr>
          </w:p>
        </w:tc>
        <w:tc>
          <w:tcPr>
            <w:tcW w:w="3748" w:type="dxa"/>
          </w:tcPr>
          <w:p w14:paraId="59881290" w14:textId="440CBBE7" w:rsidR="00197284" w:rsidRPr="009B1B49" w:rsidRDefault="00197284" w:rsidP="009B1B49">
            <w:pPr>
              <w:pStyle w:val="Tabledescriptext"/>
              <w:rPr>
                <w:b/>
                <w:bCs/>
              </w:rPr>
            </w:pPr>
            <w:r w:rsidRPr="009B1B49">
              <w:rPr>
                <w:b/>
                <w:bCs/>
              </w:rPr>
              <w:t xml:space="preserve">Introduced </w:t>
            </w:r>
            <w:r w:rsidR="00B14FF4">
              <w:rPr>
                <w:b/>
                <w:bCs/>
              </w:rPr>
              <w:t>1</w:t>
            </w:r>
            <w:r w:rsidRPr="009B1B49">
              <w:rPr>
                <w:b/>
                <w:bCs/>
              </w:rPr>
              <w:t xml:space="preserve"> July 1994</w:t>
            </w:r>
          </w:p>
          <w:p w14:paraId="543D1692" w14:textId="77777777" w:rsidR="00197284" w:rsidRPr="009E176F" w:rsidRDefault="00E90DEA" w:rsidP="008F0B46">
            <w:pPr>
              <w:pStyle w:val="Tabledescriptext"/>
              <w:rPr>
                <w:i/>
              </w:rPr>
            </w:pPr>
            <w:r w:rsidRPr="009E176F">
              <w:rPr>
                <w:i/>
              </w:rPr>
              <w:t>Training contract commencement date</w:t>
            </w:r>
          </w:p>
        </w:tc>
      </w:tr>
    </w:tbl>
    <w:p w14:paraId="48AD1E1B" w14:textId="77777777" w:rsidR="003D7B14" w:rsidRDefault="003D7B14"/>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3D7B14" w14:paraId="3168275A" w14:textId="77777777" w:rsidTr="002F5785">
        <w:tc>
          <w:tcPr>
            <w:tcW w:w="9288" w:type="dxa"/>
            <w:gridSpan w:val="2"/>
          </w:tcPr>
          <w:p w14:paraId="3468BEB0" w14:textId="77777777" w:rsidR="003D7B14" w:rsidRDefault="00E90DEA">
            <w:pPr>
              <w:pStyle w:val="Tableheading"/>
            </w:pPr>
            <w:r>
              <w:t>Data element definitions</w:t>
            </w:r>
          </w:p>
        </w:tc>
      </w:tr>
      <w:tr w:rsidR="003D7B14" w14:paraId="7BA72EDE" w14:textId="77777777" w:rsidTr="002F5785">
        <w:tc>
          <w:tcPr>
            <w:tcW w:w="1728" w:type="dxa"/>
          </w:tcPr>
          <w:p w14:paraId="03BA7121" w14:textId="77777777" w:rsidR="003D7B14" w:rsidRDefault="003D7B14" w:rsidP="008F0B46">
            <w:pPr>
              <w:pStyle w:val="Tabledescriptext"/>
            </w:pPr>
            <w:r>
              <w:t>Edition 2</w:t>
            </w:r>
          </w:p>
        </w:tc>
        <w:tc>
          <w:tcPr>
            <w:tcW w:w="7560" w:type="dxa"/>
          </w:tcPr>
          <w:p w14:paraId="2292B2C4" w14:textId="025CFA55" w:rsidR="003D7B14" w:rsidRPr="009B1B49" w:rsidRDefault="003D7B14" w:rsidP="009B1B49">
            <w:pPr>
              <w:pStyle w:val="Tabledescriptext"/>
              <w:rPr>
                <w:b/>
                <w:bCs/>
              </w:rPr>
            </w:pPr>
            <w:r w:rsidRPr="009B1B49">
              <w:rPr>
                <w:b/>
                <w:bCs/>
              </w:rPr>
              <w:t>Revised</w:t>
            </w:r>
            <w:r w:rsidR="00F732F9" w:rsidRPr="009B1B49">
              <w:rPr>
                <w:b/>
                <w:bCs/>
              </w:rPr>
              <w:t xml:space="preserve"> </w:t>
            </w:r>
            <w:r w:rsidR="00B14FF4">
              <w:rPr>
                <w:b/>
                <w:bCs/>
              </w:rPr>
              <w:t>1</w:t>
            </w:r>
            <w:r w:rsidR="00F732F9" w:rsidRPr="009B1B49">
              <w:rPr>
                <w:b/>
                <w:bCs/>
              </w:rPr>
              <w:t xml:space="preserve"> July 2008</w:t>
            </w:r>
          </w:p>
          <w:p w14:paraId="70E0D062" w14:textId="77777777" w:rsidR="003D7B14" w:rsidRDefault="003D7B14" w:rsidP="008F0B46">
            <w:pPr>
              <w:pStyle w:val="Tabledescriptext"/>
            </w:pPr>
            <w:r>
              <w:t xml:space="preserve">Renamed </w:t>
            </w:r>
            <w:r w:rsidRPr="009E176F">
              <w:rPr>
                <w:i/>
              </w:rPr>
              <w:t xml:space="preserve">Date </w:t>
            </w:r>
            <w:r w:rsidR="00E90DEA" w:rsidRPr="009E176F">
              <w:rPr>
                <w:i/>
              </w:rPr>
              <w:t>of training contract commencement</w:t>
            </w:r>
          </w:p>
        </w:tc>
      </w:tr>
    </w:tbl>
    <w:p w14:paraId="57BDF0CF" w14:textId="77777777" w:rsidR="004B32A4" w:rsidRDefault="00E90DEA" w:rsidP="00007FB1">
      <w:pPr>
        <w:pStyle w:val="H2Headings"/>
      </w:pPr>
      <w:bookmarkStart w:id="254" w:name="_Toc521754739"/>
      <w:bookmarkStart w:id="255" w:name="_Toc521754855"/>
      <w:bookmarkStart w:id="256" w:name="_Toc524261447"/>
      <w:bookmarkStart w:id="257" w:name="_Toc161713311"/>
      <w:bookmarkStart w:id="258" w:name="_Toc222218788"/>
      <w:r>
        <w:lastRenderedPageBreak/>
        <w:t>Date of training contract completion</w:t>
      </w:r>
      <w:bookmarkEnd w:id="254"/>
      <w:bookmarkEnd w:id="255"/>
      <w:bookmarkEnd w:id="256"/>
      <w:bookmarkEnd w:id="257"/>
      <w:bookmarkEnd w:id="258"/>
    </w:p>
    <w:p w14:paraId="2CCC2046" w14:textId="77777777" w:rsidR="004B32A4" w:rsidRDefault="00E90DEA" w:rsidP="00007FB1">
      <w:pPr>
        <w:pStyle w:val="H3Parts"/>
      </w:pPr>
      <w:r>
        <w:t>Definitional attributes</w:t>
      </w:r>
    </w:p>
    <w:p w14:paraId="2DFEE690" w14:textId="77777777" w:rsidR="004B32A4" w:rsidRDefault="004B32A4" w:rsidP="00007FB1">
      <w:pPr>
        <w:pStyle w:val="H4Parts"/>
      </w:pPr>
      <w:r>
        <w:t>Definition</w:t>
      </w:r>
    </w:p>
    <w:p w14:paraId="26DFE094" w14:textId="77777777" w:rsidR="004B32A4" w:rsidRDefault="00E90DEA" w:rsidP="00007FB1">
      <w:pPr>
        <w:pStyle w:val="Bodytext"/>
      </w:pPr>
      <w:r>
        <w:rPr>
          <w:i/>
        </w:rPr>
        <w:t>Date of training contract completion</w:t>
      </w:r>
      <w:r>
        <w:t xml:space="preserve"> </w:t>
      </w:r>
      <w:r w:rsidR="004B32A4">
        <w:t>is the date a client completed, or is expected to complete, the requirements of the training contract.</w:t>
      </w:r>
    </w:p>
    <w:p w14:paraId="75B7656E" w14:textId="77777777" w:rsidR="004B32A4" w:rsidRDefault="004B32A4" w:rsidP="00007FB1">
      <w:pPr>
        <w:pStyle w:val="H4Parts"/>
      </w:pPr>
      <w:r>
        <w:t>Context</w:t>
      </w:r>
    </w:p>
    <w:p w14:paraId="17BB1ABC" w14:textId="3A04EA61" w:rsidR="004B32A4" w:rsidRDefault="00435C55" w:rsidP="00007FB1">
      <w:pPr>
        <w:pStyle w:val="Bodytext"/>
      </w:pPr>
      <w:bookmarkStart w:id="259" w:name="_Toc521754741"/>
      <w:r>
        <w:rPr>
          <w:i/>
        </w:rPr>
        <w:t xml:space="preserve">Date of </w:t>
      </w:r>
      <w:r w:rsidR="00E90DEA">
        <w:rPr>
          <w:i/>
        </w:rPr>
        <w:t>training contract completion</w:t>
      </w:r>
      <w:r w:rsidR="00E90DEA" w:rsidRPr="00F22F1B">
        <w:t xml:space="preserve"> </w:t>
      </w:r>
      <w:r w:rsidR="00E90DEA">
        <w:t xml:space="preserve">is used to </w:t>
      </w:r>
      <w:r w:rsidR="000B5D56">
        <w:t>allow</w:t>
      </w:r>
      <w:r w:rsidR="00B90DBE">
        <w:t xml:space="preserve"> </w:t>
      </w:r>
      <w:r w:rsidR="00FF736E">
        <w:t xml:space="preserve">a </w:t>
      </w:r>
      <w:r w:rsidR="00E90DEA">
        <w:t>point-in-</w:t>
      </w:r>
      <w:r w:rsidR="004B32A4">
        <w:t>time analysis of training contracts.</w:t>
      </w:r>
    </w:p>
    <w:p w14:paraId="7FFD55D1" w14:textId="77777777" w:rsidR="004B32A4" w:rsidRDefault="00E90DEA" w:rsidP="00007FB1">
      <w:pPr>
        <w:pStyle w:val="H3Parts"/>
      </w:pPr>
      <w:r>
        <w:t>Relational attribu</w:t>
      </w:r>
      <w:r w:rsidR="004B32A4">
        <w:t>tes</w:t>
      </w:r>
    </w:p>
    <w:bookmarkEnd w:id="259"/>
    <w:p w14:paraId="34D2239E" w14:textId="77777777" w:rsidR="004B32A4" w:rsidRDefault="004B32A4" w:rsidP="00007FB1">
      <w:pPr>
        <w:pStyle w:val="H4Parts"/>
      </w:pPr>
      <w:r>
        <w:t>Rules</w:t>
      </w:r>
    </w:p>
    <w:p w14:paraId="7CAD456D" w14:textId="77777777" w:rsidR="004B32A4" w:rsidRPr="00F22F1B" w:rsidRDefault="00E90DEA" w:rsidP="00007FB1">
      <w:pPr>
        <w:pStyle w:val="Bodytext"/>
      </w:pPr>
      <w:r>
        <w:rPr>
          <w:i/>
        </w:rPr>
        <w:t>Date of training contract completion</w:t>
      </w:r>
      <w:r w:rsidRPr="00F22F1B">
        <w:t xml:space="preserve"> </w:t>
      </w:r>
      <w:r w:rsidR="005F2F33" w:rsidRPr="00F22F1B">
        <w:t>m</w:t>
      </w:r>
      <w:r w:rsidR="004B32A4" w:rsidRPr="00F22F1B">
        <w:t>ust be a valid date.</w:t>
      </w:r>
    </w:p>
    <w:p w14:paraId="1E4D6F6B" w14:textId="77777777" w:rsidR="00852F20" w:rsidRPr="00AE7B25" w:rsidRDefault="00E90DEA" w:rsidP="00852F20">
      <w:pPr>
        <w:pStyle w:val="Bodytext"/>
        <w:rPr>
          <w:lang w:eastAsia="en-AU"/>
        </w:rPr>
      </w:pPr>
      <w:r>
        <w:rPr>
          <w:i/>
        </w:rPr>
        <w:t>Date of training contract completion</w:t>
      </w:r>
      <w:r w:rsidRPr="00F22F1B">
        <w:t xml:space="preserve"> </w:t>
      </w:r>
      <w:r w:rsidR="00852F20">
        <w:rPr>
          <w:lang w:eastAsia="en-AU"/>
        </w:rPr>
        <w:t>must</w:t>
      </w:r>
      <w:r w:rsidR="00852F20" w:rsidRPr="009F13AB">
        <w:rPr>
          <w:lang w:eastAsia="en-AU"/>
        </w:rPr>
        <w:t xml:space="preserve"> be the </w:t>
      </w:r>
      <w:r w:rsidR="00086D90">
        <w:rPr>
          <w:lang w:eastAsia="en-AU"/>
        </w:rPr>
        <w:t xml:space="preserve">expected completion date or the </w:t>
      </w:r>
      <w:r w:rsidR="00852F20" w:rsidRPr="009F13AB">
        <w:rPr>
          <w:lang w:eastAsia="en-AU"/>
        </w:rPr>
        <w:t xml:space="preserve">actual date the apprentice or trainee </w:t>
      </w:r>
      <w:r w:rsidR="00C720DC">
        <w:rPr>
          <w:lang w:eastAsia="en-AU"/>
        </w:rPr>
        <w:t xml:space="preserve">completed the </w:t>
      </w:r>
      <w:r w:rsidR="00852F20">
        <w:rPr>
          <w:lang w:eastAsia="en-AU"/>
        </w:rPr>
        <w:t>training contract</w:t>
      </w:r>
      <w:r w:rsidR="00852F20" w:rsidRPr="009F13AB">
        <w:rPr>
          <w:lang w:eastAsia="en-AU"/>
        </w:rPr>
        <w:t>.</w:t>
      </w:r>
    </w:p>
    <w:p w14:paraId="1BB8296D" w14:textId="77777777" w:rsidR="004B32A4" w:rsidRDefault="00E90DEA" w:rsidP="00007FB1">
      <w:pPr>
        <w:pStyle w:val="H4Parts"/>
      </w:pPr>
      <w:r>
        <w:t>guidelines for use</w:t>
      </w:r>
    </w:p>
    <w:p w14:paraId="0319EE01" w14:textId="77777777" w:rsidR="004B32A4" w:rsidRDefault="004B32A4" w:rsidP="00007FB1">
      <w:pPr>
        <w:pStyle w:val="Bodytext"/>
        <w:rPr>
          <w:lang w:eastAsia="en-AU"/>
        </w:rPr>
      </w:pPr>
      <w:r>
        <w:rPr>
          <w:lang w:eastAsia="en-AU"/>
        </w:rPr>
        <w:t>Not applicable</w:t>
      </w:r>
    </w:p>
    <w:p w14:paraId="14CC40B5" w14:textId="77777777" w:rsidR="004B32A4" w:rsidRDefault="004B32A4" w:rsidP="00007FB1">
      <w:pPr>
        <w:pStyle w:val="H4Parts"/>
      </w:pPr>
      <w:r>
        <w:t>R</w:t>
      </w:r>
      <w:r w:rsidR="00E90DEA">
        <w:t>elated data</w:t>
      </w:r>
    </w:p>
    <w:p w14:paraId="7ADB16E6" w14:textId="77777777" w:rsidR="00317720" w:rsidRPr="00F47847" w:rsidRDefault="004E1B2B" w:rsidP="00317720">
      <w:pPr>
        <w:pStyle w:val="Bodytext"/>
        <w:rPr>
          <w:strike/>
          <w:color w:val="C00000"/>
          <w:lang w:eastAsia="en-AU"/>
        </w:rPr>
      </w:pPr>
      <w:r w:rsidRPr="004E1B2B">
        <w:rPr>
          <w:i/>
          <w:color w:val="000000" w:themeColor="text1"/>
          <w:lang w:eastAsia="en-AU"/>
        </w:rPr>
        <w:t>Date of training contract commencement</w:t>
      </w:r>
    </w:p>
    <w:p w14:paraId="420A80C6" w14:textId="77777777" w:rsidR="004B32A4" w:rsidRDefault="00E90DEA" w:rsidP="00007FB1">
      <w:pPr>
        <w:pStyle w:val="H4Parts"/>
      </w:pPr>
      <w:r>
        <w:t>Type of relationship</w:t>
      </w:r>
    </w:p>
    <w:p w14:paraId="27FAF24A" w14:textId="77777777" w:rsidR="00317720" w:rsidRPr="004E1B2B" w:rsidRDefault="004E1B2B" w:rsidP="00317720">
      <w:pPr>
        <w:pStyle w:val="Bodytext"/>
        <w:rPr>
          <w:color w:val="000000" w:themeColor="text1"/>
          <w:lang w:eastAsia="en-AU"/>
        </w:rPr>
      </w:pPr>
      <w:r w:rsidRPr="004E1B2B">
        <w:rPr>
          <w:i/>
          <w:color w:val="000000" w:themeColor="text1"/>
          <w:lang w:eastAsia="en-AU"/>
        </w:rPr>
        <w:t>Date of training contract com</w:t>
      </w:r>
      <w:r w:rsidR="00CE1A1F">
        <w:rPr>
          <w:i/>
          <w:color w:val="000000" w:themeColor="text1"/>
          <w:lang w:eastAsia="en-AU"/>
        </w:rPr>
        <w:t xml:space="preserve">pletion </w:t>
      </w:r>
      <w:r w:rsidRPr="004E1B2B">
        <w:rPr>
          <w:color w:val="000000" w:themeColor="text1"/>
          <w:lang w:eastAsia="en-AU"/>
        </w:rPr>
        <w:t xml:space="preserve">is used with </w:t>
      </w:r>
      <w:r w:rsidRPr="004E1B2B">
        <w:rPr>
          <w:i/>
          <w:color w:val="000000" w:themeColor="text1"/>
          <w:lang w:eastAsia="en-AU"/>
        </w:rPr>
        <w:t>Date of training contract com</w:t>
      </w:r>
      <w:r w:rsidR="00CE1A1F">
        <w:rPr>
          <w:i/>
          <w:color w:val="000000" w:themeColor="text1"/>
          <w:lang w:eastAsia="en-AU"/>
        </w:rPr>
        <w:t>mencement</w:t>
      </w:r>
      <w:r w:rsidRPr="004E1B2B">
        <w:rPr>
          <w:i/>
          <w:color w:val="000000" w:themeColor="text1"/>
          <w:lang w:eastAsia="en-AU"/>
        </w:rPr>
        <w:t xml:space="preserve"> </w:t>
      </w:r>
      <w:r w:rsidRPr="004E1B2B">
        <w:rPr>
          <w:color w:val="000000" w:themeColor="text1"/>
          <w:lang w:eastAsia="en-AU"/>
        </w:rPr>
        <w:t>to measure the time span of a contract.</w:t>
      </w:r>
    </w:p>
    <w:p w14:paraId="612DC9DC" w14:textId="77777777" w:rsidR="004B32A4" w:rsidRDefault="00E90DEA" w:rsidP="00007FB1">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A73782" w14:paraId="1B5B8B98" w14:textId="77777777">
        <w:tc>
          <w:tcPr>
            <w:tcW w:w="1984" w:type="dxa"/>
          </w:tcPr>
          <w:p w14:paraId="34A5F9FA" w14:textId="77777777" w:rsidR="00337C5A" w:rsidRPr="00A73782" w:rsidRDefault="00337C5A" w:rsidP="00A73782">
            <w:pPr>
              <w:pStyle w:val="Tableheading"/>
              <w:jc w:val="left"/>
              <w:rPr>
                <w:bCs/>
              </w:rPr>
            </w:pPr>
            <w:r w:rsidRPr="00A73782">
              <w:rPr>
                <w:bCs/>
              </w:rPr>
              <w:t>Value</w:t>
            </w:r>
          </w:p>
        </w:tc>
        <w:tc>
          <w:tcPr>
            <w:tcW w:w="7124" w:type="dxa"/>
          </w:tcPr>
          <w:p w14:paraId="5E73CBBA" w14:textId="001EC700" w:rsidR="00337C5A" w:rsidRPr="00A73782" w:rsidRDefault="00337C5A" w:rsidP="00A73782">
            <w:pPr>
              <w:pStyle w:val="Tableheading"/>
              <w:jc w:val="left"/>
              <w:rPr>
                <w:bCs/>
              </w:rPr>
            </w:pPr>
            <w:r w:rsidRPr="00A73782">
              <w:rPr>
                <w:bCs/>
              </w:rPr>
              <w:t>Description</w:t>
            </w:r>
            <w:r w:rsidR="00D17ECC" w:rsidRPr="00A73782">
              <w:rPr>
                <w:bCs/>
              </w:rPr>
              <w:t xml:space="preserve"> – </w:t>
            </w:r>
            <w:r w:rsidR="00DB6678" w:rsidRPr="00A73782">
              <w:rPr>
                <w:bCs/>
              </w:rPr>
              <w:fldChar w:fldCharType="begin"/>
            </w:r>
            <w:r w:rsidR="00DB6678" w:rsidRPr="00A73782">
              <w:rPr>
                <w:bCs/>
              </w:rPr>
              <w:instrText xml:space="preserve"> STYLEREF  H2_Headings  \* MERGEFORMAT </w:instrText>
            </w:r>
            <w:r w:rsidR="00DB6678" w:rsidRPr="00A73782">
              <w:rPr>
                <w:bCs/>
              </w:rPr>
              <w:fldChar w:fldCharType="separate"/>
            </w:r>
            <w:r w:rsidR="00153EBD">
              <w:rPr>
                <w:bCs/>
                <w:noProof/>
              </w:rPr>
              <w:t>Date of training contract completion</w:t>
            </w:r>
            <w:r w:rsidR="00DB6678" w:rsidRPr="00A73782">
              <w:rPr>
                <w:bCs/>
                <w:noProof/>
              </w:rPr>
              <w:fldChar w:fldCharType="end"/>
            </w:r>
          </w:p>
        </w:tc>
      </w:tr>
      <w:tr w:rsidR="00337C5A" w14:paraId="4BE3D18F" w14:textId="77777777">
        <w:tc>
          <w:tcPr>
            <w:tcW w:w="1984" w:type="dxa"/>
          </w:tcPr>
          <w:p w14:paraId="220704B6" w14:textId="77777777" w:rsidR="00337C5A" w:rsidRDefault="00337C5A" w:rsidP="00A73782">
            <w:pPr>
              <w:pStyle w:val="Tabledescriptext"/>
            </w:pPr>
            <w:r>
              <w:t>DDMMYYYY</w:t>
            </w:r>
          </w:p>
        </w:tc>
        <w:tc>
          <w:tcPr>
            <w:tcW w:w="7124" w:type="dxa"/>
          </w:tcPr>
          <w:p w14:paraId="024C8054" w14:textId="77777777" w:rsidR="00337C5A" w:rsidRDefault="00337C5A" w:rsidP="00A73782">
            <w:pPr>
              <w:pStyle w:val="Tabledescriptext"/>
            </w:pPr>
            <w:r>
              <w:t>Valid date of completion</w:t>
            </w:r>
          </w:p>
        </w:tc>
      </w:tr>
    </w:tbl>
    <w:p w14:paraId="7DEB39E2" w14:textId="77777777" w:rsidR="004B32A4" w:rsidRDefault="004B32A4" w:rsidP="00007FB1">
      <w:pPr>
        <w:pStyle w:val="H4Parts"/>
      </w:pPr>
      <w:r>
        <w:t>Question</w:t>
      </w:r>
    </w:p>
    <w:p w14:paraId="44188943" w14:textId="77777777" w:rsidR="004B32A4" w:rsidRDefault="004B32A4" w:rsidP="00007FB1">
      <w:pPr>
        <w:pStyle w:val="Bodytext"/>
        <w:rPr>
          <w:lang w:eastAsia="en-AU"/>
        </w:rPr>
      </w:pPr>
      <w:r>
        <w:rPr>
          <w:lang w:eastAsia="en-AU"/>
        </w:rPr>
        <w:t>Not applicable</w:t>
      </w:r>
    </w:p>
    <w:p w14:paraId="7C56BA69" w14:textId="77777777" w:rsidR="004B32A4" w:rsidRPr="00AD04D0" w:rsidRDefault="00E90DEA" w:rsidP="00007FB1">
      <w:pPr>
        <w:pStyle w:val="H3Parts"/>
      </w:pPr>
      <w:r w:rsidRPr="00AD04D0">
        <w:t>Format attribu</w:t>
      </w:r>
      <w:r w:rsidR="004B32A4" w:rsidRPr="00AD04D0">
        <w:t>tes</w:t>
      </w:r>
    </w:p>
    <w:p w14:paraId="263A3DA4" w14:textId="77777777" w:rsidR="004B32A4" w:rsidRPr="00AD04D0" w:rsidRDefault="004B32A4" w:rsidP="008F0B46">
      <w:pPr>
        <w:pStyle w:val="Bodytext"/>
      </w:pPr>
      <w:r w:rsidRPr="00AD04D0">
        <w:t>Length:</w:t>
      </w:r>
      <w:r w:rsidRPr="00AD04D0">
        <w:tab/>
      </w:r>
      <w:r w:rsidR="008F0B46">
        <w:tab/>
      </w:r>
      <w:r w:rsidRPr="00AD04D0">
        <w:t>8</w:t>
      </w:r>
    </w:p>
    <w:p w14:paraId="235B7AD8" w14:textId="77777777" w:rsidR="004B32A4" w:rsidRPr="00AD04D0" w:rsidRDefault="004B32A4" w:rsidP="008F0B46">
      <w:pPr>
        <w:pStyle w:val="Bodytext"/>
      </w:pPr>
      <w:r w:rsidRPr="00AD04D0">
        <w:t>Type:</w:t>
      </w:r>
      <w:r w:rsidRPr="00AD04D0">
        <w:tab/>
      </w:r>
      <w:r w:rsidR="008F0B46">
        <w:tab/>
      </w:r>
      <w:r w:rsidRPr="00AD04D0">
        <w:t>date</w:t>
      </w:r>
    </w:p>
    <w:p w14:paraId="07848823" w14:textId="77777777" w:rsidR="004B32A4" w:rsidRPr="00AD04D0" w:rsidRDefault="00C314D5" w:rsidP="008F0B46">
      <w:pPr>
        <w:pStyle w:val="Bodytext"/>
      </w:pPr>
      <w:r>
        <w:t>Justification:</w:t>
      </w:r>
      <w:r w:rsidR="004B32A4" w:rsidRPr="00AD04D0">
        <w:tab/>
      </w:r>
      <w:r w:rsidR="008F0B46">
        <w:tab/>
      </w:r>
      <w:r w:rsidR="00E17A7C">
        <w:t>none</w:t>
      </w:r>
    </w:p>
    <w:p w14:paraId="02676E20" w14:textId="77777777" w:rsidR="004B32A4" w:rsidRDefault="006E5BD9" w:rsidP="008F0B46">
      <w:pPr>
        <w:pStyle w:val="Bodytext"/>
      </w:pPr>
      <w:r>
        <w:t>Fill character:</w:t>
      </w:r>
      <w:r w:rsidR="004B32A4">
        <w:tab/>
      </w:r>
      <w:r w:rsidR="008F0B46">
        <w:tab/>
      </w:r>
      <w:r w:rsidR="00DF75B6">
        <w:t>space</w:t>
      </w:r>
    </w:p>
    <w:p w14:paraId="54F87912" w14:textId="77777777" w:rsidR="004B32A4" w:rsidRDefault="004B32A4" w:rsidP="008F0B46">
      <w:pPr>
        <w:pStyle w:val="Bodytext"/>
      </w:pPr>
      <w:r w:rsidRPr="00AD04D0">
        <w:t>Permitted element data value:</w:t>
      </w:r>
      <w:r w:rsidRPr="00AD04D0">
        <w:tab/>
      </w:r>
      <w:r w:rsidR="005F2F33">
        <w:t>not applicable</w:t>
      </w:r>
    </w:p>
    <w:p w14:paraId="5B499144" w14:textId="77777777" w:rsidR="004B32A4" w:rsidRDefault="00E90DEA" w:rsidP="00007FB1">
      <w:pPr>
        <w:pStyle w:val="H3Parts"/>
      </w:pPr>
      <w:r>
        <w:t>Administrative attributes</w:t>
      </w:r>
    </w:p>
    <w:p w14:paraId="3056B37F" w14:textId="77777777" w:rsidR="004B32A4" w:rsidRDefault="004B32A4" w:rsidP="00007FB1">
      <w:pPr>
        <w:pStyle w:val="H4Parts"/>
      </w:pPr>
      <w:r>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856"/>
      </w:tblGrid>
      <w:tr w:rsidR="00197284" w:rsidRPr="008F0B46" w14:paraId="53EBA640" w14:textId="77777777" w:rsidTr="002F5785">
        <w:tc>
          <w:tcPr>
            <w:tcW w:w="1690" w:type="dxa"/>
          </w:tcPr>
          <w:p w14:paraId="0930E828" w14:textId="77777777" w:rsidR="00197284" w:rsidRPr="008F0B46" w:rsidRDefault="00197284" w:rsidP="008F0B46">
            <w:pPr>
              <w:pStyle w:val="Tableheading"/>
              <w:jc w:val="left"/>
              <w:rPr>
                <w:bCs/>
              </w:rPr>
            </w:pPr>
            <w:r w:rsidRPr="008F0B46">
              <w:rPr>
                <w:bCs/>
              </w:rPr>
              <w:t>Release</w:t>
            </w:r>
          </w:p>
        </w:tc>
        <w:tc>
          <w:tcPr>
            <w:tcW w:w="3742" w:type="dxa"/>
          </w:tcPr>
          <w:p w14:paraId="3446F1EA" w14:textId="77777777" w:rsidR="00197284" w:rsidRPr="008F0B46" w:rsidRDefault="000A6BCD" w:rsidP="008F0B46">
            <w:pPr>
              <w:pStyle w:val="Tableheading"/>
              <w:jc w:val="left"/>
              <w:rPr>
                <w:bCs/>
              </w:rPr>
            </w:pPr>
            <w:r w:rsidRPr="008F0B46">
              <w:rPr>
                <w:bCs/>
              </w:rPr>
              <w:t>VET</w:t>
            </w:r>
            <w:r w:rsidR="00E90DEA" w:rsidRPr="008F0B46">
              <w:rPr>
                <w:bCs/>
              </w:rPr>
              <w:t xml:space="preserve"> provider</w:t>
            </w:r>
          </w:p>
        </w:tc>
        <w:tc>
          <w:tcPr>
            <w:tcW w:w="3856" w:type="dxa"/>
          </w:tcPr>
          <w:p w14:paraId="20BB7E5E" w14:textId="77777777" w:rsidR="00197284" w:rsidRPr="008F0B46" w:rsidRDefault="00967D2C" w:rsidP="008F0B46">
            <w:pPr>
              <w:pStyle w:val="Tableheading"/>
              <w:jc w:val="left"/>
              <w:rPr>
                <w:bCs/>
              </w:rPr>
            </w:pPr>
            <w:r w:rsidRPr="008F0B46">
              <w:rPr>
                <w:bCs/>
              </w:rPr>
              <w:t>Apprenticeship</w:t>
            </w:r>
          </w:p>
        </w:tc>
      </w:tr>
      <w:tr w:rsidR="00197284" w14:paraId="334C70E1" w14:textId="77777777" w:rsidTr="002F5785">
        <w:tc>
          <w:tcPr>
            <w:tcW w:w="1690" w:type="dxa"/>
          </w:tcPr>
          <w:p w14:paraId="1255D7BE" w14:textId="77777777" w:rsidR="00197284" w:rsidRDefault="00197284" w:rsidP="008F0B46">
            <w:pPr>
              <w:pStyle w:val="Tabledescriptext"/>
            </w:pPr>
            <w:r>
              <w:t>Release 1.0</w:t>
            </w:r>
          </w:p>
        </w:tc>
        <w:tc>
          <w:tcPr>
            <w:tcW w:w="3742" w:type="dxa"/>
          </w:tcPr>
          <w:p w14:paraId="02425C7C" w14:textId="77777777" w:rsidR="00197284" w:rsidRDefault="00197284" w:rsidP="008F0B46">
            <w:pPr>
              <w:pStyle w:val="Tabledescriptext"/>
              <w:rPr>
                <w:b/>
              </w:rPr>
            </w:pPr>
          </w:p>
        </w:tc>
        <w:tc>
          <w:tcPr>
            <w:tcW w:w="3856" w:type="dxa"/>
          </w:tcPr>
          <w:p w14:paraId="46E2A6F6" w14:textId="385E9DC9" w:rsidR="00197284" w:rsidRPr="009B1B49" w:rsidRDefault="00294B6C" w:rsidP="009B1B49">
            <w:pPr>
              <w:pStyle w:val="Tabledescriptext"/>
              <w:rPr>
                <w:b/>
                <w:bCs/>
              </w:rPr>
            </w:pPr>
            <w:r w:rsidRPr="009B1B49">
              <w:rPr>
                <w:b/>
                <w:bCs/>
              </w:rPr>
              <w:t xml:space="preserve">Introduced </w:t>
            </w:r>
            <w:r w:rsidR="00B14FF4">
              <w:rPr>
                <w:b/>
                <w:bCs/>
              </w:rPr>
              <w:t>1</w:t>
            </w:r>
            <w:r w:rsidRPr="009B1B49">
              <w:rPr>
                <w:b/>
                <w:bCs/>
              </w:rPr>
              <w:t xml:space="preserve"> July </w:t>
            </w:r>
            <w:r w:rsidR="00197284" w:rsidRPr="009B1B49">
              <w:rPr>
                <w:b/>
                <w:bCs/>
              </w:rPr>
              <w:t>1994</w:t>
            </w:r>
          </w:p>
          <w:p w14:paraId="002C01C4" w14:textId="77777777" w:rsidR="00197284" w:rsidRPr="00A34076" w:rsidRDefault="00E90DEA" w:rsidP="008F0B46">
            <w:pPr>
              <w:pStyle w:val="Tabledescriptext"/>
              <w:rPr>
                <w:i/>
              </w:rPr>
            </w:pPr>
            <w:r w:rsidRPr="00A34076">
              <w:rPr>
                <w:i/>
              </w:rPr>
              <w:t>Training contract completion date</w:t>
            </w:r>
          </w:p>
        </w:tc>
      </w:tr>
    </w:tbl>
    <w:p w14:paraId="169335D1" w14:textId="77777777" w:rsidR="00D33B86" w:rsidRDefault="00D33B86"/>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4F6E18" w14:paraId="79424469" w14:textId="77777777" w:rsidTr="002F5785">
        <w:tc>
          <w:tcPr>
            <w:tcW w:w="9288" w:type="dxa"/>
            <w:gridSpan w:val="2"/>
          </w:tcPr>
          <w:p w14:paraId="28845F21" w14:textId="77777777" w:rsidR="004F6E18" w:rsidRDefault="00E90DEA" w:rsidP="00120DF3">
            <w:pPr>
              <w:pStyle w:val="Tableheading"/>
            </w:pPr>
            <w:r>
              <w:t>Data element definitions</w:t>
            </w:r>
          </w:p>
        </w:tc>
      </w:tr>
      <w:tr w:rsidR="004F6E18" w14:paraId="46A24F3F" w14:textId="77777777" w:rsidTr="002F5785">
        <w:tc>
          <w:tcPr>
            <w:tcW w:w="1728" w:type="dxa"/>
          </w:tcPr>
          <w:p w14:paraId="7E475EA9" w14:textId="77777777" w:rsidR="004F6E18" w:rsidRDefault="004F6E18" w:rsidP="008F0B46">
            <w:pPr>
              <w:pStyle w:val="Tabledescriptext"/>
            </w:pPr>
            <w:r>
              <w:t>Edition 2</w:t>
            </w:r>
          </w:p>
        </w:tc>
        <w:tc>
          <w:tcPr>
            <w:tcW w:w="7560" w:type="dxa"/>
          </w:tcPr>
          <w:p w14:paraId="1307769A" w14:textId="66B1A707" w:rsidR="004F6E18" w:rsidRPr="009B1B49" w:rsidRDefault="004F6E18" w:rsidP="009B1B49">
            <w:pPr>
              <w:pStyle w:val="Tabledescriptext"/>
              <w:rPr>
                <w:b/>
                <w:bCs/>
              </w:rPr>
            </w:pPr>
            <w:r w:rsidRPr="009B1B49">
              <w:rPr>
                <w:b/>
                <w:bCs/>
              </w:rPr>
              <w:t>Revised</w:t>
            </w:r>
            <w:r w:rsidR="00F732F9" w:rsidRPr="009B1B49">
              <w:rPr>
                <w:b/>
                <w:bCs/>
              </w:rPr>
              <w:t xml:space="preserve"> </w:t>
            </w:r>
            <w:r w:rsidR="00B14FF4">
              <w:rPr>
                <w:b/>
                <w:bCs/>
              </w:rPr>
              <w:t>1</w:t>
            </w:r>
            <w:r w:rsidR="00F732F9" w:rsidRPr="009B1B49">
              <w:rPr>
                <w:b/>
                <w:bCs/>
              </w:rPr>
              <w:t xml:space="preserve"> July 2008</w:t>
            </w:r>
          </w:p>
          <w:p w14:paraId="205DB981" w14:textId="77777777" w:rsidR="004F6E18" w:rsidRDefault="004F6E18" w:rsidP="008F0B46">
            <w:pPr>
              <w:pStyle w:val="Tabledescriptext"/>
            </w:pPr>
            <w:r>
              <w:t xml:space="preserve">Renamed </w:t>
            </w:r>
            <w:r w:rsidRPr="00A34076">
              <w:rPr>
                <w:i/>
              </w:rPr>
              <w:t xml:space="preserve">Date of </w:t>
            </w:r>
            <w:r w:rsidR="00E90DEA" w:rsidRPr="00A34076">
              <w:rPr>
                <w:i/>
              </w:rPr>
              <w:t>training contract completion</w:t>
            </w:r>
          </w:p>
        </w:tc>
      </w:tr>
    </w:tbl>
    <w:p w14:paraId="5BC7055E" w14:textId="77777777" w:rsidR="004B32A4" w:rsidRPr="00521CB0" w:rsidRDefault="004B32A4" w:rsidP="00007FB1">
      <w:pPr>
        <w:pStyle w:val="H2Headings"/>
      </w:pPr>
      <w:bookmarkStart w:id="260" w:name="_Toc521754755"/>
      <w:bookmarkStart w:id="261" w:name="_Toc521754857"/>
      <w:bookmarkStart w:id="262" w:name="_Toc524261449"/>
      <w:bookmarkStart w:id="263" w:name="_Toc161713312"/>
      <w:bookmarkStart w:id="264" w:name="_Toc222218789"/>
      <w:r w:rsidRPr="00521CB0">
        <w:lastRenderedPageBreak/>
        <w:t xml:space="preserve">Date of </w:t>
      </w:r>
      <w:r w:rsidR="006E5BD9">
        <w:t>t</w:t>
      </w:r>
      <w:r>
        <w:t>ra</w:t>
      </w:r>
      <w:r w:rsidR="00AB0CC2">
        <w:t>nsaction</w:t>
      </w:r>
      <w:bookmarkEnd w:id="260"/>
      <w:bookmarkEnd w:id="261"/>
      <w:bookmarkEnd w:id="262"/>
      <w:bookmarkEnd w:id="263"/>
      <w:bookmarkEnd w:id="264"/>
    </w:p>
    <w:p w14:paraId="7D25CD0C" w14:textId="77777777" w:rsidR="004B32A4" w:rsidRPr="00521CB0" w:rsidRDefault="006E5BD9" w:rsidP="00007FB1">
      <w:pPr>
        <w:pStyle w:val="H3Parts"/>
      </w:pPr>
      <w:r w:rsidRPr="00521CB0">
        <w:t>Definitional attributes</w:t>
      </w:r>
    </w:p>
    <w:p w14:paraId="2E3846C3" w14:textId="77777777" w:rsidR="004B32A4" w:rsidRPr="00521CB0" w:rsidRDefault="004B32A4" w:rsidP="00007FB1">
      <w:pPr>
        <w:pStyle w:val="H4Parts"/>
      </w:pPr>
      <w:r w:rsidRPr="00521CB0">
        <w:t>Definition</w:t>
      </w:r>
    </w:p>
    <w:p w14:paraId="3FFF74FE" w14:textId="77777777" w:rsidR="004B32A4" w:rsidRPr="00521CB0" w:rsidRDefault="006E5BD9" w:rsidP="00007FB1">
      <w:pPr>
        <w:pStyle w:val="Bodytext"/>
      </w:pPr>
      <w:r w:rsidRPr="007F16FE">
        <w:rPr>
          <w:i/>
        </w:rPr>
        <w:t xml:space="preserve">Date of </w:t>
      </w:r>
      <w:r>
        <w:rPr>
          <w:i/>
        </w:rPr>
        <w:t xml:space="preserve">transaction </w:t>
      </w:r>
      <w:r w:rsidR="004B32A4">
        <w:t>is t</w:t>
      </w:r>
      <w:r w:rsidR="004B32A4" w:rsidRPr="00521CB0">
        <w:t xml:space="preserve">he date </w:t>
      </w:r>
      <w:r w:rsidR="00F6001B">
        <w:t xml:space="preserve">that </w:t>
      </w:r>
      <w:r w:rsidR="004B32A4">
        <w:t xml:space="preserve">a variation </w:t>
      </w:r>
      <w:r w:rsidR="00E17A7C">
        <w:t xml:space="preserve">or </w:t>
      </w:r>
      <w:r w:rsidR="00653D4F">
        <w:t>amendment</w:t>
      </w:r>
      <w:r w:rsidR="00E17A7C">
        <w:t xml:space="preserve"> </w:t>
      </w:r>
      <w:r w:rsidR="004B32A4">
        <w:t>to the training contract</w:t>
      </w:r>
      <w:r w:rsidR="004B32A4" w:rsidRPr="00521CB0">
        <w:t xml:space="preserve"> </w:t>
      </w:r>
      <w:r w:rsidR="00E17A7C">
        <w:t>came into effect.</w:t>
      </w:r>
    </w:p>
    <w:p w14:paraId="4637F90F" w14:textId="77777777" w:rsidR="004B32A4" w:rsidRPr="00521CB0" w:rsidRDefault="004B32A4" w:rsidP="00007FB1">
      <w:pPr>
        <w:pStyle w:val="H4Parts"/>
      </w:pPr>
      <w:r w:rsidRPr="00521CB0">
        <w:t>Context</w:t>
      </w:r>
    </w:p>
    <w:p w14:paraId="6C5A848C" w14:textId="77777777" w:rsidR="004B32A4" w:rsidRPr="00521CB0" w:rsidRDefault="006E5BD9" w:rsidP="00007FB1">
      <w:pPr>
        <w:pStyle w:val="Bodytext"/>
      </w:pPr>
      <w:bookmarkStart w:id="265" w:name="_Toc521754757"/>
      <w:r>
        <w:rPr>
          <w:i/>
        </w:rPr>
        <w:t>Date of transaction</w:t>
      </w:r>
      <w:r w:rsidRPr="007F16FE">
        <w:t xml:space="preserve"> </w:t>
      </w:r>
      <w:r w:rsidR="004B32A4" w:rsidRPr="00521CB0">
        <w:t>is used to analys</w:t>
      </w:r>
      <w:r w:rsidR="004B32A4">
        <w:t>e</w:t>
      </w:r>
      <w:r w:rsidR="004B32A4" w:rsidRPr="00521CB0">
        <w:t xml:space="preserve"> </w:t>
      </w:r>
      <w:r w:rsidR="004B32A4">
        <w:t>variations to the training contract</w:t>
      </w:r>
      <w:r w:rsidR="004B32A4" w:rsidRPr="00521CB0">
        <w:t xml:space="preserve"> (commencements, cancellations</w:t>
      </w:r>
      <w:r w:rsidR="00924027">
        <w:t xml:space="preserve">, </w:t>
      </w:r>
      <w:r w:rsidR="00653D4F">
        <w:t>amendments</w:t>
      </w:r>
      <w:r w:rsidR="004B32A4" w:rsidRPr="00521CB0">
        <w:t xml:space="preserve"> etc.) over time.</w:t>
      </w:r>
    </w:p>
    <w:p w14:paraId="679BCF5D" w14:textId="77777777" w:rsidR="004B32A4" w:rsidRPr="00521CB0" w:rsidRDefault="0037064B" w:rsidP="00007FB1">
      <w:pPr>
        <w:pStyle w:val="H3Parts"/>
      </w:pPr>
      <w:r>
        <w:t>Relational a</w:t>
      </w:r>
      <w:r w:rsidR="004B32A4" w:rsidRPr="00521CB0">
        <w:t>ttributes</w:t>
      </w:r>
    </w:p>
    <w:bookmarkEnd w:id="265"/>
    <w:p w14:paraId="5F6F2130" w14:textId="77777777" w:rsidR="004B32A4" w:rsidRDefault="004B32A4" w:rsidP="00007FB1">
      <w:pPr>
        <w:pStyle w:val="H4Parts"/>
      </w:pPr>
      <w:r w:rsidRPr="00521CB0">
        <w:t>Rules</w:t>
      </w:r>
    </w:p>
    <w:p w14:paraId="455918B0" w14:textId="77777777" w:rsidR="004B32A4" w:rsidRPr="0078463F" w:rsidRDefault="006E5BD9" w:rsidP="00007FB1">
      <w:pPr>
        <w:pStyle w:val="Bodytext"/>
        <w:rPr>
          <w:lang w:eastAsia="en-AU"/>
        </w:rPr>
      </w:pPr>
      <w:r>
        <w:rPr>
          <w:i/>
        </w:rPr>
        <w:t>Date of transaction</w:t>
      </w:r>
      <w:r>
        <w:rPr>
          <w:lang w:eastAsia="en-AU"/>
        </w:rPr>
        <w:t xml:space="preserve"> </w:t>
      </w:r>
      <w:r w:rsidR="00793183">
        <w:rPr>
          <w:lang w:eastAsia="en-AU"/>
        </w:rPr>
        <w:t>m</w:t>
      </w:r>
      <w:r w:rsidR="004B32A4">
        <w:rPr>
          <w:lang w:eastAsia="en-AU"/>
        </w:rPr>
        <w:t>ust be a valid date.</w:t>
      </w:r>
    </w:p>
    <w:p w14:paraId="0614E125" w14:textId="057480FB" w:rsidR="00DC32B5" w:rsidRPr="00AE7B25" w:rsidRDefault="006E5BD9" w:rsidP="00DC32B5">
      <w:pPr>
        <w:pStyle w:val="Bodytext"/>
        <w:rPr>
          <w:lang w:eastAsia="en-AU"/>
        </w:rPr>
      </w:pPr>
      <w:r>
        <w:rPr>
          <w:i/>
          <w:lang w:eastAsia="en-AU"/>
        </w:rPr>
        <w:t>Date of transaction</w:t>
      </w:r>
      <w:r w:rsidRPr="00DC32B5">
        <w:rPr>
          <w:lang w:eastAsia="en-AU"/>
        </w:rPr>
        <w:t xml:space="preserve"> </w:t>
      </w:r>
      <w:r w:rsidR="00DC32B5" w:rsidRPr="00DC32B5">
        <w:rPr>
          <w:lang w:eastAsia="en-AU"/>
        </w:rPr>
        <w:t xml:space="preserve">must be the date on which the event or transaction </w:t>
      </w:r>
      <w:r w:rsidR="00E17A7C">
        <w:rPr>
          <w:lang w:eastAsia="en-AU"/>
        </w:rPr>
        <w:t xml:space="preserve">or </w:t>
      </w:r>
      <w:r w:rsidR="00653D4F">
        <w:rPr>
          <w:lang w:eastAsia="en-AU"/>
        </w:rPr>
        <w:t>amendment</w:t>
      </w:r>
      <w:r w:rsidR="00E17A7C">
        <w:rPr>
          <w:lang w:eastAsia="en-AU"/>
        </w:rPr>
        <w:t xml:space="preserve"> </w:t>
      </w:r>
      <w:r w:rsidR="00DC32B5" w:rsidRPr="00DC32B5">
        <w:rPr>
          <w:lang w:eastAsia="en-AU"/>
        </w:rPr>
        <w:t>occurred, not the date on which the event or transaction was processed.</w:t>
      </w:r>
    </w:p>
    <w:p w14:paraId="6A0E0DAC" w14:textId="77777777" w:rsidR="004B32A4" w:rsidRDefault="006E5BD9" w:rsidP="00007FB1">
      <w:pPr>
        <w:pStyle w:val="H4Parts"/>
      </w:pPr>
      <w:r>
        <w:t>Guidelines for use</w:t>
      </w:r>
    </w:p>
    <w:p w14:paraId="382F7965" w14:textId="77777777" w:rsidR="00DC32B5" w:rsidRDefault="00DC32B5" w:rsidP="00DC32B5">
      <w:pPr>
        <w:pStyle w:val="Bodytext"/>
        <w:rPr>
          <w:lang w:eastAsia="en-AU"/>
        </w:rPr>
      </w:pPr>
      <w:r>
        <w:rPr>
          <w:lang w:eastAsia="en-AU"/>
        </w:rPr>
        <w:t>Not applicable</w:t>
      </w:r>
    </w:p>
    <w:p w14:paraId="1050DF7A" w14:textId="77777777" w:rsidR="004B32A4" w:rsidRDefault="006E5BD9" w:rsidP="00007FB1">
      <w:pPr>
        <w:pStyle w:val="H4Parts"/>
      </w:pPr>
      <w:r w:rsidRPr="00521CB0">
        <w:t>Related data</w:t>
      </w:r>
    </w:p>
    <w:p w14:paraId="0999FF40" w14:textId="77777777" w:rsidR="008B4051" w:rsidRDefault="008B4051" w:rsidP="008B4051">
      <w:pPr>
        <w:pStyle w:val="Bodytext"/>
        <w:rPr>
          <w:lang w:eastAsia="en-AU"/>
        </w:rPr>
      </w:pPr>
      <w:r>
        <w:rPr>
          <w:lang w:eastAsia="en-AU"/>
        </w:rPr>
        <w:t>Not applicable</w:t>
      </w:r>
    </w:p>
    <w:p w14:paraId="73E1E901" w14:textId="77777777" w:rsidR="004B32A4" w:rsidRDefault="006E5BD9" w:rsidP="00007FB1">
      <w:pPr>
        <w:pStyle w:val="H4Parts"/>
      </w:pPr>
      <w:r>
        <w:t>Type of relationship</w:t>
      </w:r>
    </w:p>
    <w:p w14:paraId="3CB4B264" w14:textId="77777777" w:rsidR="008B4051" w:rsidRDefault="008B4051" w:rsidP="008B4051">
      <w:pPr>
        <w:pStyle w:val="Bodytext"/>
        <w:rPr>
          <w:lang w:eastAsia="en-AU"/>
        </w:rPr>
      </w:pPr>
      <w:r>
        <w:rPr>
          <w:lang w:eastAsia="en-AU"/>
        </w:rPr>
        <w:t>Not applicable</w:t>
      </w:r>
    </w:p>
    <w:p w14:paraId="7B2C76DF" w14:textId="77777777" w:rsidR="004B32A4" w:rsidRDefault="006E5BD9" w:rsidP="00007FB1">
      <w:pPr>
        <w:pStyle w:val="H4Parts"/>
      </w:pPr>
      <w:r w:rsidRPr="00521CB0">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A73782" w14:paraId="10AD3B1E" w14:textId="77777777">
        <w:tc>
          <w:tcPr>
            <w:tcW w:w="1984" w:type="dxa"/>
          </w:tcPr>
          <w:p w14:paraId="73D95354" w14:textId="77777777" w:rsidR="00337C5A" w:rsidRPr="00A73782" w:rsidRDefault="00337C5A" w:rsidP="00A73782">
            <w:pPr>
              <w:pStyle w:val="Tableheading"/>
              <w:jc w:val="left"/>
              <w:rPr>
                <w:bCs/>
              </w:rPr>
            </w:pPr>
            <w:r w:rsidRPr="00A73782">
              <w:rPr>
                <w:bCs/>
              </w:rPr>
              <w:t>Value</w:t>
            </w:r>
          </w:p>
        </w:tc>
        <w:tc>
          <w:tcPr>
            <w:tcW w:w="7124" w:type="dxa"/>
          </w:tcPr>
          <w:p w14:paraId="735EA357" w14:textId="1D68C8B8" w:rsidR="00337C5A" w:rsidRPr="00A73782" w:rsidRDefault="00337C5A" w:rsidP="00A73782">
            <w:pPr>
              <w:pStyle w:val="Tableheading"/>
              <w:jc w:val="left"/>
              <w:rPr>
                <w:bCs/>
              </w:rPr>
            </w:pPr>
            <w:r w:rsidRPr="00A73782">
              <w:rPr>
                <w:bCs/>
              </w:rPr>
              <w:t>Description</w:t>
            </w:r>
            <w:r w:rsidR="00D17ECC" w:rsidRPr="00A73782">
              <w:rPr>
                <w:bCs/>
              </w:rPr>
              <w:t xml:space="preserve"> – </w:t>
            </w:r>
            <w:r w:rsidR="00DB6678" w:rsidRPr="00A73782">
              <w:rPr>
                <w:bCs/>
              </w:rPr>
              <w:fldChar w:fldCharType="begin"/>
            </w:r>
            <w:r w:rsidR="00DB6678" w:rsidRPr="00A73782">
              <w:rPr>
                <w:bCs/>
              </w:rPr>
              <w:instrText xml:space="preserve"> STYLEREF  H2_Headings  \* MERGEFORMAT </w:instrText>
            </w:r>
            <w:r w:rsidR="00DB6678" w:rsidRPr="00A73782">
              <w:rPr>
                <w:bCs/>
              </w:rPr>
              <w:fldChar w:fldCharType="separate"/>
            </w:r>
            <w:r w:rsidR="00153EBD">
              <w:rPr>
                <w:bCs/>
                <w:noProof/>
              </w:rPr>
              <w:t>Date of transaction</w:t>
            </w:r>
            <w:r w:rsidR="00DB6678" w:rsidRPr="00A73782">
              <w:rPr>
                <w:bCs/>
                <w:noProof/>
              </w:rPr>
              <w:fldChar w:fldCharType="end"/>
            </w:r>
          </w:p>
        </w:tc>
      </w:tr>
      <w:tr w:rsidR="00337C5A" w14:paraId="166CD220" w14:textId="77777777">
        <w:tc>
          <w:tcPr>
            <w:tcW w:w="1984" w:type="dxa"/>
          </w:tcPr>
          <w:p w14:paraId="60C1A0C6" w14:textId="77777777" w:rsidR="00337C5A" w:rsidRDefault="00337C5A" w:rsidP="00A73782">
            <w:pPr>
              <w:pStyle w:val="Tabledescriptext"/>
            </w:pPr>
            <w:r>
              <w:t>DDMMYYYY</w:t>
            </w:r>
          </w:p>
        </w:tc>
        <w:tc>
          <w:tcPr>
            <w:tcW w:w="7124" w:type="dxa"/>
          </w:tcPr>
          <w:p w14:paraId="7F41B294" w14:textId="77777777" w:rsidR="00337C5A" w:rsidRDefault="00D817E9" w:rsidP="00A73782">
            <w:pPr>
              <w:pStyle w:val="Tabledescriptext"/>
            </w:pPr>
            <w:r>
              <w:t>Valid date of event</w:t>
            </w:r>
          </w:p>
        </w:tc>
      </w:tr>
    </w:tbl>
    <w:p w14:paraId="67C5E0ED" w14:textId="77777777" w:rsidR="004B32A4" w:rsidRDefault="004B32A4" w:rsidP="00007FB1">
      <w:pPr>
        <w:pStyle w:val="H4Parts"/>
      </w:pPr>
      <w:r w:rsidRPr="00521CB0">
        <w:t>Question</w:t>
      </w:r>
    </w:p>
    <w:p w14:paraId="2D52D2FE" w14:textId="77777777" w:rsidR="004B32A4" w:rsidRDefault="004B32A4" w:rsidP="00007FB1">
      <w:pPr>
        <w:pStyle w:val="Bodytext"/>
        <w:rPr>
          <w:lang w:eastAsia="en-AU"/>
        </w:rPr>
      </w:pPr>
      <w:r>
        <w:rPr>
          <w:lang w:eastAsia="en-AU"/>
        </w:rPr>
        <w:t>Not applicable</w:t>
      </w:r>
    </w:p>
    <w:p w14:paraId="5D752D84" w14:textId="77777777" w:rsidR="004B32A4" w:rsidRPr="00521CB0" w:rsidRDefault="006E5BD9" w:rsidP="00007FB1">
      <w:pPr>
        <w:pStyle w:val="H3Parts"/>
      </w:pPr>
      <w:r w:rsidRPr="00521CB0">
        <w:t>Format attributes</w:t>
      </w:r>
    </w:p>
    <w:p w14:paraId="73601996" w14:textId="77777777" w:rsidR="004B32A4" w:rsidRPr="00521CB0" w:rsidRDefault="004B32A4" w:rsidP="008F0B46">
      <w:pPr>
        <w:pStyle w:val="Bodytext"/>
      </w:pPr>
      <w:r w:rsidRPr="00521CB0">
        <w:t>Length:</w:t>
      </w:r>
      <w:r w:rsidRPr="00521CB0">
        <w:tab/>
      </w:r>
      <w:r w:rsidR="008F0B46">
        <w:tab/>
      </w:r>
      <w:r w:rsidRPr="00521CB0">
        <w:t>8</w:t>
      </w:r>
    </w:p>
    <w:p w14:paraId="48C27A44" w14:textId="77777777" w:rsidR="004B32A4" w:rsidRPr="00521CB0" w:rsidRDefault="004B32A4" w:rsidP="008F0B46">
      <w:pPr>
        <w:pStyle w:val="Bodytext"/>
      </w:pPr>
      <w:r w:rsidRPr="00521CB0">
        <w:t>Type:</w:t>
      </w:r>
      <w:r w:rsidRPr="00521CB0">
        <w:tab/>
      </w:r>
      <w:r w:rsidR="008F0B46">
        <w:tab/>
      </w:r>
      <w:r w:rsidRPr="00521CB0">
        <w:t>date</w:t>
      </w:r>
    </w:p>
    <w:p w14:paraId="67D95665" w14:textId="77777777" w:rsidR="004B32A4" w:rsidRPr="00521CB0" w:rsidRDefault="00C314D5" w:rsidP="008F0B46">
      <w:pPr>
        <w:pStyle w:val="Bodytext"/>
      </w:pPr>
      <w:r>
        <w:t>Justification:</w:t>
      </w:r>
      <w:r w:rsidR="004B32A4" w:rsidRPr="00521CB0">
        <w:tab/>
      </w:r>
      <w:r w:rsidR="008F0B46">
        <w:tab/>
      </w:r>
      <w:r w:rsidR="004B32A4" w:rsidRPr="00521CB0">
        <w:t>none</w:t>
      </w:r>
    </w:p>
    <w:p w14:paraId="17D45CC7" w14:textId="77777777" w:rsidR="004B32A4" w:rsidRDefault="006E5BD9" w:rsidP="008F0B46">
      <w:pPr>
        <w:pStyle w:val="Bodytext"/>
      </w:pPr>
      <w:r>
        <w:t>Fill character:</w:t>
      </w:r>
      <w:r w:rsidR="004B32A4">
        <w:tab/>
      </w:r>
      <w:r w:rsidR="008F0B46">
        <w:tab/>
      </w:r>
      <w:r w:rsidR="004B32A4">
        <w:t>none</w:t>
      </w:r>
    </w:p>
    <w:p w14:paraId="48F7E9FA" w14:textId="77777777" w:rsidR="004B32A4" w:rsidRPr="00AC78D3" w:rsidRDefault="004B32A4" w:rsidP="008F0B46">
      <w:pPr>
        <w:pStyle w:val="Bodytext"/>
      </w:pPr>
      <w:r w:rsidRPr="00AC78D3">
        <w:t>Permitted data element value:</w:t>
      </w:r>
      <w:r w:rsidRPr="00AC78D3">
        <w:tab/>
      </w:r>
      <w:r w:rsidR="00116202">
        <w:rPr>
          <w:szCs w:val="22"/>
        </w:rPr>
        <w:t>not applicable</w:t>
      </w:r>
    </w:p>
    <w:p w14:paraId="69D7F1B0" w14:textId="77777777" w:rsidR="004B32A4" w:rsidRPr="00521CB0" w:rsidRDefault="00BE4B46" w:rsidP="00007FB1">
      <w:pPr>
        <w:pStyle w:val="H3Parts"/>
      </w:pPr>
      <w:r>
        <w:br w:type="page"/>
      </w:r>
      <w:r w:rsidR="004B32A4" w:rsidRPr="00521CB0">
        <w:lastRenderedPageBreak/>
        <w:t>Administra</w:t>
      </w:r>
      <w:r w:rsidR="006E5BD9" w:rsidRPr="00521CB0">
        <w:t>tive attributes</w:t>
      </w:r>
    </w:p>
    <w:p w14:paraId="1C5FCCEC" w14:textId="77777777" w:rsidR="004B32A4" w:rsidRDefault="004B32A4" w:rsidP="00007FB1">
      <w:pPr>
        <w:pStyle w:val="H4Parts"/>
      </w:pPr>
      <w:r w:rsidRPr="00521CB0">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3704"/>
        <w:gridCol w:w="3856"/>
      </w:tblGrid>
      <w:tr w:rsidR="008B7B9C" w:rsidRPr="008F0B46" w14:paraId="5764A46B" w14:textId="77777777" w:rsidTr="002F5785">
        <w:tc>
          <w:tcPr>
            <w:tcW w:w="1728" w:type="dxa"/>
          </w:tcPr>
          <w:p w14:paraId="2245475D" w14:textId="77777777" w:rsidR="008B7B9C" w:rsidRPr="008F0B46" w:rsidRDefault="008B7B9C" w:rsidP="008F0B46">
            <w:pPr>
              <w:pStyle w:val="Tableheading"/>
              <w:jc w:val="left"/>
              <w:rPr>
                <w:bCs/>
              </w:rPr>
            </w:pPr>
            <w:r w:rsidRPr="008F0B46">
              <w:rPr>
                <w:bCs/>
              </w:rPr>
              <w:t>Release</w:t>
            </w:r>
          </w:p>
        </w:tc>
        <w:tc>
          <w:tcPr>
            <w:tcW w:w="3704" w:type="dxa"/>
          </w:tcPr>
          <w:p w14:paraId="56CF7527" w14:textId="77777777" w:rsidR="008B7B9C" w:rsidRPr="008F0B46" w:rsidRDefault="000A6BCD" w:rsidP="008F0B46">
            <w:pPr>
              <w:pStyle w:val="Tableheading"/>
              <w:jc w:val="left"/>
              <w:rPr>
                <w:bCs/>
              </w:rPr>
            </w:pPr>
            <w:r w:rsidRPr="008F0B46">
              <w:rPr>
                <w:bCs/>
              </w:rPr>
              <w:t>VET</w:t>
            </w:r>
            <w:r w:rsidR="006E5BD9" w:rsidRPr="008F0B46">
              <w:rPr>
                <w:bCs/>
              </w:rPr>
              <w:t xml:space="preserve"> provider</w:t>
            </w:r>
          </w:p>
        </w:tc>
        <w:tc>
          <w:tcPr>
            <w:tcW w:w="3856" w:type="dxa"/>
          </w:tcPr>
          <w:p w14:paraId="6FCE461C" w14:textId="77777777" w:rsidR="008B7B9C" w:rsidRPr="008F0B46" w:rsidRDefault="00967D2C" w:rsidP="008F0B46">
            <w:pPr>
              <w:pStyle w:val="Tableheading"/>
              <w:jc w:val="left"/>
              <w:rPr>
                <w:bCs/>
              </w:rPr>
            </w:pPr>
            <w:r w:rsidRPr="008F0B46">
              <w:rPr>
                <w:bCs/>
              </w:rPr>
              <w:t>Apprenticeship</w:t>
            </w:r>
          </w:p>
        </w:tc>
      </w:tr>
      <w:tr w:rsidR="008B7B9C" w14:paraId="58BDE258" w14:textId="77777777" w:rsidTr="002F5785">
        <w:tc>
          <w:tcPr>
            <w:tcW w:w="1728" w:type="dxa"/>
          </w:tcPr>
          <w:p w14:paraId="4B048DA3" w14:textId="77777777" w:rsidR="008B7B9C" w:rsidRDefault="008B7B9C" w:rsidP="008F0B46">
            <w:pPr>
              <w:pStyle w:val="Tabledescriptext"/>
            </w:pPr>
            <w:r>
              <w:t>Release 1.0</w:t>
            </w:r>
          </w:p>
        </w:tc>
        <w:tc>
          <w:tcPr>
            <w:tcW w:w="3704" w:type="dxa"/>
          </w:tcPr>
          <w:p w14:paraId="08BA8E38" w14:textId="77777777" w:rsidR="008B7B9C" w:rsidRDefault="008B7B9C" w:rsidP="008F0B46">
            <w:pPr>
              <w:pStyle w:val="Tabledescriptext"/>
            </w:pPr>
          </w:p>
        </w:tc>
        <w:tc>
          <w:tcPr>
            <w:tcW w:w="3856" w:type="dxa"/>
          </w:tcPr>
          <w:p w14:paraId="77EEB250" w14:textId="1F847D75" w:rsidR="008B7B9C" w:rsidRPr="009B1B49" w:rsidRDefault="008B7B9C" w:rsidP="009B1B49">
            <w:pPr>
              <w:pStyle w:val="Tabledescriptext"/>
              <w:rPr>
                <w:b/>
                <w:bCs/>
              </w:rPr>
            </w:pPr>
            <w:r w:rsidRPr="009B1B49">
              <w:rPr>
                <w:b/>
                <w:bCs/>
              </w:rPr>
              <w:t xml:space="preserve">Introduced </w:t>
            </w:r>
            <w:r w:rsidR="00B14FF4">
              <w:rPr>
                <w:b/>
                <w:bCs/>
              </w:rPr>
              <w:t>1</w:t>
            </w:r>
            <w:r w:rsidRPr="009B1B49">
              <w:rPr>
                <w:b/>
                <w:bCs/>
              </w:rPr>
              <w:t xml:space="preserve"> July 1994</w:t>
            </w:r>
          </w:p>
          <w:p w14:paraId="1B3B9B34" w14:textId="77777777" w:rsidR="008B7B9C" w:rsidRPr="00E53BFD" w:rsidRDefault="006E5BD9" w:rsidP="008F0B46">
            <w:pPr>
              <w:pStyle w:val="Tabledescriptext"/>
              <w:rPr>
                <w:i/>
              </w:rPr>
            </w:pPr>
            <w:r w:rsidRPr="00E53BFD">
              <w:rPr>
                <w:i/>
              </w:rPr>
              <w:t>Contract status date of effect</w:t>
            </w:r>
          </w:p>
        </w:tc>
      </w:tr>
      <w:tr w:rsidR="008B7B9C" w:rsidRPr="00A92FAE" w14:paraId="0BA14AD6" w14:textId="77777777" w:rsidTr="002F5785">
        <w:tc>
          <w:tcPr>
            <w:tcW w:w="1728" w:type="dxa"/>
          </w:tcPr>
          <w:p w14:paraId="07A13C9D" w14:textId="77777777" w:rsidR="008B7B9C" w:rsidRDefault="008B7B9C" w:rsidP="008F0B46">
            <w:pPr>
              <w:pStyle w:val="Tabledescriptext"/>
            </w:pPr>
            <w:r>
              <w:t>Release 4.0</w:t>
            </w:r>
          </w:p>
        </w:tc>
        <w:tc>
          <w:tcPr>
            <w:tcW w:w="3704" w:type="dxa"/>
          </w:tcPr>
          <w:p w14:paraId="4F9F0310" w14:textId="77777777" w:rsidR="008B7B9C" w:rsidRDefault="008B7B9C" w:rsidP="008F0B46">
            <w:pPr>
              <w:pStyle w:val="Tabledescriptext"/>
            </w:pPr>
          </w:p>
        </w:tc>
        <w:tc>
          <w:tcPr>
            <w:tcW w:w="3856" w:type="dxa"/>
          </w:tcPr>
          <w:p w14:paraId="22456736" w14:textId="3B16CFBD" w:rsidR="008B7B9C" w:rsidRPr="009B1B49" w:rsidRDefault="008B7B9C" w:rsidP="009B1B49">
            <w:pPr>
              <w:pStyle w:val="Tabledescriptext"/>
              <w:rPr>
                <w:b/>
                <w:bCs/>
              </w:rPr>
            </w:pPr>
            <w:r w:rsidRPr="009B1B49">
              <w:rPr>
                <w:b/>
                <w:bCs/>
              </w:rPr>
              <w:t xml:space="preserve">Revised </w:t>
            </w:r>
            <w:r w:rsidR="00B14FF4">
              <w:rPr>
                <w:b/>
                <w:bCs/>
              </w:rPr>
              <w:t>1</w:t>
            </w:r>
            <w:r w:rsidRPr="009B1B49">
              <w:rPr>
                <w:b/>
                <w:bCs/>
              </w:rPr>
              <w:t xml:space="preserve"> January 2002</w:t>
            </w:r>
          </w:p>
          <w:p w14:paraId="5B9559C2" w14:textId="77777777" w:rsidR="008B7B9C" w:rsidRDefault="00A34076" w:rsidP="008F0B46">
            <w:pPr>
              <w:pStyle w:val="Tabledescriptext"/>
            </w:pPr>
            <w:r>
              <w:t>Renamed</w:t>
            </w:r>
            <w:r w:rsidR="008B7B9C" w:rsidRPr="00521CB0">
              <w:t xml:space="preserve"> </w:t>
            </w:r>
            <w:r w:rsidR="006E5BD9" w:rsidRPr="00297823">
              <w:rPr>
                <w:i/>
              </w:rPr>
              <w:t>T</w:t>
            </w:r>
            <w:r w:rsidR="006E5BD9" w:rsidRPr="00FE7795">
              <w:rPr>
                <w:i/>
              </w:rPr>
              <w:t>raining contract status date of effect</w:t>
            </w:r>
          </w:p>
        </w:tc>
      </w:tr>
    </w:tbl>
    <w:p w14:paraId="45C0A1AC" w14:textId="77777777" w:rsidR="003D7B14" w:rsidRDefault="003D7B14"/>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3D7B14" w14:paraId="4FF993EF" w14:textId="77777777" w:rsidTr="00F778A7">
        <w:tc>
          <w:tcPr>
            <w:tcW w:w="9288" w:type="dxa"/>
            <w:gridSpan w:val="2"/>
          </w:tcPr>
          <w:p w14:paraId="0A072A97" w14:textId="77777777" w:rsidR="003D7B14" w:rsidRDefault="006E5BD9">
            <w:pPr>
              <w:pStyle w:val="Tableheading"/>
            </w:pPr>
            <w:r>
              <w:t>Data element definitions</w:t>
            </w:r>
          </w:p>
        </w:tc>
      </w:tr>
      <w:tr w:rsidR="003D7B14" w14:paraId="6F995148" w14:textId="77777777" w:rsidTr="00F778A7">
        <w:tc>
          <w:tcPr>
            <w:tcW w:w="1728" w:type="dxa"/>
          </w:tcPr>
          <w:p w14:paraId="34AD10B1" w14:textId="77777777" w:rsidR="003D7B14" w:rsidRDefault="003D7B14" w:rsidP="008F0B46">
            <w:pPr>
              <w:pStyle w:val="Tabledescriptext"/>
            </w:pPr>
            <w:r>
              <w:t>Edition 2</w:t>
            </w:r>
          </w:p>
        </w:tc>
        <w:tc>
          <w:tcPr>
            <w:tcW w:w="7560" w:type="dxa"/>
          </w:tcPr>
          <w:p w14:paraId="6E661A1C" w14:textId="431D90BD" w:rsidR="003D7B14" w:rsidRPr="009B1B49" w:rsidRDefault="003D7B14" w:rsidP="009B1B49">
            <w:pPr>
              <w:pStyle w:val="Tabledescriptext"/>
              <w:rPr>
                <w:b/>
                <w:bCs/>
              </w:rPr>
            </w:pPr>
            <w:r w:rsidRPr="009B1B49">
              <w:rPr>
                <w:b/>
                <w:bCs/>
              </w:rPr>
              <w:t>Revised</w:t>
            </w:r>
            <w:r w:rsidR="00F732F9" w:rsidRPr="009B1B49">
              <w:rPr>
                <w:b/>
                <w:bCs/>
              </w:rPr>
              <w:t xml:space="preserve"> </w:t>
            </w:r>
            <w:r w:rsidR="00B14FF4">
              <w:rPr>
                <w:b/>
                <w:bCs/>
              </w:rPr>
              <w:t>1</w:t>
            </w:r>
            <w:r w:rsidR="00F732F9" w:rsidRPr="009B1B49">
              <w:rPr>
                <w:b/>
                <w:bCs/>
              </w:rPr>
              <w:t xml:space="preserve"> July 2008</w:t>
            </w:r>
          </w:p>
          <w:p w14:paraId="5E048CC5" w14:textId="77777777" w:rsidR="003D7B14" w:rsidRDefault="003D7B14" w:rsidP="008F0B46">
            <w:pPr>
              <w:pStyle w:val="Tabledescriptext"/>
            </w:pPr>
            <w:r>
              <w:t xml:space="preserve">Renamed </w:t>
            </w:r>
            <w:r w:rsidR="00AB0CC2">
              <w:rPr>
                <w:i/>
              </w:rPr>
              <w:t xml:space="preserve">Date of </w:t>
            </w:r>
            <w:r w:rsidR="006E5BD9">
              <w:rPr>
                <w:i/>
              </w:rPr>
              <w:t>t</w:t>
            </w:r>
            <w:r w:rsidR="00AB0CC2">
              <w:rPr>
                <w:i/>
              </w:rPr>
              <w:t>ransaction</w:t>
            </w:r>
          </w:p>
        </w:tc>
      </w:tr>
    </w:tbl>
    <w:p w14:paraId="67D030B0" w14:textId="77777777" w:rsidR="007D5DA9" w:rsidRPr="002261A3" w:rsidRDefault="007D5DA9" w:rsidP="007D5DA9">
      <w:pPr>
        <w:pStyle w:val="H2Headings"/>
      </w:pPr>
      <w:bookmarkStart w:id="266" w:name="_Toc222218790"/>
      <w:bookmarkStart w:id="267" w:name="_Toc459991505"/>
      <w:r w:rsidRPr="00FF6D34">
        <w:lastRenderedPageBreak/>
        <w:t>Date</w:t>
      </w:r>
      <w:r>
        <w:t xml:space="preserve"> </w:t>
      </w:r>
      <w:r w:rsidRPr="002261A3">
        <w:t>program completed</w:t>
      </w:r>
      <w:bookmarkEnd w:id="266"/>
    </w:p>
    <w:p w14:paraId="38E8C1C1" w14:textId="77777777" w:rsidR="007D5DA9" w:rsidRPr="002261A3" w:rsidRDefault="007D5DA9" w:rsidP="007D5DA9">
      <w:pPr>
        <w:pStyle w:val="H3Parts"/>
      </w:pPr>
      <w:r w:rsidRPr="002261A3">
        <w:t>Definitional attributes</w:t>
      </w:r>
    </w:p>
    <w:p w14:paraId="545DDF94" w14:textId="77777777" w:rsidR="007D5DA9" w:rsidRPr="002261A3" w:rsidRDefault="007D5DA9" w:rsidP="007D5DA9">
      <w:pPr>
        <w:pStyle w:val="H4Parts"/>
      </w:pPr>
      <w:r w:rsidRPr="002261A3">
        <w:t>Definition</w:t>
      </w:r>
    </w:p>
    <w:p w14:paraId="30572222" w14:textId="77777777" w:rsidR="007D5DA9" w:rsidRPr="005B3FD0" w:rsidRDefault="007D5DA9" w:rsidP="007D5DA9">
      <w:pPr>
        <w:pStyle w:val="Bodytext"/>
      </w:pPr>
      <w:r w:rsidRPr="00FF6D34">
        <w:rPr>
          <w:i/>
        </w:rPr>
        <w:t>Date</w:t>
      </w:r>
      <w:r w:rsidRPr="00273985">
        <w:rPr>
          <w:i/>
          <w:color w:val="C00000"/>
        </w:rPr>
        <w:t xml:space="preserve"> </w:t>
      </w:r>
      <w:r w:rsidRPr="00273985">
        <w:rPr>
          <w:i/>
        </w:rPr>
        <w:t>program completed</w:t>
      </w:r>
      <w:r>
        <w:t xml:space="preserve"> </w:t>
      </w:r>
      <w:r w:rsidRPr="005B3FD0">
        <w:t xml:space="preserve">identifies the </w:t>
      </w:r>
      <w:r w:rsidRPr="00FF6D34">
        <w:t>date</w:t>
      </w:r>
      <w:r w:rsidRPr="005B3FD0">
        <w:t xml:space="preserve"> </w:t>
      </w:r>
      <w:r>
        <w:t xml:space="preserve">that </w:t>
      </w:r>
      <w:r w:rsidRPr="005B3FD0">
        <w:t>the qualification, course or skill set was completed and includes the on-the-job component.</w:t>
      </w:r>
    </w:p>
    <w:p w14:paraId="19C54560" w14:textId="77777777" w:rsidR="007D5DA9" w:rsidRPr="005B3FD0" w:rsidRDefault="007D5DA9" w:rsidP="007D5DA9">
      <w:pPr>
        <w:pStyle w:val="Bodytext"/>
      </w:pPr>
      <w:r w:rsidRPr="00FF6D34">
        <w:rPr>
          <w:i/>
        </w:rPr>
        <w:t>Date</w:t>
      </w:r>
      <w:r w:rsidRPr="00273985">
        <w:rPr>
          <w:i/>
          <w:color w:val="C00000"/>
        </w:rPr>
        <w:t xml:space="preserve"> </w:t>
      </w:r>
      <w:r w:rsidRPr="005B3FD0">
        <w:rPr>
          <w:i/>
        </w:rPr>
        <w:t xml:space="preserve">program completed </w:t>
      </w:r>
      <w:r w:rsidRPr="005B3FD0">
        <w:t xml:space="preserve">reflects the actual completion of the program rather than the </w:t>
      </w:r>
      <w:r w:rsidRPr="00FF6D34">
        <w:t>date</w:t>
      </w:r>
      <w:r w:rsidRPr="005B3FD0">
        <w:t xml:space="preserve"> in which the training organisation issued the certificate of completion.</w:t>
      </w:r>
    </w:p>
    <w:p w14:paraId="4003313E" w14:textId="77777777" w:rsidR="007D5DA9" w:rsidRPr="005B3FD0" w:rsidRDefault="007D5DA9" w:rsidP="007D5DA9">
      <w:pPr>
        <w:pStyle w:val="H4Parts"/>
      </w:pPr>
      <w:r w:rsidRPr="005B3FD0">
        <w:t>Context</w:t>
      </w:r>
    </w:p>
    <w:p w14:paraId="5584E84C" w14:textId="77777777" w:rsidR="007D5DA9" w:rsidRPr="005B3FD0" w:rsidRDefault="007D5DA9" w:rsidP="007D5DA9">
      <w:pPr>
        <w:pStyle w:val="Bodytext"/>
      </w:pPr>
      <w:r w:rsidRPr="00FF6D34">
        <w:rPr>
          <w:i/>
        </w:rPr>
        <w:t>Date</w:t>
      </w:r>
      <w:r w:rsidRPr="005B3FD0">
        <w:rPr>
          <w:i/>
        </w:rPr>
        <w:t xml:space="preserve"> program completed</w:t>
      </w:r>
      <w:r w:rsidRPr="005B3FD0">
        <w:t xml:space="preserve"> is used to analyse the number of programs of study completed in a given year.</w:t>
      </w:r>
    </w:p>
    <w:p w14:paraId="66D07E1A" w14:textId="77777777" w:rsidR="007D5DA9" w:rsidRPr="002261A3" w:rsidRDefault="007D5DA9" w:rsidP="007D5DA9">
      <w:pPr>
        <w:pStyle w:val="H3Parts"/>
      </w:pPr>
      <w:r w:rsidRPr="002261A3">
        <w:t>Relational attributes</w:t>
      </w:r>
    </w:p>
    <w:p w14:paraId="6782AB1F" w14:textId="77777777" w:rsidR="007D5DA9" w:rsidRPr="002261A3" w:rsidRDefault="007D5DA9" w:rsidP="007D5DA9">
      <w:pPr>
        <w:pStyle w:val="H4Parts"/>
      </w:pPr>
      <w:r>
        <w:t>Rules</w:t>
      </w:r>
    </w:p>
    <w:p w14:paraId="1AEBB1E2" w14:textId="77777777" w:rsidR="007D5DA9" w:rsidRPr="002261A3" w:rsidRDefault="007D5DA9" w:rsidP="007D5DA9">
      <w:pPr>
        <w:pStyle w:val="Bodytext"/>
      </w:pPr>
      <w:r w:rsidRPr="00FF6D34">
        <w:rPr>
          <w:i/>
        </w:rPr>
        <w:t>Date</w:t>
      </w:r>
      <w:r w:rsidRPr="005B3FD0">
        <w:rPr>
          <w:i/>
        </w:rPr>
        <w:t xml:space="preserve"> </w:t>
      </w:r>
      <w:r w:rsidRPr="00026273">
        <w:rPr>
          <w:i/>
        </w:rPr>
        <w:t>program completed</w:t>
      </w:r>
      <w:r w:rsidRPr="002261A3">
        <w:t xml:space="preserve"> must not</w:t>
      </w:r>
      <w:r>
        <w:t xml:space="preserve"> be after the collection period </w:t>
      </w:r>
      <w:r w:rsidRPr="00FF6D34">
        <w:t>end date.</w:t>
      </w:r>
    </w:p>
    <w:p w14:paraId="5F13FAF9" w14:textId="77777777" w:rsidR="007D5DA9" w:rsidRPr="00FF6D34" w:rsidRDefault="007D5DA9" w:rsidP="007D5DA9">
      <w:pPr>
        <w:pStyle w:val="Bodytext"/>
      </w:pPr>
      <w:r w:rsidRPr="00FF6D34">
        <w:rPr>
          <w:i/>
        </w:rPr>
        <w:t>Date program completed</w:t>
      </w:r>
      <w:r w:rsidRPr="00FF6D34">
        <w:t xml:space="preserve"> must not be a date more than ten years prior to the collection period start date.</w:t>
      </w:r>
    </w:p>
    <w:p w14:paraId="1C90146D" w14:textId="77777777" w:rsidR="007D5DA9" w:rsidRPr="002261A3" w:rsidRDefault="007D5DA9" w:rsidP="007D5DA9">
      <w:pPr>
        <w:pStyle w:val="H4Parts"/>
      </w:pPr>
      <w:r w:rsidRPr="002261A3">
        <w:t>Guideline</w:t>
      </w:r>
      <w:r>
        <w:t>s</w:t>
      </w:r>
      <w:r w:rsidRPr="002261A3">
        <w:t xml:space="preserve"> for use</w:t>
      </w:r>
    </w:p>
    <w:p w14:paraId="5E6C57A3" w14:textId="77777777" w:rsidR="007D5DA9" w:rsidRPr="00FF6D34" w:rsidRDefault="007D5DA9" w:rsidP="007D5DA9">
      <w:pPr>
        <w:pStyle w:val="Bodytext"/>
      </w:pPr>
      <w:r w:rsidRPr="00FF6D34">
        <w:rPr>
          <w:i/>
        </w:rPr>
        <w:t xml:space="preserve">Date program completed </w:t>
      </w:r>
      <w:r w:rsidRPr="00FF6D34">
        <w:t xml:space="preserve">must be the date that </w:t>
      </w:r>
      <w:r>
        <w:t xml:space="preserve">the </w:t>
      </w:r>
      <w:r w:rsidRPr="00FF6D34">
        <w:t xml:space="preserve">activity in the program was completed, including any on-the-job training components and the time required for the trainer to determine the final outcome. </w:t>
      </w:r>
    </w:p>
    <w:p w14:paraId="7D6AF156" w14:textId="77777777" w:rsidR="007D5DA9" w:rsidRPr="00FF6D34" w:rsidRDefault="007D5DA9" w:rsidP="007D5DA9">
      <w:pPr>
        <w:pStyle w:val="Bodytext"/>
      </w:pPr>
      <w:r w:rsidRPr="00FF6D34">
        <w:rPr>
          <w:i/>
        </w:rPr>
        <w:t>Date program completed</w:t>
      </w:r>
      <w:r w:rsidRPr="00FF6D34">
        <w:t xml:space="preserve"> should not be defaulted to the date in which the training organisation issued the certificate of completion. </w:t>
      </w:r>
    </w:p>
    <w:p w14:paraId="0AB96A61" w14:textId="36DE6B8E" w:rsidR="007D5DA9" w:rsidRPr="002261A3" w:rsidRDefault="007D5DA9" w:rsidP="007D5DA9">
      <w:pPr>
        <w:pStyle w:val="H4Parts"/>
      </w:pPr>
      <w:r>
        <w:t>Related data</w:t>
      </w:r>
    </w:p>
    <w:p w14:paraId="0632C1B7" w14:textId="77777777" w:rsidR="007D5DA9" w:rsidRPr="002261A3" w:rsidRDefault="007D5DA9" w:rsidP="007D5DA9">
      <w:pPr>
        <w:pStyle w:val="Bodytext"/>
      </w:pPr>
      <w:r w:rsidRPr="002261A3">
        <w:t>Not applicable</w:t>
      </w:r>
    </w:p>
    <w:p w14:paraId="643E3EFA" w14:textId="77777777" w:rsidR="007D5DA9" w:rsidRPr="002261A3" w:rsidRDefault="007D5DA9" w:rsidP="007D5DA9">
      <w:pPr>
        <w:pStyle w:val="H4Parts"/>
      </w:pPr>
      <w:r>
        <w:t>Type of relationship</w:t>
      </w:r>
    </w:p>
    <w:p w14:paraId="4302F12F" w14:textId="77777777" w:rsidR="007D5DA9" w:rsidRPr="002261A3" w:rsidRDefault="007D5DA9" w:rsidP="007D5DA9">
      <w:pPr>
        <w:pStyle w:val="Bodytext"/>
      </w:pPr>
      <w:r w:rsidRPr="002261A3">
        <w:t>Not applicable</w:t>
      </w:r>
    </w:p>
    <w:p w14:paraId="62EB7549" w14:textId="77777777" w:rsidR="007D5DA9" w:rsidRPr="002261A3" w:rsidRDefault="007D5DA9" w:rsidP="007D5DA9">
      <w:pPr>
        <w:pStyle w:val="H4Parts"/>
      </w:pPr>
      <w:r>
        <w:t>Classification scheme</w:t>
      </w:r>
    </w:p>
    <w:tbl>
      <w:tblPr>
        <w:tblW w:w="910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7D5DA9" w:rsidRPr="007738BC" w14:paraId="260D5E72" w14:textId="77777777" w:rsidTr="00AF3C8E">
        <w:tc>
          <w:tcPr>
            <w:tcW w:w="1984" w:type="dxa"/>
          </w:tcPr>
          <w:p w14:paraId="7DFF49DB" w14:textId="77777777" w:rsidR="007D5DA9" w:rsidRPr="007738BC" w:rsidRDefault="007D5DA9" w:rsidP="00DF6569">
            <w:pPr>
              <w:pStyle w:val="Tableheading"/>
              <w:jc w:val="left"/>
              <w:rPr>
                <w:bCs/>
              </w:rPr>
            </w:pPr>
            <w:r w:rsidRPr="007738BC">
              <w:rPr>
                <w:bCs/>
              </w:rPr>
              <w:t>Value</w:t>
            </w:r>
          </w:p>
        </w:tc>
        <w:tc>
          <w:tcPr>
            <w:tcW w:w="7124" w:type="dxa"/>
          </w:tcPr>
          <w:p w14:paraId="45C15CAE" w14:textId="1E33CFA7" w:rsidR="007D5DA9" w:rsidRPr="007738BC" w:rsidRDefault="007D5DA9" w:rsidP="00DF6569">
            <w:pPr>
              <w:pStyle w:val="Tableheading"/>
              <w:jc w:val="left"/>
              <w:rPr>
                <w:bCs/>
              </w:rPr>
            </w:pPr>
            <w:r w:rsidRPr="007738BC">
              <w:rPr>
                <w:bCs/>
              </w:rPr>
              <w:t xml:space="preserve">Description – </w:t>
            </w:r>
            <w:r w:rsidRPr="007738BC">
              <w:rPr>
                <w:bCs/>
              </w:rPr>
              <w:fldChar w:fldCharType="begin"/>
            </w:r>
            <w:r w:rsidRPr="007738BC">
              <w:rPr>
                <w:bCs/>
              </w:rPr>
              <w:instrText xml:space="preserve"> STYLEREF  H2_Headings  \* MERGEFORMAT </w:instrText>
            </w:r>
            <w:r w:rsidRPr="007738BC">
              <w:rPr>
                <w:bCs/>
              </w:rPr>
              <w:fldChar w:fldCharType="separate"/>
            </w:r>
            <w:r w:rsidR="00153EBD">
              <w:rPr>
                <w:bCs/>
                <w:noProof/>
              </w:rPr>
              <w:t>Date program completed</w:t>
            </w:r>
            <w:r w:rsidRPr="007738BC">
              <w:rPr>
                <w:bCs/>
                <w:noProof/>
              </w:rPr>
              <w:fldChar w:fldCharType="end"/>
            </w:r>
          </w:p>
        </w:tc>
      </w:tr>
      <w:tr w:rsidR="007D5DA9" w14:paraId="712FAF73" w14:textId="77777777" w:rsidTr="00AF3C8E">
        <w:tc>
          <w:tcPr>
            <w:tcW w:w="1984" w:type="dxa"/>
          </w:tcPr>
          <w:p w14:paraId="69ED1015" w14:textId="77777777" w:rsidR="007D5DA9" w:rsidRPr="00484E7C" w:rsidRDefault="007D5DA9" w:rsidP="00DF6569">
            <w:pPr>
              <w:pStyle w:val="Tabledescriptext"/>
            </w:pPr>
            <w:r w:rsidRPr="00484E7C">
              <w:t>DDMMYYYY</w:t>
            </w:r>
          </w:p>
        </w:tc>
        <w:tc>
          <w:tcPr>
            <w:tcW w:w="7124" w:type="dxa"/>
          </w:tcPr>
          <w:p w14:paraId="468ED935" w14:textId="77777777" w:rsidR="007D5DA9" w:rsidRPr="00484E7C" w:rsidRDefault="007D5DA9" w:rsidP="00DF6569">
            <w:pPr>
              <w:pStyle w:val="Tabledescriptext"/>
            </w:pPr>
            <w:r w:rsidRPr="00484E7C">
              <w:t>Valid date</w:t>
            </w:r>
          </w:p>
        </w:tc>
      </w:tr>
      <w:tr w:rsidR="0057540C" w14:paraId="3AED3B20" w14:textId="77777777" w:rsidTr="00AF3C8E">
        <w:tc>
          <w:tcPr>
            <w:tcW w:w="1984" w:type="dxa"/>
          </w:tcPr>
          <w:p w14:paraId="1AE99133" w14:textId="77777777" w:rsidR="0057540C" w:rsidRPr="00484E7C" w:rsidRDefault="0057540C" w:rsidP="00DF6569">
            <w:pPr>
              <w:pStyle w:val="Tabledescriptext"/>
            </w:pPr>
          </w:p>
        </w:tc>
        <w:tc>
          <w:tcPr>
            <w:tcW w:w="7124" w:type="dxa"/>
          </w:tcPr>
          <w:p w14:paraId="0D741F9B" w14:textId="33535642" w:rsidR="0057540C" w:rsidRPr="0057540C" w:rsidRDefault="0057540C" w:rsidP="00DF6569">
            <w:pPr>
              <w:pStyle w:val="Tabledescriptext"/>
              <w:rPr>
                <w:b/>
              </w:rPr>
            </w:pPr>
            <w:r w:rsidRPr="0057540C">
              <w:rPr>
                <w:b/>
                <w:sz w:val="20"/>
              </w:rPr>
              <w:t>The values below are only valid for the 2018 collection year</w:t>
            </w:r>
          </w:p>
        </w:tc>
      </w:tr>
      <w:tr w:rsidR="007D5DA9" w14:paraId="79153581" w14:textId="77777777" w:rsidTr="00AF3C8E">
        <w:tc>
          <w:tcPr>
            <w:tcW w:w="1984" w:type="dxa"/>
          </w:tcPr>
          <w:p w14:paraId="4D6ACFE1" w14:textId="77777777" w:rsidR="007D5DA9" w:rsidRPr="00484E7C" w:rsidRDefault="007D5DA9" w:rsidP="00DF6569">
            <w:pPr>
              <w:pStyle w:val="Tabledescriptext"/>
            </w:pPr>
            <w:r w:rsidRPr="00484E7C">
              <w:t>@@MMYYYY</w:t>
            </w:r>
          </w:p>
        </w:tc>
        <w:tc>
          <w:tcPr>
            <w:tcW w:w="7124" w:type="dxa"/>
          </w:tcPr>
          <w:p w14:paraId="15B5C362" w14:textId="77777777" w:rsidR="007D5DA9" w:rsidRPr="00484E7C" w:rsidRDefault="007D5DA9" w:rsidP="00DF6569">
            <w:pPr>
              <w:pStyle w:val="Tabledescriptext"/>
            </w:pPr>
            <w:r w:rsidRPr="00484E7C">
              <w:t>Valid month but day not specified</w:t>
            </w:r>
          </w:p>
        </w:tc>
      </w:tr>
      <w:tr w:rsidR="007D5DA9" w14:paraId="4E46C17E" w14:textId="77777777" w:rsidTr="00AF3C8E">
        <w:tc>
          <w:tcPr>
            <w:tcW w:w="1984" w:type="dxa"/>
          </w:tcPr>
          <w:p w14:paraId="3DB28AD4" w14:textId="77777777" w:rsidR="007D5DA9" w:rsidRPr="00484E7C" w:rsidRDefault="007D5DA9" w:rsidP="00DF6569">
            <w:pPr>
              <w:pStyle w:val="Tabledescriptext"/>
            </w:pPr>
            <w:r w:rsidRPr="00484E7C">
              <w:t>@@@@YYYY</w:t>
            </w:r>
          </w:p>
        </w:tc>
        <w:tc>
          <w:tcPr>
            <w:tcW w:w="7124" w:type="dxa"/>
          </w:tcPr>
          <w:p w14:paraId="0584AF53" w14:textId="77777777" w:rsidR="007D5DA9" w:rsidRPr="00484E7C" w:rsidRDefault="007D5DA9" w:rsidP="00DF6569">
            <w:pPr>
              <w:pStyle w:val="Tabledescriptext"/>
            </w:pPr>
            <w:r w:rsidRPr="00484E7C">
              <w:t>Valid year but day and month not specified</w:t>
            </w:r>
          </w:p>
        </w:tc>
      </w:tr>
    </w:tbl>
    <w:p w14:paraId="0B79DD69" w14:textId="77777777" w:rsidR="007D5DA9" w:rsidRPr="002261A3" w:rsidRDefault="007D5DA9" w:rsidP="007D5DA9">
      <w:pPr>
        <w:pStyle w:val="H4Parts"/>
      </w:pPr>
      <w:r>
        <w:t>Question</w:t>
      </w:r>
    </w:p>
    <w:p w14:paraId="5D2FC86E" w14:textId="77777777" w:rsidR="007D5DA9" w:rsidRPr="002261A3" w:rsidRDefault="007D5DA9" w:rsidP="007D5DA9">
      <w:pPr>
        <w:pStyle w:val="Bodytext"/>
      </w:pPr>
      <w:r w:rsidRPr="002261A3">
        <w:t>Not applicable</w:t>
      </w:r>
    </w:p>
    <w:p w14:paraId="0D290226" w14:textId="77777777" w:rsidR="007D5DA9" w:rsidRPr="002261A3" w:rsidRDefault="007D5DA9" w:rsidP="007D5DA9">
      <w:pPr>
        <w:pStyle w:val="H3Parts"/>
      </w:pPr>
      <w:r w:rsidRPr="002261A3">
        <w:t>Format attributes</w:t>
      </w:r>
    </w:p>
    <w:p w14:paraId="79442BA4" w14:textId="77777777" w:rsidR="007D5DA9" w:rsidRPr="00484E7C" w:rsidRDefault="007D5DA9" w:rsidP="007D5DA9">
      <w:pPr>
        <w:pStyle w:val="Bodytext"/>
      </w:pPr>
      <w:r w:rsidRPr="002261A3">
        <w:t>Length:</w:t>
      </w:r>
      <w:r w:rsidRPr="002261A3">
        <w:tab/>
      </w:r>
      <w:r>
        <w:tab/>
      </w:r>
      <w:r>
        <w:tab/>
      </w:r>
      <w:r w:rsidRPr="00484E7C">
        <w:t>8</w:t>
      </w:r>
    </w:p>
    <w:p w14:paraId="474B297D" w14:textId="77777777" w:rsidR="007D5DA9" w:rsidRPr="00484E7C" w:rsidRDefault="007D5DA9" w:rsidP="007D5DA9">
      <w:pPr>
        <w:pStyle w:val="Bodytext"/>
      </w:pPr>
      <w:r w:rsidRPr="00484E7C">
        <w:t>Type:</w:t>
      </w:r>
      <w:r w:rsidRPr="00484E7C">
        <w:tab/>
      </w:r>
      <w:r w:rsidRPr="00484E7C">
        <w:tab/>
      </w:r>
      <w:r w:rsidRPr="00484E7C">
        <w:tab/>
        <w:t>alphanumeric</w:t>
      </w:r>
    </w:p>
    <w:p w14:paraId="29838471" w14:textId="77777777" w:rsidR="007D5DA9" w:rsidRPr="002261A3" w:rsidRDefault="007D5DA9" w:rsidP="007D5DA9">
      <w:pPr>
        <w:pStyle w:val="Bodytext"/>
      </w:pPr>
      <w:r>
        <w:t>Justification:</w:t>
      </w:r>
      <w:r w:rsidRPr="002261A3">
        <w:tab/>
      </w:r>
      <w:r>
        <w:tab/>
      </w:r>
      <w:r>
        <w:tab/>
      </w:r>
      <w:r w:rsidRPr="002261A3">
        <w:t>none</w:t>
      </w:r>
    </w:p>
    <w:p w14:paraId="357CA956" w14:textId="77777777" w:rsidR="007D5DA9" w:rsidRPr="002261A3" w:rsidRDefault="007D5DA9" w:rsidP="007D5DA9">
      <w:pPr>
        <w:pStyle w:val="Bodytext"/>
      </w:pPr>
      <w:r w:rsidRPr="002261A3">
        <w:t>Fill character:</w:t>
      </w:r>
      <w:r w:rsidRPr="002261A3">
        <w:tab/>
      </w:r>
      <w:r>
        <w:tab/>
      </w:r>
      <w:r>
        <w:tab/>
      </w:r>
      <w:r w:rsidRPr="002261A3">
        <w:t>none</w:t>
      </w:r>
    </w:p>
    <w:p w14:paraId="0A790A42" w14:textId="77777777" w:rsidR="007D5DA9" w:rsidRPr="002261A3" w:rsidRDefault="007D5DA9" w:rsidP="007D5DA9">
      <w:pPr>
        <w:pStyle w:val="Bodytext"/>
      </w:pPr>
      <w:r w:rsidRPr="002261A3">
        <w:t>Permitted data element value:</w:t>
      </w:r>
      <w:r w:rsidRPr="002261A3">
        <w:tab/>
      </w:r>
      <w:r>
        <w:tab/>
        <w:t>not applicable</w:t>
      </w:r>
    </w:p>
    <w:p w14:paraId="608B3A6D" w14:textId="77777777" w:rsidR="007D5DA9" w:rsidRPr="002261A3" w:rsidRDefault="007D5DA9" w:rsidP="004800DB">
      <w:pPr>
        <w:pStyle w:val="H3Parts"/>
      </w:pPr>
      <w:r w:rsidRPr="002261A3">
        <w:lastRenderedPageBreak/>
        <w:t>Administrative attributes</w:t>
      </w:r>
      <w:r w:rsidRPr="002261A3">
        <w:tab/>
      </w:r>
    </w:p>
    <w:p w14:paraId="584D4721" w14:textId="77777777" w:rsidR="007D5DA9" w:rsidRDefault="007D5DA9" w:rsidP="004800DB">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780"/>
        <w:gridCol w:w="3852"/>
      </w:tblGrid>
      <w:tr w:rsidR="007D5DA9" w:rsidRPr="007738BC" w14:paraId="2A7ABB2E" w14:textId="77777777" w:rsidTr="00706C81">
        <w:tc>
          <w:tcPr>
            <w:tcW w:w="1548" w:type="dxa"/>
            <w:tcBorders>
              <w:top w:val="single" w:sz="12" w:space="0" w:color="000000"/>
              <w:left w:val="nil"/>
              <w:bottom w:val="single" w:sz="6" w:space="0" w:color="000000"/>
              <w:right w:val="single" w:sz="6" w:space="0" w:color="000000"/>
            </w:tcBorders>
          </w:tcPr>
          <w:p w14:paraId="27AEAD88" w14:textId="77777777" w:rsidR="007D5DA9" w:rsidRPr="007738BC" w:rsidRDefault="007D5DA9" w:rsidP="004800DB">
            <w:pPr>
              <w:pStyle w:val="Tableheading"/>
              <w:jc w:val="left"/>
              <w:rPr>
                <w:bCs/>
              </w:rPr>
            </w:pPr>
            <w:r w:rsidRPr="007738BC">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73440D80" w14:textId="77777777" w:rsidR="007D5DA9" w:rsidRPr="007738BC" w:rsidRDefault="007D5DA9" w:rsidP="004800DB">
            <w:pPr>
              <w:pStyle w:val="Tableheading"/>
              <w:jc w:val="left"/>
              <w:rPr>
                <w:bCs/>
              </w:rPr>
            </w:pPr>
            <w:r w:rsidRPr="007738BC">
              <w:rPr>
                <w:bCs/>
              </w:rPr>
              <w:t>VET provider</w:t>
            </w:r>
          </w:p>
        </w:tc>
        <w:tc>
          <w:tcPr>
            <w:tcW w:w="3852" w:type="dxa"/>
            <w:tcBorders>
              <w:top w:val="single" w:sz="12" w:space="0" w:color="000000"/>
              <w:left w:val="single" w:sz="6" w:space="0" w:color="000000"/>
              <w:bottom w:val="single" w:sz="6" w:space="0" w:color="000000"/>
              <w:right w:val="nil"/>
            </w:tcBorders>
          </w:tcPr>
          <w:p w14:paraId="14C6D233" w14:textId="77777777" w:rsidR="007D5DA9" w:rsidRPr="007738BC" w:rsidRDefault="007D5DA9" w:rsidP="004800DB">
            <w:pPr>
              <w:pStyle w:val="Tableheading"/>
              <w:jc w:val="left"/>
              <w:rPr>
                <w:bCs/>
              </w:rPr>
            </w:pPr>
            <w:r w:rsidRPr="007738BC">
              <w:rPr>
                <w:bCs/>
              </w:rPr>
              <w:t>Apprenticeship</w:t>
            </w:r>
          </w:p>
        </w:tc>
      </w:tr>
      <w:tr w:rsidR="007D5DA9" w14:paraId="23C27C7F" w14:textId="77777777" w:rsidTr="00706C81">
        <w:tc>
          <w:tcPr>
            <w:tcW w:w="1548" w:type="dxa"/>
            <w:tcBorders>
              <w:top w:val="single" w:sz="6" w:space="0" w:color="000000"/>
              <w:left w:val="nil"/>
              <w:bottom w:val="single" w:sz="6" w:space="0" w:color="000000"/>
              <w:right w:val="single" w:sz="6" w:space="0" w:color="000000"/>
            </w:tcBorders>
            <w:vAlign w:val="center"/>
          </w:tcPr>
          <w:p w14:paraId="416BA695" w14:textId="77777777" w:rsidR="007D5DA9" w:rsidRDefault="007D5DA9" w:rsidP="004800DB">
            <w:pPr>
              <w:pStyle w:val="Tabledescriptext"/>
              <w:keepNext/>
            </w:pPr>
            <w:r>
              <w:t>Release 1.0</w:t>
            </w:r>
          </w:p>
        </w:tc>
        <w:tc>
          <w:tcPr>
            <w:tcW w:w="3780" w:type="dxa"/>
            <w:tcBorders>
              <w:top w:val="single" w:sz="6" w:space="0" w:color="000000"/>
              <w:left w:val="single" w:sz="6" w:space="0" w:color="000000"/>
              <w:bottom w:val="single" w:sz="6" w:space="0" w:color="000000"/>
              <w:right w:val="single" w:sz="6" w:space="0" w:color="000000"/>
            </w:tcBorders>
          </w:tcPr>
          <w:p w14:paraId="59E277EC" w14:textId="0E83E213" w:rsidR="007D5DA9" w:rsidRPr="004800DB" w:rsidRDefault="007D5DA9" w:rsidP="004800DB">
            <w:pPr>
              <w:pStyle w:val="Tabledescriptext"/>
              <w:keepNext/>
              <w:rPr>
                <w:b/>
              </w:rPr>
            </w:pPr>
            <w:r w:rsidRPr="004800DB">
              <w:rPr>
                <w:b/>
              </w:rPr>
              <w:t xml:space="preserve">Introduced </w:t>
            </w:r>
            <w:r w:rsidR="00B14FF4">
              <w:rPr>
                <w:b/>
              </w:rPr>
              <w:t>1</w:t>
            </w:r>
            <w:r w:rsidRPr="004800DB">
              <w:rPr>
                <w:b/>
              </w:rPr>
              <w:t xml:space="preserve"> January 1994</w:t>
            </w:r>
          </w:p>
          <w:p w14:paraId="601F71BF" w14:textId="77777777" w:rsidR="007D5DA9" w:rsidRPr="00B10F68" w:rsidRDefault="007D5DA9" w:rsidP="004800DB">
            <w:pPr>
              <w:pStyle w:val="Tabledescriptext"/>
              <w:keepNext/>
              <w:rPr>
                <w:i/>
              </w:rPr>
            </w:pPr>
            <w:r w:rsidRPr="00B10F68">
              <w:rPr>
                <w:i/>
              </w:rPr>
              <w:t>Year program completed</w:t>
            </w:r>
          </w:p>
        </w:tc>
        <w:tc>
          <w:tcPr>
            <w:tcW w:w="3852" w:type="dxa"/>
            <w:tcBorders>
              <w:top w:val="single" w:sz="6" w:space="0" w:color="000000"/>
              <w:left w:val="single" w:sz="6" w:space="0" w:color="000000"/>
              <w:bottom w:val="single" w:sz="6" w:space="0" w:color="000000"/>
              <w:right w:val="nil"/>
            </w:tcBorders>
          </w:tcPr>
          <w:p w14:paraId="315BA47F" w14:textId="77777777" w:rsidR="007D5DA9" w:rsidRDefault="007D5DA9" w:rsidP="004800DB">
            <w:pPr>
              <w:pStyle w:val="Tabledescriptext"/>
              <w:keepNext/>
            </w:pPr>
          </w:p>
        </w:tc>
      </w:tr>
      <w:tr w:rsidR="007D5DA9" w14:paraId="0BB38250" w14:textId="77777777" w:rsidTr="00706C81">
        <w:tc>
          <w:tcPr>
            <w:tcW w:w="1548" w:type="dxa"/>
            <w:tcBorders>
              <w:top w:val="single" w:sz="6" w:space="0" w:color="000000"/>
              <w:left w:val="nil"/>
              <w:bottom w:val="single" w:sz="6" w:space="0" w:color="000000"/>
              <w:right w:val="single" w:sz="6" w:space="0" w:color="000000"/>
            </w:tcBorders>
            <w:vAlign w:val="center"/>
          </w:tcPr>
          <w:p w14:paraId="772EDE3D" w14:textId="77777777" w:rsidR="007D5DA9" w:rsidRDefault="007D5DA9" w:rsidP="004800DB">
            <w:pPr>
              <w:pStyle w:val="Tabledescriptext"/>
              <w:keepNext/>
            </w:pPr>
            <w:r>
              <w:t>Release 2.0</w:t>
            </w:r>
          </w:p>
        </w:tc>
        <w:tc>
          <w:tcPr>
            <w:tcW w:w="3780" w:type="dxa"/>
            <w:tcBorders>
              <w:top w:val="single" w:sz="6" w:space="0" w:color="000000"/>
              <w:left w:val="single" w:sz="6" w:space="0" w:color="000000"/>
              <w:bottom w:val="single" w:sz="6" w:space="0" w:color="000000"/>
              <w:right w:val="single" w:sz="6" w:space="0" w:color="000000"/>
            </w:tcBorders>
          </w:tcPr>
          <w:p w14:paraId="5C10BCA6" w14:textId="37B0067F" w:rsidR="007D5DA9" w:rsidRPr="004800DB" w:rsidRDefault="007D5DA9" w:rsidP="004800DB">
            <w:pPr>
              <w:pStyle w:val="Tabledescriptext"/>
              <w:keepNext/>
              <w:rPr>
                <w:b/>
              </w:rPr>
            </w:pPr>
            <w:r w:rsidRPr="004800DB">
              <w:rPr>
                <w:b/>
              </w:rPr>
              <w:t xml:space="preserve">Revised </w:t>
            </w:r>
            <w:r w:rsidR="00B14FF4">
              <w:rPr>
                <w:b/>
              </w:rPr>
              <w:t>1</w:t>
            </w:r>
            <w:r w:rsidRPr="004800DB">
              <w:rPr>
                <w:b/>
              </w:rPr>
              <w:t xml:space="preserve"> January 1997</w:t>
            </w:r>
          </w:p>
          <w:p w14:paraId="09221B21" w14:textId="77777777" w:rsidR="007D5DA9" w:rsidRPr="00E721E7" w:rsidRDefault="007D5DA9" w:rsidP="004800DB">
            <w:pPr>
              <w:pStyle w:val="Tabledescriptext"/>
              <w:keepNext/>
            </w:pPr>
            <w:r w:rsidRPr="002261A3">
              <w:t>Remove</w:t>
            </w:r>
            <w:r>
              <w:t>d</w:t>
            </w:r>
            <w:r w:rsidRPr="002261A3">
              <w:t xml:space="preserve"> ‘@@@@</w:t>
            </w:r>
            <w:r w:rsidR="00706C81">
              <w:t xml:space="preserve"> </w:t>
            </w:r>
            <w:r w:rsidR="00706C81">
              <w:rPr>
                <w:rFonts w:cs="Arial"/>
              </w:rPr>
              <w:t>–</w:t>
            </w:r>
            <w:r>
              <w:t xml:space="preserve"> </w:t>
            </w:r>
            <w:r w:rsidRPr="002261A3">
              <w:t>Not stated’</w:t>
            </w:r>
          </w:p>
        </w:tc>
        <w:tc>
          <w:tcPr>
            <w:tcW w:w="3852" w:type="dxa"/>
            <w:tcBorders>
              <w:top w:val="single" w:sz="6" w:space="0" w:color="000000"/>
              <w:left w:val="single" w:sz="6" w:space="0" w:color="000000"/>
              <w:bottom w:val="single" w:sz="6" w:space="0" w:color="000000"/>
              <w:right w:val="nil"/>
            </w:tcBorders>
          </w:tcPr>
          <w:p w14:paraId="7C7766E6" w14:textId="77777777" w:rsidR="007D5DA9" w:rsidRDefault="007D5DA9" w:rsidP="004800DB">
            <w:pPr>
              <w:pStyle w:val="Tabledescriptext"/>
              <w:keepNext/>
            </w:pPr>
          </w:p>
        </w:tc>
      </w:tr>
    </w:tbl>
    <w:p w14:paraId="009AFB2D" w14:textId="77777777" w:rsidR="007D5DA9" w:rsidRDefault="007D5DA9" w:rsidP="007D5DA9">
      <w:pPr>
        <w:rPr>
          <w:b/>
          <w:sz w:val="28"/>
          <w:szCs w:val="28"/>
        </w:rPr>
      </w:pPr>
    </w:p>
    <w:tbl>
      <w:tblPr>
        <w:tblW w:w="9180"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7654"/>
      </w:tblGrid>
      <w:tr w:rsidR="007D5DA9" w:rsidRPr="005022D6" w14:paraId="7EA468F3" w14:textId="77777777" w:rsidTr="00706C81">
        <w:tc>
          <w:tcPr>
            <w:tcW w:w="9180" w:type="dxa"/>
            <w:gridSpan w:val="2"/>
          </w:tcPr>
          <w:p w14:paraId="54A2A518" w14:textId="77777777" w:rsidR="007D5DA9" w:rsidRPr="00484E7C" w:rsidRDefault="007D5DA9" w:rsidP="00DF6569">
            <w:pPr>
              <w:pStyle w:val="Tableheading"/>
            </w:pPr>
            <w:r w:rsidRPr="00484E7C">
              <w:t>Data element definitions</w:t>
            </w:r>
          </w:p>
        </w:tc>
      </w:tr>
      <w:tr w:rsidR="007D5DA9" w:rsidRPr="00D200D4" w14:paraId="66B8C430" w14:textId="77777777" w:rsidTr="00706C81">
        <w:tc>
          <w:tcPr>
            <w:tcW w:w="1526" w:type="dxa"/>
          </w:tcPr>
          <w:p w14:paraId="045B38C7" w14:textId="77777777" w:rsidR="007D5DA9" w:rsidRPr="00484E7C" w:rsidRDefault="007D5DA9" w:rsidP="00DF6569">
            <w:pPr>
              <w:pStyle w:val="Tabledescriptext"/>
            </w:pPr>
            <w:r w:rsidRPr="00484E7C">
              <w:t>Edition 2.3</w:t>
            </w:r>
          </w:p>
        </w:tc>
        <w:tc>
          <w:tcPr>
            <w:tcW w:w="7654" w:type="dxa"/>
          </w:tcPr>
          <w:p w14:paraId="3A9DDF91" w14:textId="673A62DD" w:rsidR="007D5DA9" w:rsidRPr="004800DB" w:rsidRDefault="007D5DA9" w:rsidP="00DF6569">
            <w:pPr>
              <w:pStyle w:val="Tabledescriptext"/>
              <w:rPr>
                <w:b/>
              </w:rPr>
            </w:pPr>
            <w:r w:rsidRPr="004800DB">
              <w:rPr>
                <w:b/>
              </w:rPr>
              <w:t xml:space="preserve">Revised </w:t>
            </w:r>
            <w:r w:rsidR="00B14FF4">
              <w:rPr>
                <w:b/>
              </w:rPr>
              <w:t>1</w:t>
            </w:r>
            <w:r w:rsidRPr="004800DB">
              <w:rPr>
                <w:b/>
              </w:rPr>
              <w:t xml:space="preserve"> January 2018</w:t>
            </w:r>
          </w:p>
          <w:p w14:paraId="55969D22" w14:textId="77777777" w:rsidR="007D5DA9" w:rsidRPr="00484E7C" w:rsidRDefault="007D5DA9" w:rsidP="00DF6569">
            <w:pPr>
              <w:pStyle w:val="Tabledescriptext"/>
            </w:pPr>
            <w:r w:rsidRPr="00484E7C">
              <w:t xml:space="preserve">Renamed </w:t>
            </w:r>
            <w:r w:rsidRPr="00484E7C">
              <w:rPr>
                <w:i/>
              </w:rPr>
              <w:t>Date program completion</w:t>
            </w:r>
            <w:r w:rsidRPr="00484E7C">
              <w:t xml:space="preserve"> </w:t>
            </w:r>
          </w:p>
          <w:p w14:paraId="0E170AEE" w14:textId="77777777" w:rsidR="007D5DA9" w:rsidRPr="00484E7C" w:rsidRDefault="007D5DA9" w:rsidP="00DF6569">
            <w:pPr>
              <w:pStyle w:val="Tabledescriptext"/>
            </w:pPr>
            <w:r w:rsidRPr="00484E7C">
              <w:t>Deleted '1900</w:t>
            </w:r>
            <w:r w:rsidR="00706C81" w:rsidRPr="00484E7C">
              <w:t>–</w:t>
            </w:r>
            <w:r w:rsidRPr="00484E7C">
              <w:t xml:space="preserve">9999 – Valid year, not in future' </w:t>
            </w:r>
          </w:p>
          <w:p w14:paraId="250AFD51" w14:textId="2BDAA709" w:rsidR="007D5DA9" w:rsidRPr="00484E7C" w:rsidRDefault="007D5DA9" w:rsidP="00DF6569">
            <w:pPr>
              <w:pStyle w:val="Tabledescriptext"/>
            </w:pPr>
            <w:r w:rsidRPr="00484E7C">
              <w:t>Added 'DDMMYYYY – Valid date'</w:t>
            </w:r>
          </w:p>
          <w:p w14:paraId="31A4D063" w14:textId="77777777" w:rsidR="007D5DA9" w:rsidRPr="00484E7C" w:rsidRDefault="007D5DA9" w:rsidP="00DF6569">
            <w:pPr>
              <w:pStyle w:val="Tabledescriptext"/>
            </w:pPr>
            <w:r w:rsidRPr="00484E7C">
              <w:t>Added '@@MMYYYY – Valid month but day not specified'</w:t>
            </w:r>
          </w:p>
          <w:p w14:paraId="1ADB3624" w14:textId="77777777" w:rsidR="007D5DA9" w:rsidRPr="00484E7C" w:rsidRDefault="00706C81" w:rsidP="00DF6569">
            <w:pPr>
              <w:pStyle w:val="Tabledescriptext"/>
            </w:pPr>
            <w:r>
              <w:t xml:space="preserve">Added '@@@@YYYY </w:t>
            </w:r>
            <w:r w:rsidRPr="00484E7C">
              <w:t>–</w:t>
            </w:r>
            <w:r w:rsidR="007D5DA9" w:rsidRPr="00484E7C">
              <w:t xml:space="preserve"> Valid year but day and month not specified'</w:t>
            </w:r>
          </w:p>
        </w:tc>
      </w:tr>
      <w:bookmarkEnd w:id="267"/>
    </w:tbl>
    <w:p w14:paraId="594B5FB8" w14:textId="77777777" w:rsidR="00E870AE" w:rsidRDefault="00E870AE" w:rsidP="00E870AE">
      <w:pPr>
        <w:rPr>
          <w:rFonts w:ascii="Verdana" w:hAnsi="Verdana" w:cs="Arial"/>
          <w:b/>
          <w:sz w:val="28"/>
          <w:szCs w:val="28"/>
        </w:rPr>
      </w:pPr>
      <w:r>
        <w:rPr>
          <w:b/>
          <w:sz w:val="28"/>
          <w:szCs w:val="28"/>
        </w:rPr>
        <w:br w:type="page"/>
      </w:r>
    </w:p>
    <w:p w14:paraId="3BA40078" w14:textId="77777777" w:rsidR="00114F4D" w:rsidRPr="005E5D33" w:rsidRDefault="00114F4D" w:rsidP="007D5DA9">
      <w:pPr>
        <w:pStyle w:val="H2Headings"/>
      </w:pPr>
      <w:bookmarkStart w:id="268" w:name="_Toc222218791"/>
      <w:bookmarkStart w:id="269" w:name="_Toc113785517"/>
      <w:bookmarkStart w:id="270" w:name="_Toc113785826"/>
      <w:bookmarkStart w:id="271" w:name="_Toc116875095"/>
      <w:bookmarkStart w:id="272" w:name="_Toc128472405"/>
      <w:bookmarkEnd w:id="249"/>
      <w:bookmarkEnd w:id="250"/>
      <w:bookmarkEnd w:id="251"/>
      <w:bookmarkEnd w:id="252"/>
      <w:r w:rsidRPr="005E5D33">
        <w:lastRenderedPageBreak/>
        <w:t>Delivery mode identifier</w:t>
      </w:r>
      <w:bookmarkEnd w:id="268"/>
    </w:p>
    <w:p w14:paraId="1DB2C148" w14:textId="77777777" w:rsidR="00114F4D" w:rsidRPr="005E5D33" w:rsidRDefault="00114F4D" w:rsidP="00114F4D">
      <w:pPr>
        <w:keepNext/>
        <w:pBdr>
          <w:top w:val="single" w:sz="12" w:space="3" w:color="auto"/>
        </w:pBdr>
        <w:spacing w:before="200" w:after="80"/>
        <w:outlineLvl w:val="2"/>
        <w:rPr>
          <w:rFonts w:ascii="Arial" w:hAnsi="Arial"/>
          <w:b/>
          <w:snapToGrid w:val="0"/>
          <w:sz w:val="22"/>
        </w:rPr>
      </w:pPr>
      <w:r w:rsidRPr="005E5D33">
        <w:rPr>
          <w:rFonts w:ascii="Arial" w:hAnsi="Arial"/>
          <w:b/>
          <w:snapToGrid w:val="0"/>
          <w:sz w:val="22"/>
        </w:rPr>
        <w:t>Definitional attributes</w:t>
      </w:r>
    </w:p>
    <w:p w14:paraId="6DAD97C8" w14:textId="77777777" w:rsidR="00114F4D" w:rsidRPr="005E5D33" w:rsidRDefault="00114F4D" w:rsidP="00114F4D">
      <w:pPr>
        <w:keepNext/>
        <w:tabs>
          <w:tab w:val="right" w:leader="dot" w:pos="9061"/>
        </w:tabs>
        <w:spacing w:before="120" w:after="40"/>
        <w:outlineLvl w:val="3"/>
        <w:rPr>
          <w:rFonts w:ascii="Arial Bold" w:hAnsi="Arial Bold"/>
          <w:b/>
          <w:caps/>
          <w:sz w:val="20"/>
        </w:rPr>
      </w:pPr>
      <w:r w:rsidRPr="005E5D33">
        <w:rPr>
          <w:rFonts w:ascii="Arial Bold" w:hAnsi="Arial Bold"/>
          <w:b/>
          <w:caps/>
          <w:sz w:val="20"/>
        </w:rPr>
        <w:t>Definition</w:t>
      </w:r>
    </w:p>
    <w:p w14:paraId="37A4CF70" w14:textId="77777777" w:rsidR="00114F4D" w:rsidRPr="005E5D33" w:rsidRDefault="00114F4D" w:rsidP="00114F4D">
      <w:pPr>
        <w:tabs>
          <w:tab w:val="left" w:pos="2977"/>
        </w:tabs>
        <w:spacing w:after="140"/>
        <w:ind w:left="567"/>
        <w:rPr>
          <w:rFonts w:ascii="Trebuchet MS" w:hAnsi="Trebuchet MS"/>
          <w:snapToGrid w:val="0"/>
          <w:sz w:val="19"/>
        </w:rPr>
      </w:pPr>
      <w:r w:rsidRPr="005E5D33">
        <w:rPr>
          <w:rFonts w:ascii="Trebuchet MS" w:hAnsi="Trebuchet MS"/>
          <w:i/>
          <w:snapToGrid w:val="0"/>
          <w:sz w:val="19"/>
        </w:rPr>
        <w:t>Delivery mode identifier</w:t>
      </w:r>
      <w:r w:rsidRPr="005E5D33">
        <w:rPr>
          <w:rFonts w:ascii="Trebuchet MS" w:hAnsi="Trebuchet MS"/>
          <w:snapToGrid w:val="0"/>
          <w:sz w:val="19"/>
        </w:rPr>
        <w:t xml:space="preserve"> identifies </w:t>
      </w:r>
      <w:r>
        <w:rPr>
          <w:rFonts w:ascii="Trebuchet MS" w:hAnsi="Trebuchet MS"/>
          <w:snapToGrid w:val="0"/>
          <w:sz w:val="19"/>
        </w:rPr>
        <w:t>whether or not</w:t>
      </w:r>
      <w:r w:rsidRPr="005E5D33">
        <w:rPr>
          <w:rFonts w:ascii="Trebuchet MS" w:hAnsi="Trebuchet MS"/>
          <w:snapToGrid w:val="0"/>
          <w:sz w:val="19"/>
        </w:rPr>
        <w:t xml:space="preserve"> </w:t>
      </w:r>
      <w:r>
        <w:rPr>
          <w:rFonts w:ascii="Trebuchet MS" w:hAnsi="Trebuchet MS"/>
          <w:snapToGrid w:val="0"/>
          <w:sz w:val="19"/>
        </w:rPr>
        <w:t>a subject comprises internal, extern</w:t>
      </w:r>
      <w:r w:rsidR="00706C81">
        <w:rPr>
          <w:rFonts w:ascii="Trebuchet MS" w:hAnsi="Trebuchet MS"/>
          <w:snapToGrid w:val="0"/>
          <w:sz w:val="19"/>
        </w:rPr>
        <w:t xml:space="preserve">al or workplace-based delivery </w:t>
      </w:r>
      <w:r w:rsidR="00706C81" w:rsidRPr="00484E7C">
        <w:t>–</w:t>
      </w:r>
      <w:r>
        <w:rPr>
          <w:rFonts w:ascii="Trebuchet MS" w:hAnsi="Trebuchet MS"/>
          <w:snapToGrid w:val="0"/>
          <w:sz w:val="19"/>
        </w:rPr>
        <w:t xml:space="preserve"> or a combination of these modes</w:t>
      </w:r>
      <w:r w:rsidRPr="005E5D33">
        <w:rPr>
          <w:rFonts w:ascii="Trebuchet MS" w:hAnsi="Trebuchet MS"/>
          <w:snapToGrid w:val="0"/>
          <w:sz w:val="19"/>
        </w:rPr>
        <w:t>.</w:t>
      </w:r>
      <w:r>
        <w:rPr>
          <w:rFonts w:ascii="Trebuchet MS" w:hAnsi="Trebuchet MS"/>
          <w:snapToGrid w:val="0"/>
          <w:sz w:val="19"/>
        </w:rPr>
        <w:t xml:space="preserve"> </w:t>
      </w:r>
    </w:p>
    <w:p w14:paraId="48B6D839" w14:textId="77777777" w:rsidR="00114F4D" w:rsidRPr="005E5D33" w:rsidRDefault="00114F4D" w:rsidP="00114F4D">
      <w:pPr>
        <w:keepNext/>
        <w:tabs>
          <w:tab w:val="right" w:leader="dot" w:pos="9061"/>
        </w:tabs>
        <w:spacing w:before="120" w:after="40"/>
        <w:outlineLvl w:val="3"/>
        <w:rPr>
          <w:rFonts w:ascii="Arial Bold" w:hAnsi="Arial Bold"/>
          <w:b/>
          <w:caps/>
          <w:sz w:val="20"/>
        </w:rPr>
      </w:pPr>
      <w:r w:rsidRPr="005E5D33">
        <w:rPr>
          <w:rFonts w:ascii="Arial Bold" w:hAnsi="Arial Bold"/>
          <w:b/>
          <w:caps/>
          <w:sz w:val="20"/>
        </w:rPr>
        <w:t>Context</w:t>
      </w:r>
    </w:p>
    <w:p w14:paraId="2991E910" w14:textId="08039C17" w:rsidR="00114F4D" w:rsidRPr="005E5D33" w:rsidRDefault="00114F4D" w:rsidP="00114F4D">
      <w:pPr>
        <w:tabs>
          <w:tab w:val="left" w:pos="2977"/>
        </w:tabs>
        <w:spacing w:after="140"/>
        <w:ind w:left="567"/>
        <w:rPr>
          <w:rFonts w:ascii="Trebuchet MS" w:hAnsi="Trebuchet MS"/>
          <w:snapToGrid w:val="0"/>
          <w:sz w:val="19"/>
        </w:rPr>
      </w:pPr>
      <w:r w:rsidRPr="005E5D33">
        <w:rPr>
          <w:rFonts w:ascii="Trebuchet MS" w:hAnsi="Trebuchet MS"/>
          <w:i/>
          <w:snapToGrid w:val="0"/>
          <w:sz w:val="19"/>
        </w:rPr>
        <w:t>Delivery mode identifier</w:t>
      </w:r>
      <w:r w:rsidRPr="005E5D33">
        <w:rPr>
          <w:rFonts w:ascii="Trebuchet MS" w:hAnsi="Trebuchet MS"/>
          <w:snapToGrid w:val="0"/>
          <w:sz w:val="19"/>
        </w:rPr>
        <w:t xml:space="preserve"> is used to analyse training activity by training delivery modes. </w:t>
      </w:r>
      <w:r>
        <w:rPr>
          <w:rFonts w:ascii="Trebuchet MS" w:hAnsi="Trebuchet MS"/>
          <w:snapToGrid w:val="0"/>
          <w:sz w:val="19"/>
        </w:rPr>
        <w:t>It can also be used to identify training that is delivered in more than one mode, for example, internal and workplace-based delivery.</w:t>
      </w:r>
    </w:p>
    <w:p w14:paraId="5DA6C2EF" w14:textId="77777777" w:rsidR="00114F4D" w:rsidRPr="005E5D33" w:rsidRDefault="00114F4D" w:rsidP="00114F4D">
      <w:pPr>
        <w:keepNext/>
        <w:pBdr>
          <w:top w:val="single" w:sz="12" w:space="3" w:color="auto"/>
        </w:pBdr>
        <w:spacing w:before="200" w:after="80"/>
        <w:outlineLvl w:val="2"/>
        <w:rPr>
          <w:rFonts w:ascii="Arial" w:hAnsi="Arial"/>
          <w:b/>
          <w:snapToGrid w:val="0"/>
          <w:sz w:val="22"/>
        </w:rPr>
      </w:pPr>
      <w:r w:rsidRPr="005E5D33">
        <w:rPr>
          <w:rFonts w:ascii="Arial" w:hAnsi="Arial"/>
          <w:b/>
          <w:snapToGrid w:val="0"/>
          <w:sz w:val="22"/>
        </w:rPr>
        <w:t>Relational attributes</w:t>
      </w:r>
    </w:p>
    <w:p w14:paraId="61912689" w14:textId="77777777" w:rsidR="00114F4D" w:rsidRPr="005E5D33" w:rsidRDefault="00114F4D" w:rsidP="00114F4D">
      <w:pPr>
        <w:keepNext/>
        <w:tabs>
          <w:tab w:val="right" w:leader="dot" w:pos="9061"/>
        </w:tabs>
        <w:spacing w:before="120" w:after="40"/>
        <w:outlineLvl w:val="3"/>
        <w:rPr>
          <w:rFonts w:ascii="Arial Bold" w:hAnsi="Arial Bold"/>
          <w:b/>
          <w:caps/>
          <w:sz w:val="20"/>
        </w:rPr>
      </w:pPr>
      <w:r w:rsidRPr="005E5D33">
        <w:rPr>
          <w:rFonts w:ascii="Arial Bold" w:hAnsi="Arial Bold"/>
          <w:b/>
          <w:caps/>
          <w:sz w:val="20"/>
        </w:rPr>
        <w:t>Rules</w:t>
      </w:r>
    </w:p>
    <w:p w14:paraId="45606A79" w14:textId="4A33CE14" w:rsidR="00E74547" w:rsidRPr="00C76414" w:rsidRDefault="00E74547" w:rsidP="00C76414">
      <w:pPr>
        <w:tabs>
          <w:tab w:val="left" w:pos="2977"/>
        </w:tabs>
        <w:spacing w:after="140"/>
        <w:ind w:left="567"/>
        <w:rPr>
          <w:rFonts w:ascii="Trebuchet MS" w:hAnsi="Trebuchet MS"/>
          <w:snapToGrid w:val="0"/>
          <w:sz w:val="19"/>
        </w:rPr>
      </w:pPr>
      <w:r w:rsidRPr="00C76414">
        <w:rPr>
          <w:rFonts w:ascii="Trebuchet MS" w:hAnsi="Trebuchet MS"/>
          <w:i/>
          <w:snapToGrid w:val="0"/>
          <w:sz w:val="19"/>
        </w:rPr>
        <w:t>Delivery mode identifier</w:t>
      </w:r>
      <w:r w:rsidRPr="00C76414">
        <w:rPr>
          <w:rFonts w:ascii="Trebuchet MS" w:hAnsi="Trebuchet MS"/>
          <w:snapToGrid w:val="0"/>
          <w:sz w:val="19"/>
        </w:rPr>
        <w:t xml:space="preserve"> must be ‘NNN’ when </w:t>
      </w:r>
      <w:r w:rsidRPr="00C76414">
        <w:rPr>
          <w:rFonts w:ascii="Trebuchet MS" w:hAnsi="Trebuchet MS"/>
          <w:i/>
          <w:snapToGrid w:val="0"/>
          <w:sz w:val="19"/>
        </w:rPr>
        <w:t xml:space="preserve">Outcome identifier </w:t>
      </w:r>
      <w:r w:rsidR="000504B3">
        <w:rPr>
          <w:rFonts w:ascii="Trebuchet MS" w:hAnsi="Trebuchet MS"/>
          <w:i/>
          <w:snapToGrid w:val="0"/>
          <w:sz w:val="19"/>
        </w:rPr>
        <w:t>—</w:t>
      </w:r>
      <w:r w:rsidRPr="00C76414">
        <w:rPr>
          <w:rFonts w:ascii="Trebuchet MS" w:hAnsi="Trebuchet MS"/>
          <w:i/>
          <w:snapToGrid w:val="0"/>
          <w:sz w:val="19"/>
        </w:rPr>
        <w:t xml:space="preserve"> national</w:t>
      </w:r>
      <w:r w:rsidR="003906EE">
        <w:rPr>
          <w:rFonts w:ascii="Trebuchet MS" w:hAnsi="Trebuchet MS"/>
          <w:snapToGrid w:val="0"/>
          <w:sz w:val="19"/>
        </w:rPr>
        <w:t xml:space="preserve"> is either ‘51’, ‘</w:t>
      </w:r>
      <w:r w:rsidRPr="00C76414">
        <w:rPr>
          <w:rFonts w:ascii="Trebuchet MS" w:hAnsi="Trebuchet MS"/>
          <w:snapToGrid w:val="0"/>
          <w:sz w:val="19"/>
        </w:rPr>
        <w:t>52’, or ‘60’.</w:t>
      </w:r>
    </w:p>
    <w:p w14:paraId="6F30470C" w14:textId="77777777" w:rsidR="00114F4D" w:rsidRPr="005E5D33" w:rsidRDefault="00114F4D" w:rsidP="00114F4D">
      <w:pPr>
        <w:keepNext/>
        <w:tabs>
          <w:tab w:val="right" w:leader="dot" w:pos="9061"/>
        </w:tabs>
        <w:spacing w:before="120" w:after="40"/>
        <w:outlineLvl w:val="3"/>
        <w:rPr>
          <w:rFonts w:ascii="Arial Bold" w:hAnsi="Arial Bold"/>
          <w:b/>
          <w:caps/>
          <w:sz w:val="20"/>
        </w:rPr>
      </w:pPr>
      <w:r w:rsidRPr="005E5D33">
        <w:rPr>
          <w:rFonts w:ascii="Arial Bold" w:hAnsi="Arial Bold"/>
          <w:b/>
          <w:caps/>
          <w:sz w:val="20"/>
        </w:rPr>
        <w:t>Guidelines for use</w:t>
      </w:r>
    </w:p>
    <w:p w14:paraId="204392DE" w14:textId="7B9EC124" w:rsidR="00C76414" w:rsidRDefault="00C76414" w:rsidP="00C76414">
      <w:pPr>
        <w:tabs>
          <w:tab w:val="left" w:pos="2977"/>
        </w:tabs>
        <w:spacing w:after="140"/>
        <w:ind w:left="567"/>
        <w:rPr>
          <w:rFonts w:ascii="Trebuchet MS" w:hAnsi="Trebuchet MS"/>
          <w:snapToGrid w:val="0"/>
          <w:sz w:val="19"/>
        </w:rPr>
      </w:pPr>
      <w:r w:rsidRPr="005E5D33">
        <w:rPr>
          <w:rFonts w:ascii="Trebuchet MS" w:hAnsi="Trebuchet MS"/>
          <w:i/>
          <w:snapToGrid w:val="0"/>
          <w:sz w:val="19"/>
        </w:rPr>
        <w:t>Delivery mode identifier</w:t>
      </w:r>
      <w:r>
        <w:rPr>
          <w:rFonts w:ascii="Trebuchet MS" w:hAnsi="Trebuchet MS"/>
          <w:snapToGrid w:val="0"/>
          <w:sz w:val="19"/>
        </w:rPr>
        <w:t xml:space="preserve"> is a 3</w:t>
      </w:r>
      <w:r w:rsidR="000504B3">
        <w:rPr>
          <w:rFonts w:ascii="Trebuchet MS" w:hAnsi="Trebuchet MS"/>
          <w:snapToGrid w:val="0"/>
          <w:sz w:val="19"/>
        </w:rPr>
        <w:t>-</w:t>
      </w:r>
      <w:r>
        <w:rPr>
          <w:rFonts w:ascii="Trebuchet MS" w:hAnsi="Trebuchet MS"/>
          <w:snapToGrid w:val="0"/>
          <w:sz w:val="19"/>
        </w:rPr>
        <w:t xml:space="preserve">character field composed of ‘Y’s and ‘N’s that identifies the mode(s) of delivery of a unit of competency or module where each of the three positions indicates a type of delivery. The field comprises the following structure: </w:t>
      </w:r>
    </w:p>
    <w:p w14:paraId="5B660BF0" w14:textId="17D7C29E" w:rsidR="00C76414" w:rsidRPr="001508D1" w:rsidRDefault="000504B3" w:rsidP="00C76414">
      <w:pPr>
        <w:pStyle w:val="ListParagraph"/>
        <w:numPr>
          <w:ilvl w:val="0"/>
          <w:numId w:val="30"/>
        </w:numPr>
        <w:tabs>
          <w:tab w:val="left" w:pos="2977"/>
        </w:tabs>
        <w:spacing w:after="140"/>
        <w:rPr>
          <w:rFonts w:ascii="Trebuchet MS" w:hAnsi="Trebuchet MS"/>
          <w:snapToGrid w:val="0"/>
          <w:sz w:val="19"/>
          <w:szCs w:val="20"/>
        </w:rPr>
      </w:pPr>
      <w:r>
        <w:rPr>
          <w:rFonts w:ascii="Trebuchet MS" w:hAnsi="Trebuchet MS"/>
          <w:snapToGrid w:val="0"/>
          <w:sz w:val="19"/>
          <w:szCs w:val="20"/>
        </w:rPr>
        <w:t>F</w:t>
      </w:r>
      <w:r w:rsidR="00C76414" w:rsidRPr="001508D1">
        <w:rPr>
          <w:rFonts w:ascii="Trebuchet MS" w:hAnsi="Trebuchet MS"/>
          <w:snapToGrid w:val="0"/>
          <w:sz w:val="19"/>
          <w:szCs w:val="20"/>
        </w:rPr>
        <w:t>irst position indicates internal</w:t>
      </w:r>
      <w:r>
        <w:rPr>
          <w:rFonts w:ascii="Trebuchet MS" w:hAnsi="Trebuchet MS"/>
          <w:snapToGrid w:val="0"/>
          <w:sz w:val="19"/>
          <w:szCs w:val="20"/>
        </w:rPr>
        <w:t>.</w:t>
      </w:r>
      <w:r w:rsidR="00C76414" w:rsidRPr="001508D1">
        <w:rPr>
          <w:rFonts w:ascii="Trebuchet MS" w:hAnsi="Trebuchet MS"/>
          <w:snapToGrid w:val="0"/>
          <w:sz w:val="19"/>
          <w:szCs w:val="20"/>
        </w:rPr>
        <w:t xml:space="preserve"> </w:t>
      </w:r>
    </w:p>
    <w:p w14:paraId="3C00736F" w14:textId="68E67B1B" w:rsidR="00C76414" w:rsidRPr="001508D1" w:rsidRDefault="000504B3" w:rsidP="00C76414">
      <w:pPr>
        <w:pStyle w:val="ListParagraph"/>
        <w:numPr>
          <w:ilvl w:val="0"/>
          <w:numId w:val="30"/>
        </w:numPr>
        <w:tabs>
          <w:tab w:val="left" w:pos="2977"/>
        </w:tabs>
        <w:spacing w:after="140"/>
        <w:rPr>
          <w:rFonts w:ascii="Trebuchet MS" w:hAnsi="Trebuchet MS"/>
          <w:snapToGrid w:val="0"/>
          <w:sz w:val="19"/>
          <w:szCs w:val="20"/>
        </w:rPr>
      </w:pPr>
      <w:r>
        <w:rPr>
          <w:rFonts w:ascii="Trebuchet MS" w:hAnsi="Trebuchet MS"/>
          <w:snapToGrid w:val="0"/>
          <w:sz w:val="19"/>
          <w:szCs w:val="20"/>
        </w:rPr>
        <w:t>S</w:t>
      </w:r>
      <w:r w:rsidR="00C76414" w:rsidRPr="001508D1">
        <w:rPr>
          <w:rFonts w:ascii="Trebuchet MS" w:hAnsi="Trebuchet MS"/>
          <w:snapToGrid w:val="0"/>
          <w:sz w:val="19"/>
          <w:szCs w:val="20"/>
        </w:rPr>
        <w:t>econd position indicates external</w:t>
      </w:r>
      <w:r>
        <w:rPr>
          <w:rFonts w:ascii="Trebuchet MS" w:hAnsi="Trebuchet MS"/>
          <w:snapToGrid w:val="0"/>
          <w:sz w:val="19"/>
          <w:szCs w:val="20"/>
        </w:rPr>
        <w:t>.</w:t>
      </w:r>
      <w:r w:rsidR="00C76414" w:rsidRPr="001508D1">
        <w:rPr>
          <w:rFonts w:ascii="Trebuchet MS" w:hAnsi="Trebuchet MS"/>
          <w:snapToGrid w:val="0"/>
          <w:sz w:val="19"/>
          <w:szCs w:val="20"/>
        </w:rPr>
        <w:t xml:space="preserve"> </w:t>
      </w:r>
    </w:p>
    <w:p w14:paraId="3B6C33B8" w14:textId="636E0CD6" w:rsidR="00C76414" w:rsidRPr="00C76414" w:rsidRDefault="000504B3" w:rsidP="00C76414">
      <w:pPr>
        <w:pStyle w:val="ListParagraph"/>
        <w:numPr>
          <w:ilvl w:val="0"/>
          <w:numId w:val="30"/>
        </w:numPr>
        <w:tabs>
          <w:tab w:val="left" w:pos="2977"/>
        </w:tabs>
        <w:spacing w:after="140"/>
        <w:rPr>
          <w:rFonts w:ascii="Trebuchet MS" w:hAnsi="Trebuchet MS"/>
          <w:snapToGrid w:val="0"/>
          <w:sz w:val="19"/>
        </w:rPr>
      </w:pPr>
      <w:r>
        <w:rPr>
          <w:rFonts w:ascii="Trebuchet MS" w:hAnsi="Trebuchet MS"/>
          <w:snapToGrid w:val="0"/>
          <w:sz w:val="19"/>
          <w:szCs w:val="20"/>
        </w:rPr>
        <w:t>T</w:t>
      </w:r>
      <w:r w:rsidR="00C76414" w:rsidRPr="00C76414">
        <w:rPr>
          <w:rFonts w:ascii="Trebuchet MS" w:hAnsi="Trebuchet MS"/>
          <w:snapToGrid w:val="0"/>
          <w:sz w:val="19"/>
          <w:szCs w:val="20"/>
        </w:rPr>
        <w:t>hird position indicates workplace-based delivery.</w:t>
      </w:r>
    </w:p>
    <w:p w14:paraId="2A2280B6" w14:textId="1FF2A9E3" w:rsidR="00114F4D" w:rsidRDefault="00114F4D" w:rsidP="00C76414">
      <w:pPr>
        <w:tabs>
          <w:tab w:val="left" w:pos="2977"/>
        </w:tabs>
        <w:spacing w:after="140"/>
        <w:ind w:left="567"/>
        <w:rPr>
          <w:rFonts w:ascii="Trebuchet MS" w:hAnsi="Trebuchet MS"/>
          <w:snapToGrid w:val="0"/>
          <w:sz w:val="19"/>
        </w:rPr>
      </w:pPr>
      <w:r>
        <w:rPr>
          <w:rFonts w:ascii="Trebuchet MS" w:hAnsi="Trebuchet MS"/>
          <w:snapToGrid w:val="0"/>
          <w:sz w:val="19"/>
        </w:rPr>
        <w:t>Technology underpins much training delivery in today’s world so providing additional materials online or incorporating technology into training that is otherwise face-to-face does not constitute external delivery.</w:t>
      </w:r>
      <w:r w:rsidRPr="00A12091">
        <w:rPr>
          <w:rFonts w:ascii="Trebuchet MS" w:hAnsi="Trebuchet MS"/>
          <w:snapToGrid w:val="0"/>
          <w:sz w:val="19"/>
        </w:rPr>
        <w:t xml:space="preserve"> </w:t>
      </w:r>
    </w:p>
    <w:p w14:paraId="08B08895" w14:textId="7009F3AD" w:rsidR="00114F4D" w:rsidRDefault="00114F4D" w:rsidP="00114F4D">
      <w:pPr>
        <w:tabs>
          <w:tab w:val="left" w:pos="2977"/>
        </w:tabs>
        <w:spacing w:after="140"/>
        <w:ind w:left="567"/>
        <w:rPr>
          <w:rFonts w:ascii="Trebuchet MS" w:hAnsi="Trebuchet MS"/>
          <w:snapToGrid w:val="0"/>
          <w:sz w:val="19"/>
        </w:rPr>
      </w:pPr>
      <w:r w:rsidRPr="002F7ED4">
        <w:rPr>
          <w:rFonts w:ascii="Trebuchet MS" w:hAnsi="Trebuchet MS"/>
          <w:b/>
          <w:snapToGrid w:val="0"/>
          <w:sz w:val="19"/>
        </w:rPr>
        <w:t>Internal delivery</w:t>
      </w:r>
      <w:r w:rsidR="003906EE">
        <w:rPr>
          <w:rFonts w:ascii="Trebuchet MS" w:hAnsi="Trebuchet MS"/>
          <w:b/>
          <w:snapToGrid w:val="0"/>
          <w:sz w:val="19"/>
        </w:rPr>
        <w:t xml:space="preserve">; </w:t>
      </w:r>
      <w:r>
        <w:rPr>
          <w:rFonts w:ascii="Trebuchet MS" w:hAnsi="Trebuchet MS"/>
          <w:b/>
          <w:snapToGrid w:val="0"/>
          <w:sz w:val="19"/>
        </w:rPr>
        <w:t>e.g. classroom-based</w:t>
      </w:r>
      <w:r w:rsidR="000504B3">
        <w:rPr>
          <w:rFonts w:ascii="Trebuchet MS" w:hAnsi="Trebuchet MS"/>
          <w:snapToGrid w:val="0"/>
          <w:sz w:val="19"/>
        </w:rPr>
        <w:t xml:space="preserve"> </w:t>
      </w:r>
      <w:r w:rsidR="003906EE">
        <w:rPr>
          <w:rFonts w:ascii="Trebuchet MS" w:hAnsi="Trebuchet MS"/>
          <w:snapToGrid w:val="0"/>
          <w:sz w:val="19"/>
        </w:rPr>
        <w:t>(i</w:t>
      </w:r>
      <w:r>
        <w:rPr>
          <w:rFonts w:ascii="Trebuchet MS" w:hAnsi="Trebuchet MS"/>
          <w:snapToGrid w:val="0"/>
          <w:sz w:val="19"/>
        </w:rPr>
        <w:t xml:space="preserve">.e. first position in field) is where the </w:t>
      </w:r>
      <w:r w:rsidRPr="00693493">
        <w:rPr>
          <w:rFonts w:ascii="Trebuchet MS" w:hAnsi="Trebuchet MS"/>
          <w:snapToGrid w:val="0"/>
          <w:sz w:val="19"/>
        </w:rPr>
        <w:t>client</w:t>
      </w:r>
      <w:r w:rsidR="00693493" w:rsidRPr="00693493">
        <w:rPr>
          <w:rFonts w:asciiTheme="minorHAnsi" w:eastAsiaTheme="minorHAnsi" w:hAnsiTheme="minorHAnsi" w:cstheme="minorBidi"/>
          <w:b/>
          <w:sz w:val="20"/>
          <w:lang w:eastAsia="en-US"/>
        </w:rPr>
        <w:t xml:space="preserve"> </w:t>
      </w:r>
      <w:r w:rsidR="00693493" w:rsidRPr="00EC33C4">
        <w:rPr>
          <w:rFonts w:ascii="Trebuchet MS" w:hAnsi="Trebuchet MS"/>
          <w:b/>
          <w:bCs/>
          <w:snapToGrid w:val="0"/>
          <w:sz w:val="19"/>
        </w:rPr>
        <w:t>and</w:t>
      </w:r>
      <w:r w:rsidR="00693493" w:rsidRPr="00693493">
        <w:rPr>
          <w:rFonts w:ascii="Trebuchet MS" w:hAnsi="Trebuchet MS"/>
          <w:snapToGrid w:val="0"/>
          <w:sz w:val="19"/>
        </w:rPr>
        <w:t xml:space="preserve"> the trainer</w:t>
      </w:r>
      <w:r>
        <w:rPr>
          <w:rFonts w:ascii="Trebuchet MS" w:hAnsi="Trebuchet MS"/>
          <w:snapToGrid w:val="0"/>
          <w:sz w:val="19"/>
        </w:rPr>
        <w:t xml:space="preserve"> </w:t>
      </w:r>
      <w:r w:rsidR="00EC33C4">
        <w:rPr>
          <w:rFonts w:ascii="Trebuchet MS" w:hAnsi="Trebuchet MS"/>
          <w:snapToGrid w:val="0"/>
          <w:sz w:val="19"/>
        </w:rPr>
        <w:t>interact in real-time and physically attend training delivery locations organised or managed by the training organisation.</w:t>
      </w:r>
      <w:r>
        <w:rPr>
          <w:rFonts w:ascii="Trebuchet MS" w:hAnsi="Trebuchet MS"/>
          <w:snapToGrid w:val="0"/>
          <w:sz w:val="19"/>
        </w:rPr>
        <w:t xml:space="preserve"> This includes </w:t>
      </w:r>
      <w:r w:rsidR="00BD3630" w:rsidRPr="00BD3630">
        <w:rPr>
          <w:rFonts w:ascii="Trebuchet MS" w:hAnsi="Trebuchet MS"/>
          <w:snapToGrid w:val="0"/>
          <w:sz w:val="19"/>
        </w:rPr>
        <w:t>workshop, laboratory, simulator and classroom-based training even when the training is delivered using video or internet links</w:t>
      </w:r>
      <w:r w:rsidR="003F06DF">
        <w:rPr>
          <w:rFonts w:ascii="Trebuchet MS" w:hAnsi="Trebuchet MS"/>
          <w:snapToGrid w:val="0"/>
          <w:sz w:val="19"/>
        </w:rPr>
        <w:t xml:space="preserve"> in </w:t>
      </w:r>
      <w:r w:rsidR="00BD3630" w:rsidRPr="00BD3630">
        <w:rPr>
          <w:rFonts w:ascii="Trebuchet MS" w:hAnsi="Trebuchet MS"/>
          <w:snapToGrid w:val="0"/>
          <w:sz w:val="19"/>
        </w:rPr>
        <w:t>real time.</w:t>
      </w:r>
      <w:r w:rsidR="00EC33C4">
        <w:rPr>
          <w:rFonts w:ascii="Trebuchet MS" w:hAnsi="Trebuchet MS"/>
          <w:snapToGrid w:val="0"/>
          <w:sz w:val="19"/>
        </w:rPr>
        <w:t xml:space="preserve"> The client and trainer must interact in real-time and must attend a training delivery location to be classified as internal.</w:t>
      </w:r>
      <w:r>
        <w:rPr>
          <w:rFonts w:ascii="Trebuchet MS" w:hAnsi="Trebuchet MS"/>
          <w:snapToGrid w:val="0"/>
          <w:sz w:val="19"/>
        </w:rPr>
        <w:t xml:space="preserve"> </w:t>
      </w:r>
    </w:p>
    <w:p w14:paraId="77747406" w14:textId="5E69BCF0" w:rsidR="00114F4D" w:rsidRDefault="00114F4D" w:rsidP="00114F4D">
      <w:pPr>
        <w:tabs>
          <w:tab w:val="left" w:pos="2977"/>
        </w:tabs>
        <w:spacing w:after="140"/>
        <w:ind w:left="567"/>
        <w:rPr>
          <w:rFonts w:ascii="Trebuchet MS" w:hAnsi="Trebuchet MS"/>
          <w:snapToGrid w:val="0"/>
          <w:sz w:val="19"/>
        </w:rPr>
      </w:pPr>
      <w:r w:rsidRPr="002F7ED4">
        <w:rPr>
          <w:rFonts w:ascii="Trebuchet MS" w:hAnsi="Trebuchet MS"/>
          <w:b/>
          <w:snapToGrid w:val="0"/>
          <w:sz w:val="19"/>
        </w:rPr>
        <w:t>External delivery</w:t>
      </w:r>
      <w:r w:rsidR="000504B3">
        <w:rPr>
          <w:rFonts w:ascii="Trebuchet MS" w:hAnsi="Trebuchet MS"/>
          <w:b/>
          <w:snapToGrid w:val="0"/>
          <w:sz w:val="19"/>
        </w:rPr>
        <w:t xml:space="preserve">; </w:t>
      </w:r>
      <w:r>
        <w:rPr>
          <w:rFonts w:ascii="Trebuchet MS" w:hAnsi="Trebuchet MS"/>
          <w:b/>
          <w:snapToGrid w:val="0"/>
          <w:sz w:val="19"/>
        </w:rPr>
        <w:t>e.g. online</w:t>
      </w:r>
      <w:r>
        <w:rPr>
          <w:rFonts w:ascii="Trebuchet MS" w:hAnsi="Trebuchet MS"/>
          <w:snapToGrid w:val="0"/>
          <w:sz w:val="19"/>
        </w:rPr>
        <w:t xml:space="preserve"> (i.e. second position in field) is where the client does not attend a physical delivery location but instead</w:t>
      </w:r>
      <w:r w:rsidR="00BD3630" w:rsidRPr="00BD3630">
        <w:t xml:space="preserve"> </w:t>
      </w:r>
      <w:r w:rsidR="00BD3630" w:rsidRPr="00BD3630">
        <w:rPr>
          <w:rFonts w:ascii="Trebuchet MS" w:hAnsi="Trebuchet MS"/>
          <w:snapToGrid w:val="0"/>
          <w:sz w:val="19"/>
        </w:rPr>
        <w:t>undertakes training</w:t>
      </w:r>
      <w:r w:rsidR="00EC33C4">
        <w:rPr>
          <w:rFonts w:ascii="Trebuchet MS" w:hAnsi="Trebuchet MS"/>
          <w:snapToGrid w:val="0"/>
          <w:sz w:val="19"/>
        </w:rPr>
        <w:t xml:space="preserve"> at a location of their choosing</w:t>
      </w:r>
      <w:r w:rsidR="00BD3630" w:rsidRPr="00BD3630">
        <w:rPr>
          <w:rFonts w:ascii="Trebuchet MS" w:hAnsi="Trebuchet MS"/>
          <w:snapToGrid w:val="0"/>
          <w:sz w:val="19"/>
        </w:rPr>
        <w:t xml:space="preserve"> and using</w:t>
      </w:r>
      <w:r>
        <w:rPr>
          <w:rFonts w:ascii="Trebuchet MS" w:hAnsi="Trebuchet MS"/>
          <w:snapToGrid w:val="0"/>
          <w:sz w:val="19"/>
        </w:rPr>
        <w:t xml:space="preserve"> training materials that are provided online or by correspondence. </w:t>
      </w:r>
      <w:r w:rsidR="00EC33C4">
        <w:rPr>
          <w:rFonts w:ascii="Trebuchet MS" w:hAnsi="Trebuchet MS"/>
          <w:snapToGrid w:val="0"/>
          <w:sz w:val="19"/>
        </w:rPr>
        <w:t>A client learning at home either by engaging with self-paced materials or interacting with a trainer in real-time would be classified as external</w:t>
      </w:r>
      <w:r w:rsidR="00BD3630" w:rsidRPr="00BD3630">
        <w:rPr>
          <w:rFonts w:ascii="Trebuchet MS" w:hAnsi="Trebuchet MS"/>
          <w:snapToGrid w:val="0"/>
          <w:sz w:val="19"/>
        </w:rPr>
        <w:t xml:space="preserve">.  </w:t>
      </w:r>
    </w:p>
    <w:p w14:paraId="4993F75A" w14:textId="77777777" w:rsidR="00114F4D" w:rsidRPr="005E5D33" w:rsidRDefault="00114F4D" w:rsidP="00114F4D">
      <w:pPr>
        <w:tabs>
          <w:tab w:val="left" w:pos="2977"/>
        </w:tabs>
        <w:spacing w:after="140"/>
        <w:ind w:left="567"/>
        <w:rPr>
          <w:rFonts w:ascii="Trebuchet MS" w:hAnsi="Trebuchet MS"/>
          <w:snapToGrid w:val="0"/>
          <w:sz w:val="19"/>
        </w:rPr>
      </w:pPr>
      <w:r>
        <w:rPr>
          <w:rFonts w:ascii="Trebuchet MS" w:hAnsi="Trebuchet MS"/>
          <w:b/>
          <w:snapToGrid w:val="0"/>
          <w:sz w:val="19"/>
        </w:rPr>
        <w:t>Workplace</w:t>
      </w:r>
      <w:r w:rsidRPr="002F7ED4">
        <w:rPr>
          <w:rFonts w:ascii="Trebuchet MS" w:hAnsi="Trebuchet MS"/>
          <w:b/>
          <w:snapToGrid w:val="0"/>
          <w:sz w:val="19"/>
        </w:rPr>
        <w:t>-based</w:t>
      </w:r>
      <w:r w:rsidRPr="005E5D33">
        <w:rPr>
          <w:rFonts w:ascii="Trebuchet MS" w:hAnsi="Trebuchet MS"/>
          <w:snapToGrid w:val="0"/>
          <w:sz w:val="19"/>
        </w:rPr>
        <w:t xml:space="preserve"> </w:t>
      </w:r>
      <w:r>
        <w:rPr>
          <w:rFonts w:ascii="Trebuchet MS" w:hAnsi="Trebuchet MS"/>
          <w:snapToGrid w:val="0"/>
          <w:sz w:val="19"/>
        </w:rPr>
        <w:t xml:space="preserve">(i.e. third position in field) </w:t>
      </w:r>
      <w:r w:rsidRPr="005E5D33">
        <w:rPr>
          <w:rFonts w:ascii="Trebuchet MS" w:hAnsi="Trebuchet MS"/>
          <w:snapToGrid w:val="0"/>
          <w:sz w:val="19"/>
        </w:rPr>
        <w:t>includes training activity conducted in the workplace whether it is conducted by the training organisation or the employer; for example, industrial/work experience, field placement, fully on-</w:t>
      </w:r>
      <w:r w:rsidR="00F3591C">
        <w:rPr>
          <w:rFonts w:ascii="Trebuchet MS" w:hAnsi="Trebuchet MS"/>
          <w:snapToGrid w:val="0"/>
          <w:sz w:val="19"/>
        </w:rPr>
        <w:t>the-</w:t>
      </w:r>
      <w:r w:rsidRPr="005E5D33">
        <w:rPr>
          <w:rFonts w:ascii="Trebuchet MS" w:hAnsi="Trebuchet MS"/>
          <w:snapToGrid w:val="0"/>
          <w:sz w:val="19"/>
        </w:rPr>
        <w:t>job training</w:t>
      </w:r>
      <w:r>
        <w:rPr>
          <w:rFonts w:ascii="Trebuchet MS" w:hAnsi="Trebuchet MS"/>
          <w:snapToGrid w:val="0"/>
          <w:sz w:val="19"/>
        </w:rPr>
        <w:t xml:space="preserve"> or structured workplace training delivered at a place of employment</w:t>
      </w:r>
      <w:r w:rsidRPr="005E5D33">
        <w:rPr>
          <w:rFonts w:ascii="Trebuchet MS" w:hAnsi="Trebuchet MS"/>
          <w:snapToGrid w:val="0"/>
          <w:sz w:val="19"/>
        </w:rPr>
        <w:t>.</w:t>
      </w:r>
    </w:p>
    <w:p w14:paraId="4C850432" w14:textId="0E8C54FC" w:rsidR="00114F4D" w:rsidRPr="006F40F2" w:rsidRDefault="00114F4D" w:rsidP="006F40F2">
      <w:pPr>
        <w:tabs>
          <w:tab w:val="left" w:pos="2977"/>
        </w:tabs>
        <w:spacing w:after="140"/>
        <w:ind w:left="567"/>
        <w:rPr>
          <w:rFonts w:ascii="Trebuchet MS" w:hAnsi="Trebuchet MS"/>
          <w:snapToGrid w:val="0"/>
          <w:sz w:val="19"/>
        </w:rPr>
      </w:pPr>
      <w:r>
        <w:rPr>
          <w:rFonts w:ascii="Trebuchet MS" w:hAnsi="Trebuchet MS"/>
          <w:snapToGrid w:val="0"/>
          <w:sz w:val="19"/>
        </w:rPr>
        <w:t xml:space="preserve">Where a unit of competency or module is </w:t>
      </w:r>
      <w:r w:rsidRPr="005E5D33">
        <w:rPr>
          <w:rFonts w:ascii="Trebuchet MS" w:hAnsi="Trebuchet MS"/>
          <w:snapToGrid w:val="0"/>
          <w:sz w:val="19"/>
        </w:rPr>
        <w:t>recognition of prior learning</w:t>
      </w:r>
      <w:r>
        <w:rPr>
          <w:rFonts w:ascii="Trebuchet MS" w:hAnsi="Trebuchet MS"/>
          <w:snapToGrid w:val="0"/>
          <w:sz w:val="19"/>
        </w:rPr>
        <w:t xml:space="preserve"> or </w:t>
      </w:r>
      <w:r w:rsidRPr="005E5D33">
        <w:rPr>
          <w:rFonts w:ascii="Trebuchet MS" w:hAnsi="Trebuchet MS"/>
          <w:snapToGrid w:val="0"/>
          <w:sz w:val="19"/>
        </w:rPr>
        <w:t>credit transfer</w:t>
      </w:r>
      <w:r w:rsidR="000504B3">
        <w:rPr>
          <w:rFonts w:ascii="Trebuchet MS" w:hAnsi="Trebuchet MS"/>
          <w:snapToGrid w:val="0"/>
          <w:sz w:val="19"/>
        </w:rPr>
        <w:t>,</w:t>
      </w:r>
      <w:r>
        <w:rPr>
          <w:rFonts w:ascii="Trebuchet MS" w:hAnsi="Trebuchet MS"/>
          <w:snapToGrid w:val="0"/>
          <w:sz w:val="19"/>
        </w:rPr>
        <w:t xml:space="preserve"> then all three values </w:t>
      </w:r>
      <w:r w:rsidR="00F3591C">
        <w:rPr>
          <w:rFonts w:ascii="Trebuchet MS" w:hAnsi="Trebuchet MS"/>
          <w:snapToGrid w:val="0"/>
          <w:sz w:val="19"/>
        </w:rPr>
        <w:t xml:space="preserve">must be set </w:t>
      </w:r>
      <w:r>
        <w:rPr>
          <w:rFonts w:ascii="Trebuchet MS" w:hAnsi="Trebuchet MS"/>
          <w:snapToGrid w:val="0"/>
          <w:sz w:val="19"/>
        </w:rPr>
        <w:t>to N</w:t>
      </w:r>
      <w:r w:rsidRPr="005E5D33">
        <w:rPr>
          <w:rFonts w:ascii="Trebuchet MS" w:hAnsi="Trebuchet MS"/>
          <w:snapToGrid w:val="0"/>
          <w:sz w:val="19"/>
        </w:rPr>
        <w:t>.</w:t>
      </w:r>
    </w:p>
    <w:p w14:paraId="25FEDD77" w14:textId="77777777" w:rsidR="00114F4D" w:rsidRPr="005E5D33" w:rsidRDefault="00114F4D" w:rsidP="00114F4D">
      <w:pPr>
        <w:keepNext/>
        <w:tabs>
          <w:tab w:val="right" w:leader="dot" w:pos="9061"/>
        </w:tabs>
        <w:spacing w:before="120" w:after="40"/>
        <w:outlineLvl w:val="3"/>
        <w:rPr>
          <w:rFonts w:ascii="Arial Bold" w:hAnsi="Arial Bold"/>
          <w:b/>
          <w:caps/>
          <w:sz w:val="20"/>
        </w:rPr>
      </w:pPr>
      <w:r w:rsidRPr="005E5D33">
        <w:rPr>
          <w:rFonts w:ascii="Arial Bold" w:hAnsi="Arial Bold"/>
          <w:b/>
          <w:caps/>
          <w:sz w:val="20"/>
        </w:rPr>
        <w:t>Related data</w:t>
      </w:r>
    </w:p>
    <w:p w14:paraId="3D82D5E7" w14:textId="77777777" w:rsidR="00114F4D" w:rsidRPr="005E5D33" w:rsidRDefault="00114F4D" w:rsidP="00114F4D">
      <w:pPr>
        <w:tabs>
          <w:tab w:val="left" w:pos="2977"/>
        </w:tabs>
        <w:spacing w:after="140"/>
        <w:ind w:left="567"/>
        <w:rPr>
          <w:rFonts w:ascii="Trebuchet MS" w:hAnsi="Trebuchet MS"/>
          <w:snapToGrid w:val="0"/>
          <w:sz w:val="19"/>
        </w:rPr>
      </w:pPr>
      <w:r w:rsidRPr="005E5D33">
        <w:rPr>
          <w:rFonts w:ascii="Trebuchet MS" w:hAnsi="Trebuchet MS"/>
          <w:snapToGrid w:val="0"/>
          <w:sz w:val="19"/>
        </w:rPr>
        <w:t>Not applicable</w:t>
      </w:r>
    </w:p>
    <w:p w14:paraId="5F54D72F" w14:textId="77777777" w:rsidR="00114F4D" w:rsidRPr="005E5D33" w:rsidRDefault="00114F4D" w:rsidP="00114F4D">
      <w:pPr>
        <w:keepNext/>
        <w:tabs>
          <w:tab w:val="right" w:leader="dot" w:pos="9061"/>
        </w:tabs>
        <w:spacing w:before="120" w:after="40"/>
        <w:outlineLvl w:val="3"/>
        <w:rPr>
          <w:rFonts w:ascii="Arial Bold" w:hAnsi="Arial Bold"/>
          <w:b/>
          <w:caps/>
          <w:sz w:val="20"/>
        </w:rPr>
      </w:pPr>
      <w:r w:rsidRPr="005E5D33">
        <w:rPr>
          <w:rFonts w:ascii="Arial Bold" w:hAnsi="Arial Bold"/>
          <w:b/>
          <w:caps/>
          <w:sz w:val="20"/>
        </w:rPr>
        <w:t>Type of relationship</w:t>
      </w:r>
    </w:p>
    <w:p w14:paraId="54CFFEDD" w14:textId="77777777" w:rsidR="00114F4D" w:rsidRPr="005E5D33" w:rsidRDefault="00114F4D" w:rsidP="00114F4D">
      <w:pPr>
        <w:tabs>
          <w:tab w:val="left" w:pos="2977"/>
        </w:tabs>
        <w:spacing w:after="140"/>
        <w:ind w:left="567"/>
        <w:rPr>
          <w:rFonts w:ascii="Trebuchet MS" w:hAnsi="Trebuchet MS"/>
          <w:snapToGrid w:val="0"/>
          <w:sz w:val="19"/>
        </w:rPr>
      </w:pPr>
      <w:r w:rsidRPr="005E5D33">
        <w:rPr>
          <w:rFonts w:ascii="Trebuchet MS" w:hAnsi="Trebuchet MS"/>
          <w:snapToGrid w:val="0"/>
          <w:sz w:val="19"/>
        </w:rPr>
        <w:t>Not applicable</w:t>
      </w:r>
    </w:p>
    <w:p w14:paraId="4A71477D" w14:textId="77777777" w:rsidR="009825D5" w:rsidRDefault="009825D5">
      <w:pPr>
        <w:rPr>
          <w:rFonts w:ascii="Arial Bold" w:hAnsi="Arial Bold"/>
          <w:b/>
          <w:caps/>
          <w:sz w:val="20"/>
        </w:rPr>
      </w:pPr>
      <w:r>
        <w:rPr>
          <w:rFonts w:ascii="Arial Bold" w:hAnsi="Arial Bold"/>
          <w:b/>
          <w:caps/>
          <w:sz w:val="20"/>
        </w:rPr>
        <w:br w:type="page"/>
      </w:r>
    </w:p>
    <w:p w14:paraId="76D07321" w14:textId="77777777" w:rsidR="00114F4D" w:rsidRDefault="00114F4D" w:rsidP="00114F4D">
      <w:pPr>
        <w:keepNext/>
        <w:tabs>
          <w:tab w:val="right" w:leader="dot" w:pos="9061"/>
        </w:tabs>
        <w:spacing w:before="120" w:after="40"/>
        <w:outlineLvl w:val="3"/>
        <w:rPr>
          <w:rFonts w:ascii="Arial Bold" w:hAnsi="Arial Bold"/>
          <w:b/>
          <w:caps/>
          <w:sz w:val="20"/>
        </w:rPr>
      </w:pPr>
      <w:r w:rsidRPr="005E5D33">
        <w:rPr>
          <w:rFonts w:ascii="Arial Bold" w:hAnsi="Arial Bold"/>
          <w:b/>
          <w:caps/>
          <w:sz w:val="20"/>
        </w:rPr>
        <w:lastRenderedPageBreak/>
        <w:t>Classification scheme</w:t>
      </w:r>
    </w:p>
    <w:tbl>
      <w:tblPr>
        <w:tblStyle w:val="TableGrid"/>
        <w:tblW w:w="0" w:type="auto"/>
        <w:tblInd w:w="-34" w:type="dxa"/>
        <w:tblLook w:val="04A0" w:firstRow="1" w:lastRow="0" w:firstColumn="1" w:lastColumn="0" w:noHBand="0" w:noVBand="1"/>
      </w:tblPr>
      <w:tblGrid>
        <w:gridCol w:w="957"/>
        <w:gridCol w:w="926"/>
        <w:gridCol w:w="2064"/>
        <w:gridCol w:w="5157"/>
      </w:tblGrid>
      <w:tr w:rsidR="00C82917" w14:paraId="0755CFB1" w14:textId="77777777" w:rsidTr="0012049D">
        <w:trPr>
          <w:cantSplit/>
        </w:trPr>
        <w:tc>
          <w:tcPr>
            <w:tcW w:w="3970" w:type="dxa"/>
            <w:gridSpan w:val="3"/>
            <w:tcBorders>
              <w:left w:val="nil"/>
              <w:bottom w:val="single" w:sz="4" w:space="0" w:color="auto"/>
            </w:tcBorders>
          </w:tcPr>
          <w:p w14:paraId="35DDA855" w14:textId="77777777" w:rsidR="00C82917" w:rsidRDefault="00C82917" w:rsidP="0012049D">
            <w:pPr>
              <w:tabs>
                <w:tab w:val="left" w:pos="2977"/>
              </w:tabs>
              <w:spacing w:before="60" w:after="60"/>
              <w:rPr>
                <w:rFonts w:ascii="Trebuchet MS" w:hAnsi="Trebuchet MS"/>
                <w:snapToGrid w:val="0"/>
                <w:sz w:val="19"/>
              </w:rPr>
            </w:pPr>
            <w:r w:rsidRPr="005E5D33">
              <w:rPr>
                <w:rFonts w:ascii="Arial Bold" w:hAnsi="Arial Bold"/>
                <w:b/>
                <w:bCs/>
                <w:caps/>
                <w:snapToGrid w:val="0"/>
                <w:sz w:val="18"/>
              </w:rPr>
              <w:t>Value</w:t>
            </w:r>
          </w:p>
        </w:tc>
        <w:tc>
          <w:tcPr>
            <w:tcW w:w="5245" w:type="dxa"/>
            <w:tcBorders>
              <w:bottom w:val="single" w:sz="4" w:space="0" w:color="auto"/>
              <w:right w:val="nil"/>
            </w:tcBorders>
          </w:tcPr>
          <w:p w14:paraId="138F9BB9" w14:textId="77777777" w:rsidR="00C82917" w:rsidRDefault="00C82917" w:rsidP="0012049D">
            <w:pPr>
              <w:tabs>
                <w:tab w:val="left" w:pos="2977"/>
              </w:tabs>
              <w:spacing w:before="60" w:after="60"/>
              <w:rPr>
                <w:rFonts w:ascii="Trebuchet MS" w:hAnsi="Trebuchet MS"/>
                <w:snapToGrid w:val="0"/>
                <w:sz w:val="19"/>
              </w:rPr>
            </w:pPr>
            <w:r w:rsidRPr="005E5D33">
              <w:rPr>
                <w:rFonts w:ascii="Arial Bold" w:hAnsi="Arial Bold"/>
                <w:b/>
                <w:bCs/>
                <w:caps/>
                <w:snapToGrid w:val="0"/>
                <w:sz w:val="18"/>
              </w:rPr>
              <w:t xml:space="preserve">Description – </w:t>
            </w:r>
            <w:r w:rsidRPr="00F11A39">
              <w:rPr>
                <w:rFonts w:ascii="Arial Bold" w:hAnsi="Arial Bold"/>
                <w:b/>
                <w:bCs/>
                <w:caps/>
                <w:snapToGrid w:val="0"/>
                <w:sz w:val="18"/>
              </w:rPr>
              <w:t>Delivery mode identifier</w:t>
            </w:r>
          </w:p>
        </w:tc>
      </w:tr>
      <w:tr w:rsidR="00C82917" w14:paraId="239B7A56" w14:textId="77777777" w:rsidTr="0012049D">
        <w:trPr>
          <w:cantSplit/>
        </w:trPr>
        <w:tc>
          <w:tcPr>
            <w:tcW w:w="959" w:type="dxa"/>
            <w:tcBorders>
              <w:left w:val="nil"/>
            </w:tcBorders>
          </w:tcPr>
          <w:p w14:paraId="020D77B8"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Internal</w:t>
            </w:r>
          </w:p>
        </w:tc>
        <w:tc>
          <w:tcPr>
            <w:tcW w:w="926" w:type="dxa"/>
          </w:tcPr>
          <w:p w14:paraId="59B68D15"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External</w:t>
            </w:r>
          </w:p>
        </w:tc>
        <w:tc>
          <w:tcPr>
            <w:tcW w:w="2085" w:type="dxa"/>
          </w:tcPr>
          <w:p w14:paraId="4B4F4429"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Workplace-based</w:t>
            </w:r>
          </w:p>
        </w:tc>
        <w:tc>
          <w:tcPr>
            <w:tcW w:w="5245" w:type="dxa"/>
            <w:tcBorders>
              <w:right w:val="nil"/>
            </w:tcBorders>
          </w:tcPr>
          <w:p w14:paraId="3AF6A818" w14:textId="77777777" w:rsidR="00C82917" w:rsidRDefault="00C82917" w:rsidP="00C82917">
            <w:pPr>
              <w:tabs>
                <w:tab w:val="left" w:pos="2977"/>
              </w:tabs>
              <w:spacing w:before="40"/>
              <w:rPr>
                <w:rFonts w:ascii="Trebuchet MS" w:hAnsi="Trebuchet MS"/>
                <w:snapToGrid w:val="0"/>
                <w:sz w:val="19"/>
              </w:rPr>
            </w:pPr>
          </w:p>
        </w:tc>
      </w:tr>
      <w:tr w:rsidR="00C82917" w14:paraId="454CA6AC" w14:textId="77777777" w:rsidTr="0012049D">
        <w:trPr>
          <w:cantSplit/>
        </w:trPr>
        <w:tc>
          <w:tcPr>
            <w:tcW w:w="959" w:type="dxa"/>
            <w:tcBorders>
              <w:left w:val="nil"/>
            </w:tcBorders>
          </w:tcPr>
          <w:p w14:paraId="1EB0F203"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926" w:type="dxa"/>
          </w:tcPr>
          <w:p w14:paraId="05411C7C"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2085" w:type="dxa"/>
          </w:tcPr>
          <w:p w14:paraId="2DEE67C9"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5245" w:type="dxa"/>
            <w:tcBorders>
              <w:right w:val="nil"/>
            </w:tcBorders>
          </w:tcPr>
          <w:p w14:paraId="2E106057" w14:textId="77777777" w:rsidR="00C82917" w:rsidRDefault="00C82917" w:rsidP="00C82917">
            <w:pPr>
              <w:tabs>
                <w:tab w:val="left" w:pos="2977"/>
              </w:tabs>
              <w:spacing w:before="40"/>
              <w:rPr>
                <w:rFonts w:ascii="Trebuchet MS" w:hAnsi="Trebuchet MS"/>
                <w:snapToGrid w:val="0"/>
                <w:sz w:val="19"/>
              </w:rPr>
            </w:pPr>
            <w:r w:rsidRPr="00A12091">
              <w:rPr>
                <w:rFonts w:ascii="Trebuchet MS" w:hAnsi="Trebuchet MS"/>
                <w:snapToGrid w:val="0"/>
                <w:sz w:val="19"/>
              </w:rPr>
              <w:t>Internal only</w:t>
            </w:r>
          </w:p>
        </w:tc>
      </w:tr>
      <w:tr w:rsidR="00C82917" w14:paraId="150C4179" w14:textId="77777777" w:rsidTr="0012049D">
        <w:trPr>
          <w:cantSplit/>
        </w:trPr>
        <w:tc>
          <w:tcPr>
            <w:tcW w:w="959" w:type="dxa"/>
            <w:tcBorders>
              <w:left w:val="nil"/>
            </w:tcBorders>
          </w:tcPr>
          <w:p w14:paraId="28A2EFC0"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926" w:type="dxa"/>
          </w:tcPr>
          <w:p w14:paraId="0DD4555F"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2085" w:type="dxa"/>
          </w:tcPr>
          <w:p w14:paraId="25DBCEF7"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5245" w:type="dxa"/>
            <w:tcBorders>
              <w:right w:val="nil"/>
            </w:tcBorders>
          </w:tcPr>
          <w:p w14:paraId="7C9FAF12" w14:textId="77777777" w:rsidR="00C82917" w:rsidRDefault="00C82917" w:rsidP="00C82917">
            <w:pPr>
              <w:tabs>
                <w:tab w:val="left" w:pos="2977"/>
              </w:tabs>
              <w:spacing w:before="40"/>
              <w:rPr>
                <w:rFonts w:ascii="Trebuchet MS" w:hAnsi="Trebuchet MS"/>
                <w:snapToGrid w:val="0"/>
                <w:sz w:val="19"/>
              </w:rPr>
            </w:pPr>
            <w:r w:rsidRPr="00A12091">
              <w:rPr>
                <w:rFonts w:ascii="Trebuchet MS" w:hAnsi="Trebuchet MS"/>
                <w:snapToGrid w:val="0"/>
                <w:sz w:val="19"/>
              </w:rPr>
              <w:t>External only</w:t>
            </w:r>
          </w:p>
        </w:tc>
      </w:tr>
      <w:tr w:rsidR="00C82917" w14:paraId="7090D6F9" w14:textId="77777777" w:rsidTr="0012049D">
        <w:trPr>
          <w:cantSplit/>
        </w:trPr>
        <w:tc>
          <w:tcPr>
            <w:tcW w:w="959" w:type="dxa"/>
            <w:tcBorders>
              <w:left w:val="nil"/>
            </w:tcBorders>
          </w:tcPr>
          <w:p w14:paraId="12388338"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926" w:type="dxa"/>
          </w:tcPr>
          <w:p w14:paraId="1D0EC108"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2085" w:type="dxa"/>
          </w:tcPr>
          <w:p w14:paraId="5A100089"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5245" w:type="dxa"/>
            <w:tcBorders>
              <w:right w:val="nil"/>
            </w:tcBorders>
          </w:tcPr>
          <w:p w14:paraId="32F15D30" w14:textId="77777777" w:rsidR="00C82917" w:rsidRDefault="00C82917" w:rsidP="00C82917">
            <w:pPr>
              <w:tabs>
                <w:tab w:val="left" w:pos="2977"/>
              </w:tabs>
              <w:spacing w:before="40"/>
              <w:rPr>
                <w:rFonts w:ascii="Trebuchet MS" w:hAnsi="Trebuchet MS"/>
                <w:snapToGrid w:val="0"/>
                <w:sz w:val="19"/>
              </w:rPr>
            </w:pPr>
            <w:r>
              <w:rPr>
                <w:rFonts w:ascii="Trebuchet MS" w:hAnsi="Trebuchet MS"/>
                <w:snapToGrid w:val="0"/>
                <w:sz w:val="19"/>
              </w:rPr>
              <w:t>Workplace-</w:t>
            </w:r>
            <w:r w:rsidRPr="00A12091">
              <w:rPr>
                <w:rFonts w:ascii="Trebuchet MS" w:hAnsi="Trebuchet MS"/>
                <w:snapToGrid w:val="0"/>
                <w:sz w:val="19"/>
              </w:rPr>
              <w:t>based only</w:t>
            </w:r>
          </w:p>
        </w:tc>
      </w:tr>
      <w:tr w:rsidR="00C82917" w14:paraId="61D711D0" w14:textId="77777777" w:rsidTr="0012049D">
        <w:trPr>
          <w:cantSplit/>
        </w:trPr>
        <w:tc>
          <w:tcPr>
            <w:tcW w:w="959" w:type="dxa"/>
            <w:tcBorders>
              <w:left w:val="nil"/>
            </w:tcBorders>
          </w:tcPr>
          <w:p w14:paraId="7F93F4CE"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926" w:type="dxa"/>
          </w:tcPr>
          <w:p w14:paraId="6A2387D5"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2085" w:type="dxa"/>
          </w:tcPr>
          <w:p w14:paraId="701EE01A"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5245" w:type="dxa"/>
            <w:tcBorders>
              <w:right w:val="nil"/>
            </w:tcBorders>
          </w:tcPr>
          <w:p w14:paraId="6B882A99" w14:textId="77777777" w:rsidR="00C82917" w:rsidRPr="00A12091" w:rsidRDefault="00C82917" w:rsidP="00C82917">
            <w:pPr>
              <w:tabs>
                <w:tab w:val="left" w:pos="2977"/>
              </w:tabs>
              <w:spacing w:before="40"/>
              <w:rPr>
                <w:rFonts w:ascii="Trebuchet MS" w:hAnsi="Trebuchet MS"/>
                <w:snapToGrid w:val="0"/>
                <w:sz w:val="19"/>
              </w:rPr>
            </w:pPr>
            <w:r w:rsidRPr="00A12091">
              <w:rPr>
                <w:rFonts w:ascii="Trebuchet MS" w:hAnsi="Trebuchet MS"/>
                <w:snapToGrid w:val="0"/>
                <w:sz w:val="19"/>
              </w:rPr>
              <w:t>Combina</w:t>
            </w:r>
            <w:r>
              <w:rPr>
                <w:rFonts w:ascii="Trebuchet MS" w:hAnsi="Trebuchet MS"/>
                <w:snapToGrid w:val="0"/>
                <w:sz w:val="19"/>
              </w:rPr>
              <w:t>tion of internal and external</w:t>
            </w:r>
          </w:p>
        </w:tc>
      </w:tr>
      <w:tr w:rsidR="00C82917" w14:paraId="63211AE1" w14:textId="77777777" w:rsidTr="0012049D">
        <w:trPr>
          <w:cantSplit/>
        </w:trPr>
        <w:tc>
          <w:tcPr>
            <w:tcW w:w="959" w:type="dxa"/>
            <w:tcBorders>
              <w:left w:val="nil"/>
            </w:tcBorders>
          </w:tcPr>
          <w:p w14:paraId="12D33780"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926" w:type="dxa"/>
          </w:tcPr>
          <w:p w14:paraId="4C04E24C"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2085" w:type="dxa"/>
          </w:tcPr>
          <w:p w14:paraId="726A4B4F"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5245" w:type="dxa"/>
            <w:tcBorders>
              <w:right w:val="nil"/>
            </w:tcBorders>
          </w:tcPr>
          <w:p w14:paraId="72D7FD66" w14:textId="77777777" w:rsidR="00C82917" w:rsidRDefault="00C82917" w:rsidP="00C82917">
            <w:pPr>
              <w:tabs>
                <w:tab w:val="left" w:pos="2977"/>
              </w:tabs>
              <w:spacing w:before="40"/>
              <w:rPr>
                <w:rFonts w:ascii="Trebuchet MS" w:hAnsi="Trebuchet MS"/>
                <w:snapToGrid w:val="0"/>
                <w:sz w:val="19"/>
              </w:rPr>
            </w:pPr>
            <w:r w:rsidRPr="00A12091">
              <w:rPr>
                <w:rFonts w:ascii="Trebuchet MS" w:hAnsi="Trebuchet MS"/>
                <w:snapToGrid w:val="0"/>
                <w:sz w:val="19"/>
              </w:rPr>
              <w:t>Combina</w:t>
            </w:r>
            <w:r>
              <w:rPr>
                <w:rFonts w:ascii="Trebuchet MS" w:hAnsi="Trebuchet MS"/>
                <w:snapToGrid w:val="0"/>
                <w:sz w:val="19"/>
              </w:rPr>
              <w:t>tion of internal and workplace-</w:t>
            </w:r>
            <w:r w:rsidRPr="00A12091">
              <w:rPr>
                <w:rFonts w:ascii="Trebuchet MS" w:hAnsi="Trebuchet MS"/>
                <w:snapToGrid w:val="0"/>
                <w:sz w:val="19"/>
              </w:rPr>
              <w:t>based</w:t>
            </w:r>
          </w:p>
        </w:tc>
      </w:tr>
      <w:tr w:rsidR="00C82917" w14:paraId="38DB40AB" w14:textId="77777777" w:rsidTr="0012049D">
        <w:trPr>
          <w:cantSplit/>
        </w:trPr>
        <w:tc>
          <w:tcPr>
            <w:tcW w:w="959" w:type="dxa"/>
            <w:tcBorders>
              <w:left w:val="nil"/>
            </w:tcBorders>
          </w:tcPr>
          <w:p w14:paraId="08110814"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926" w:type="dxa"/>
          </w:tcPr>
          <w:p w14:paraId="106F8EAE"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2085" w:type="dxa"/>
          </w:tcPr>
          <w:p w14:paraId="22C17185"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5245" w:type="dxa"/>
            <w:tcBorders>
              <w:right w:val="nil"/>
            </w:tcBorders>
          </w:tcPr>
          <w:p w14:paraId="722CB9A7" w14:textId="77777777" w:rsidR="00C82917" w:rsidRDefault="00C82917" w:rsidP="00C82917">
            <w:pPr>
              <w:tabs>
                <w:tab w:val="left" w:pos="2977"/>
              </w:tabs>
              <w:spacing w:before="40"/>
              <w:rPr>
                <w:rFonts w:ascii="Trebuchet MS" w:hAnsi="Trebuchet MS"/>
                <w:snapToGrid w:val="0"/>
                <w:sz w:val="19"/>
              </w:rPr>
            </w:pPr>
            <w:r w:rsidRPr="00A12091">
              <w:rPr>
                <w:rFonts w:ascii="Trebuchet MS" w:hAnsi="Trebuchet MS"/>
                <w:snapToGrid w:val="0"/>
                <w:sz w:val="19"/>
              </w:rPr>
              <w:t>Combina</w:t>
            </w:r>
            <w:r>
              <w:rPr>
                <w:rFonts w:ascii="Trebuchet MS" w:hAnsi="Trebuchet MS"/>
                <w:snapToGrid w:val="0"/>
                <w:sz w:val="19"/>
              </w:rPr>
              <w:t>tion of external and workplace-</w:t>
            </w:r>
            <w:r w:rsidRPr="00A12091">
              <w:rPr>
                <w:rFonts w:ascii="Trebuchet MS" w:hAnsi="Trebuchet MS"/>
                <w:snapToGrid w:val="0"/>
                <w:sz w:val="19"/>
              </w:rPr>
              <w:t>based</w:t>
            </w:r>
          </w:p>
        </w:tc>
      </w:tr>
      <w:tr w:rsidR="00C82917" w14:paraId="711097B4" w14:textId="77777777" w:rsidTr="0012049D">
        <w:trPr>
          <w:cantSplit/>
        </w:trPr>
        <w:tc>
          <w:tcPr>
            <w:tcW w:w="959" w:type="dxa"/>
            <w:tcBorders>
              <w:left w:val="nil"/>
            </w:tcBorders>
          </w:tcPr>
          <w:p w14:paraId="4E4CA37B"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926" w:type="dxa"/>
          </w:tcPr>
          <w:p w14:paraId="6D288AD6"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2085" w:type="dxa"/>
          </w:tcPr>
          <w:p w14:paraId="476315D3"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5245" w:type="dxa"/>
            <w:tcBorders>
              <w:right w:val="nil"/>
            </w:tcBorders>
          </w:tcPr>
          <w:p w14:paraId="3F4910A6" w14:textId="77777777" w:rsidR="00C82917" w:rsidRPr="00A12091" w:rsidRDefault="00C82917" w:rsidP="00C82917">
            <w:pPr>
              <w:tabs>
                <w:tab w:val="left" w:pos="2977"/>
              </w:tabs>
              <w:spacing w:before="40"/>
              <w:rPr>
                <w:rFonts w:ascii="Trebuchet MS" w:hAnsi="Trebuchet MS"/>
                <w:snapToGrid w:val="0"/>
                <w:sz w:val="19"/>
              </w:rPr>
            </w:pPr>
            <w:r>
              <w:rPr>
                <w:rFonts w:ascii="Trebuchet MS" w:hAnsi="Trebuchet MS"/>
                <w:snapToGrid w:val="0"/>
                <w:sz w:val="19"/>
              </w:rPr>
              <w:t>Combination of all modes</w:t>
            </w:r>
          </w:p>
        </w:tc>
      </w:tr>
      <w:tr w:rsidR="00C82917" w14:paraId="2CDEA387" w14:textId="77777777" w:rsidTr="0012049D">
        <w:trPr>
          <w:cantSplit/>
        </w:trPr>
        <w:tc>
          <w:tcPr>
            <w:tcW w:w="959" w:type="dxa"/>
            <w:tcBorders>
              <w:left w:val="nil"/>
            </w:tcBorders>
          </w:tcPr>
          <w:p w14:paraId="2498C7B5"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926" w:type="dxa"/>
          </w:tcPr>
          <w:p w14:paraId="14323336"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2085" w:type="dxa"/>
          </w:tcPr>
          <w:p w14:paraId="64E36AE4"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5245" w:type="dxa"/>
            <w:tcBorders>
              <w:right w:val="nil"/>
            </w:tcBorders>
          </w:tcPr>
          <w:p w14:paraId="0388A996" w14:textId="77777777" w:rsidR="00C82917" w:rsidRDefault="00C82917" w:rsidP="00C82917">
            <w:pPr>
              <w:tabs>
                <w:tab w:val="left" w:pos="2977"/>
              </w:tabs>
              <w:spacing w:before="40"/>
              <w:rPr>
                <w:rFonts w:ascii="Trebuchet MS" w:hAnsi="Trebuchet MS"/>
                <w:snapToGrid w:val="0"/>
                <w:sz w:val="19"/>
              </w:rPr>
            </w:pPr>
            <w:r w:rsidRPr="00A12091">
              <w:rPr>
                <w:rFonts w:ascii="Trebuchet MS" w:hAnsi="Trebuchet MS"/>
                <w:snapToGrid w:val="0"/>
                <w:sz w:val="19"/>
              </w:rPr>
              <w:t>Not applicable</w:t>
            </w:r>
            <w:r>
              <w:rPr>
                <w:rFonts w:ascii="Trebuchet MS" w:hAnsi="Trebuchet MS"/>
                <w:snapToGrid w:val="0"/>
                <w:sz w:val="19"/>
              </w:rPr>
              <w:t xml:space="preserve"> (RPL or credit transfer)</w:t>
            </w:r>
          </w:p>
        </w:tc>
      </w:tr>
    </w:tbl>
    <w:p w14:paraId="7434492F" w14:textId="77777777" w:rsidR="00114F4D" w:rsidRPr="005E5D33" w:rsidRDefault="00114F4D" w:rsidP="00114F4D">
      <w:pPr>
        <w:keepNext/>
        <w:tabs>
          <w:tab w:val="right" w:leader="dot" w:pos="9061"/>
        </w:tabs>
        <w:spacing w:before="120" w:after="40"/>
        <w:outlineLvl w:val="3"/>
        <w:rPr>
          <w:rFonts w:ascii="Arial Bold" w:hAnsi="Arial Bold"/>
          <w:b/>
          <w:caps/>
          <w:sz w:val="20"/>
        </w:rPr>
      </w:pPr>
      <w:r w:rsidRPr="005E5D33">
        <w:rPr>
          <w:rFonts w:ascii="Arial Bold" w:hAnsi="Arial Bold"/>
          <w:b/>
          <w:caps/>
          <w:sz w:val="20"/>
        </w:rPr>
        <w:t>Question</w:t>
      </w:r>
    </w:p>
    <w:p w14:paraId="14E8736F" w14:textId="77777777" w:rsidR="00114F4D" w:rsidRPr="005E5D33" w:rsidRDefault="00114F4D" w:rsidP="00114F4D">
      <w:pPr>
        <w:tabs>
          <w:tab w:val="left" w:pos="2977"/>
        </w:tabs>
        <w:spacing w:after="140"/>
        <w:ind w:left="567"/>
        <w:rPr>
          <w:rFonts w:ascii="Trebuchet MS" w:hAnsi="Trebuchet MS"/>
          <w:snapToGrid w:val="0"/>
          <w:sz w:val="19"/>
        </w:rPr>
      </w:pPr>
      <w:r w:rsidRPr="005E5D33">
        <w:rPr>
          <w:rFonts w:ascii="Trebuchet MS" w:hAnsi="Trebuchet MS"/>
          <w:snapToGrid w:val="0"/>
          <w:sz w:val="19"/>
        </w:rPr>
        <w:t>Not applicable</w:t>
      </w:r>
    </w:p>
    <w:p w14:paraId="34A11768" w14:textId="77777777" w:rsidR="00114F4D" w:rsidRPr="005E5D33" w:rsidRDefault="00114F4D" w:rsidP="00114F4D">
      <w:pPr>
        <w:keepNext/>
        <w:pBdr>
          <w:top w:val="single" w:sz="12" w:space="3" w:color="auto"/>
        </w:pBdr>
        <w:spacing w:before="200" w:after="80"/>
        <w:outlineLvl w:val="2"/>
        <w:rPr>
          <w:rFonts w:ascii="Arial" w:hAnsi="Arial"/>
          <w:b/>
          <w:snapToGrid w:val="0"/>
          <w:sz w:val="22"/>
        </w:rPr>
      </w:pPr>
      <w:r w:rsidRPr="005E5D33">
        <w:rPr>
          <w:rFonts w:ascii="Arial" w:hAnsi="Arial"/>
          <w:b/>
          <w:snapToGrid w:val="0"/>
          <w:sz w:val="22"/>
        </w:rPr>
        <w:t>Format attributes</w:t>
      </w:r>
    </w:p>
    <w:p w14:paraId="230BBF75" w14:textId="77777777" w:rsidR="00114F4D" w:rsidRPr="005E5D33" w:rsidRDefault="00114F4D" w:rsidP="00114F4D">
      <w:pPr>
        <w:tabs>
          <w:tab w:val="left" w:pos="2977"/>
        </w:tabs>
        <w:spacing w:after="140"/>
        <w:ind w:left="567"/>
        <w:rPr>
          <w:rFonts w:ascii="Trebuchet MS" w:hAnsi="Trebuchet MS"/>
          <w:snapToGrid w:val="0"/>
          <w:sz w:val="19"/>
        </w:rPr>
      </w:pPr>
      <w:r w:rsidRPr="005E5D33">
        <w:rPr>
          <w:rFonts w:ascii="Trebuchet MS" w:hAnsi="Trebuchet MS"/>
          <w:snapToGrid w:val="0"/>
          <w:sz w:val="19"/>
        </w:rPr>
        <w:t>Length:</w:t>
      </w:r>
      <w:r w:rsidRPr="005E5D33">
        <w:rPr>
          <w:rFonts w:ascii="Trebuchet MS" w:hAnsi="Trebuchet MS"/>
          <w:snapToGrid w:val="0"/>
          <w:sz w:val="19"/>
        </w:rPr>
        <w:tab/>
      </w:r>
      <w:r w:rsidRPr="005E5D33">
        <w:rPr>
          <w:rFonts w:ascii="Trebuchet MS" w:hAnsi="Trebuchet MS"/>
          <w:snapToGrid w:val="0"/>
          <w:sz w:val="19"/>
        </w:rPr>
        <w:tab/>
      </w:r>
      <w:r>
        <w:rPr>
          <w:rFonts w:ascii="Trebuchet MS" w:hAnsi="Trebuchet MS"/>
          <w:snapToGrid w:val="0"/>
          <w:sz w:val="19"/>
        </w:rPr>
        <w:t>3</w:t>
      </w:r>
    </w:p>
    <w:p w14:paraId="14BCBAB5" w14:textId="77777777" w:rsidR="00114F4D" w:rsidRPr="005E5D33" w:rsidRDefault="00114F4D" w:rsidP="00114F4D">
      <w:pPr>
        <w:tabs>
          <w:tab w:val="left" w:pos="2977"/>
        </w:tabs>
        <w:spacing w:after="140"/>
        <w:ind w:left="567"/>
        <w:rPr>
          <w:rFonts w:ascii="Trebuchet MS" w:hAnsi="Trebuchet MS"/>
          <w:snapToGrid w:val="0"/>
          <w:sz w:val="19"/>
        </w:rPr>
      </w:pPr>
      <w:r w:rsidRPr="005E5D33">
        <w:rPr>
          <w:rFonts w:ascii="Trebuchet MS" w:hAnsi="Trebuchet MS"/>
          <w:snapToGrid w:val="0"/>
          <w:sz w:val="19"/>
        </w:rPr>
        <w:t>Type:</w:t>
      </w:r>
      <w:r w:rsidRPr="005E5D33">
        <w:rPr>
          <w:rFonts w:ascii="Trebuchet MS" w:hAnsi="Trebuchet MS"/>
          <w:snapToGrid w:val="0"/>
          <w:sz w:val="19"/>
        </w:rPr>
        <w:tab/>
      </w:r>
      <w:r w:rsidRPr="005E5D33">
        <w:rPr>
          <w:rFonts w:ascii="Trebuchet MS" w:hAnsi="Trebuchet MS"/>
          <w:snapToGrid w:val="0"/>
          <w:sz w:val="19"/>
        </w:rPr>
        <w:tab/>
      </w:r>
      <w:r>
        <w:rPr>
          <w:rFonts w:ascii="Trebuchet MS" w:hAnsi="Trebuchet MS"/>
          <w:snapToGrid w:val="0"/>
          <w:sz w:val="19"/>
        </w:rPr>
        <w:t>alpha</w:t>
      </w:r>
      <w:r w:rsidRPr="005E5D33">
        <w:rPr>
          <w:rFonts w:ascii="Trebuchet MS" w:hAnsi="Trebuchet MS"/>
          <w:snapToGrid w:val="0"/>
          <w:sz w:val="19"/>
        </w:rPr>
        <w:t>numeric</w:t>
      </w:r>
    </w:p>
    <w:p w14:paraId="27536502" w14:textId="77777777" w:rsidR="00114F4D" w:rsidRPr="005E5D33" w:rsidRDefault="00114F4D" w:rsidP="00114F4D">
      <w:pPr>
        <w:tabs>
          <w:tab w:val="left" w:pos="2977"/>
        </w:tabs>
        <w:spacing w:after="140"/>
        <w:ind w:left="567"/>
        <w:rPr>
          <w:rFonts w:ascii="Trebuchet MS" w:hAnsi="Trebuchet MS"/>
          <w:snapToGrid w:val="0"/>
          <w:sz w:val="19"/>
        </w:rPr>
      </w:pPr>
      <w:r w:rsidRPr="005E5D33">
        <w:rPr>
          <w:rFonts w:ascii="Trebuchet MS" w:hAnsi="Trebuchet MS"/>
          <w:snapToGrid w:val="0"/>
          <w:sz w:val="19"/>
        </w:rPr>
        <w:t>Justification:</w:t>
      </w:r>
      <w:r w:rsidRPr="005E5D33">
        <w:rPr>
          <w:rFonts w:ascii="Trebuchet MS" w:hAnsi="Trebuchet MS"/>
          <w:snapToGrid w:val="0"/>
          <w:sz w:val="19"/>
        </w:rPr>
        <w:tab/>
      </w:r>
      <w:r w:rsidRPr="005E5D33">
        <w:rPr>
          <w:rFonts w:ascii="Trebuchet MS" w:hAnsi="Trebuchet MS"/>
          <w:snapToGrid w:val="0"/>
          <w:sz w:val="19"/>
        </w:rPr>
        <w:tab/>
        <w:t>none</w:t>
      </w:r>
    </w:p>
    <w:p w14:paraId="4556BA7E" w14:textId="77777777" w:rsidR="00114F4D" w:rsidRPr="005E5D33" w:rsidRDefault="00114F4D" w:rsidP="00114F4D">
      <w:pPr>
        <w:tabs>
          <w:tab w:val="left" w:pos="2977"/>
        </w:tabs>
        <w:spacing w:after="140"/>
        <w:ind w:left="567"/>
        <w:rPr>
          <w:rFonts w:ascii="Trebuchet MS" w:hAnsi="Trebuchet MS"/>
          <w:snapToGrid w:val="0"/>
          <w:sz w:val="19"/>
        </w:rPr>
      </w:pPr>
      <w:r w:rsidRPr="005E5D33">
        <w:rPr>
          <w:rFonts w:ascii="Trebuchet MS" w:hAnsi="Trebuchet MS"/>
          <w:snapToGrid w:val="0"/>
          <w:sz w:val="19"/>
        </w:rPr>
        <w:t>Fill character:</w:t>
      </w:r>
      <w:r w:rsidRPr="005E5D33">
        <w:rPr>
          <w:rFonts w:ascii="Trebuchet MS" w:hAnsi="Trebuchet MS"/>
          <w:snapToGrid w:val="0"/>
          <w:sz w:val="19"/>
        </w:rPr>
        <w:tab/>
      </w:r>
      <w:r w:rsidRPr="005E5D33">
        <w:rPr>
          <w:rFonts w:ascii="Trebuchet MS" w:hAnsi="Trebuchet MS"/>
          <w:snapToGrid w:val="0"/>
          <w:sz w:val="19"/>
        </w:rPr>
        <w:tab/>
        <w:t>none</w:t>
      </w:r>
    </w:p>
    <w:p w14:paraId="2B3D5987" w14:textId="77777777" w:rsidR="00114F4D" w:rsidRPr="005E5D33" w:rsidRDefault="00114F4D" w:rsidP="00114F4D">
      <w:pPr>
        <w:tabs>
          <w:tab w:val="left" w:pos="2977"/>
        </w:tabs>
        <w:spacing w:after="140"/>
        <w:ind w:left="567"/>
        <w:rPr>
          <w:rFonts w:ascii="Trebuchet MS" w:hAnsi="Trebuchet MS"/>
          <w:snapToGrid w:val="0"/>
          <w:sz w:val="19"/>
        </w:rPr>
      </w:pPr>
      <w:r w:rsidRPr="005E5D33">
        <w:rPr>
          <w:rFonts w:ascii="Trebuchet MS" w:hAnsi="Trebuchet MS"/>
          <w:snapToGrid w:val="0"/>
          <w:sz w:val="19"/>
        </w:rPr>
        <w:t>Permitted data element value:</w:t>
      </w:r>
      <w:r w:rsidRPr="005E5D33">
        <w:rPr>
          <w:rFonts w:ascii="Trebuchet MS" w:hAnsi="Trebuchet MS"/>
          <w:snapToGrid w:val="0"/>
          <w:sz w:val="19"/>
        </w:rPr>
        <w:tab/>
        <w:t>not applicable</w:t>
      </w:r>
    </w:p>
    <w:p w14:paraId="6BA05D24" w14:textId="77777777" w:rsidR="00114F4D" w:rsidRPr="005E5D33" w:rsidRDefault="00114F4D" w:rsidP="00114F4D">
      <w:pPr>
        <w:keepNext/>
        <w:pBdr>
          <w:top w:val="single" w:sz="12" w:space="3" w:color="auto"/>
        </w:pBdr>
        <w:spacing w:before="200" w:after="80"/>
        <w:outlineLvl w:val="2"/>
        <w:rPr>
          <w:rFonts w:ascii="Arial" w:hAnsi="Arial"/>
          <w:b/>
          <w:snapToGrid w:val="0"/>
          <w:sz w:val="22"/>
        </w:rPr>
      </w:pPr>
      <w:r w:rsidRPr="005E5D33">
        <w:rPr>
          <w:rFonts w:ascii="Arial" w:hAnsi="Arial"/>
          <w:b/>
          <w:snapToGrid w:val="0"/>
          <w:sz w:val="22"/>
        </w:rPr>
        <w:t>Administrative attributes</w:t>
      </w:r>
    </w:p>
    <w:p w14:paraId="02222AC3" w14:textId="77777777" w:rsidR="00114F4D" w:rsidRPr="005E5D33" w:rsidRDefault="00114F4D" w:rsidP="00114F4D">
      <w:pPr>
        <w:keepNext/>
        <w:tabs>
          <w:tab w:val="right" w:leader="dot" w:pos="9061"/>
        </w:tabs>
        <w:spacing w:before="120" w:after="40"/>
        <w:outlineLvl w:val="3"/>
        <w:rPr>
          <w:rFonts w:ascii="Arial Bold" w:hAnsi="Arial Bold"/>
          <w:b/>
          <w:caps/>
          <w:sz w:val="20"/>
        </w:rPr>
      </w:pPr>
      <w:r w:rsidRPr="005E5D33">
        <w:rPr>
          <w:rFonts w:ascii="Arial Bold" w:hAnsi="Arial Bold"/>
          <w:b/>
          <w:caps/>
          <w:sz w:val="20"/>
        </w:rPr>
        <w:t>History</w:t>
      </w:r>
    </w:p>
    <w:tbl>
      <w:tblPr>
        <w:tblpPr w:leftFromText="180" w:rightFromText="180" w:vertAnchor="text" w:horzAnchor="margin" w:tblpY="161"/>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856"/>
      </w:tblGrid>
      <w:tr w:rsidR="00114F4D" w:rsidRPr="005E5D33" w14:paraId="17C8DD62" w14:textId="77777777" w:rsidTr="00B91EE5">
        <w:tc>
          <w:tcPr>
            <w:tcW w:w="1690" w:type="dxa"/>
            <w:tcBorders>
              <w:top w:val="single" w:sz="12" w:space="0" w:color="000000"/>
              <w:left w:val="nil"/>
              <w:bottom w:val="single" w:sz="6" w:space="0" w:color="000000"/>
              <w:right w:val="single" w:sz="6" w:space="0" w:color="000000"/>
            </w:tcBorders>
          </w:tcPr>
          <w:p w14:paraId="73CF37E7" w14:textId="77777777" w:rsidR="00114F4D" w:rsidRPr="005E5D33" w:rsidRDefault="00114F4D" w:rsidP="00B91EE5">
            <w:pPr>
              <w:keepNext/>
              <w:spacing w:before="60" w:after="60"/>
              <w:rPr>
                <w:rFonts w:ascii="Arial Bold" w:hAnsi="Arial Bold"/>
                <w:b/>
                <w:bCs/>
                <w:caps/>
                <w:snapToGrid w:val="0"/>
                <w:sz w:val="18"/>
              </w:rPr>
            </w:pPr>
            <w:r w:rsidRPr="005E5D33">
              <w:rPr>
                <w:rFonts w:ascii="Arial Bold" w:hAnsi="Arial Bold"/>
                <w:b/>
                <w:bCs/>
                <w:caps/>
                <w:snapToGrid w:val="0"/>
                <w:sz w:val="18"/>
              </w:rPr>
              <w:t>Release</w:t>
            </w:r>
          </w:p>
        </w:tc>
        <w:tc>
          <w:tcPr>
            <w:tcW w:w="3742" w:type="dxa"/>
            <w:tcBorders>
              <w:top w:val="single" w:sz="12" w:space="0" w:color="000000"/>
              <w:left w:val="single" w:sz="6" w:space="0" w:color="000000"/>
              <w:bottom w:val="single" w:sz="6" w:space="0" w:color="000000"/>
              <w:right w:val="single" w:sz="6" w:space="0" w:color="000000"/>
            </w:tcBorders>
          </w:tcPr>
          <w:p w14:paraId="6FA09A8B" w14:textId="77777777" w:rsidR="00114F4D" w:rsidRPr="005E5D33" w:rsidRDefault="00114F4D" w:rsidP="00B91EE5">
            <w:pPr>
              <w:keepNext/>
              <w:spacing w:before="60" w:after="60"/>
              <w:rPr>
                <w:rFonts w:ascii="Arial Bold" w:hAnsi="Arial Bold"/>
                <w:b/>
                <w:bCs/>
                <w:caps/>
                <w:snapToGrid w:val="0"/>
                <w:sz w:val="18"/>
              </w:rPr>
            </w:pPr>
            <w:r w:rsidRPr="005E5D33">
              <w:rPr>
                <w:rFonts w:ascii="Arial Bold" w:hAnsi="Arial Bold"/>
                <w:b/>
                <w:bCs/>
                <w:caps/>
                <w:snapToGrid w:val="0"/>
                <w:sz w:val="18"/>
              </w:rPr>
              <w:t>VET provider</w:t>
            </w:r>
          </w:p>
        </w:tc>
        <w:tc>
          <w:tcPr>
            <w:tcW w:w="3856" w:type="dxa"/>
            <w:tcBorders>
              <w:top w:val="single" w:sz="12" w:space="0" w:color="000000"/>
              <w:left w:val="single" w:sz="6" w:space="0" w:color="000000"/>
              <w:bottom w:val="single" w:sz="6" w:space="0" w:color="000000"/>
              <w:right w:val="nil"/>
            </w:tcBorders>
          </w:tcPr>
          <w:p w14:paraId="7F55C08D" w14:textId="77777777" w:rsidR="00114F4D" w:rsidRPr="005E5D33" w:rsidRDefault="00114F4D" w:rsidP="00B91EE5">
            <w:pPr>
              <w:keepNext/>
              <w:spacing w:before="60" w:after="60"/>
              <w:rPr>
                <w:rFonts w:ascii="Arial Bold" w:hAnsi="Arial Bold"/>
                <w:b/>
                <w:bCs/>
                <w:caps/>
                <w:snapToGrid w:val="0"/>
                <w:sz w:val="18"/>
              </w:rPr>
            </w:pPr>
            <w:r w:rsidRPr="005E5D33">
              <w:rPr>
                <w:rFonts w:ascii="Arial Bold" w:hAnsi="Arial Bold"/>
                <w:b/>
                <w:bCs/>
                <w:caps/>
                <w:snapToGrid w:val="0"/>
                <w:sz w:val="18"/>
              </w:rPr>
              <w:t>Apprenticeship</w:t>
            </w:r>
          </w:p>
        </w:tc>
      </w:tr>
      <w:tr w:rsidR="00114F4D" w:rsidRPr="005E5D33" w14:paraId="0E056D57" w14:textId="77777777" w:rsidTr="00B91EE5">
        <w:tc>
          <w:tcPr>
            <w:tcW w:w="1690" w:type="dxa"/>
            <w:tcBorders>
              <w:top w:val="single" w:sz="6" w:space="0" w:color="000000"/>
              <w:left w:val="nil"/>
              <w:bottom w:val="single" w:sz="6" w:space="0" w:color="000000"/>
              <w:right w:val="single" w:sz="6" w:space="0" w:color="000000"/>
            </w:tcBorders>
          </w:tcPr>
          <w:p w14:paraId="0FE1AB55" w14:textId="77777777" w:rsidR="00114F4D" w:rsidRPr="005E5D33" w:rsidRDefault="00114F4D" w:rsidP="00B91EE5">
            <w:pPr>
              <w:spacing w:before="40"/>
              <w:rPr>
                <w:rFonts w:ascii="Arial" w:hAnsi="Arial"/>
                <w:snapToGrid w:val="0"/>
                <w:sz w:val="18"/>
              </w:rPr>
            </w:pPr>
            <w:r w:rsidRPr="005E5D33">
              <w:rPr>
                <w:rFonts w:ascii="Arial" w:hAnsi="Arial"/>
                <w:snapToGrid w:val="0"/>
                <w:sz w:val="18"/>
              </w:rPr>
              <w:t>Release 1.0</w:t>
            </w:r>
          </w:p>
        </w:tc>
        <w:tc>
          <w:tcPr>
            <w:tcW w:w="3742" w:type="dxa"/>
            <w:tcBorders>
              <w:top w:val="single" w:sz="6" w:space="0" w:color="000000"/>
              <w:left w:val="single" w:sz="6" w:space="0" w:color="000000"/>
              <w:bottom w:val="single" w:sz="6" w:space="0" w:color="000000"/>
              <w:right w:val="single" w:sz="6" w:space="0" w:color="000000"/>
            </w:tcBorders>
          </w:tcPr>
          <w:p w14:paraId="5F768E3B" w14:textId="4E97945A" w:rsidR="00114F4D" w:rsidRPr="009B1B49" w:rsidRDefault="00114F4D" w:rsidP="009B1B49">
            <w:pPr>
              <w:pStyle w:val="Tabledescriptext"/>
              <w:rPr>
                <w:b/>
                <w:bCs/>
              </w:rPr>
            </w:pPr>
            <w:r w:rsidRPr="009B1B49">
              <w:rPr>
                <w:b/>
                <w:bCs/>
              </w:rPr>
              <w:t xml:space="preserve">Introduced </w:t>
            </w:r>
            <w:r w:rsidR="00B14FF4">
              <w:rPr>
                <w:b/>
                <w:bCs/>
              </w:rPr>
              <w:t>1</w:t>
            </w:r>
            <w:r w:rsidRPr="009B1B49">
              <w:rPr>
                <w:b/>
                <w:bCs/>
              </w:rPr>
              <w:t xml:space="preserve"> January 1994</w:t>
            </w:r>
          </w:p>
          <w:p w14:paraId="623B49AB" w14:textId="77777777" w:rsidR="00114F4D" w:rsidRPr="005E5D33" w:rsidRDefault="00114F4D" w:rsidP="00B91EE5">
            <w:pPr>
              <w:spacing w:before="40"/>
              <w:rPr>
                <w:rFonts w:ascii="Arial" w:hAnsi="Arial"/>
                <w:i/>
                <w:snapToGrid w:val="0"/>
                <w:sz w:val="18"/>
              </w:rPr>
            </w:pPr>
            <w:r w:rsidRPr="005E5D33">
              <w:rPr>
                <w:rFonts w:ascii="Arial" w:hAnsi="Arial"/>
                <w:i/>
                <w:snapToGrid w:val="0"/>
                <w:sz w:val="18"/>
              </w:rPr>
              <w:t>Delivery strategy identifier</w:t>
            </w:r>
          </w:p>
        </w:tc>
        <w:tc>
          <w:tcPr>
            <w:tcW w:w="3856" w:type="dxa"/>
            <w:tcBorders>
              <w:top w:val="single" w:sz="6" w:space="0" w:color="000000"/>
              <w:left w:val="single" w:sz="6" w:space="0" w:color="000000"/>
              <w:bottom w:val="single" w:sz="6" w:space="0" w:color="000000"/>
              <w:right w:val="nil"/>
            </w:tcBorders>
          </w:tcPr>
          <w:p w14:paraId="178615F7" w14:textId="77777777" w:rsidR="00114F4D" w:rsidRPr="005E5D33" w:rsidRDefault="00114F4D" w:rsidP="00B91EE5">
            <w:pPr>
              <w:spacing w:before="40"/>
              <w:rPr>
                <w:rFonts w:ascii="Arial" w:hAnsi="Arial"/>
                <w:snapToGrid w:val="0"/>
                <w:sz w:val="18"/>
              </w:rPr>
            </w:pPr>
          </w:p>
        </w:tc>
      </w:tr>
      <w:tr w:rsidR="00114F4D" w:rsidRPr="005E5D33" w14:paraId="707A79D5" w14:textId="77777777" w:rsidTr="00B91EE5">
        <w:tc>
          <w:tcPr>
            <w:tcW w:w="1690" w:type="dxa"/>
            <w:tcBorders>
              <w:top w:val="single" w:sz="6" w:space="0" w:color="000000"/>
              <w:left w:val="nil"/>
              <w:bottom w:val="single" w:sz="6" w:space="0" w:color="000000"/>
              <w:right w:val="single" w:sz="6" w:space="0" w:color="000000"/>
            </w:tcBorders>
          </w:tcPr>
          <w:p w14:paraId="01405676" w14:textId="77777777" w:rsidR="00114F4D" w:rsidRPr="005E5D33" w:rsidRDefault="00114F4D" w:rsidP="00B91EE5">
            <w:pPr>
              <w:spacing w:before="40"/>
              <w:rPr>
                <w:rFonts w:ascii="Arial" w:hAnsi="Arial"/>
                <w:snapToGrid w:val="0"/>
                <w:sz w:val="18"/>
              </w:rPr>
            </w:pPr>
            <w:r w:rsidRPr="005E5D33">
              <w:rPr>
                <w:rFonts w:ascii="Arial" w:hAnsi="Arial"/>
                <w:snapToGrid w:val="0"/>
                <w:sz w:val="18"/>
              </w:rPr>
              <w:t>Release 3.0</w:t>
            </w:r>
          </w:p>
        </w:tc>
        <w:tc>
          <w:tcPr>
            <w:tcW w:w="3742" w:type="dxa"/>
            <w:tcBorders>
              <w:top w:val="single" w:sz="6" w:space="0" w:color="000000"/>
              <w:left w:val="single" w:sz="6" w:space="0" w:color="000000"/>
              <w:bottom w:val="single" w:sz="6" w:space="0" w:color="000000"/>
              <w:right w:val="single" w:sz="6" w:space="0" w:color="000000"/>
            </w:tcBorders>
          </w:tcPr>
          <w:p w14:paraId="1C4194A8" w14:textId="2E5CE27F" w:rsidR="00114F4D" w:rsidRPr="009B1B49" w:rsidRDefault="00114F4D" w:rsidP="009B1B49">
            <w:pPr>
              <w:pStyle w:val="Tabledescriptext"/>
              <w:rPr>
                <w:b/>
                <w:bCs/>
              </w:rPr>
            </w:pPr>
            <w:r w:rsidRPr="009B1B49">
              <w:rPr>
                <w:b/>
                <w:bCs/>
              </w:rPr>
              <w:t xml:space="preserve">Revised </w:t>
            </w:r>
            <w:r w:rsidR="00B14FF4">
              <w:rPr>
                <w:b/>
                <w:bCs/>
              </w:rPr>
              <w:t>1</w:t>
            </w:r>
            <w:r w:rsidRPr="009B1B49">
              <w:rPr>
                <w:b/>
                <w:bCs/>
              </w:rPr>
              <w:t xml:space="preserve"> January 1999</w:t>
            </w:r>
          </w:p>
          <w:p w14:paraId="1AF0B5D2" w14:textId="77777777" w:rsidR="00114F4D" w:rsidRPr="005E5D33" w:rsidRDefault="00114F4D" w:rsidP="00B91EE5">
            <w:pPr>
              <w:spacing w:before="40"/>
              <w:rPr>
                <w:rFonts w:ascii="Arial" w:hAnsi="Arial"/>
                <w:snapToGrid w:val="0"/>
                <w:sz w:val="18"/>
              </w:rPr>
            </w:pPr>
            <w:r w:rsidRPr="005E5D33">
              <w:rPr>
                <w:rFonts w:ascii="Arial" w:hAnsi="Arial"/>
                <w:snapToGrid w:val="0"/>
                <w:sz w:val="18"/>
              </w:rPr>
              <w:t xml:space="preserve">Renamed </w:t>
            </w:r>
            <w:r w:rsidRPr="005E5D33">
              <w:rPr>
                <w:rFonts w:ascii="Arial" w:hAnsi="Arial"/>
                <w:i/>
                <w:snapToGrid w:val="0"/>
                <w:sz w:val="18"/>
              </w:rPr>
              <w:t>Delivery type identifier</w:t>
            </w:r>
          </w:p>
        </w:tc>
        <w:tc>
          <w:tcPr>
            <w:tcW w:w="3856" w:type="dxa"/>
            <w:tcBorders>
              <w:top w:val="single" w:sz="6" w:space="0" w:color="000000"/>
              <w:left w:val="single" w:sz="6" w:space="0" w:color="000000"/>
              <w:bottom w:val="single" w:sz="6" w:space="0" w:color="000000"/>
              <w:right w:val="nil"/>
            </w:tcBorders>
          </w:tcPr>
          <w:p w14:paraId="1F7BEE87" w14:textId="77777777" w:rsidR="00114F4D" w:rsidRPr="005E5D33" w:rsidRDefault="00114F4D" w:rsidP="00B91EE5">
            <w:pPr>
              <w:spacing w:before="40"/>
              <w:rPr>
                <w:rFonts w:ascii="Arial" w:hAnsi="Arial"/>
                <w:snapToGrid w:val="0"/>
                <w:sz w:val="18"/>
              </w:rPr>
            </w:pPr>
          </w:p>
        </w:tc>
      </w:tr>
    </w:tbl>
    <w:p w14:paraId="25A0DF32" w14:textId="77777777" w:rsidR="00114F4D" w:rsidRPr="005E5D33" w:rsidRDefault="00114F4D" w:rsidP="00114F4D"/>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114F4D" w:rsidRPr="005E5D33" w14:paraId="270B8BB1" w14:textId="77777777" w:rsidTr="00B91EE5">
        <w:tc>
          <w:tcPr>
            <w:tcW w:w="9288" w:type="dxa"/>
            <w:gridSpan w:val="2"/>
          </w:tcPr>
          <w:p w14:paraId="279F584F" w14:textId="77777777" w:rsidR="00114F4D" w:rsidRPr="005E5D33" w:rsidRDefault="00114F4D" w:rsidP="00B91EE5">
            <w:pPr>
              <w:keepNext/>
              <w:spacing w:before="60" w:after="60"/>
              <w:jc w:val="center"/>
              <w:rPr>
                <w:rFonts w:ascii="Arial Bold" w:hAnsi="Arial Bold"/>
                <w:b/>
                <w:caps/>
                <w:snapToGrid w:val="0"/>
                <w:sz w:val="18"/>
              </w:rPr>
            </w:pPr>
            <w:r w:rsidRPr="005E5D33">
              <w:rPr>
                <w:rFonts w:ascii="Arial Bold" w:hAnsi="Arial Bold"/>
                <w:b/>
                <w:caps/>
                <w:snapToGrid w:val="0"/>
                <w:sz w:val="18"/>
              </w:rPr>
              <w:t>Data element definitions</w:t>
            </w:r>
          </w:p>
        </w:tc>
      </w:tr>
      <w:tr w:rsidR="00114F4D" w:rsidRPr="005E5D33" w14:paraId="4AA6F1EE" w14:textId="77777777" w:rsidTr="00B91EE5">
        <w:tc>
          <w:tcPr>
            <w:tcW w:w="1728" w:type="dxa"/>
          </w:tcPr>
          <w:p w14:paraId="00FAD999" w14:textId="77777777" w:rsidR="00114F4D" w:rsidRPr="005E5D33" w:rsidRDefault="00114F4D" w:rsidP="00B91EE5">
            <w:pPr>
              <w:spacing w:before="40"/>
              <w:rPr>
                <w:rFonts w:ascii="Arial" w:hAnsi="Arial"/>
                <w:snapToGrid w:val="0"/>
                <w:sz w:val="18"/>
              </w:rPr>
            </w:pPr>
            <w:r w:rsidRPr="005E5D33">
              <w:rPr>
                <w:rFonts w:ascii="Arial" w:hAnsi="Arial"/>
                <w:snapToGrid w:val="0"/>
                <w:sz w:val="18"/>
              </w:rPr>
              <w:t>Edition 1</w:t>
            </w:r>
          </w:p>
        </w:tc>
        <w:tc>
          <w:tcPr>
            <w:tcW w:w="7560" w:type="dxa"/>
          </w:tcPr>
          <w:p w14:paraId="327A8352" w14:textId="47B9B260" w:rsidR="00114F4D" w:rsidRPr="00EC22D4" w:rsidRDefault="00114F4D" w:rsidP="00B91EE5">
            <w:pPr>
              <w:spacing w:before="40"/>
              <w:rPr>
                <w:rFonts w:ascii="Arial" w:hAnsi="Arial"/>
                <w:b/>
                <w:snapToGrid w:val="0"/>
                <w:sz w:val="18"/>
              </w:rPr>
            </w:pPr>
            <w:r w:rsidRPr="00EC22D4">
              <w:rPr>
                <w:rFonts w:ascii="Arial" w:hAnsi="Arial"/>
                <w:b/>
                <w:snapToGrid w:val="0"/>
                <w:sz w:val="18"/>
              </w:rPr>
              <w:t xml:space="preserve">Revised </w:t>
            </w:r>
            <w:r w:rsidR="00B14FF4">
              <w:rPr>
                <w:rFonts w:ascii="Arial" w:hAnsi="Arial"/>
                <w:b/>
                <w:snapToGrid w:val="0"/>
                <w:sz w:val="18"/>
              </w:rPr>
              <w:t>1</w:t>
            </w:r>
            <w:r w:rsidRPr="00EC22D4">
              <w:rPr>
                <w:rFonts w:ascii="Arial" w:hAnsi="Arial"/>
                <w:b/>
                <w:snapToGrid w:val="0"/>
                <w:sz w:val="18"/>
              </w:rPr>
              <w:t xml:space="preserve"> January 2007</w:t>
            </w:r>
          </w:p>
          <w:p w14:paraId="210CB83C" w14:textId="77777777" w:rsidR="00114F4D" w:rsidRPr="005E5D33" w:rsidRDefault="00114F4D" w:rsidP="00B91EE5">
            <w:pPr>
              <w:spacing w:before="40"/>
              <w:rPr>
                <w:rFonts w:ascii="Arial" w:hAnsi="Arial"/>
                <w:snapToGrid w:val="0"/>
                <w:sz w:val="18"/>
              </w:rPr>
            </w:pPr>
            <w:r w:rsidRPr="005E5D33">
              <w:rPr>
                <w:rFonts w:ascii="Arial" w:hAnsi="Arial"/>
                <w:snapToGrid w:val="0"/>
                <w:sz w:val="18"/>
              </w:rPr>
              <w:t xml:space="preserve">Renamed </w:t>
            </w:r>
            <w:r w:rsidRPr="005E5D33">
              <w:rPr>
                <w:rFonts w:ascii="Arial" w:hAnsi="Arial"/>
                <w:i/>
                <w:snapToGrid w:val="0"/>
                <w:sz w:val="18"/>
              </w:rPr>
              <w:t>Delivery mode identifier</w:t>
            </w:r>
          </w:p>
          <w:p w14:paraId="000493CE" w14:textId="77777777" w:rsidR="00114F4D" w:rsidRPr="005E5D33" w:rsidRDefault="00114F4D" w:rsidP="00B91EE5">
            <w:pPr>
              <w:spacing w:before="40"/>
              <w:rPr>
                <w:rFonts w:ascii="Arial" w:hAnsi="Arial"/>
                <w:snapToGrid w:val="0"/>
                <w:sz w:val="18"/>
              </w:rPr>
            </w:pPr>
            <w:r w:rsidRPr="005E5D33">
              <w:rPr>
                <w:rFonts w:ascii="Arial" w:hAnsi="Arial"/>
                <w:snapToGrid w:val="0"/>
                <w:sz w:val="18"/>
              </w:rPr>
              <w:t xml:space="preserve">Recoded values and modified descriptions for </w:t>
            </w:r>
            <w:r w:rsidRPr="005E5D33">
              <w:rPr>
                <w:rFonts w:ascii="Arial" w:hAnsi="Arial"/>
                <w:i/>
                <w:snapToGrid w:val="0"/>
                <w:sz w:val="18"/>
              </w:rPr>
              <w:t>Delivery mode identifier</w:t>
            </w:r>
          </w:p>
        </w:tc>
      </w:tr>
      <w:tr w:rsidR="00114F4D" w:rsidRPr="005E5D33" w14:paraId="7FD18774" w14:textId="77777777" w:rsidTr="00B91EE5">
        <w:tc>
          <w:tcPr>
            <w:tcW w:w="1728" w:type="dxa"/>
          </w:tcPr>
          <w:p w14:paraId="019C207A" w14:textId="77777777" w:rsidR="00114F4D" w:rsidRPr="005E5D33" w:rsidRDefault="00114F4D" w:rsidP="00B91EE5">
            <w:pPr>
              <w:spacing w:before="40"/>
              <w:rPr>
                <w:rFonts w:ascii="Arial" w:hAnsi="Arial"/>
                <w:snapToGrid w:val="0"/>
                <w:sz w:val="18"/>
              </w:rPr>
            </w:pPr>
            <w:r w:rsidRPr="005E5D33">
              <w:rPr>
                <w:rFonts w:ascii="Arial" w:hAnsi="Arial"/>
                <w:snapToGrid w:val="0"/>
                <w:sz w:val="18"/>
              </w:rPr>
              <w:t>Edition 2.2</w:t>
            </w:r>
          </w:p>
        </w:tc>
        <w:tc>
          <w:tcPr>
            <w:tcW w:w="7560" w:type="dxa"/>
          </w:tcPr>
          <w:p w14:paraId="5D96AC47" w14:textId="430C338C" w:rsidR="00114F4D" w:rsidRPr="00EC22D4" w:rsidRDefault="00114F4D" w:rsidP="00B91EE5">
            <w:pPr>
              <w:spacing w:before="40"/>
              <w:rPr>
                <w:rFonts w:ascii="Arial" w:hAnsi="Arial"/>
                <w:b/>
                <w:snapToGrid w:val="0"/>
                <w:sz w:val="18"/>
              </w:rPr>
            </w:pPr>
            <w:r w:rsidRPr="00EC22D4">
              <w:rPr>
                <w:rFonts w:ascii="Arial" w:hAnsi="Arial"/>
                <w:b/>
                <w:snapToGrid w:val="0"/>
                <w:sz w:val="18"/>
              </w:rPr>
              <w:t xml:space="preserve">Revised </w:t>
            </w:r>
            <w:r w:rsidR="00B14FF4">
              <w:rPr>
                <w:rFonts w:ascii="Arial" w:hAnsi="Arial"/>
                <w:b/>
                <w:snapToGrid w:val="0"/>
                <w:sz w:val="18"/>
              </w:rPr>
              <w:t>1</w:t>
            </w:r>
            <w:r w:rsidRPr="00EC22D4">
              <w:rPr>
                <w:rFonts w:ascii="Arial" w:hAnsi="Arial"/>
                <w:b/>
                <w:snapToGrid w:val="0"/>
                <w:sz w:val="18"/>
              </w:rPr>
              <w:t xml:space="preserve"> January 2014</w:t>
            </w:r>
          </w:p>
          <w:p w14:paraId="785C1654" w14:textId="77777777" w:rsidR="00114F4D" w:rsidRPr="005E5D33" w:rsidRDefault="00706C81" w:rsidP="00706C81">
            <w:pPr>
              <w:spacing w:before="40"/>
              <w:rPr>
                <w:rFonts w:ascii="Arial" w:hAnsi="Arial"/>
                <w:snapToGrid w:val="0"/>
                <w:sz w:val="18"/>
              </w:rPr>
            </w:pPr>
            <w:r>
              <w:rPr>
                <w:rFonts w:ascii="Arial" w:hAnsi="Arial"/>
                <w:snapToGrid w:val="0"/>
                <w:sz w:val="18"/>
              </w:rPr>
              <w:t>Renamed ‘40 –</w:t>
            </w:r>
            <w:r w:rsidR="00114F4D" w:rsidRPr="005E5D33">
              <w:rPr>
                <w:rFonts w:ascii="Arial" w:hAnsi="Arial"/>
                <w:snapToGrid w:val="0"/>
                <w:sz w:val="18"/>
              </w:rPr>
              <w:t xml:space="preserve"> Other delivery (e.g. correspondence)</w:t>
            </w:r>
            <w:r w:rsidR="00EC22D4">
              <w:rPr>
                <w:rFonts w:ascii="Arial" w:hAnsi="Arial"/>
                <w:snapToGrid w:val="0"/>
                <w:sz w:val="18"/>
              </w:rPr>
              <w:t xml:space="preserve">’ to </w:t>
            </w:r>
            <w:r>
              <w:rPr>
                <w:rFonts w:ascii="Arial" w:hAnsi="Arial"/>
                <w:snapToGrid w:val="0"/>
                <w:sz w:val="18"/>
              </w:rPr>
              <w:t>‘</w:t>
            </w:r>
            <w:r w:rsidR="00EC22D4">
              <w:rPr>
                <w:rFonts w:ascii="Arial" w:hAnsi="Arial"/>
                <w:snapToGrid w:val="0"/>
                <w:sz w:val="18"/>
              </w:rPr>
              <w:t xml:space="preserve">40 </w:t>
            </w:r>
            <w:r>
              <w:rPr>
                <w:rFonts w:ascii="Arial" w:hAnsi="Arial"/>
                <w:snapToGrid w:val="0"/>
                <w:sz w:val="18"/>
              </w:rPr>
              <w:t>– Other delivery’ and ‘</w:t>
            </w:r>
            <w:r w:rsidR="00114F4D" w:rsidRPr="005E5D33">
              <w:rPr>
                <w:rFonts w:ascii="Arial" w:hAnsi="Arial"/>
                <w:snapToGrid w:val="0"/>
                <w:sz w:val="18"/>
              </w:rPr>
              <w:t xml:space="preserve">90 </w:t>
            </w:r>
            <w:r>
              <w:rPr>
                <w:rFonts w:ascii="Arial" w:hAnsi="Arial"/>
                <w:snapToGrid w:val="0"/>
                <w:sz w:val="18"/>
              </w:rPr>
              <w:t xml:space="preserve">– </w:t>
            </w:r>
            <w:r w:rsidR="00114F4D" w:rsidRPr="005E5D33">
              <w:rPr>
                <w:rFonts w:ascii="Arial" w:hAnsi="Arial"/>
                <w:snapToGrid w:val="0"/>
                <w:sz w:val="18"/>
              </w:rPr>
              <w:t xml:space="preserve">Not applicable </w:t>
            </w:r>
            <w:r>
              <w:rPr>
                <w:rFonts w:ascii="Arial" w:hAnsi="Arial"/>
                <w:snapToGrid w:val="0"/>
                <w:sz w:val="18"/>
              </w:rPr>
              <w:t xml:space="preserve">– </w:t>
            </w:r>
            <w:r w:rsidR="00114F4D" w:rsidRPr="005E5D33">
              <w:rPr>
                <w:rFonts w:ascii="Arial" w:hAnsi="Arial"/>
                <w:snapToGrid w:val="0"/>
                <w:sz w:val="18"/>
              </w:rPr>
              <w:t>recognition of prior learning/recognition of current c</w:t>
            </w:r>
            <w:r>
              <w:rPr>
                <w:rFonts w:ascii="Arial" w:hAnsi="Arial"/>
                <w:snapToGrid w:val="0"/>
                <w:sz w:val="18"/>
              </w:rPr>
              <w:t>ompetency /credit transfer’ to ‘</w:t>
            </w:r>
            <w:r w:rsidR="00114F4D" w:rsidRPr="005E5D33">
              <w:rPr>
                <w:rFonts w:ascii="Arial" w:hAnsi="Arial"/>
                <w:snapToGrid w:val="0"/>
                <w:sz w:val="18"/>
              </w:rPr>
              <w:t xml:space="preserve">90 </w:t>
            </w:r>
            <w:r>
              <w:rPr>
                <w:rFonts w:ascii="Arial" w:hAnsi="Arial"/>
                <w:snapToGrid w:val="0"/>
                <w:sz w:val="18"/>
              </w:rPr>
              <w:t xml:space="preserve">– </w:t>
            </w:r>
            <w:r w:rsidR="00114F4D" w:rsidRPr="005E5D33">
              <w:rPr>
                <w:rFonts w:ascii="Arial" w:hAnsi="Arial"/>
                <w:snapToGrid w:val="0"/>
                <w:sz w:val="18"/>
              </w:rPr>
              <w:t xml:space="preserve">Not applicable </w:t>
            </w:r>
            <w:r>
              <w:rPr>
                <w:rFonts w:ascii="Arial" w:hAnsi="Arial"/>
                <w:snapToGrid w:val="0"/>
                <w:sz w:val="18"/>
              </w:rPr>
              <w:t xml:space="preserve">– </w:t>
            </w:r>
            <w:r w:rsidR="00114F4D" w:rsidRPr="005E5D33">
              <w:rPr>
                <w:rFonts w:ascii="Arial" w:hAnsi="Arial"/>
                <w:snapToGrid w:val="0"/>
                <w:sz w:val="18"/>
              </w:rPr>
              <w:t>recognition of prior learning /credit transfer’</w:t>
            </w:r>
          </w:p>
        </w:tc>
      </w:tr>
      <w:tr w:rsidR="00114F4D" w:rsidRPr="005E5D33" w14:paraId="5FEEE2E6" w14:textId="77777777" w:rsidTr="00B91EE5">
        <w:tc>
          <w:tcPr>
            <w:tcW w:w="1728" w:type="dxa"/>
          </w:tcPr>
          <w:p w14:paraId="24465F8F" w14:textId="77777777" w:rsidR="00114F4D" w:rsidRPr="005E5D33" w:rsidRDefault="00114F4D" w:rsidP="00B91EE5">
            <w:pPr>
              <w:spacing w:before="40"/>
              <w:rPr>
                <w:rFonts w:ascii="Arial" w:hAnsi="Arial"/>
                <w:snapToGrid w:val="0"/>
                <w:sz w:val="18"/>
              </w:rPr>
            </w:pPr>
            <w:r>
              <w:rPr>
                <w:rFonts w:ascii="Arial" w:hAnsi="Arial"/>
                <w:snapToGrid w:val="0"/>
                <w:sz w:val="18"/>
              </w:rPr>
              <w:t>Edition 2.3</w:t>
            </w:r>
          </w:p>
        </w:tc>
        <w:tc>
          <w:tcPr>
            <w:tcW w:w="7560" w:type="dxa"/>
          </w:tcPr>
          <w:p w14:paraId="3ACCB283" w14:textId="32B52055" w:rsidR="00114F4D" w:rsidRPr="00EC22D4" w:rsidRDefault="00114F4D" w:rsidP="00B91EE5">
            <w:pPr>
              <w:spacing w:before="40"/>
              <w:rPr>
                <w:rFonts w:ascii="Arial" w:hAnsi="Arial"/>
                <w:b/>
                <w:snapToGrid w:val="0"/>
                <w:sz w:val="18"/>
              </w:rPr>
            </w:pPr>
            <w:r w:rsidRPr="00EC22D4">
              <w:rPr>
                <w:rFonts w:ascii="Arial" w:hAnsi="Arial"/>
                <w:b/>
                <w:snapToGrid w:val="0"/>
                <w:sz w:val="18"/>
              </w:rPr>
              <w:t xml:space="preserve">Revised </w:t>
            </w:r>
            <w:r w:rsidR="00B14FF4">
              <w:rPr>
                <w:rFonts w:ascii="Arial" w:hAnsi="Arial"/>
                <w:b/>
                <w:snapToGrid w:val="0"/>
                <w:sz w:val="18"/>
              </w:rPr>
              <w:t>1</w:t>
            </w:r>
            <w:r w:rsidRPr="00EC22D4">
              <w:rPr>
                <w:rFonts w:ascii="Arial" w:hAnsi="Arial"/>
                <w:b/>
                <w:snapToGrid w:val="0"/>
                <w:sz w:val="18"/>
              </w:rPr>
              <w:t xml:space="preserve"> January 2018</w:t>
            </w:r>
          </w:p>
          <w:p w14:paraId="59E922F4" w14:textId="140CD2BE" w:rsidR="00114F4D" w:rsidRPr="005E5D33" w:rsidRDefault="00114F4D" w:rsidP="00D9739D">
            <w:pPr>
              <w:spacing w:before="40"/>
              <w:rPr>
                <w:rFonts w:ascii="Arial" w:hAnsi="Arial"/>
                <w:snapToGrid w:val="0"/>
                <w:sz w:val="18"/>
              </w:rPr>
            </w:pPr>
            <w:r>
              <w:rPr>
                <w:rFonts w:ascii="Arial" w:hAnsi="Arial"/>
                <w:snapToGrid w:val="0"/>
                <w:sz w:val="18"/>
              </w:rPr>
              <w:t xml:space="preserve">Deleted </w:t>
            </w:r>
            <w:r w:rsidR="00706C81">
              <w:rPr>
                <w:rFonts w:ascii="Arial" w:hAnsi="Arial"/>
                <w:snapToGrid w:val="0"/>
                <w:sz w:val="18"/>
              </w:rPr>
              <w:t>‘</w:t>
            </w:r>
            <w:r>
              <w:rPr>
                <w:rFonts w:ascii="Arial" w:hAnsi="Arial"/>
                <w:snapToGrid w:val="0"/>
                <w:sz w:val="18"/>
              </w:rPr>
              <w:t xml:space="preserve">10 – Classroom-based’, </w:t>
            </w:r>
            <w:r w:rsidR="00706C81">
              <w:rPr>
                <w:rFonts w:ascii="Arial" w:hAnsi="Arial"/>
                <w:snapToGrid w:val="0"/>
                <w:sz w:val="18"/>
              </w:rPr>
              <w:t>‘</w:t>
            </w:r>
            <w:r w:rsidR="00E31A3D">
              <w:rPr>
                <w:rFonts w:ascii="Arial" w:hAnsi="Arial"/>
                <w:snapToGrid w:val="0"/>
                <w:sz w:val="18"/>
              </w:rPr>
              <w:t>2</w:t>
            </w:r>
            <w:r>
              <w:rPr>
                <w:rFonts w:ascii="Arial" w:hAnsi="Arial"/>
                <w:snapToGrid w:val="0"/>
                <w:sz w:val="18"/>
              </w:rPr>
              <w:t xml:space="preserve">0 – Electronic-based’, </w:t>
            </w:r>
            <w:r w:rsidR="00706C81">
              <w:rPr>
                <w:rFonts w:ascii="Arial" w:hAnsi="Arial"/>
                <w:snapToGrid w:val="0"/>
                <w:sz w:val="18"/>
              </w:rPr>
              <w:t>‘</w:t>
            </w:r>
            <w:r>
              <w:rPr>
                <w:rFonts w:ascii="Arial" w:hAnsi="Arial"/>
                <w:snapToGrid w:val="0"/>
                <w:sz w:val="18"/>
              </w:rPr>
              <w:t>30 – Employment</w:t>
            </w:r>
            <w:r w:rsidR="00D9739D">
              <w:rPr>
                <w:rFonts w:ascii="Arial" w:hAnsi="Arial"/>
                <w:snapToGrid w:val="0"/>
                <w:sz w:val="18"/>
              </w:rPr>
              <w:t>-</w:t>
            </w:r>
            <w:r w:rsidR="00706C81">
              <w:rPr>
                <w:rFonts w:ascii="Arial" w:hAnsi="Arial"/>
                <w:snapToGrid w:val="0"/>
                <w:sz w:val="18"/>
              </w:rPr>
              <w:t xml:space="preserve">based’, </w:t>
            </w:r>
            <w:r w:rsidR="00D9739D">
              <w:rPr>
                <w:rFonts w:ascii="Arial" w:hAnsi="Arial"/>
                <w:snapToGrid w:val="0"/>
                <w:sz w:val="18"/>
              </w:rPr>
              <w:br/>
            </w:r>
            <w:r w:rsidR="00706C81">
              <w:rPr>
                <w:rFonts w:ascii="Arial" w:hAnsi="Arial"/>
                <w:snapToGrid w:val="0"/>
                <w:sz w:val="18"/>
              </w:rPr>
              <w:t>‘40 – Other’, and ‘</w:t>
            </w:r>
            <w:r>
              <w:rPr>
                <w:rFonts w:ascii="Arial" w:hAnsi="Arial"/>
                <w:snapToGrid w:val="0"/>
                <w:sz w:val="18"/>
              </w:rPr>
              <w:t>90 – Not applicable’. Converted to composite field capturing 3 delivery mode types identified with flags. Introduced flags for internal, external and workplace-</w:t>
            </w:r>
            <w:r w:rsidR="00BE6D65">
              <w:rPr>
                <w:rFonts w:ascii="Arial" w:hAnsi="Arial"/>
                <w:snapToGrid w:val="0"/>
                <w:sz w:val="18"/>
              </w:rPr>
              <w:t>based.</w:t>
            </w:r>
          </w:p>
        </w:tc>
      </w:tr>
    </w:tbl>
    <w:p w14:paraId="6A837FD9" w14:textId="3849B81E" w:rsidR="00520568" w:rsidRPr="002261A3" w:rsidRDefault="00520568" w:rsidP="000D3688">
      <w:pPr>
        <w:pStyle w:val="H2Headings"/>
      </w:pPr>
      <w:bookmarkStart w:id="273" w:name="_Toc222218792"/>
      <w:r w:rsidRPr="002261A3">
        <w:lastRenderedPageBreak/>
        <w:t xml:space="preserve">Disability </w:t>
      </w:r>
      <w:r w:rsidR="00001097">
        <w:t>f</w:t>
      </w:r>
      <w:r w:rsidRPr="002261A3">
        <w:t>lag</w:t>
      </w:r>
      <w:bookmarkEnd w:id="269"/>
      <w:bookmarkEnd w:id="270"/>
      <w:bookmarkEnd w:id="271"/>
      <w:bookmarkEnd w:id="272"/>
      <w:bookmarkEnd w:id="273"/>
    </w:p>
    <w:p w14:paraId="51CC900E" w14:textId="77777777" w:rsidR="00520568" w:rsidRPr="002261A3" w:rsidRDefault="00520568" w:rsidP="004C26B3">
      <w:pPr>
        <w:pStyle w:val="H3Parts"/>
      </w:pPr>
      <w:bookmarkStart w:id="274" w:name="_Toc113785518"/>
      <w:r w:rsidRPr="002261A3">
        <w:t>Defi</w:t>
      </w:r>
      <w:r w:rsidR="00001097" w:rsidRPr="002261A3">
        <w:t>nitional attributes</w:t>
      </w:r>
      <w:bookmarkEnd w:id="274"/>
    </w:p>
    <w:p w14:paraId="2FBF5C54" w14:textId="77777777" w:rsidR="00520568" w:rsidRPr="002261A3" w:rsidRDefault="0096282C" w:rsidP="00B336D5">
      <w:pPr>
        <w:pStyle w:val="H4Parts"/>
      </w:pPr>
      <w:r w:rsidRPr="002261A3">
        <w:t>Definition</w:t>
      </w:r>
    </w:p>
    <w:p w14:paraId="5B45C3ED" w14:textId="77777777" w:rsidR="00520568" w:rsidRPr="002261A3" w:rsidRDefault="00001097" w:rsidP="001D6B56">
      <w:pPr>
        <w:pStyle w:val="Bodytext"/>
      </w:pPr>
      <w:r>
        <w:rPr>
          <w:i/>
        </w:rPr>
        <w:t>Disability f</w:t>
      </w:r>
      <w:r w:rsidR="00FE4DD7" w:rsidRPr="00FE4DD7">
        <w:rPr>
          <w:i/>
        </w:rPr>
        <w:t>lag</w:t>
      </w:r>
      <w:r w:rsidR="00520568" w:rsidRPr="002261A3">
        <w:t xml:space="preserve"> indicates whether </w:t>
      </w:r>
      <w:r w:rsidR="00E91AEE">
        <w:t>client</w:t>
      </w:r>
      <w:r w:rsidR="00520568" w:rsidRPr="002261A3">
        <w:t>s consider themselves to have a disability, impairment or long-term condition.</w:t>
      </w:r>
    </w:p>
    <w:p w14:paraId="1E7A4AE5" w14:textId="77777777" w:rsidR="00520568" w:rsidRPr="002261A3" w:rsidRDefault="0096282C" w:rsidP="00B336D5">
      <w:pPr>
        <w:pStyle w:val="H4Parts"/>
      </w:pPr>
      <w:r>
        <w:t>Context</w:t>
      </w:r>
    </w:p>
    <w:p w14:paraId="5497E6F7" w14:textId="77777777" w:rsidR="00520568" w:rsidRPr="002261A3" w:rsidRDefault="00001097" w:rsidP="002E32AC">
      <w:pPr>
        <w:pStyle w:val="Bodytext"/>
      </w:pPr>
      <w:r w:rsidRPr="00FE4DD7">
        <w:rPr>
          <w:i/>
        </w:rPr>
        <w:t>Disability flag</w:t>
      </w:r>
      <w:r w:rsidR="00520568" w:rsidRPr="002261A3">
        <w:t xml:space="preserve"> is used to identify </w:t>
      </w:r>
      <w:r w:rsidR="00E91AEE">
        <w:t>client</w:t>
      </w:r>
      <w:r w:rsidR="00520568" w:rsidRPr="002261A3">
        <w:t xml:space="preserve">s with disabilities when measuring activity, outputs and </w:t>
      </w:r>
      <w:r w:rsidR="002E32AC">
        <w:t>participation in the VET sector.</w:t>
      </w:r>
    </w:p>
    <w:p w14:paraId="62847F46" w14:textId="77777777" w:rsidR="00520568" w:rsidRPr="002261A3" w:rsidRDefault="00001097" w:rsidP="004C26B3">
      <w:pPr>
        <w:pStyle w:val="H3Parts"/>
      </w:pPr>
      <w:bookmarkStart w:id="275" w:name="_Toc113785519"/>
      <w:r w:rsidRPr="002261A3">
        <w:t>Relational attributes</w:t>
      </w:r>
      <w:bookmarkEnd w:id="275"/>
    </w:p>
    <w:p w14:paraId="10138FB4" w14:textId="77777777" w:rsidR="00520568" w:rsidRPr="002261A3" w:rsidRDefault="0096282C" w:rsidP="00B336D5">
      <w:pPr>
        <w:pStyle w:val="H4Parts"/>
      </w:pPr>
      <w:r>
        <w:t>Rules</w:t>
      </w:r>
    </w:p>
    <w:p w14:paraId="597C95C0" w14:textId="77777777" w:rsidR="00520568" w:rsidRPr="002261A3" w:rsidRDefault="00520568" w:rsidP="001D6B56">
      <w:pPr>
        <w:pStyle w:val="Bodytext"/>
      </w:pPr>
      <w:r w:rsidRPr="002261A3">
        <w:t xml:space="preserve">If a </w:t>
      </w:r>
      <w:r w:rsidR="00E91AEE">
        <w:t>client</w:t>
      </w:r>
      <w:r w:rsidRPr="002261A3">
        <w:t xml:space="preserve"> has indicated that they have a disability, impairment or long-term condition</w:t>
      </w:r>
      <w:r w:rsidR="0019039C">
        <w:t>,</w:t>
      </w:r>
      <w:r w:rsidRPr="002261A3">
        <w:t xml:space="preserve"> then the </w:t>
      </w:r>
      <w:r w:rsidR="00001097">
        <w:rPr>
          <w:i/>
        </w:rPr>
        <w:t>Disability f</w:t>
      </w:r>
      <w:r w:rsidR="00FE4DD7" w:rsidRPr="00FE4DD7">
        <w:rPr>
          <w:i/>
        </w:rPr>
        <w:t>lag</w:t>
      </w:r>
      <w:r w:rsidRPr="002261A3">
        <w:t xml:space="preserve"> must be ‘Y’, </w:t>
      </w:r>
      <w:r w:rsidR="001C0254">
        <w:t>even if the nature of the disability has not been specified.</w:t>
      </w:r>
    </w:p>
    <w:p w14:paraId="1B89CAC8" w14:textId="77777777" w:rsidR="00725E08" w:rsidRPr="002261A3" w:rsidRDefault="00725E08" w:rsidP="00725E08">
      <w:pPr>
        <w:pStyle w:val="H4Parts"/>
      </w:pPr>
      <w:r w:rsidRPr="002261A3">
        <w:t>Guideline</w:t>
      </w:r>
      <w:r>
        <w:t>s</w:t>
      </w:r>
      <w:r w:rsidR="00001097" w:rsidRPr="002261A3">
        <w:t xml:space="preserve"> for use</w:t>
      </w:r>
    </w:p>
    <w:p w14:paraId="103520F1" w14:textId="77777777" w:rsidR="00520568" w:rsidRPr="002261A3" w:rsidRDefault="00520568" w:rsidP="001D6B56">
      <w:pPr>
        <w:pStyle w:val="Bodytext"/>
      </w:pPr>
      <w:r w:rsidRPr="002261A3">
        <w:t>Not applicable</w:t>
      </w:r>
    </w:p>
    <w:p w14:paraId="613D7F90" w14:textId="77777777" w:rsidR="00536946" w:rsidRDefault="00001097" w:rsidP="00536946">
      <w:pPr>
        <w:pStyle w:val="H4Parts"/>
      </w:pPr>
      <w:r>
        <w:t>Related data</w:t>
      </w:r>
    </w:p>
    <w:p w14:paraId="0F539221" w14:textId="77777777" w:rsidR="00536946" w:rsidRPr="008B03D1" w:rsidRDefault="00AD6FFA" w:rsidP="00536946">
      <w:pPr>
        <w:pStyle w:val="Bodytext"/>
        <w:rPr>
          <w:i/>
          <w:color w:val="C00000"/>
        </w:rPr>
      </w:pPr>
      <w:r>
        <w:rPr>
          <w:b/>
        </w:rPr>
        <w:t xml:space="preserve">National VET Provider Collection only: </w:t>
      </w:r>
      <w:r w:rsidR="00536946" w:rsidRPr="00832A28">
        <w:rPr>
          <w:i/>
        </w:rPr>
        <w:t xml:space="preserve">Disability </w:t>
      </w:r>
      <w:r w:rsidR="00001097" w:rsidRPr="00832A28">
        <w:rPr>
          <w:i/>
        </w:rPr>
        <w:t>type identifier</w:t>
      </w:r>
      <w:r w:rsidR="008B03D1">
        <w:rPr>
          <w:i/>
        </w:rPr>
        <w:t xml:space="preserve"> </w:t>
      </w:r>
    </w:p>
    <w:p w14:paraId="1419B529" w14:textId="77777777" w:rsidR="00520568" w:rsidRPr="002261A3" w:rsidRDefault="00001097" w:rsidP="00F41A95">
      <w:pPr>
        <w:pStyle w:val="H4Parts"/>
      </w:pPr>
      <w:r>
        <w:t>Type of relationship</w:t>
      </w:r>
    </w:p>
    <w:p w14:paraId="3947B013" w14:textId="77777777" w:rsidR="00441C8B" w:rsidRPr="00441C8B" w:rsidRDefault="00AD6FFA" w:rsidP="00441C8B">
      <w:pPr>
        <w:pStyle w:val="Bodytext"/>
        <w:rPr>
          <w:i/>
        </w:rPr>
      </w:pPr>
      <w:r>
        <w:rPr>
          <w:b/>
        </w:rPr>
        <w:t xml:space="preserve">National VET Provider Collection only: </w:t>
      </w:r>
      <w:r w:rsidR="00832A28" w:rsidRPr="00AA5A36">
        <w:rPr>
          <w:i/>
        </w:rPr>
        <w:t xml:space="preserve">Disability </w:t>
      </w:r>
      <w:r w:rsidR="00001097" w:rsidRPr="00AA5A36">
        <w:rPr>
          <w:i/>
        </w:rPr>
        <w:t>type identifier</w:t>
      </w:r>
      <w:r w:rsidR="00001097" w:rsidRPr="00AA5A36">
        <w:t xml:space="preserve"> </w:t>
      </w:r>
      <w:r w:rsidR="00832A28" w:rsidRPr="00AA5A36">
        <w:t xml:space="preserve">can be </w:t>
      </w:r>
      <w:r w:rsidR="00832A28">
        <w:t>used to define the disability type.</w:t>
      </w:r>
    </w:p>
    <w:p w14:paraId="0E3A9C00" w14:textId="77777777" w:rsidR="00520568" w:rsidRDefault="00001097"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835274" w:rsidRPr="00A73782" w14:paraId="4E3CA723" w14:textId="77777777">
        <w:tc>
          <w:tcPr>
            <w:tcW w:w="1984" w:type="dxa"/>
          </w:tcPr>
          <w:p w14:paraId="797F7055" w14:textId="77777777" w:rsidR="00835274" w:rsidRPr="00A73782" w:rsidRDefault="00835274" w:rsidP="00A73782">
            <w:pPr>
              <w:pStyle w:val="Tableheading"/>
              <w:jc w:val="left"/>
              <w:rPr>
                <w:bCs/>
              </w:rPr>
            </w:pPr>
            <w:r w:rsidRPr="00A73782">
              <w:rPr>
                <w:bCs/>
              </w:rPr>
              <w:t>Value</w:t>
            </w:r>
          </w:p>
        </w:tc>
        <w:tc>
          <w:tcPr>
            <w:tcW w:w="7124" w:type="dxa"/>
          </w:tcPr>
          <w:p w14:paraId="29055FE5" w14:textId="7BAC560A" w:rsidR="00835274" w:rsidRPr="00A73782" w:rsidRDefault="00835274" w:rsidP="00A73782">
            <w:pPr>
              <w:pStyle w:val="Tableheading"/>
              <w:jc w:val="left"/>
              <w:rPr>
                <w:bCs/>
              </w:rPr>
            </w:pPr>
            <w:r w:rsidRPr="00A73782">
              <w:rPr>
                <w:bCs/>
              </w:rPr>
              <w:t>Description</w:t>
            </w:r>
            <w:r w:rsidR="00D17ECC" w:rsidRPr="00A73782">
              <w:rPr>
                <w:bCs/>
              </w:rPr>
              <w:t xml:space="preserve"> – </w:t>
            </w:r>
            <w:r w:rsidR="00DB6678" w:rsidRPr="00A73782">
              <w:rPr>
                <w:bCs/>
              </w:rPr>
              <w:fldChar w:fldCharType="begin"/>
            </w:r>
            <w:r w:rsidR="00DB6678" w:rsidRPr="00A73782">
              <w:rPr>
                <w:bCs/>
              </w:rPr>
              <w:instrText xml:space="preserve"> STYLEREF  H2_Headings  \* MERGEFORMAT </w:instrText>
            </w:r>
            <w:r w:rsidR="00DB6678" w:rsidRPr="00A73782">
              <w:rPr>
                <w:bCs/>
              </w:rPr>
              <w:fldChar w:fldCharType="separate"/>
            </w:r>
            <w:r w:rsidR="00153EBD">
              <w:rPr>
                <w:bCs/>
                <w:noProof/>
              </w:rPr>
              <w:t>Disability flag</w:t>
            </w:r>
            <w:r w:rsidR="00DB6678" w:rsidRPr="00A73782">
              <w:rPr>
                <w:bCs/>
                <w:noProof/>
              </w:rPr>
              <w:fldChar w:fldCharType="end"/>
            </w:r>
          </w:p>
        </w:tc>
      </w:tr>
      <w:tr w:rsidR="00835274" w14:paraId="667E0F1A" w14:textId="77777777">
        <w:tc>
          <w:tcPr>
            <w:tcW w:w="1984" w:type="dxa"/>
          </w:tcPr>
          <w:p w14:paraId="07E4C67B" w14:textId="77777777" w:rsidR="00835274" w:rsidRPr="00112D80" w:rsidRDefault="00835274" w:rsidP="00A73782">
            <w:pPr>
              <w:pStyle w:val="Tabledescriptext"/>
            </w:pPr>
            <w:r w:rsidRPr="00F916F0">
              <w:t>Y</w:t>
            </w:r>
          </w:p>
        </w:tc>
        <w:tc>
          <w:tcPr>
            <w:tcW w:w="7124" w:type="dxa"/>
          </w:tcPr>
          <w:p w14:paraId="6E9F0B36" w14:textId="77777777" w:rsidR="00835274" w:rsidRPr="00251F56" w:rsidRDefault="00835274" w:rsidP="00A73782">
            <w:pPr>
              <w:pStyle w:val="Tabledescriptext"/>
            </w:pPr>
            <w:r>
              <w:t>Yes</w:t>
            </w:r>
            <w:r w:rsidR="00D17ECC">
              <w:t xml:space="preserve"> – </w:t>
            </w:r>
            <w:r>
              <w:t xml:space="preserve">the </w:t>
            </w:r>
            <w:r w:rsidR="000A053A">
              <w:t>c</w:t>
            </w:r>
            <w:r w:rsidR="00E91AEE">
              <w:t>lient</w:t>
            </w:r>
            <w:r>
              <w:t xml:space="preserve"> has a disability, impairment or long-term condition</w:t>
            </w:r>
          </w:p>
        </w:tc>
      </w:tr>
      <w:tr w:rsidR="00835274" w14:paraId="2BD978D1" w14:textId="77777777">
        <w:tc>
          <w:tcPr>
            <w:tcW w:w="1984" w:type="dxa"/>
          </w:tcPr>
          <w:p w14:paraId="0D163549" w14:textId="77777777" w:rsidR="00835274" w:rsidRPr="00F916F0" w:rsidRDefault="00835274" w:rsidP="00A73782">
            <w:pPr>
              <w:pStyle w:val="Tabledescriptext"/>
            </w:pPr>
            <w:r w:rsidRPr="00F916F0">
              <w:t>N</w:t>
            </w:r>
          </w:p>
        </w:tc>
        <w:tc>
          <w:tcPr>
            <w:tcW w:w="7124" w:type="dxa"/>
          </w:tcPr>
          <w:p w14:paraId="2806E705" w14:textId="77777777" w:rsidR="00835274" w:rsidRPr="00F916F0" w:rsidRDefault="00835274" w:rsidP="00A73782">
            <w:pPr>
              <w:pStyle w:val="Tabledescriptext"/>
            </w:pPr>
            <w:r>
              <w:t>No</w:t>
            </w:r>
            <w:r w:rsidR="00D17ECC">
              <w:t xml:space="preserve"> – </w:t>
            </w:r>
            <w:r>
              <w:t xml:space="preserve">the </w:t>
            </w:r>
            <w:r w:rsidR="000A053A">
              <w:t>c</w:t>
            </w:r>
            <w:r w:rsidR="00E91AEE">
              <w:t>lient</w:t>
            </w:r>
            <w:r>
              <w:t xml:space="preserve"> does not have a disability</w:t>
            </w:r>
            <w:r w:rsidR="00EF1BD8">
              <w:t>,</w:t>
            </w:r>
            <w:r>
              <w:t xml:space="preserve"> impairment or long-term condition</w:t>
            </w:r>
          </w:p>
        </w:tc>
      </w:tr>
    </w:tbl>
    <w:p w14:paraId="50FCC723" w14:textId="77777777" w:rsidR="00520568" w:rsidRDefault="00BD0869" w:rsidP="00F7041F">
      <w:pPr>
        <w:pStyle w:val="H4Parts"/>
      </w:pPr>
      <w:r>
        <w:t>Question</w:t>
      </w:r>
    </w:p>
    <w:p w14:paraId="0C70620F" w14:textId="77777777" w:rsidR="00520568" w:rsidRPr="002261A3" w:rsidRDefault="00520568" w:rsidP="00AD3EDB">
      <w:pPr>
        <w:pStyle w:val="Bodytext"/>
      </w:pPr>
      <w:r w:rsidRPr="002261A3">
        <w:t>Do you consider yourself to have a disability, impairment</w:t>
      </w:r>
      <w:r w:rsidR="00517E28">
        <w:t xml:space="preserve"> or long-term condition?</w:t>
      </w:r>
    </w:p>
    <w:tbl>
      <w:tblPr>
        <w:tblW w:w="0" w:type="auto"/>
        <w:tblInd w:w="1668" w:type="dxa"/>
        <w:tblLayout w:type="fixed"/>
        <w:tblLook w:val="00A0" w:firstRow="1" w:lastRow="0" w:firstColumn="1" w:lastColumn="0" w:noHBand="0" w:noVBand="0"/>
      </w:tblPr>
      <w:tblGrid>
        <w:gridCol w:w="851"/>
        <w:gridCol w:w="737"/>
      </w:tblGrid>
      <w:tr w:rsidR="00F23CDF" w14:paraId="5639D951" w14:textId="77777777">
        <w:tc>
          <w:tcPr>
            <w:tcW w:w="851" w:type="dxa"/>
          </w:tcPr>
          <w:p w14:paraId="4E6E92D8" w14:textId="77777777" w:rsidR="00F23CDF" w:rsidRDefault="00F23CDF" w:rsidP="00F23CDF">
            <w:pPr>
              <w:pStyle w:val="Enroltext"/>
              <w:rPr>
                <w:noProof w:val="0"/>
              </w:rPr>
            </w:pPr>
            <w:r>
              <w:rPr>
                <w:noProof w:val="0"/>
              </w:rPr>
              <w:t>Yes</w:t>
            </w:r>
          </w:p>
        </w:tc>
        <w:tc>
          <w:tcPr>
            <w:tcW w:w="737" w:type="dxa"/>
          </w:tcPr>
          <w:p w14:paraId="0304478F" w14:textId="77777777" w:rsidR="00F23CDF" w:rsidRDefault="0041361D" w:rsidP="00F23CDF">
            <w:pPr>
              <w:pStyle w:val="Enroltext"/>
              <w:rPr>
                <w:noProof w:val="0"/>
              </w:rPr>
            </w:pPr>
            <w:r>
              <w:rPr>
                <w:noProof w:val="0"/>
              </w:rPr>
              <w:fldChar w:fldCharType="begin">
                <w:ffData>
                  <w:name w:val="Check1"/>
                  <w:enabled/>
                  <w:calcOnExit w:val="0"/>
                  <w:checkBox>
                    <w:sizeAuto/>
                    <w:default w:val="0"/>
                  </w:checkBox>
                </w:ffData>
              </w:fldChar>
            </w:r>
            <w:r w:rsidR="00F23CDF">
              <w:rPr>
                <w:noProof w:val="0"/>
              </w:rPr>
              <w:instrText xml:space="preserve"> FORMCHECKBOX </w:instrText>
            </w:r>
            <w:r>
              <w:rPr>
                <w:noProof w:val="0"/>
              </w:rPr>
            </w:r>
            <w:r>
              <w:rPr>
                <w:noProof w:val="0"/>
              </w:rPr>
              <w:fldChar w:fldCharType="separate"/>
            </w:r>
            <w:r>
              <w:rPr>
                <w:noProof w:val="0"/>
              </w:rPr>
              <w:fldChar w:fldCharType="end"/>
            </w:r>
            <w:r w:rsidR="00F23CDF">
              <w:rPr>
                <w:noProof w:val="0"/>
              </w:rPr>
              <w:t xml:space="preserve"> Y</w:t>
            </w:r>
          </w:p>
        </w:tc>
      </w:tr>
      <w:tr w:rsidR="00F23CDF" w14:paraId="7A499651" w14:textId="77777777">
        <w:tc>
          <w:tcPr>
            <w:tcW w:w="851" w:type="dxa"/>
            <w:tcBorders>
              <w:top w:val="single" w:sz="4" w:space="0" w:color="auto"/>
              <w:bottom w:val="single" w:sz="4" w:space="0" w:color="auto"/>
            </w:tcBorders>
          </w:tcPr>
          <w:p w14:paraId="0452E441" w14:textId="77777777" w:rsidR="00F23CDF" w:rsidRDefault="00F23CDF" w:rsidP="00F23CDF">
            <w:pPr>
              <w:pStyle w:val="Enroltext"/>
              <w:rPr>
                <w:noProof w:val="0"/>
              </w:rPr>
            </w:pPr>
            <w:r>
              <w:rPr>
                <w:noProof w:val="0"/>
              </w:rPr>
              <w:t>No</w:t>
            </w:r>
          </w:p>
        </w:tc>
        <w:tc>
          <w:tcPr>
            <w:tcW w:w="737" w:type="dxa"/>
            <w:tcBorders>
              <w:top w:val="single" w:sz="4" w:space="0" w:color="auto"/>
              <w:bottom w:val="single" w:sz="4" w:space="0" w:color="auto"/>
            </w:tcBorders>
          </w:tcPr>
          <w:p w14:paraId="7B0B4456" w14:textId="77777777" w:rsidR="00F23CDF" w:rsidRDefault="0041361D" w:rsidP="00F23CDF">
            <w:pPr>
              <w:pStyle w:val="Enroltext"/>
              <w:rPr>
                <w:noProof w:val="0"/>
              </w:rPr>
            </w:pPr>
            <w:r>
              <w:rPr>
                <w:noProof w:val="0"/>
              </w:rPr>
              <w:fldChar w:fldCharType="begin">
                <w:ffData>
                  <w:name w:val="Check1"/>
                  <w:enabled/>
                  <w:calcOnExit w:val="0"/>
                  <w:checkBox>
                    <w:sizeAuto/>
                    <w:default w:val="0"/>
                  </w:checkBox>
                </w:ffData>
              </w:fldChar>
            </w:r>
            <w:r w:rsidR="00F23CDF">
              <w:rPr>
                <w:noProof w:val="0"/>
              </w:rPr>
              <w:instrText xml:space="preserve"> FORMCHECKBOX </w:instrText>
            </w:r>
            <w:r>
              <w:rPr>
                <w:noProof w:val="0"/>
              </w:rPr>
            </w:r>
            <w:r>
              <w:rPr>
                <w:noProof w:val="0"/>
              </w:rPr>
              <w:fldChar w:fldCharType="separate"/>
            </w:r>
            <w:r>
              <w:rPr>
                <w:noProof w:val="0"/>
              </w:rPr>
              <w:fldChar w:fldCharType="end"/>
            </w:r>
            <w:r w:rsidR="00F23CDF">
              <w:rPr>
                <w:noProof w:val="0"/>
              </w:rPr>
              <w:t xml:space="preserve"> N</w:t>
            </w:r>
          </w:p>
        </w:tc>
      </w:tr>
    </w:tbl>
    <w:p w14:paraId="7418A406" w14:textId="77777777" w:rsidR="00520568" w:rsidRPr="008B03D1" w:rsidRDefault="00001097" w:rsidP="00755804">
      <w:pPr>
        <w:pStyle w:val="H3Parts"/>
        <w:rPr>
          <w:b w:val="0"/>
        </w:rPr>
      </w:pPr>
      <w:bookmarkStart w:id="276" w:name="_Toc113785520"/>
      <w:r w:rsidRPr="008B03D1">
        <w:rPr>
          <w:rStyle w:val="H3PartsChar"/>
          <w:b/>
        </w:rPr>
        <w:t>Format attributes</w:t>
      </w:r>
      <w:bookmarkEnd w:id="276"/>
    </w:p>
    <w:p w14:paraId="70596B18" w14:textId="77777777" w:rsidR="00520568" w:rsidRPr="002261A3" w:rsidRDefault="00520568" w:rsidP="008F0B46">
      <w:pPr>
        <w:pStyle w:val="Bodytext"/>
      </w:pPr>
      <w:r w:rsidRPr="002261A3">
        <w:t>Length:</w:t>
      </w:r>
      <w:r w:rsidRPr="002261A3">
        <w:tab/>
      </w:r>
      <w:r w:rsidR="008F0B46">
        <w:tab/>
      </w:r>
      <w:r w:rsidRPr="002261A3">
        <w:t>1</w:t>
      </w:r>
    </w:p>
    <w:p w14:paraId="316E6DBB" w14:textId="77777777" w:rsidR="00520568" w:rsidRPr="002261A3" w:rsidRDefault="00520568" w:rsidP="008F0B46">
      <w:pPr>
        <w:pStyle w:val="Bodytext"/>
      </w:pPr>
      <w:r w:rsidRPr="002261A3">
        <w:t>Type:</w:t>
      </w:r>
      <w:r w:rsidRPr="002261A3">
        <w:tab/>
      </w:r>
      <w:r w:rsidR="008F0B46">
        <w:tab/>
      </w:r>
      <w:r w:rsidRPr="002261A3">
        <w:t>alphanumeric</w:t>
      </w:r>
    </w:p>
    <w:p w14:paraId="74747C11" w14:textId="77777777" w:rsidR="00520568" w:rsidRPr="002261A3" w:rsidRDefault="00C314D5" w:rsidP="008F0B46">
      <w:pPr>
        <w:pStyle w:val="Bodytext"/>
      </w:pPr>
      <w:r>
        <w:t>Justification:</w:t>
      </w:r>
      <w:r w:rsidR="00520568" w:rsidRPr="002261A3">
        <w:tab/>
      </w:r>
      <w:r w:rsidR="008F0B46">
        <w:tab/>
      </w:r>
      <w:r w:rsidR="00520568" w:rsidRPr="002261A3">
        <w:t>none</w:t>
      </w:r>
    </w:p>
    <w:p w14:paraId="33C88FEA" w14:textId="77777777" w:rsidR="00520568" w:rsidRPr="002261A3" w:rsidRDefault="00001097" w:rsidP="008F0B46">
      <w:pPr>
        <w:pStyle w:val="Bodytext"/>
      </w:pPr>
      <w:r w:rsidRPr="002261A3">
        <w:t>Fill character:</w:t>
      </w:r>
      <w:r w:rsidR="00520568" w:rsidRPr="002261A3">
        <w:tab/>
      </w:r>
      <w:r w:rsidR="008F0B46">
        <w:tab/>
      </w:r>
      <w:r w:rsidR="00520568" w:rsidRPr="002261A3">
        <w:t>none</w:t>
      </w:r>
    </w:p>
    <w:p w14:paraId="3045C1AD" w14:textId="77777777" w:rsidR="00520568" w:rsidRPr="002261A3" w:rsidRDefault="00520568" w:rsidP="008F0B46">
      <w:pPr>
        <w:pStyle w:val="Bodytext"/>
      </w:pPr>
      <w:r w:rsidRPr="002261A3">
        <w:t>Permitted data element value:</w:t>
      </w:r>
      <w:r w:rsidRPr="002261A3">
        <w:tab/>
        <w:t>@</w:t>
      </w:r>
      <w:r w:rsidRPr="002261A3">
        <w:tab/>
        <w:t xml:space="preserve"> </w:t>
      </w:r>
      <w:r w:rsidR="00766958">
        <w:t>n</w:t>
      </w:r>
      <w:r w:rsidR="00F27FC0">
        <w:t>ot specified</w:t>
      </w:r>
    </w:p>
    <w:p w14:paraId="7F23D020" w14:textId="77777777" w:rsidR="00520568" w:rsidRPr="002261A3" w:rsidRDefault="00001097" w:rsidP="0009072E">
      <w:pPr>
        <w:pStyle w:val="H3Parts"/>
      </w:pPr>
      <w:bookmarkStart w:id="277" w:name="_Toc113785521"/>
      <w:r w:rsidRPr="002261A3">
        <w:t>Administrative attributes</w:t>
      </w:r>
      <w:bookmarkEnd w:id="277"/>
    </w:p>
    <w:p w14:paraId="1BF46A5E" w14:textId="77777777" w:rsidR="00924027" w:rsidRDefault="0096282C" w:rsidP="00924027">
      <w:pPr>
        <w:pStyle w:val="H4Parts"/>
      </w:pPr>
      <w:r>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856"/>
      </w:tblGrid>
      <w:tr w:rsidR="00924027" w:rsidRPr="008F0B46" w14:paraId="11751891" w14:textId="77777777" w:rsidTr="00A95B03">
        <w:tc>
          <w:tcPr>
            <w:tcW w:w="1690" w:type="dxa"/>
          </w:tcPr>
          <w:p w14:paraId="0AA14CAD" w14:textId="77777777" w:rsidR="00924027" w:rsidRPr="008F0B46" w:rsidRDefault="00924027" w:rsidP="008F0B46">
            <w:pPr>
              <w:pStyle w:val="Tableheading"/>
              <w:jc w:val="left"/>
              <w:rPr>
                <w:bCs/>
              </w:rPr>
            </w:pPr>
            <w:r w:rsidRPr="008F0B46">
              <w:rPr>
                <w:bCs/>
              </w:rPr>
              <w:t>Release</w:t>
            </w:r>
          </w:p>
        </w:tc>
        <w:tc>
          <w:tcPr>
            <w:tcW w:w="3742" w:type="dxa"/>
          </w:tcPr>
          <w:p w14:paraId="690748FC" w14:textId="77777777" w:rsidR="00924027" w:rsidRPr="008F0B46" w:rsidRDefault="000A6BCD" w:rsidP="008F0B46">
            <w:pPr>
              <w:pStyle w:val="Tableheading"/>
              <w:jc w:val="left"/>
              <w:rPr>
                <w:bCs/>
              </w:rPr>
            </w:pPr>
            <w:r w:rsidRPr="008F0B46">
              <w:rPr>
                <w:bCs/>
              </w:rPr>
              <w:t>VET</w:t>
            </w:r>
            <w:r w:rsidR="00001097" w:rsidRPr="008F0B46">
              <w:rPr>
                <w:bCs/>
              </w:rPr>
              <w:t xml:space="preserve"> provider</w:t>
            </w:r>
          </w:p>
        </w:tc>
        <w:tc>
          <w:tcPr>
            <w:tcW w:w="3856" w:type="dxa"/>
          </w:tcPr>
          <w:p w14:paraId="5787D7F8" w14:textId="77777777" w:rsidR="00924027" w:rsidRPr="008F0B46" w:rsidRDefault="00967D2C" w:rsidP="008F0B46">
            <w:pPr>
              <w:pStyle w:val="Tableheading"/>
              <w:jc w:val="left"/>
              <w:rPr>
                <w:bCs/>
              </w:rPr>
            </w:pPr>
            <w:r w:rsidRPr="008F0B46">
              <w:rPr>
                <w:bCs/>
              </w:rPr>
              <w:t>Apprenticeship</w:t>
            </w:r>
          </w:p>
        </w:tc>
      </w:tr>
      <w:tr w:rsidR="00924027" w:rsidRPr="008F0B46" w14:paraId="31AC7075" w14:textId="77777777" w:rsidTr="00A95B03">
        <w:tc>
          <w:tcPr>
            <w:tcW w:w="1690" w:type="dxa"/>
          </w:tcPr>
          <w:p w14:paraId="543C337D" w14:textId="77777777" w:rsidR="00924027" w:rsidRPr="008F0B46" w:rsidRDefault="00924027" w:rsidP="008F0B46">
            <w:pPr>
              <w:pStyle w:val="Tabledescriptext"/>
            </w:pPr>
            <w:r w:rsidRPr="008F0B46">
              <w:t>Release 1.0</w:t>
            </w:r>
          </w:p>
        </w:tc>
        <w:tc>
          <w:tcPr>
            <w:tcW w:w="3742" w:type="dxa"/>
          </w:tcPr>
          <w:p w14:paraId="249020D2" w14:textId="267A5AEF" w:rsidR="00924027" w:rsidRPr="009B1B49" w:rsidRDefault="00924027" w:rsidP="009B1B49">
            <w:pPr>
              <w:pStyle w:val="Tabledescriptext"/>
              <w:rPr>
                <w:b/>
                <w:bCs/>
              </w:rPr>
            </w:pPr>
            <w:r w:rsidRPr="009B1B49">
              <w:rPr>
                <w:b/>
                <w:bCs/>
              </w:rPr>
              <w:t xml:space="preserve">Introduced </w:t>
            </w:r>
            <w:r w:rsidR="00B14FF4">
              <w:rPr>
                <w:b/>
                <w:bCs/>
              </w:rPr>
              <w:t>1</w:t>
            </w:r>
            <w:r w:rsidRPr="009B1B49">
              <w:rPr>
                <w:b/>
                <w:bCs/>
              </w:rPr>
              <w:t xml:space="preserve"> January 1994</w:t>
            </w:r>
          </w:p>
          <w:p w14:paraId="4847ED08" w14:textId="77777777" w:rsidR="00924027" w:rsidRPr="00A60B3F" w:rsidRDefault="00924027" w:rsidP="008F0B46">
            <w:pPr>
              <w:pStyle w:val="Tabledescriptext"/>
              <w:rPr>
                <w:i/>
              </w:rPr>
            </w:pPr>
            <w:r w:rsidRPr="00A60B3F">
              <w:rPr>
                <w:i/>
              </w:rPr>
              <w:t xml:space="preserve">Disability </w:t>
            </w:r>
            <w:r w:rsidR="00001097" w:rsidRPr="00A60B3F">
              <w:rPr>
                <w:i/>
              </w:rPr>
              <w:t>f</w:t>
            </w:r>
            <w:r w:rsidRPr="00A60B3F">
              <w:rPr>
                <w:i/>
              </w:rPr>
              <w:t>lag</w:t>
            </w:r>
          </w:p>
        </w:tc>
        <w:tc>
          <w:tcPr>
            <w:tcW w:w="3856" w:type="dxa"/>
          </w:tcPr>
          <w:p w14:paraId="0A5D3675" w14:textId="1885EAEB" w:rsidR="00924027" w:rsidRPr="009B1B49" w:rsidRDefault="00924027" w:rsidP="009B1B49">
            <w:pPr>
              <w:pStyle w:val="Tabledescriptext"/>
              <w:rPr>
                <w:b/>
                <w:bCs/>
              </w:rPr>
            </w:pPr>
            <w:bookmarkStart w:id="278" w:name="_Toc492962883"/>
            <w:r w:rsidRPr="009B1B49">
              <w:rPr>
                <w:b/>
                <w:bCs/>
              </w:rPr>
              <w:t xml:space="preserve">Introduced </w:t>
            </w:r>
            <w:r w:rsidR="00B14FF4">
              <w:rPr>
                <w:b/>
                <w:bCs/>
              </w:rPr>
              <w:t>1</w:t>
            </w:r>
            <w:r w:rsidRPr="009B1B49">
              <w:rPr>
                <w:b/>
                <w:bCs/>
              </w:rPr>
              <w:t xml:space="preserve"> July 1994</w:t>
            </w:r>
          </w:p>
          <w:bookmarkEnd w:id="278"/>
          <w:p w14:paraId="34FEE538" w14:textId="77777777" w:rsidR="00924027" w:rsidRPr="00A60B3F" w:rsidRDefault="00001097" w:rsidP="008F0B46">
            <w:pPr>
              <w:pStyle w:val="Tabledescriptext"/>
              <w:rPr>
                <w:i/>
              </w:rPr>
            </w:pPr>
            <w:r w:rsidRPr="00A60B3F">
              <w:rPr>
                <w:i/>
              </w:rPr>
              <w:t>Disability f</w:t>
            </w:r>
            <w:r w:rsidR="00924027" w:rsidRPr="00A60B3F">
              <w:rPr>
                <w:i/>
              </w:rPr>
              <w:t>lag</w:t>
            </w:r>
          </w:p>
        </w:tc>
      </w:tr>
      <w:tr w:rsidR="00924027" w:rsidRPr="008F0B46" w14:paraId="03CBD677" w14:textId="77777777" w:rsidTr="00A95B03">
        <w:tc>
          <w:tcPr>
            <w:tcW w:w="1690" w:type="dxa"/>
          </w:tcPr>
          <w:p w14:paraId="3F630D8C" w14:textId="77777777" w:rsidR="00924027" w:rsidRPr="008F0B46" w:rsidRDefault="00924027" w:rsidP="008F0B46">
            <w:pPr>
              <w:pStyle w:val="Tabledescriptext"/>
            </w:pPr>
            <w:r w:rsidRPr="008F0B46">
              <w:t>Release 4.0</w:t>
            </w:r>
          </w:p>
        </w:tc>
        <w:tc>
          <w:tcPr>
            <w:tcW w:w="3742" w:type="dxa"/>
          </w:tcPr>
          <w:p w14:paraId="560B93EB" w14:textId="0B16FB40" w:rsidR="00B61124" w:rsidRPr="009B1B49" w:rsidRDefault="00B61124" w:rsidP="009B1B49">
            <w:pPr>
              <w:pStyle w:val="Tabledescriptext"/>
              <w:rPr>
                <w:b/>
                <w:bCs/>
              </w:rPr>
            </w:pPr>
            <w:r w:rsidRPr="009B1B49">
              <w:rPr>
                <w:b/>
                <w:bCs/>
              </w:rPr>
              <w:t xml:space="preserve">Revised </w:t>
            </w:r>
            <w:r w:rsidR="00B14FF4">
              <w:rPr>
                <w:b/>
                <w:bCs/>
              </w:rPr>
              <w:t>1</w:t>
            </w:r>
            <w:r w:rsidRPr="009B1B49">
              <w:rPr>
                <w:b/>
                <w:bCs/>
              </w:rPr>
              <w:t xml:space="preserve"> January 2002</w:t>
            </w:r>
          </w:p>
          <w:p w14:paraId="153672F8" w14:textId="77777777" w:rsidR="00924027" w:rsidRPr="008F0B46" w:rsidRDefault="00B61124" w:rsidP="008F0B46">
            <w:pPr>
              <w:pStyle w:val="Tabledescriptext"/>
            </w:pPr>
            <w:r w:rsidRPr="008F0B46">
              <w:rPr>
                <w:rStyle w:val="standardhistorytextChar"/>
                <w:rFonts w:ascii="Arial" w:hAnsi="Arial"/>
                <w:b w:val="0"/>
                <w:snapToGrid w:val="0"/>
                <w:sz w:val="18"/>
              </w:rPr>
              <w:t xml:space="preserve">Modified value description for </w:t>
            </w:r>
            <w:r w:rsidR="00001097" w:rsidRPr="00A60B3F">
              <w:rPr>
                <w:rStyle w:val="standardhistorytextChar"/>
                <w:rFonts w:ascii="Arial" w:hAnsi="Arial"/>
                <w:b w:val="0"/>
                <w:i/>
                <w:snapToGrid w:val="0"/>
                <w:sz w:val="18"/>
              </w:rPr>
              <w:t>Disability f</w:t>
            </w:r>
            <w:r w:rsidRPr="00A60B3F">
              <w:rPr>
                <w:rStyle w:val="standardhistorytextChar"/>
                <w:rFonts w:ascii="Arial" w:hAnsi="Arial"/>
                <w:b w:val="0"/>
                <w:i/>
                <w:snapToGrid w:val="0"/>
                <w:sz w:val="18"/>
              </w:rPr>
              <w:t>lag</w:t>
            </w:r>
          </w:p>
        </w:tc>
        <w:tc>
          <w:tcPr>
            <w:tcW w:w="3856" w:type="dxa"/>
          </w:tcPr>
          <w:p w14:paraId="64E54A57" w14:textId="5E9DA988" w:rsidR="00924027" w:rsidRPr="009B1B49" w:rsidRDefault="00291BBD" w:rsidP="009B1B49">
            <w:pPr>
              <w:pStyle w:val="Tabledescriptext"/>
              <w:rPr>
                <w:b/>
                <w:bCs/>
              </w:rPr>
            </w:pPr>
            <w:r w:rsidRPr="009B1B49">
              <w:rPr>
                <w:b/>
                <w:bCs/>
              </w:rPr>
              <w:t xml:space="preserve">Revised </w:t>
            </w:r>
            <w:r w:rsidR="00B14FF4">
              <w:rPr>
                <w:b/>
                <w:bCs/>
              </w:rPr>
              <w:t>1</w:t>
            </w:r>
            <w:r w:rsidRPr="009B1B49">
              <w:rPr>
                <w:b/>
                <w:bCs/>
              </w:rPr>
              <w:t xml:space="preserve"> January 2002</w:t>
            </w:r>
          </w:p>
          <w:p w14:paraId="4B61D8ED" w14:textId="77777777" w:rsidR="00291BBD" w:rsidRPr="008F0B46" w:rsidRDefault="00291BBD" w:rsidP="008F0B46">
            <w:pPr>
              <w:pStyle w:val="Tabledescriptext"/>
            </w:pPr>
            <w:r w:rsidRPr="008F0B46">
              <w:rPr>
                <w:rStyle w:val="standardhistorytextChar"/>
                <w:rFonts w:ascii="Arial" w:hAnsi="Arial"/>
                <w:b w:val="0"/>
                <w:snapToGrid w:val="0"/>
                <w:sz w:val="18"/>
              </w:rPr>
              <w:t xml:space="preserve">Changed question </w:t>
            </w:r>
            <w:r w:rsidR="00E17A7C" w:rsidRPr="008F0B46">
              <w:rPr>
                <w:rStyle w:val="standardhistorytextChar"/>
                <w:rFonts w:ascii="Arial" w:hAnsi="Arial"/>
                <w:b w:val="0"/>
                <w:snapToGrid w:val="0"/>
                <w:sz w:val="18"/>
              </w:rPr>
              <w:t>for</w:t>
            </w:r>
            <w:r w:rsidRPr="008F0B46">
              <w:rPr>
                <w:rStyle w:val="standardhistorytextChar"/>
                <w:rFonts w:ascii="Arial" w:hAnsi="Arial"/>
                <w:b w:val="0"/>
                <w:snapToGrid w:val="0"/>
                <w:sz w:val="18"/>
              </w:rPr>
              <w:t xml:space="preserve"> national consistency</w:t>
            </w:r>
          </w:p>
        </w:tc>
      </w:tr>
    </w:tbl>
    <w:p w14:paraId="3DEF48F4" w14:textId="77777777" w:rsidR="00520568" w:rsidRPr="002261A3" w:rsidRDefault="00520568" w:rsidP="000D3688">
      <w:pPr>
        <w:pStyle w:val="H2Headings"/>
      </w:pPr>
      <w:bookmarkStart w:id="279" w:name="_Toc113785522"/>
      <w:bookmarkStart w:id="280" w:name="_Toc113785827"/>
      <w:bookmarkStart w:id="281" w:name="_Toc116875096"/>
      <w:bookmarkStart w:id="282" w:name="_Toc128472406"/>
      <w:bookmarkStart w:id="283" w:name="_Toc222218793"/>
      <w:r w:rsidRPr="002261A3">
        <w:lastRenderedPageBreak/>
        <w:t xml:space="preserve">Disability </w:t>
      </w:r>
      <w:r w:rsidR="00001097" w:rsidRPr="002261A3">
        <w:t>type identifier</w:t>
      </w:r>
      <w:bookmarkEnd w:id="279"/>
      <w:bookmarkEnd w:id="280"/>
      <w:bookmarkEnd w:id="281"/>
      <w:bookmarkEnd w:id="282"/>
      <w:bookmarkEnd w:id="283"/>
    </w:p>
    <w:p w14:paraId="1FCE9B8C" w14:textId="77777777" w:rsidR="00520568" w:rsidRPr="002261A3" w:rsidRDefault="00001097" w:rsidP="004C26B3">
      <w:pPr>
        <w:pStyle w:val="H3Parts"/>
      </w:pPr>
      <w:bookmarkStart w:id="284" w:name="_Toc113785523"/>
      <w:r w:rsidRPr="002261A3">
        <w:t>Definitional attributes</w:t>
      </w:r>
      <w:bookmarkEnd w:id="284"/>
    </w:p>
    <w:p w14:paraId="54321AB5" w14:textId="77777777" w:rsidR="00520568" w:rsidRPr="002261A3" w:rsidRDefault="0096282C" w:rsidP="00B336D5">
      <w:pPr>
        <w:pStyle w:val="H4Parts"/>
      </w:pPr>
      <w:r w:rsidRPr="002261A3">
        <w:t>Definition</w:t>
      </w:r>
    </w:p>
    <w:p w14:paraId="21376B38" w14:textId="77777777" w:rsidR="00520568" w:rsidRPr="008067DD" w:rsidRDefault="00FE4DD7" w:rsidP="008067DD">
      <w:pPr>
        <w:pStyle w:val="Bodytext"/>
      </w:pPr>
      <w:r w:rsidRPr="008067DD">
        <w:rPr>
          <w:i/>
        </w:rPr>
        <w:t xml:space="preserve">Disability </w:t>
      </w:r>
      <w:r w:rsidR="00001097" w:rsidRPr="008067DD">
        <w:rPr>
          <w:i/>
        </w:rPr>
        <w:t>type identifier</w:t>
      </w:r>
      <w:r w:rsidR="00001097">
        <w:t xml:space="preserve"> </w:t>
      </w:r>
      <w:r w:rsidR="00520568" w:rsidRPr="008067DD">
        <w:t xml:space="preserve">is a code that uniquely identifies the type(s) of disability, impairment or long-term condition that a </w:t>
      </w:r>
      <w:r w:rsidR="00E91AEE" w:rsidRPr="008067DD">
        <w:t>client</w:t>
      </w:r>
      <w:r w:rsidR="00520568" w:rsidRPr="008067DD">
        <w:t xml:space="preserve"> indicates.</w:t>
      </w:r>
    </w:p>
    <w:p w14:paraId="66191889" w14:textId="17493AB4" w:rsidR="00367F40" w:rsidRPr="002261A3" w:rsidRDefault="00367F40" w:rsidP="00367F40">
      <w:pPr>
        <w:pStyle w:val="Bodytext"/>
      </w:pPr>
      <w:r w:rsidRPr="00FE4DD7">
        <w:rPr>
          <w:i/>
        </w:rPr>
        <w:t xml:space="preserve">Disability </w:t>
      </w:r>
      <w:r w:rsidR="00001097" w:rsidRPr="00FE4DD7">
        <w:rPr>
          <w:i/>
        </w:rPr>
        <w:t>type identifier</w:t>
      </w:r>
      <w:r w:rsidR="00001097" w:rsidRPr="002261A3">
        <w:t xml:space="preserve"> </w:t>
      </w:r>
      <w:r w:rsidRPr="002261A3">
        <w:t xml:space="preserve">classification is intended to be consistent with the </w:t>
      </w:r>
      <w:r w:rsidRPr="00FE7795">
        <w:rPr>
          <w:i/>
        </w:rPr>
        <w:t>International Classification of Impairments, Disabilities and Handicaps</w:t>
      </w:r>
      <w:r w:rsidR="000504B3">
        <w:t>,</w:t>
      </w:r>
      <w:r w:rsidRPr="002261A3">
        <w:t xml:space="preserve"> as published by the World Health Organi</w:t>
      </w:r>
      <w:r w:rsidR="000504B3">
        <w:t>z</w:t>
      </w:r>
      <w:r w:rsidRPr="002261A3">
        <w:t>ation (Geneva</w:t>
      </w:r>
      <w:r w:rsidR="005E4409">
        <w:t>,</w:t>
      </w:r>
      <w:r w:rsidRPr="002261A3">
        <w:t xml:space="preserve"> 1980).</w:t>
      </w:r>
    </w:p>
    <w:p w14:paraId="6BCF2DC3" w14:textId="77777777" w:rsidR="00520568" w:rsidRPr="002261A3" w:rsidRDefault="0096282C" w:rsidP="00B336D5">
      <w:pPr>
        <w:pStyle w:val="H4Parts"/>
      </w:pPr>
      <w:r>
        <w:t>Context</w:t>
      </w:r>
    </w:p>
    <w:p w14:paraId="061B848F" w14:textId="77777777" w:rsidR="00367F40" w:rsidRPr="002261A3" w:rsidRDefault="00367F40" w:rsidP="00367F40">
      <w:pPr>
        <w:pStyle w:val="Bodytext"/>
      </w:pPr>
      <w:bookmarkStart w:id="285" w:name="_Toc113785524"/>
      <w:r w:rsidRPr="00FE4DD7">
        <w:rPr>
          <w:i/>
        </w:rPr>
        <w:t xml:space="preserve">Disability </w:t>
      </w:r>
      <w:r w:rsidR="00001097" w:rsidRPr="008067DD">
        <w:rPr>
          <w:i/>
        </w:rPr>
        <w:t>type identifier</w:t>
      </w:r>
      <w:r w:rsidR="00001097" w:rsidRPr="002261A3">
        <w:t xml:space="preserve"> </w:t>
      </w:r>
      <w:r w:rsidRPr="002261A3">
        <w:t xml:space="preserve">is used </w:t>
      </w:r>
      <w:r w:rsidR="0003706A">
        <w:t>in the analysis of</w:t>
      </w:r>
      <w:r w:rsidRPr="002261A3">
        <w:t xml:space="preserve"> </w:t>
      </w:r>
      <w:r>
        <w:t>client</w:t>
      </w:r>
      <w:r w:rsidRPr="002261A3">
        <w:t xml:space="preserve">s with disabilities when measuring activity, outputs and </w:t>
      </w:r>
      <w:r>
        <w:t>p</w:t>
      </w:r>
      <w:r w:rsidR="00581B87">
        <w:t>articipation in the VET sector.</w:t>
      </w:r>
    </w:p>
    <w:p w14:paraId="68B91905" w14:textId="77777777" w:rsidR="00520568" w:rsidRPr="002261A3" w:rsidRDefault="00001097" w:rsidP="004C26B3">
      <w:pPr>
        <w:pStyle w:val="H3Parts"/>
      </w:pPr>
      <w:r w:rsidRPr="002261A3">
        <w:t>Relational attributes</w:t>
      </w:r>
      <w:bookmarkEnd w:id="285"/>
    </w:p>
    <w:p w14:paraId="2001C210" w14:textId="77777777" w:rsidR="00520568" w:rsidRPr="002261A3" w:rsidRDefault="0096282C" w:rsidP="00B336D5">
      <w:pPr>
        <w:pStyle w:val="H4Parts"/>
      </w:pPr>
      <w:r>
        <w:t>Rules</w:t>
      </w:r>
    </w:p>
    <w:p w14:paraId="7E7EB334" w14:textId="77777777" w:rsidR="00520568" w:rsidRPr="002261A3" w:rsidRDefault="00520568" w:rsidP="001D6B56">
      <w:pPr>
        <w:pStyle w:val="Bodytext"/>
      </w:pPr>
      <w:r w:rsidRPr="002261A3">
        <w:t xml:space="preserve">A </w:t>
      </w:r>
      <w:r w:rsidR="00E91AEE">
        <w:t>client</w:t>
      </w:r>
      <w:r w:rsidRPr="002261A3">
        <w:t xml:space="preserve"> may have one or more disability, impairment or long-term condition.</w:t>
      </w:r>
    </w:p>
    <w:p w14:paraId="5DADD876" w14:textId="77777777" w:rsidR="00520568" w:rsidRPr="00152EDD" w:rsidRDefault="002D6169" w:rsidP="001D6B56">
      <w:pPr>
        <w:pStyle w:val="Bodytext"/>
      </w:pPr>
      <w:r w:rsidRPr="00FE4DD7">
        <w:rPr>
          <w:i/>
        </w:rPr>
        <w:t xml:space="preserve">Disability </w:t>
      </w:r>
      <w:r w:rsidR="00001097" w:rsidRPr="008067DD">
        <w:rPr>
          <w:i/>
        </w:rPr>
        <w:t>type identifier</w:t>
      </w:r>
      <w:r w:rsidR="00001097" w:rsidRPr="002261A3">
        <w:t xml:space="preserve"> </w:t>
      </w:r>
      <w:r w:rsidR="00520568" w:rsidRPr="002261A3">
        <w:t>‘19</w:t>
      </w:r>
      <w:r w:rsidR="007E2534">
        <w:t xml:space="preserve"> — </w:t>
      </w:r>
      <w:r w:rsidR="00520568" w:rsidRPr="002261A3">
        <w:t xml:space="preserve">Other’ must only be used when codes ‘11’ to ‘18’ </w:t>
      </w:r>
      <w:r w:rsidR="00A04ED0" w:rsidRPr="00152EDD">
        <w:t>do not suitably describe the client’s disability, impairment or long-term condition.</w:t>
      </w:r>
    </w:p>
    <w:p w14:paraId="71560965" w14:textId="77777777" w:rsidR="00725E08" w:rsidRPr="002261A3" w:rsidRDefault="00725E08" w:rsidP="00725E08">
      <w:pPr>
        <w:pStyle w:val="H4Parts"/>
      </w:pPr>
      <w:r w:rsidRPr="002261A3">
        <w:t>Guideline</w:t>
      </w:r>
      <w:r>
        <w:t>s</w:t>
      </w:r>
      <w:r w:rsidR="00001097" w:rsidRPr="002261A3">
        <w:t xml:space="preserve"> for use</w:t>
      </w:r>
    </w:p>
    <w:p w14:paraId="0CB3626D" w14:textId="43E2EC85" w:rsidR="00A04ED0" w:rsidRPr="00152EDD" w:rsidRDefault="00A04ED0" w:rsidP="00A04ED0">
      <w:pPr>
        <w:pStyle w:val="Bodytext"/>
      </w:pPr>
      <w:r w:rsidRPr="00152EDD">
        <w:t>The following guidelines and definitions of disability categories should be made available in full</w:t>
      </w:r>
      <w:r w:rsidR="000504B3">
        <w:t>,</w:t>
      </w:r>
      <w:r w:rsidRPr="00152EDD">
        <w:t xml:space="preserve"> </w:t>
      </w:r>
      <w:r w:rsidR="000504B3" w:rsidRPr="00152EDD">
        <w:t>as an attachment</w:t>
      </w:r>
      <w:r w:rsidR="000504B3">
        <w:t>,</w:t>
      </w:r>
      <w:r w:rsidR="000504B3" w:rsidRPr="00152EDD">
        <w:t xml:space="preserve"> </w:t>
      </w:r>
      <w:r w:rsidRPr="00152EDD">
        <w:t xml:space="preserve">to clients when handed </w:t>
      </w:r>
      <w:r w:rsidR="005E4409">
        <w:t xml:space="preserve">an </w:t>
      </w:r>
      <w:r w:rsidRPr="00152EDD">
        <w:t xml:space="preserve">enrolment form or </w:t>
      </w:r>
      <w:r w:rsidR="005E4409">
        <w:t xml:space="preserve">when </w:t>
      </w:r>
      <w:r w:rsidRPr="00152EDD">
        <w:t xml:space="preserve">filling in client’s enrolment form. </w:t>
      </w:r>
    </w:p>
    <w:p w14:paraId="58D3B774" w14:textId="77777777" w:rsidR="00A04ED0" w:rsidRPr="00152EDD" w:rsidRDefault="00A04ED0" w:rsidP="00A04ED0">
      <w:pPr>
        <w:pStyle w:val="Bodytext"/>
      </w:pPr>
      <w:r w:rsidRPr="00152EDD">
        <w:t>Disability in this context does not include</w:t>
      </w:r>
      <w:r w:rsidR="005E4409">
        <w:t xml:space="preserve"> short-</w:t>
      </w:r>
      <w:r w:rsidRPr="00152EDD">
        <w:t xml:space="preserve">term disabling health conditions such as a fractured leg, influenza, or corrected physical conditions such as impaired vision mitigated by wearing glasses or lenses. </w:t>
      </w:r>
    </w:p>
    <w:p w14:paraId="4D31BE66" w14:textId="791C58E7" w:rsidR="00367F40" w:rsidRPr="002261A3" w:rsidRDefault="00367F40" w:rsidP="00367F40">
      <w:pPr>
        <w:pStyle w:val="Bodytext"/>
      </w:pPr>
      <w:r w:rsidRPr="002261A3">
        <w:t>The following are definitions of the type</w:t>
      </w:r>
      <w:r w:rsidR="000504B3">
        <w:t>s</w:t>
      </w:r>
      <w:r w:rsidRPr="002261A3">
        <w:t xml:space="preserve"> of disability, impairment or long-term condition (Austral</w:t>
      </w:r>
      <w:r w:rsidR="00FE7795">
        <w:t>ian National Training Authority</w:t>
      </w:r>
      <w:r w:rsidR="000504B3">
        <w:t>,</w:t>
      </w:r>
      <w:r w:rsidRPr="002261A3">
        <w:t xml:space="preserve"> January 2001).</w:t>
      </w:r>
    </w:p>
    <w:p w14:paraId="0862200E" w14:textId="77777777" w:rsidR="00520568" w:rsidRPr="002261A3" w:rsidRDefault="00C20C9D" w:rsidP="00367F40">
      <w:pPr>
        <w:pStyle w:val="Bodytext"/>
      </w:pPr>
      <w:r>
        <w:t>‘</w:t>
      </w:r>
      <w:r w:rsidR="00520568" w:rsidRPr="002261A3">
        <w:t>11</w:t>
      </w:r>
      <w:r w:rsidR="007E2534">
        <w:t xml:space="preserve"> — </w:t>
      </w:r>
      <w:r w:rsidR="00520568" w:rsidRPr="002261A3">
        <w:t>Hearing/</w:t>
      </w:r>
      <w:r w:rsidR="00FE7795" w:rsidRPr="002261A3">
        <w:t>d</w:t>
      </w:r>
      <w:r w:rsidR="00520568" w:rsidRPr="002261A3">
        <w:t>eaf</w:t>
      </w:r>
      <w:r>
        <w:t>’</w:t>
      </w:r>
    </w:p>
    <w:p w14:paraId="37747A20" w14:textId="77777777" w:rsidR="00520568" w:rsidRPr="002261A3" w:rsidRDefault="00520568" w:rsidP="001D6B56">
      <w:pPr>
        <w:pStyle w:val="Bodytext"/>
      </w:pPr>
      <w:r w:rsidRPr="002261A3">
        <w:t>Hearing impairment is used to refer to a person who has an acquired mild, moderate or even a severe or profound hearing loss after learning to speak, communicates orally and maximises residual hearing with the assistance of amplification.</w:t>
      </w:r>
      <w:r w:rsidR="00FD225A">
        <w:t xml:space="preserve"> </w:t>
      </w:r>
      <w:r w:rsidRPr="002261A3">
        <w:t>A person who is deaf has a severe or profound hearing loss from, at, or near birth and mainly relies upon vision to communicate, whether through lip reading, gestures, cued speech, finger spelling and/or sign language.</w:t>
      </w:r>
    </w:p>
    <w:p w14:paraId="0A7DEA94" w14:textId="77777777" w:rsidR="00520568" w:rsidRPr="002261A3" w:rsidRDefault="00C20C9D" w:rsidP="001D6B56">
      <w:pPr>
        <w:pStyle w:val="Bodytext"/>
      </w:pPr>
      <w:r>
        <w:t>‘</w:t>
      </w:r>
      <w:r w:rsidR="00520568" w:rsidRPr="002261A3">
        <w:t>12</w:t>
      </w:r>
      <w:r w:rsidR="007E2534">
        <w:t xml:space="preserve"> — </w:t>
      </w:r>
      <w:r w:rsidR="00520568" w:rsidRPr="002261A3">
        <w:t>Physical</w:t>
      </w:r>
      <w:r>
        <w:t>’</w:t>
      </w:r>
    </w:p>
    <w:p w14:paraId="1B9CF826" w14:textId="77777777" w:rsidR="00520568" w:rsidRPr="002261A3" w:rsidRDefault="00520568" w:rsidP="001D6B56">
      <w:pPr>
        <w:pStyle w:val="Bodytext"/>
      </w:pPr>
      <w:r w:rsidRPr="002261A3">
        <w:t>A physical disability affects the mobility or dexterity of a person and may include a total or partial loss of a part of the body.</w:t>
      </w:r>
      <w:r w:rsidR="00FD225A">
        <w:t xml:space="preserve"> </w:t>
      </w:r>
      <w:r w:rsidRPr="002261A3">
        <w:t>A physical disability may have existed since birth or may be the result of an accident, illness, or injury suffered later in life</w:t>
      </w:r>
      <w:r w:rsidR="00904CB3">
        <w:t>;</w:t>
      </w:r>
      <w:r w:rsidR="003337B4">
        <w:t xml:space="preserve"> f</w:t>
      </w:r>
      <w:r w:rsidRPr="002261A3">
        <w:t>or example</w:t>
      </w:r>
      <w:r w:rsidR="00904CB3">
        <w:t>,</w:t>
      </w:r>
      <w:r w:rsidRPr="002261A3">
        <w:t xml:space="preserve"> amputation, arthritis, cerebral palsy, multiple sclerosis, muscular dyst</w:t>
      </w:r>
      <w:r w:rsidR="00904CB3">
        <w:t>rophy, paraplegia, quadriplegia or</w:t>
      </w:r>
      <w:r w:rsidRPr="002261A3">
        <w:t xml:space="preserve"> post-polio syndrome.</w:t>
      </w:r>
    </w:p>
    <w:p w14:paraId="6FE88F1C" w14:textId="77777777" w:rsidR="00520568" w:rsidRPr="002261A3" w:rsidRDefault="00C20C9D" w:rsidP="001D6B56">
      <w:pPr>
        <w:pStyle w:val="Bodytext"/>
      </w:pPr>
      <w:r>
        <w:t>‘</w:t>
      </w:r>
      <w:r w:rsidR="00520568" w:rsidRPr="002261A3">
        <w:t>13</w:t>
      </w:r>
      <w:r w:rsidR="007E2534">
        <w:t xml:space="preserve"> — </w:t>
      </w:r>
      <w:r w:rsidR="00520568" w:rsidRPr="002261A3">
        <w:t>Intellectual</w:t>
      </w:r>
      <w:r>
        <w:t>’</w:t>
      </w:r>
    </w:p>
    <w:p w14:paraId="47C7260C" w14:textId="77777777" w:rsidR="00520568" w:rsidRPr="002261A3" w:rsidRDefault="00520568" w:rsidP="001D6B56">
      <w:pPr>
        <w:pStyle w:val="Bodytext"/>
      </w:pPr>
      <w:r w:rsidRPr="002261A3">
        <w:t>There is diversity in the underlying concepts, definitions and classifications of intellectual disability adopted in Australia.</w:t>
      </w:r>
      <w:r w:rsidR="00FD225A">
        <w:t xml:space="preserve"> </w:t>
      </w:r>
      <w:r w:rsidRPr="002261A3">
        <w:t xml:space="preserve">In general, the term </w:t>
      </w:r>
      <w:r w:rsidR="009D56E6">
        <w:t>‘</w:t>
      </w:r>
      <w:r w:rsidRPr="002261A3">
        <w:t>intellectual disability</w:t>
      </w:r>
      <w:r w:rsidR="009D56E6">
        <w:t>’</w:t>
      </w:r>
      <w:r w:rsidRPr="002261A3">
        <w:t xml:space="preserve"> is used to refer to low general intellectual functioning and difficulties in adaptive behaviour, both of which conditions were manifested before the person reached the age of 18.</w:t>
      </w:r>
      <w:r w:rsidR="00FD225A">
        <w:t xml:space="preserve"> </w:t>
      </w:r>
      <w:r w:rsidRPr="002261A3">
        <w:t>It may result from infection before or after birth, trauma during birth, or illness.</w:t>
      </w:r>
    </w:p>
    <w:p w14:paraId="3E0B8462" w14:textId="77777777" w:rsidR="00520568" w:rsidRPr="002261A3" w:rsidRDefault="00456D44" w:rsidP="001D6B56">
      <w:pPr>
        <w:pStyle w:val="Bodytext"/>
      </w:pPr>
      <w:r>
        <w:br w:type="page"/>
      </w:r>
      <w:r w:rsidR="00C20C9D">
        <w:lastRenderedPageBreak/>
        <w:t>‘</w:t>
      </w:r>
      <w:r w:rsidR="00520568" w:rsidRPr="002261A3">
        <w:t>14</w:t>
      </w:r>
      <w:r w:rsidR="007E2534">
        <w:t xml:space="preserve"> — </w:t>
      </w:r>
      <w:r w:rsidR="00520568" w:rsidRPr="002261A3">
        <w:t>Learning</w:t>
      </w:r>
      <w:r w:rsidR="00C20C9D">
        <w:t>’</w:t>
      </w:r>
    </w:p>
    <w:p w14:paraId="5AE27E43" w14:textId="77777777" w:rsidR="008A7CE6" w:rsidRDefault="00520568" w:rsidP="001D6B56">
      <w:pPr>
        <w:pStyle w:val="Bodytext"/>
      </w:pPr>
      <w:r w:rsidRPr="002261A3">
        <w:t>There has been widespread debate in Australia and overseas regarding the causes and characteristics of learning disabilities.</w:t>
      </w:r>
      <w:r w:rsidR="00FD225A">
        <w:t xml:space="preserve"> </w:t>
      </w:r>
      <w:r w:rsidRPr="002261A3">
        <w:t>In recent years a definition proposed by the United States National Joint Committee for Learning Disabilities (NJCLD) has become widely accep</w:t>
      </w:r>
      <w:r w:rsidR="008A7CE6">
        <w:t>ted:</w:t>
      </w:r>
    </w:p>
    <w:p w14:paraId="66E4B207" w14:textId="6FC80BCE" w:rsidR="000504B3" w:rsidRPr="00A60B3F" w:rsidRDefault="00520568" w:rsidP="000504B3">
      <w:pPr>
        <w:pStyle w:val="Bodytextindent"/>
        <w:rPr>
          <w:sz w:val="16"/>
          <w:szCs w:val="16"/>
        </w:rPr>
      </w:pPr>
      <w:r w:rsidRPr="000F1F4D">
        <w:rPr>
          <w:sz w:val="16"/>
          <w:szCs w:val="16"/>
        </w:rPr>
        <w:t>A general term that refers to a heterogeneous group of disorders manifested by significant difficulties in the acquisition and use of listening, speaking, reading, writing, reasoning, or mathematical abilities. These disorders are intrinsic to the individual, presumed to be due to central nervous system dysfunction, and m</w:t>
      </w:r>
      <w:r w:rsidR="00EA5278" w:rsidRPr="000F1F4D">
        <w:rPr>
          <w:sz w:val="16"/>
          <w:szCs w:val="16"/>
        </w:rPr>
        <w:t>ay occur across the life span. P</w:t>
      </w:r>
      <w:r w:rsidRPr="000F1F4D">
        <w:rPr>
          <w:sz w:val="16"/>
          <w:szCs w:val="16"/>
        </w:rPr>
        <w:t>roblems in self-regulatory behavio</w:t>
      </w:r>
      <w:r w:rsidR="00EA5278" w:rsidRPr="000F1F4D">
        <w:rPr>
          <w:sz w:val="16"/>
          <w:szCs w:val="16"/>
        </w:rPr>
        <w:t>u</w:t>
      </w:r>
      <w:r w:rsidRPr="000F1F4D">
        <w:rPr>
          <w:sz w:val="16"/>
          <w:szCs w:val="16"/>
        </w:rPr>
        <w:t>rs, social perception, and social interaction may exist with learning disabilities but do not by themselves c</w:t>
      </w:r>
      <w:r w:rsidR="00001097" w:rsidRPr="000F1F4D">
        <w:rPr>
          <w:sz w:val="16"/>
          <w:szCs w:val="16"/>
        </w:rPr>
        <w:t>onstitute a learning disability</w:t>
      </w:r>
      <w:r w:rsidR="000504B3">
        <w:rPr>
          <w:sz w:val="16"/>
          <w:szCs w:val="16"/>
        </w:rPr>
        <w:t xml:space="preserve"> (</w:t>
      </w:r>
      <w:r w:rsidR="000504B3" w:rsidRPr="000F1F4D">
        <w:rPr>
          <w:sz w:val="16"/>
          <w:szCs w:val="16"/>
        </w:rPr>
        <w:t>US National Joint Committee on Learning Disabilities</w:t>
      </w:r>
      <w:r w:rsidR="000504B3">
        <w:rPr>
          <w:sz w:val="16"/>
          <w:szCs w:val="16"/>
        </w:rPr>
        <w:t xml:space="preserve"> 1988)</w:t>
      </w:r>
    </w:p>
    <w:p w14:paraId="63046909" w14:textId="4C179F63" w:rsidR="00520568" w:rsidRPr="00264957" w:rsidRDefault="000504B3" w:rsidP="00264957">
      <w:pPr>
        <w:pStyle w:val="Bodytext"/>
      </w:pPr>
      <w:r w:rsidRPr="000F1F4D" w:rsidDel="000504B3">
        <w:rPr>
          <w:sz w:val="16"/>
          <w:szCs w:val="16"/>
        </w:rPr>
        <w:t xml:space="preserve"> </w:t>
      </w:r>
      <w:r w:rsidR="00C20C9D">
        <w:t>‘</w:t>
      </w:r>
      <w:r w:rsidR="00520568" w:rsidRPr="00264957">
        <w:t>15</w:t>
      </w:r>
      <w:r w:rsidR="007E2534">
        <w:t xml:space="preserve"> — </w:t>
      </w:r>
      <w:r w:rsidR="00001097">
        <w:t>Mental i</w:t>
      </w:r>
      <w:r w:rsidR="00520568" w:rsidRPr="00264957">
        <w:t>llness</w:t>
      </w:r>
      <w:r w:rsidR="00C20C9D">
        <w:t>’</w:t>
      </w:r>
    </w:p>
    <w:p w14:paraId="3B3E7016" w14:textId="77777777" w:rsidR="00520568" w:rsidRPr="002261A3" w:rsidRDefault="00520568" w:rsidP="001D6B56">
      <w:pPr>
        <w:pStyle w:val="Bodytext"/>
      </w:pPr>
      <w:r w:rsidRPr="002261A3">
        <w:t>Mental illness refers to a cluster of psychological and physiological symptoms that cause a person suffering or distress and which represent a departure from a person’s usual pattern and level of functioning.</w:t>
      </w:r>
    </w:p>
    <w:p w14:paraId="655ED275" w14:textId="77777777" w:rsidR="00520568" w:rsidRPr="002261A3" w:rsidRDefault="00C20C9D" w:rsidP="001D6B56">
      <w:pPr>
        <w:pStyle w:val="Bodytext"/>
      </w:pPr>
      <w:r>
        <w:t>‘</w:t>
      </w:r>
      <w:r w:rsidR="00520568" w:rsidRPr="002261A3">
        <w:t>16</w:t>
      </w:r>
      <w:r w:rsidR="007E2534">
        <w:t xml:space="preserve"> — </w:t>
      </w:r>
      <w:r w:rsidR="00001097">
        <w:t>Acquired brain i</w:t>
      </w:r>
      <w:r w:rsidR="00520568" w:rsidRPr="002261A3">
        <w:t>mpairment</w:t>
      </w:r>
      <w:r>
        <w:t>’</w:t>
      </w:r>
    </w:p>
    <w:p w14:paraId="01BCC3E0" w14:textId="77777777" w:rsidR="00520568" w:rsidRPr="002261A3" w:rsidRDefault="00520568" w:rsidP="001D6B56">
      <w:pPr>
        <w:pStyle w:val="Bodytext"/>
      </w:pPr>
      <w:r w:rsidRPr="002261A3">
        <w:t>Acquired brain impairment is injury to the brain that results in deterioration in cognitive, physical, emotional or independent functioning.</w:t>
      </w:r>
      <w:r w:rsidR="00FD225A">
        <w:t xml:space="preserve"> </w:t>
      </w:r>
      <w:r w:rsidRPr="002261A3">
        <w:t>Acquired brain impairment can occur as a result of trauma, hypoxia, infection, tumour, accidents, violence, substance abuse, degenerative neurological diseases or stroke.</w:t>
      </w:r>
      <w:r w:rsidR="00FD225A">
        <w:t xml:space="preserve"> </w:t>
      </w:r>
      <w:r w:rsidRPr="002261A3">
        <w:t>These impairments may be either temporary or permanent and cause partial or total disability or</w:t>
      </w:r>
      <w:r w:rsidR="00FE7795">
        <w:t xml:space="preserve"> psychosocial maladjustment (</w:t>
      </w:r>
      <w:r w:rsidRPr="002261A3">
        <w:t>Ministerial Implemen</w:t>
      </w:r>
      <w:r w:rsidR="00FE7795">
        <w:t>tation Committee on Head Injury</w:t>
      </w:r>
      <w:r w:rsidRPr="002261A3">
        <w:t xml:space="preserve"> 1995).</w:t>
      </w:r>
    </w:p>
    <w:p w14:paraId="41B31508" w14:textId="77777777" w:rsidR="00520568" w:rsidRPr="002261A3" w:rsidRDefault="00C20C9D" w:rsidP="001D6B56">
      <w:pPr>
        <w:pStyle w:val="Bodytext"/>
      </w:pPr>
      <w:r>
        <w:t>‘</w:t>
      </w:r>
      <w:r w:rsidR="00520568" w:rsidRPr="002261A3">
        <w:t>17</w:t>
      </w:r>
      <w:r w:rsidR="007E2534">
        <w:t xml:space="preserve"> — </w:t>
      </w:r>
      <w:r w:rsidR="00520568" w:rsidRPr="002261A3">
        <w:t>Vision</w:t>
      </w:r>
      <w:r>
        <w:t>’</w:t>
      </w:r>
    </w:p>
    <w:p w14:paraId="0E3AB7A4" w14:textId="77777777" w:rsidR="00520568" w:rsidRPr="002261A3" w:rsidRDefault="00520568" w:rsidP="001D6B56">
      <w:pPr>
        <w:pStyle w:val="Bodytext"/>
      </w:pPr>
      <w:r w:rsidRPr="002261A3">
        <w:t>A partial loss of sight causing difficulties in seeing</w:t>
      </w:r>
      <w:r w:rsidR="00FF17A5">
        <w:t>,</w:t>
      </w:r>
      <w:r w:rsidRPr="002261A3">
        <w:t xml:space="preserve"> up to and including blindness.</w:t>
      </w:r>
      <w:r w:rsidR="00FD225A">
        <w:t xml:space="preserve"> </w:t>
      </w:r>
      <w:r w:rsidRPr="002261A3">
        <w:t>This may be present from birth or acquired as a result of disease, illness or injury.</w:t>
      </w:r>
    </w:p>
    <w:p w14:paraId="7DA3CFFD" w14:textId="77777777" w:rsidR="00520568" w:rsidRPr="002261A3" w:rsidRDefault="00C20C9D" w:rsidP="001D6B56">
      <w:pPr>
        <w:pStyle w:val="Bodytext"/>
      </w:pPr>
      <w:r>
        <w:t>‘</w:t>
      </w:r>
      <w:r w:rsidR="00520568" w:rsidRPr="002261A3">
        <w:t>18</w:t>
      </w:r>
      <w:r w:rsidR="007E2534">
        <w:t xml:space="preserve"> — </w:t>
      </w:r>
      <w:r w:rsidR="00001097">
        <w:t>Medical c</w:t>
      </w:r>
      <w:r w:rsidR="00520568" w:rsidRPr="002261A3">
        <w:t>ondition</w:t>
      </w:r>
      <w:r>
        <w:t>’</w:t>
      </w:r>
    </w:p>
    <w:p w14:paraId="106F0CB5" w14:textId="77777777" w:rsidR="00520568" w:rsidRDefault="00520568" w:rsidP="001D6B56">
      <w:pPr>
        <w:pStyle w:val="Bodytext"/>
      </w:pPr>
      <w:r w:rsidRPr="002261A3">
        <w:t>Medical condition is a temporary or permanent condition that may be hereditary, genetically acquired or of unknown origin.</w:t>
      </w:r>
      <w:r w:rsidR="00FD225A">
        <w:t xml:space="preserve"> </w:t>
      </w:r>
      <w:r w:rsidRPr="002261A3">
        <w:t>The condition may not be obvious or readily identifiable, yet may be mildly or severely debilitating and result in fluctuating levels of wellness and sickness, and/or periods of hospitalisation; for example, AIDS, cancer, chronic fatigue syndrome, Crohn’s disease, cystic fibrosis, asthma or diabetes.</w:t>
      </w:r>
    </w:p>
    <w:p w14:paraId="0F472F88" w14:textId="77777777" w:rsidR="00146BB5" w:rsidRPr="00152EDD" w:rsidRDefault="00C20C9D" w:rsidP="00146BB5">
      <w:pPr>
        <w:pStyle w:val="Bodytext"/>
      </w:pPr>
      <w:r>
        <w:t>‘</w:t>
      </w:r>
      <w:r w:rsidR="00925AA4">
        <w:t>19</w:t>
      </w:r>
      <w:r w:rsidR="007E2534">
        <w:t xml:space="preserve"> — </w:t>
      </w:r>
      <w:r w:rsidR="00146BB5" w:rsidRPr="00152EDD">
        <w:t>Other</w:t>
      </w:r>
      <w:r>
        <w:t>’</w:t>
      </w:r>
      <w:r w:rsidR="00146BB5" w:rsidRPr="00152EDD">
        <w:t xml:space="preserve"> </w:t>
      </w:r>
    </w:p>
    <w:p w14:paraId="38F73B97" w14:textId="77777777" w:rsidR="00146BB5" w:rsidRPr="002261A3" w:rsidRDefault="00146BB5" w:rsidP="00E41CE0">
      <w:pPr>
        <w:pStyle w:val="Bodytext"/>
      </w:pPr>
      <w:r w:rsidRPr="00152EDD">
        <w:t xml:space="preserve">A disability, impairment or long-term condition which is not suitably described by one or several disability types in combination. Autism spectrum disorders are reported under this category. </w:t>
      </w:r>
    </w:p>
    <w:p w14:paraId="7FB5D8C2" w14:textId="77777777" w:rsidR="00520568" w:rsidRPr="002261A3" w:rsidRDefault="00001097" w:rsidP="00F41A95">
      <w:pPr>
        <w:pStyle w:val="H4Parts"/>
      </w:pPr>
      <w:r>
        <w:t>Related data</w:t>
      </w:r>
    </w:p>
    <w:p w14:paraId="7E49808F" w14:textId="77777777" w:rsidR="00520568" w:rsidRPr="00835274" w:rsidRDefault="00001097" w:rsidP="001D6B56">
      <w:pPr>
        <w:pStyle w:val="Bodytext"/>
        <w:rPr>
          <w:i/>
        </w:rPr>
      </w:pPr>
      <w:r>
        <w:rPr>
          <w:i/>
        </w:rPr>
        <w:t>Disability f</w:t>
      </w:r>
      <w:r w:rsidR="00FE4DD7" w:rsidRPr="00835274">
        <w:rPr>
          <w:i/>
        </w:rPr>
        <w:t>lag</w:t>
      </w:r>
    </w:p>
    <w:p w14:paraId="64D5F857" w14:textId="77777777" w:rsidR="00520568" w:rsidRPr="002261A3" w:rsidRDefault="00001097" w:rsidP="00F41A95">
      <w:pPr>
        <w:pStyle w:val="H4Parts"/>
      </w:pPr>
      <w:r>
        <w:t>Type of relationship</w:t>
      </w:r>
    </w:p>
    <w:p w14:paraId="7FA50E53" w14:textId="2F6F6314" w:rsidR="00520568" w:rsidRDefault="00FE4DD7" w:rsidP="00BC2857">
      <w:pPr>
        <w:pStyle w:val="Bodytext"/>
      </w:pPr>
      <w:r w:rsidRPr="00FE4DD7">
        <w:rPr>
          <w:i/>
        </w:rPr>
        <w:t xml:space="preserve">Disability </w:t>
      </w:r>
      <w:r w:rsidR="00001097">
        <w:rPr>
          <w:i/>
        </w:rPr>
        <w:t>f</w:t>
      </w:r>
      <w:r w:rsidRPr="00FE4DD7">
        <w:rPr>
          <w:i/>
        </w:rPr>
        <w:t>lag</w:t>
      </w:r>
      <w:r w:rsidR="00BC2857">
        <w:rPr>
          <w:i/>
        </w:rPr>
        <w:t xml:space="preserve"> </w:t>
      </w:r>
      <w:r w:rsidR="00BC2857">
        <w:t>of ‘</w:t>
      </w:r>
      <w:r w:rsidR="002E5FF8">
        <w:t>Y</w:t>
      </w:r>
      <w:r w:rsidR="007E2534">
        <w:t xml:space="preserve"> — </w:t>
      </w:r>
      <w:r w:rsidR="002E5FF8">
        <w:t>Yes’</w:t>
      </w:r>
      <w:r w:rsidR="00BC2857" w:rsidRPr="002261A3">
        <w:t xml:space="preserve"> </w:t>
      </w:r>
      <w:r w:rsidR="00BC2857">
        <w:t xml:space="preserve">indicates </w:t>
      </w:r>
      <w:r w:rsidR="000504B3">
        <w:t xml:space="preserve">whether </w:t>
      </w:r>
      <w:r w:rsidR="00BC2857" w:rsidRPr="000A053A">
        <w:t>the client has a disability, impairment or long-term condition</w:t>
      </w:r>
      <w:r w:rsidR="00BC2857">
        <w:t>.</w:t>
      </w:r>
    </w:p>
    <w:p w14:paraId="7A23757E" w14:textId="77777777" w:rsidR="00152EDD" w:rsidRPr="002261A3" w:rsidRDefault="00152EDD" w:rsidP="00BC2857">
      <w:pPr>
        <w:pStyle w:val="Bodytext"/>
      </w:pPr>
      <w:r>
        <w:rPr>
          <w:i/>
        </w:rPr>
        <w:br w:type="page"/>
      </w:r>
    </w:p>
    <w:p w14:paraId="3D5F5FFB" w14:textId="77777777" w:rsidR="00520568" w:rsidRDefault="0096282C" w:rsidP="00F41A95">
      <w:pPr>
        <w:pStyle w:val="H4Parts"/>
      </w:pPr>
      <w:r>
        <w:lastRenderedPageBreak/>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F51721" w:rsidRPr="00A73782" w14:paraId="44C55C43" w14:textId="77777777">
        <w:tc>
          <w:tcPr>
            <w:tcW w:w="1984" w:type="dxa"/>
          </w:tcPr>
          <w:p w14:paraId="0EF1E7BE" w14:textId="77777777" w:rsidR="00F51721" w:rsidRPr="00A73782" w:rsidRDefault="00F51721" w:rsidP="00A73782">
            <w:pPr>
              <w:pStyle w:val="Tableheading"/>
              <w:jc w:val="left"/>
              <w:rPr>
                <w:bCs/>
              </w:rPr>
            </w:pPr>
            <w:r w:rsidRPr="00A73782">
              <w:rPr>
                <w:bCs/>
              </w:rPr>
              <w:t>Value</w:t>
            </w:r>
          </w:p>
        </w:tc>
        <w:tc>
          <w:tcPr>
            <w:tcW w:w="7124" w:type="dxa"/>
          </w:tcPr>
          <w:p w14:paraId="71542968" w14:textId="125877B0" w:rsidR="00F51721" w:rsidRPr="00A73782" w:rsidRDefault="00557330" w:rsidP="00A73782">
            <w:pPr>
              <w:pStyle w:val="Tableheading"/>
              <w:jc w:val="left"/>
              <w:rPr>
                <w:bCs/>
              </w:rPr>
            </w:pPr>
            <w:r w:rsidRPr="00A73782">
              <w:rPr>
                <w:bCs/>
              </w:rPr>
              <w:t>Description</w:t>
            </w:r>
            <w:r w:rsidR="00D17ECC" w:rsidRPr="00A73782">
              <w:rPr>
                <w:bCs/>
              </w:rPr>
              <w:t xml:space="preserve"> – </w:t>
            </w:r>
            <w:r w:rsidR="00DB6678" w:rsidRPr="00A73782">
              <w:rPr>
                <w:bCs/>
              </w:rPr>
              <w:fldChar w:fldCharType="begin"/>
            </w:r>
            <w:r w:rsidR="00DB6678" w:rsidRPr="00A73782">
              <w:rPr>
                <w:bCs/>
              </w:rPr>
              <w:instrText xml:space="preserve"> STYLEREF  H2_Headings  \* MERGEFORMAT </w:instrText>
            </w:r>
            <w:r w:rsidR="00DB6678" w:rsidRPr="00A73782">
              <w:rPr>
                <w:bCs/>
              </w:rPr>
              <w:fldChar w:fldCharType="separate"/>
            </w:r>
            <w:r w:rsidR="00153EBD">
              <w:rPr>
                <w:bCs/>
                <w:noProof/>
              </w:rPr>
              <w:t>Disability type identifier</w:t>
            </w:r>
            <w:r w:rsidR="00DB6678" w:rsidRPr="00A73782">
              <w:rPr>
                <w:bCs/>
                <w:noProof/>
              </w:rPr>
              <w:fldChar w:fldCharType="end"/>
            </w:r>
          </w:p>
        </w:tc>
      </w:tr>
      <w:tr w:rsidR="00F51721" w14:paraId="49DF7947" w14:textId="77777777">
        <w:tc>
          <w:tcPr>
            <w:tcW w:w="1984" w:type="dxa"/>
          </w:tcPr>
          <w:p w14:paraId="62715C51" w14:textId="77777777" w:rsidR="00F51721" w:rsidRPr="00F51721" w:rsidRDefault="00F51721" w:rsidP="00A73782">
            <w:pPr>
              <w:pStyle w:val="Tabledescriptext"/>
            </w:pPr>
            <w:r w:rsidRPr="00F51721">
              <w:t>11</w:t>
            </w:r>
          </w:p>
        </w:tc>
        <w:tc>
          <w:tcPr>
            <w:tcW w:w="7124" w:type="dxa"/>
          </w:tcPr>
          <w:p w14:paraId="31EF716F" w14:textId="77777777" w:rsidR="00F51721" w:rsidRPr="00251F56" w:rsidRDefault="00001097" w:rsidP="00A73782">
            <w:pPr>
              <w:pStyle w:val="Tabledescriptext"/>
            </w:pPr>
            <w:r>
              <w:t>Hearing/d</w:t>
            </w:r>
            <w:r w:rsidR="00F51721" w:rsidRPr="002261A3">
              <w:t>eaf</w:t>
            </w:r>
          </w:p>
        </w:tc>
      </w:tr>
      <w:tr w:rsidR="00F51721" w14:paraId="351F4E6F" w14:textId="77777777">
        <w:tc>
          <w:tcPr>
            <w:tcW w:w="1984" w:type="dxa"/>
          </w:tcPr>
          <w:p w14:paraId="1D3C7D59" w14:textId="77777777" w:rsidR="00F51721" w:rsidRPr="00F51721" w:rsidRDefault="00F51721" w:rsidP="00A73782">
            <w:pPr>
              <w:pStyle w:val="Tabledescriptext"/>
            </w:pPr>
            <w:r w:rsidRPr="00F51721">
              <w:t>12</w:t>
            </w:r>
          </w:p>
        </w:tc>
        <w:tc>
          <w:tcPr>
            <w:tcW w:w="7124" w:type="dxa"/>
          </w:tcPr>
          <w:p w14:paraId="34A19008" w14:textId="77777777" w:rsidR="00F51721" w:rsidRPr="00251F56" w:rsidRDefault="00F51721" w:rsidP="00A73782">
            <w:pPr>
              <w:pStyle w:val="Tabledescriptext"/>
            </w:pPr>
            <w:r w:rsidRPr="002261A3">
              <w:t>Physical</w:t>
            </w:r>
          </w:p>
        </w:tc>
      </w:tr>
      <w:tr w:rsidR="00F51721" w14:paraId="4FBC6C9A" w14:textId="77777777">
        <w:tc>
          <w:tcPr>
            <w:tcW w:w="1984" w:type="dxa"/>
          </w:tcPr>
          <w:p w14:paraId="0D10D5C3" w14:textId="77777777" w:rsidR="00F51721" w:rsidRPr="00F51721" w:rsidRDefault="00F51721" w:rsidP="00A73782">
            <w:pPr>
              <w:pStyle w:val="Tabledescriptext"/>
            </w:pPr>
            <w:r w:rsidRPr="00F51721">
              <w:t>13</w:t>
            </w:r>
          </w:p>
        </w:tc>
        <w:tc>
          <w:tcPr>
            <w:tcW w:w="7124" w:type="dxa"/>
          </w:tcPr>
          <w:p w14:paraId="59E560B9" w14:textId="77777777" w:rsidR="00F51721" w:rsidRPr="00251F56" w:rsidRDefault="00F51721" w:rsidP="00A73782">
            <w:pPr>
              <w:pStyle w:val="Tabledescriptext"/>
            </w:pPr>
            <w:r w:rsidRPr="002261A3">
              <w:t>Intellectual</w:t>
            </w:r>
          </w:p>
        </w:tc>
      </w:tr>
      <w:tr w:rsidR="00F51721" w14:paraId="65FDE965" w14:textId="77777777">
        <w:tc>
          <w:tcPr>
            <w:tcW w:w="1984" w:type="dxa"/>
          </w:tcPr>
          <w:p w14:paraId="0A9F3028" w14:textId="77777777" w:rsidR="00F51721" w:rsidRPr="00F51721" w:rsidRDefault="00F51721" w:rsidP="00A73782">
            <w:pPr>
              <w:pStyle w:val="Tabledescriptext"/>
            </w:pPr>
            <w:r w:rsidRPr="00F51721">
              <w:t>14</w:t>
            </w:r>
          </w:p>
        </w:tc>
        <w:tc>
          <w:tcPr>
            <w:tcW w:w="7124" w:type="dxa"/>
          </w:tcPr>
          <w:p w14:paraId="18072AB4" w14:textId="77777777" w:rsidR="00F51721" w:rsidRPr="00251F56" w:rsidRDefault="00F51721" w:rsidP="00A73782">
            <w:pPr>
              <w:pStyle w:val="Tabledescriptext"/>
            </w:pPr>
            <w:r w:rsidRPr="002261A3">
              <w:t>Learning</w:t>
            </w:r>
          </w:p>
        </w:tc>
      </w:tr>
      <w:tr w:rsidR="00F51721" w14:paraId="0EF77723" w14:textId="77777777">
        <w:tc>
          <w:tcPr>
            <w:tcW w:w="1984" w:type="dxa"/>
          </w:tcPr>
          <w:p w14:paraId="58EFB5C3" w14:textId="77777777" w:rsidR="00F51721" w:rsidRPr="00F51721" w:rsidRDefault="00F51721" w:rsidP="00A73782">
            <w:pPr>
              <w:pStyle w:val="Tabledescriptext"/>
            </w:pPr>
            <w:r w:rsidRPr="00F51721">
              <w:t>15</w:t>
            </w:r>
          </w:p>
        </w:tc>
        <w:tc>
          <w:tcPr>
            <w:tcW w:w="7124" w:type="dxa"/>
          </w:tcPr>
          <w:p w14:paraId="7F1CCD28" w14:textId="77777777" w:rsidR="00F51721" w:rsidRPr="00251F56" w:rsidRDefault="00001097" w:rsidP="00A73782">
            <w:pPr>
              <w:pStyle w:val="Tabledescriptext"/>
            </w:pPr>
            <w:r>
              <w:t>Mental i</w:t>
            </w:r>
            <w:r w:rsidR="00F51721" w:rsidRPr="002261A3">
              <w:t>llness</w:t>
            </w:r>
          </w:p>
        </w:tc>
      </w:tr>
      <w:tr w:rsidR="00F51721" w14:paraId="4A655A8A" w14:textId="77777777">
        <w:tc>
          <w:tcPr>
            <w:tcW w:w="1984" w:type="dxa"/>
          </w:tcPr>
          <w:p w14:paraId="46A23A14" w14:textId="77777777" w:rsidR="00F51721" w:rsidRPr="00F51721" w:rsidRDefault="00F51721" w:rsidP="00A73782">
            <w:pPr>
              <w:pStyle w:val="Tabledescriptext"/>
            </w:pPr>
            <w:r w:rsidRPr="00F51721">
              <w:t>16</w:t>
            </w:r>
          </w:p>
        </w:tc>
        <w:tc>
          <w:tcPr>
            <w:tcW w:w="7124" w:type="dxa"/>
          </w:tcPr>
          <w:p w14:paraId="589AEC3A" w14:textId="77777777" w:rsidR="00F51721" w:rsidRPr="00251F56" w:rsidRDefault="00001097" w:rsidP="00A73782">
            <w:pPr>
              <w:pStyle w:val="Tabledescriptext"/>
            </w:pPr>
            <w:r>
              <w:t>Acquired brain i</w:t>
            </w:r>
            <w:r w:rsidR="00F51721" w:rsidRPr="002261A3">
              <w:t>mpairment</w:t>
            </w:r>
          </w:p>
        </w:tc>
      </w:tr>
      <w:tr w:rsidR="00F51721" w14:paraId="27B2BB47" w14:textId="77777777">
        <w:tc>
          <w:tcPr>
            <w:tcW w:w="1984" w:type="dxa"/>
          </w:tcPr>
          <w:p w14:paraId="2D4F486F" w14:textId="77777777" w:rsidR="00F51721" w:rsidRPr="00F51721" w:rsidRDefault="00F51721" w:rsidP="00A73782">
            <w:pPr>
              <w:pStyle w:val="Tabledescriptext"/>
            </w:pPr>
            <w:r w:rsidRPr="00F51721">
              <w:t>17</w:t>
            </w:r>
          </w:p>
        </w:tc>
        <w:tc>
          <w:tcPr>
            <w:tcW w:w="7124" w:type="dxa"/>
          </w:tcPr>
          <w:p w14:paraId="559A9E2B" w14:textId="77777777" w:rsidR="00F51721" w:rsidRPr="00251F56" w:rsidRDefault="00F51721" w:rsidP="00A73782">
            <w:pPr>
              <w:pStyle w:val="Tabledescriptext"/>
            </w:pPr>
            <w:r w:rsidRPr="002261A3">
              <w:t>Vision</w:t>
            </w:r>
          </w:p>
        </w:tc>
      </w:tr>
      <w:tr w:rsidR="00F51721" w14:paraId="339DED78" w14:textId="77777777">
        <w:tc>
          <w:tcPr>
            <w:tcW w:w="1984" w:type="dxa"/>
          </w:tcPr>
          <w:p w14:paraId="0EC75C9A" w14:textId="77777777" w:rsidR="00F51721" w:rsidRPr="00F51721" w:rsidRDefault="00F51721" w:rsidP="00A73782">
            <w:pPr>
              <w:pStyle w:val="Tabledescriptext"/>
            </w:pPr>
            <w:r w:rsidRPr="00F51721">
              <w:t>18</w:t>
            </w:r>
          </w:p>
        </w:tc>
        <w:tc>
          <w:tcPr>
            <w:tcW w:w="7124" w:type="dxa"/>
          </w:tcPr>
          <w:p w14:paraId="11383034" w14:textId="77777777" w:rsidR="00F51721" w:rsidRPr="00251F56" w:rsidRDefault="00001097" w:rsidP="00A73782">
            <w:pPr>
              <w:pStyle w:val="Tabledescriptext"/>
            </w:pPr>
            <w:r>
              <w:t>Medical c</w:t>
            </w:r>
            <w:r w:rsidR="00F51721" w:rsidRPr="002261A3">
              <w:t>ondition</w:t>
            </w:r>
          </w:p>
        </w:tc>
      </w:tr>
      <w:tr w:rsidR="004C3EE7" w14:paraId="72629100" w14:textId="77777777">
        <w:tc>
          <w:tcPr>
            <w:tcW w:w="1984" w:type="dxa"/>
          </w:tcPr>
          <w:p w14:paraId="4CABDF5F" w14:textId="77777777" w:rsidR="004C3EE7" w:rsidRPr="00F51721" w:rsidRDefault="004C3EE7" w:rsidP="00A73782">
            <w:pPr>
              <w:pStyle w:val="Tabledescriptext"/>
            </w:pPr>
            <w:r w:rsidRPr="00F51721">
              <w:t>19</w:t>
            </w:r>
          </w:p>
        </w:tc>
        <w:tc>
          <w:tcPr>
            <w:tcW w:w="7124" w:type="dxa"/>
          </w:tcPr>
          <w:p w14:paraId="78A523FD" w14:textId="77777777" w:rsidR="004C3EE7" w:rsidRPr="00251F56" w:rsidRDefault="004C3EE7" w:rsidP="00A73782">
            <w:pPr>
              <w:pStyle w:val="Tabledescriptext"/>
            </w:pPr>
            <w:r w:rsidRPr="002261A3">
              <w:t>Other</w:t>
            </w:r>
          </w:p>
        </w:tc>
      </w:tr>
      <w:tr w:rsidR="004C3EE7" w14:paraId="01CB8D72" w14:textId="77777777">
        <w:tc>
          <w:tcPr>
            <w:tcW w:w="1984" w:type="dxa"/>
          </w:tcPr>
          <w:p w14:paraId="4A61A303" w14:textId="77777777" w:rsidR="004C3EE7" w:rsidRPr="00F51721" w:rsidRDefault="004C3EE7" w:rsidP="00A73782">
            <w:pPr>
              <w:pStyle w:val="Tabledescriptext"/>
            </w:pPr>
            <w:r>
              <w:t>99</w:t>
            </w:r>
          </w:p>
        </w:tc>
        <w:tc>
          <w:tcPr>
            <w:tcW w:w="7124" w:type="dxa"/>
          </w:tcPr>
          <w:p w14:paraId="1EB7873A" w14:textId="77777777" w:rsidR="004C3EE7" w:rsidRPr="00251F56" w:rsidRDefault="004C3EE7" w:rsidP="00A73782">
            <w:pPr>
              <w:pStyle w:val="Tabledescriptext"/>
            </w:pPr>
            <w:r>
              <w:t xml:space="preserve">Not </w:t>
            </w:r>
            <w:r w:rsidR="00001097">
              <w:t>s</w:t>
            </w:r>
            <w:r>
              <w:t>pecified</w:t>
            </w:r>
          </w:p>
        </w:tc>
      </w:tr>
    </w:tbl>
    <w:p w14:paraId="78FE0BED" w14:textId="77777777" w:rsidR="00520568" w:rsidRPr="002261A3" w:rsidRDefault="00BD0869" w:rsidP="00F7041F">
      <w:pPr>
        <w:pStyle w:val="H4Parts"/>
      </w:pPr>
      <w:r>
        <w:t>Question</w:t>
      </w:r>
    </w:p>
    <w:p w14:paraId="451C882C" w14:textId="77777777" w:rsidR="00146BB5" w:rsidRPr="00152EDD" w:rsidRDefault="00146BB5" w:rsidP="00146BB5">
      <w:pPr>
        <w:pStyle w:val="Bodytext"/>
      </w:pPr>
      <w:r w:rsidRPr="00152EDD">
        <w:t xml:space="preserve">If you indicated the presence of a disability, impairment or long-term condition, please select the area(s) in the following list. </w:t>
      </w:r>
    </w:p>
    <w:p w14:paraId="72A0E150" w14:textId="77777777" w:rsidR="00520568" w:rsidRPr="001C30B9" w:rsidRDefault="0091360A" w:rsidP="0091360A">
      <w:pPr>
        <w:pStyle w:val="EnroltextIndent"/>
        <w:tabs>
          <w:tab w:val="clear" w:pos="2977"/>
          <w:tab w:val="left" w:pos="1134"/>
        </w:tabs>
      </w:pPr>
      <w:r>
        <w:tab/>
      </w:r>
      <w:r w:rsidR="00520568" w:rsidRPr="001C30B9">
        <w:t>(You may indicate more than one area)</w:t>
      </w:r>
      <w:r w:rsidR="008F164B">
        <w:t xml:space="preserve"> Please refer to the Disability supplement for an </w:t>
      </w:r>
      <w:r w:rsidR="008F164B">
        <w:tab/>
        <w:t>explanation of the following disabilities.</w:t>
      </w:r>
    </w:p>
    <w:tbl>
      <w:tblPr>
        <w:tblW w:w="0" w:type="auto"/>
        <w:tblInd w:w="1668" w:type="dxa"/>
        <w:tblBorders>
          <w:bottom w:val="single" w:sz="4" w:space="0" w:color="auto"/>
          <w:insideH w:val="single" w:sz="4" w:space="0" w:color="auto"/>
        </w:tblBorders>
        <w:tblLook w:val="00A0" w:firstRow="1" w:lastRow="0" w:firstColumn="1" w:lastColumn="0" w:noHBand="0" w:noVBand="0"/>
      </w:tblPr>
      <w:tblGrid>
        <w:gridCol w:w="2580"/>
        <w:gridCol w:w="889"/>
      </w:tblGrid>
      <w:tr w:rsidR="00B75E72" w14:paraId="743C68BD" w14:textId="77777777">
        <w:tc>
          <w:tcPr>
            <w:tcW w:w="2580" w:type="dxa"/>
          </w:tcPr>
          <w:p w14:paraId="20F0B865" w14:textId="77777777" w:rsidR="00B75E72" w:rsidRDefault="00001097" w:rsidP="00B75E72">
            <w:pPr>
              <w:pStyle w:val="Enroltext"/>
              <w:rPr>
                <w:noProof w:val="0"/>
              </w:rPr>
            </w:pPr>
            <w:r>
              <w:rPr>
                <w:noProof w:val="0"/>
              </w:rPr>
              <w:t>Hearing/d</w:t>
            </w:r>
            <w:r w:rsidR="00B75E72" w:rsidRPr="00B75E72">
              <w:rPr>
                <w:noProof w:val="0"/>
              </w:rPr>
              <w:t>eaf</w:t>
            </w:r>
          </w:p>
        </w:tc>
        <w:tc>
          <w:tcPr>
            <w:tcW w:w="889" w:type="dxa"/>
          </w:tcPr>
          <w:p w14:paraId="4DDEB7C2" w14:textId="77777777" w:rsidR="00B75E72" w:rsidRDefault="00B75E72" w:rsidP="00B75E72">
            <w:pPr>
              <w:pStyle w:val="Enroltext"/>
              <w:tabs>
                <w:tab w:val="left" w:pos="3519"/>
              </w:tabs>
              <w:rPr>
                <w:noProof w:val="0"/>
              </w:rPr>
            </w:pPr>
            <w:r>
              <w:rPr>
                <w:noProof w:val="0"/>
              </w:rPr>
              <w:sym w:font="Webdings" w:char="F063"/>
            </w:r>
            <w:r>
              <w:rPr>
                <w:noProof w:val="0"/>
              </w:rPr>
              <w:t xml:space="preserve"> </w:t>
            </w:r>
            <w:r w:rsidRPr="00755804">
              <w:rPr>
                <w:noProof w:val="0"/>
              </w:rPr>
              <w:t>11</w:t>
            </w:r>
          </w:p>
        </w:tc>
      </w:tr>
      <w:tr w:rsidR="00B75E72" w14:paraId="7E825BE7" w14:textId="77777777">
        <w:tc>
          <w:tcPr>
            <w:tcW w:w="2580" w:type="dxa"/>
          </w:tcPr>
          <w:p w14:paraId="4C8AFDA4" w14:textId="77777777" w:rsidR="00B75E72" w:rsidRDefault="00B75E72" w:rsidP="00B75E72">
            <w:pPr>
              <w:pStyle w:val="Enroltext"/>
              <w:rPr>
                <w:noProof w:val="0"/>
              </w:rPr>
            </w:pPr>
            <w:r w:rsidRPr="00755804">
              <w:rPr>
                <w:noProof w:val="0"/>
              </w:rPr>
              <w:t>Physical</w:t>
            </w:r>
          </w:p>
        </w:tc>
        <w:tc>
          <w:tcPr>
            <w:tcW w:w="889" w:type="dxa"/>
          </w:tcPr>
          <w:p w14:paraId="0B315479" w14:textId="77777777" w:rsidR="00B75E72" w:rsidRPr="00B75E72" w:rsidRDefault="00B75E72" w:rsidP="00B75E72">
            <w:pPr>
              <w:pStyle w:val="EnroltextBold"/>
              <w:tabs>
                <w:tab w:val="left" w:pos="3519"/>
              </w:tabs>
              <w:rPr>
                <w:b w:val="0"/>
                <w:noProof w:val="0"/>
              </w:rPr>
            </w:pPr>
            <w:r w:rsidRPr="00B75E72">
              <w:rPr>
                <w:b w:val="0"/>
                <w:noProof w:val="0"/>
              </w:rPr>
              <w:sym w:font="Webdings" w:char="F063"/>
            </w:r>
            <w:r w:rsidRPr="00B75E72">
              <w:rPr>
                <w:b w:val="0"/>
                <w:noProof w:val="0"/>
              </w:rPr>
              <w:t xml:space="preserve"> 12</w:t>
            </w:r>
          </w:p>
        </w:tc>
      </w:tr>
      <w:tr w:rsidR="00B75E72" w14:paraId="7BEDE954" w14:textId="77777777">
        <w:tc>
          <w:tcPr>
            <w:tcW w:w="2580" w:type="dxa"/>
          </w:tcPr>
          <w:p w14:paraId="6A0CA4BA" w14:textId="77777777" w:rsidR="00B75E72" w:rsidRPr="00EB61FA" w:rsidRDefault="00B75E72" w:rsidP="00B75E72">
            <w:pPr>
              <w:pStyle w:val="Enroltext"/>
              <w:rPr>
                <w:noProof w:val="0"/>
              </w:rPr>
            </w:pPr>
            <w:r w:rsidRPr="00755804">
              <w:rPr>
                <w:noProof w:val="0"/>
              </w:rPr>
              <w:t>Intellectual</w:t>
            </w:r>
          </w:p>
        </w:tc>
        <w:tc>
          <w:tcPr>
            <w:tcW w:w="889" w:type="dxa"/>
          </w:tcPr>
          <w:p w14:paraId="02185E7F" w14:textId="77777777" w:rsidR="00B75E72" w:rsidRPr="00B75E72" w:rsidRDefault="00B75E72" w:rsidP="00B75E72">
            <w:pPr>
              <w:pStyle w:val="EnroltextBold"/>
              <w:tabs>
                <w:tab w:val="left" w:pos="3519"/>
              </w:tabs>
              <w:rPr>
                <w:b w:val="0"/>
                <w:noProof w:val="0"/>
              </w:rPr>
            </w:pPr>
            <w:r w:rsidRPr="00B75E72">
              <w:rPr>
                <w:b w:val="0"/>
                <w:noProof w:val="0"/>
              </w:rPr>
              <w:sym w:font="Webdings" w:char="F063"/>
            </w:r>
            <w:r w:rsidRPr="00B75E72">
              <w:rPr>
                <w:b w:val="0"/>
                <w:noProof w:val="0"/>
              </w:rPr>
              <w:t xml:space="preserve"> 13</w:t>
            </w:r>
          </w:p>
        </w:tc>
      </w:tr>
      <w:tr w:rsidR="00B75E72" w14:paraId="41A308EC" w14:textId="77777777">
        <w:tc>
          <w:tcPr>
            <w:tcW w:w="2580" w:type="dxa"/>
          </w:tcPr>
          <w:p w14:paraId="711D2863" w14:textId="77777777" w:rsidR="00B75E72" w:rsidRPr="00EB61FA" w:rsidRDefault="00B75E72" w:rsidP="00B75E72">
            <w:pPr>
              <w:pStyle w:val="Enroltext"/>
              <w:rPr>
                <w:noProof w:val="0"/>
              </w:rPr>
            </w:pPr>
            <w:r w:rsidRPr="00755804">
              <w:rPr>
                <w:noProof w:val="0"/>
              </w:rPr>
              <w:t>Learning</w:t>
            </w:r>
          </w:p>
        </w:tc>
        <w:tc>
          <w:tcPr>
            <w:tcW w:w="889" w:type="dxa"/>
          </w:tcPr>
          <w:p w14:paraId="06A34BE3" w14:textId="77777777" w:rsidR="00B75E72" w:rsidRPr="00B75E72" w:rsidRDefault="00B75E72" w:rsidP="00B75E72">
            <w:pPr>
              <w:pStyle w:val="EnroltextBold"/>
              <w:tabs>
                <w:tab w:val="left" w:pos="3519"/>
              </w:tabs>
              <w:rPr>
                <w:b w:val="0"/>
                <w:noProof w:val="0"/>
              </w:rPr>
            </w:pPr>
            <w:r w:rsidRPr="00B75E72">
              <w:rPr>
                <w:b w:val="0"/>
                <w:noProof w:val="0"/>
              </w:rPr>
              <w:sym w:font="Webdings" w:char="F063"/>
            </w:r>
            <w:r w:rsidRPr="00B75E72">
              <w:rPr>
                <w:b w:val="0"/>
                <w:noProof w:val="0"/>
              </w:rPr>
              <w:t xml:space="preserve"> 14</w:t>
            </w:r>
          </w:p>
        </w:tc>
      </w:tr>
      <w:tr w:rsidR="00B75E72" w14:paraId="5B7686F8" w14:textId="77777777">
        <w:tc>
          <w:tcPr>
            <w:tcW w:w="2580" w:type="dxa"/>
          </w:tcPr>
          <w:p w14:paraId="269A2E30" w14:textId="77777777" w:rsidR="00B75E72" w:rsidRPr="00EB61FA" w:rsidRDefault="00001097" w:rsidP="00B75E72">
            <w:pPr>
              <w:pStyle w:val="Enroltext"/>
              <w:rPr>
                <w:noProof w:val="0"/>
              </w:rPr>
            </w:pPr>
            <w:r>
              <w:rPr>
                <w:noProof w:val="0"/>
              </w:rPr>
              <w:t>Mental i</w:t>
            </w:r>
            <w:r w:rsidR="00B75E72" w:rsidRPr="00755804">
              <w:rPr>
                <w:noProof w:val="0"/>
              </w:rPr>
              <w:t>llness</w:t>
            </w:r>
          </w:p>
        </w:tc>
        <w:tc>
          <w:tcPr>
            <w:tcW w:w="889" w:type="dxa"/>
          </w:tcPr>
          <w:p w14:paraId="03EAA2DC" w14:textId="77777777" w:rsidR="00B75E72" w:rsidRPr="00B75E72" w:rsidRDefault="00B75E72" w:rsidP="00B75E72">
            <w:pPr>
              <w:pStyle w:val="EnroltextBold"/>
              <w:tabs>
                <w:tab w:val="left" w:pos="3519"/>
              </w:tabs>
              <w:rPr>
                <w:b w:val="0"/>
                <w:noProof w:val="0"/>
              </w:rPr>
            </w:pPr>
            <w:r w:rsidRPr="00B75E72">
              <w:rPr>
                <w:b w:val="0"/>
                <w:noProof w:val="0"/>
              </w:rPr>
              <w:sym w:font="Webdings" w:char="F063"/>
            </w:r>
            <w:r w:rsidRPr="00B75E72">
              <w:rPr>
                <w:b w:val="0"/>
                <w:noProof w:val="0"/>
              </w:rPr>
              <w:t xml:space="preserve"> 15</w:t>
            </w:r>
          </w:p>
        </w:tc>
      </w:tr>
      <w:tr w:rsidR="00B75E72" w14:paraId="380A1B00" w14:textId="77777777">
        <w:tc>
          <w:tcPr>
            <w:tcW w:w="2580" w:type="dxa"/>
          </w:tcPr>
          <w:p w14:paraId="6D24C902" w14:textId="77777777" w:rsidR="00B75E72" w:rsidRPr="00EB61FA" w:rsidRDefault="00001097" w:rsidP="00B75E72">
            <w:pPr>
              <w:pStyle w:val="Enroltext"/>
              <w:rPr>
                <w:noProof w:val="0"/>
              </w:rPr>
            </w:pPr>
            <w:r>
              <w:rPr>
                <w:noProof w:val="0"/>
              </w:rPr>
              <w:t>Acquired brain i</w:t>
            </w:r>
            <w:r w:rsidR="00B75E72" w:rsidRPr="00755804">
              <w:rPr>
                <w:noProof w:val="0"/>
              </w:rPr>
              <w:t>mpairmen</w:t>
            </w:r>
            <w:r w:rsidR="00B75E72">
              <w:rPr>
                <w:noProof w:val="0"/>
              </w:rPr>
              <w:t>t</w:t>
            </w:r>
          </w:p>
        </w:tc>
        <w:tc>
          <w:tcPr>
            <w:tcW w:w="889" w:type="dxa"/>
          </w:tcPr>
          <w:p w14:paraId="374047AA" w14:textId="77777777" w:rsidR="00B75E72" w:rsidRPr="00B75E72" w:rsidRDefault="00B75E72" w:rsidP="00B75E72">
            <w:pPr>
              <w:pStyle w:val="EnroltextBold"/>
              <w:tabs>
                <w:tab w:val="left" w:pos="3519"/>
              </w:tabs>
              <w:rPr>
                <w:b w:val="0"/>
                <w:noProof w:val="0"/>
              </w:rPr>
            </w:pPr>
            <w:r w:rsidRPr="00B75E72">
              <w:rPr>
                <w:b w:val="0"/>
                <w:noProof w:val="0"/>
              </w:rPr>
              <w:sym w:font="Webdings" w:char="F063"/>
            </w:r>
            <w:r w:rsidRPr="00B75E72">
              <w:rPr>
                <w:b w:val="0"/>
                <w:noProof w:val="0"/>
              </w:rPr>
              <w:t xml:space="preserve"> 16</w:t>
            </w:r>
          </w:p>
        </w:tc>
      </w:tr>
      <w:tr w:rsidR="00B75E72" w14:paraId="1C1352EF" w14:textId="77777777">
        <w:tc>
          <w:tcPr>
            <w:tcW w:w="2580" w:type="dxa"/>
          </w:tcPr>
          <w:p w14:paraId="76BAAB75" w14:textId="77777777" w:rsidR="00B75E72" w:rsidRPr="00EB61FA" w:rsidRDefault="00B75E72" w:rsidP="00B75E72">
            <w:pPr>
              <w:pStyle w:val="Enroltext"/>
              <w:rPr>
                <w:noProof w:val="0"/>
              </w:rPr>
            </w:pPr>
            <w:r w:rsidRPr="001C65CF">
              <w:rPr>
                <w:noProof w:val="0"/>
              </w:rPr>
              <w:t>Vision</w:t>
            </w:r>
          </w:p>
        </w:tc>
        <w:tc>
          <w:tcPr>
            <w:tcW w:w="889" w:type="dxa"/>
          </w:tcPr>
          <w:p w14:paraId="7250AD40" w14:textId="77777777" w:rsidR="00B75E72" w:rsidRPr="00B75E72" w:rsidRDefault="00B75E72" w:rsidP="00B75E72">
            <w:pPr>
              <w:pStyle w:val="EnroltextBold"/>
              <w:tabs>
                <w:tab w:val="left" w:pos="3519"/>
              </w:tabs>
              <w:rPr>
                <w:b w:val="0"/>
                <w:noProof w:val="0"/>
              </w:rPr>
            </w:pPr>
            <w:r w:rsidRPr="00B75E72">
              <w:rPr>
                <w:b w:val="0"/>
                <w:noProof w:val="0"/>
              </w:rPr>
              <w:sym w:font="Webdings" w:char="F063"/>
            </w:r>
            <w:r w:rsidRPr="00B75E72">
              <w:rPr>
                <w:b w:val="0"/>
                <w:noProof w:val="0"/>
              </w:rPr>
              <w:t xml:space="preserve"> 17</w:t>
            </w:r>
          </w:p>
        </w:tc>
      </w:tr>
      <w:tr w:rsidR="00B75E72" w14:paraId="0CD807DF" w14:textId="77777777">
        <w:tc>
          <w:tcPr>
            <w:tcW w:w="2580" w:type="dxa"/>
          </w:tcPr>
          <w:p w14:paraId="2C6156D8" w14:textId="77777777" w:rsidR="00B75E72" w:rsidRPr="00EB61FA" w:rsidRDefault="00001097" w:rsidP="00B75E72">
            <w:pPr>
              <w:pStyle w:val="Enroltext"/>
              <w:rPr>
                <w:noProof w:val="0"/>
              </w:rPr>
            </w:pPr>
            <w:r>
              <w:rPr>
                <w:noProof w:val="0"/>
              </w:rPr>
              <w:t>Medical c</w:t>
            </w:r>
            <w:r w:rsidR="00B75E72" w:rsidRPr="00755804">
              <w:rPr>
                <w:noProof w:val="0"/>
              </w:rPr>
              <w:t>ondition</w:t>
            </w:r>
          </w:p>
        </w:tc>
        <w:tc>
          <w:tcPr>
            <w:tcW w:w="889" w:type="dxa"/>
          </w:tcPr>
          <w:p w14:paraId="2D4D62E7" w14:textId="77777777" w:rsidR="00B75E72" w:rsidRPr="00B75E72" w:rsidRDefault="00B75E72" w:rsidP="00B75E72">
            <w:pPr>
              <w:pStyle w:val="EnroltextBold"/>
              <w:tabs>
                <w:tab w:val="left" w:pos="3519"/>
              </w:tabs>
              <w:rPr>
                <w:b w:val="0"/>
                <w:noProof w:val="0"/>
              </w:rPr>
            </w:pPr>
            <w:r w:rsidRPr="00B75E72">
              <w:rPr>
                <w:b w:val="0"/>
                <w:noProof w:val="0"/>
              </w:rPr>
              <w:sym w:font="Webdings" w:char="F063"/>
            </w:r>
            <w:r w:rsidRPr="00B75E72">
              <w:rPr>
                <w:b w:val="0"/>
                <w:noProof w:val="0"/>
              </w:rPr>
              <w:t xml:space="preserve"> 18</w:t>
            </w:r>
          </w:p>
        </w:tc>
      </w:tr>
      <w:tr w:rsidR="00B75E72" w14:paraId="6BD1C99F" w14:textId="77777777">
        <w:tc>
          <w:tcPr>
            <w:tcW w:w="2580" w:type="dxa"/>
          </w:tcPr>
          <w:p w14:paraId="56B2A238" w14:textId="77777777" w:rsidR="00B75E72" w:rsidRDefault="00B75E72" w:rsidP="00B75E72">
            <w:pPr>
              <w:pStyle w:val="Enroltext"/>
              <w:rPr>
                <w:noProof w:val="0"/>
              </w:rPr>
            </w:pPr>
            <w:r w:rsidRPr="00EB61FA">
              <w:rPr>
                <w:noProof w:val="0"/>
              </w:rPr>
              <w:t>Other</w:t>
            </w:r>
          </w:p>
        </w:tc>
        <w:tc>
          <w:tcPr>
            <w:tcW w:w="889" w:type="dxa"/>
          </w:tcPr>
          <w:p w14:paraId="1E061EA1" w14:textId="77777777" w:rsidR="00B75E72" w:rsidRPr="00B75E72" w:rsidRDefault="00B75E72" w:rsidP="00B75E72">
            <w:pPr>
              <w:pStyle w:val="EnroltextBold"/>
              <w:tabs>
                <w:tab w:val="left" w:pos="3519"/>
              </w:tabs>
              <w:rPr>
                <w:b w:val="0"/>
                <w:noProof w:val="0"/>
              </w:rPr>
            </w:pPr>
            <w:r w:rsidRPr="00B75E72">
              <w:rPr>
                <w:b w:val="0"/>
                <w:noProof w:val="0"/>
              </w:rPr>
              <w:sym w:font="Webdings" w:char="F063"/>
            </w:r>
            <w:r w:rsidRPr="00B75E72">
              <w:rPr>
                <w:b w:val="0"/>
                <w:noProof w:val="0"/>
              </w:rPr>
              <w:t xml:space="preserve"> 19</w:t>
            </w:r>
          </w:p>
        </w:tc>
      </w:tr>
    </w:tbl>
    <w:p w14:paraId="6A30CF5F" w14:textId="77777777" w:rsidR="00520568" w:rsidRPr="00755804" w:rsidRDefault="00001097" w:rsidP="00755804">
      <w:pPr>
        <w:pStyle w:val="H3Parts"/>
      </w:pPr>
      <w:bookmarkStart w:id="286" w:name="_Toc113785525"/>
      <w:r w:rsidRPr="00755804">
        <w:t>Format attributes</w:t>
      </w:r>
      <w:bookmarkEnd w:id="286"/>
    </w:p>
    <w:p w14:paraId="6D905E07" w14:textId="77777777" w:rsidR="00520568" w:rsidRPr="002261A3" w:rsidRDefault="00520568" w:rsidP="008F0B46">
      <w:pPr>
        <w:pStyle w:val="Bodytext"/>
      </w:pPr>
      <w:r w:rsidRPr="002261A3">
        <w:t>Length:</w:t>
      </w:r>
      <w:r w:rsidRPr="002261A3">
        <w:tab/>
      </w:r>
      <w:r w:rsidR="008F0B46">
        <w:tab/>
      </w:r>
      <w:r w:rsidRPr="002261A3">
        <w:t>2</w:t>
      </w:r>
    </w:p>
    <w:p w14:paraId="56742FAC" w14:textId="77777777" w:rsidR="00520568" w:rsidRPr="002261A3" w:rsidRDefault="00520568" w:rsidP="008F0B46">
      <w:pPr>
        <w:pStyle w:val="Bodytext"/>
      </w:pPr>
      <w:r w:rsidRPr="002261A3">
        <w:t>Type:</w:t>
      </w:r>
      <w:r w:rsidRPr="002261A3">
        <w:tab/>
      </w:r>
      <w:r w:rsidR="008F0B46">
        <w:tab/>
      </w:r>
      <w:r w:rsidR="00CF290D">
        <w:t>alpha</w:t>
      </w:r>
      <w:r w:rsidRPr="002261A3">
        <w:t>numeric</w:t>
      </w:r>
    </w:p>
    <w:p w14:paraId="4255C083" w14:textId="77777777" w:rsidR="00520568" w:rsidRPr="002261A3" w:rsidRDefault="00C314D5" w:rsidP="008F0B46">
      <w:pPr>
        <w:pStyle w:val="Bodytext"/>
      </w:pPr>
      <w:r>
        <w:t>Justification:</w:t>
      </w:r>
      <w:r w:rsidR="00520568" w:rsidRPr="002261A3">
        <w:tab/>
      </w:r>
      <w:r w:rsidR="008F0B46">
        <w:tab/>
      </w:r>
      <w:r w:rsidR="00520568" w:rsidRPr="002261A3">
        <w:t>none</w:t>
      </w:r>
    </w:p>
    <w:p w14:paraId="6EC7320F" w14:textId="77777777" w:rsidR="00520568" w:rsidRPr="002261A3" w:rsidRDefault="00001097" w:rsidP="008F0B46">
      <w:pPr>
        <w:pStyle w:val="Bodytext"/>
      </w:pPr>
      <w:r w:rsidRPr="002261A3">
        <w:t>Fill character:</w:t>
      </w:r>
      <w:r w:rsidR="00520568" w:rsidRPr="002261A3">
        <w:tab/>
      </w:r>
      <w:r w:rsidR="008F0B46">
        <w:tab/>
      </w:r>
      <w:r w:rsidR="00520568" w:rsidRPr="002261A3">
        <w:t>none</w:t>
      </w:r>
    </w:p>
    <w:p w14:paraId="6AD86CCC" w14:textId="77777777" w:rsidR="00520568" w:rsidRPr="002261A3" w:rsidRDefault="00520568" w:rsidP="008F0B46">
      <w:pPr>
        <w:pStyle w:val="Bodytext"/>
      </w:pPr>
      <w:r w:rsidRPr="002261A3">
        <w:t>Permitted data element value:</w:t>
      </w:r>
      <w:r w:rsidRPr="002261A3">
        <w:tab/>
      </w:r>
      <w:r w:rsidR="00116202">
        <w:t>not applicable</w:t>
      </w:r>
    </w:p>
    <w:p w14:paraId="0BD2B7FD" w14:textId="77777777" w:rsidR="00520568" w:rsidRPr="002261A3" w:rsidRDefault="00001097" w:rsidP="0009072E">
      <w:pPr>
        <w:pStyle w:val="H3Parts"/>
      </w:pPr>
      <w:bookmarkStart w:id="287" w:name="_Toc113785526"/>
      <w:r w:rsidRPr="002261A3">
        <w:t>Administrative attributes</w:t>
      </w:r>
      <w:bookmarkEnd w:id="287"/>
    </w:p>
    <w:p w14:paraId="2DE90B5A" w14:textId="77777777" w:rsidR="00520568" w:rsidRDefault="0096282C"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600"/>
        <w:gridCol w:w="4140"/>
      </w:tblGrid>
      <w:tr w:rsidR="00294B6C" w:rsidRPr="008F0B46" w14:paraId="68FEAA51" w14:textId="77777777" w:rsidTr="00A95B03">
        <w:tc>
          <w:tcPr>
            <w:tcW w:w="1548" w:type="dxa"/>
            <w:tcBorders>
              <w:top w:val="single" w:sz="12" w:space="0" w:color="000000"/>
              <w:left w:val="nil"/>
              <w:bottom w:val="single" w:sz="6" w:space="0" w:color="000000"/>
              <w:right w:val="single" w:sz="6" w:space="0" w:color="000000"/>
            </w:tcBorders>
          </w:tcPr>
          <w:p w14:paraId="60653623" w14:textId="77777777" w:rsidR="00294B6C" w:rsidRPr="008F0B46" w:rsidRDefault="00294B6C" w:rsidP="008F0B46">
            <w:pPr>
              <w:pStyle w:val="Tableheading"/>
              <w:jc w:val="left"/>
              <w:rPr>
                <w:bCs/>
              </w:rPr>
            </w:pPr>
            <w:r w:rsidRPr="008F0B46">
              <w:rPr>
                <w:bCs/>
              </w:rPr>
              <w:t>Release</w:t>
            </w:r>
          </w:p>
        </w:tc>
        <w:tc>
          <w:tcPr>
            <w:tcW w:w="3600" w:type="dxa"/>
            <w:tcBorders>
              <w:top w:val="single" w:sz="12" w:space="0" w:color="000000"/>
              <w:left w:val="single" w:sz="6" w:space="0" w:color="000000"/>
              <w:bottom w:val="single" w:sz="6" w:space="0" w:color="000000"/>
              <w:right w:val="single" w:sz="6" w:space="0" w:color="000000"/>
            </w:tcBorders>
          </w:tcPr>
          <w:p w14:paraId="25DAD0A1" w14:textId="77777777" w:rsidR="00294B6C" w:rsidRPr="008F0B46" w:rsidRDefault="000A6BCD" w:rsidP="008F0B46">
            <w:pPr>
              <w:pStyle w:val="Tableheading"/>
              <w:jc w:val="left"/>
              <w:rPr>
                <w:bCs/>
              </w:rPr>
            </w:pPr>
            <w:r w:rsidRPr="008F0B46">
              <w:rPr>
                <w:bCs/>
              </w:rPr>
              <w:t>VET</w:t>
            </w:r>
            <w:r w:rsidR="00001097" w:rsidRPr="008F0B46">
              <w:rPr>
                <w:bCs/>
              </w:rPr>
              <w:t xml:space="preserve"> provider</w:t>
            </w:r>
          </w:p>
        </w:tc>
        <w:tc>
          <w:tcPr>
            <w:tcW w:w="4140" w:type="dxa"/>
            <w:tcBorders>
              <w:top w:val="single" w:sz="12" w:space="0" w:color="000000"/>
              <w:left w:val="single" w:sz="6" w:space="0" w:color="000000"/>
              <w:bottom w:val="single" w:sz="6" w:space="0" w:color="000000"/>
              <w:right w:val="nil"/>
            </w:tcBorders>
          </w:tcPr>
          <w:p w14:paraId="56828A40" w14:textId="77777777" w:rsidR="00294B6C" w:rsidRPr="008F0B46" w:rsidRDefault="00967D2C" w:rsidP="008F0B46">
            <w:pPr>
              <w:pStyle w:val="Tableheading"/>
              <w:jc w:val="left"/>
              <w:rPr>
                <w:bCs/>
              </w:rPr>
            </w:pPr>
            <w:r w:rsidRPr="008F0B46">
              <w:rPr>
                <w:bCs/>
              </w:rPr>
              <w:t>Apprenticeship</w:t>
            </w:r>
          </w:p>
        </w:tc>
      </w:tr>
      <w:tr w:rsidR="00294B6C" w14:paraId="018BCA0A" w14:textId="77777777" w:rsidTr="00A95B03">
        <w:tc>
          <w:tcPr>
            <w:tcW w:w="1548" w:type="dxa"/>
            <w:tcBorders>
              <w:top w:val="single" w:sz="6" w:space="0" w:color="000000"/>
              <w:left w:val="nil"/>
              <w:bottom w:val="single" w:sz="6" w:space="0" w:color="000000"/>
              <w:right w:val="single" w:sz="6" w:space="0" w:color="000000"/>
            </w:tcBorders>
          </w:tcPr>
          <w:p w14:paraId="0CD8C2F1" w14:textId="77777777" w:rsidR="00294B6C" w:rsidRDefault="00294B6C" w:rsidP="008F0B46">
            <w:pPr>
              <w:pStyle w:val="Tabledescriptext"/>
            </w:pPr>
            <w:r>
              <w:t xml:space="preserve">Release </w:t>
            </w:r>
            <w:r w:rsidR="005A4E00">
              <w:t>1.0</w:t>
            </w:r>
          </w:p>
        </w:tc>
        <w:tc>
          <w:tcPr>
            <w:tcW w:w="3600" w:type="dxa"/>
            <w:tcBorders>
              <w:top w:val="single" w:sz="6" w:space="0" w:color="000000"/>
              <w:left w:val="single" w:sz="6" w:space="0" w:color="000000"/>
              <w:bottom w:val="single" w:sz="6" w:space="0" w:color="000000"/>
              <w:right w:val="single" w:sz="6" w:space="0" w:color="000000"/>
            </w:tcBorders>
          </w:tcPr>
          <w:p w14:paraId="72BB3F09" w14:textId="4CA3C92F" w:rsidR="00294B6C" w:rsidRPr="009B1B49" w:rsidRDefault="005A4E00" w:rsidP="009B1B49">
            <w:pPr>
              <w:pStyle w:val="Tabledescriptext"/>
              <w:rPr>
                <w:b/>
                <w:bCs/>
              </w:rPr>
            </w:pPr>
            <w:r w:rsidRPr="009B1B49">
              <w:rPr>
                <w:b/>
                <w:bCs/>
              </w:rPr>
              <w:t xml:space="preserve">Introduced </w:t>
            </w:r>
            <w:r w:rsidR="00B14FF4">
              <w:rPr>
                <w:b/>
                <w:bCs/>
              </w:rPr>
              <w:t>1</w:t>
            </w:r>
            <w:r w:rsidRPr="009B1B49">
              <w:rPr>
                <w:b/>
                <w:bCs/>
              </w:rPr>
              <w:t xml:space="preserve"> January 1994</w:t>
            </w:r>
          </w:p>
          <w:p w14:paraId="146E31E9" w14:textId="77777777" w:rsidR="005A4E00" w:rsidRPr="005F12DA" w:rsidRDefault="00001097" w:rsidP="008F0B46">
            <w:pPr>
              <w:pStyle w:val="Tabledescriptext"/>
              <w:rPr>
                <w:b/>
                <w:i/>
              </w:rPr>
            </w:pPr>
            <w:r w:rsidRPr="005F12DA">
              <w:rPr>
                <w:i/>
              </w:rPr>
              <w:t>Disability type identifier</w:t>
            </w:r>
          </w:p>
        </w:tc>
        <w:tc>
          <w:tcPr>
            <w:tcW w:w="4140" w:type="dxa"/>
            <w:tcBorders>
              <w:top w:val="single" w:sz="6" w:space="0" w:color="000000"/>
              <w:left w:val="single" w:sz="6" w:space="0" w:color="000000"/>
              <w:bottom w:val="single" w:sz="6" w:space="0" w:color="000000"/>
              <w:right w:val="nil"/>
            </w:tcBorders>
          </w:tcPr>
          <w:p w14:paraId="627D7203" w14:textId="77777777" w:rsidR="00294B6C" w:rsidRDefault="00294B6C" w:rsidP="008F0B46">
            <w:pPr>
              <w:pStyle w:val="Tabledescriptext"/>
            </w:pPr>
          </w:p>
        </w:tc>
      </w:tr>
    </w:tbl>
    <w:p w14:paraId="6AD29927" w14:textId="77777777" w:rsidR="00520568" w:rsidRPr="002261A3" w:rsidRDefault="00A8006D" w:rsidP="000D3688">
      <w:pPr>
        <w:pStyle w:val="H2Headings"/>
      </w:pPr>
      <w:bookmarkStart w:id="288" w:name="_Toc113785527"/>
      <w:bookmarkStart w:id="289" w:name="_Toc113785828"/>
      <w:bookmarkStart w:id="290" w:name="_Toc116875097"/>
      <w:bookmarkStart w:id="291" w:name="_Toc128472407"/>
      <w:bookmarkStart w:id="292" w:name="_Toc222218794"/>
      <w:r>
        <w:lastRenderedPageBreak/>
        <w:t>E</w:t>
      </w:r>
      <w:r w:rsidRPr="002261A3">
        <w:t>mail address</w:t>
      </w:r>
      <w:bookmarkEnd w:id="288"/>
      <w:bookmarkEnd w:id="289"/>
      <w:bookmarkEnd w:id="290"/>
      <w:bookmarkEnd w:id="291"/>
      <w:bookmarkEnd w:id="292"/>
    </w:p>
    <w:p w14:paraId="2C4A5DDD" w14:textId="77777777" w:rsidR="00520568" w:rsidRPr="002261A3" w:rsidRDefault="00A8006D" w:rsidP="004C26B3">
      <w:pPr>
        <w:pStyle w:val="H3Parts"/>
      </w:pPr>
      <w:bookmarkStart w:id="293" w:name="_Toc113785528"/>
      <w:r w:rsidRPr="002261A3">
        <w:t>Definitional attributes</w:t>
      </w:r>
      <w:bookmarkEnd w:id="293"/>
    </w:p>
    <w:p w14:paraId="3BFFAD7E" w14:textId="77777777" w:rsidR="00520568" w:rsidRPr="002261A3" w:rsidRDefault="0096282C" w:rsidP="00B336D5">
      <w:pPr>
        <w:pStyle w:val="H4Parts"/>
      </w:pPr>
      <w:r w:rsidRPr="002261A3">
        <w:t>Definition</w:t>
      </w:r>
    </w:p>
    <w:p w14:paraId="5AAF9C2E" w14:textId="7BE04E66" w:rsidR="00520568" w:rsidRPr="002261A3" w:rsidRDefault="00A8006D" w:rsidP="001D6B56">
      <w:pPr>
        <w:pStyle w:val="Bodytext"/>
      </w:pPr>
      <w:r>
        <w:rPr>
          <w:i/>
        </w:rPr>
        <w:t>E</w:t>
      </w:r>
      <w:r w:rsidR="00FE4DD7" w:rsidRPr="00FE4DD7">
        <w:rPr>
          <w:i/>
        </w:rPr>
        <w:t>m</w:t>
      </w:r>
      <w:r>
        <w:rPr>
          <w:i/>
        </w:rPr>
        <w:t>ail a</w:t>
      </w:r>
      <w:r w:rsidR="00FE4DD7" w:rsidRPr="00FE4DD7">
        <w:rPr>
          <w:i/>
        </w:rPr>
        <w:t>ddress</w:t>
      </w:r>
      <w:r w:rsidR="00F04C6C">
        <w:t xml:space="preserve"> </w:t>
      </w:r>
      <w:r w:rsidR="007F3CA2">
        <w:t xml:space="preserve">is an address </w:t>
      </w:r>
      <w:r w:rsidR="000504B3">
        <w:t xml:space="preserve">used for sending and receiving </w:t>
      </w:r>
      <w:r w:rsidR="00103010">
        <w:t xml:space="preserve">electronic </w:t>
      </w:r>
      <w:r w:rsidR="007F3CA2">
        <w:t>mail</w:t>
      </w:r>
      <w:r w:rsidR="00227B29">
        <w:t>.</w:t>
      </w:r>
    </w:p>
    <w:p w14:paraId="1E076FA6" w14:textId="77777777" w:rsidR="00520568" w:rsidRPr="002261A3" w:rsidRDefault="0096282C" w:rsidP="00B336D5">
      <w:pPr>
        <w:pStyle w:val="H4Parts"/>
      </w:pPr>
      <w:r>
        <w:t>Context</w:t>
      </w:r>
    </w:p>
    <w:p w14:paraId="1E52EC1A" w14:textId="77777777" w:rsidR="00520568" w:rsidRPr="002261A3" w:rsidRDefault="00A8006D" w:rsidP="001D6B56">
      <w:pPr>
        <w:pStyle w:val="Bodytext"/>
      </w:pPr>
      <w:r>
        <w:rPr>
          <w:i/>
        </w:rPr>
        <w:t>E</w:t>
      </w:r>
      <w:r w:rsidRPr="00FE4DD7">
        <w:rPr>
          <w:i/>
        </w:rPr>
        <w:t>mail address</w:t>
      </w:r>
      <w:r w:rsidR="00520568" w:rsidRPr="002261A3">
        <w:t xml:space="preserve"> if available is used to contact</w:t>
      </w:r>
      <w:r w:rsidR="000F32E0">
        <w:t xml:space="preserve"> an individual</w:t>
      </w:r>
      <w:r w:rsidR="00520568" w:rsidRPr="002261A3">
        <w:t xml:space="preserve"> </w:t>
      </w:r>
      <w:r w:rsidR="00227B29">
        <w:t>electronically</w:t>
      </w:r>
      <w:r w:rsidR="00520568" w:rsidRPr="002261A3">
        <w:t xml:space="preserve">. </w:t>
      </w:r>
    </w:p>
    <w:p w14:paraId="6E386F25" w14:textId="77777777" w:rsidR="00520568" w:rsidRPr="002261A3" w:rsidRDefault="00556D00" w:rsidP="004C26B3">
      <w:pPr>
        <w:pStyle w:val="H3Parts"/>
      </w:pPr>
      <w:bookmarkStart w:id="294" w:name="_Toc113785529"/>
      <w:r w:rsidRPr="002261A3">
        <w:t>Relational attributes</w:t>
      </w:r>
      <w:bookmarkEnd w:id="294"/>
    </w:p>
    <w:p w14:paraId="060CC625" w14:textId="77777777" w:rsidR="00520568" w:rsidRPr="002261A3" w:rsidRDefault="0096282C" w:rsidP="00B336D5">
      <w:pPr>
        <w:pStyle w:val="H4Parts"/>
      </w:pPr>
      <w:r>
        <w:t>Rules</w:t>
      </w:r>
    </w:p>
    <w:p w14:paraId="331A3BE7" w14:textId="632EE5E9" w:rsidR="00520568" w:rsidRPr="002261A3" w:rsidRDefault="00A8006D" w:rsidP="001D6B56">
      <w:pPr>
        <w:pStyle w:val="Bodytext"/>
      </w:pPr>
      <w:r>
        <w:rPr>
          <w:i/>
        </w:rPr>
        <w:t>E</w:t>
      </w:r>
      <w:r w:rsidRPr="00FE4DD7">
        <w:rPr>
          <w:i/>
        </w:rPr>
        <w:t>mail address</w:t>
      </w:r>
      <w:r w:rsidR="007964B7">
        <w:t xml:space="preserve"> must be a valid e</w:t>
      </w:r>
      <w:r w:rsidR="00520568" w:rsidRPr="002261A3">
        <w:t xml:space="preserve">mail </w:t>
      </w:r>
      <w:r w:rsidR="00944AB8">
        <w:t>a</w:t>
      </w:r>
      <w:r w:rsidR="00520568" w:rsidRPr="002261A3">
        <w:t>ddress</w:t>
      </w:r>
      <w:r w:rsidR="000504B3">
        <w:t>,</w:t>
      </w:r>
      <w:r w:rsidR="00520568" w:rsidRPr="002261A3">
        <w:t xml:space="preserve"> including the ‘@’ symbol.</w:t>
      </w:r>
    </w:p>
    <w:p w14:paraId="1078EB2E" w14:textId="77777777" w:rsidR="00520568" w:rsidRPr="002261A3" w:rsidRDefault="00A8006D" w:rsidP="001D6B56">
      <w:pPr>
        <w:pStyle w:val="Bodytext"/>
      </w:pPr>
      <w:r>
        <w:rPr>
          <w:i/>
        </w:rPr>
        <w:t>E</w:t>
      </w:r>
      <w:r w:rsidR="00FE4DD7" w:rsidRPr="00FE4DD7">
        <w:rPr>
          <w:i/>
        </w:rPr>
        <w:t>mai</w:t>
      </w:r>
      <w:r w:rsidRPr="00FE4DD7">
        <w:rPr>
          <w:i/>
        </w:rPr>
        <w:t>l address</w:t>
      </w:r>
      <w:r w:rsidR="00520568" w:rsidRPr="002261A3">
        <w:t xml:space="preserve"> must not have embedded spaces.</w:t>
      </w:r>
    </w:p>
    <w:p w14:paraId="09E30A86" w14:textId="77777777" w:rsidR="00520568" w:rsidRPr="002261A3" w:rsidRDefault="00556D00" w:rsidP="001D6B56">
      <w:pPr>
        <w:pStyle w:val="Bodytext"/>
      </w:pPr>
      <w:r>
        <w:rPr>
          <w:i/>
        </w:rPr>
        <w:t>Email a</w:t>
      </w:r>
      <w:r w:rsidR="00FE4DD7" w:rsidRPr="00FE4DD7">
        <w:rPr>
          <w:i/>
        </w:rPr>
        <w:t>ddress</w:t>
      </w:r>
      <w:r w:rsidR="00520568" w:rsidRPr="002261A3">
        <w:t xml:space="preserve"> must be the direct email address to contact the appropriate person.</w:t>
      </w:r>
    </w:p>
    <w:p w14:paraId="66175CBE" w14:textId="77777777" w:rsidR="00103010" w:rsidRPr="002261A3" w:rsidRDefault="00103010" w:rsidP="00103010">
      <w:pPr>
        <w:pStyle w:val="Bodytext"/>
      </w:pPr>
      <w:r w:rsidRPr="002261A3">
        <w:t>The ‘@’ symbol must not be the first or last character.</w:t>
      </w:r>
    </w:p>
    <w:p w14:paraId="294DC95B" w14:textId="77777777" w:rsidR="00725E08" w:rsidRPr="002261A3" w:rsidRDefault="00725E08" w:rsidP="00725E08">
      <w:pPr>
        <w:pStyle w:val="H4Parts"/>
      </w:pPr>
      <w:r w:rsidRPr="002261A3">
        <w:t>Guideline</w:t>
      </w:r>
      <w:r>
        <w:t>s</w:t>
      </w:r>
      <w:r w:rsidR="00556D00" w:rsidRPr="002261A3">
        <w:t xml:space="preserve"> for use</w:t>
      </w:r>
    </w:p>
    <w:p w14:paraId="283263DA" w14:textId="2EE08FA1" w:rsidR="00520568" w:rsidRDefault="00556D00" w:rsidP="001D6B56">
      <w:pPr>
        <w:pStyle w:val="Bodytext"/>
      </w:pPr>
      <w:r>
        <w:t>Generic e</w:t>
      </w:r>
      <w:r w:rsidR="00520568" w:rsidRPr="002261A3">
        <w:t>mail addresses should not be used unless it is the only means to conta</w:t>
      </w:r>
      <w:r>
        <w:t>ct the appropriate person via e</w:t>
      </w:r>
      <w:r w:rsidR="00520568" w:rsidRPr="002261A3">
        <w:t>mail.</w:t>
      </w:r>
    </w:p>
    <w:p w14:paraId="77F2DE6A" w14:textId="1AD12212" w:rsidR="004A5083" w:rsidRPr="002261A3" w:rsidRDefault="004A5083" w:rsidP="001D6B56">
      <w:pPr>
        <w:pStyle w:val="Bodytext"/>
      </w:pPr>
      <w:r>
        <w:t>Text before the ‘@’ symbol identifies the name of a mailbox (often a username) and the text following the ‘@’ symbol identifies the domain name.</w:t>
      </w:r>
    </w:p>
    <w:p w14:paraId="302D7A16" w14:textId="77777777" w:rsidR="00520568" w:rsidRPr="002261A3" w:rsidRDefault="00556D00" w:rsidP="00F41A95">
      <w:pPr>
        <w:pStyle w:val="H4Parts"/>
      </w:pPr>
      <w:r>
        <w:t>Related data</w:t>
      </w:r>
    </w:p>
    <w:p w14:paraId="5BB17A4D" w14:textId="77777777" w:rsidR="00520568" w:rsidRPr="002261A3" w:rsidRDefault="00520568" w:rsidP="001D6B56">
      <w:pPr>
        <w:pStyle w:val="Bodytext"/>
      </w:pPr>
      <w:r w:rsidRPr="002261A3">
        <w:t>Not applicable</w:t>
      </w:r>
    </w:p>
    <w:p w14:paraId="42ADD3C8" w14:textId="77777777" w:rsidR="00520568" w:rsidRPr="002261A3" w:rsidRDefault="00556D00" w:rsidP="00F41A95">
      <w:pPr>
        <w:pStyle w:val="H4Parts"/>
      </w:pPr>
      <w:r>
        <w:t>Type of relationship</w:t>
      </w:r>
    </w:p>
    <w:p w14:paraId="21A28A82" w14:textId="77777777" w:rsidR="00520568" w:rsidRPr="002261A3" w:rsidRDefault="00520568" w:rsidP="001D6B56">
      <w:pPr>
        <w:pStyle w:val="Bodytext"/>
      </w:pPr>
      <w:r w:rsidRPr="002261A3">
        <w:t>Not applicable</w:t>
      </w:r>
    </w:p>
    <w:p w14:paraId="73A85173" w14:textId="77777777" w:rsidR="00520568" w:rsidRPr="002261A3" w:rsidRDefault="00556D00"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BC4C21" w:rsidRPr="008F0B46" w14:paraId="2CDA9125" w14:textId="77777777">
        <w:tc>
          <w:tcPr>
            <w:tcW w:w="1984" w:type="dxa"/>
          </w:tcPr>
          <w:p w14:paraId="1B4999C6" w14:textId="77777777" w:rsidR="00BC4C21" w:rsidRPr="008F0B46" w:rsidRDefault="00BC4C21" w:rsidP="008F0B46">
            <w:pPr>
              <w:pStyle w:val="Tableheading"/>
              <w:jc w:val="left"/>
              <w:rPr>
                <w:bCs/>
              </w:rPr>
            </w:pPr>
            <w:r w:rsidRPr="008F0B46">
              <w:rPr>
                <w:bCs/>
              </w:rPr>
              <w:t>Value</w:t>
            </w:r>
          </w:p>
        </w:tc>
        <w:tc>
          <w:tcPr>
            <w:tcW w:w="7124" w:type="dxa"/>
          </w:tcPr>
          <w:p w14:paraId="719CF11B" w14:textId="45B8E6F2" w:rsidR="00BC4C21" w:rsidRPr="008F0B46" w:rsidRDefault="00557330" w:rsidP="008F0B46">
            <w:pPr>
              <w:pStyle w:val="Tableheading"/>
              <w:jc w:val="left"/>
              <w:rPr>
                <w:bCs/>
              </w:rPr>
            </w:pPr>
            <w:r w:rsidRPr="008F0B46">
              <w:rPr>
                <w:bCs/>
              </w:rPr>
              <w:t>Description</w:t>
            </w:r>
            <w:r w:rsidR="00D17ECC" w:rsidRPr="008F0B46">
              <w:rPr>
                <w:bCs/>
              </w:rPr>
              <w:t xml:space="preserve"> – </w:t>
            </w:r>
            <w:r w:rsidR="00DB6678" w:rsidRPr="008F0B46">
              <w:rPr>
                <w:bCs/>
              </w:rPr>
              <w:fldChar w:fldCharType="begin"/>
            </w:r>
            <w:r w:rsidR="00DB6678" w:rsidRPr="008F0B46">
              <w:rPr>
                <w:bCs/>
              </w:rPr>
              <w:instrText xml:space="preserve"> STYLEREF  H2_Headings  \* MERGEFORMAT </w:instrText>
            </w:r>
            <w:r w:rsidR="00DB6678" w:rsidRPr="008F0B46">
              <w:rPr>
                <w:bCs/>
              </w:rPr>
              <w:fldChar w:fldCharType="separate"/>
            </w:r>
            <w:r w:rsidR="00153EBD">
              <w:rPr>
                <w:bCs/>
                <w:noProof/>
              </w:rPr>
              <w:t>Email address</w:t>
            </w:r>
            <w:r w:rsidR="00DB6678" w:rsidRPr="008F0B46">
              <w:rPr>
                <w:bCs/>
                <w:noProof/>
              </w:rPr>
              <w:fldChar w:fldCharType="end"/>
            </w:r>
          </w:p>
        </w:tc>
      </w:tr>
      <w:tr w:rsidR="00BC4C21" w14:paraId="41B57F26" w14:textId="77777777">
        <w:tc>
          <w:tcPr>
            <w:tcW w:w="1984" w:type="dxa"/>
          </w:tcPr>
          <w:p w14:paraId="57FF077D" w14:textId="6C246127" w:rsidR="00BC4C21" w:rsidRPr="00112D80" w:rsidRDefault="001C65CF" w:rsidP="008F0B46">
            <w:pPr>
              <w:pStyle w:val="Tabledescriptext"/>
            </w:pPr>
            <w:r>
              <w:t>T</w:t>
            </w:r>
            <w:r w:rsidR="00BC4C21">
              <w:t>ext</w:t>
            </w:r>
          </w:p>
        </w:tc>
        <w:tc>
          <w:tcPr>
            <w:tcW w:w="7124" w:type="dxa"/>
          </w:tcPr>
          <w:p w14:paraId="6DCF3873" w14:textId="77777777" w:rsidR="00BC4C21" w:rsidRPr="00251F56" w:rsidRDefault="00BA03C7" w:rsidP="008F0B46">
            <w:pPr>
              <w:pStyle w:val="Tabledescriptext"/>
            </w:pPr>
            <w:r>
              <w:t>Valid</w:t>
            </w:r>
            <w:r w:rsidR="00BC4C21">
              <w:t xml:space="preserve"> email address</w:t>
            </w:r>
          </w:p>
        </w:tc>
      </w:tr>
    </w:tbl>
    <w:p w14:paraId="6ADBB9E1" w14:textId="77777777" w:rsidR="00520568" w:rsidRPr="002261A3" w:rsidRDefault="00BD0869" w:rsidP="00F7041F">
      <w:pPr>
        <w:pStyle w:val="H4Parts"/>
      </w:pPr>
      <w:r>
        <w:t>Question</w:t>
      </w:r>
    </w:p>
    <w:p w14:paraId="0A76EE38" w14:textId="77777777" w:rsidR="00E43FFB" w:rsidRPr="008A0467" w:rsidRDefault="00E43FFB" w:rsidP="00E43FFB">
      <w:pPr>
        <w:pStyle w:val="Bodytext"/>
      </w:pPr>
      <w:r w:rsidRPr="008A0467">
        <w:t>Enter your contact details</w:t>
      </w:r>
    </w:p>
    <w:p w14:paraId="0F9D8907" w14:textId="77777777" w:rsidR="00E43FFB" w:rsidRPr="008A0467" w:rsidRDefault="00E43FFB" w:rsidP="00E43FFB">
      <w:pPr>
        <w:ind w:left="360"/>
        <w:contextualSpacing/>
        <w:rPr>
          <w:rFonts w:ascii="Trebuchet MS" w:hAnsi="Trebuchet MS"/>
          <w:sz w:val="18"/>
        </w:rPr>
      </w:pPr>
    </w:p>
    <w:p w14:paraId="299E8B3D" w14:textId="77777777" w:rsidR="00E43FFB" w:rsidRPr="008A0467" w:rsidRDefault="00E43FFB" w:rsidP="00DF6569">
      <w:pPr>
        <w:pStyle w:val="Bodytext"/>
        <w:ind w:left="1440"/>
        <w:rPr>
          <w:sz w:val="18"/>
        </w:rPr>
      </w:pPr>
      <w:r w:rsidRPr="00E43FFB">
        <w:rPr>
          <w:sz w:val="18"/>
        </w:rPr>
        <w:t>Home phone</w:t>
      </w:r>
      <w:r w:rsidRPr="008A0467">
        <w:rPr>
          <w:sz w:val="18"/>
        </w:rPr>
        <w:t xml:space="preserve"> ___________________________   </w:t>
      </w:r>
      <w:r w:rsidRPr="00E43FFB">
        <w:rPr>
          <w:sz w:val="18"/>
        </w:rPr>
        <w:t>Work phone</w:t>
      </w:r>
      <w:r w:rsidRPr="008A0467">
        <w:rPr>
          <w:sz w:val="18"/>
        </w:rPr>
        <w:t>______________________________</w:t>
      </w:r>
    </w:p>
    <w:p w14:paraId="425077C1" w14:textId="77777777" w:rsidR="00E43FFB" w:rsidRPr="008A0467" w:rsidRDefault="00E43FFB" w:rsidP="00DF6569">
      <w:pPr>
        <w:ind w:left="1233"/>
        <w:contextualSpacing/>
        <w:rPr>
          <w:rFonts w:ascii="Trebuchet MS" w:hAnsi="Trebuchet MS"/>
          <w:sz w:val="18"/>
        </w:rPr>
      </w:pPr>
    </w:p>
    <w:p w14:paraId="240F03BA" w14:textId="77777777" w:rsidR="00E43FFB" w:rsidRPr="008A0467" w:rsidRDefault="00E43FFB" w:rsidP="00DF6569">
      <w:pPr>
        <w:pStyle w:val="Bodytext"/>
        <w:ind w:left="1440"/>
        <w:rPr>
          <w:sz w:val="18"/>
        </w:rPr>
      </w:pPr>
      <w:r w:rsidRPr="00E43FFB">
        <w:rPr>
          <w:sz w:val="18"/>
        </w:rPr>
        <w:t>Mobile_</w:t>
      </w:r>
      <w:r w:rsidRPr="008A0467">
        <w:rPr>
          <w:sz w:val="18"/>
        </w:rPr>
        <w:t xml:space="preserve">________________________________   </w:t>
      </w:r>
      <w:r w:rsidRPr="00E43FFB">
        <w:rPr>
          <w:b/>
          <w:sz w:val="18"/>
        </w:rPr>
        <w:t>Email address</w:t>
      </w:r>
      <w:r w:rsidRPr="008A0467">
        <w:rPr>
          <w:sz w:val="18"/>
        </w:rPr>
        <w:t>____________________________</w:t>
      </w:r>
    </w:p>
    <w:p w14:paraId="6F0EBD86" w14:textId="77777777" w:rsidR="00E43FFB" w:rsidRPr="008A0467" w:rsidRDefault="00E43FFB" w:rsidP="00DF6569">
      <w:pPr>
        <w:ind w:left="1233"/>
        <w:contextualSpacing/>
        <w:rPr>
          <w:rFonts w:ascii="Trebuchet MS" w:hAnsi="Trebuchet MS"/>
          <w:sz w:val="18"/>
        </w:rPr>
      </w:pPr>
    </w:p>
    <w:p w14:paraId="2389BE69" w14:textId="77777777" w:rsidR="00E43FFB" w:rsidRPr="008A0467" w:rsidRDefault="00E43FFB" w:rsidP="00DF6569">
      <w:pPr>
        <w:pStyle w:val="Bodytext"/>
        <w:ind w:left="1440"/>
        <w:rPr>
          <w:sz w:val="18"/>
        </w:rPr>
      </w:pPr>
      <w:r w:rsidRPr="00E43FFB">
        <w:rPr>
          <w:b/>
          <w:sz w:val="18"/>
        </w:rPr>
        <w:t>Alternative email address (optional)</w:t>
      </w:r>
      <w:r w:rsidRPr="008A0467">
        <w:rPr>
          <w:sz w:val="18"/>
        </w:rPr>
        <w:t>____________________________</w:t>
      </w:r>
    </w:p>
    <w:p w14:paraId="07BB224D" w14:textId="77777777" w:rsidR="00520568" w:rsidRPr="002261A3" w:rsidRDefault="00556D00" w:rsidP="0009072E">
      <w:pPr>
        <w:pStyle w:val="H3Parts"/>
      </w:pPr>
      <w:bookmarkStart w:id="295" w:name="_Toc113785530"/>
      <w:r w:rsidRPr="002261A3">
        <w:t>Format attributes</w:t>
      </w:r>
      <w:bookmarkEnd w:id="295"/>
    </w:p>
    <w:p w14:paraId="311F865E" w14:textId="77777777" w:rsidR="00520568" w:rsidRPr="002261A3" w:rsidRDefault="00520568" w:rsidP="008F0B46">
      <w:pPr>
        <w:pStyle w:val="Bodytext"/>
      </w:pPr>
      <w:r w:rsidRPr="002261A3">
        <w:t>Length:</w:t>
      </w:r>
      <w:r w:rsidRPr="002261A3">
        <w:tab/>
      </w:r>
      <w:r w:rsidR="008F0B46">
        <w:tab/>
      </w:r>
      <w:r w:rsidRPr="002261A3">
        <w:t>80</w:t>
      </w:r>
    </w:p>
    <w:p w14:paraId="217285F0" w14:textId="77777777" w:rsidR="00520568" w:rsidRPr="002261A3" w:rsidRDefault="00520568" w:rsidP="008F0B46">
      <w:pPr>
        <w:pStyle w:val="Bodytext"/>
      </w:pPr>
      <w:r w:rsidRPr="002261A3">
        <w:t>Type:</w:t>
      </w:r>
      <w:r w:rsidRPr="002261A3">
        <w:tab/>
      </w:r>
      <w:r w:rsidR="008F0B46">
        <w:tab/>
      </w:r>
      <w:r w:rsidRPr="002261A3">
        <w:t>alphanumeric</w:t>
      </w:r>
    </w:p>
    <w:p w14:paraId="41890E19" w14:textId="77777777" w:rsidR="00520568" w:rsidRPr="002261A3" w:rsidRDefault="00C314D5" w:rsidP="008F0B46">
      <w:pPr>
        <w:pStyle w:val="Bodytext"/>
      </w:pPr>
      <w:r>
        <w:t>Justification:</w:t>
      </w:r>
      <w:r w:rsidR="00520568" w:rsidRPr="002261A3">
        <w:tab/>
      </w:r>
      <w:r w:rsidR="008F0B46">
        <w:tab/>
      </w:r>
      <w:r w:rsidR="00520568" w:rsidRPr="002261A3">
        <w:t>left</w:t>
      </w:r>
    </w:p>
    <w:p w14:paraId="41EE9A9E" w14:textId="77777777" w:rsidR="00520568" w:rsidRPr="002261A3" w:rsidRDefault="00556D00" w:rsidP="008F0B46">
      <w:pPr>
        <w:pStyle w:val="Bodytext"/>
      </w:pPr>
      <w:r w:rsidRPr="002261A3">
        <w:t>Fill character:</w:t>
      </w:r>
      <w:r w:rsidR="00520568" w:rsidRPr="002261A3">
        <w:tab/>
      </w:r>
      <w:r w:rsidR="008F0B46">
        <w:tab/>
      </w:r>
      <w:r w:rsidR="00520568" w:rsidRPr="002261A3">
        <w:t>space</w:t>
      </w:r>
    </w:p>
    <w:p w14:paraId="79AE6873" w14:textId="77777777" w:rsidR="00520568" w:rsidRPr="002261A3" w:rsidRDefault="00520568" w:rsidP="008F0B46">
      <w:pPr>
        <w:pStyle w:val="Bodytext"/>
      </w:pPr>
      <w:r w:rsidRPr="002261A3">
        <w:t>Permitted dat</w:t>
      </w:r>
      <w:r w:rsidR="00033364">
        <w:t>a element value:</w:t>
      </w:r>
      <w:r w:rsidR="00033364">
        <w:tab/>
      </w:r>
      <w:r w:rsidR="00116202">
        <w:t>not applicable</w:t>
      </w:r>
    </w:p>
    <w:p w14:paraId="32EA07CD" w14:textId="77777777" w:rsidR="00520568" w:rsidRPr="002261A3" w:rsidRDefault="00556D00" w:rsidP="0009072E">
      <w:pPr>
        <w:pStyle w:val="H3Parts"/>
      </w:pPr>
      <w:bookmarkStart w:id="296" w:name="_Toc113785531"/>
      <w:r w:rsidRPr="002261A3">
        <w:t>Administrative attributes</w:t>
      </w:r>
      <w:bookmarkEnd w:id="296"/>
    </w:p>
    <w:p w14:paraId="573A1F69" w14:textId="77777777" w:rsidR="00520568" w:rsidRDefault="0096282C"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600"/>
        <w:gridCol w:w="3960"/>
      </w:tblGrid>
      <w:tr w:rsidR="00294B6C" w:rsidRPr="008F0B46" w14:paraId="442BDB37" w14:textId="77777777" w:rsidTr="00A95B03">
        <w:tc>
          <w:tcPr>
            <w:tcW w:w="1728" w:type="dxa"/>
            <w:tcBorders>
              <w:top w:val="single" w:sz="12" w:space="0" w:color="000000"/>
              <w:left w:val="nil"/>
              <w:bottom w:val="single" w:sz="6" w:space="0" w:color="000000"/>
              <w:right w:val="single" w:sz="6" w:space="0" w:color="000000"/>
            </w:tcBorders>
          </w:tcPr>
          <w:p w14:paraId="6BD3D41C" w14:textId="77777777" w:rsidR="00294B6C" w:rsidRPr="008F0B46" w:rsidRDefault="00294B6C" w:rsidP="008F0B46">
            <w:pPr>
              <w:pStyle w:val="Tableheading"/>
              <w:jc w:val="left"/>
              <w:rPr>
                <w:bCs/>
              </w:rPr>
            </w:pPr>
            <w:r w:rsidRPr="008F0B46">
              <w:rPr>
                <w:bCs/>
              </w:rPr>
              <w:t>Release</w:t>
            </w:r>
          </w:p>
        </w:tc>
        <w:tc>
          <w:tcPr>
            <w:tcW w:w="3600" w:type="dxa"/>
            <w:tcBorders>
              <w:top w:val="single" w:sz="12" w:space="0" w:color="000000"/>
              <w:left w:val="single" w:sz="6" w:space="0" w:color="000000"/>
              <w:bottom w:val="single" w:sz="6" w:space="0" w:color="000000"/>
              <w:right w:val="single" w:sz="6" w:space="0" w:color="000000"/>
            </w:tcBorders>
          </w:tcPr>
          <w:p w14:paraId="387D35A0" w14:textId="77777777" w:rsidR="00294B6C" w:rsidRPr="008F0B46" w:rsidRDefault="000A6BCD" w:rsidP="008F0B46">
            <w:pPr>
              <w:pStyle w:val="Tableheading"/>
              <w:jc w:val="left"/>
              <w:rPr>
                <w:bCs/>
              </w:rPr>
            </w:pPr>
            <w:r w:rsidRPr="008F0B46">
              <w:rPr>
                <w:bCs/>
              </w:rPr>
              <w:t>VET</w:t>
            </w:r>
            <w:r w:rsidR="00556D00" w:rsidRPr="008F0B46">
              <w:rPr>
                <w:bCs/>
              </w:rPr>
              <w:t xml:space="preserve"> provider</w:t>
            </w:r>
          </w:p>
        </w:tc>
        <w:tc>
          <w:tcPr>
            <w:tcW w:w="3960" w:type="dxa"/>
            <w:tcBorders>
              <w:top w:val="single" w:sz="12" w:space="0" w:color="000000"/>
              <w:left w:val="single" w:sz="6" w:space="0" w:color="000000"/>
              <w:bottom w:val="single" w:sz="6" w:space="0" w:color="000000"/>
              <w:right w:val="nil"/>
            </w:tcBorders>
          </w:tcPr>
          <w:p w14:paraId="367F13EA" w14:textId="77777777" w:rsidR="00294B6C" w:rsidRPr="008F0B46" w:rsidRDefault="00967D2C" w:rsidP="008F0B46">
            <w:pPr>
              <w:pStyle w:val="Tableheading"/>
              <w:jc w:val="left"/>
              <w:rPr>
                <w:bCs/>
              </w:rPr>
            </w:pPr>
            <w:r w:rsidRPr="008F0B46">
              <w:rPr>
                <w:bCs/>
              </w:rPr>
              <w:t>Apprenticeship</w:t>
            </w:r>
          </w:p>
        </w:tc>
      </w:tr>
      <w:tr w:rsidR="00294B6C" w14:paraId="3C754234" w14:textId="77777777" w:rsidTr="00A95B03">
        <w:tc>
          <w:tcPr>
            <w:tcW w:w="1728" w:type="dxa"/>
            <w:tcBorders>
              <w:top w:val="single" w:sz="6" w:space="0" w:color="000000"/>
              <w:left w:val="nil"/>
              <w:bottom w:val="single" w:sz="6" w:space="0" w:color="000000"/>
              <w:right w:val="single" w:sz="6" w:space="0" w:color="000000"/>
            </w:tcBorders>
          </w:tcPr>
          <w:p w14:paraId="61859356" w14:textId="77777777" w:rsidR="00294B6C" w:rsidRDefault="00294B6C" w:rsidP="008F0B46">
            <w:pPr>
              <w:pStyle w:val="Tabledescriptext"/>
            </w:pPr>
            <w:r>
              <w:t xml:space="preserve">Release </w:t>
            </w:r>
            <w:r w:rsidR="005629BC">
              <w:t>5.0</w:t>
            </w:r>
          </w:p>
        </w:tc>
        <w:tc>
          <w:tcPr>
            <w:tcW w:w="3600" w:type="dxa"/>
            <w:tcBorders>
              <w:top w:val="single" w:sz="6" w:space="0" w:color="000000"/>
              <w:left w:val="single" w:sz="6" w:space="0" w:color="000000"/>
              <w:bottom w:val="single" w:sz="6" w:space="0" w:color="000000"/>
              <w:right w:val="single" w:sz="6" w:space="0" w:color="000000"/>
            </w:tcBorders>
          </w:tcPr>
          <w:p w14:paraId="5C723996" w14:textId="631A279D" w:rsidR="005629BC" w:rsidRPr="009B1B49" w:rsidRDefault="005629BC" w:rsidP="009B1B49">
            <w:pPr>
              <w:pStyle w:val="Tabledescriptext"/>
              <w:rPr>
                <w:b/>
                <w:bCs/>
              </w:rPr>
            </w:pPr>
            <w:r w:rsidRPr="009B1B49">
              <w:rPr>
                <w:b/>
                <w:bCs/>
              </w:rPr>
              <w:t xml:space="preserve">Introduced </w:t>
            </w:r>
            <w:r w:rsidR="00B14FF4">
              <w:rPr>
                <w:b/>
                <w:bCs/>
              </w:rPr>
              <w:t>1</w:t>
            </w:r>
            <w:r w:rsidRPr="009B1B49">
              <w:rPr>
                <w:b/>
                <w:bCs/>
              </w:rPr>
              <w:t xml:space="preserve"> Jan</w:t>
            </w:r>
            <w:r w:rsidR="0075651B" w:rsidRPr="009B1B49">
              <w:rPr>
                <w:b/>
                <w:bCs/>
              </w:rPr>
              <w:t>u</w:t>
            </w:r>
            <w:r w:rsidRPr="009B1B49">
              <w:rPr>
                <w:b/>
                <w:bCs/>
              </w:rPr>
              <w:t>ary 2003</w:t>
            </w:r>
          </w:p>
          <w:p w14:paraId="25180630" w14:textId="77777777" w:rsidR="00294B6C" w:rsidRPr="00581B87" w:rsidRDefault="00556D00" w:rsidP="008F0B46">
            <w:pPr>
              <w:pStyle w:val="Tabledescriptext"/>
              <w:rPr>
                <w:i/>
              </w:rPr>
            </w:pPr>
            <w:r>
              <w:rPr>
                <w:i/>
              </w:rPr>
              <w:t>Email a</w:t>
            </w:r>
            <w:r w:rsidR="005629BC" w:rsidRPr="00581B87">
              <w:rPr>
                <w:i/>
              </w:rPr>
              <w:t>ddress</w:t>
            </w:r>
          </w:p>
        </w:tc>
        <w:tc>
          <w:tcPr>
            <w:tcW w:w="3960" w:type="dxa"/>
            <w:tcBorders>
              <w:top w:val="single" w:sz="6" w:space="0" w:color="000000"/>
              <w:left w:val="single" w:sz="6" w:space="0" w:color="000000"/>
              <w:bottom w:val="single" w:sz="6" w:space="0" w:color="000000"/>
              <w:right w:val="nil"/>
            </w:tcBorders>
          </w:tcPr>
          <w:p w14:paraId="25B218FC" w14:textId="77777777" w:rsidR="00294B6C" w:rsidRDefault="00294B6C" w:rsidP="008F0B46">
            <w:pPr>
              <w:pStyle w:val="Tabledescriptext"/>
            </w:pPr>
          </w:p>
        </w:tc>
      </w:tr>
    </w:tbl>
    <w:p w14:paraId="7979A9BE" w14:textId="77777777" w:rsidR="00046872" w:rsidRDefault="00556D00" w:rsidP="00046872">
      <w:pPr>
        <w:pStyle w:val="H2Headings"/>
      </w:pPr>
      <w:bookmarkStart w:id="297" w:name="_Toc161713313"/>
      <w:bookmarkStart w:id="298" w:name="_Toc222218795"/>
      <w:bookmarkStart w:id="299" w:name="_Toc113785532"/>
      <w:bookmarkStart w:id="300" w:name="_Toc113785829"/>
      <w:bookmarkStart w:id="301" w:name="_Toc116875098"/>
      <w:bookmarkStart w:id="302" w:name="_Toc128472408"/>
      <w:r>
        <w:lastRenderedPageBreak/>
        <w:t>Employer i</w:t>
      </w:r>
      <w:r w:rsidR="00046872">
        <w:t>dentifier</w:t>
      </w:r>
      <w:bookmarkEnd w:id="297"/>
      <w:bookmarkEnd w:id="298"/>
    </w:p>
    <w:p w14:paraId="4B71CA98" w14:textId="77777777" w:rsidR="00046872" w:rsidRDefault="00556D00" w:rsidP="00046872">
      <w:pPr>
        <w:pStyle w:val="H3Parts"/>
      </w:pPr>
      <w:r>
        <w:t>Definitional attributes</w:t>
      </w:r>
    </w:p>
    <w:p w14:paraId="67760AB3" w14:textId="77777777" w:rsidR="00046872" w:rsidRDefault="00046872" w:rsidP="00046872">
      <w:pPr>
        <w:pStyle w:val="H4Parts"/>
      </w:pPr>
      <w:r>
        <w:t>Definition</w:t>
      </w:r>
    </w:p>
    <w:p w14:paraId="36855AEE" w14:textId="77777777" w:rsidR="00046872" w:rsidRDefault="00556D00" w:rsidP="00046872">
      <w:pPr>
        <w:pStyle w:val="Bodytext"/>
      </w:pPr>
      <w:r>
        <w:rPr>
          <w:i/>
        </w:rPr>
        <w:t>Employer i</w:t>
      </w:r>
      <w:r w:rsidR="00046872">
        <w:rPr>
          <w:i/>
        </w:rPr>
        <w:t>dentifier</w:t>
      </w:r>
      <w:r w:rsidR="00046872">
        <w:t xml:space="preserve"> </w:t>
      </w:r>
      <w:r w:rsidR="004572E7">
        <w:t>identifies</w:t>
      </w:r>
      <w:r w:rsidR="004572E7" w:rsidRPr="002261A3">
        <w:t xml:space="preserve"> </w:t>
      </w:r>
      <w:r w:rsidR="004572E7" w:rsidRPr="004E1B2B">
        <w:rPr>
          <w:color w:val="000000" w:themeColor="text1"/>
        </w:rPr>
        <w:t xml:space="preserve">an employer </w:t>
      </w:r>
      <w:r w:rsidR="004572E7" w:rsidRPr="002261A3">
        <w:t>for record</w:t>
      </w:r>
      <w:r w:rsidR="004572E7">
        <w:t>-</w:t>
      </w:r>
      <w:r w:rsidR="004572E7" w:rsidRPr="002261A3">
        <w:t>keeping purposes</w:t>
      </w:r>
      <w:r w:rsidR="00046872">
        <w:t>.</w:t>
      </w:r>
    </w:p>
    <w:p w14:paraId="34FE3780" w14:textId="77777777" w:rsidR="00046872" w:rsidRDefault="00046872" w:rsidP="00046872">
      <w:pPr>
        <w:pStyle w:val="H4Parts"/>
      </w:pPr>
      <w:r>
        <w:t>Context</w:t>
      </w:r>
    </w:p>
    <w:p w14:paraId="17A3F794" w14:textId="77777777" w:rsidR="00AC19F9" w:rsidRDefault="00556D00" w:rsidP="00AC19F9">
      <w:pPr>
        <w:pStyle w:val="Bodytext"/>
      </w:pPr>
      <w:r>
        <w:rPr>
          <w:i/>
        </w:rPr>
        <w:t>Employer i</w:t>
      </w:r>
      <w:r w:rsidR="00605DF3">
        <w:rPr>
          <w:i/>
        </w:rPr>
        <w:t>dentifier</w:t>
      </w:r>
      <w:r w:rsidR="00605DF3" w:rsidRPr="002261A3">
        <w:t xml:space="preserve"> </w:t>
      </w:r>
      <w:r w:rsidR="00A3078D">
        <w:t>is used to uniquely identify an employer</w:t>
      </w:r>
      <w:r w:rsidR="008F6F52">
        <w:t xml:space="preserve"> associated with a training contract</w:t>
      </w:r>
      <w:r w:rsidR="00AC19F9">
        <w:rPr>
          <w:color w:val="000000" w:themeColor="text1"/>
        </w:rPr>
        <w:t>.</w:t>
      </w:r>
    </w:p>
    <w:p w14:paraId="085DA696" w14:textId="77777777" w:rsidR="00046872" w:rsidRDefault="00556D00" w:rsidP="00046872">
      <w:pPr>
        <w:pStyle w:val="H3Parts"/>
      </w:pPr>
      <w:bookmarkStart w:id="303" w:name="_Toc521754501"/>
      <w:r>
        <w:t>Relational attributes</w:t>
      </w:r>
    </w:p>
    <w:bookmarkEnd w:id="303"/>
    <w:p w14:paraId="0BCC765A" w14:textId="77777777" w:rsidR="00046872" w:rsidRDefault="00046872" w:rsidP="00046872">
      <w:pPr>
        <w:pStyle w:val="H4Parts"/>
      </w:pPr>
      <w:r>
        <w:t>Rules</w:t>
      </w:r>
    </w:p>
    <w:p w14:paraId="3DE51477" w14:textId="77777777" w:rsidR="003051D6" w:rsidRDefault="003051D6" w:rsidP="003051D6">
      <w:pPr>
        <w:pStyle w:val="Bodytext"/>
        <w:rPr>
          <w:lang w:eastAsia="en-AU"/>
        </w:rPr>
      </w:pPr>
      <w:r>
        <w:rPr>
          <w:lang w:eastAsia="en-AU"/>
        </w:rPr>
        <w:t>Not applicable</w:t>
      </w:r>
    </w:p>
    <w:p w14:paraId="184EF4CC" w14:textId="77777777" w:rsidR="00046872" w:rsidRPr="002261A3" w:rsidRDefault="00556D00" w:rsidP="00046872">
      <w:pPr>
        <w:pStyle w:val="H4Parts"/>
      </w:pPr>
      <w:r>
        <w:t>Guidelines for use</w:t>
      </w:r>
    </w:p>
    <w:p w14:paraId="2811E83D" w14:textId="77777777" w:rsidR="004572E7" w:rsidRDefault="004572E7" w:rsidP="004572E7">
      <w:pPr>
        <w:pStyle w:val="Bodytext"/>
      </w:pPr>
      <w:r>
        <w:rPr>
          <w:i/>
        </w:rPr>
        <w:t>Employer identifier</w:t>
      </w:r>
      <w:r w:rsidRPr="002261A3">
        <w:t xml:space="preserve"> is assigned by the </w:t>
      </w:r>
      <w:r w:rsidRPr="004E1B2B">
        <w:rPr>
          <w:color w:val="000000" w:themeColor="text1"/>
        </w:rPr>
        <w:t xml:space="preserve">state or territory training authority </w:t>
      </w:r>
      <w:r w:rsidRPr="002261A3">
        <w:t>as a means of</w:t>
      </w:r>
      <w:r>
        <w:t xml:space="preserve"> </w:t>
      </w:r>
      <w:r w:rsidRPr="002261A3">
        <w:t xml:space="preserve">uniquely identifying </w:t>
      </w:r>
      <w:r w:rsidRPr="004E1B2B">
        <w:rPr>
          <w:color w:val="000000" w:themeColor="text1"/>
        </w:rPr>
        <w:t xml:space="preserve">an employer </w:t>
      </w:r>
      <w:r w:rsidRPr="002261A3">
        <w:t>for record</w:t>
      </w:r>
      <w:r>
        <w:t>-</w:t>
      </w:r>
      <w:r w:rsidRPr="002261A3">
        <w:t>keeping purposes.</w:t>
      </w:r>
    </w:p>
    <w:p w14:paraId="5207337E" w14:textId="77777777" w:rsidR="00046872" w:rsidRDefault="00556D00" w:rsidP="00046872">
      <w:pPr>
        <w:pStyle w:val="H4Parts"/>
      </w:pPr>
      <w:r>
        <w:t>Related data</w:t>
      </w:r>
    </w:p>
    <w:p w14:paraId="794F3F9D" w14:textId="77777777" w:rsidR="00046872" w:rsidRDefault="00046872" w:rsidP="00046872">
      <w:pPr>
        <w:pStyle w:val="Bodytext"/>
        <w:rPr>
          <w:lang w:eastAsia="en-AU"/>
        </w:rPr>
      </w:pPr>
      <w:r>
        <w:rPr>
          <w:lang w:eastAsia="en-AU"/>
        </w:rPr>
        <w:t>Not applicable</w:t>
      </w:r>
    </w:p>
    <w:p w14:paraId="704857E1" w14:textId="77777777" w:rsidR="00046872" w:rsidRDefault="00556D00" w:rsidP="00046872">
      <w:pPr>
        <w:pStyle w:val="H4Parts"/>
      </w:pPr>
      <w:r>
        <w:t>Type of relationship</w:t>
      </w:r>
    </w:p>
    <w:p w14:paraId="226037AB" w14:textId="77777777" w:rsidR="00046872" w:rsidRDefault="00046872" w:rsidP="00046872">
      <w:pPr>
        <w:pStyle w:val="Bodytext"/>
        <w:rPr>
          <w:lang w:eastAsia="en-AU"/>
        </w:rPr>
      </w:pPr>
      <w:r>
        <w:rPr>
          <w:lang w:eastAsia="en-AU"/>
        </w:rPr>
        <w:t>Not applicable</w:t>
      </w:r>
    </w:p>
    <w:p w14:paraId="6044685F" w14:textId="77777777" w:rsidR="00046872" w:rsidRDefault="00556D00" w:rsidP="00046872">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342FDC" w14:paraId="77911256" w14:textId="77777777">
        <w:tc>
          <w:tcPr>
            <w:tcW w:w="1984" w:type="dxa"/>
          </w:tcPr>
          <w:p w14:paraId="3B64E8C4" w14:textId="77777777" w:rsidR="00337C5A" w:rsidRPr="00342FDC" w:rsidRDefault="00337C5A" w:rsidP="00342FDC">
            <w:pPr>
              <w:pStyle w:val="Tableheading"/>
              <w:jc w:val="left"/>
              <w:rPr>
                <w:bCs/>
              </w:rPr>
            </w:pPr>
            <w:r w:rsidRPr="00342FDC">
              <w:rPr>
                <w:bCs/>
              </w:rPr>
              <w:t>Value</w:t>
            </w:r>
          </w:p>
        </w:tc>
        <w:tc>
          <w:tcPr>
            <w:tcW w:w="7124" w:type="dxa"/>
          </w:tcPr>
          <w:p w14:paraId="29428264" w14:textId="220768BE" w:rsidR="00337C5A" w:rsidRPr="00342FDC" w:rsidRDefault="00337C5A" w:rsidP="00342FDC">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Employer identifier</w:t>
            </w:r>
            <w:r w:rsidR="00DB6678" w:rsidRPr="00342FDC">
              <w:rPr>
                <w:bCs/>
                <w:noProof/>
              </w:rPr>
              <w:fldChar w:fldCharType="end"/>
            </w:r>
          </w:p>
        </w:tc>
      </w:tr>
      <w:tr w:rsidR="00337C5A" w14:paraId="37BD1A31" w14:textId="77777777">
        <w:tc>
          <w:tcPr>
            <w:tcW w:w="1984" w:type="dxa"/>
          </w:tcPr>
          <w:p w14:paraId="13796F8C" w14:textId="21A69D7C" w:rsidR="00337C5A" w:rsidRDefault="001C65CF" w:rsidP="00342FDC">
            <w:pPr>
              <w:pStyle w:val="Tabledescriptext"/>
            </w:pPr>
            <w:r>
              <w:t>T</w:t>
            </w:r>
            <w:r w:rsidR="00337C5A">
              <w:t>ext</w:t>
            </w:r>
          </w:p>
        </w:tc>
        <w:tc>
          <w:tcPr>
            <w:tcW w:w="7124" w:type="dxa"/>
          </w:tcPr>
          <w:p w14:paraId="34B8FC8A" w14:textId="77777777" w:rsidR="00337C5A" w:rsidRDefault="00337C5A" w:rsidP="00342FDC">
            <w:pPr>
              <w:pStyle w:val="Tabledescriptext"/>
            </w:pPr>
            <w:r>
              <w:t xml:space="preserve">Unique employer </w:t>
            </w:r>
            <w:r w:rsidR="00605DF3">
              <w:t>identifier</w:t>
            </w:r>
          </w:p>
        </w:tc>
      </w:tr>
    </w:tbl>
    <w:p w14:paraId="6CA29E64" w14:textId="77777777" w:rsidR="00046872" w:rsidRDefault="00046872" w:rsidP="00046872">
      <w:pPr>
        <w:pStyle w:val="H4Parts"/>
      </w:pPr>
      <w:r>
        <w:t>Question</w:t>
      </w:r>
    </w:p>
    <w:p w14:paraId="35A3654E" w14:textId="77777777" w:rsidR="00046872" w:rsidRDefault="00046872" w:rsidP="00046872">
      <w:pPr>
        <w:pStyle w:val="Bodytext"/>
        <w:rPr>
          <w:lang w:eastAsia="en-AU"/>
        </w:rPr>
      </w:pPr>
      <w:r>
        <w:rPr>
          <w:lang w:eastAsia="en-AU"/>
        </w:rPr>
        <w:t>Not applicable</w:t>
      </w:r>
    </w:p>
    <w:p w14:paraId="5872284B" w14:textId="77777777" w:rsidR="00046872" w:rsidRDefault="00556D00" w:rsidP="00046872">
      <w:pPr>
        <w:pStyle w:val="H3Parts"/>
      </w:pPr>
      <w:r>
        <w:t>Format attributes</w:t>
      </w:r>
    </w:p>
    <w:p w14:paraId="2E809F9C" w14:textId="77777777" w:rsidR="00046872" w:rsidRDefault="00046872" w:rsidP="008F0B46">
      <w:pPr>
        <w:pStyle w:val="Bodytext"/>
      </w:pPr>
      <w:r>
        <w:t>Length:</w:t>
      </w:r>
      <w:r>
        <w:tab/>
      </w:r>
      <w:r w:rsidR="008F0B46">
        <w:tab/>
      </w:r>
      <w:r>
        <w:t>10</w:t>
      </w:r>
    </w:p>
    <w:p w14:paraId="1777FFC3" w14:textId="77777777" w:rsidR="00046872" w:rsidRDefault="00046872" w:rsidP="008F0B46">
      <w:pPr>
        <w:pStyle w:val="Bodytext"/>
      </w:pPr>
      <w:r>
        <w:t>Type:</w:t>
      </w:r>
      <w:r>
        <w:tab/>
      </w:r>
      <w:r w:rsidR="008F0B46">
        <w:tab/>
      </w:r>
      <w:r>
        <w:t>alphanumeric</w:t>
      </w:r>
    </w:p>
    <w:p w14:paraId="719B9861" w14:textId="77777777" w:rsidR="00046872" w:rsidRDefault="00C314D5" w:rsidP="008F0B46">
      <w:pPr>
        <w:pStyle w:val="Bodytext"/>
      </w:pPr>
      <w:r>
        <w:t>Justification:</w:t>
      </w:r>
      <w:r w:rsidR="00046872">
        <w:tab/>
      </w:r>
      <w:r w:rsidR="008F0B46">
        <w:tab/>
      </w:r>
      <w:r w:rsidR="00046872">
        <w:t>left</w:t>
      </w:r>
    </w:p>
    <w:p w14:paraId="7931B872" w14:textId="77777777" w:rsidR="00046872" w:rsidRDefault="00556D00" w:rsidP="008F0B46">
      <w:pPr>
        <w:pStyle w:val="Bodytext"/>
      </w:pPr>
      <w:r>
        <w:t>Fill character:</w:t>
      </w:r>
      <w:r w:rsidR="00046872">
        <w:tab/>
      </w:r>
      <w:r w:rsidR="008F0B46">
        <w:tab/>
      </w:r>
      <w:r w:rsidR="00046872">
        <w:t>space</w:t>
      </w:r>
    </w:p>
    <w:p w14:paraId="037DED52" w14:textId="77777777" w:rsidR="00046872" w:rsidRDefault="00046872" w:rsidP="008F0B46">
      <w:pPr>
        <w:pStyle w:val="Bodytext"/>
      </w:pPr>
      <w:r w:rsidRPr="00AD04D0">
        <w:t>Permitted element data value</w:t>
      </w:r>
      <w:r>
        <w:t>:</w:t>
      </w:r>
      <w:r>
        <w:tab/>
      </w:r>
      <w:r w:rsidR="00116202">
        <w:t>not applicable</w:t>
      </w:r>
    </w:p>
    <w:p w14:paraId="110618AA" w14:textId="77777777" w:rsidR="00046872" w:rsidRDefault="00556D00" w:rsidP="00046872">
      <w:pPr>
        <w:pStyle w:val="H3Parts"/>
      </w:pPr>
      <w:bookmarkStart w:id="304" w:name="_Toc521754504"/>
      <w:r>
        <w:t>Administrative attributes</w:t>
      </w:r>
    </w:p>
    <w:p w14:paraId="31ECFC3D" w14:textId="77777777" w:rsidR="00046872" w:rsidRDefault="00046872" w:rsidP="00046872">
      <w:pPr>
        <w:pStyle w:val="H4Parts"/>
      </w:pPr>
      <w:r>
        <w:t>History</w:t>
      </w:r>
      <w:bookmarkEnd w:id="304"/>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0"/>
        <w:gridCol w:w="3458"/>
        <w:gridCol w:w="4140"/>
      </w:tblGrid>
      <w:tr w:rsidR="00294B6C" w:rsidRPr="008F0B46" w14:paraId="0B58DEF8" w14:textId="77777777" w:rsidTr="00A95B03">
        <w:tc>
          <w:tcPr>
            <w:tcW w:w="1690" w:type="dxa"/>
            <w:tcBorders>
              <w:top w:val="single" w:sz="12" w:space="0" w:color="000000"/>
              <w:left w:val="nil"/>
              <w:bottom w:val="single" w:sz="6" w:space="0" w:color="000000"/>
              <w:right w:val="single" w:sz="6" w:space="0" w:color="000000"/>
            </w:tcBorders>
          </w:tcPr>
          <w:p w14:paraId="6B9578C3" w14:textId="77777777" w:rsidR="00294B6C" w:rsidRPr="008F0B46" w:rsidRDefault="00294B6C" w:rsidP="008F0B46">
            <w:pPr>
              <w:pStyle w:val="Tableheading"/>
              <w:jc w:val="left"/>
              <w:rPr>
                <w:bCs/>
              </w:rPr>
            </w:pPr>
            <w:r w:rsidRPr="008F0B46">
              <w:rPr>
                <w:bCs/>
              </w:rPr>
              <w:t>Release</w:t>
            </w:r>
          </w:p>
        </w:tc>
        <w:tc>
          <w:tcPr>
            <w:tcW w:w="3458" w:type="dxa"/>
            <w:tcBorders>
              <w:top w:val="single" w:sz="12" w:space="0" w:color="000000"/>
              <w:left w:val="single" w:sz="6" w:space="0" w:color="000000"/>
              <w:bottom w:val="single" w:sz="6" w:space="0" w:color="000000"/>
              <w:right w:val="single" w:sz="6" w:space="0" w:color="000000"/>
            </w:tcBorders>
          </w:tcPr>
          <w:p w14:paraId="6046D16A" w14:textId="77777777" w:rsidR="00294B6C" w:rsidRPr="008F0B46" w:rsidRDefault="000A6BCD" w:rsidP="008F0B46">
            <w:pPr>
              <w:pStyle w:val="Tableheading"/>
              <w:jc w:val="left"/>
              <w:rPr>
                <w:bCs/>
              </w:rPr>
            </w:pPr>
            <w:r w:rsidRPr="008F0B46">
              <w:rPr>
                <w:bCs/>
              </w:rPr>
              <w:t>VET</w:t>
            </w:r>
            <w:r w:rsidR="00556D00" w:rsidRPr="008F0B46">
              <w:rPr>
                <w:bCs/>
              </w:rPr>
              <w:t xml:space="preserve"> prov</w:t>
            </w:r>
            <w:r w:rsidR="00967D2C" w:rsidRPr="008F0B46">
              <w:rPr>
                <w:bCs/>
              </w:rPr>
              <w:t>ider</w:t>
            </w:r>
          </w:p>
        </w:tc>
        <w:tc>
          <w:tcPr>
            <w:tcW w:w="4140" w:type="dxa"/>
            <w:tcBorders>
              <w:top w:val="single" w:sz="12" w:space="0" w:color="000000"/>
              <w:left w:val="single" w:sz="6" w:space="0" w:color="000000"/>
              <w:bottom w:val="single" w:sz="6" w:space="0" w:color="000000"/>
              <w:right w:val="nil"/>
            </w:tcBorders>
          </w:tcPr>
          <w:p w14:paraId="17DCC406" w14:textId="77777777" w:rsidR="00294B6C" w:rsidRPr="008F0B46" w:rsidRDefault="00967D2C" w:rsidP="008F0B46">
            <w:pPr>
              <w:pStyle w:val="Tableheading"/>
              <w:jc w:val="left"/>
              <w:rPr>
                <w:bCs/>
              </w:rPr>
            </w:pPr>
            <w:r w:rsidRPr="008F0B46">
              <w:rPr>
                <w:bCs/>
              </w:rPr>
              <w:t>Apprenticeship</w:t>
            </w:r>
          </w:p>
        </w:tc>
      </w:tr>
      <w:tr w:rsidR="00294B6C" w14:paraId="5A1018EC" w14:textId="77777777" w:rsidTr="00A95B03">
        <w:tc>
          <w:tcPr>
            <w:tcW w:w="1690" w:type="dxa"/>
            <w:tcBorders>
              <w:top w:val="single" w:sz="6" w:space="0" w:color="000000"/>
              <w:left w:val="nil"/>
              <w:bottom w:val="single" w:sz="6" w:space="0" w:color="000000"/>
              <w:right w:val="single" w:sz="6" w:space="0" w:color="000000"/>
            </w:tcBorders>
            <w:vAlign w:val="center"/>
          </w:tcPr>
          <w:p w14:paraId="6B6E79D4" w14:textId="77777777" w:rsidR="00294B6C" w:rsidRDefault="00294B6C" w:rsidP="008F0B46">
            <w:pPr>
              <w:pStyle w:val="Tabledescriptext"/>
            </w:pPr>
            <w:r>
              <w:t xml:space="preserve">Release </w:t>
            </w:r>
            <w:r w:rsidR="005629BC">
              <w:t>1.0</w:t>
            </w:r>
          </w:p>
        </w:tc>
        <w:tc>
          <w:tcPr>
            <w:tcW w:w="3458" w:type="dxa"/>
            <w:tcBorders>
              <w:top w:val="single" w:sz="6" w:space="0" w:color="000000"/>
              <w:left w:val="single" w:sz="6" w:space="0" w:color="000000"/>
              <w:bottom w:val="single" w:sz="6" w:space="0" w:color="000000"/>
              <w:right w:val="single" w:sz="6" w:space="0" w:color="000000"/>
            </w:tcBorders>
          </w:tcPr>
          <w:p w14:paraId="08449A87" w14:textId="77777777" w:rsidR="00294B6C" w:rsidRDefault="00294B6C" w:rsidP="008F0B46">
            <w:pPr>
              <w:pStyle w:val="Tabledescriptext"/>
            </w:pPr>
          </w:p>
        </w:tc>
        <w:tc>
          <w:tcPr>
            <w:tcW w:w="4140" w:type="dxa"/>
            <w:tcBorders>
              <w:top w:val="single" w:sz="6" w:space="0" w:color="000000"/>
              <w:left w:val="single" w:sz="6" w:space="0" w:color="000000"/>
              <w:bottom w:val="single" w:sz="6" w:space="0" w:color="000000"/>
              <w:right w:val="nil"/>
            </w:tcBorders>
          </w:tcPr>
          <w:p w14:paraId="4AE8DEB8" w14:textId="1C10A82F" w:rsidR="005629BC" w:rsidRPr="009B1B49" w:rsidRDefault="005629BC" w:rsidP="009B1B49">
            <w:pPr>
              <w:pStyle w:val="Tabledescriptext"/>
              <w:rPr>
                <w:b/>
                <w:bCs/>
              </w:rPr>
            </w:pPr>
            <w:r w:rsidRPr="009B1B49">
              <w:rPr>
                <w:b/>
                <w:bCs/>
              </w:rPr>
              <w:t xml:space="preserve">Introduced </w:t>
            </w:r>
            <w:r w:rsidR="00B14FF4">
              <w:rPr>
                <w:b/>
                <w:bCs/>
              </w:rPr>
              <w:t>1</w:t>
            </w:r>
            <w:r w:rsidRPr="009B1B49">
              <w:rPr>
                <w:b/>
                <w:bCs/>
              </w:rPr>
              <w:t xml:space="preserve"> July 1994</w:t>
            </w:r>
          </w:p>
          <w:p w14:paraId="62B52317" w14:textId="77777777" w:rsidR="00294B6C" w:rsidRPr="00581B87" w:rsidRDefault="00556D00" w:rsidP="008F0B46">
            <w:pPr>
              <w:pStyle w:val="Tabledescriptext"/>
              <w:rPr>
                <w:i/>
              </w:rPr>
            </w:pPr>
            <w:r>
              <w:rPr>
                <w:i/>
              </w:rPr>
              <w:t>Employer i</w:t>
            </w:r>
            <w:r w:rsidR="005629BC" w:rsidRPr="00581B87">
              <w:rPr>
                <w:i/>
              </w:rPr>
              <w:t>dentifier</w:t>
            </w:r>
          </w:p>
        </w:tc>
      </w:tr>
    </w:tbl>
    <w:p w14:paraId="36990155" w14:textId="77777777" w:rsidR="007065C1" w:rsidRDefault="00F97B6C" w:rsidP="007065C1">
      <w:pPr>
        <w:pStyle w:val="H2Headings"/>
      </w:pPr>
      <w:bookmarkStart w:id="305" w:name="_Toc521754507"/>
      <w:bookmarkStart w:id="306" w:name="_Toc521754826"/>
      <w:bookmarkStart w:id="307" w:name="_Toc524261418"/>
      <w:bookmarkStart w:id="308" w:name="_Toc161713314"/>
      <w:bookmarkStart w:id="309" w:name="_Toc222218796"/>
      <w:r>
        <w:lastRenderedPageBreak/>
        <w:t>Employer legal n</w:t>
      </w:r>
      <w:r w:rsidR="007065C1">
        <w:t>ame</w:t>
      </w:r>
      <w:bookmarkEnd w:id="305"/>
      <w:bookmarkEnd w:id="306"/>
      <w:bookmarkEnd w:id="307"/>
      <w:bookmarkEnd w:id="308"/>
      <w:bookmarkEnd w:id="309"/>
    </w:p>
    <w:p w14:paraId="26D4ED6D" w14:textId="77777777" w:rsidR="007065C1" w:rsidRDefault="00F97B6C" w:rsidP="007065C1">
      <w:pPr>
        <w:pStyle w:val="H3Parts"/>
      </w:pPr>
      <w:r>
        <w:t>Definitional attributes</w:t>
      </w:r>
    </w:p>
    <w:p w14:paraId="51A53661" w14:textId="77777777" w:rsidR="007065C1" w:rsidRDefault="007065C1" w:rsidP="007065C1">
      <w:pPr>
        <w:pStyle w:val="H4Parts"/>
      </w:pPr>
      <w:r>
        <w:t>Definition</w:t>
      </w:r>
    </w:p>
    <w:p w14:paraId="4A240187" w14:textId="29F5AEBD" w:rsidR="007065C1" w:rsidRPr="00831062" w:rsidRDefault="00F97B6C" w:rsidP="007065C1">
      <w:pPr>
        <w:pStyle w:val="Bodytext"/>
        <w:rPr>
          <w:highlight w:val="yellow"/>
        </w:rPr>
      </w:pPr>
      <w:r>
        <w:rPr>
          <w:i/>
        </w:rPr>
        <w:t>Employer legal name</w:t>
      </w:r>
      <w:r w:rsidR="007065C1">
        <w:t xml:space="preserve"> is the legal name </w:t>
      </w:r>
      <w:r w:rsidR="000504B3">
        <w:t>of the</w:t>
      </w:r>
      <w:r w:rsidR="007065C1">
        <w:t xml:space="preserve"> business to which the apprentice or trainee is contracted. </w:t>
      </w:r>
    </w:p>
    <w:p w14:paraId="625B6D29" w14:textId="77777777" w:rsidR="007065C1" w:rsidRDefault="007065C1" w:rsidP="007065C1">
      <w:pPr>
        <w:pStyle w:val="H4Parts"/>
      </w:pPr>
      <w:r>
        <w:t>Context</w:t>
      </w:r>
    </w:p>
    <w:p w14:paraId="6877A4EB" w14:textId="77777777" w:rsidR="00450A89" w:rsidRPr="00450A89" w:rsidRDefault="00F97B6C" w:rsidP="00450A89">
      <w:pPr>
        <w:pStyle w:val="Bodytext"/>
        <w:rPr>
          <w:lang w:eastAsia="en-AU"/>
        </w:rPr>
      </w:pPr>
      <w:r>
        <w:rPr>
          <w:i/>
        </w:rPr>
        <w:t>Employer legal name</w:t>
      </w:r>
      <w:r w:rsidR="00450A89" w:rsidRPr="00450A89">
        <w:t xml:space="preserve"> is</w:t>
      </w:r>
      <w:r w:rsidR="00450A89">
        <w:t xml:space="preserve"> used to identify an employer.</w:t>
      </w:r>
    </w:p>
    <w:p w14:paraId="50FEC235" w14:textId="77777777" w:rsidR="007065C1" w:rsidRDefault="00F97B6C" w:rsidP="007065C1">
      <w:pPr>
        <w:pStyle w:val="H3Parts"/>
      </w:pPr>
      <w:bookmarkStart w:id="310" w:name="_Toc521754509"/>
      <w:r>
        <w:t>Relational attributes</w:t>
      </w:r>
    </w:p>
    <w:p w14:paraId="586D483D" w14:textId="77777777" w:rsidR="007065C1" w:rsidRDefault="007065C1" w:rsidP="007065C1">
      <w:pPr>
        <w:pStyle w:val="H4Parts"/>
      </w:pPr>
      <w:r>
        <w:t>Rules</w:t>
      </w:r>
    </w:p>
    <w:p w14:paraId="737935F5" w14:textId="77777777" w:rsidR="007065C1" w:rsidRDefault="00F97B6C" w:rsidP="007065C1">
      <w:pPr>
        <w:pStyle w:val="Bodytext"/>
      </w:pPr>
      <w:r>
        <w:rPr>
          <w:i/>
        </w:rPr>
        <w:t>Employer legal name</w:t>
      </w:r>
      <w:r w:rsidR="007065C1">
        <w:t xml:space="preserve"> </w:t>
      </w:r>
      <w:r w:rsidR="00450A89">
        <w:t>must</w:t>
      </w:r>
      <w:r w:rsidR="007065C1">
        <w:t xml:space="preserve"> be the registered name associated with an Australian Company Number (ACN) where the employer is a company.</w:t>
      </w:r>
    </w:p>
    <w:p w14:paraId="0C17E421" w14:textId="77777777" w:rsidR="00971DAB" w:rsidRPr="002261A3" w:rsidRDefault="00F97B6C" w:rsidP="00971DAB">
      <w:pPr>
        <w:pStyle w:val="Bodytext"/>
      </w:pPr>
      <w:r w:rsidRPr="006903EF">
        <w:rPr>
          <w:i/>
          <w:lang w:eastAsia="en-AU"/>
        </w:rPr>
        <w:t>Employer legal name</w:t>
      </w:r>
      <w:r w:rsidR="00971DAB" w:rsidRPr="008C6777">
        <w:rPr>
          <w:i/>
        </w:rPr>
        <w:t xml:space="preserve"> </w:t>
      </w:r>
      <w:r w:rsidR="00971DAB" w:rsidRPr="002261A3">
        <w:t>must not be an acronym.</w:t>
      </w:r>
    </w:p>
    <w:p w14:paraId="0B977DAA" w14:textId="77777777" w:rsidR="00971DAB" w:rsidRPr="002261A3" w:rsidRDefault="00971DAB" w:rsidP="00971DAB">
      <w:pPr>
        <w:pStyle w:val="Bodytext"/>
      </w:pPr>
      <w:r w:rsidRPr="002261A3">
        <w:t xml:space="preserve">If </w:t>
      </w:r>
      <w:r w:rsidR="00F97B6C">
        <w:rPr>
          <w:i/>
          <w:lang w:eastAsia="en-AU"/>
        </w:rPr>
        <w:t>E</w:t>
      </w:r>
      <w:r w:rsidR="00F97B6C" w:rsidRPr="006903EF">
        <w:rPr>
          <w:i/>
          <w:lang w:eastAsia="en-AU"/>
        </w:rPr>
        <w:t>mployer legal name</w:t>
      </w:r>
      <w:r w:rsidR="00F97B6C" w:rsidRPr="008C6777">
        <w:rPr>
          <w:i/>
        </w:rPr>
        <w:t xml:space="preserve"> </w:t>
      </w:r>
      <w:r w:rsidRPr="002261A3">
        <w:t>is greater than 100 characters</w:t>
      </w:r>
      <w:r>
        <w:t>,</w:t>
      </w:r>
      <w:r w:rsidRPr="002261A3">
        <w:t xml:space="preserve"> the name </w:t>
      </w:r>
      <w:r>
        <w:t>must</w:t>
      </w:r>
      <w:r w:rsidRPr="002261A3">
        <w:t xml:space="preserve"> be truncated.</w:t>
      </w:r>
    </w:p>
    <w:p w14:paraId="4DBC94A9" w14:textId="77777777" w:rsidR="007065C1" w:rsidRPr="002261A3" w:rsidRDefault="00F97B6C" w:rsidP="007065C1">
      <w:pPr>
        <w:pStyle w:val="H4Parts"/>
      </w:pPr>
      <w:r>
        <w:t>Guidelines for use</w:t>
      </w:r>
    </w:p>
    <w:bookmarkEnd w:id="310"/>
    <w:p w14:paraId="569FF02F" w14:textId="77777777" w:rsidR="00BE0C4B" w:rsidRDefault="00F97B6C" w:rsidP="00E05040">
      <w:pPr>
        <w:pStyle w:val="Bodytext"/>
        <w:rPr>
          <w:lang w:eastAsia="en-AU"/>
        </w:rPr>
      </w:pPr>
      <w:r w:rsidRPr="006903EF">
        <w:rPr>
          <w:i/>
          <w:lang w:eastAsia="en-AU"/>
        </w:rPr>
        <w:t>Employer legal name</w:t>
      </w:r>
      <w:r w:rsidR="007065C1">
        <w:rPr>
          <w:lang w:eastAsia="en-AU"/>
        </w:rPr>
        <w:t xml:space="preserve"> is the name of the employer’s legal entity. </w:t>
      </w:r>
      <w:r w:rsidR="00E05040" w:rsidRPr="005E20E1">
        <w:t>The legal name is not necessarily the name under which an employer normally trades.</w:t>
      </w:r>
    </w:p>
    <w:p w14:paraId="50CE1E47" w14:textId="77777777" w:rsidR="00BE0C4B" w:rsidRDefault="007065C1" w:rsidP="00E05040">
      <w:pPr>
        <w:pStyle w:val="Bodytext"/>
        <w:rPr>
          <w:lang w:eastAsia="en-AU"/>
        </w:rPr>
      </w:pPr>
      <w:r>
        <w:rPr>
          <w:lang w:eastAsia="en-AU"/>
        </w:rPr>
        <w:t>This will be a person’s name, a company name, or the name of an incorporated association, not a trading name, business name, or name of a trust.</w:t>
      </w:r>
    </w:p>
    <w:p w14:paraId="0E6C7684" w14:textId="77777777" w:rsidR="007065C1" w:rsidRDefault="00F97B6C" w:rsidP="007065C1">
      <w:pPr>
        <w:pStyle w:val="H4Parts"/>
      </w:pPr>
      <w:r>
        <w:t>Related data</w:t>
      </w:r>
    </w:p>
    <w:p w14:paraId="720B6EEE" w14:textId="77777777" w:rsidR="00FF25D0" w:rsidRDefault="00FF25D0" w:rsidP="00FF25D0">
      <w:pPr>
        <w:pStyle w:val="Bodytext"/>
        <w:rPr>
          <w:lang w:eastAsia="en-AU"/>
        </w:rPr>
      </w:pPr>
      <w:r>
        <w:rPr>
          <w:lang w:eastAsia="en-AU"/>
        </w:rPr>
        <w:t>Not applicable</w:t>
      </w:r>
    </w:p>
    <w:p w14:paraId="3BAB9D84" w14:textId="77777777" w:rsidR="007065C1" w:rsidRDefault="00F97B6C" w:rsidP="007065C1">
      <w:pPr>
        <w:pStyle w:val="H4Parts"/>
      </w:pPr>
      <w:r>
        <w:t>Type of relationship</w:t>
      </w:r>
    </w:p>
    <w:p w14:paraId="41C6B0F0" w14:textId="77777777" w:rsidR="007065C1" w:rsidRDefault="007065C1" w:rsidP="007065C1">
      <w:pPr>
        <w:pStyle w:val="Bodytext"/>
        <w:rPr>
          <w:lang w:eastAsia="en-AU"/>
        </w:rPr>
      </w:pPr>
      <w:r>
        <w:rPr>
          <w:lang w:eastAsia="en-AU"/>
        </w:rPr>
        <w:t>Not applicable</w:t>
      </w:r>
    </w:p>
    <w:p w14:paraId="7E7EB4CF" w14:textId="77777777" w:rsidR="007065C1" w:rsidRDefault="007065C1" w:rsidP="007065C1">
      <w:pPr>
        <w:pStyle w:val="H4Parts"/>
      </w:pPr>
      <w:r>
        <w:t xml:space="preserve"> </w:t>
      </w:r>
      <w:r w:rsidR="00F97B6C">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342FDC" w14:paraId="28A5478F" w14:textId="77777777">
        <w:tc>
          <w:tcPr>
            <w:tcW w:w="1984" w:type="dxa"/>
          </w:tcPr>
          <w:p w14:paraId="5DEB704B" w14:textId="77777777" w:rsidR="00337C5A" w:rsidRPr="00342FDC" w:rsidRDefault="00337C5A" w:rsidP="00342FDC">
            <w:pPr>
              <w:pStyle w:val="Tableheading"/>
              <w:jc w:val="left"/>
              <w:rPr>
                <w:bCs/>
                <w:color w:val="000000"/>
              </w:rPr>
            </w:pPr>
            <w:r w:rsidRPr="00342FDC">
              <w:rPr>
                <w:bCs/>
                <w:color w:val="000000"/>
              </w:rPr>
              <w:t>Value</w:t>
            </w:r>
          </w:p>
        </w:tc>
        <w:tc>
          <w:tcPr>
            <w:tcW w:w="7124" w:type="dxa"/>
          </w:tcPr>
          <w:p w14:paraId="2C3FDA45" w14:textId="5F26EDCC" w:rsidR="00337C5A" w:rsidRPr="00342FDC" w:rsidRDefault="00337C5A" w:rsidP="00342FDC">
            <w:pPr>
              <w:pStyle w:val="Tableheading"/>
              <w:jc w:val="left"/>
              <w:rPr>
                <w:bCs/>
                <w:color w:val="000000"/>
              </w:rPr>
            </w:pPr>
            <w:r w:rsidRPr="00342FDC">
              <w:rPr>
                <w:bCs/>
                <w:color w:val="000000"/>
              </w:rPr>
              <w:t>Description</w:t>
            </w:r>
            <w:r w:rsidR="00D17ECC" w:rsidRPr="00342FDC">
              <w:rPr>
                <w:bCs/>
                <w:color w:val="000000"/>
              </w:rPr>
              <w:t xml:space="preserve"> – </w:t>
            </w:r>
            <w:r w:rsidR="00DB6678" w:rsidRPr="00342FDC">
              <w:rPr>
                <w:bCs/>
                <w:color w:val="000000"/>
              </w:rPr>
              <w:fldChar w:fldCharType="begin"/>
            </w:r>
            <w:r w:rsidR="00DB6678" w:rsidRPr="00342FDC">
              <w:rPr>
                <w:bCs/>
                <w:color w:val="000000"/>
              </w:rPr>
              <w:instrText xml:space="preserve"> STYLEREF  H2_Headings  \* MERGEFORMAT </w:instrText>
            </w:r>
            <w:r w:rsidR="00DB6678" w:rsidRPr="00342FDC">
              <w:rPr>
                <w:bCs/>
                <w:color w:val="000000"/>
              </w:rPr>
              <w:fldChar w:fldCharType="separate"/>
            </w:r>
            <w:r w:rsidR="00153EBD">
              <w:rPr>
                <w:bCs/>
                <w:noProof/>
                <w:color w:val="000000"/>
              </w:rPr>
              <w:t>Employer legal name</w:t>
            </w:r>
            <w:r w:rsidR="00DB6678" w:rsidRPr="00342FDC">
              <w:rPr>
                <w:bCs/>
                <w:noProof/>
                <w:color w:val="000000"/>
              </w:rPr>
              <w:fldChar w:fldCharType="end"/>
            </w:r>
          </w:p>
        </w:tc>
      </w:tr>
      <w:tr w:rsidR="00337C5A" w14:paraId="08171020" w14:textId="77777777">
        <w:tc>
          <w:tcPr>
            <w:tcW w:w="1984" w:type="dxa"/>
          </w:tcPr>
          <w:p w14:paraId="67B6FF28" w14:textId="580FD6EE" w:rsidR="00337C5A" w:rsidRDefault="001C65CF" w:rsidP="00342FDC">
            <w:pPr>
              <w:pStyle w:val="Tabledescriptext"/>
            </w:pPr>
            <w:r>
              <w:t>T</w:t>
            </w:r>
            <w:r w:rsidR="00337C5A">
              <w:t>ext</w:t>
            </w:r>
          </w:p>
        </w:tc>
        <w:tc>
          <w:tcPr>
            <w:tcW w:w="7124" w:type="dxa"/>
          </w:tcPr>
          <w:p w14:paraId="726782EF" w14:textId="77777777" w:rsidR="00337C5A" w:rsidRDefault="00337C5A" w:rsidP="00342FDC">
            <w:pPr>
              <w:pStyle w:val="Tabledescriptext"/>
            </w:pPr>
            <w:r>
              <w:t>Legal name of the employer</w:t>
            </w:r>
          </w:p>
        </w:tc>
      </w:tr>
    </w:tbl>
    <w:p w14:paraId="77D2547E" w14:textId="77777777" w:rsidR="007065C1" w:rsidRDefault="007065C1" w:rsidP="007065C1">
      <w:pPr>
        <w:pStyle w:val="H4Parts"/>
      </w:pPr>
      <w:r>
        <w:t>Question</w:t>
      </w:r>
    </w:p>
    <w:p w14:paraId="5B0060CE" w14:textId="77777777" w:rsidR="00003FBB" w:rsidRDefault="00003FBB" w:rsidP="00003FBB">
      <w:pPr>
        <w:pStyle w:val="Bodytext"/>
        <w:rPr>
          <w:lang w:eastAsia="en-AU"/>
        </w:rPr>
      </w:pPr>
      <w:r>
        <w:rPr>
          <w:lang w:eastAsia="en-AU"/>
        </w:rPr>
        <w:t>Not applicable</w:t>
      </w:r>
    </w:p>
    <w:p w14:paraId="388EA291" w14:textId="77777777" w:rsidR="007065C1" w:rsidRDefault="00F97B6C" w:rsidP="007065C1">
      <w:pPr>
        <w:pStyle w:val="H3Parts"/>
      </w:pPr>
      <w:r>
        <w:t>Format attributes</w:t>
      </w:r>
    </w:p>
    <w:p w14:paraId="52FF6573" w14:textId="77777777" w:rsidR="007065C1" w:rsidRDefault="007065C1" w:rsidP="00342FDC">
      <w:pPr>
        <w:pStyle w:val="Bodytext"/>
      </w:pPr>
      <w:r>
        <w:t>Length:</w:t>
      </w:r>
      <w:r>
        <w:tab/>
      </w:r>
      <w:r w:rsidR="00342FDC">
        <w:tab/>
      </w:r>
      <w:r>
        <w:t>100</w:t>
      </w:r>
    </w:p>
    <w:p w14:paraId="2AE3BF46" w14:textId="77777777" w:rsidR="007065C1" w:rsidRDefault="007065C1" w:rsidP="00342FDC">
      <w:pPr>
        <w:pStyle w:val="Bodytext"/>
      </w:pPr>
      <w:r>
        <w:t>Type:</w:t>
      </w:r>
      <w:r>
        <w:tab/>
      </w:r>
      <w:r w:rsidR="00342FDC">
        <w:tab/>
      </w:r>
      <w:r>
        <w:t>alphanumeric</w:t>
      </w:r>
    </w:p>
    <w:p w14:paraId="7E2DB9BE" w14:textId="77777777" w:rsidR="007065C1" w:rsidRDefault="00C314D5" w:rsidP="00342FDC">
      <w:pPr>
        <w:pStyle w:val="Bodytext"/>
      </w:pPr>
      <w:r>
        <w:t>Justification:</w:t>
      </w:r>
      <w:r w:rsidR="007065C1">
        <w:tab/>
      </w:r>
      <w:r w:rsidR="00342FDC">
        <w:tab/>
      </w:r>
      <w:r w:rsidR="007065C1">
        <w:t>left</w:t>
      </w:r>
    </w:p>
    <w:p w14:paraId="3B3B9BA5" w14:textId="77777777" w:rsidR="007065C1" w:rsidRDefault="00F97B6C" w:rsidP="00342FDC">
      <w:pPr>
        <w:pStyle w:val="Bodytext"/>
      </w:pPr>
      <w:r>
        <w:t>Fill character:</w:t>
      </w:r>
      <w:r w:rsidR="007065C1">
        <w:tab/>
      </w:r>
      <w:r w:rsidR="00342FDC">
        <w:tab/>
      </w:r>
      <w:r w:rsidR="007065C1">
        <w:t>space</w:t>
      </w:r>
    </w:p>
    <w:p w14:paraId="78CED8E3" w14:textId="77777777" w:rsidR="007065C1" w:rsidRDefault="007065C1" w:rsidP="00342FDC">
      <w:pPr>
        <w:pStyle w:val="Bodytext"/>
      </w:pPr>
      <w:r w:rsidRPr="00AD04D0">
        <w:t>Permitted element data value</w:t>
      </w:r>
      <w:r>
        <w:t>:</w:t>
      </w:r>
      <w:r>
        <w:tab/>
      </w:r>
      <w:r w:rsidR="00116202">
        <w:t>not applicable</w:t>
      </w:r>
    </w:p>
    <w:p w14:paraId="32637566" w14:textId="77777777" w:rsidR="007065C1" w:rsidRDefault="00F97B6C" w:rsidP="007065C1">
      <w:pPr>
        <w:pStyle w:val="H3Parts"/>
      </w:pPr>
      <w:bookmarkStart w:id="311" w:name="_Toc521754512"/>
      <w:r>
        <w:t>Administrative attribu</w:t>
      </w:r>
      <w:r w:rsidR="007065C1">
        <w:t>tes</w:t>
      </w:r>
    </w:p>
    <w:p w14:paraId="2C9BAA7D" w14:textId="77777777" w:rsidR="007065C1" w:rsidRDefault="007065C1" w:rsidP="007065C1">
      <w:pPr>
        <w:pStyle w:val="H4Parts"/>
      </w:pPr>
      <w:r>
        <w:t>History</w:t>
      </w:r>
      <w:bookmarkEnd w:id="311"/>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0"/>
        <w:gridCol w:w="3458"/>
        <w:gridCol w:w="4140"/>
      </w:tblGrid>
      <w:tr w:rsidR="00294B6C" w:rsidRPr="00342FDC" w14:paraId="58C32812" w14:textId="77777777" w:rsidTr="00A95B03">
        <w:tc>
          <w:tcPr>
            <w:tcW w:w="1690" w:type="dxa"/>
            <w:tcBorders>
              <w:top w:val="single" w:sz="12" w:space="0" w:color="000000"/>
              <w:left w:val="nil"/>
              <w:bottom w:val="single" w:sz="6" w:space="0" w:color="000000"/>
              <w:right w:val="single" w:sz="6" w:space="0" w:color="000000"/>
            </w:tcBorders>
          </w:tcPr>
          <w:p w14:paraId="6AE84E7B" w14:textId="77777777" w:rsidR="00294B6C" w:rsidRPr="00342FDC" w:rsidRDefault="00294B6C" w:rsidP="00342FDC">
            <w:pPr>
              <w:pStyle w:val="Tableheading"/>
              <w:jc w:val="left"/>
              <w:rPr>
                <w:bCs/>
              </w:rPr>
            </w:pPr>
            <w:r w:rsidRPr="00342FDC">
              <w:rPr>
                <w:bCs/>
              </w:rPr>
              <w:t>Release</w:t>
            </w:r>
          </w:p>
        </w:tc>
        <w:tc>
          <w:tcPr>
            <w:tcW w:w="3458" w:type="dxa"/>
            <w:tcBorders>
              <w:top w:val="single" w:sz="12" w:space="0" w:color="000000"/>
              <w:left w:val="single" w:sz="6" w:space="0" w:color="000000"/>
              <w:bottom w:val="single" w:sz="6" w:space="0" w:color="000000"/>
              <w:right w:val="single" w:sz="6" w:space="0" w:color="000000"/>
            </w:tcBorders>
          </w:tcPr>
          <w:p w14:paraId="6D17B30D" w14:textId="77777777" w:rsidR="00294B6C" w:rsidRPr="00342FDC" w:rsidRDefault="000A6BCD" w:rsidP="00342FDC">
            <w:pPr>
              <w:pStyle w:val="Tableheading"/>
              <w:jc w:val="left"/>
              <w:rPr>
                <w:bCs/>
              </w:rPr>
            </w:pPr>
            <w:r w:rsidRPr="00342FDC">
              <w:rPr>
                <w:bCs/>
              </w:rPr>
              <w:t>VET</w:t>
            </w:r>
            <w:r w:rsidR="00F97B6C" w:rsidRPr="00342FDC">
              <w:rPr>
                <w:bCs/>
              </w:rPr>
              <w:t xml:space="preserve"> provider</w:t>
            </w:r>
          </w:p>
        </w:tc>
        <w:tc>
          <w:tcPr>
            <w:tcW w:w="4140" w:type="dxa"/>
            <w:tcBorders>
              <w:top w:val="single" w:sz="12" w:space="0" w:color="000000"/>
              <w:left w:val="single" w:sz="6" w:space="0" w:color="000000"/>
              <w:bottom w:val="single" w:sz="6" w:space="0" w:color="000000"/>
              <w:right w:val="nil"/>
            </w:tcBorders>
          </w:tcPr>
          <w:p w14:paraId="413CE8FE" w14:textId="77777777" w:rsidR="00294B6C" w:rsidRPr="00342FDC" w:rsidRDefault="00967D2C" w:rsidP="00342FDC">
            <w:pPr>
              <w:pStyle w:val="Tableheading"/>
              <w:jc w:val="left"/>
              <w:rPr>
                <w:bCs/>
              </w:rPr>
            </w:pPr>
            <w:r w:rsidRPr="00342FDC">
              <w:rPr>
                <w:bCs/>
              </w:rPr>
              <w:t>Apprenticeship</w:t>
            </w:r>
          </w:p>
        </w:tc>
      </w:tr>
      <w:tr w:rsidR="00294B6C" w14:paraId="6A0DA063" w14:textId="77777777" w:rsidTr="00A95B03">
        <w:tc>
          <w:tcPr>
            <w:tcW w:w="1690" w:type="dxa"/>
            <w:tcBorders>
              <w:top w:val="single" w:sz="6" w:space="0" w:color="000000"/>
              <w:left w:val="nil"/>
              <w:bottom w:val="single" w:sz="6" w:space="0" w:color="000000"/>
              <w:right w:val="single" w:sz="6" w:space="0" w:color="000000"/>
            </w:tcBorders>
          </w:tcPr>
          <w:p w14:paraId="51E52589" w14:textId="77777777" w:rsidR="00294B6C" w:rsidRDefault="00294B6C" w:rsidP="00342FDC">
            <w:pPr>
              <w:pStyle w:val="Tabledescriptext"/>
            </w:pPr>
            <w:r>
              <w:t xml:space="preserve">Release </w:t>
            </w:r>
            <w:r w:rsidR="00337C5A">
              <w:t>1.0</w:t>
            </w:r>
          </w:p>
        </w:tc>
        <w:tc>
          <w:tcPr>
            <w:tcW w:w="3458" w:type="dxa"/>
            <w:tcBorders>
              <w:top w:val="single" w:sz="6" w:space="0" w:color="000000"/>
              <w:left w:val="single" w:sz="6" w:space="0" w:color="000000"/>
              <w:bottom w:val="single" w:sz="6" w:space="0" w:color="000000"/>
              <w:right w:val="single" w:sz="6" w:space="0" w:color="000000"/>
            </w:tcBorders>
          </w:tcPr>
          <w:p w14:paraId="5EDDE14B" w14:textId="77777777" w:rsidR="00294B6C" w:rsidRDefault="00294B6C" w:rsidP="00342FDC">
            <w:pPr>
              <w:pStyle w:val="Tabledescriptext"/>
            </w:pPr>
          </w:p>
        </w:tc>
        <w:tc>
          <w:tcPr>
            <w:tcW w:w="4140" w:type="dxa"/>
            <w:tcBorders>
              <w:top w:val="single" w:sz="6" w:space="0" w:color="000000"/>
              <w:left w:val="single" w:sz="6" w:space="0" w:color="000000"/>
              <w:bottom w:val="single" w:sz="6" w:space="0" w:color="000000"/>
              <w:right w:val="nil"/>
            </w:tcBorders>
          </w:tcPr>
          <w:p w14:paraId="0118E300" w14:textId="64A6234A" w:rsidR="00337C5A" w:rsidRPr="009B1B49" w:rsidRDefault="00337C5A" w:rsidP="009B1B49">
            <w:pPr>
              <w:pStyle w:val="Tabledescriptext"/>
              <w:rPr>
                <w:b/>
                <w:bCs/>
              </w:rPr>
            </w:pPr>
            <w:r w:rsidRPr="009B1B49">
              <w:rPr>
                <w:b/>
                <w:bCs/>
              </w:rPr>
              <w:t xml:space="preserve">Introduced </w:t>
            </w:r>
            <w:r w:rsidR="00B14FF4">
              <w:rPr>
                <w:b/>
                <w:bCs/>
              </w:rPr>
              <w:t>1</w:t>
            </w:r>
            <w:r w:rsidRPr="009B1B49">
              <w:rPr>
                <w:b/>
                <w:bCs/>
              </w:rPr>
              <w:t xml:space="preserve"> July 1994</w:t>
            </w:r>
          </w:p>
          <w:p w14:paraId="32C927EE" w14:textId="77777777" w:rsidR="00294B6C" w:rsidRPr="00581B87" w:rsidRDefault="00337C5A" w:rsidP="00342FDC">
            <w:pPr>
              <w:pStyle w:val="Tabledescriptext"/>
              <w:rPr>
                <w:i/>
              </w:rPr>
            </w:pPr>
            <w:r w:rsidRPr="00581B87">
              <w:rPr>
                <w:i/>
              </w:rPr>
              <w:t xml:space="preserve">Employer </w:t>
            </w:r>
            <w:r w:rsidR="00F97B6C" w:rsidRPr="00581B87">
              <w:rPr>
                <w:i/>
              </w:rPr>
              <w:t>legal name</w:t>
            </w:r>
          </w:p>
        </w:tc>
      </w:tr>
    </w:tbl>
    <w:p w14:paraId="27CEF3E2" w14:textId="77777777" w:rsidR="007065C1" w:rsidRDefault="00EF2B3D" w:rsidP="007065C1">
      <w:pPr>
        <w:pStyle w:val="H2Headings"/>
      </w:pPr>
      <w:bookmarkStart w:id="312" w:name="_Toc521754515"/>
      <w:bookmarkStart w:id="313" w:name="_Toc521754827"/>
      <w:bookmarkStart w:id="314" w:name="_Toc524261419"/>
      <w:bookmarkStart w:id="315" w:name="_Toc161713315"/>
      <w:bookmarkStart w:id="316" w:name="_Toc222218797"/>
      <w:r>
        <w:lastRenderedPageBreak/>
        <w:t>Employer s</w:t>
      </w:r>
      <w:r w:rsidR="007065C1">
        <w:t>ize</w:t>
      </w:r>
      <w:bookmarkEnd w:id="312"/>
      <w:bookmarkEnd w:id="313"/>
      <w:bookmarkEnd w:id="314"/>
      <w:bookmarkEnd w:id="315"/>
      <w:bookmarkEnd w:id="316"/>
    </w:p>
    <w:p w14:paraId="496EF546" w14:textId="77777777" w:rsidR="007065C1" w:rsidRDefault="00EF2B3D" w:rsidP="007065C1">
      <w:pPr>
        <w:pStyle w:val="H3Parts"/>
      </w:pPr>
      <w:r>
        <w:t>Definitional attributes</w:t>
      </w:r>
    </w:p>
    <w:p w14:paraId="40C465E8" w14:textId="77777777" w:rsidR="007065C1" w:rsidRDefault="007065C1" w:rsidP="007065C1">
      <w:pPr>
        <w:pStyle w:val="H4Parts"/>
      </w:pPr>
      <w:r>
        <w:t>Definition</w:t>
      </w:r>
    </w:p>
    <w:p w14:paraId="49864933" w14:textId="77777777" w:rsidR="007065C1" w:rsidRDefault="00EF2B3D" w:rsidP="007065C1">
      <w:pPr>
        <w:pStyle w:val="Bodytext"/>
      </w:pPr>
      <w:r w:rsidRPr="00E11D87">
        <w:rPr>
          <w:i/>
        </w:rPr>
        <w:t>Employer size</w:t>
      </w:r>
      <w:r w:rsidR="007065C1">
        <w:t xml:space="preserve"> is the total number of people employed in an employer’s organisation in Australia.</w:t>
      </w:r>
    </w:p>
    <w:p w14:paraId="3FB31427" w14:textId="77777777" w:rsidR="007065C1" w:rsidRDefault="007065C1" w:rsidP="007065C1">
      <w:pPr>
        <w:pStyle w:val="H4Parts"/>
      </w:pPr>
      <w:r>
        <w:t>Context</w:t>
      </w:r>
    </w:p>
    <w:p w14:paraId="5418E1DA" w14:textId="1FDB1E6D" w:rsidR="007065C1" w:rsidRDefault="00EF2B3D" w:rsidP="007065C1">
      <w:pPr>
        <w:pStyle w:val="Bodytext"/>
      </w:pPr>
      <w:bookmarkStart w:id="317" w:name="_Toc521754517"/>
      <w:r w:rsidRPr="00E11D87">
        <w:rPr>
          <w:i/>
        </w:rPr>
        <w:t>Employer size</w:t>
      </w:r>
      <w:r w:rsidR="00037C27">
        <w:t xml:space="preserve"> </w:t>
      </w:r>
      <w:r w:rsidR="007065C1">
        <w:t xml:space="preserve">is used to enable </w:t>
      </w:r>
      <w:r w:rsidR="00FF736E">
        <w:t xml:space="preserve">the </w:t>
      </w:r>
      <w:r w:rsidR="007065C1">
        <w:t xml:space="preserve">analysis </w:t>
      </w:r>
      <w:r w:rsidR="00037C27">
        <w:t>and reporting</w:t>
      </w:r>
      <w:r w:rsidR="00F70771">
        <w:t xml:space="preserve"> of </w:t>
      </w:r>
      <w:r w:rsidR="005A0F4C">
        <w:t xml:space="preserve">apprentice and trainee data by </w:t>
      </w:r>
      <w:r w:rsidR="00F70771">
        <w:t>employer size</w:t>
      </w:r>
      <w:r w:rsidR="007065C1">
        <w:t>.</w:t>
      </w:r>
    </w:p>
    <w:p w14:paraId="599D3F30" w14:textId="77777777" w:rsidR="007065C1" w:rsidRDefault="00EF2B3D" w:rsidP="007065C1">
      <w:pPr>
        <w:pStyle w:val="H3Parts"/>
      </w:pPr>
      <w:r>
        <w:t>Relational attributes</w:t>
      </w:r>
    </w:p>
    <w:bookmarkEnd w:id="317"/>
    <w:p w14:paraId="008DE9DC" w14:textId="77777777" w:rsidR="007065C1" w:rsidRDefault="007065C1" w:rsidP="007065C1">
      <w:pPr>
        <w:pStyle w:val="H4Parts"/>
      </w:pPr>
      <w:r>
        <w:t>Rules</w:t>
      </w:r>
    </w:p>
    <w:p w14:paraId="5F515318" w14:textId="77777777" w:rsidR="007065C1" w:rsidRDefault="00EF2B3D" w:rsidP="0040507A">
      <w:pPr>
        <w:pStyle w:val="Bodytext"/>
      </w:pPr>
      <w:r w:rsidRPr="00DF159F">
        <w:rPr>
          <w:i/>
        </w:rPr>
        <w:t>Employer size</w:t>
      </w:r>
      <w:r w:rsidR="007065C1" w:rsidRPr="00DF159F">
        <w:t xml:space="preserve"> must be the total number of people employed by the firm </w:t>
      </w:r>
      <w:r w:rsidR="00DF159F" w:rsidRPr="00DF159F">
        <w:t xml:space="preserve">in Australia </w:t>
      </w:r>
      <w:r w:rsidR="007065C1" w:rsidRPr="00DF159F">
        <w:t>and must not only be the number of people employed at the client’s workplace.</w:t>
      </w:r>
    </w:p>
    <w:p w14:paraId="4DEDA612" w14:textId="77777777" w:rsidR="00B33303" w:rsidRPr="00B33303" w:rsidRDefault="00EF2B3D" w:rsidP="007065C1">
      <w:pPr>
        <w:pStyle w:val="Bodytext"/>
      </w:pPr>
      <w:r w:rsidRPr="00B33303">
        <w:t>Employer si</w:t>
      </w:r>
      <w:r>
        <w:t xml:space="preserve">ze must be between 0 and 1 000 </w:t>
      </w:r>
      <w:r w:rsidR="00B33303" w:rsidRPr="00B33303">
        <w:t>000.</w:t>
      </w:r>
    </w:p>
    <w:p w14:paraId="3108EA7D" w14:textId="77777777" w:rsidR="007065C1" w:rsidRPr="002261A3" w:rsidRDefault="00EF2B3D" w:rsidP="007065C1">
      <w:pPr>
        <w:pStyle w:val="H4Parts"/>
      </w:pPr>
      <w:r>
        <w:t>Guidelines for use</w:t>
      </w:r>
    </w:p>
    <w:p w14:paraId="3E18911B" w14:textId="77777777" w:rsidR="007065C1" w:rsidRDefault="007065C1" w:rsidP="007065C1">
      <w:pPr>
        <w:pStyle w:val="Bodytext"/>
        <w:rPr>
          <w:lang w:eastAsia="en-AU"/>
        </w:rPr>
      </w:pPr>
      <w:r>
        <w:rPr>
          <w:lang w:eastAsia="en-AU"/>
        </w:rPr>
        <w:t>Not applicable</w:t>
      </w:r>
    </w:p>
    <w:p w14:paraId="4F838E87" w14:textId="77777777" w:rsidR="007065C1" w:rsidRDefault="00EF2B3D" w:rsidP="007065C1">
      <w:pPr>
        <w:pStyle w:val="H4Parts"/>
      </w:pPr>
      <w:r>
        <w:t>Related data</w:t>
      </w:r>
    </w:p>
    <w:p w14:paraId="04FFA318" w14:textId="77777777" w:rsidR="007065C1" w:rsidRDefault="007065C1" w:rsidP="007065C1">
      <w:pPr>
        <w:pStyle w:val="Bodytext"/>
        <w:rPr>
          <w:lang w:eastAsia="en-AU"/>
        </w:rPr>
      </w:pPr>
      <w:r>
        <w:rPr>
          <w:lang w:eastAsia="en-AU"/>
        </w:rPr>
        <w:t>Not applicable</w:t>
      </w:r>
    </w:p>
    <w:p w14:paraId="5E207F39" w14:textId="77777777" w:rsidR="007065C1" w:rsidRDefault="00EF2B3D" w:rsidP="007065C1">
      <w:pPr>
        <w:pStyle w:val="H4Parts"/>
      </w:pPr>
      <w:r>
        <w:t>Type of relationship</w:t>
      </w:r>
    </w:p>
    <w:p w14:paraId="1FBD8DB1" w14:textId="77777777" w:rsidR="007065C1" w:rsidRDefault="007065C1" w:rsidP="007065C1">
      <w:pPr>
        <w:pStyle w:val="Bodytext"/>
        <w:rPr>
          <w:lang w:eastAsia="en-AU"/>
        </w:rPr>
      </w:pPr>
      <w:r>
        <w:rPr>
          <w:lang w:eastAsia="en-AU"/>
        </w:rPr>
        <w:t>Not applicable</w:t>
      </w:r>
    </w:p>
    <w:p w14:paraId="45F18CED" w14:textId="77777777" w:rsidR="007065C1" w:rsidRDefault="00EF2B3D" w:rsidP="007065C1">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342FDC" w14:paraId="429E4841" w14:textId="77777777">
        <w:tc>
          <w:tcPr>
            <w:tcW w:w="1984" w:type="dxa"/>
          </w:tcPr>
          <w:p w14:paraId="5EB840D4" w14:textId="77777777" w:rsidR="00337C5A" w:rsidRPr="00342FDC" w:rsidRDefault="00337C5A" w:rsidP="00342FDC">
            <w:pPr>
              <w:pStyle w:val="Tableheading"/>
              <w:jc w:val="left"/>
              <w:rPr>
                <w:bCs/>
              </w:rPr>
            </w:pPr>
            <w:r w:rsidRPr="00342FDC">
              <w:rPr>
                <w:bCs/>
              </w:rPr>
              <w:t>Value</w:t>
            </w:r>
          </w:p>
        </w:tc>
        <w:tc>
          <w:tcPr>
            <w:tcW w:w="7124" w:type="dxa"/>
          </w:tcPr>
          <w:p w14:paraId="5D9BF1F6" w14:textId="33B5352E" w:rsidR="00337C5A" w:rsidRPr="00342FDC" w:rsidRDefault="00337C5A" w:rsidP="00342FDC">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Employer size</w:t>
            </w:r>
            <w:r w:rsidR="00DB6678" w:rsidRPr="00342FDC">
              <w:rPr>
                <w:bCs/>
                <w:noProof/>
              </w:rPr>
              <w:fldChar w:fldCharType="end"/>
            </w:r>
          </w:p>
        </w:tc>
      </w:tr>
      <w:tr w:rsidR="00337C5A" w14:paraId="2E55E396" w14:textId="77777777">
        <w:tc>
          <w:tcPr>
            <w:tcW w:w="1984" w:type="dxa"/>
          </w:tcPr>
          <w:p w14:paraId="4D46AFF1" w14:textId="77777777" w:rsidR="00337C5A" w:rsidRDefault="00EF2B3D" w:rsidP="00342FDC">
            <w:pPr>
              <w:pStyle w:val="Tabledescriptext"/>
            </w:pPr>
            <w:r>
              <w:t>000001</w:t>
            </w:r>
            <w:r w:rsidR="00FE7795">
              <w:t>–</w:t>
            </w:r>
            <w:r w:rsidR="00337C5A">
              <w:t>999999</w:t>
            </w:r>
          </w:p>
        </w:tc>
        <w:tc>
          <w:tcPr>
            <w:tcW w:w="7124" w:type="dxa"/>
          </w:tcPr>
          <w:p w14:paraId="2BD89196" w14:textId="77777777" w:rsidR="00337C5A" w:rsidRDefault="00337C5A" w:rsidP="00342FDC">
            <w:pPr>
              <w:pStyle w:val="Tabledescriptext"/>
            </w:pPr>
            <w:r>
              <w:t>Number of employees</w:t>
            </w:r>
          </w:p>
        </w:tc>
      </w:tr>
    </w:tbl>
    <w:p w14:paraId="3008BEE5" w14:textId="77777777" w:rsidR="007065C1" w:rsidRDefault="007065C1" w:rsidP="007065C1">
      <w:pPr>
        <w:pStyle w:val="H4Parts"/>
      </w:pPr>
      <w:r>
        <w:t>Question</w:t>
      </w:r>
    </w:p>
    <w:p w14:paraId="5A902304" w14:textId="77777777" w:rsidR="007065C1" w:rsidRPr="00445801" w:rsidRDefault="002C0291" w:rsidP="007065C1">
      <w:pPr>
        <w:pStyle w:val="Bodytext"/>
        <w:rPr>
          <w:lang w:eastAsia="en-AU"/>
        </w:rPr>
      </w:pPr>
      <w:r>
        <w:rPr>
          <w:lang w:eastAsia="en-AU"/>
        </w:rPr>
        <w:t>Not applicable</w:t>
      </w:r>
    </w:p>
    <w:p w14:paraId="669C49C3" w14:textId="77777777" w:rsidR="007065C1" w:rsidRDefault="00EF2B3D" w:rsidP="007065C1">
      <w:pPr>
        <w:pStyle w:val="H3Parts"/>
      </w:pPr>
      <w:r>
        <w:t>Format attributes</w:t>
      </w:r>
    </w:p>
    <w:p w14:paraId="14C69A9B" w14:textId="77777777" w:rsidR="007065C1" w:rsidRDefault="007065C1" w:rsidP="00342FDC">
      <w:pPr>
        <w:pStyle w:val="Bodytext"/>
      </w:pPr>
      <w:r>
        <w:t>Length:</w:t>
      </w:r>
      <w:r>
        <w:tab/>
      </w:r>
      <w:r w:rsidR="00342FDC">
        <w:tab/>
      </w:r>
      <w:r>
        <w:t>6</w:t>
      </w:r>
    </w:p>
    <w:p w14:paraId="2225DAD7" w14:textId="77777777" w:rsidR="007065C1" w:rsidRDefault="007065C1" w:rsidP="00342FDC">
      <w:pPr>
        <w:pStyle w:val="Bodytext"/>
      </w:pPr>
      <w:r>
        <w:t>Type:</w:t>
      </w:r>
      <w:r>
        <w:tab/>
      </w:r>
      <w:r w:rsidR="00342FDC">
        <w:tab/>
      </w:r>
      <w:r w:rsidR="00E17A7C">
        <w:t>alpha</w:t>
      </w:r>
      <w:r>
        <w:t>numeric</w:t>
      </w:r>
    </w:p>
    <w:p w14:paraId="21493C3B" w14:textId="77777777" w:rsidR="007065C1" w:rsidRDefault="00C314D5" w:rsidP="00342FDC">
      <w:pPr>
        <w:pStyle w:val="Bodytext"/>
      </w:pPr>
      <w:r>
        <w:t>Justification:</w:t>
      </w:r>
      <w:r w:rsidR="007065C1">
        <w:tab/>
      </w:r>
      <w:r w:rsidR="00342FDC">
        <w:tab/>
      </w:r>
      <w:r w:rsidR="007065C1">
        <w:t>right</w:t>
      </w:r>
    </w:p>
    <w:p w14:paraId="119859E9" w14:textId="77777777" w:rsidR="007065C1" w:rsidRDefault="000E1C42" w:rsidP="00342FDC">
      <w:pPr>
        <w:pStyle w:val="Bodytext"/>
      </w:pPr>
      <w:r>
        <w:t>Fill c</w:t>
      </w:r>
      <w:r w:rsidR="007065C1">
        <w:t>haracter:</w:t>
      </w:r>
      <w:r w:rsidR="007065C1">
        <w:tab/>
      </w:r>
      <w:r w:rsidR="00342FDC">
        <w:tab/>
      </w:r>
      <w:r w:rsidR="007065C1">
        <w:t>zero</w:t>
      </w:r>
    </w:p>
    <w:p w14:paraId="1CBDF525" w14:textId="77777777" w:rsidR="007065C1" w:rsidRDefault="007065C1" w:rsidP="00342FDC">
      <w:pPr>
        <w:pStyle w:val="Bodytext"/>
      </w:pPr>
      <w:r>
        <w:t>Permitted data element value:</w:t>
      </w:r>
      <w:r>
        <w:tab/>
        <w:t>@@@@@@</w:t>
      </w:r>
      <w:r w:rsidR="001947BD" w:rsidRPr="001947BD">
        <w:t xml:space="preserve"> </w:t>
      </w:r>
      <w:r w:rsidR="001947BD">
        <w:tab/>
        <w:t>not specified</w:t>
      </w:r>
    </w:p>
    <w:p w14:paraId="3E725A71" w14:textId="77777777" w:rsidR="007065C1" w:rsidRDefault="00EF2B3D" w:rsidP="007065C1">
      <w:pPr>
        <w:pStyle w:val="H3Parts"/>
      </w:pPr>
      <w:r>
        <w:t>Administrative attributes</w:t>
      </w:r>
    </w:p>
    <w:p w14:paraId="44047E43" w14:textId="77777777" w:rsidR="007065C1" w:rsidRDefault="007065C1" w:rsidP="007065C1">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0"/>
        <w:gridCol w:w="3638"/>
        <w:gridCol w:w="3960"/>
      </w:tblGrid>
      <w:tr w:rsidR="00294B6C" w:rsidRPr="00342FDC" w14:paraId="4E39FA2F" w14:textId="77777777" w:rsidTr="00A95B03">
        <w:tc>
          <w:tcPr>
            <w:tcW w:w="1690" w:type="dxa"/>
            <w:tcBorders>
              <w:top w:val="single" w:sz="12" w:space="0" w:color="000000"/>
              <w:left w:val="nil"/>
              <w:bottom w:val="single" w:sz="6" w:space="0" w:color="000000"/>
              <w:right w:val="single" w:sz="6" w:space="0" w:color="000000"/>
            </w:tcBorders>
          </w:tcPr>
          <w:p w14:paraId="7B6CA8AD" w14:textId="77777777" w:rsidR="00294B6C" w:rsidRPr="00342FDC" w:rsidRDefault="00294B6C" w:rsidP="00342FDC">
            <w:pPr>
              <w:pStyle w:val="Tableheading"/>
              <w:jc w:val="left"/>
              <w:rPr>
                <w:bCs/>
              </w:rPr>
            </w:pPr>
            <w:r w:rsidRPr="00342FDC">
              <w:rPr>
                <w:bCs/>
              </w:rPr>
              <w:t>Release</w:t>
            </w:r>
          </w:p>
        </w:tc>
        <w:tc>
          <w:tcPr>
            <w:tcW w:w="3638" w:type="dxa"/>
            <w:tcBorders>
              <w:top w:val="single" w:sz="12" w:space="0" w:color="000000"/>
              <w:left w:val="single" w:sz="6" w:space="0" w:color="000000"/>
              <w:bottom w:val="single" w:sz="6" w:space="0" w:color="000000"/>
              <w:right w:val="single" w:sz="6" w:space="0" w:color="000000"/>
            </w:tcBorders>
          </w:tcPr>
          <w:p w14:paraId="128FFAF9" w14:textId="77777777" w:rsidR="00294B6C" w:rsidRPr="00342FDC" w:rsidRDefault="000A6BCD" w:rsidP="00342FDC">
            <w:pPr>
              <w:pStyle w:val="Tableheading"/>
              <w:jc w:val="left"/>
              <w:rPr>
                <w:bCs/>
              </w:rPr>
            </w:pPr>
            <w:r w:rsidRPr="00342FDC">
              <w:rPr>
                <w:bCs/>
              </w:rPr>
              <w:t>VET</w:t>
            </w:r>
            <w:r w:rsidR="00EF2B3D" w:rsidRPr="00342FDC">
              <w:rPr>
                <w:bCs/>
              </w:rPr>
              <w:t xml:space="preserve"> provider</w:t>
            </w:r>
          </w:p>
        </w:tc>
        <w:tc>
          <w:tcPr>
            <w:tcW w:w="3960" w:type="dxa"/>
            <w:tcBorders>
              <w:top w:val="single" w:sz="12" w:space="0" w:color="000000"/>
              <w:left w:val="single" w:sz="6" w:space="0" w:color="000000"/>
              <w:bottom w:val="single" w:sz="6" w:space="0" w:color="000000"/>
              <w:right w:val="nil"/>
            </w:tcBorders>
          </w:tcPr>
          <w:p w14:paraId="389BDB54" w14:textId="77777777" w:rsidR="00294B6C" w:rsidRPr="00342FDC" w:rsidRDefault="00967D2C" w:rsidP="00342FDC">
            <w:pPr>
              <w:pStyle w:val="Tableheading"/>
              <w:jc w:val="left"/>
              <w:rPr>
                <w:bCs/>
              </w:rPr>
            </w:pPr>
            <w:r w:rsidRPr="00342FDC">
              <w:rPr>
                <w:bCs/>
              </w:rPr>
              <w:t>Apprenticeship</w:t>
            </w:r>
          </w:p>
        </w:tc>
      </w:tr>
      <w:tr w:rsidR="00BA06B5" w14:paraId="07DE27B6" w14:textId="77777777" w:rsidTr="00A95B03">
        <w:tc>
          <w:tcPr>
            <w:tcW w:w="1690" w:type="dxa"/>
            <w:tcBorders>
              <w:top w:val="single" w:sz="6" w:space="0" w:color="000000"/>
              <w:left w:val="nil"/>
              <w:bottom w:val="single" w:sz="6" w:space="0" w:color="000000"/>
              <w:right w:val="single" w:sz="6" w:space="0" w:color="000000"/>
            </w:tcBorders>
          </w:tcPr>
          <w:p w14:paraId="213FC0A8" w14:textId="77777777" w:rsidR="00BA06B5" w:rsidRDefault="00BA06B5" w:rsidP="00342FDC">
            <w:pPr>
              <w:pStyle w:val="Tabledescriptext"/>
            </w:pPr>
            <w:r>
              <w:t>Release 1.0</w:t>
            </w:r>
          </w:p>
        </w:tc>
        <w:tc>
          <w:tcPr>
            <w:tcW w:w="3638" w:type="dxa"/>
            <w:tcBorders>
              <w:top w:val="single" w:sz="6" w:space="0" w:color="000000"/>
              <w:left w:val="single" w:sz="6" w:space="0" w:color="000000"/>
              <w:bottom w:val="single" w:sz="6" w:space="0" w:color="000000"/>
              <w:right w:val="single" w:sz="6" w:space="0" w:color="000000"/>
            </w:tcBorders>
          </w:tcPr>
          <w:p w14:paraId="25CEAFDF" w14:textId="77777777" w:rsidR="00BA06B5" w:rsidRDefault="00BA06B5" w:rsidP="00342FDC">
            <w:pPr>
              <w:pStyle w:val="Tabledescriptext"/>
            </w:pPr>
          </w:p>
        </w:tc>
        <w:tc>
          <w:tcPr>
            <w:tcW w:w="3960" w:type="dxa"/>
            <w:tcBorders>
              <w:top w:val="single" w:sz="6" w:space="0" w:color="000000"/>
              <w:left w:val="single" w:sz="6" w:space="0" w:color="000000"/>
              <w:bottom w:val="single" w:sz="6" w:space="0" w:color="000000"/>
              <w:right w:val="nil"/>
            </w:tcBorders>
          </w:tcPr>
          <w:p w14:paraId="053DB264" w14:textId="30FDA3FC" w:rsidR="00BA06B5" w:rsidRPr="009B1B49" w:rsidRDefault="00BA06B5" w:rsidP="009B1B49">
            <w:pPr>
              <w:pStyle w:val="Tabledescriptext"/>
              <w:rPr>
                <w:b/>
                <w:bCs/>
              </w:rPr>
            </w:pPr>
            <w:r w:rsidRPr="009B1B49">
              <w:rPr>
                <w:b/>
                <w:bCs/>
              </w:rPr>
              <w:t xml:space="preserve">Introduced </w:t>
            </w:r>
            <w:r w:rsidR="00B14FF4">
              <w:rPr>
                <w:b/>
                <w:bCs/>
              </w:rPr>
              <w:t>1</w:t>
            </w:r>
            <w:r w:rsidRPr="009B1B49">
              <w:rPr>
                <w:b/>
                <w:bCs/>
              </w:rPr>
              <w:t xml:space="preserve"> July 1994</w:t>
            </w:r>
          </w:p>
          <w:p w14:paraId="2AF15888" w14:textId="77777777" w:rsidR="00BA06B5" w:rsidRPr="00581B87" w:rsidRDefault="00EF2B3D" w:rsidP="00342FDC">
            <w:pPr>
              <w:pStyle w:val="Tabledescriptext"/>
              <w:rPr>
                <w:i/>
              </w:rPr>
            </w:pPr>
            <w:r w:rsidRPr="00581B87">
              <w:rPr>
                <w:i/>
              </w:rPr>
              <w:t>Employer size</w:t>
            </w:r>
          </w:p>
        </w:tc>
      </w:tr>
      <w:tr w:rsidR="00BA06B5" w14:paraId="46B4F1D0" w14:textId="77777777" w:rsidTr="00A95B03">
        <w:tc>
          <w:tcPr>
            <w:tcW w:w="1690" w:type="dxa"/>
            <w:tcBorders>
              <w:top w:val="single" w:sz="6" w:space="0" w:color="000000"/>
              <w:left w:val="nil"/>
              <w:bottom w:val="single" w:sz="6" w:space="0" w:color="000000"/>
              <w:right w:val="single" w:sz="6" w:space="0" w:color="000000"/>
            </w:tcBorders>
          </w:tcPr>
          <w:p w14:paraId="70A61D79" w14:textId="77777777" w:rsidR="00BA06B5" w:rsidRDefault="00BA06B5" w:rsidP="00342FDC">
            <w:pPr>
              <w:pStyle w:val="Tabledescriptext"/>
            </w:pPr>
            <w:r>
              <w:t>Release 3.0</w:t>
            </w:r>
          </w:p>
        </w:tc>
        <w:tc>
          <w:tcPr>
            <w:tcW w:w="3638" w:type="dxa"/>
            <w:tcBorders>
              <w:top w:val="single" w:sz="6" w:space="0" w:color="000000"/>
              <w:left w:val="single" w:sz="6" w:space="0" w:color="000000"/>
              <w:bottom w:val="single" w:sz="6" w:space="0" w:color="000000"/>
              <w:right w:val="single" w:sz="6" w:space="0" w:color="000000"/>
            </w:tcBorders>
          </w:tcPr>
          <w:p w14:paraId="2FC5992E" w14:textId="77777777" w:rsidR="00BA06B5" w:rsidRDefault="00BA06B5" w:rsidP="00342FDC">
            <w:pPr>
              <w:pStyle w:val="Tabledescriptext"/>
            </w:pPr>
          </w:p>
        </w:tc>
        <w:tc>
          <w:tcPr>
            <w:tcW w:w="3960" w:type="dxa"/>
            <w:tcBorders>
              <w:top w:val="single" w:sz="6" w:space="0" w:color="000000"/>
              <w:left w:val="single" w:sz="6" w:space="0" w:color="000000"/>
              <w:bottom w:val="single" w:sz="6" w:space="0" w:color="000000"/>
              <w:right w:val="nil"/>
            </w:tcBorders>
          </w:tcPr>
          <w:p w14:paraId="4A9234AE" w14:textId="4150EC3F" w:rsidR="00BA06B5" w:rsidRPr="009B1B49" w:rsidRDefault="00BA06B5" w:rsidP="009B1B49">
            <w:pPr>
              <w:pStyle w:val="Tabledescriptext"/>
              <w:rPr>
                <w:b/>
                <w:bCs/>
              </w:rPr>
            </w:pPr>
            <w:r w:rsidRPr="009B1B49">
              <w:rPr>
                <w:b/>
                <w:bCs/>
              </w:rPr>
              <w:t xml:space="preserve">Revised </w:t>
            </w:r>
            <w:r w:rsidR="00B14FF4">
              <w:rPr>
                <w:b/>
                <w:bCs/>
              </w:rPr>
              <w:t>1</w:t>
            </w:r>
            <w:r w:rsidRPr="009B1B49">
              <w:rPr>
                <w:b/>
                <w:bCs/>
              </w:rPr>
              <w:t xml:space="preserve"> January 1999</w:t>
            </w:r>
          </w:p>
          <w:p w14:paraId="65FBCF2D" w14:textId="77777777" w:rsidR="00BA06B5" w:rsidRPr="002F0559" w:rsidRDefault="00581B87" w:rsidP="00342FDC">
            <w:pPr>
              <w:pStyle w:val="Tabledescriptext"/>
            </w:pPr>
            <w:r>
              <w:t>D</w:t>
            </w:r>
            <w:r w:rsidR="00BA06B5" w:rsidRPr="002F0559">
              <w:t>elete</w:t>
            </w:r>
            <w:r w:rsidR="0025008A">
              <w:t>d</w:t>
            </w:r>
            <w:r w:rsidR="00BA06B5" w:rsidRPr="002F0559">
              <w:t xml:space="preserve"> value ‘000000’</w:t>
            </w:r>
          </w:p>
          <w:p w14:paraId="0847D4A2" w14:textId="77777777" w:rsidR="00BA06B5" w:rsidRDefault="00581B87" w:rsidP="00C20C9D">
            <w:pPr>
              <w:pStyle w:val="Tabledescriptext"/>
            </w:pPr>
            <w:r>
              <w:t>A</w:t>
            </w:r>
            <w:r w:rsidR="00BA06B5" w:rsidRPr="002F0559">
              <w:t>dd ‘@@@@@@</w:t>
            </w:r>
            <w:r w:rsidR="007E2534">
              <w:t xml:space="preserve"> </w:t>
            </w:r>
            <w:r w:rsidR="00C20C9D">
              <w:rPr>
                <w:rFonts w:cs="Arial"/>
              </w:rPr>
              <w:t>–</w:t>
            </w:r>
            <w:r w:rsidR="00C20C9D">
              <w:t xml:space="preserve"> </w:t>
            </w:r>
            <w:r w:rsidR="00A17456">
              <w:t>n</w:t>
            </w:r>
            <w:r w:rsidR="00BA06B5" w:rsidRPr="002F0559">
              <w:t>ot stated’</w:t>
            </w:r>
          </w:p>
        </w:tc>
      </w:tr>
    </w:tbl>
    <w:p w14:paraId="26ADA3C9" w14:textId="77777777" w:rsidR="007065C1" w:rsidRDefault="00EF2B3D" w:rsidP="007065C1">
      <w:pPr>
        <w:pStyle w:val="H2Headings"/>
      </w:pPr>
      <w:bookmarkStart w:id="318" w:name="_Toc521754523"/>
      <w:bookmarkStart w:id="319" w:name="_Toc521754828"/>
      <w:bookmarkStart w:id="320" w:name="_Toc524261420"/>
      <w:bookmarkStart w:id="321" w:name="_Toc161713316"/>
      <w:bookmarkStart w:id="322" w:name="_Toc222218798"/>
      <w:r>
        <w:lastRenderedPageBreak/>
        <w:t>Employer type i</w:t>
      </w:r>
      <w:r w:rsidR="007065C1">
        <w:t>dentifier</w:t>
      </w:r>
      <w:bookmarkEnd w:id="318"/>
      <w:bookmarkEnd w:id="319"/>
      <w:bookmarkEnd w:id="320"/>
      <w:bookmarkEnd w:id="321"/>
      <w:bookmarkEnd w:id="322"/>
    </w:p>
    <w:p w14:paraId="6E712D15" w14:textId="77777777" w:rsidR="007065C1" w:rsidRDefault="00EF2B3D" w:rsidP="007065C1">
      <w:pPr>
        <w:pStyle w:val="H3Parts"/>
      </w:pPr>
      <w:r>
        <w:t>Definitional attributes</w:t>
      </w:r>
    </w:p>
    <w:p w14:paraId="06DB8162" w14:textId="77777777" w:rsidR="007065C1" w:rsidRDefault="007065C1" w:rsidP="007065C1">
      <w:pPr>
        <w:pStyle w:val="H4Parts"/>
      </w:pPr>
      <w:r>
        <w:t>Definition</w:t>
      </w:r>
    </w:p>
    <w:p w14:paraId="2DFF3EBB" w14:textId="77777777" w:rsidR="007065C1" w:rsidRDefault="00EF2B3D" w:rsidP="007065C1">
      <w:pPr>
        <w:pStyle w:val="Bodytext"/>
      </w:pPr>
      <w:r w:rsidRPr="00115D7F">
        <w:rPr>
          <w:i/>
        </w:rPr>
        <w:t>Employer type identifier</w:t>
      </w:r>
      <w:r w:rsidR="007065C1" w:rsidRPr="00115D7F">
        <w:t xml:space="preserve"> </w:t>
      </w:r>
      <w:r w:rsidR="007065C1">
        <w:t xml:space="preserve">is </w:t>
      </w:r>
      <w:r w:rsidR="00904CB3">
        <w:t xml:space="preserve">a </w:t>
      </w:r>
      <w:r w:rsidR="007065C1">
        <w:t>code that identifies the type of employer classification to which an employer belongs.</w:t>
      </w:r>
    </w:p>
    <w:p w14:paraId="34165344" w14:textId="77777777" w:rsidR="007065C1" w:rsidRDefault="007065C1" w:rsidP="007065C1">
      <w:pPr>
        <w:pStyle w:val="H4Parts"/>
      </w:pPr>
      <w:r>
        <w:t>Context</w:t>
      </w:r>
    </w:p>
    <w:p w14:paraId="57852E8B" w14:textId="6568314B" w:rsidR="00126415" w:rsidRPr="00126415" w:rsidRDefault="00EF2B3D" w:rsidP="00126415">
      <w:pPr>
        <w:pStyle w:val="Bodytext"/>
        <w:rPr>
          <w:lang w:eastAsia="en-AU"/>
        </w:rPr>
      </w:pPr>
      <w:r w:rsidRPr="00115D7F">
        <w:rPr>
          <w:i/>
        </w:rPr>
        <w:t>Employer type identifier</w:t>
      </w:r>
      <w:r w:rsidR="00126415" w:rsidRPr="00115D7F">
        <w:t xml:space="preserve"> </w:t>
      </w:r>
      <w:r w:rsidR="00126415">
        <w:t>is used to identify employers</w:t>
      </w:r>
      <w:r w:rsidR="00C81149">
        <w:t xml:space="preserve"> </w:t>
      </w:r>
      <w:r w:rsidR="008F4D0D">
        <w:t xml:space="preserve">by type </w:t>
      </w:r>
      <w:r w:rsidR="00C81149">
        <w:t>for analys</w:t>
      </w:r>
      <w:r w:rsidR="00BE32A7">
        <w:t>e</w:t>
      </w:r>
      <w:r w:rsidR="00C81149">
        <w:t>s and statistical reporting</w:t>
      </w:r>
      <w:r w:rsidR="00126415">
        <w:t>.</w:t>
      </w:r>
    </w:p>
    <w:p w14:paraId="2B577858" w14:textId="77777777" w:rsidR="007065C1" w:rsidRDefault="00EF2B3D" w:rsidP="007065C1">
      <w:pPr>
        <w:pStyle w:val="H3Parts"/>
      </w:pPr>
      <w:bookmarkStart w:id="323" w:name="_Toc521754525"/>
      <w:r>
        <w:t>Relational attributes</w:t>
      </w:r>
    </w:p>
    <w:p w14:paraId="55B08662" w14:textId="77777777" w:rsidR="007065C1" w:rsidRDefault="007065C1" w:rsidP="007065C1">
      <w:pPr>
        <w:pStyle w:val="H4Parts"/>
      </w:pPr>
      <w:r>
        <w:t>Rules</w:t>
      </w:r>
    </w:p>
    <w:p w14:paraId="70204334" w14:textId="77777777" w:rsidR="00DF159F" w:rsidRDefault="00DF159F" w:rsidP="00DF159F">
      <w:pPr>
        <w:pStyle w:val="Bodytext"/>
        <w:rPr>
          <w:lang w:eastAsia="en-AU"/>
        </w:rPr>
      </w:pPr>
      <w:r>
        <w:rPr>
          <w:lang w:eastAsia="en-AU"/>
        </w:rPr>
        <w:t>Not applicable</w:t>
      </w:r>
    </w:p>
    <w:p w14:paraId="20BF076C" w14:textId="77777777" w:rsidR="007065C1" w:rsidRPr="002261A3" w:rsidRDefault="00EF2B3D" w:rsidP="007065C1">
      <w:pPr>
        <w:pStyle w:val="H4Parts"/>
      </w:pPr>
      <w:r>
        <w:t>Guidelines for use</w:t>
      </w:r>
    </w:p>
    <w:bookmarkEnd w:id="323"/>
    <w:p w14:paraId="5B8C7281" w14:textId="465B753E" w:rsidR="007065C1" w:rsidRPr="00F07B3E" w:rsidRDefault="00C20C9D" w:rsidP="007065C1">
      <w:pPr>
        <w:pStyle w:val="Bodytext"/>
        <w:rPr>
          <w:lang w:eastAsia="en-AU"/>
        </w:rPr>
      </w:pPr>
      <w:r>
        <w:rPr>
          <w:lang w:eastAsia="en-AU"/>
        </w:rPr>
        <w:t>‘</w:t>
      </w:r>
      <w:r w:rsidR="00F07B3E">
        <w:rPr>
          <w:lang w:eastAsia="en-AU"/>
        </w:rPr>
        <w:t xml:space="preserve">01 </w:t>
      </w:r>
      <w:r>
        <w:rPr>
          <w:lang w:eastAsia="en-AU"/>
        </w:rPr>
        <w:t>—</w:t>
      </w:r>
      <w:r w:rsidR="00F07B3E">
        <w:rPr>
          <w:lang w:eastAsia="en-AU"/>
        </w:rPr>
        <w:t xml:space="preserve"> Private sector</w:t>
      </w:r>
      <w:r>
        <w:rPr>
          <w:lang w:eastAsia="en-AU"/>
        </w:rPr>
        <w:t>’</w:t>
      </w:r>
      <w:r w:rsidR="00F07B3E">
        <w:rPr>
          <w:lang w:eastAsia="en-AU"/>
        </w:rPr>
        <w:t xml:space="preserve"> should not be used for clients with a </w:t>
      </w:r>
      <w:r w:rsidR="00F07B3E">
        <w:rPr>
          <w:i/>
          <w:lang w:eastAsia="en-AU"/>
        </w:rPr>
        <w:t xml:space="preserve">Date of training contract transaction </w:t>
      </w:r>
      <w:r w:rsidR="002E5E9C">
        <w:rPr>
          <w:lang w:eastAsia="en-AU"/>
        </w:rPr>
        <w:t xml:space="preserve">prior to the </w:t>
      </w:r>
      <w:r w:rsidR="002E5E9C">
        <w:t xml:space="preserve">Australian apprenticeship management system (AAMS) </w:t>
      </w:r>
      <w:r w:rsidR="00AC20EE">
        <w:rPr>
          <w:lang w:eastAsia="en-AU"/>
        </w:rPr>
        <w:t xml:space="preserve">becoming </w:t>
      </w:r>
      <w:r w:rsidR="002E5E9C">
        <w:rPr>
          <w:lang w:eastAsia="en-AU"/>
        </w:rPr>
        <w:t>operational</w:t>
      </w:r>
      <w:r w:rsidR="00F07B3E">
        <w:rPr>
          <w:lang w:eastAsia="en-AU"/>
        </w:rPr>
        <w:t>.</w:t>
      </w:r>
    </w:p>
    <w:p w14:paraId="3611A883" w14:textId="77777777" w:rsidR="007065C1" w:rsidRDefault="00EF2B3D" w:rsidP="007065C1">
      <w:pPr>
        <w:pStyle w:val="H4Parts"/>
      </w:pPr>
      <w:r>
        <w:t>Related data</w:t>
      </w:r>
    </w:p>
    <w:p w14:paraId="5E7A87C6" w14:textId="77777777" w:rsidR="007065C1" w:rsidRDefault="007065C1" w:rsidP="007065C1">
      <w:pPr>
        <w:pStyle w:val="Bodytext"/>
        <w:rPr>
          <w:lang w:eastAsia="en-AU"/>
        </w:rPr>
      </w:pPr>
      <w:r>
        <w:rPr>
          <w:lang w:eastAsia="en-AU"/>
        </w:rPr>
        <w:t>Not applicable</w:t>
      </w:r>
    </w:p>
    <w:p w14:paraId="1DB79D22" w14:textId="77777777" w:rsidR="007065C1" w:rsidRDefault="007065C1" w:rsidP="007065C1">
      <w:pPr>
        <w:pStyle w:val="H4Parts"/>
      </w:pPr>
      <w:r>
        <w:t xml:space="preserve"> </w:t>
      </w:r>
      <w:r w:rsidR="00EF2B3D">
        <w:t>Type of relationship</w:t>
      </w:r>
    </w:p>
    <w:p w14:paraId="2813F1E7" w14:textId="77777777" w:rsidR="007065C1" w:rsidRDefault="007065C1" w:rsidP="007065C1">
      <w:pPr>
        <w:pStyle w:val="Bodytext"/>
        <w:rPr>
          <w:lang w:eastAsia="en-AU"/>
        </w:rPr>
      </w:pPr>
      <w:r>
        <w:rPr>
          <w:lang w:eastAsia="en-AU"/>
        </w:rPr>
        <w:t>Not applicable</w:t>
      </w:r>
    </w:p>
    <w:p w14:paraId="2033E883" w14:textId="77777777" w:rsidR="007065C1" w:rsidRDefault="007065C1" w:rsidP="007065C1">
      <w:pPr>
        <w:pStyle w:val="H4Parts"/>
      </w:pPr>
      <w:r>
        <w:t xml:space="preserve"> </w:t>
      </w:r>
      <w:r w:rsidR="00EF2B3D">
        <w:t>Classification scheme</w:t>
      </w:r>
    </w:p>
    <w:tbl>
      <w:tblPr>
        <w:tblW w:w="910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342FDC" w14:paraId="436CC6F3" w14:textId="77777777" w:rsidTr="00ED7143">
        <w:tc>
          <w:tcPr>
            <w:tcW w:w="1984" w:type="dxa"/>
          </w:tcPr>
          <w:p w14:paraId="026BA8E9" w14:textId="77777777" w:rsidR="00337C5A" w:rsidRPr="00342FDC" w:rsidRDefault="00337C5A" w:rsidP="00342FDC">
            <w:pPr>
              <w:pStyle w:val="Tableheading"/>
              <w:jc w:val="left"/>
              <w:rPr>
                <w:bCs/>
              </w:rPr>
            </w:pPr>
            <w:r w:rsidRPr="00342FDC">
              <w:rPr>
                <w:bCs/>
              </w:rPr>
              <w:t>Value</w:t>
            </w:r>
          </w:p>
        </w:tc>
        <w:tc>
          <w:tcPr>
            <w:tcW w:w="7124" w:type="dxa"/>
          </w:tcPr>
          <w:p w14:paraId="773B9269" w14:textId="4A7F6630" w:rsidR="00337C5A" w:rsidRPr="00342FDC" w:rsidRDefault="00337C5A" w:rsidP="00342FDC">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Employer type identifier</w:t>
            </w:r>
            <w:r w:rsidR="00DB6678" w:rsidRPr="00342FDC">
              <w:rPr>
                <w:bCs/>
                <w:noProof/>
              </w:rPr>
              <w:fldChar w:fldCharType="end"/>
            </w:r>
          </w:p>
        </w:tc>
      </w:tr>
      <w:tr w:rsidR="00337C5A" w14:paraId="22712165" w14:textId="77777777" w:rsidTr="00ED7143">
        <w:tc>
          <w:tcPr>
            <w:tcW w:w="1984" w:type="dxa"/>
          </w:tcPr>
          <w:p w14:paraId="3F192BF9" w14:textId="77777777" w:rsidR="00337C5A" w:rsidRDefault="00337C5A" w:rsidP="00523E21">
            <w:pPr>
              <w:pStyle w:val="Tablevaluetext"/>
            </w:pPr>
            <w:r>
              <w:t>01</w:t>
            </w:r>
          </w:p>
        </w:tc>
        <w:tc>
          <w:tcPr>
            <w:tcW w:w="7124" w:type="dxa"/>
          </w:tcPr>
          <w:p w14:paraId="43B8C52D" w14:textId="77777777" w:rsidR="00337C5A" w:rsidRDefault="00CD6DD0" w:rsidP="00342FDC">
            <w:pPr>
              <w:pStyle w:val="Tabledescriptext"/>
            </w:pPr>
            <w:r>
              <w:t>Private s</w:t>
            </w:r>
            <w:r w:rsidR="00337C5A">
              <w:t>ector</w:t>
            </w:r>
          </w:p>
        </w:tc>
      </w:tr>
      <w:tr w:rsidR="00337C5A" w14:paraId="461FF473" w14:textId="77777777" w:rsidTr="00ED7143">
        <w:tc>
          <w:tcPr>
            <w:tcW w:w="1984" w:type="dxa"/>
          </w:tcPr>
          <w:p w14:paraId="691AF58F" w14:textId="77777777" w:rsidR="00337C5A" w:rsidRDefault="00337C5A" w:rsidP="00523E21">
            <w:pPr>
              <w:pStyle w:val="Tablevaluetext"/>
            </w:pPr>
            <w:r>
              <w:t>02</w:t>
            </w:r>
          </w:p>
        </w:tc>
        <w:tc>
          <w:tcPr>
            <w:tcW w:w="7124" w:type="dxa"/>
          </w:tcPr>
          <w:p w14:paraId="4A4B4EEF" w14:textId="77777777" w:rsidR="00337C5A" w:rsidRDefault="00CD6DD0" w:rsidP="00F07B3E">
            <w:pPr>
              <w:pStyle w:val="Tabledescriptext"/>
            </w:pPr>
            <w:r>
              <w:t xml:space="preserve">Group training </w:t>
            </w:r>
          </w:p>
        </w:tc>
      </w:tr>
      <w:tr w:rsidR="00337C5A" w14:paraId="1FD8FDDF" w14:textId="77777777" w:rsidTr="00ED7143">
        <w:tc>
          <w:tcPr>
            <w:tcW w:w="1984" w:type="dxa"/>
          </w:tcPr>
          <w:p w14:paraId="52F1C082" w14:textId="77777777" w:rsidR="00337C5A" w:rsidRDefault="00337C5A" w:rsidP="00523E21">
            <w:pPr>
              <w:pStyle w:val="Tablevaluetext"/>
            </w:pPr>
            <w:r>
              <w:t>03</w:t>
            </w:r>
          </w:p>
        </w:tc>
        <w:tc>
          <w:tcPr>
            <w:tcW w:w="7124" w:type="dxa"/>
          </w:tcPr>
          <w:p w14:paraId="1F73282D" w14:textId="77777777" w:rsidR="00337C5A" w:rsidRDefault="00CD6DD0" w:rsidP="00342FDC">
            <w:pPr>
              <w:pStyle w:val="Tabledescriptext"/>
            </w:pPr>
            <w:r>
              <w:t>Government business e</w:t>
            </w:r>
            <w:r w:rsidR="00337C5A">
              <w:t>nterprise</w:t>
            </w:r>
          </w:p>
        </w:tc>
      </w:tr>
      <w:tr w:rsidR="00337C5A" w14:paraId="7798DFAB" w14:textId="77777777" w:rsidTr="00ED7143">
        <w:tc>
          <w:tcPr>
            <w:tcW w:w="1984" w:type="dxa"/>
          </w:tcPr>
          <w:p w14:paraId="62901E57" w14:textId="77777777" w:rsidR="00337C5A" w:rsidRDefault="00337C5A" w:rsidP="00523E21">
            <w:pPr>
              <w:pStyle w:val="Tablevaluetext"/>
            </w:pPr>
            <w:r>
              <w:t>04</w:t>
            </w:r>
          </w:p>
        </w:tc>
        <w:tc>
          <w:tcPr>
            <w:tcW w:w="7124" w:type="dxa"/>
          </w:tcPr>
          <w:p w14:paraId="4DE8D0A3" w14:textId="77777777" w:rsidR="00337C5A" w:rsidRDefault="00CD6DD0" w:rsidP="00342FDC">
            <w:pPr>
              <w:pStyle w:val="Tabledescriptext"/>
            </w:pPr>
            <w:r>
              <w:t>Local g</w:t>
            </w:r>
            <w:r w:rsidR="00337C5A">
              <w:t>overnment</w:t>
            </w:r>
          </w:p>
        </w:tc>
      </w:tr>
      <w:tr w:rsidR="00337C5A" w14:paraId="7801460F" w14:textId="77777777" w:rsidTr="00ED7143">
        <w:tc>
          <w:tcPr>
            <w:tcW w:w="1984" w:type="dxa"/>
          </w:tcPr>
          <w:p w14:paraId="3EC996E3" w14:textId="77777777" w:rsidR="00337C5A" w:rsidRDefault="00337C5A" w:rsidP="00523E21">
            <w:pPr>
              <w:pStyle w:val="Tablevaluetext"/>
            </w:pPr>
            <w:r>
              <w:t>05</w:t>
            </w:r>
          </w:p>
        </w:tc>
        <w:tc>
          <w:tcPr>
            <w:tcW w:w="7124" w:type="dxa"/>
          </w:tcPr>
          <w:p w14:paraId="56AE4E5E" w14:textId="77777777" w:rsidR="00337C5A" w:rsidRDefault="00CD6DD0" w:rsidP="00342FDC">
            <w:pPr>
              <w:pStyle w:val="Tabledescriptext"/>
            </w:pPr>
            <w:r>
              <w:t>State g</w:t>
            </w:r>
            <w:r w:rsidR="00337C5A">
              <w:t>overnment</w:t>
            </w:r>
          </w:p>
        </w:tc>
      </w:tr>
      <w:tr w:rsidR="00337C5A" w14:paraId="3BB7719E" w14:textId="77777777" w:rsidTr="00ED7143">
        <w:tc>
          <w:tcPr>
            <w:tcW w:w="1984" w:type="dxa"/>
          </w:tcPr>
          <w:p w14:paraId="63E9AC73" w14:textId="77777777" w:rsidR="00337C5A" w:rsidRDefault="00337C5A" w:rsidP="00523E21">
            <w:pPr>
              <w:pStyle w:val="Tablevaluetext"/>
            </w:pPr>
            <w:r>
              <w:t>06</w:t>
            </w:r>
          </w:p>
        </w:tc>
        <w:tc>
          <w:tcPr>
            <w:tcW w:w="7124" w:type="dxa"/>
          </w:tcPr>
          <w:p w14:paraId="1689B37D" w14:textId="434696A7" w:rsidR="00337C5A" w:rsidRDefault="00F07B3E" w:rsidP="00342FDC">
            <w:pPr>
              <w:pStyle w:val="Tabledescriptext"/>
            </w:pPr>
            <w:r>
              <w:t>Federal</w:t>
            </w:r>
            <w:r w:rsidR="00CD6DD0">
              <w:t xml:space="preserve"> </w:t>
            </w:r>
            <w:r w:rsidR="009B4DCE">
              <w:t>g</w:t>
            </w:r>
            <w:r w:rsidR="00337C5A">
              <w:t>overnment</w:t>
            </w:r>
          </w:p>
        </w:tc>
      </w:tr>
      <w:tr w:rsidR="00337C5A" w14:paraId="66F70579" w14:textId="77777777" w:rsidTr="00ED7143">
        <w:tc>
          <w:tcPr>
            <w:tcW w:w="1984" w:type="dxa"/>
          </w:tcPr>
          <w:p w14:paraId="078E7E83" w14:textId="77777777" w:rsidR="00337C5A" w:rsidRDefault="00337C5A" w:rsidP="00523E21">
            <w:pPr>
              <w:pStyle w:val="Tablevaluetext"/>
            </w:pPr>
            <w:r>
              <w:t>90</w:t>
            </w:r>
          </w:p>
        </w:tc>
        <w:tc>
          <w:tcPr>
            <w:tcW w:w="7124" w:type="dxa"/>
          </w:tcPr>
          <w:p w14:paraId="00981F57" w14:textId="77777777" w:rsidR="00337C5A" w:rsidRDefault="00CD6DD0" w:rsidP="00342FDC">
            <w:pPr>
              <w:pStyle w:val="Tabledescriptext"/>
            </w:pPr>
            <w:r>
              <w:t>Not elsewhere c</w:t>
            </w:r>
            <w:r w:rsidR="00337C5A">
              <w:t>lassified</w:t>
            </w:r>
          </w:p>
        </w:tc>
      </w:tr>
    </w:tbl>
    <w:p w14:paraId="3274A1F6" w14:textId="77777777" w:rsidR="007065C1" w:rsidRDefault="007065C1" w:rsidP="007065C1">
      <w:pPr>
        <w:pStyle w:val="H4Parts"/>
      </w:pPr>
      <w:r>
        <w:t>Question</w:t>
      </w:r>
    </w:p>
    <w:p w14:paraId="3F7628F8" w14:textId="77777777" w:rsidR="006B2E55" w:rsidRPr="006B2E55" w:rsidRDefault="006B2E55" w:rsidP="006B2E55">
      <w:pPr>
        <w:pStyle w:val="Bodytext"/>
        <w:rPr>
          <w:lang w:eastAsia="en-AU"/>
        </w:rPr>
      </w:pPr>
      <w:r>
        <w:rPr>
          <w:lang w:eastAsia="en-AU"/>
        </w:rPr>
        <w:t>Not applicable</w:t>
      </w:r>
    </w:p>
    <w:p w14:paraId="330E7A53" w14:textId="77777777" w:rsidR="007065C1" w:rsidRDefault="00EF2B3D" w:rsidP="007065C1">
      <w:pPr>
        <w:pStyle w:val="H3Parts"/>
      </w:pPr>
      <w:r>
        <w:t>Format attributes</w:t>
      </w:r>
    </w:p>
    <w:p w14:paraId="4D779FE3" w14:textId="77777777" w:rsidR="007065C1" w:rsidRDefault="007065C1" w:rsidP="00342FDC">
      <w:pPr>
        <w:pStyle w:val="Bodytext"/>
      </w:pPr>
      <w:r>
        <w:t>Length:</w:t>
      </w:r>
      <w:r>
        <w:tab/>
      </w:r>
      <w:r w:rsidR="00342FDC">
        <w:tab/>
      </w:r>
      <w:r>
        <w:t>2</w:t>
      </w:r>
    </w:p>
    <w:p w14:paraId="013DAA39" w14:textId="77777777" w:rsidR="007065C1" w:rsidRDefault="007065C1" w:rsidP="00342FDC">
      <w:pPr>
        <w:pStyle w:val="Bodytext"/>
      </w:pPr>
      <w:r>
        <w:t>Type:</w:t>
      </w:r>
      <w:r>
        <w:tab/>
      </w:r>
      <w:r w:rsidR="00342FDC">
        <w:tab/>
      </w:r>
      <w:r w:rsidR="00CF290D">
        <w:t>alpha</w:t>
      </w:r>
      <w:r>
        <w:t>numeric</w:t>
      </w:r>
    </w:p>
    <w:p w14:paraId="35B80F9E" w14:textId="77777777" w:rsidR="007065C1" w:rsidRDefault="00C314D5" w:rsidP="00342FDC">
      <w:pPr>
        <w:pStyle w:val="Bodytext"/>
      </w:pPr>
      <w:r>
        <w:t>Justification:</w:t>
      </w:r>
      <w:r w:rsidR="007065C1">
        <w:tab/>
      </w:r>
      <w:r w:rsidR="00342FDC">
        <w:tab/>
      </w:r>
      <w:r w:rsidR="007065C1">
        <w:t>none</w:t>
      </w:r>
    </w:p>
    <w:p w14:paraId="713C021A" w14:textId="77777777" w:rsidR="007065C1" w:rsidRDefault="00EF2B3D" w:rsidP="00342FDC">
      <w:pPr>
        <w:pStyle w:val="Bodytext"/>
      </w:pPr>
      <w:bookmarkStart w:id="324" w:name="_Toc521754528"/>
      <w:r>
        <w:t>Fill character:</w:t>
      </w:r>
      <w:r w:rsidR="007065C1">
        <w:tab/>
      </w:r>
      <w:r w:rsidR="00342FDC">
        <w:tab/>
      </w:r>
      <w:r w:rsidR="007065C1">
        <w:t>none</w:t>
      </w:r>
    </w:p>
    <w:p w14:paraId="2629A5B8" w14:textId="77777777" w:rsidR="007065C1" w:rsidRPr="00AC78D3" w:rsidRDefault="007065C1" w:rsidP="00342FDC">
      <w:pPr>
        <w:pStyle w:val="Bodytext"/>
      </w:pPr>
      <w:r w:rsidRPr="00AC78D3">
        <w:t>Permitted data element value:</w:t>
      </w:r>
      <w:r w:rsidRPr="00AC78D3">
        <w:tab/>
      </w:r>
      <w:r w:rsidR="00116202">
        <w:t>not applicable</w:t>
      </w:r>
    </w:p>
    <w:p w14:paraId="26C74A81" w14:textId="77777777" w:rsidR="0074740D" w:rsidRDefault="0074740D" w:rsidP="009D30A2">
      <w:pPr>
        <w:pStyle w:val="H3Parts"/>
        <w:sectPr w:rsidR="0074740D" w:rsidSect="00383D20">
          <w:headerReference w:type="first" r:id="rId61"/>
          <w:footerReference w:type="first" r:id="rId62"/>
          <w:pgSz w:w="11906" w:h="16838" w:code="9"/>
          <w:pgMar w:top="851" w:right="1418" w:bottom="851" w:left="1418" w:header="624" w:footer="624" w:gutter="0"/>
          <w:cols w:space="708"/>
          <w:titlePg/>
          <w:docGrid w:linePitch="360"/>
        </w:sectPr>
      </w:pPr>
    </w:p>
    <w:p w14:paraId="4681F55A" w14:textId="77777777" w:rsidR="007065C1" w:rsidRDefault="00EF2B3D" w:rsidP="009D30A2">
      <w:pPr>
        <w:pStyle w:val="H3Parts"/>
      </w:pPr>
      <w:r>
        <w:lastRenderedPageBreak/>
        <w:t>Administrative attributes</w:t>
      </w:r>
    </w:p>
    <w:p w14:paraId="02AE6A45" w14:textId="77777777" w:rsidR="007065C1" w:rsidRDefault="007065C1" w:rsidP="009D30A2">
      <w:pPr>
        <w:pStyle w:val="H4Parts"/>
      </w:pPr>
      <w:r>
        <w:t>History</w:t>
      </w:r>
      <w:bookmarkEnd w:id="324"/>
    </w:p>
    <w:tbl>
      <w:tblPr>
        <w:tblpPr w:leftFromText="180" w:rightFromText="180" w:vertAnchor="text" w:horzAnchor="margin" w:tblpY="130"/>
        <w:tblW w:w="9180"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8"/>
      </w:tblGrid>
      <w:tr w:rsidR="00F07B3E" w:rsidRPr="00342FDC" w14:paraId="0006AF18" w14:textId="77777777" w:rsidTr="00C20C9D">
        <w:tc>
          <w:tcPr>
            <w:tcW w:w="1690" w:type="dxa"/>
            <w:tcBorders>
              <w:top w:val="single" w:sz="12" w:space="0" w:color="000000"/>
              <w:left w:val="nil"/>
              <w:bottom w:val="single" w:sz="6" w:space="0" w:color="000000"/>
              <w:right w:val="single" w:sz="6" w:space="0" w:color="000000"/>
            </w:tcBorders>
          </w:tcPr>
          <w:p w14:paraId="782F941B" w14:textId="77777777" w:rsidR="00F07B3E" w:rsidRPr="00342FDC" w:rsidRDefault="00F07B3E" w:rsidP="009D30A2">
            <w:pPr>
              <w:pStyle w:val="Tableheading"/>
              <w:jc w:val="left"/>
              <w:rPr>
                <w:bCs/>
              </w:rPr>
            </w:pPr>
            <w:r w:rsidRPr="00342FDC">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5451D51C" w14:textId="77777777" w:rsidR="00F07B3E" w:rsidRPr="00342FDC" w:rsidRDefault="00F07B3E" w:rsidP="009D30A2">
            <w:pPr>
              <w:pStyle w:val="Tableheading"/>
              <w:jc w:val="left"/>
              <w:rPr>
                <w:bCs/>
              </w:rPr>
            </w:pPr>
            <w:r w:rsidRPr="00342FDC">
              <w:rPr>
                <w:bCs/>
              </w:rPr>
              <w:t>VET provider</w:t>
            </w:r>
          </w:p>
        </w:tc>
        <w:tc>
          <w:tcPr>
            <w:tcW w:w="3748" w:type="dxa"/>
            <w:tcBorders>
              <w:top w:val="single" w:sz="12" w:space="0" w:color="000000"/>
              <w:left w:val="single" w:sz="6" w:space="0" w:color="000000"/>
              <w:bottom w:val="single" w:sz="6" w:space="0" w:color="000000"/>
              <w:right w:val="nil"/>
            </w:tcBorders>
          </w:tcPr>
          <w:p w14:paraId="626962F8" w14:textId="77777777" w:rsidR="00F07B3E" w:rsidRPr="00342FDC" w:rsidRDefault="00F07B3E" w:rsidP="009D30A2">
            <w:pPr>
              <w:pStyle w:val="Tableheading"/>
              <w:jc w:val="left"/>
              <w:rPr>
                <w:bCs/>
              </w:rPr>
            </w:pPr>
            <w:r w:rsidRPr="00342FDC">
              <w:rPr>
                <w:bCs/>
              </w:rPr>
              <w:t>Apprenticeship</w:t>
            </w:r>
          </w:p>
        </w:tc>
      </w:tr>
      <w:tr w:rsidR="00F07B3E" w14:paraId="7FC68CDB" w14:textId="77777777" w:rsidTr="00C20C9D">
        <w:tc>
          <w:tcPr>
            <w:tcW w:w="1690" w:type="dxa"/>
            <w:tcBorders>
              <w:top w:val="single" w:sz="6" w:space="0" w:color="000000"/>
              <w:left w:val="nil"/>
              <w:bottom w:val="single" w:sz="6" w:space="0" w:color="000000"/>
              <w:right w:val="single" w:sz="6" w:space="0" w:color="000000"/>
            </w:tcBorders>
          </w:tcPr>
          <w:p w14:paraId="1B77EDE2" w14:textId="77777777" w:rsidR="00F07B3E" w:rsidRDefault="00F07B3E" w:rsidP="009D30A2">
            <w:pPr>
              <w:pStyle w:val="Tabledescriptext"/>
              <w:keepN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62EDB97D" w14:textId="77777777" w:rsidR="00F07B3E" w:rsidRDefault="00F07B3E" w:rsidP="009D30A2">
            <w:pPr>
              <w:pStyle w:val="Tabledescriptext"/>
              <w:keepNext/>
            </w:pPr>
          </w:p>
        </w:tc>
        <w:tc>
          <w:tcPr>
            <w:tcW w:w="3748" w:type="dxa"/>
            <w:tcBorders>
              <w:top w:val="single" w:sz="6" w:space="0" w:color="000000"/>
              <w:left w:val="single" w:sz="6" w:space="0" w:color="000000"/>
              <w:bottom w:val="single" w:sz="6" w:space="0" w:color="000000"/>
              <w:right w:val="nil"/>
            </w:tcBorders>
          </w:tcPr>
          <w:p w14:paraId="54F1D556" w14:textId="33C135A8" w:rsidR="00F07B3E" w:rsidRPr="009B1B49" w:rsidRDefault="00F07B3E" w:rsidP="009D30A2">
            <w:pPr>
              <w:pStyle w:val="Tabledescriptext"/>
              <w:keepNext/>
              <w:rPr>
                <w:b/>
                <w:bCs/>
              </w:rPr>
            </w:pPr>
            <w:r w:rsidRPr="009B1B49">
              <w:rPr>
                <w:b/>
                <w:bCs/>
              </w:rPr>
              <w:t xml:space="preserve">Introduced </w:t>
            </w:r>
            <w:r w:rsidR="00B14FF4">
              <w:rPr>
                <w:b/>
                <w:bCs/>
              </w:rPr>
              <w:t>1</w:t>
            </w:r>
            <w:r w:rsidRPr="009B1B49">
              <w:rPr>
                <w:b/>
                <w:bCs/>
              </w:rPr>
              <w:t xml:space="preserve"> July 1994</w:t>
            </w:r>
          </w:p>
          <w:p w14:paraId="5C9237C8" w14:textId="77777777" w:rsidR="00F07B3E" w:rsidRDefault="00F07B3E" w:rsidP="009D30A2">
            <w:pPr>
              <w:pStyle w:val="Tabledescriptext"/>
              <w:keepNext/>
              <w:rPr>
                <w:i/>
              </w:rPr>
            </w:pPr>
            <w:r w:rsidRPr="00581B87">
              <w:rPr>
                <w:i/>
              </w:rPr>
              <w:t>Employer type identifier</w:t>
            </w:r>
          </w:p>
          <w:p w14:paraId="7072D0F0" w14:textId="77777777" w:rsidR="00620F07" w:rsidRPr="00581B87" w:rsidRDefault="00620F07" w:rsidP="009D30A2">
            <w:pPr>
              <w:pStyle w:val="Tabledescriptext"/>
              <w:keepNext/>
              <w:rPr>
                <w:i/>
              </w:rPr>
            </w:pPr>
          </w:p>
        </w:tc>
      </w:tr>
    </w:tbl>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452"/>
      </w:tblGrid>
      <w:tr w:rsidR="00F07B3E" w14:paraId="2459E07C" w14:textId="77777777" w:rsidTr="00C20C9D">
        <w:tc>
          <w:tcPr>
            <w:tcW w:w="9180" w:type="dxa"/>
            <w:gridSpan w:val="2"/>
          </w:tcPr>
          <w:p w14:paraId="7F16AF8E" w14:textId="77777777" w:rsidR="00F07B3E" w:rsidRDefault="00F07B3E" w:rsidP="009D30A2">
            <w:pPr>
              <w:pStyle w:val="Tableheading"/>
            </w:pPr>
            <w:r>
              <w:t>Data element definitions</w:t>
            </w:r>
          </w:p>
        </w:tc>
      </w:tr>
      <w:tr w:rsidR="00F07B3E" w14:paraId="2FDED49E" w14:textId="77777777" w:rsidTr="00C20C9D">
        <w:tc>
          <w:tcPr>
            <w:tcW w:w="1728" w:type="dxa"/>
          </w:tcPr>
          <w:p w14:paraId="2705BF4D" w14:textId="77777777" w:rsidR="00F07B3E" w:rsidRPr="009B1B49" w:rsidRDefault="00F07B3E" w:rsidP="009D30A2">
            <w:pPr>
              <w:pStyle w:val="Tabledescriptext"/>
              <w:keepNext/>
            </w:pPr>
            <w:r w:rsidRPr="009B1B49">
              <w:t>Edition 2.2</w:t>
            </w:r>
          </w:p>
        </w:tc>
        <w:tc>
          <w:tcPr>
            <w:tcW w:w="7452" w:type="dxa"/>
          </w:tcPr>
          <w:p w14:paraId="2288C70A" w14:textId="78B05A17" w:rsidR="00F07B3E" w:rsidRPr="00C20C9D" w:rsidRDefault="00F07B3E" w:rsidP="009D30A2">
            <w:pPr>
              <w:pStyle w:val="standardhistoryheading"/>
              <w:keepNext/>
              <w:rPr>
                <w:rFonts w:ascii="Arial" w:hAnsi="Arial" w:cs="Arial"/>
                <w:sz w:val="18"/>
                <w:szCs w:val="18"/>
              </w:rPr>
            </w:pPr>
            <w:r w:rsidRPr="00C20C9D">
              <w:rPr>
                <w:rFonts w:ascii="Arial" w:hAnsi="Arial" w:cs="Arial"/>
                <w:sz w:val="18"/>
                <w:szCs w:val="18"/>
              </w:rPr>
              <w:t xml:space="preserve">Revised </w:t>
            </w:r>
            <w:r w:rsidR="00B14FF4">
              <w:rPr>
                <w:rFonts w:ascii="Arial" w:hAnsi="Arial" w:cs="Arial"/>
                <w:sz w:val="18"/>
                <w:szCs w:val="18"/>
              </w:rPr>
              <w:t>1</w:t>
            </w:r>
            <w:r w:rsidRPr="00C20C9D">
              <w:rPr>
                <w:rFonts w:ascii="Arial" w:hAnsi="Arial" w:cs="Arial"/>
                <w:sz w:val="18"/>
                <w:szCs w:val="18"/>
              </w:rPr>
              <w:t xml:space="preserve"> October 2016</w:t>
            </w:r>
          </w:p>
          <w:p w14:paraId="74488AD8" w14:textId="77777777" w:rsidR="00F07B3E" w:rsidRPr="00C20C9D" w:rsidRDefault="00C20C9D" w:rsidP="009D30A2">
            <w:pPr>
              <w:pStyle w:val="standardhistorytext"/>
              <w:keepNext/>
              <w:rPr>
                <w:rFonts w:ascii="Arial" w:hAnsi="Arial" w:cs="Arial"/>
                <w:b w:val="0"/>
                <w:sz w:val="18"/>
                <w:szCs w:val="18"/>
              </w:rPr>
            </w:pPr>
            <w:r>
              <w:rPr>
                <w:rFonts w:ascii="Arial" w:hAnsi="Arial" w:cs="Arial"/>
                <w:b w:val="0"/>
                <w:sz w:val="18"/>
                <w:szCs w:val="18"/>
              </w:rPr>
              <w:t>Renamed ‘02 – Group training scheme’</w:t>
            </w:r>
            <w:r w:rsidR="00F07B3E" w:rsidRPr="00C20C9D">
              <w:rPr>
                <w:rFonts w:ascii="Arial" w:hAnsi="Arial" w:cs="Arial"/>
                <w:b w:val="0"/>
                <w:sz w:val="18"/>
                <w:szCs w:val="18"/>
              </w:rPr>
              <w:t xml:space="preserve"> to </w:t>
            </w:r>
            <w:r>
              <w:rPr>
                <w:rFonts w:ascii="Arial" w:hAnsi="Arial" w:cs="Arial"/>
                <w:b w:val="0"/>
                <w:sz w:val="18"/>
                <w:szCs w:val="18"/>
              </w:rPr>
              <w:t>‘</w:t>
            </w:r>
            <w:r w:rsidR="00F07B3E" w:rsidRPr="00C20C9D">
              <w:rPr>
                <w:rFonts w:ascii="Arial" w:hAnsi="Arial" w:cs="Arial"/>
                <w:b w:val="0"/>
                <w:sz w:val="18"/>
                <w:szCs w:val="18"/>
              </w:rPr>
              <w:t>02 – Group training</w:t>
            </w:r>
            <w:r>
              <w:rPr>
                <w:rFonts w:ascii="Arial" w:hAnsi="Arial" w:cs="Arial"/>
                <w:b w:val="0"/>
                <w:sz w:val="18"/>
                <w:szCs w:val="18"/>
              </w:rPr>
              <w:t>’</w:t>
            </w:r>
          </w:p>
          <w:p w14:paraId="1E0373DC" w14:textId="1C790CD1" w:rsidR="00F07B3E" w:rsidRPr="00C20C9D" w:rsidRDefault="00C20C9D" w:rsidP="009D30A2">
            <w:pPr>
              <w:pStyle w:val="standardhistorytext"/>
              <w:keepNext/>
              <w:rPr>
                <w:rFonts w:ascii="Arial" w:hAnsi="Arial" w:cs="Arial"/>
                <w:b w:val="0"/>
                <w:sz w:val="18"/>
                <w:szCs w:val="18"/>
              </w:rPr>
            </w:pPr>
            <w:r>
              <w:rPr>
                <w:rFonts w:ascii="Arial" w:hAnsi="Arial" w:cs="Arial"/>
                <w:b w:val="0"/>
                <w:sz w:val="18"/>
                <w:szCs w:val="18"/>
              </w:rPr>
              <w:t>Renamed ‘</w:t>
            </w:r>
            <w:r w:rsidR="00F07B3E" w:rsidRPr="00C20C9D">
              <w:rPr>
                <w:rFonts w:ascii="Arial" w:hAnsi="Arial" w:cs="Arial"/>
                <w:b w:val="0"/>
                <w:sz w:val="18"/>
                <w:szCs w:val="18"/>
              </w:rPr>
              <w:t>06</w:t>
            </w:r>
            <w:r>
              <w:rPr>
                <w:rFonts w:ascii="Arial" w:hAnsi="Arial" w:cs="Arial"/>
                <w:b w:val="0"/>
                <w:sz w:val="18"/>
                <w:szCs w:val="18"/>
              </w:rPr>
              <w:t xml:space="preserve"> – Commonwealth Government' to ‘</w:t>
            </w:r>
            <w:r w:rsidR="00F07B3E" w:rsidRPr="00C20C9D">
              <w:rPr>
                <w:rFonts w:ascii="Arial" w:hAnsi="Arial" w:cs="Arial"/>
                <w:b w:val="0"/>
                <w:sz w:val="18"/>
                <w:szCs w:val="18"/>
              </w:rPr>
              <w:t xml:space="preserve">06 – </w:t>
            </w:r>
            <w:r w:rsidR="00F07B3E" w:rsidRPr="007705C3">
              <w:rPr>
                <w:rFonts w:ascii="Arial" w:hAnsi="Arial" w:cs="Arial"/>
                <w:b w:val="0"/>
                <w:sz w:val="18"/>
                <w:szCs w:val="18"/>
              </w:rPr>
              <w:t xml:space="preserve">Federal </w:t>
            </w:r>
            <w:r w:rsidR="007705C3" w:rsidRPr="007705C3">
              <w:rPr>
                <w:rFonts w:ascii="Arial" w:hAnsi="Arial" w:cs="Arial"/>
                <w:b w:val="0"/>
                <w:sz w:val="18"/>
                <w:szCs w:val="18"/>
              </w:rPr>
              <w:t>g</w:t>
            </w:r>
            <w:r w:rsidR="00F07B3E" w:rsidRPr="007705C3">
              <w:rPr>
                <w:rFonts w:ascii="Arial" w:hAnsi="Arial" w:cs="Arial"/>
                <w:b w:val="0"/>
                <w:sz w:val="18"/>
                <w:szCs w:val="18"/>
              </w:rPr>
              <w:t>overnment</w:t>
            </w:r>
            <w:r w:rsidRPr="007705C3">
              <w:rPr>
                <w:rFonts w:ascii="Arial" w:hAnsi="Arial" w:cs="Arial"/>
                <w:b w:val="0"/>
                <w:sz w:val="18"/>
                <w:szCs w:val="18"/>
              </w:rPr>
              <w:t>’</w:t>
            </w:r>
          </w:p>
          <w:p w14:paraId="05808E46" w14:textId="77777777" w:rsidR="00F07B3E" w:rsidRDefault="00C20C9D" w:rsidP="009D30A2">
            <w:pPr>
              <w:pStyle w:val="standardhistorytext"/>
              <w:keepNext/>
            </w:pPr>
            <w:r>
              <w:rPr>
                <w:rFonts w:ascii="Arial" w:hAnsi="Arial" w:cs="Arial"/>
                <w:b w:val="0"/>
                <w:sz w:val="18"/>
                <w:szCs w:val="18"/>
              </w:rPr>
              <w:t>Added ‘07 – Direct employment’ and ‘</w:t>
            </w:r>
            <w:r w:rsidR="00F07B3E" w:rsidRPr="00C20C9D">
              <w:rPr>
                <w:rFonts w:ascii="Arial" w:hAnsi="Arial" w:cs="Arial"/>
                <w:b w:val="0"/>
                <w:sz w:val="18"/>
                <w:szCs w:val="18"/>
              </w:rPr>
              <w:t>08 – Labour hire</w:t>
            </w:r>
            <w:r>
              <w:rPr>
                <w:rFonts w:ascii="Arial" w:hAnsi="Arial" w:cs="Arial"/>
                <w:b w:val="0"/>
                <w:sz w:val="18"/>
                <w:szCs w:val="18"/>
              </w:rPr>
              <w:t>’</w:t>
            </w:r>
          </w:p>
        </w:tc>
      </w:tr>
      <w:tr w:rsidR="00ED7143" w14:paraId="5287F692" w14:textId="77777777" w:rsidTr="00C20C9D">
        <w:tc>
          <w:tcPr>
            <w:tcW w:w="1728" w:type="dxa"/>
          </w:tcPr>
          <w:p w14:paraId="76DF19EB" w14:textId="36102850" w:rsidR="00ED7143" w:rsidRPr="009B1B49" w:rsidRDefault="00ED7143" w:rsidP="009D30A2">
            <w:pPr>
              <w:pStyle w:val="Tabledescriptext"/>
              <w:keepNext/>
            </w:pPr>
            <w:r>
              <w:t>Edition 2.3</w:t>
            </w:r>
          </w:p>
        </w:tc>
        <w:tc>
          <w:tcPr>
            <w:tcW w:w="7452" w:type="dxa"/>
          </w:tcPr>
          <w:p w14:paraId="668A7DC0" w14:textId="77777777" w:rsidR="00ED7143" w:rsidRDefault="00ED7143" w:rsidP="009D30A2">
            <w:pPr>
              <w:pStyle w:val="standardhistoryheading"/>
              <w:keepNext/>
              <w:rPr>
                <w:rFonts w:ascii="Arial" w:hAnsi="Arial" w:cs="Arial"/>
                <w:sz w:val="18"/>
                <w:szCs w:val="18"/>
              </w:rPr>
            </w:pPr>
            <w:r>
              <w:rPr>
                <w:rFonts w:ascii="Arial" w:hAnsi="Arial" w:cs="Arial"/>
                <w:sz w:val="18"/>
                <w:szCs w:val="18"/>
              </w:rPr>
              <w:t>Revised 31 August 2018</w:t>
            </w:r>
          </w:p>
          <w:p w14:paraId="67F2392A" w14:textId="1AE8288D" w:rsidR="00ED7143" w:rsidRPr="00ED7143" w:rsidRDefault="00ED7143" w:rsidP="009D30A2">
            <w:pPr>
              <w:pStyle w:val="standardhistoryheading"/>
              <w:keepNext/>
              <w:rPr>
                <w:rFonts w:ascii="Arial" w:hAnsi="Arial" w:cs="Arial"/>
                <w:b w:val="0"/>
                <w:sz w:val="18"/>
                <w:szCs w:val="18"/>
              </w:rPr>
            </w:pPr>
            <w:r w:rsidRPr="00ED7143">
              <w:rPr>
                <w:rFonts w:ascii="Arial" w:hAnsi="Arial" w:cs="Arial"/>
                <w:b w:val="0"/>
                <w:sz w:val="18"/>
                <w:szCs w:val="18"/>
              </w:rPr>
              <w:t>Removed codes ‘07 – Direct employment’ and ‘08 – Labour hire’</w:t>
            </w:r>
          </w:p>
        </w:tc>
      </w:tr>
    </w:tbl>
    <w:p w14:paraId="128F8C4A" w14:textId="77777777" w:rsidR="00F07B3E" w:rsidRDefault="00F07B3E" w:rsidP="00F07B3E"/>
    <w:p w14:paraId="2805B306" w14:textId="77777777" w:rsidR="00F07B3E" w:rsidRDefault="00F07B3E" w:rsidP="00F07B3E"/>
    <w:p w14:paraId="7DB1B33C" w14:textId="77777777" w:rsidR="00F07B3E" w:rsidRPr="00F07B3E" w:rsidRDefault="00F07B3E" w:rsidP="00F07B3E"/>
    <w:p w14:paraId="2535FEA2" w14:textId="77777777" w:rsidR="008A4F8B" w:rsidRDefault="00FD30AD" w:rsidP="008A4F8B">
      <w:pPr>
        <w:pStyle w:val="H2Headings"/>
      </w:pPr>
      <w:bookmarkStart w:id="325" w:name="_Toc521754531"/>
      <w:bookmarkStart w:id="326" w:name="_Toc521754829"/>
      <w:bookmarkStart w:id="327" w:name="_Toc524261421"/>
      <w:bookmarkStart w:id="328" w:name="_Toc161713317"/>
      <w:bookmarkStart w:id="329" w:name="_Toc222218799"/>
      <w:bookmarkStart w:id="330" w:name="_Toc113785542"/>
      <w:bookmarkStart w:id="331" w:name="_Toc113785831"/>
      <w:bookmarkStart w:id="332" w:name="_Toc116875100"/>
      <w:bookmarkStart w:id="333" w:name="_Toc128472410"/>
      <w:bookmarkEnd w:id="299"/>
      <w:bookmarkEnd w:id="300"/>
      <w:bookmarkEnd w:id="301"/>
      <w:bookmarkEnd w:id="302"/>
      <w:r>
        <w:lastRenderedPageBreak/>
        <w:t>Existing worker f</w:t>
      </w:r>
      <w:r w:rsidR="008A4F8B">
        <w:t>lag</w:t>
      </w:r>
      <w:bookmarkEnd w:id="325"/>
      <w:bookmarkEnd w:id="326"/>
      <w:bookmarkEnd w:id="327"/>
      <w:bookmarkEnd w:id="328"/>
      <w:bookmarkEnd w:id="329"/>
    </w:p>
    <w:p w14:paraId="23764DD1" w14:textId="77777777" w:rsidR="008A4F8B" w:rsidRDefault="00FD30AD" w:rsidP="008A4F8B">
      <w:pPr>
        <w:pStyle w:val="H3Parts"/>
      </w:pPr>
      <w:r>
        <w:t>Definitional attributes</w:t>
      </w:r>
    </w:p>
    <w:p w14:paraId="0C9410EA" w14:textId="77777777" w:rsidR="008A4F8B" w:rsidRDefault="008A4F8B" w:rsidP="008A4F8B">
      <w:pPr>
        <w:pStyle w:val="H4Parts"/>
      </w:pPr>
      <w:r>
        <w:t>Definition</w:t>
      </w:r>
    </w:p>
    <w:p w14:paraId="27598726" w14:textId="77777777" w:rsidR="008A4F8B" w:rsidRDefault="00FD30AD" w:rsidP="008A4F8B">
      <w:pPr>
        <w:pStyle w:val="Bodytext"/>
      </w:pPr>
      <w:r w:rsidRPr="00305356">
        <w:rPr>
          <w:i/>
        </w:rPr>
        <w:t>Existing worker flag</w:t>
      </w:r>
      <w:r w:rsidR="008A4F8B">
        <w:t xml:space="preserve"> indicates whether a client entering into </w:t>
      </w:r>
      <w:r w:rsidR="00F556F2">
        <w:t>a</w:t>
      </w:r>
      <w:r w:rsidR="008A4F8B">
        <w:t xml:space="preserve"> training contract is an existing worker.</w:t>
      </w:r>
    </w:p>
    <w:p w14:paraId="30A281BD" w14:textId="77777777" w:rsidR="008A4F8B" w:rsidRDefault="008A4F8B" w:rsidP="008A4F8B">
      <w:pPr>
        <w:pStyle w:val="H4Parts"/>
      </w:pPr>
      <w:r>
        <w:t>Context</w:t>
      </w:r>
    </w:p>
    <w:p w14:paraId="65580DB1" w14:textId="6A05FCCB" w:rsidR="001405BB" w:rsidRPr="001405BB" w:rsidRDefault="00FD30AD" w:rsidP="001405BB">
      <w:pPr>
        <w:pStyle w:val="Bodytext"/>
        <w:rPr>
          <w:lang w:eastAsia="en-AU"/>
        </w:rPr>
      </w:pPr>
      <w:r w:rsidRPr="00305356">
        <w:rPr>
          <w:i/>
        </w:rPr>
        <w:t>Existing worker flag</w:t>
      </w:r>
      <w:r w:rsidR="001405BB">
        <w:t xml:space="preserve"> is used </w:t>
      </w:r>
      <w:r w:rsidR="00AC20EE">
        <w:t>in the</w:t>
      </w:r>
      <w:r w:rsidR="00FF736E">
        <w:t xml:space="preserve"> </w:t>
      </w:r>
      <w:r w:rsidR="001405BB">
        <w:t xml:space="preserve">analysis </w:t>
      </w:r>
      <w:r w:rsidR="00DE12E2">
        <w:t>of training contract data by existing worker status</w:t>
      </w:r>
      <w:r w:rsidR="001405BB">
        <w:t>.</w:t>
      </w:r>
    </w:p>
    <w:p w14:paraId="7E123DED" w14:textId="77777777" w:rsidR="008A4F8B" w:rsidRDefault="00FD30AD" w:rsidP="008A4F8B">
      <w:pPr>
        <w:pStyle w:val="H3Parts"/>
      </w:pPr>
      <w:bookmarkStart w:id="334" w:name="_Toc521754533"/>
      <w:r>
        <w:t>Relational attributes</w:t>
      </w:r>
    </w:p>
    <w:p w14:paraId="1CDEAC41" w14:textId="77777777" w:rsidR="008A4F8B" w:rsidRDefault="008A4F8B" w:rsidP="008A4F8B">
      <w:pPr>
        <w:pStyle w:val="H4Parts"/>
      </w:pPr>
      <w:r>
        <w:t>Rules</w:t>
      </w:r>
    </w:p>
    <w:bookmarkEnd w:id="334"/>
    <w:p w14:paraId="2582F688" w14:textId="77777777" w:rsidR="00DE12E2" w:rsidRPr="00DE12E2" w:rsidRDefault="00DE12E2" w:rsidP="00DE12E2">
      <w:pPr>
        <w:pStyle w:val="Bodytext"/>
        <w:rPr>
          <w:color w:val="000000" w:themeColor="text1"/>
        </w:rPr>
      </w:pPr>
      <w:r w:rsidRPr="00DE12E2">
        <w:rPr>
          <w:color w:val="000000" w:themeColor="text1"/>
        </w:rPr>
        <w:t>An existing worker is defined as a person who has been employed by the applicant employer continuously for more than three months full-time or 12 months casual or part-time or a combination of both, immediately prior to the commencement date of a training contract.</w:t>
      </w:r>
    </w:p>
    <w:p w14:paraId="2C388CBC" w14:textId="77777777" w:rsidR="008A4F8B" w:rsidRPr="002261A3" w:rsidRDefault="00FD30AD" w:rsidP="008A4F8B">
      <w:pPr>
        <w:pStyle w:val="H4Parts"/>
      </w:pPr>
      <w:r>
        <w:t>Guidelines for use</w:t>
      </w:r>
    </w:p>
    <w:p w14:paraId="107BCD29" w14:textId="77777777" w:rsidR="008A4F8B" w:rsidRDefault="008A4F8B" w:rsidP="008A4F8B">
      <w:pPr>
        <w:pStyle w:val="Bodytext"/>
        <w:rPr>
          <w:lang w:eastAsia="en-AU"/>
        </w:rPr>
      </w:pPr>
      <w:r>
        <w:rPr>
          <w:lang w:eastAsia="en-AU"/>
        </w:rPr>
        <w:t>Not applicable</w:t>
      </w:r>
    </w:p>
    <w:p w14:paraId="787A4E98" w14:textId="77777777" w:rsidR="008A4F8B" w:rsidRDefault="00FD30AD" w:rsidP="008A4F8B">
      <w:pPr>
        <w:pStyle w:val="H4Parts"/>
      </w:pPr>
      <w:r>
        <w:t>Related data</w:t>
      </w:r>
    </w:p>
    <w:p w14:paraId="07261FF9" w14:textId="77777777" w:rsidR="008A4F8B" w:rsidRDefault="008A4F8B" w:rsidP="008A4F8B">
      <w:pPr>
        <w:pStyle w:val="Bodytext"/>
        <w:rPr>
          <w:lang w:eastAsia="en-AU"/>
        </w:rPr>
      </w:pPr>
      <w:r>
        <w:rPr>
          <w:lang w:eastAsia="en-AU"/>
        </w:rPr>
        <w:t>Not applicable</w:t>
      </w:r>
    </w:p>
    <w:p w14:paraId="5CA54595" w14:textId="77777777" w:rsidR="008A4F8B" w:rsidRDefault="00FD30AD" w:rsidP="008A4F8B">
      <w:pPr>
        <w:pStyle w:val="H4Parts"/>
      </w:pPr>
      <w:r>
        <w:t>Type of relationship</w:t>
      </w:r>
    </w:p>
    <w:p w14:paraId="4B6B52D3" w14:textId="77777777" w:rsidR="008A4F8B" w:rsidRDefault="008A4F8B" w:rsidP="008A4F8B">
      <w:pPr>
        <w:pStyle w:val="Bodytext"/>
        <w:rPr>
          <w:lang w:eastAsia="en-AU"/>
        </w:rPr>
      </w:pPr>
      <w:r>
        <w:rPr>
          <w:lang w:eastAsia="en-AU"/>
        </w:rPr>
        <w:t>Not applicable</w:t>
      </w:r>
    </w:p>
    <w:p w14:paraId="6F553F7E" w14:textId="77777777" w:rsidR="008A4F8B" w:rsidRDefault="00FD30AD" w:rsidP="008A4F8B">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342FDC" w14:paraId="50BD2FB1" w14:textId="77777777">
        <w:tc>
          <w:tcPr>
            <w:tcW w:w="1984" w:type="dxa"/>
          </w:tcPr>
          <w:p w14:paraId="3471B29F" w14:textId="77777777" w:rsidR="00337C5A" w:rsidRPr="00342FDC" w:rsidRDefault="00337C5A" w:rsidP="00342FDC">
            <w:pPr>
              <w:pStyle w:val="Tableheading"/>
              <w:jc w:val="left"/>
              <w:rPr>
                <w:bCs/>
              </w:rPr>
            </w:pPr>
            <w:r w:rsidRPr="00342FDC">
              <w:rPr>
                <w:bCs/>
              </w:rPr>
              <w:t>Value</w:t>
            </w:r>
          </w:p>
        </w:tc>
        <w:tc>
          <w:tcPr>
            <w:tcW w:w="7124" w:type="dxa"/>
          </w:tcPr>
          <w:p w14:paraId="08DE3C55" w14:textId="1458E7CF" w:rsidR="00337C5A" w:rsidRPr="00342FDC" w:rsidRDefault="00337C5A" w:rsidP="00342FDC">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Existing worker flag</w:t>
            </w:r>
            <w:r w:rsidR="00DB6678" w:rsidRPr="00342FDC">
              <w:rPr>
                <w:bCs/>
                <w:noProof/>
              </w:rPr>
              <w:fldChar w:fldCharType="end"/>
            </w:r>
          </w:p>
        </w:tc>
      </w:tr>
      <w:tr w:rsidR="00337C5A" w:rsidRPr="00AF417F" w14:paraId="16A68F1D" w14:textId="77777777">
        <w:tc>
          <w:tcPr>
            <w:tcW w:w="1984" w:type="dxa"/>
          </w:tcPr>
          <w:p w14:paraId="04DB7697" w14:textId="77777777" w:rsidR="00337C5A" w:rsidRDefault="00337C5A" w:rsidP="00342FDC">
            <w:pPr>
              <w:pStyle w:val="Tabledescriptext"/>
            </w:pPr>
            <w:r>
              <w:t>Y</w:t>
            </w:r>
          </w:p>
        </w:tc>
        <w:tc>
          <w:tcPr>
            <w:tcW w:w="7124" w:type="dxa"/>
          </w:tcPr>
          <w:p w14:paraId="726137CC" w14:textId="77777777" w:rsidR="00337C5A" w:rsidRDefault="00337C5A" w:rsidP="00342FDC">
            <w:pPr>
              <w:pStyle w:val="Tabledescriptext"/>
            </w:pPr>
            <w:r>
              <w:t>Yes</w:t>
            </w:r>
            <w:r w:rsidR="00D17ECC">
              <w:t xml:space="preserve"> – </w:t>
            </w:r>
            <w:r>
              <w:t>The client is an existing worker</w:t>
            </w:r>
          </w:p>
        </w:tc>
      </w:tr>
      <w:tr w:rsidR="00337C5A" w:rsidRPr="00AF417F" w14:paraId="5C326CEB" w14:textId="77777777">
        <w:tc>
          <w:tcPr>
            <w:tcW w:w="1984" w:type="dxa"/>
          </w:tcPr>
          <w:p w14:paraId="0ECD04B5" w14:textId="77777777" w:rsidR="00337C5A" w:rsidRDefault="00337C5A" w:rsidP="00342FDC">
            <w:pPr>
              <w:pStyle w:val="Tabledescriptext"/>
            </w:pPr>
            <w:r>
              <w:t>N</w:t>
            </w:r>
          </w:p>
        </w:tc>
        <w:tc>
          <w:tcPr>
            <w:tcW w:w="7124" w:type="dxa"/>
          </w:tcPr>
          <w:p w14:paraId="6A3A5DEE" w14:textId="77777777" w:rsidR="00337C5A" w:rsidRDefault="00337C5A" w:rsidP="00342FDC">
            <w:pPr>
              <w:pStyle w:val="Tabledescriptext"/>
            </w:pPr>
            <w:r>
              <w:t>No</w:t>
            </w:r>
            <w:r w:rsidR="00D17ECC">
              <w:t xml:space="preserve"> – </w:t>
            </w:r>
            <w:r>
              <w:t>The client is not an existing worker</w:t>
            </w:r>
          </w:p>
        </w:tc>
      </w:tr>
    </w:tbl>
    <w:p w14:paraId="15895E12" w14:textId="77777777" w:rsidR="008A4F8B" w:rsidRDefault="008A4F8B" w:rsidP="008A4F8B">
      <w:pPr>
        <w:pStyle w:val="H4Parts"/>
      </w:pPr>
      <w:r>
        <w:t>Question</w:t>
      </w:r>
    </w:p>
    <w:p w14:paraId="51EAA531" w14:textId="77777777" w:rsidR="00576284" w:rsidRDefault="00576284" w:rsidP="00576284">
      <w:pPr>
        <w:pStyle w:val="Bodytext"/>
        <w:rPr>
          <w:lang w:eastAsia="en-AU"/>
        </w:rPr>
      </w:pPr>
      <w:r>
        <w:rPr>
          <w:lang w:eastAsia="en-AU"/>
        </w:rPr>
        <w:t>Not applicable</w:t>
      </w:r>
    </w:p>
    <w:p w14:paraId="31D01BAC" w14:textId="77777777" w:rsidR="008A4F8B" w:rsidRDefault="00FD30AD" w:rsidP="008A4F8B">
      <w:pPr>
        <w:pStyle w:val="H3Parts"/>
      </w:pPr>
      <w:r>
        <w:t>Format attributes</w:t>
      </w:r>
    </w:p>
    <w:p w14:paraId="17C26B48" w14:textId="77777777" w:rsidR="008A4F8B" w:rsidRDefault="008A4F8B" w:rsidP="00342FDC">
      <w:pPr>
        <w:pStyle w:val="Bodytext"/>
      </w:pPr>
      <w:r>
        <w:t>Length:</w:t>
      </w:r>
      <w:r>
        <w:tab/>
      </w:r>
      <w:r w:rsidR="00342FDC">
        <w:tab/>
      </w:r>
      <w:r>
        <w:t>1</w:t>
      </w:r>
    </w:p>
    <w:p w14:paraId="189A5BCF" w14:textId="77777777" w:rsidR="008A4F8B" w:rsidRDefault="008A4F8B" w:rsidP="00342FDC">
      <w:pPr>
        <w:pStyle w:val="Bodytext"/>
      </w:pPr>
      <w:r>
        <w:t>Type:</w:t>
      </w:r>
      <w:r>
        <w:tab/>
      </w:r>
      <w:r w:rsidR="00342FDC">
        <w:tab/>
      </w:r>
      <w:r>
        <w:t>alphanumeric</w:t>
      </w:r>
    </w:p>
    <w:p w14:paraId="74C0E5F1" w14:textId="77777777" w:rsidR="008A4F8B" w:rsidRDefault="00C314D5" w:rsidP="00342FDC">
      <w:pPr>
        <w:pStyle w:val="Bodytext"/>
      </w:pPr>
      <w:r>
        <w:t>Justification:</w:t>
      </w:r>
      <w:r w:rsidR="008A4F8B">
        <w:tab/>
      </w:r>
      <w:r w:rsidR="00342FDC">
        <w:tab/>
      </w:r>
      <w:r w:rsidR="008A4F8B">
        <w:t>none</w:t>
      </w:r>
    </w:p>
    <w:p w14:paraId="27425546" w14:textId="77777777" w:rsidR="008A4F8B" w:rsidRDefault="00FD30AD" w:rsidP="00342FDC">
      <w:pPr>
        <w:pStyle w:val="Bodytext"/>
      </w:pPr>
      <w:r>
        <w:t>Fill character:</w:t>
      </w:r>
      <w:r w:rsidR="008A4F8B">
        <w:tab/>
      </w:r>
      <w:r w:rsidR="00342FDC">
        <w:tab/>
      </w:r>
      <w:r w:rsidR="008A4F8B">
        <w:t>none</w:t>
      </w:r>
    </w:p>
    <w:p w14:paraId="36CE28AF" w14:textId="77777777" w:rsidR="008A4F8B" w:rsidRPr="00AC78D3" w:rsidRDefault="008A4F8B" w:rsidP="00342FDC">
      <w:pPr>
        <w:pStyle w:val="Bodytext"/>
      </w:pPr>
      <w:r w:rsidRPr="00AC78D3">
        <w:t>Permitted data element value:</w:t>
      </w:r>
      <w:r w:rsidRPr="00AC78D3">
        <w:tab/>
      </w:r>
      <w:r>
        <w:t>@</w:t>
      </w:r>
      <w:r w:rsidR="00E602E4">
        <w:tab/>
        <w:t>not</w:t>
      </w:r>
      <w:r w:rsidR="00306BD9">
        <w:t xml:space="preserve"> specified</w:t>
      </w:r>
    </w:p>
    <w:p w14:paraId="1DFB9BA4" w14:textId="77777777" w:rsidR="008A4F8B" w:rsidRPr="00B1453B" w:rsidRDefault="00FD30AD" w:rsidP="008A4F8B">
      <w:pPr>
        <w:pStyle w:val="H3Parts"/>
      </w:pPr>
      <w:r w:rsidRPr="00B1453B">
        <w:t>Administrative attributes</w:t>
      </w:r>
    </w:p>
    <w:p w14:paraId="588EA2CA" w14:textId="77777777" w:rsidR="008A4F8B" w:rsidRDefault="008A4F8B" w:rsidP="008A4F8B">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2"/>
      </w:tblGrid>
      <w:tr w:rsidR="00294B6C" w:rsidRPr="00342FDC" w14:paraId="4AAE56BA" w14:textId="77777777" w:rsidTr="006C17BC">
        <w:tc>
          <w:tcPr>
            <w:tcW w:w="1548" w:type="dxa"/>
            <w:tcBorders>
              <w:top w:val="single" w:sz="12" w:space="0" w:color="000000"/>
              <w:left w:val="nil"/>
              <w:bottom w:val="single" w:sz="6" w:space="0" w:color="000000"/>
              <w:right w:val="single" w:sz="6" w:space="0" w:color="000000"/>
            </w:tcBorders>
          </w:tcPr>
          <w:p w14:paraId="730812C5" w14:textId="77777777" w:rsidR="00294B6C" w:rsidRPr="00342FDC" w:rsidRDefault="00294B6C" w:rsidP="00342FDC">
            <w:pPr>
              <w:pStyle w:val="Tableheading"/>
              <w:jc w:val="left"/>
              <w:rPr>
                <w:bCs/>
              </w:rPr>
            </w:pPr>
            <w:r w:rsidRPr="00342FDC">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17C50548" w14:textId="77777777" w:rsidR="00294B6C" w:rsidRPr="00342FDC" w:rsidRDefault="000A6BCD" w:rsidP="00342FDC">
            <w:pPr>
              <w:pStyle w:val="Tableheading"/>
              <w:jc w:val="left"/>
              <w:rPr>
                <w:bCs/>
              </w:rPr>
            </w:pPr>
            <w:r w:rsidRPr="00342FDC">
              <w:rPr>
                <w:bCs/>
              </w:rPr>
              <w:t>VET</w:t>
            </w:r>
            <w:r w:rsidR="00FD30AD" w:rsidRPr="00342FDC">
              <w:rPr>
                <w:bCs/>
              </w:rPr>
              <w:t xml:space="preserve"> provider</w:t>
            </w:r>
          </w:p>
        </w:tc>
        <w:tc>
          <w:tcPr>
            <w:tcW w:w="3742" w:type="dxa"/>
            <w:tcBorders>
              <w:top w:val="single" w:sz="12" w:space="0" w:color="000000"/>
              <w:left w:val="single" w:sz="6" w:space="0" w:color="000000"/>
              <w:bottom w:val="single" w:sz="6" w:space="0" w:color="000000"/>
              <w:right w:val="nil"/>
            </w:tcBorders>
          </w:tcPr>
          <w:p w14:paraId="7C685C6A" w14:textId="77777777" w:rsidR="00294B6C" w:rsidRPr="00342FDC" w:rsidRDefault="00967D2C" w:rsidP="00342FDC">
            <w:pPr>
              <w:pStyle w:val="Tableheading"/>
              <w:jc w:val="left"/>
              <w:rPr>
                <w:bCs/>
              </w:rPr>
            </w:pPr>
            <w:r w:rsidRPr="00342FDC">
              <w:rPr>
                <w:bCs/>
              </w:rPr>
              <w:t>Apprenticeship</w:t>
            </w:r>
          </w:p>
        </w:tc>
      </w:tr>
      <w:tr w:rsidR="00294B6C" w14:paraId="083C213A" w14:textId="77777777" w:rsidTr="006C17BC">
        <w:tc>
          <w:tcPr>
            <w:tcW w:w="1690" w:type="dxa"/>
            <w:tcBorders>
              <w:top w:val="single" w:sz="6" w:space="0" w:color="000000"/>
              <w:left w:val="nil"/>
              <w:bottom w:val="single" w:sz="6" w:space="0" w:color="000000"/>
              <w:right w:val="single" w:sz="6" w:space="0" w:color="000000"/>
            </w:tcBorders>
          </w:tcPr>
          <w:p w14:paraId="1D42001A" w14:textId="77777777" w:rsidR="00294B6C" w:rsidRDefault="00294B6C" w:rsidP="00342FDC">
            <w:pPr>
              <w:pStyle w:val="Tabledescriptext"/>
            </w:pPr>
            <w:r>
              <w:t xml:space="preserve">Release </w:t>
            </w:r>
            <w:r w:rsidR="00BA06B5">
              <w:t>4.0</w:t>
            </w:r>
          </w:p>
        </w:tc>
        <w:tc>
          <w:tcPr>
            <w:tcW w:w="3742" w:type="dxa"/>
            <w:tcBorders>
              <w:top w:val="single" w:sz="6" w:space="0" w:color="000000"/>
              <w:left w:val="single" w:sz="6" w:space="0" w:color="000000"/>
              <w:bottom w:val="single" w:sz="6" w:space="0" w:color="000000"/>
              <w:right w:val="single" w:sz="6" w:space="0" w:color="000000"/>
            </w:tcBorders>
          </w:tcPr>
          <w:p w14:paraId="080AB9D1" w14:textId="77777777" w:rsidR="00294B6C" w:rsidRDefault="00294B6C" w:rsidP="00342FDC">
            <w:pPr>
              <w:pStyle w:val="Tabledescriptext"/>
            </w:pPr>
          </w:p>
        </w:tc>
        <w:tc>
          <w:tcPr>
            <w:tcW w:w="3742" w:type="dxa"/>
            <w:tcBorders>
              <w:top w:val="single" w:sz="6" w:space="0" w:color="000000"/>
              <w:left w:val="single" w:sz="6" w:space="0" w:color="000000"/>
              <w:bottom w:val="single" w:sz="6" w:space="0" w:color="000000"/>
              <w:right w:val="nil"/>
            </w:tcBorders>
          </w:tcPr>
          <w:p w14:paraId="1E874EA2" w14:textId="7168A84A" w:rsidR="00BA06B5" w:rsidRPr="009B1B49" w:rsidRDefault="00BA06B5" w:rsidP="009B1B49">
            <w:pPr>
              <w:pStyle w:val="Tabledescriptext"/>
              <w:rPr>
                <w:b/>
                <w:bCs/>
              </w:rPr>
            </w:pPr>
            <w:r w:rsidRPr="009B1B49">
              <w:rPr>
                <w:b/>
                <w:bCs/>
              </w:rPr>
              <w:t xml:space="preserve">Introduced </w:t>
            </w:r>
            <w:r w:rsidR="00B14FF4">
              <w:rPr>
                <w:b/>
                <w:bCs/>
              </w:rPr>
              <w:t>1</w:t>
            </w:r>
            <w:r w:rsidRPr="009B1B49">
              <w:rPr>
                <w:b/>
                <w:bCs/>
              </w:rPr>
              <w:t xml:space="preserve"> January 2002</w:t>
            </w:r>
          </w:p>
          <w:p w14:paraId="47E0702C" w14:textId="77777777" w:rsidR="00294B6C" w:rsidRPr="00581B87" w:rsidRDefault="00FD30AD" w:rsidP="00342FDC">
            <w:pPr>
              <w:pStyle w:val="Tabledescriptext"/>
              <w:rPr>
                <w:i/>
              </w:rPr>
            </w:pPr>
            <w:r w:rsidRPr="00581B87">
              <w:rPr>
                <w:i/>
              </w:rPr>
              <w:t>Existing worker flag</w:t>
            </w:r>
          </w:p>
        </w:tc>
      </w:tr>
    </w:tbl>
    <w:p w14:paraId="05D36E5D" w14:textId="77777777" w:rsidR="00520568" w:rsidRPr="002261A3" w:rsidRDefault="00B05FB9" w:rsidP="000D3688">
      <w:pPr>
        <w:pStyle w:val="H2Headings"/>
      </w:pPr>
      <w:bookmarkStart w:id="335" w:name="_Toc222218800"/>
      <w:r>
        <w:lastRenderedPageBreak/>
        <w:t>Facsimile n</w:t>
      </w:r>
      <w:r w:rsidR="00520568" w:rsidRPr="003D7B14">
        <w:t>umber</w:t>
      </w:r>
      <w:bookmarkEnd w:id="330"/>
      <w:bookmarkEnd w:id="331"/>
      <w:bookmarkEnd w:id="332"/>
      <w:bookmarkEnd w:id="333"/>
      <w:bookmarkEnd w:id="335"/>
    </w:p>
    <w:p w14:paraId="1B3D936B" w14:textId="77777777" w:rsidR="00520568" w:rsidRPr="002261A3" w:rsidRDefault="00B05FB9" w:rsidP="004C26B3">
      <w:pPr>
        <w:pStyle w:val="H3Parts"/>
      </w:pPr>
      <w:bookmarkStart w:id="336" w:name="_Toc113785543"/>
      <w:r w:rsidRPr="002261A3">
        <w:t>Definitional att</w:t>
      </w:r>
      <w:r w:rsidR="00520568" w:rsidRPr="002261A3">
        <w:t>ributes</w:t>
      </w:r>
      <w:bookmarkEnd w:id="336"/>
    </w:p>
    <w:p w14:paraId="244D3B1A" w14:textId="77777777" w:rsidR="00520568" w:rsidRPr="002261A3" w:rsidRDefault="0096282C" w:rsidP="00B336D5">
      <w:pPr>
        <w:pStyle w:val="H4Parts"/>
      </w:pPr>
      <w:r w:rsidRPr="002261A3">
        <w:t>Definition</w:t>
      </w:r>
    </w:p>
    <w:p w14:paraId="41E11602" w14:textId="77777777" w:rsidR="00520568" w:rsidRPr="002261A3" w:rsidRDefault="00B05FB9" w:rsidP="001D6B56">
      <w:pPr>
        <w:pStyle w:val="Bodytext"/>
      </w:pPr>
      <w:r w:rsidRPr="009C3A5B">
        <w:rPr>
          <w:i/>
        </w:rPr>
        <w:t>Facsimile number</w:t>
      </w:r>
      <w:r w:rsidR="00520568" w:rsidRPr="002261A3">
        <w:t xml:space="preserve"> </w:t>
      </w:r>
      <w:r w:rsidR="007F3CA2">
        <w:t>is a number used to send a facsimile.</w:t>
      </w:r>
    </w:p>
    <w:p w14:paraId="73162217" w14:textId="77777777" w:rsidR="00520568" w:rsidRPr="002261A3" w:rsidRDefault="0096282C" w:rsidP="00B336D5">
      <w:pPr>
        <w:pStyle w:val="H4Parts"/>
      </w:pPr>
      <w:r>
        <w:t>Context</w:t>
      </w:r>
    </w:p>
    <w:p w14:paraId="3326C49E" w14:textId="77777777" w:rsidR="00520568" w:rsidRPr="002261A3" w:rsidRDefault="00B05FB9" w:rsidP="001D6B56">
      <w:pPr>
        <w:pStyle w:val="Bodytext"/>
      </w:pPr>
      <w:r w:rsidRPr="009C3A5B">
        <w:rPr>
          <w:i/>
        </w:rPr>
        <w:t>Facsimile number</w:t>
      </w:r>
      <w:r w:rsidR="00520568" w:rsidRPr="002261A3">
        <w:t xml:space="preserve"> is used </w:t>
      </w:r>
      <w:r w:rsidR="007F3CA2">
        <w:t>to contact individuals</w:t>
      </w:r>
      <w:r w:rsidR="00520568" w:rsidRPr="002261A3">
        <w:t>.</w:t>
      </w:r>
    </w:p>
    <w:p w14:paraId="7151A967" w14:textId="77777777" w:rsidR="00520568" w:rsidRPr="002261A3" w:rsidRDefault="00B05FB9" w:rsidP="004C26B3">
      <w:pPr>
        <w:pStyle w:val="H3Parts"/>
      </w:pPr>
      <w:bookmarkStart w:id="337" w:name="_Toc113785544"/>
      <w:r w:rsidRPr="002261A3">
        <w:t>Relational attributes</w:t>
      </w:r>
      <w:bookmarkEnd w:id="337"/>
    </w:p>
    <w:p w14:paraId="64DCC39C" w14:textId="77777777" w:rsidR="00520568" w:rsidRPr="002261A3" w:rsidRDefault="0096282C" w:rsidP="008F7DC3">
      <w:pPr>
        <w:pStyle w:val="H4Parts"/>
      </w:pPr>
      <w:r>
        <w:t>Rules</w:t>
      </w:r>
    </w:p>
    <w:p w14:paraId="044926CB" w14:textId="77777777" w:rsidR="00520568" w:rsidRPr="002261A3" w:rsidRDefault="00B05FB9" w:rsidP="001D6B56">
      <w:pPr>
        <w:pStyle w:val="Bodytext"/>
      </w:pPr>
      <w:r w:rsidRPr="008F7DC3">
        <w:rPr>
          <w:i/>
        </w:rPr>
        <w:t>Facsimile number</w:t>
      </w:r>
      <w:r w:rsidR="00520568" w:rsidRPr="008F7DC3">
        <w:t xml:space="preserve"> must include the</w:t>
      </w:r>
      <w:r w:rsidR="008F7DC3">
        <w:t xml:space="preserve"> </w:t>
      </w:r>
      <w:r w:rsidR="00520568" w:rsidRPr="008F7DC3">
        <w:t>area code.</w:t>
      </w:r>
    </w:p>
    <w:p w14:paraId="0561FB89" w14:textId="77777777" w:rsidR="00520568" w:rsidRPr="002261A3" w:rsidRDefault="00520568" w:rsidP="001D6B56">
      <w:pPr>
        <w:pStyle w:val="Bodytext"/>
      </w:pPr>
      <w:r w:rsidRPr="002261A3">
        <w:t xml:space="preserve">The format for </w:t>
      </w:r>
      <w:r w:rsidR="00B05FB9">
        <w:rPr>
          <w:i/>
        </w:rPr>
        <w:t>Facsimile n</w:t>
      </w:r>
      <w:r w:rsidR="009C3A5B" w:rsidRPr="009C3A5B">
        <w:rPr>
          <w:i/>
        </w:rPr>
        <w:t>umber</w:t>
      </w:r>
      <w:r w:rsidRPr="002261A3">
        <w:t xml:space="preserve"> is 0882123436.</w:t>
      </w:r>
    </w:p>
    <w:p w14:paraId="1AFB7CAE" w14:textId="77777777" w:rsidR="00725E08" w:rsidRPr="002261A3" w:rsidRDefault="00725E08" w:rsidP="00725E08">
      <w:pPr>
        <w:pStyle w:val="H4Parts"/>
      </w:pPr>
      <w:r w:rsidRPr="002261A3">
        <w:t>Guideline</w:t>
      </w:r>
      <w:r>
        <w:t>s</w:t>
      </w:r>
      <w:r w:rsidR="00B05FB9" w:rsidRPr="002261A3">
        <w:t xml:space="preserve"> for use</w:t>
      </w:r>
    </w:p>
    <w:p w14:paraId="3CEAE4BF" w14:textId="77777777" w:rsidR="00EA0486" w:rsidRPr="002261A3" w:rsidRDefault="00EA0486" w:rsidP="00EA0486">
      <w:pPr>
        <w:pStyle w:val="Bodytext"/>
      </w:pPr>
      <w:r w:rsidRPr="002261A3">
        <w:t>Not applicable</w:t>
      </w:r>
    </w:p>
    <w:p w14:paraId="1A563C72" w14:textId="77777777" w:rsidR="00520568" w:rsidRPr="002261A3" w:rsidRDefault="00B05FB9" w:rsidP="00F41A95">
      <w:pPr>
        <w:pStyle w:val="H4Parts"/>
      </w:pPr>
      <w:r>
        <w:t>Related data</w:t>
      </w:r>
    </w:p>
    <w:p w14:paraId="795998B5" w14:textId="77777777" w:rsidR="00520568" w:rsidRPr="002261A3" w:rsidRDefault="00520568" w:rsidP="001D6B56">
      <w:pPr>
        <w:pStyle w:val="Bodytext"/>
      </w:pPr>
      <w:r w:rsidRPr="002261A3">
        <w:t>Not applicable</w:t>
      </w:r>
    </w:p>
    <w:p w14:paraId="7D4459E7" w14:textId="77777777" w:rsidR="00520568" w:rsidRPr="002261A3" w:rsidRDefault="00B05FB9" w:rsidP="00F41A95">
      <w:pPr>
        <w:pStyle w:val="H4Parts"/>
      </w:pPr>
      <w:r>
        <w:t>Type of relationship</w:t>
      </w:r>
    </w:p>
    <w:p w14:paraId="4239E063" w14:textId="77777777" w:rsidR="00520568" w:rsidRPr="002261A3" w:rsidRDefault="00520568" w:rsidP="001D6B56">
      <w:pPr>
        <w:pStyle w:val="Bodytext"/>
      </w:pPr>
      <w:r w:rsidRPr="002261A3">
        <w:t>Not applicable</w:t>
      </w:r>
    </w:p>
    <w:p w14:paraId="41621E57" w14:textId="77777777" w:rsidR="00520568" w:rsidRPr="002261A3" w:rsidRDefault="00B05FB9"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F1357A" w:rsidRPr="00342FDC" w14:paraId="680F4208" w14:textId="77777777">
        <w:tc>
          <w:tcPr>
            <w:tcW w:w="1984" w:type="dxa"/>
          </w:tcPr>
          <w:p w14:paraId="6C32CA6B" w14:textId="77777777" w:rsidR="00F1357A" w:rsidRPr="00342FDC" w:rsidRDefault="00F1357A" w:rsidP="00342FDC">
            <w:pPr>
              <w:pStyle w:val="Tableheading"/>
              <w:jc w:val="left"/>
              <w:rPr>
                <w:bCs/>
              </w:rPr>
            </w:pPr>
            <w:r w:rsidRPr="00342FDC">
              <w:rPr>
                <w:bCs/>
              </w:rPr>
              <w:t>Value</w:t>
            </w:r>
          </w:p>
        </w:tc>
        <w:tc>
          <w:tcPr>
            <w:tcW w:w="7124" w:type="dxa"/>
          </w:tcPr>
          <w:p w14:paraId="738C4A67" w14:textId="6DD62853" w:rsidR="00F1357A" w:rsidRPr="00342FDC" w:rsidRDefault="00557330" w:rsidP="00342FDC">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Facsimile number</w:t>
            </w:r>
            <w:r w:rsidR="00DB6678" w:rsidRPr="00342FDC">
              <w:rPr>
                <w:bCs/>
                <w:noProof/>
              </w:rPr>
              <w:fldChar w:fldCharType="end"/>
            </w:r>
          </w:p>
        </w:tc>
      </w:tr>
      <w:tr w:rsidR="00F1357A" w14:paraId="50904B6C" w14:textId="77777777">
        <w:tc>
          <w:tcPr>
            <w:tcW w:w="1984" w:type="dxa"/>
          </w:tcPr>
          <w:p w14:paraId="2C652D69" w14:textId="4E7AE703" w:rsidR="00F1357A" w:rsidRPr="00112D80" w:rsidRDefault="001C65CF" w:rsidP="00342FDC">
            <w:pPr>
              <w:pStyle w:val="Tabledescriptext"/>
            </w:pPr>
            <w:r>
              <w:t>T</w:t>
            </w:r>
            <w:r w:rsidR="00F1357A">
              <w:t>ext</w:t>
            </w:r>
          </w:p>
        </w:tc>
        <w:tc>
          <w:tcPr>
            <w:tcW w:w="7124" w:type="dxa"/>
          </w:tcPr>
          <w:p w14:paraId="408BDC54" w14:textId="77777777" w:rsidR="00F1357A" w:rsidRPr="00251F56" w:rsidRDefault="00F1357A" w:rsidP="00342FDC">
            <w:pPr>
              <w:pStyle w:val="Tabledescriptext"/>
            </w:pPr>
            <w:r w:rsidRPr="009C3A5B">
              <w:t>Valid facsi</w:t>
            </w:r>
            <w:r>
              <w:t>mile number</w:t>
            </w:r>
            <w:r w:rsidR="00BA7374">
              <w:t>,</w:t>
            </w:r>
            <w:r>
              <w:t xml:space="preserve"> including area code</w:t>
            </w:r>
          </w:p>
        </w:tc>
      </w:tr>
    </w:tbl>
    <w:p w14:paraId="4AAA3DF5" w14:textId="77777777" w:rsidR="00520568" w:rsidRPr="002261A3" w:rsidRDefault="00BD0869" w:rsidP="00F7041F">
      <w:pPr>
        <w:pStyle w:val="H4Parts"/>
      </w:pPr>
      <w:r>
        <w:t>Question</w:t>
      </w:r>
    </w:p>
    <w:p w14:paraId="0017C40A" w14:textId="77777777" w:rsidR="00520568" w:rsidRPr="002261A3" w:rsidRDefault="00520568" w:rsidP="007E7F83">
      <w:pPr>
        <w:pStyle w:val="Bodytext"/>
      </w:pPr>
      <w:r w:rsidRPr="002261A3">
        <w:t>Not applicable</w:t>
      </w:r>
    </w:p>
    <w:p w14:paraId="2AC8538E" w14:textId="77777777" w:rsidR="00520568" w:rsidRPr="002261A3" w:rsidRDefault="00B05FB9" w:rsidP="0009072E">
      <w:pPr>
        <w:pStyle w:val="H3Parts"/>
      </w:pPr>
      <w:bookmarkStart w:id="338" w:name="_Toc113785545"/>
      <w:r w:rsidRPr="002261A3">
        <w:t>Format attributes</w:t>
      </w:r>
      <w:bookmarkEnd w:id="338"/>
    </w:p>
    <w:p w14:paraId="623A3099" w14:textId="77777777" w:rsidR="00520568" w:rsidRPr="002261A3" w:rsidRDefault="00520568" w:rsidP="00342FDC">
      <w:pPr>
        <w:pStyle w:val="Bodytext"/>
      </w:pPr>
      <w:r w:rsidRPr="002261A3">
        <w:t>Length:</w:t>
      </w:r>
      <w:r w:rsidRPr="002261A3">
        <w:tab/>
      </w:r>
      <w:r w:rsidR="00342FDC">
        <w:tab/>
      </w:r>
      <w:r w:rsidRPr="002261A3">
        <w:t>20</w:t>
      </w:r>
    </w:p>
    <w:p w14:paraId="6D674608" w14:textId="77777777" w:rsidR="00520568" w:rsidRPr="002261A3" w:rsidRDefault="00520568" w:rsidP="00342FDC">
      <w:pPr>
        <w:pStyle w:val="Bodytext"/>
      </w:pPr>
      <w:r w:rsidRPr="002261A3">
        <w:t>Type:</w:t>
      </w:r>
      <w:r w:rsidRPr="002261A3">
        <w:tab/>
      </w:r>
      <w:r w:rsidR="00342FDC">
        <w:tab/>
      </w:r>
      <w:r w:rsidRPr="002261A3">
        <w:t>alphanumeric</w:t>
      </w:r>
    </w:p>
    <w:p w14:paraId="2DF682B0" w14:textId="77777777" w:rsidR="00520568" w:rsidRPr="002261A3" w:rsidRDefault="00C314D5" w:rsidP="00342FDC">
      <w:pPr>
        <w:pStyle w:val="Bodytext"/>
      </w:pPr>
      <w:r>
        <w:t>Justification:</w:t>
      </w:r>
      <w:r w:rsidR="00520568" w:rsidRPr="002261A3">
        <w:tab/>
      </w:r>
      <w:r w:rsidR="00342FDC">
        <w:tab/>
      </w:r>
      <w:r w:rsidR="00520568" w:rsidRPr="002261A3">
        <w:t>left</w:t>
      </w:r>
    </w:p>
    <w:p w14:paraId="6500756C" w14:textId="77777777" w:rsidR="00520568" w:rsidRPr="002261A3" w:rsidRDefault="00B05FB9" w:rsidP="00342FDC">
      <w:pPr>
        <w:pStyle w:val="Bodytext"/>
      </w:pPr>
      <w:r w:rsidRPr="002261A3">
        <w:t>Fill character:</w:t>
      </w:r>
      <w:r w:rsidR="00520568" w:rsidRPr="002261A3">
        <w:tab/>
      </w:r>
      <w:r w:rsidR="00342FDC">
        <w:tab/>
      </w:r>
      <w:r w:rsidR="00520568" w:rsidRPr="002261A3">
        <w:t>space</w:t>
      </w:r>
    </w:p>
    <w:p w14:paraId="5DA5A81E" w14:textId="77777777" w:rsidR="00520568" w:rsidRPr="002261A3" w:rsidRDefault="00520568" w:rsidP="00342FDC">
      <w:pPr>
        <w:pStyle w:val="Bodytext"/>
      </w:pPr>
      <w:r w:rsidRPr="0054789D">
        <w:t>Permitted data element value:</w:t>
      </w:r>
      <w:r w:rsidRPr="0054789D">
        <w:tab/>
      </w:r>
      <w:r w:rsidR="0054789D" w:rsidRPr="0054789D">
        <w:t>not applicable</w:t>
      </w:r>
    </w:p>
    <w:p w14:paraId="372F78B7" w14:textId="77777777" w:rsidR="00520568" w:rsidRPr="002261A3" w:rsidRDefault="00B05FB9" w:rsidP="0009072E">
      <w:pPr>
        <w:pStyle w:val="H3Parts"/>
      </w:pPr>
      <w:bookmarkStart w:id="339" w:name="_Toc113785546"/>
      <w:r w:rsidRPr="002261A3">
        <w:t>Administrative attributes</w:t>
      </w:r>
      <w:bookmarkEnd w:id="339"/>
    </w:p>
    <w:p w14:paraId="3336DAF3" w14:textId="77777777" w:rsidR="00520568" w:rsidRDefault="0096282C"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2"/>
      </w:tblGrid>
      <w:tr w:rsidR="00294B6C" w:rsidRPr="00342FDC" w14:paraId="7C8CF209" w14:textId="77777777" w:rsidTr="006C17BC">
        <w:tc>
          <w:tcPr>
            <w:tcW w:w="1548" w:type="dxa"/>
            <w:tcBorders>
              <w:top w:val="single" w:sz="12" w:space="0" w:color="000000"/>
              <w:left w:val="nil"/>
              <w:bottom w:val="single" w:sz="6" w:space="0" w:color="000000"/>
              <w:right w:val="single" w:sz="6" w:space="0" w:color="000000"/>
            </w:tcBorders>
          </w:tcPr>
          <w:p w14:paraId="5A7A6747" w14:textId="77777777" w:rsidR="00294B6C" w:rsidRPr="00342FDC" w:rsidRDefault="00294B6C" w:rsidP="00342FDC">
            <w:pPr>
              <w:pStyle w:val="Tableheading"/>
              <w:jc w:val="left"/>
              <w:rPr>
                <w:bCs/>
              </w:rPr>
            </w:pPr>
            <w:r w:rsidRPr="00342FDC">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24D9082E" w14:textId="77777777" w:rsidR="00294B6C" w:rsidRPr="00342FDC" w:rsidRDefault="000A6BCD" w:rsidP="00342FDC">
            <w:pPr>
              <w:pStyle w:val="Tableheading"/>
              <w:jc w:val="left"/>
              <w:rPr>
                <w:bCs/>
              </w:rPr>
            </w:pPr>
            <w:r w:rsidRPr="00342FDC">
              <w:rPr>
                <w:bCs/>
              </w:rPr>
              <w:t>VET</w:t>
            </w:r>
            <w:r w:rsidR="00B05FB9" w:rsidRPr="00342FDC">
              <w:rPr>
                <w:bCs/>
              </w:rPr>
              <w:t xml:space="preserve"> provider</w:t>
            </w:r>
          </w:p>
        </w:tc>
        <w:tc>
          <w:tcPr>
            <w:tcW w:w="3742" w:type="dxa"/>
            <w:tcBorders>
              <w:top w:val="single" w:sz="12" w:space="0" w:color="000000"/>
              <w:left w:val="single" w:sz="6" w:space="0" w:color="000000"/>
              <w:bottom w:val="single" w:sz="6" w:space="0" w:color="000000"/>
              <w:right w:val="nil"/>
            </w:tcBorders>
          </w:tcPr>
          <w:p w14:paraId="351B8A14" w14:textId="77777777" w:rsidR="00294B6C" w:rsidRPr="00342FDC" w:rsidRDefault="00967D2C" w:rsidP="00342FDC">
            <w:pPr>
              <w:pStyle w:val="Tableheading"/>
              <w:jc w:val="left"/>
              <w:rPr>
                <w:bCs/>
              </w:rPr>
            </w:pPr>
            <w:r w:rsidRPr="00342FDC">
              <w:rPr>
                <w:bCs/>
              </w:rPr>
              <w:t>Apprenticeship</w:t>
            </w:r>
          </w:p>
        </w:tc>
      </w:tr>
      <w:tr w:rsidR="00E2040F" w14:paraId="34768290" w14:textId="77777777" w:rsidTr="006C17BC">
        <w:tc>
          <w:tcPr>
            <w:tcW w:w="1690" w:type="dxa"/>
            <w:tcBorders>
              <w:top w:val="single" w:sz="6" w:space="0" w:color="000000"/>
              <w:left w:val="nil"/>
              <w:bottom w:val="single" w:sz="6" w:space="0" w:color="000000"/>
              <w:right w:val="single" w:sz="6" w:space="0" w:color="000000"/>
            </w:tcBorders>
          </w:tcPr>
          <w:p w14:paraId="462E3C21" w14:textId="77777777" w:rsidR="00E2040F" w:rsidRDefault="00E2040F" w:rsidP="00342FDC">
            <w:pPr>
              <w:pStyle w:val="Tabledescript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76C59760" w14:textId="1F11C4A0" w:rsidR="00E2040F" w:rsidRPr="009B1B49" w:rsidRDefault="00E2040F" w:rsidP="009B1B49">
            <w:pPr>
              <w:pStyle w:val="Tabledescriptext"/>
              <w:rPr>
                <w:b/>
                <w:bCs/>
              </w:rPr>
            </w:pPr>
            <w:r w:rsidRPr="009B1B49">
              <w:rPr>
                <w:b/>
                <w:bCs/>
              </w:rPr>
              <w:t xml:space="preserve">Introduced </w:t>
            </w:r>
            <w:r w:rsidR="00B14FF4">
              <w:rPr>
                <w:b/>
                <w:bCs/>
              </w:rPr>
              <w:t>1</w:t>
            </w:r>
            <w:r w:rsidRPr="009B1B49">
              <w:rPr>
                <w:b/>
                <w:bCs/>
              </w:rPr>
              <w:t xml:space="preserve"> January 1994</w:t>
            </w:r>
          </w:p>
          <w:p w14:paraId="154D3277" w14:textId="77777777" w:rsidR="00E2040F" w:rsidRPr="00581B87" w:rsidRDefault="00E2040F" w:rsidP="00342FDC">
            <w:pPr>
              <w:pStyle w:val="Tabledescriptext"/>
              <w:rPr>
                <w:i/>
              </w:rPr>
            </w:pPr>
            <w:r w:rsidRPr="00581B87">
              <w:rPr>
                <w:i/>
              </w:rPr>
              <w:t>F</w:t>
            </w:r>
            <w:r w:rsidR="00B05FB9" w:rsidRPr="00581B87">
              <w:rPr>
                <w:i/>
              </w:rPr>
              <w:t>acsimile number</w:t>
            </w:r>
          </w:p>
        </w:tc>
        <w:tc>
          <w:tcPr>
            <w:tcW w:w="3742" w:type="dxa"/>
            <w:tcBorders>
              <w:top w:val="single" w:sz="6" w:space="0" w:color="000000"/>
              <w:left w:val="single" w:sz="6" w:space="0" w:color="000000"/>
              <w:bottom w:val="single" w:sz="6" w:space="0" w:color="000000"/>
              <w:right w:val="nil"/>
            </w:tcBorders>
          </w:tcPr>
          <w:p w14:paraId="4D95CAFC" w14:textId="53DC1C69" w:rsidR="00E2040F" w:rsidRPr="009B1B49" w:rsidRDefault="00E2040F" w:rsidP="009B1B49">
            <w:pPr>
              <w:pStyle w:val="Tabledescriptext"/>
              <w:rPr>
                <w:b/>
                <w:bCs/>
              </w:rPr>
            </w:pPr>
            <w:r w:rsidRPr="009B1B49">
              <w:rPr>
                <w:b/>
                <w:bCs/>
              </w:rPr>
              <w:t xml:space="preserve">Introduced </w:t>
            </w:r>
            <w:r w:rsidR="00B14FF4">
              <w:rPr>
                <w:b/>
                <w:bCs/>
              </w:rPr>
              <w:t>1</w:t>
            </w:r>
            <w:r w:rsidRPr="009B1B49">
              <w:rPr>
                <w:b/>
                <w:bCs/>
              </w:rPr>
              <w:t xml:space="preserve"> Ju</w:t>
            </w:r>
            <w:r w:rsidR="00E17A7C" w:rsidRPr="009B1B49">
              <w:rPr>
                <w:b/>
                <w:bCs/>
              </w:rPr>
              <w:t>l</w:t>
            </w:r>
            <w:r w:rsidRPr="009B1B49">
              <w:rPr>
                <w:b/>
                <w:bCs/>
              </w:rPr>
              <w:t>y 1994</w:t>
            </w:r>
          </w:p>
          <w:p w14:paraId="0698F187" w14:textId="77777777" w:rsidR="00E2040F" w:rsidRPr="00581B87" w:rsidRDefault="00B05FB9" w:rsidP="00342FDC">
            <w:pPr>
              <w:pStyle w:val="Tabledescriptext"/>
              <w:rPr>
                <w:i/>
              </w:rPr>
            </w:pPr>
            <w:r w:rsidRPr="00581B87">
              <w:rPr>
                <w:i/>
              </w:rPr>
              <w:t>Facsimile number</w:t>
            </w:r>
          </w:p>
        </w:tc>
      </w:tr>
    </w:tbl>
    <w:p w14:paraId="417BA2D5" w14:textId="77777777" w:rsidR="00520568" w:rsidRPr="002261A3" w:rsidRDefault="00B05FB9" w:rsidP="000D3688">
      <w:pPr>
        <w:pStyle w:val="H2Headings"/>
      </w:pPr>
      <w:bookmarkStart w:id="340" w:name="_Toc113785547"/>
      <w:bookmarkStart w:id="341" w:name="_Toc113785832"/>
      <w:bookmarkStart w:id="342" w:name="_Toc116875101"/>
      <w:bookmarkStart w:id="343" w:name="_Toc128472411"/>
      <w:bookmarkStart w:id="344" w:name="_Toc222218801"/>
      <w:r>
        <w:lastRenderedPageBreak/>
        <w:t>Fee exemption/concession type i</w:t>
      </w:r>
      <w:r w:rsidR="00520568" w:rsidRPr="002261A3">
        <w:t>dentifier</w:t>
      </w:r>
      <w:bookmarkEnd w:id="340"/>
      <w:bookmarkEnd w:id="341"/>
      <w:bookmarkEnd w:id="342"/>
      <w:bookmarkEnd w:id="343"/>
      <w:bookmarkEnd w:id="344"/>
    </w:p>
    <w:p w14:paraId="3F229B06" w14:textId="77777777" w:rsidR="00520568" w:rsidRPr="002261A3" w:rsidRDefault="00B05FB9" w:rsidP="004C26B3">
      <w:pPr>
        <w:pStyle w:val="H3Parts"/>
      </w:pPr>
      <w:bookmarkStart w:id="345" w:name="_Toc113785548"/>
      <w:r w:rsidRPr="002261A3">
        <w:t>Definitional attributes</w:t>
      </w:r>
      <w:bookmarkEnd w:id="345"/>
    </w:p>
    <w:p w14:paraId="2DA20042" w14:textId="77777777" w:rsidR="00520568" w:rsidRPr="002261A3" w:rsidRDefault="0096282C" w:rsidP="00B336D5">
      <w:pPr>
        <w:pStyle w:val="H4Parts"/>
      </w:pPr>
      <w:r w:rsidRPr="002261A3">
        <w:t>Definition</w:t>
      </w:r>
    </w:p>
    <w:p w14:paraId="3AF0BDF7" w14:textId="77777777" w:rsidR="00520568" w:rsidRPr="002261A3" w:rsidRDefault="00B05FB9" w:rsidP="001D6B56">
      <w:pPr>
        <w:pStyle w:val="Bodytext"/>
      </w:pPr>
      <w:r>
        <w:rPr>
          <w:i/>
        </w:rPr>
        <w:t>Fee exemption/c</w:t>
      </w:r>
      <w:r w:rsidR="009C3A5B" w:rsidRPr="009C3A5B">
        <w:rPr>
          <w:i/>
        </w:rPr>
        <w:t xml:space="preserve">oncession </w:t>
      </w:r>
      <w:r>
        <w:rPr>
          <w:i/>
        </w:rPr>
        <w:t>type i</w:t>
      </w:r>
      <w:r w:rsidR="009C3A5B" w:rsidRPr="009C3A5B">
        <w:rPr>
          <w:i/>
        </w:rPr>
        <w:t>dentifier</w:t>
      </w:r>
      <w:r w:rsidR="00520568" w:rsidRPr="002261A3">
        <w:t xml:space="preserve"> indicates the type of fee exemption or concession a </w:t>
      </w:r>
      <w:r w:rsidR="00E91AEE">
        <w:t>client</w:t>
      </w:r>
      <w:r w:rsidR="00520568" w:rsidRPr="002261A3">
        <w:t xml:space="preserve"> has used to gain exemption from part or all fee payments for that </w:t>
      </w:r>
      <w:r w:rsidR="00F87D33">
        <w:t>training activity</w:t>
      </w:r>
      <w:r w:rsidR="00520568" w:rsidRPr="002261A3">
        <w:t>.</w:t>
      </w:r>
    </w:p>
    <w:p w14:paraId="40B48C57" w14:textId="2C8A43D1" w:rsidR="00520568" w:rsidRPr="002261A3" w:rsidRDefault="00B05FB9" w:rsidP="001D6B56">
      <w:pPr>
        <w:pStyle w:val="Bodytext"/>
      </w:pPr>
      <w:r>
        <w:rPr>
          <w:i/>
        </w:rPr>
        <w:t>Fee exemption/concession type i</w:t>
      </w:r>
      <w:r w:rsidR="009C3A5B" w:rsidRPr="009C3A5B">
        <w:rPr>
          <w:i/>
        </w:rPr>
        <w:t>dentifier</w:t>
      </w:r>
      <w:r w:rsidR="00520568" w:rsidRPr="002261A3">
        <w:t xml:space="preserve"> is collected at the time of enrolment to enable </w:t>
      </w:r>
      <w:r w:rsidR="00FF736E">
        <w:t xml:space="preserve">an </w:t>
      </w:r>
      <w:r w:rsidR="00520568" w:rsidRPr="002261A3">
        <w:t>analysis of the cost of social concessions.</w:t>
      </w:r>
    </w:p>
    <w:p w14:paraId="6978B6C0" w14:textId="77777777" w:rsidR="00520568" w:rsidRPr="002261A3" w:rsidRDefault="0096282C" w:rsidP="00B336D5">
      <w:pPr>
        <w:pStyle w:val="H4Parts"/>
      </w:pPr>
      <w:r>
        <w:t>Context</w:t>
      </w:r>
    </w:p>
    <w:p w14:paraId="5707D916" w14:textId="32EDD619" w:rsidR="00F5415A" w:rsidRPr="00546ECA" w:rsidRDefault="006D163D" w:rsidP="00D5715E">
      <w:pPr>
        <w:pStyle w:val="StyleBodytextBold"/>
        <w:rPr>
          <w:b w:val="0"/>
        </w:rPr>
      </w:pPr>
      <w:bookmarkStart w:id="346" w:name="_Toc113785549"/>
      <w:r>
        <w:rPr>
          <w:b w:val="0"/>
        </w:rPr>
        <w:t xml:space="preserve">Applicable only to training organisations </w:t>
      </w:r>
      <w:r w:rsidR="00BA3A5D">
        <w:rPr>
          <w:b w:val="0"/>
        </w:rPr>
        <w:t>with contractual obligations to state</w:t>
      </w:r>
      <w:r>
        <w:rPr>
          <w:b w:val="0"/>
        </w:rPr>
        <w:t xml:space="preserve"> or territory training authorities. Rules are determined by individual states and territories.</w:t>
      </w:r>
    </w:p>
    <w:p w14:paraId="63200C10" w14:textId="77777777" w:rsidR="00520568" w:rsidRPr="002261A3" w:rsidRDefault="00B05FB9" w:rsidP="004C26B3">
      <w:pPr>
        <w:pStyle w:val="H3Parts"/>
      </w:pPr>
      <w:r w:rsidRPr="002261A3">
        <w:t>Relational a</w:t>
      </w:r>
      <w:r w:rsidR="00520568" w:rsidRPr="002261A3">
        <w:t>ttributes</w:t>
      </w:r>
      <w:bookmarkEnd w:id="346"/>
    </w:p>
    <w:p w14:paraId="5F7BB14E" w14:textId="77777777" w:rsidR="00520568" w:rsidRPr="002261A3" w:rsidRDefault="0096282C" w:rsidP="00B336D5">
      <w:pPr>
        <w:pStyle w:val="H4Parts"/>
      </w:pPr>
      <w:r>
        <w:t>Rules</w:t>
      </w:r>
    </w:p>
    <w:p w14:paraId="274DE1F7" w14:textId="77777777" w:rsidR="00F5415A" w:rsidRPr="00546ECA" w:rsidRDefault="00745217" w:rsidP="00D5715E">
      <w:pPr>
        <w:pStyle w:val="StyleBodytextBold"/>
        <w:rPr>
          <w:b w:val="0"/>
        </w:rPr>
      </w:pPr>
      <w:r w:rsidRPr="00546ECA">
        <w:rPr>
          <w:b w:val="0"/>
        </w:rPr>
        <w:t>Determine</w:t>
      </w:r>
      <w:r w:rsidR="00F5415A" w:rsidRPr="00546ECA">
        <w:rPr>
          <w:b w:val="0"/>
        </w:rPr>
        <w:t xml:space="preserve">d by individual </w:t>
      </w:r>
      <w:r w:rsidR="002C5CBE" w:rsidRPr="00546ECA">
        <w:rPr>
          <w:b w:val="0"/>
        </w:rPr>
        <w:t>states and</w:t>
      </w:r>
      <w:r w:rsidR="00F5415A" w:rsidRPr="00546ECA">
        <w:rPr>
          <w:b w:val="0"/>
        </w:rPr>
        <w:t xml:space="preserve"> territories.</w:t>
      </w:r>
    </w:p>
    <w:p w14:paraId="71E29865" w14:textId="77777777" w:rsidR="00725E08" w:rsidRPr="002261A3" w:rsidRDefault="00725E08" w:rsidP="00725E08">
      <w:pPr>
        <w:pStyle w:val="H4Parts"/>
      </w:pPr>
      <w:r w:rsidRPr="002261A3">
        <w:t>Guideline</w:t>
      </w:r>
      <w:r>
        <w:t>s</w:t>
      </w:r>
      <w:r w:rsidR="00B05FB9" w:rsidRPr="002261A3">
        <w:t xml:space="preserve"> for use</w:t>
      </w:r>
    </w:p>
    <w:p w14:paraId="1CFD4877" w14:textId="77777777" w:rsidR="0075125A" w:rsidRDefault="00F5415A" w:rsidP="0075125A">
      <w:pPr>
        <w:pStyle w:val="Bodytext"/>
      </w:pPr>
      <w:r>
        <w:t>Not applicable</w:t>
      </w:r>
    </w:p>
    <w:p w14:paraId="3BD1B4C1" w14:textId="77777777" w:rsidR="00520568" w:rsidRPr="002261A3" w:rsidRDefault="00B05FB9" w:rsidP="00F41A95">
      <w:pPr>
        <w:pStyle w:val="H4Parts"/>
      </w:pPr>
      <w:r>
        <w:t>Related data</w:t>
      </w:r>
    </w:p>
    <w:p w14:paraId="77101A70" w14:textId="77777777" w:rsidR="00520568" w:rsidRPr="002261A3" w:rsidRDefault="00520568" w:rsidP="001D6B56">
      <w:pPr>
        <w:pStyle w:val="Bodytext"/>
      </w:pPr>
      <w:r w:rsidRPr="002261A3">
        <w:t>Not applicable</w:t>
      </w:r>
    </w:p>
    <w:p w14:paraId="3FD34215" w14:textId="77777777" w:rsidR="00520568" w:rsidRPr="002261A3" w:rsidRDefault="00B05FB9" w:rsidP="00F41A95">
      <w:pPr>
        <w:pStyle w:val="H4Parts"/>
      </w:pPr>
      <w:r>
        <w:t>Type of relationship</w:t>
      </w:r>
    </w:p>
    <w:p w14:paraId="269B0229" w14:textId="77777777" w:rsidR="00520568" w:rsidRPr="002261A3" w:rsidRDefault="00520568" w:rsidP="001D6B56">
      <w:pPr>
        <w:pStyle w:val="Bodytext"/>
      </w:pPr>
      <w:r w:rsidRPr="002261A3">
        <w:t>Not applicable</w:t>
      </w:r>
    </w:p>
    <w:p w14:paraId="23AEB344" w14:textId="77777777" w:rsidR="00520568" w:rsidRPr="002261A3" w:rsidRDefault="00B05FB9"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7C681D" w:rsidRPr="00342FDC" w14:paraId="2B1AD879" w14:textId="77777777">
        <w:tc>
          <w:tcPr>
            <w:tcW w:w="1984" w:type="dxa"/>
          </w:tcPr>
          <w:p w14:paraId="001FFF6A" w14:textId="77777777" w:rsidR="007C681D" w:rsidRPr="00342FDC" w:rsidRDefault="007C681D" w:rsidP="00342FDC">
            <w:pPr>
              <w:pStyle w:val="Tableheading"/>
              <w:jc w:val="left"/>
              <w:rPr>
                <w:bCs/>
              </w:rPr>
            </w:pPr>
            <w:r w:rsidRPr="00342FDC">
              <w:rPr>
                <w:bCs/>
              </w:rPr>
              <w:t>Value</w:t>
            </w:r>
          </w:p>
        </w:tc>
        <w:tc>
          <w:tcPr>
            <w:tcW w:w="7124" w:type="dxa"/>
          </w:tcPr>
          <w:p w14:paraId="66963276" w14:textId="6AD38ABC" w:rsidR="007C681D" w:rsidRPr="00342FDC" w:rsidRDefault="00557330" w:rsidP="00342FDC">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Fee exemption/concession type identifier</w:t>
            </w:r>
            <w:r w:rsidR="00DB6678" w:rsidRPr="00342FDC">
              <w:rPr>
                <w:bCs/>
                <w:noProof/>
              </w:rPr>
              <w:fldChar w:fldCharType="end"/>
            </w:r>
          </w:p>
        </w:tc>
      </w:tr>
      <w:tr w:rsidR="007C681D" w14:paraId="038C7257" w14:textId="77777777">
        <w:tc>
          <w:tcPr>
            <w:tcW w:w="1984" w:type="dxa"/>
          </w:tcPr>
          <w:p w14:paraId="3FEF68A2" w14:textId="47CB2E6E" w:rsidR="007C681D" w:rsidRPr="00112D80" w:rsidRDefault="001C65CF" w:rsidP="00342FDC">
            <w:pPr>
              <w:pStyle w:val="Tabledescriptext"/>
            </w:pPr>
            <w:r>
              <w:t>T</w:t>
            </w:r>
            <w:r w:rsidR="007C681D">
              <w:t>ext</w:t>
            </w:r>
          </w:p>
        </w:tc>
        <w:tc>
          <w:tcPr>
            <w:tcW w:w="7124" w:type="dxa"/>
          </w:tcPr>
          <w:p w14:paraId="5E8DDE0D" w14:textId="77777777" w:rsidR="007C681D" w:rsidRPr="00251F56" w:rsidRDefault="00BA03C7" w:rsidP="00342FDC">
            <w:pPr>
              <w:pStyle w:val="Tabledescriptext"/>
            </w:pPr>
            <w:r>
              <w:t>Valid</w:t>
            </w:r>
            <w:r w:rsidR="007C681D">
              <w:t xml:space="preserve"> state or territory code </w:t>
            </w:r>
          </w:p>
        </w:tc>
      </w:tr>
    </w:tbl>
    <w:p w14:paraId="3E0B305F" w14:textId="77777777" w:rsidR="00520568" w:rsidRPr="002261A3" w:rsidRDefault="00BD0869" w:rsidP="00F7041F">
      <w:pPr>
        <w:pStyle w:val="H4Parts"/>
      </w:pPr>
      <w:r>
        <w:t>Question</w:t>
      </w:r>
    </w:p>
    <w:p w14:paraId="4E4B9244" w14:textId="77777777" w:rsidR="00520568" w:rsidRPr="002261A3" w:rsidRDefault="00520568" w:rsidP="007E7F83">
      <w:pPr>
        <w:pStyle w:val="Bodytext"/>
      </w:pPr>
      <w:r w:rsidRPr="002261A3">
        <w:t>Not applicable</w:t>
      </w:r>
    </w:p>
    <w:p w14:paraId="443707CE" w14:textId="77777777" w:rsidR="00520568" w:rsidRPr="002261A3" w:rsidRDefault="00B05FB9" w:rsidP="0009072E">
      <w:pPr>
        <w:pStyle w:val="H3Parts"/>
      </w:pPr>
      <w:bookmarkStart w:id="347" w:name="_Toc113785550"/>
      <w:r w:rsidRPr="002261A3">
        <w:t>Format attributes</w:t>
      </w:r>
      <w:bookmarkEnd w:id="347"/>
    </w:p>
    <w:p w14:paraId="0E334028" w14:textId="77777777" w:rsidR="00520568" w:rsidRPr="002261A3" w:rsidRDefault="00520568" w:rsidP="00342FDC">
      <w:pPr>
        <w:pStyle w:val="Bodytext"/>
      </w:pPr>
      <w:r w:rsidRPr="002261A3">
        <w:t>Length:</w:t>
      </w:r>
      <w:r w:rsidRPr="002261A3">
        <w:tab/>
      </w:r>
      <w:r w:rsidR="00342FDC">
        <w:tab/>
      </w:r>
      <w:r w:rsidR="00AC6340">
        <w:t>2</w:t>
      </w:r>
    </w:p>
    <w:p w14:paraId="5F30FB99" w14:textId="77777777" w:rsidR="00520568" w:rsidRPr="002261A3" w:rsidRDefault="00520568" w:rsidP="00342FDC">
      <w:pPr>
        <w:pStyle w:val="Bodytext"/>
      </w:pPr>
      <w:r w:rsidRPr="002261A3">
        <w:t>Type:</w:t>
      </w:r>
      <w:r w:rsidRPr="002261A3">
        <w:tab/>
      </w:r>
      <w:r w:rsidR="00342FDC">
        <w:tab/>
      </w:r>
      <w:r w:rsidRPr="002261A3">
        <w:t>alphanumeric</w:t>
      </w:r>
    </w:p>
    <w:p w14:paraId="7530F7D7" w14:textId="77777777" w:rsidR="00520568" w:rsidRPr="002261A3" w:rsidRDefault="00C314D5" w:rsidP="00342FDC">
      <w:pPr>
        <w:pStyle w:val="Bodytext"/>
      </w:pPr>
      <w:r>
        <w:t>Justification:</w:t>
      </w:r>
      <w:r w:rsidR="00520568" w:rsidRPr="002261A3">
        <w:tab/>
      </w:r>
      <w:r w:rsidR="00342FDC">
        <w:tab/>
      </w:r>
      <w:r w:rsidR="00520568" w:rsidRPr="002261A3">
        <w:t>left</w:t>
      </w:r>
    </w:p>
    <w:p w14:paraId="72A0FC72" w14:textId="77777777" w:rsidR="00520568" w:rsidRPr="002261A3" w:rsidRDefault="00B05FB9" w:rsidP="00342FDC">
      <w:pPr>
        <w:pStyle w:val="Bodytext"/>
      </w:pPr>
      <w:r w:rsidRPr="002261A3">
        <w:t>Fill character:</w:t>
      </w:r>
      <w:r w:rsidR="00520568" w:rsidRPr="002261A3">
        <w:tab/>
      </w:r>
      <w:r w:rsidR="00342FDC">
        <w:tab/>
      </w:r>
      <w:r w:rsidR="00520568" w:rsidRPr="002261A3">
        <w:t>none</w:t>
      </w:r>
    </w:p>
    <w:p w14:paraId="25019FAC" w14:textId="77777777" w:rsidR="00520568" w:rsidRPr="002261A3" w:rsidRDefault="00520568" w:rsidP="00342FDC">
      <w:pPr>
        <w:pStyle w:val="Bodytext"/>
      </w:pPr>
      <w:r w:rsidRPr="002261A3">
        <w:t>Permitted data element value:</w:t>
      </w:r>
      <w:r w:rsidRPr="002261A3">
        <w:tab/>
      </w:r>
      <w:r w:rsidR="00116202">
        <w:rPr>
          <w:szCs w:val="22"/>
        </w:rPr>
        <w:t>not applicable</w:t>
      </w:r>
    </w:p>
    <w:p w14:paraId="4A573F82" w14:textId="77777777" w:rsidR="00520568" w:rsidRPr="002261A3" w:rsidRDefault="00B05FB9" w:rsidP="0009072E">
      <w:pPr>
        <w:pStyle w:val="H3Parts"/>
      </w:pPr>
      <w:bookmarkStart w:id="348" w:name="_Toc113785551"/>
      <w:r w:rsidRPr="002261A3">
        <w:t>Administrative attributes</w:t>
      </w:r>
      <w:bookmarkEnd w:id="348"/>
    </w:p>
    <w:p w14:paraId="102C36A5" w14:textId="77777777" w:rsidR="00520568" w:rsidRDefault="0096282C" w:rsidP="00112D80">
      <w:pPr>
        <w:pStyle w:val="H4Parts"/>
      </w:pPr>
      <w:r>
        <w:t>History</w:t>
      </w:r>
    </w:p>
    <w:tbl>
      <w:tblPr>
        <w:tblW w:w="9180"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663"/>
        <w:gridCol w:w="3969"/>
      </w:tblGrid>
      <w:tr w:rsidR="00294B6C" w:rsidRPr="00342FDC" w14:paraId="43ACEF91" w14:textId="77777777" w:rsidTr="00C20C9D">
        <w:tc>
          <w:tcPr>
            <w:tcW w:w="1548" w:type="dxa"/>
            <w:tcBorders>
              <w:top w:val="single" w:sz="12" w:space="0" w:color="000000"/>
              <w:left w:val="nil"/>
              <w:bottom w:val="single" w:sz="6" w:space="0" w:color="000000"/>
              <w:right w:val="single" w:sz="6" w:space="0" w:color="000000"/>
            </w:tcBorders>
          </w:tcPr>
          <w:p w14:paraId="0B39184F" w14:textId="77777777" w:rsidR="00294B6C" w:rsidRPr="00342FDC" w:rsidRDefault="00294B6C" w:rsidP="00342FDC">
            <w:pPr>
              <w:pStyle w:val="Tableheading"/>
              <w:jc w:val="left"/>
              <w:rPr>
                <w:bCs/>
              </w:rPr>
            </w:pPr>
            <w:r w:rsidRPr="00342FDC">
              <w:rPr>
                <w:bCs/>
              </w:rPr>
              <w:t>Release</w:t>
            </w:r>
          </w:p>
        </w:tc>
        <w:tc>
          <w:tcPr>
            <w:tcW w:w="3663" w:type="dxa"/>
            <w:tcBorders>
              <w:top w:val="single" w:sz="12" w:space="0" w:color="000000"/>
              <w:left w:val="single" w:sz="6" w:space="0" w:color="000000"/>
              <w:bottom w:val="single" w:sz="6" w:space="0" w:color="000000"/>
              <w:right w:val="single" w:sz="6" w:space="0" w:color="000000"/>
            </w:tcBorders>
          </w:tcPr>
          <w:p w14:paraId="2866434D" w14:textId="77777777" w:rsidR="00294B6C" w:rsidRPr="00342FDC" w:rsidRDefault="000A6BCD" w:rsidP="00342FDC">
            <w:pPr>
              <w:pStyle w:val="Tableheading"/>
              <w:jc w:val="left"/>
              <w:rPr>
                <w:bCs/>
              </w:rPr>
            </w:pPr>
            <w:r w:rsidRPr="00342FDC">
              <w:rPr>
                <w:bCs/>
              </w:rPr>
              <w:t>VET</w:t>
            </w:r>
            <w:r w:rsidR="00B05FB9" w:rsidRPr="00342FDC">
              <w:rPr>
                <w:bCs/>
              </w:rPr>
              <w:t xml:space="preserve"> provider</w:t>
            </w:r>
          </w:p>
        </w:tc>
        <w:tc>
          <w:tcPr>
            <w:tcW w:w="3969" w:type="dxa"/>
            <w:tcBorders>
              <w:top w:val="single" w:sz="12" w:space="0" w:color="000000"/>
              <w:left w:val="single" w:sz="6" w:space="0" w:color="000000"/>
              <w:bottom w:val="single" w:sz="6" w:space="0" w:color="000000"/>
              <w:right w:val="nil"/>
            </w:tcBorders>
          </w:tcPr>
          <w:p w14:paraId="7630A814" w14:textId="77777777" w:rsidR="00294B6C" w:rsidRPr="00342FDC" w:rsidRDefault="00967D2C" w:rsidP="00342FDC">
            <w:pPr>
              <w:pStyle w:val="Tableheading"/>
              <w:jc w:val="left"/>
              <w:rPr>
                <w:bCs/>
              </w:rPr>
            </w:pPr>
            <w:r w:rsidRPr="00342FDC">
              <w:rPr>
                <w:bCs/>
              </w:rPr>
              <w:t>Apprenticeship</w:t>
            </w:r>
          </w:p>
        </w:tc>
      </w:tr>
      <w:tr w:rsidR="00294B6C" w14:paraId="6A2A9FF2" w14:textId="77777777" w:rsidTr="00C20C9D">
        <w:tc>
          <w:tcPr>
            <w:tcW w:w="1548" w:type="dxa"/>
            <w:tcBorders>
              <w:top w:val="single" w:sz="6" w:space="0" w:color="000000"/>
              <w:left w:val="nil"/>
              <w:bottom w:val="single" w:sz="6" w:space="0" w:color="000000"/>
              <w:right w:val="single" w:sz="6" w:space="0" w:color="000000"/>
            </w:tcBorders>
          </w:tcPr>
          <w:p w14:paraId="5C6F6185" w14:textId="77777777" w:rsidR="00294B6C" w:rsidRDefault="00294B6C" w:rsidP="00342FDC">
            <w:pPr>
              <w:pStyle w:val="Tabledescriptext"/>
            </w:pPr>
            <w:r>
              <w:t xml:space="preserve">Release </w:t>
            </w:r>
            <w:r w:rsidR="00E2040F">
              <w:t>5.0</w:t>
            </w:r>
          </w:p>
        </w:tc>
        <w:tc>
          <w:tcPr>
            <w:tcW w:w="3663" w:type="dxa"/>
            <w:tcBorders>
              <w:top w:val="single" w:sz="6" w:space="0" w:color="000000"/>
              <w:left w:val="single" w:sz="6" w:space="0" w:color="000000"/>
              <w:bottom w:val="single" w:sz="6" w:space="0" w:color="000000"/>
              <w:right w:val="single" w:sz="6" w:space="0" w:color="000000"/>
            </w:tcBorders>
          </w:tcPr>
          <w:p w14:paraId="37FD0EF9" w14:textId="27A1217C" w:rsidR="00E2040F" w:rsidRPr="009B1B49" w:rsidRDefault="00E2040F" w:rsidP="009B1B49">
            <w:pPr>
              <w:pStyle w:val="Tabledescriptext"/>
              <w:rPr>
                <w:b/>
                <w:bCs/>
              </w:rPr>
            </w:pPr>
            <w:r w:rsidRPr="009B1B49">
              <w:rPr>
                <w:b/>
                <w:bCs/>
              </w:rPr>
              <w:t xml:space="preserve">Introduced </w:t>
            </w:r>
            <w:r w:rsidR="00B14FF4">
              <w:rPr>
                <w:b/>
                <w:bCs/>
              </w:rPr>
              <w:t>1</w:t>
            </w:r>
            <w:r w:rsidRPr="009B1B49">
              <w:rPr>
                <w:b/>
                <w:bCs/>
              </w:rPr>
              <w:t xml:space="preserve"> January 2003</w:t>
            </w:r>
          </w:p>
          <w:p w14:paraId="02343044" w14:textId="77777777" w:rsidR="00294B6C" w:rsidRPr="00581B87" w:rsidRDefault="00E2040F" w:rsidP="00342FDC">
            <w:pPr>
              <w:pStyle w:val="Tabledescriptext"/>
              <w:rPr>
                <w:b/>
                <w:i/>
              </w:rPr>
            </w:pPr>
            <w:r w:rsidRPr="00581B87">
              <w:rPr>
                <w:i/>
              </w:rPr>
              <w:t xml:space="preserve">Fee </w:t>
            </w:r>
            <w:r w:rsidR="00B05FB9" w:rsidRPr="00581B87">
              <w:rPr>
                <w:i/>
              </w:rPr>
              <w:t>exemption/concession type identifier</w:t>
            </w:r>
          </w:p>
        </w:tc>
        <w:tc>
          <w:tcPr>
            <w:tcW w:w="3969" w:type="dxa"/>
            <w:tcBorders>
              <w:top w:val="single" w:sz="6" w:space="0" w:color="000000"/>
              <w:left w:val="single" w:sz="6" w:space="0" w:color="000000"/>
              <w:bottom w:val="single" w:sz="6" w:space="0" w:color="000000"/>
              <w:right w:val="nil"/>
            </w:tcBorders>
          </w:tcPr>
          <w:p w14:paraId="272C50F5" w14:textId="77777777" w:rsidR="00294B6C" w:rsidRDefault="00294B6C" w:rsidP="00342FDC">
            <w:pPr>
              <w:pStyle w:val="Tabledescriptext"/>
            </w:pPr>
          </w:p>
        </w:tc>
      </w:tr>
    </w:tbl>
    <w:p w14:paraId="0046E8B3" w14:textId="77777777" w:rsidR="004B32A4" w:rsidRPr="00B1453B" w:rsidRDefault="00B05FB9" w:rsidP="004B32A4">
      <w:pPr>
        <w:pStyle w:val="H2Headings"/>
      </w:pPr>
      <w:bookmarkStart w:id="349" w:name="_Toc521754547"/>
      <w:bookmarkStart w:id="350" w:name="_Toc521754831"/>
      <w:bookmarkStart w:id="351" w:name="_Toc524261423"/>
      <w:bookmarkStart w:id="352" w:name="_Toc161713318"/>
      <w:bookmarkStart w:id="353" w:name="_Toc222218802"/>
      <w:bookmarkStart w:id="354" w:name="_Toc113785552"/>
      <w:bookmarkStart w:id="355" w:name="_Toc113785833"/>
      <w:bookmarkStart w:id="356" w:name="_Toc116875102"/>
      <w:bookmarkStart w:id="357" w:name="_Toc128472412"/>
      <w:r>
        <w:lastRenderedPageBreak/>
        <w:t>Full-time i</w:t>
      </w:r>
      <w:r w:rsidR="004B32A4" w:rsidRPr="00B1453B">
        <w:t>dentifier</w:t>
      </w:r>
      <w:bookmarkEnd w:id="349"/>
      <w:bookmarkEnd w:id="350"/>
      <w:bookmarkEnd w:id="351"/>
      <w:bookmarkEnd w:id="352"/>
      <w:bookmarkEnd w:id="353"/>
    </w:p>
    <w:p w14:paraId="3B59D014" w14:textId="77777777" w:rsidR="004B32A4" w:rsidRDefault="00B05FB9" w:rsidP="004B32A4">
      <w:pPr>
        <w:pStyle w:val="H3Parts"/>
      </w:pPr>
      <w:r>
        <w:t>Definitional attributes</w:t>
      </w:r>
    </w:p>
    <w:p w14:paraId="7F9059D1" w14:textId="77777777" w:rsidR="004B32A4" w:rsidRDefault="004B32A4" w:rsidP="004B32A4">
      <w:pPr>
        <w:pStyle w:val="H4Parts"/>
      </w:pPr>
      <w:r>
        <w:t>Definition</w:t>
      </w:r>
    </w:p>
    <w:p w14:paraId="5FD2AB3F" w14:textId="77777777" w:rsidR="004B32A4" w:rsidRDefault="00B05FB9" w:rsidP="004B32A4">
      <w:pPr>
        <w:pStyle w:val="Bodytext"/>
      </w:pPr>
      <w:r w:rsidRPr="008812E3">
        <w:rPr>
          <w:i/>
        </w:rPr>
        <w:t>Full-time identifier</w:t>
      </w:r>
      <w:r w:rsidRPr="008812E3">
        <w:t xml:space="preserve"> </w:t>
      </w:r>
      <w:r w:rsidR="004B32A4">
        <w:t>is a</w:t>
      </w:r>
      <w:r w:rsidR="00BA7374">
        <w:t xml:space="preserve"> code that identifies the </w:t>
      </w:r>
      <w:r w:rsidR="004B32A4">
        <w:t xml:space="preserve">basis </w:t>
      </w:r>
      <w:r w:rsidR="00BA7374">
        <w:t xml:space="preserve">on which </w:t>
      </w:r>
      <w:r w:rsidR="004B32A4">
        <w:t>the training contract is being undertaken.</w:t>
      </w:r>
    </w:p>
    <w:p w14:paraId="300087B3" w14:textId="77777777" w:rsidR="004B32A4" w:rsidRDefault="004B32A4" w:rsidP="004B32A4">
      <w:pPr>
        <w:pStyle w:val="H4Parts"/>
      </w:pPr>
      <w:r>
        <w:t>Context</w:t>
      </w:r>
    </w:p>
    <w:p w14:paraId="1F62A284" w14:textId="77777777" w:rsidR="004B32A4" w:rsidRPr="00C55E0D" w:rsidRDefault="00B05FB9" w:rsidP="004B32A4">
      <w:pPr>
        <w:pStyle w:val="Bodytext"/>
        <w:rPr>
          <w:lang w:eastAsia="en-AU"/>
        </w:rPr>
      </w:pPr>
      <w:r w:rsidRPr="008812E3">
        <w:rPr>
          <w:i/>
        </w:rPr>
        <w:t>Full-time identifier</w:t>
      </w:r>
      <w:r w:rsidRPr="008812E3">
        <w:t xml:space="preserve"> </w:t>
      </w:r>
      <w:r w:rsidR="00384CDA">
        <w:t>is</w:t>
      </w:r>
      <w:r w:rsidR="00384CDA">
        <w:rPr>
          <w:lang w:eastAsia="en-AU"/>
        </w:rPr>
        <w:t xml:space="preserve"> used </w:t>
      </w:r>
      <w:r w:rsidR="004E1B2B" w:rsidRPr="004E1B2B">
        <w:rPr>
          <w:color w:val="000000" w:themeColor="text1"/>
        </w:rPr>
        <w:t>to identify an apprentice/trainee whose ordinary hours of employment</w:t>
      </w:r>
      <w:r w:rsidR="003F3F20">
        <w:rPr>
          <w:color w:val="000000" w:themeColor="text1"/>
        </w:rPr>
        <w:t xml:space="preserve"> are that of</w:t>
      </w:r>
      <w:r w:rsidR="004E1B2B" w:rsidRPr="004E1B2B">
        <w:rPr>
          <w:color w:val="000000" w:themeColor="text1"/>
        </w:rPr>
        <w:t xml:space="preserve"> a full-time employee</w:t>
      </w:r>
      <w:r w:rsidR="00384CDA">
        <w:rPr>
          <w:lang w:eastAsia="en-AU"/>
        </w:rPr>
        <w:t>.</w:t>
      </w:r>
    </w:p>
    <w:p w14:paraId="2601562E" w14:textId="77777777" w:rsidR="004B32A4" w:rsidRDefault="00B05FB9" w:rsidP="004B32A4">
      <w:pPr>
        <w:pStyle w:val="H3Parts"/>
      </w:pPr>
      <w:bookmarkStart w:id="358" w:name="_Toc521754549"/>
      <w:r>
        <w:t>Relational attributes</w:t>
      </w:r>
    </w:p>
    <w:p w14:paraId="1C53ED58" w14:textId="77777777" w:rsidR="004B32A4" w:rsidRDefault="004B32A4" w:rsidP="004B32A4">
      <w:pPr>
        <w:pStyle w:val="H4Parts"/>
      </w:pPr>
      <w:r>
        <w:t>Rules</w:t>
      </w:r>
    </w:p>
    <w:p w14:paraId="5AC4F925" w14:textId="77777777" w:rsidR="004B32A4" w:rsidRDefault="004B32A4" w:rsidP="00DF159F">
      <w:pPr>
        <w:pStyle w:val="Bodytext"/>
      </w:pPr>
      <w:r w:rsidRPr="002F0559">
        <w:t xml:space="preserve">‘Casual’ arrangements </w:t>
      </w:r>
      <w:r>
        <w:t>must be</w:t>
      </w:r>
      <w:r w:rsidRPr="002F0559">
        <w:t xml:space="preserve"> reported as ‘2</w:t>
      </w:r>
      <w:r w:rsidR="007E2534">
        <w:t xml:space="preserve"> — </w:t>
      </w:r>
      <w:r w:rsidRPr="002F0559">
        <w:t>Part-time’.</w:t>
      </w:r>
    </w:p>
    <w:p w14:paraId="5196F8C7" w14:textId="77777777" w:rsidR="004B32A4" w:rsidRPr="002261A3" w:rsidRDefault="00B05FB9" w:rsidP="004B32A4">
      <w:pPr>
        <w:pStyle w:val="H4Parts"/>
      </w:pPr>
      <w:r>
        <w:t>Guidelines for use</w:t>
      </w:r>
    </w:p>
    <w:bookmarkEnd w:id="358"/>
    <w:p w14:paraId="27D2B932" w14:textId="7D1A30DC" w:rsidR="004B32A4" w:rsidRPr="002F0559" w:rsidRDefault="003F3F20" w:rsidP="004B32A4">
      <w:pPr>
        <w:pStyle w:val="Bodytext"/>
      </w:pPr>
      <w:r>
        <w:rPr>
          <w:color w:val="000000" w:themeColor="text1"/>
        </w:rPr>
        <w:t>A</w:t>
      </w:r>
      <w:r w:rsidR="008D6653" w:rsidRPr="004E1B2B">
        <w:rPr>
          <w:color w:val="000000" w:themeColor="text1"/>
        </w:rPr>
        <w:t>n appre</w:t>
      </w:r>
      <w:r w:rsidR="00B05FB9" w:rsidRPr="004E1B2B">
        <w:rPr>
          <w:color w:val="000000" w:themeColor="text1"/>
        </w:rPr>
        <w:t>ntice/</w:t>
      </w:r>
      <w:r w:rsidR="008D6653" w:rsidRPr="004E1B2B">
        <w:rPr>
          <w:color w:val="000000" w:themeColor="text1"/>
        </w:rPr>
        <w:t xml:space="preserve">trainee </w:t>
      </w:r>
      <w:r>
        <w:rPr>
          <w:color w:val="000000" w:themeColor="text1"/>
        </w:rPr>
        <w:t>is considered full-time when their</w:t>
      </w:r>
      <w:r w:rsidRPr="004E1B2B">
        <w:rPr>
          <w:color w:val="000000" w:themeColor="text1"/>
        </w:rPr>
        <w:t xml:space="preserve"> </w:t>
      </w:r>
      <w:r w:rsidR="004B32A4" w:rsidRPr="004E1B2B">
        <w:rPr>
          <w:color w:val="000000" w:themeColor="text1"/>
        </w:rPr>
        <w:t xml:space="preserve">ordinary hours of employment, including the training component, are not </w:t>
      </w:r>
      <w:r w:rsidR="00AC20EE">
        <w:rPr>
          <w:color w:val="000000" w:themeColor="text1"/>
        </w:rPr>
        <w:t>fewer</w:t>
      </w:r>
      <w:r w:rsidR="00AC20EE" w:rsidRPr="004E1B2B">
        <w:rPr>
          <w:color w:val="000000" w:themeColor="text1"/>
        </w:rPr>
        <w:t xml:space="preserve"> </w:t>
      </w:r>
      <w:r w:rsidR="004B32A4" w:rsidRPr="004E1B2B">
        <w:rPr>
          <w:color w:val="000000" w:themeColor="text1"/>
        </w:rPr>
        <w:t xml:space="preserve">than the usual hours of employment for a full-time employee in that occupation. </w:t>
      </w:r>
      <w:r w:rsidR="004B32A4" w:rsidRPr="002F0559">
        <w:t>Part-time provisions vary across Au</w:t>
      </w:r>
      <w:r w:rsidR="004B32A4">
        <w:t>stralia and across occupations.</w:t>
      </w:r>
    </w:p>
    <w:p w14:paraId="5A1770E7" w14:textId="77777777" w:rsidR="004B32A4" w:rsidRDefault="00B05FB9" w:rsidP="004B32A4">
      <w:pPr>
        <w:pStyle w:val="H4Parts"/>
      </w:pPr>
      <w:r>
        <w:t>Related data</w:t>
      </w:r>
    </w:p>
    <w:p w14:paraId="50534188" w14:textId="77777777" w:rsidR="004B32A4" w:rsidRDefault="004B32A4" w:rsidP="004B32A4">
      <w:pPr>
        <w:pStyle w:val="Bodytext"/>
        <w:rPr>
          <w:lang w:eastAsia="en-AU"/>
        </w:rPr>
      </w:pPr>
      <w:r>
        <w:rPr>
          <w:lang w:eastAsia="en-AU"/>
        </w:rPr>
        <w:t>Not applicable</w:t>
      </w:r>
    </w:p>
    <w:p w14:paraId="2505E2AA" w14:textId="77777777" w:rsidR="004B32A4" w:rsidRDefault="00B05FB9" w:rsidP="004B32A4">
      <w:pPr>
        <w:pStyle w:val="H4Parts"/>
      </w:pPr>
      <w:r>
        <w:t>Type of relationship</w:t>
      </w:r>
    </w:p>
    <w:p w14:paraId="6DD54894" w14:textId="77777777" w:rsidR="004B32A4" w:rsidRDefault="004B32A4" w:rsidP="004B32A4">
      <w:pPr>
        <w:pStyle w:val="Bodytext"/>
        <w:rPr>
          <w:lang w:eastAsia="en-AU"/>
        </w:rPr>
      </w:pPr>
      <w:r>
        <w:rPr>
          <w:lang w:eastAsia="en-AU"/>
        </w:rPr>
        <w:t>Not applicable</w:t>
      </w:r>
    </w:p>
    <w:p w14:paraId="2A4E5824" w14:textId="77777777" w:rsidR="004B32A4" w:rsidRDefault="00B05FB9" w:rsidP="004B32A4">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342FDC" w14:paraId="37EBBF53" w14:textId="77777777">
        <w:tc>
          <w:tcPr>
            <w:tcW w:w="1984" w:type="dxa"/>
          </w:tcPr>
          <w:p w14:paraId="1A983905" w14:textId="77777777" w:rsidR="00337C5A" w:rsidRPr="00342FDC" w:rsidRDefault="00337C5A" w:rsidP="00342FDC">
            <w:pPr>
              <w:pStyle w:val="Tableheading"/>
              <w:jc w:val="left"/>
              <w:rPr>
                <w:bCs/>
              </w:rPr>
            </w:pPr>
            <w:r w:rsidRPr="00342FDC">
              <w:rPr>
                <w:bCs/>
              </w:rPr>
              <w:t>Value</w:t>
            </w:r>
          </w:p>
        </w:tc>
        <w:tc>
          <w:tcPr>
            <w:tcW w:w="7124" w:type="dxa"/>
          </w:tcPr>
          <w:p w14:paraId="5CD0236C" w14:textId="156E9AAA" w:rsidR="00337C5A" w:rsidRPr="00342FDC" w:rsidRDefault="00337C5A" w:rsidP="00342FDC">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Full-time identifier</w:t>
            </w:r>
            <w:r w:rsidR="00DB6678" w:rsidRPr="00342FDC">
              <w:rPr>
                <w:bCs/>
                <w:noProof/>
              </w:rPr>
              <w:fldChar w:fldCharType="end"/>
            </w:r>
          </w:p>
        </w:tc>
      </w:tr>
      <w:tr w:rsidR="00337C5A" w14:paraId="2E84B1F2" w14:textId="77777777">
        <w:tc>
          <w:tcPr>
            <w:tcW w:w="1984" w:type="dxa"/>
          </w:tcPr>
          <w:p w14:paraId="6A17ABDD" w14:textId="77777777" w:rsidR="00337C5A" w:rsidRDefault="00337C5A" w:rsidP="00342FDC">
            <w:pPr>
              <w:pStyle w:val="Tabledescriptext"/>
              <w:rPr>
                <w:lang w:val="en-US"/>
              </w:rPr>
            </w:pPr>
            <w:r>
              <w:t>1</w:t>
            </w:r>
          </w:p>
        </w:tc>
        <w:tc>
          <w:tcPr>
            <w:tcW w:w="7124" w:type="dxa"/>
          </w:tcPr>
          <w:p w14:paraId="29293FE3" w14:textId="77777777" w:rsidR="00337C5A" w:rsidRDefault="00337C5A" w:rsidP="00342FDC">
            <w:pPr>
              <w:pStyle w:val="Tabledescriptext"/>
              <w:rPr>
                <w:lang w:val="en-US"/>
              </w:rPr>
            </w:pPr>
            <w:r>
              <w:t>Full-time</w:t>
            </w:r>
          </w:p>
        </w:tc>
      </w:tr>
      <w:tr w:rsidR="00337C5A" w14:paraId="4CF7B88E" w14:textId="77777777">
        <w:tc>
          <w:tcPr>
            <w:tcW w:w="1984" w:type="dxa"/>
          </w:tcPr>
          <w:p w14:paraId="33AB5985" w14:textId="77777777" w:rsidR="00337C5A" w:rsidRDefault="00337C5A" w:rsidP="00342FDC">
            <w:pPr>
              <w:pStyle w:val="Tabledescriptext"/>
              <w:rPr>
                <w:lang w:val="en-US"/>
              </w:rPr>
            </w:pPr>
            <w:r>
              <w:t>2</w:t>
            </w:r>
          </w:p>
        </w:tc>
        <w:tc>
          <w:tcPr>
            <w:tcW w:w="7124" w:type="dxa"/>
          </w:tcPr>
          <w:p w14:paraId="4F961D88" w14:textId="77777777" w:rsidR="00337C5A" w:rsidRDefault="00337C5A" w:rsidP="00342FDC">
            <w:pPr>
              <w:pStyle w:val="Tabledescriptext"/>
              <w:rPr>
                <w:lang w:val="en-US"/>
              </w:rPr>
            </w:pPr>
            <w:r>
              <w:t>Part-time</w:t>
            </w:r>
          </w:p>
        </w:tc>
      </w:tr>
    </w:tbl>
    <w:p w14:paraId="56700ABB" w14:textId="77777777" w:rsidR="004B32A4" w:rsidRDefault="004B32A4" w:rsidP="004B32A4">
      <w:pPr>
        <w:pStyle w:val="H4Parts"/>
      </w:pPr>
      <w:r>
        <w:t>Question</w:t>
      </w:r>
    </w:p>
    <w:p w14:paraId="23589E66" w14:textId="77777777" w:rsidR="006C1A1A" w:rsidRDefault="006C1A1A" w:rsidP="006C1A1A">
      <w:pPr>
        <w:pStyle w:val="Bodytext"/>
        <w:rPr>
          <w:lang w:eastAsia="en-AU"/>
        </w:rPr>
      </w:pPr>
      <w:r>
        <w:rPr>
          <w:lang w:eastAsia="en-AU"/>
        </w:rPr>
        <w:t>Not applicable</w:t>
      </w:r>
    </w:p>
    <w:p w14:paraId="19C16934" w14:textId="77777777" w:rsidR="004B32A4" w:rsidRDefault="00BD47DB" w:rsidP="004B32A4">
      <w:pPr>
        <w:pStyle w:val="H3Parts"/>
      </w:pPr>
      <w:r>
        <w:t>Format attributes</w:t>
      </w:r>
    </w:p>
    <w:p w14:paraId="2BEDA192" w14:textId="77777777" w:rsidR="004B32A4" w:rsidRDefault="004B32A4" w:rsidP="00342FDC">
      <w:pPr>
        <w:pStyle w:val="Bodytext"/>
      </w:pPr>
      <w:r>
        <w:t>Length:</w:t>
      </w:r>
      <w:r>
        <w:tab/>
      </w:r>
      <w:r w:rsidR="00342FDC">
        <w:tab/>
      </w:r>
      <w:r>
        <w:t>1</w:t>
      </w:r>
    </w:p>
    <w:p w14:paraId="565C21EC" w14:textId="77777777" w:rsidR="004B32A4" w:rsidRDefault="004B32A4" w:rsidP="00342FDC">
      <w:pPr>
        <w:pStyle w:val="Bodytext"/>
      </w:pPr>
      <w:r>
        <w:t>Type:</w:t>
      </w:r>
      <w:r>
        <w:tab/>
      </w:r>
      <w:r w:rsidR="00342FDC">
        <w:tab/>
      </w:r>
      <w:r>
        <w:t>alphanumeric</w:t>
      </w:r>
    </w:p>
    <w:p w14:paraId="278E4A4E" w14:textId="77777777" w:rsidR="004B32A4" w:rsidRDefault="00C314D5" w:rsidP="00342FDC">
      <w:pPr>
        <w:pStyle w:val="Bodytext"/>
      </w:pPr>
      <w:r>
        <w:t>Justification:</w:t>
      </w:r>
      <w:r w:rsidR="004B32A4">
        <w:tab/>
      </w:r>
      <w:r w:rsidR="00342FDC">
        <w:tab/>
      </w:r>
      <w:r w:rsidR="004B32A4">
        <w:t>none</w:t>
      </w:r>
    </w:p>
    <w:p w14:paraId="18C55793" w14:textId="77777777" w:rsidR="004B32A4" w:rsidRDefault="00BD47DB" w:rsidP="00342FDC">
      <w:pPr>
        <w:pStyle w:val="Bodytext"/>
      </w:pPr>
      <w:r>
        <w:t>Fill character:</w:t>
      </w:r>
      <w:r w:rsidR="004B32A4">
        <w:tab/>
      </w:r>
      <w:r w:rsidR="00342FDC">
        <w:tab/>
      </w:r>
      <w:r w:rsidR="004B32A4">
        <w:t>none</w:t>
      </w:r>
    </w:p>
    <w:p w14:paraId="65BD4F95" w14:textId="77777777" w:rsidR="004B32A4" w:rsidRPr="00AC78D3" w:rsidRDefault="004B32A4" w:rsidP="00342FDC">
      <w:pPr>
        <w:pStyle w:val="Bodytext"/>
      </w:pPr>
      <w:bookmarkStart w:id="359" w:name="_Toc521754552"/>
      <w:r w:rsidRPr="00AC78D3">
        <w:t>Permitted data element value:</w:t>
      </w:r>
      <w:r w:rsidRPr="00AC78D3">
        <w:tab/>
      </w:r>
      <w:r>
        <w:t>@</w:t>
      </w:r>
      <w:r w:rsidR="00AC09EA">
        <w:tab/>
        <w:t>n</w:t>
      </w:r>
      <w:r w:rsidR="00C0571C">
        <w:t>ot specified</w:t>
      </w:r>
    </w:p>
    <w:p w14:paraId="2AA2F546" w14:textId="77777777" w:rsidR="004B32A4" w:rsidRDefault="00BD47DB" w:rsidP="004B32A4">
      <w:pPr>
        <w:pStyle w:val="H3Parts"/>
      </w:pPr>
      <w:r>
        <w:t>Administrative attributes</w:t>
      </w:r>
    </w:p>
    <w:p w14:paraId="48A858B8" w14:textId="77777777" w:rsidR="004B32A4" w:rsidRDefault="004B32A4" w:rsidP="004B32A4">
      <w:pPr>
        <w:pStyle w:val="H4Parts"/>
      </w:pPr>
      <w:r>
        <w:t>History</w:t>
      </w:r>
      <w:bookmarkEnd w:id="359"/>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2"/>
      </w:tblGrid>
      <w:tr w:rsidR="00294B6C" w:rsidRPr="00342FDC" w14:paraId="78300E30" w14:textId="77777777" w:rsidTr="00B61124">
        <w:tc>
          <w:tcPr>
            <w:tcW w:w="1690" w:type="dxa"/>
            <w:tcBorders>
              <w:top w:val="single" w:sz="12" w:space="0" w:color="000000"/>
              <w:left w:val="nil"/>
              <w:bottom w:val="single" w:sz="6" w:space="0" w:color="000000"/>
              <w:right w:val="single" w:sz="6" w:space="0" w:color="000000"/>
            </w:tcBorders>
          </w:tcPr>
          <w:p w14:paraId="7D605FF5" w14:textId="77777777" w:rsidR="00294B6C" w:rsidRPr="00342FDC" w:rsidRDefault="00294B6C" w:rsidP="00342FDC">
            <w:pPr>
              <w:pStyle w:val="Tableheading"/>
              <w:jc w:val="left"/>
              <w:rPr>
                <w:bCs/>
              </w:rPr>
            </w:pPr>
            <w:r w:rsidRPr="00342FDC">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754E4764" w14:textId="77777777" w:rsidR="00294B6C" w:rsidRPr="00342FDC" w:rsidRDefault="000A6BCD" w:rsidP="00342FDC">
            <w:pPr>
              <w:pStyle w:val="Tableheading"/>
              <w:jc w:val="left"/>
              <w:rPr>
                <w:bCs/>
              </w:rPr>
            </w:pPr>
            <w:r w:rsidRPr="00342FDC">
              <w:rPr>
                <w:bCs/>
              </w:rPr>
              <w:t>VET</w:t>
            </w:r>
            <w:r w:rsidR="00BD47DB" w:rsidRPr="00342FDC">
              <w:rPr>
                <w:bCs/>
              </w:rPr>
              <w:t xml:space="preserve"> provider</w:t>
            </w:r>
          </w:p>
        </w:tc>
        <w:tc>
          <w:tcPr>
            <w:tcW w:w="3742" w:type="dxa"/>
            <w:tcBorders>
              <w:top w:val="single" w:sz="12" w:space="0" w:color="000000"/>
              <w:left w:val="single" w:sz="6" w:space="0" w:color="000000"/>
              <w:bottom w:val="single" w:sz="6" w:space="0" w:color="000000"/>
              <w:right w:val="nil"/>
            </w:tcBorders>
          </w:tcPr>
          <w:p w14:paraId="5715BE3D" w14:textId="77777777" w:rsidR="00294B6C" w:rsidRPr="00342FDC" w:rsidRDefault="00967D2C" w:rsidP="00342FDC">
            <w:pPr>
              <w:pStyle w:val="Tableheading"/>
              <w:jc w:val="left"/>
              <w:rPr>
                <w:bCs/>
              </w:rPr>
            </w:pPr>
            <w:r w:rsidRPr="00342FDC">
              <w:rPr>
                <w:bCs/>
              </w:rPr>
              <w:t>Apprenticeship</w:t>
            </w:r>
          </w:p>
        </w:tc>
      </w:tr>
      <w:tr w:rsidR="009249CD" w14:paraId="19ABD4B0" w14:textId="77777777" w:rsidTr="00B61124">
        <w:tc>
          <w:tcPr>
            <w:tcW w:w="1690" w:type="dxa"/>
            <w:tcBorders>
              <w:top w:val="single" w:sz="6" w:space="0" w:color="000000"/>
              <w:left w:val="nil"/>
              <w:bottom w:val="single" w:sz="6" w:space="0" w:color="000000"/>
              <w:right w:val="single" w:sz="6" w:space="0" w:color="000000"/>
            </w:tcBorders>
          </w:tcPr>
          <w:p w14:paraId="669D3415" w14:textId="77777777" w:rsidR="009249CD" w:rsidRDefault="009249CD" w:rsidP="00342FDC">
            <w:pPr>
              <w:pStyle w:val="Tabledescriptext"/>
            </w:pPr>
            <w:r>
              <w:t>Release 3.0</w:t>
            </w:r>
          </w:p>
        </w:tc>
        <w:tc>
          <w:tcPr>
            <w:tcW w:w="3742" w:type="dxa"/>
            <w:tcBorders>
              <w:top w:val="single" w:sz="6" w:space="0" w:color="000000"/>
              <w:left w:val="single" w:sz="6" w:space="0" w:color="000000"/>
              <w:bottom w:val="single" w:sz="6" w:space="0" w:color="000000"/>
              <w:right w:val="single" w:sz="6" w:space="0" w:color="000000"/>
            </w:tcBorders>
          </w:tcPr>
          <w:p w14:paraId="37E3F228" w14:textId="77777777" w:rsidR="009249CD" w:rsidRDefault="009249CD" w:rsidP="00342FDC">
            <w:pPr>
              <w:pStyle w:val="Tabledescriptext"/>
            </w:pPr>
          </w:p>
        </w:tc>
        <w:tc>
          <w:tcPr>
            <w:tcW w:w="3742" w:type="dxa"/>
            <w:tcBorders>
              <w:top w:val="single" w:sz="6" w:space="0" w:color="000000"/>
              <w:left w:val="single" w:sz="6" w:space="0" w:color="000000"/>
              <w:bottom w:val="single" w:sz="6" w:space="0" w:color="000000"/>
              <w:right w:val="nil"/>
            </w:tcBorders>
          </w:tcPr>
          <w:p w14:paraId="3ECDAAEB" w14:textId="0ADA3AB3" w:rsidR="009249CD" w:rsidRPr="009B1B49" w:rsidRDefault="009249CD" w:rsidP="009B1B49">
            <w:pPr>
              <w:pStyle w:val="Tabledescriptext"/>
              <w:rPr>
                <w:b/>
                <w:bCs/>
              </w:rPr>
            </w:pPr>
            <w:r w:rsidRPr="009B1B49">
              <w:rPr>
                <w:b/>
                <w:bCs/>
              </w:rPr>
              <w:t xml:space="preserve">Introduced </w:t>
            </w:r>
            <w:r w:rsidR="00B14FF4">
              <w:rPr>
                <w:b/>
                <w:bCs/>
              </w:rPr>
              <w:t>1</w:t>
            </w:r>
            <w:r w:rsidRPr="009B1B49">
              <w:rPr>
                <w:b/>
                <w:bCs/>
              </w:rPr>
              <w:t xml:space="preserve"> January 1999</w:t>
            </w:r>
          </w:p>
          <w:p w14:paraId="7322D0A9" w14:textId="77777777" w:rsidR="009249CD" w:rsidRPr="00581B87" w:rsidRDefault="00BD47DB" w:rsidP="00342FDC">
            <w:pPr>
              <w:pStyle w:val="Tabledescriptext"/>
              <w:rPr>
                <w:i/>
              </w:rPr>
            </w:pPr>
            <w:r>
              <w:rPr>
                <w:i/>
              </w:rPr>
              <w:t>Full-time f</w:t>
            </w:r>
            <w:r w:rsidR="009249CD" w:rsidRPr="00581B87">
              <w:rPr>
                <w:i/>
              </w:rPr>
              <w:t>lag</w:t>
            </w:r>
          </w:p>
        </w:tc>
      </w:tr>
      <w:tr w:rsidR="009249CD" w14:paraId="48C33DBF" w14:textId="77777777" w:rsidTr="006C17BC">
        <w:tc>
          <w:tcPr>
            <w:tcW w:w="1690" w:type="dxa"/>
            <w:tcBorders>
              <w:top w:val="single" w:sz="6" w:space="0" w:color="000000"/>
              <w:left w:val="nil"/>
              <w:bottom w:val="single" w:sz="6" w:space="0" w:color="000000"/>
              <w:right w:val="single" w:sz="6" w:space="0" w:color="000000"/>
            </w:tcBorders>
          </w:tcPr>
          <w:p w14:paraId="700B2FFD" w14:textId="77777777" w:rsidR="009249CD" w:rsidRDefault="009249CD" w:rsidP="00342FDC">
            <w:pPr>
              <w:pStyle w:val="Tabledescriptext"/>
            </w:pPr>
            <w:r>
              <w:t>Release 4.0</w:t>
            </w:r>
          </w:p>
        </w:tc>
        <w:tc>
          <w:tcPr>
            <w:tcW w:w="3742" w:type="dxa"/>
            <w:tcBorders>
              <w:top w:val="single" w:sz="6" w:space="0" w:color="000000"/>
              <w:left w:val="single" w:sz="6" w:space="0" w:color="000000"/>
              <w:bottom w:val="single" w:sz="6" w:space="0" w:color="000000"/>
              <w:right w:val="single" w:sz="6" w:space="0" w:color="000000"/>
            </w:tcBorders>
          </w:tcPr>
          <w:p w14:paraId="783CE4C2" w14:textId="77777777" w:rsidR="009249CD" w:rsidRDefault="009249CD" w:rsidP="00342FDC">
            <w:pPr>
              <w:pStyle w:val="Tabledescriptext"/>
            </w:pPr>
          </w:p>
        </w:tc>
        <w:tc>
          <w:tcPr>
            <w:tcW w:w="3742" w:type="dxa"/>
            <w:tcBorders>
              <w:top w:val="single" w:sz="6" w:space="0" w:color="000000"/>
              <w:left w:val="single" w:sz="6" w:space="0" w:color="000000"/>
              <w:bottom w:val="single" w:sz="6" w:space="0" w:color="000000"/>
              <w:right w:val="nil"/>
            </w:tcBorders>
          </w:tcPr>
          <w:p w14:paraId="5320DD63" w14:textId="376F9298" w:rsidR="009249CD" w:rsidRPr="009B1B49" w:rsidRDefault="009249CD" w:rsidP="009B1B49">
            <w:pPr>
              <w:pStyle w:val="Tabledescriptext"/>
              <w:rPr>
                <w:b/>
                <w:bCs/>
              </w:rPr>
            </w:pPr>
            <w:r w:rsidRPr="009B1B49">
              <w:rPr>
                <w:b/>
                <w:bCs/>
              </w:rPr>
              <w:t xml:space="preserve">Revised </w:t>
            </w:r>
            <w:r w:rsidR="00B14FF4">
              <w:rPr>
                <w:b/>
                <w:bCs/>
              </w:rPr>
              <w:t>1</w:t>
            </w:r>
            <w:r w:rsidRPr="009B1B49">
              <w:rPr>
                <w:b/>
                <w:bCs/>
              </w:rPr>
              <w:t xml:space="preserve"> January 2002</w:t>
            </w:r>
          </w:p>
          <w:p w14:paraId="2EDA02FF" w14:textId="77777777" w:rsidR="009249CD" w:rsidRDefault="00581B87" w:rsidP="00342FDC">
            <w:pPr>
              <w:pStyle w:val="Tabledescriptext"/>
            </w:pPr>
            <w:r>
              <w:t>R</w:t>
            </w:r>
            <w:r w:rsidR="009249CD" w:rsidRPr="002F0559">
              <w:t>ename</w:t>
            </w:r>
            <w:r w:rsidR="00E45FBB">
              <w:t>d</w:t>
            </w:r>
            <w:r w:rsidR="009249CD" w:rsidRPr="002F0559">
              <w:t xml:space="preserve"> </w:t>
            </w:r>
            <w:r w:rsidR="009249CD" w:rsidRPr="00CE1528">
              <w:rPr>
                <w:i/>
              </w:rPr>
              <w:t xml:space="preserve">Full-time </w:t>
            </w:r>
            <w:r w:rsidR="00BD47DB" w:rsidRPr="00CE1528">
              <w:rPr>
                <w:i/>
              </w:rPr>
              <w:t>i</w:t>
            </w:r>
            <w:r w:rsidR="009249CD" w:rsidRPr="00CE1528">
              <w:rPr>
                <w:i/>
              </w:rPr>
              <w:t>dentifier</w:t>
            </w:r>
          </w:p>
          <w:p w14:paraId="7CB1B6EB" w14:textId="77777777" w:rsidR="009249CD" w:rsidRDefault="00581B87" w:rsidP="00342FDC">
            <w:pPr>
              <w:pStyle w:val="Tabledescriptext"/>
            </w:pPr>
            <w:r>
              <w:t>C</w:t>
            </w:r>
            <w:r w:rsidR="009249CD" w:rsidRPr="002F0559">
              <w:t>hange</w:t>
            </w:r>
            <w:r w:rsidR="00E45FBB">
              <w:t>d</w:t>
            </w:r>
            <w:r w:rsidR="009249CD" w:rsidRPr="002F0559">
              <w:t xml:space="preserve"> from a flag to a classification where the values and descriptions for </w:t>
            </w:r>
            <w:r w:rsidR="009249CD" w:rsidRPr="00CE1528">
              <w:rPr>
                <w:i/>
              </w:rPr>
              <w:t xml:space="preserve">Full-time </w:t>
            </w:r>
            <w:r w:rsidR="00BD47DB" w:rsidRPr="00CE1528">
              <w:rPr>
                <w:i/>
              </w:rPr>
              <w:t>i</w:t>
            </w:r>
            <w:r w:rsidR="009249CD" w:rsidRPr="00CE1528">
              <w:rPr>
                <w:i/>
              </w:rPr>
              <w:t xml:space="preserve">dentifier </w:t>
            </w:r>
            <w:r w:rsidR="00BD47DB">
              <w:t>align with the national apprenticeship/t</w:t>
            </w:r>
            <w:r w:rsidR="009249CD" w:rsidRPr="002F0559">
              <w:t xml:space="preserve">raineeship </w:t>
            </w:r>
            <w:r w:rsidR="00BD47DB">
              <w:t>training c</w:t>
            </w:r>
            <w:r w:rsidR="009249CD">
              <w:t>ontract</w:t>
            </w:r>
          </w:p>
        </w:tc>
      </w:tr>
      <w:tr w:rsidR="009249CD" w14:paraId="418DDD37" w14:textId="77777777" w:rsidTr="006C17BC">
        <w:tc>
          <w:tcPr>
            <w:tcW w:w="1690" w:type="dxa"/>
            <w:tcBorders>
              <w:top w:val="single" w:sz="6" w:space="0" w:color="000000"/>
              <w:left w:val="nil"/>
              <w:bottom w:val="single" w:sz="6" w:space="0" w:color="000000"/>
              <w:right w:val="single" w:sz="6" w:space="0" w:color="000000"/>
            </w:tcBorders>
          </w:tcPr>
          <w:p w14:paraId="0524A347" w14:textId="77777777" w:rsidR="009249CD" w:rsidRDefault="009249CD" w:rsidP="00342FDC">
            <w:pPr>
              <w:pStyle w:val="Tabledescriptext"/>
            </w:pPr>
            <w:r>
              <w:t>Release 5.0</w:t>
            </w:r>
          </w:p>
        </w:tc>
        <w:tc>
          <w:tcPr>
            <w:tcW w:w="3742" w:type="dxa"/>
            <w:tcBorders>
              <w:top w:val="single" w:sz="6" w:space="0" w:color="000000"/>
              <w:left w:val="single" w:sz="6" w:space="0" w:color="000000"/>
              <w:bottom w:val="single" w:sz="6" w:space="0" w:color="000000"/>
              <w:right w:val="single" w:sz="6" w:space="0" w:color="000000"/>
            </w:tcBorders>
          </w:tcPr>
          <w:p w14:paraId="69989AEE" w14:textId="77777777" w:rsidR="009249CD" w:rsidRDefault="009249CD" w:rsidP="00342FDC">
            <w:pPr>
              <w:pStyle w:val="Tabledescriptext"/>
            </w:pPr>
          </w:p>
        </w:tc>
        <w:tc>
          <w:tcPr>
            <w:tcW w:w="3742" w:type="dxa"/>
            <w:tcBorders>
              <w:top w:val="single" w:sz="6" w:space="0" w:color="000000"/>
              <w:left w:val="single" w:sz="6" w:space="0" w:color="000000"/>
              <w:bottom w:val="single" w:sz="6" w:space="0" w:color="000000"/>
              <w:right w:val="nil"/>
            </w:tcBorders>
          </w:tcPr>
          <w:p w14:paraId="1E7C88E2" w14:textId="6A5FA73E" w:rsidR="009249CD" w:rsidRPr="009B1B49" w:rsidRDefault="009249CD" w:rsidP="009B1B49">
            <w:pPr>
              <w:pStyle w:val="Tabledescriptext"/>
              <w:rPr>
                <w:b/>
                <w:bCs/>
              </w:rPr>
            </w:pPr>
            <w:r w:rsidRPr="009B1B49">
              <w:rPr>
                <w:b/>
                <w:bCs/>
              </w:rPr>
              <w:t xml:space="preserve">Revised </w:t>
            </w:r>
            <w:r w:rsidR="00B14FF4">
              <w:rPr>
                <w:b/>
                <w:bCs/>
              </w:rPr>
              <w:t>1</w:t>
            </w:r>
            <w:r w:rsidRPr="009B1B49">
              <w:rPr>
                <w:b/>
                <w:bCs/>
              </w:rPr>
              <w:t xml:space="preserve"> April 2004</w:t>
            </w:r>
          </w:p>
          <w:p w14:paraId="2A9C1993" w14:textId="77777777" w:rsidR="009249CD" w:rsidRDefault="00581B87" w:rsidP="00C20C9D">
            <w:pPr>
              <w:pStyle w:val="Tabledescriptext"/>
            </w:pPr>
            <w:r>
              <w:t>R</w:t>
            </w:r>
            <w:r w:rsidR="009249CD" w:rsidRPr="002F0559">
              <w:t>emove</w:t>
            </w:r>
            <w:r w:rsidR="00E45FBB">
              <w:t>d</w:t>
            </w:r>
            <w:r w:rsidR="009249CD" w:rsidRPr="002F0559">
              <w:t xml:space="preserve"> the value and description ‘3</w:t>
            </w:r>
            <w:r w:rsidR="007E2534">
              <w:t xml:space="preserve"> </w:t>
            </w:r>
            <w:r w:rsidR="00C20C9D">
              <w:rPr>
                <w:rFonts w:cs="Arial"/>
              </w:rPr>
              <w:t>–</w:t>
            </w:r>
            <w:r w:rsidR="009249CD" w:rsidRPr="002F0559">
              <w:t>School-based’</w:t>
            </w:r>
          </w:p>
        </w:tc>
      </w:tr>
    </w:tbl>
    <w:p w14:paraId="7A6C6563" w14:textId="77777777" w:rsidR="00520568" w:rsidRPr="002261A3" w:rsidRDefault="008400F4" w:rsidP="000D3688">
      <w:pPr>
        <w:pStyle w:val="H2Headings"/>
      </w:pPr>
      <w:bookmarkStart w:id="360" w:name="_Toc222218803"/>
      <w:bookmarkStart w:id="361" w:name="_Hlk516583129"/>
      <w:r>
        <w:lastRenderedPageBreak/>
        <w:t>Funding s</w:t>
      </w:r>
      <w:r w:rsidR="00520568" w:rsidRPr="002261A3">
        <w:t>ource</w:t>
      </w:r>
      <w:r w:rsidR="00D17ECC">
        <w:t xml:space="preserve"> – </w:t>
      </w:r>
      <w:r>
        <w:t>n</w:t>
      </w:r>
      <w:r w:rsidR="00520568" w:rsidRPr="002261A3">
        <w:t>ational</w:t>
      </w:r>
      <w:bookmarkEnd w:id="354"/>
      <w:bookmarkEnd w:id="355"/>
      <w:bookmarkEnd w:id="356"/>
      <w:bookmarkEnd w:id="357"/>
      <w:bookmarkEnd w:id="360"/>
    </w:p>
    <w:p w14:paraId="2B7A8213" w14:textId="77777777" w:rsidR="00520568" w:rsidRPr="002261A3" w:rsidRDefault="008400F4" w:rsidP="004C26B3">
      <w:pPr>
        <w:pStyle w:val="H3Parts"/>
      </w:pPr>
      <w:bookmarkStart w:id="362" w:name="_Toc113785553"/>
      <w:r w:rsidRPr="002261A3">
        <w:t>Definitional attributes</w:t>
      </w:r>
      <w:bookmarkEnd w:id="362"/>
    </w:p>
    <w:p w14:paraId="15DCD72A" w14:textId="77777777" w:rsidR="00520568" w:rsidRPr="002261A3" w:rsidRDefault="0096282C" w:rsidP="00B336D5">
      <w:pPr>
        <w:pStyle w:val="H4Parts"/>
      </w:pPr>
      <w:r w:rsidRPr="002261A3">
        <w:t>Definition</w:t>
      </w:r>
    </w:p>
    <w:p w14:paraId="54372BF1" w14:textId="77777777" w:rsidR="00520568" w:rsidRPr="002261A3" w:rsidRDefault="008400F4" w:rsidP="001D6B56">
      <w:pPr>
        <w:pStyle w:val="Bodytext"/>
      </w:pPr>
      <w:r>
        <w:rPr>
          <w:i/>
        </w:rPr>
        <w:t>Funding source</w:t>
      </w:r>
      <w:r w:rsidR="007E2534">
        <w:rPr>
          <w:i/>
        </w:rPr>
        <w:t xml:space="preserve"> — </w:t>
      </w:r>
      <w:r>
        <w:rPr>
          <w:i/>
        </w:rPr>
        <w:t>national</w:t>
      </w:r>
      <w:r w:rsidR="00520568" w:rsidRPr="002261A3">
        <w:t xml:space="preserve"> identifies the </w:t>
      </w:r>
      <w:r w:rsidR="00156F04">
        <w:t xml:space="preserve">predominant </w:t>
      </w:r>
      <w:r w:rsidR="00520568" w:rsidRPr="002261A3">
        <w:t xml:space="preserve">source of the funding for the </w:t>
      </w:r>
      <w:r w:rsidR="00F87D33">
        <w:t xml:space="preserve">training activity </w:t>
      </w:r>
      <w:r w:rsidR="00F87D33" w:rsidRPr="002261A3">
        <w:t>deliver</w:t>
      </w:r>
      <w:r w:rsidR="00F87D33">
        <w:t>ed</w:t>
      </w:r>
      <w:r w:rsidR="00F87D33" w:rsidRPr="002261A3">
        <w:t xml:space="preserve"> </w:t>
      </w:r>
      <w:r w:rsidR="00F87D33">
        <w:t>in</w:t>
      </w:r>
      <w:r w:rsidR="00F87D33" w:rsidRPr="002261A3">
        <w:t xml:space="preserve"> </w:t>
      </w:r>
      <w:r w:rsidR="00520568" w:rsidRPr="002261A3">
        <w:t>a unit of competency or module.</w:t>
      </w:r>
    </w:p>
    <w:p w14:paraId="639D938A" w14:textId="77777777" w:rsidR="00520568" w:rsidRPr="002261A3" w:rsidRDefault="0096282C" w:rsidP="00B336D5">
      <w:pPr>
        <w:pStyle w:val="H4Parts"/>
      </w:pPr>
      <w:r>
        <w:t>Context</w:t>
      </w:r>
    </w:p>
    <w:p w14:paraId="2F3210EA" w14:textId="77777777" w:rsidR="00520568" w:rsidRPr="002261A3" w:rsidRDefault="008400F4" w:rsidP="001D6B56">
      <w:pPr>
        <w:pStyle w:val="Bodytext"/>
      </w:pPr>
      <w:r>
        <w:rPr>
          <w:i/>
        </w:rPr>
        <w:t>Funding source</w:t>
      </w:r>
      <w:r w:rsidR="007E2534">
        <w:rPr>
          <w:i/>
        </w:rPr>
        <w:t xml:space="preserve"> — </w:t>
      </w:r>
      <w:r>
        <w:rPr>
          <w:i/>
        </w:rPr>
        <w:t>national</w:t>
      </w:r>
      <w:r w:rsidR="00520568" w:rsidRPr="002524C4">
        <w:rPr>
          <w:i/>
        </w:rPr>
        <w:t xml:space="preserve"> </w:t>
      </w:r>
      <w:r w:rsidR="00520568" w:rsidRPr="002261A3">
        <w:t xml:space="preserve">may be used to analyse training outputs by funding </w:t>
      </w:r>
      <w:r w:rsidR="005621A4">
        <w:t>sources</w:t>
      </w:r>
      <w:r w:rsidR="00520568" w:rsidRPr="002261A3">
        <w:t>.</w:t>
      </w:r>
    </w:p>
    <w:p w14:paraId="2EBFBD8C" w14:textId="77777777" w:rsidR="00520568" w:rsidRPr="002261A3" w:rsidRDefault="0037064B" w:rsidP="004C26B3">
      <w:pPr>
        <w:pStyle w:val="H3Parts"/>
      </w:pPr>
      <w:bookmarkStart w:id="363" w:name="_Toc113785554"/>
      <w:r>
        <w:t>Relational a</w:t>
      </w:r>
      <w:r w:rsidR="00520568" w:rsidRPr="002261A3">
        <w:t>ttributes</w:t>
      </w:r>
      <w:bookmarkEnd w:id="363"/>
    </w:p>
    <w:p w14:paraId="0CD763DA" w14:textId="77777777" w:rsidR="00520568" w:rsidRPr="002261A3" w:rsidRDefault="0096282C" w:rsidP="00B336D5">
      <w:pPr>
        <w:pStyle w:val="H4Parts"/>
      </w:pPr>
      <w:r>
        <w:t>Rules</w:t>
      </w:r>
    </w:p>
    <w:p w14:paraId="3E1E5A51" w14:textId="0D199C8C" w:rsidR="00156F04" w:rsidRDefault="00156F04" w:rsidP="00156F04">
      <w:pPr>
        <w:pStyle w:val="Bodytext"/>
      </w:pPr>
      <w:r w:rsidRPr="00EC22D4">
        <w:t xml:space="preserve">If </w:t>
      </w:r>
      <w:r w:rsidRPr="00156F04">
        <w:rPr>
          <w:i/>
        </w:rPr>
        <w:t xml:space="preserve">Funding source </w:t>
      </w:r>
      <w:r w:rsidRPr="00156F04">
        <w:t>—</w:t>
      </w:r>
      <w:r w:rsidRPr="00156F04">
        <w:rPr>
          <w:i/>
        </w:rPr>
        <w:t xml:space="preserve"> national</w:t>
      </w:r>
      <w:r w:rsidRPr="00156F04">
        <w:t xml:space="preserve"> is ‘13 — Commonwealth specific funding program’ then </w:t>
      </w:r>
      <w:r w:rsidRPr="00156F04">
        <w:rPr>
          <w:i/>
        </w:rPr>
        <w:t>Specific funding identifier</w:t>
      </w:r>
      <w:r w:rsidRPr="00156F04">
        <w:t xml:space="preserve"> must contain a valid entry for training activity from January 2015 onwards.</w:t>
      </w:r>
    </w:p>
    <w:p w14:paraId="2D7BB124" w14:textId="77777777" w:rsidR="00725E08" w:rsidRDefault="00725E08" w:rsidP="00725E08">
      <w:pPr>
        <w:pStyle w:val="H4Parts"/>
      </w:pPr>
      <w:r w:rsidRPr="002261A3">
        <w:t>Guideline</w:t>
      </w:r>
      <w:r>
        <w:t>s</w:t>
      </w:r>
      <w:r w:rsidR="008400F4" w:rsidRPr="002261A3">
        <w:t xml:space="preserve"> for use</w:t>
      </w:r>
    </w:p>
    <w:p w14:paraId="7D477223" w14:textId="7D7F4B9E" w:rsidR="00520568" w:rsidRPr="007E00B6" w:rsidRDefault="00A36282" w:rsidP="001D6B56">
      <w:pPr>
        <w:pStyle w:val="Bodytext"/>
      </w:pPr>
      <w:r>
        <w:t>‘</w:t>
      </w:r>
      <w:r w:rsidR="0022037D">
        <w:t>11</w:t>
      </w:r>
      <w:r w:rsidR="007E2534">
        <w:t xml:space="preserve"> — </w:t>
      </w:r>
      <w:r w:rsidR="00CC0667">
        <w:t>Commonwealth and s</w:t>
      </w:r>
      <w:r w:rsidR="00520568" w:rsidRPr="002261A3">
        <w:t>tate general purpose recurrent</w:t>
      </w:r>
      <w:r>
        <w:t xml:space="preserve">’ is </w:t>
      </w:r>
      <w:r w:rsidR="00D82802">
        <w:t>funding</w:t>
      </w:r>
      <w:r w:rsidR="00520568" w:rsidRPr="002261A3">
        <w:t xml:space="preserve"> provided </w:t>
      </w:r>
      <w:r w:rsidR="00F23719">
        <w:t>jointly</w:t>
      </w:r>
      <w:r w:rsidR="00E43493" w:rsidRPr="00E43493">
        <w:t xml:space="preserve"> </w:t>
      </w:r>
      <w:r w:rsidR="00520568" w:rsidRPr="002261A3">
        <w:t xml:space="preserve">for general and recurrent purposes by the Commonwealth </w:t>
      </w:r>
      <w:r w:rsidR="00F23719">
        <w:t>and</w:t>
      </w:r>
      <w:r w:rsidR="00F23719" w:rsidRPr="002261A3">
        <w:t xml:space="preserve"> </w:t>
      </w:r>
      <w:r w:rsidR="00520568" w:rsidRPr="002261A3">
        <w:t>the state or territory</w:t>
      </w:r>
      <w:r w:rsidR="00E43493">
        <w:t>;</w:t>
      </w:r>
      <w:r w:rsidR="00520568" w:rsidRPr="002261A3">
        <w:t xml:space="preserve"> </w:t>
      </w:r>
      <w:r w:rsidR="00E43493">
        <w:t>or</w:t>
      </w:r>
      <w:r w:rsidR="00E43493" w:rsidRPr="002261A3">
        <w:t xml:space="preserve"> </w:t>
      </w:r>
      <w:r w:rsidR="00520568" w:rsidRPr="002261A3">
        <w:t>fund</w:t>
      </w:r>
      <w:r w:rsidR="0024420E">
        <w:t>ing</w:t>
      </w:r>
      <w:r w:rsidR="00520568" w:rsidRPr="002261A3">
        <w:t xml:space="preserve"> provided for </w:t>
      </w:r>
      <w:r w:rsidR="00520568" w:rsidRPr="007E00B6">
        <w:t xml:space="preserve">recurrent purposes by </w:t>
      </w:r>
      <w:r w:rsidR="0001612A" w:rsidRPr="007E00B6">
        <w:t>the</w:t>
      </w:r>
      <w:r w:rsidR="00520568" w:rsidRPr="007E00B6">
        <w:t xml:space="preserve"> state or territory </w:t>
      </w:r>
      <w:r w:rsidR="003337B4" w:rsidRPr="007E00B6">
        <w:t>g</w:t>
      </w:r>
      <w:r w:rsidR="00520568" w:rsidRPr="007E00B6">
        <w:t>overnment.</w:t>
      </w:r>
    </w:p>
    <w:p w14:paraId="38F2B488" w14:textId="4264CE2C" w:rsidR="00520568" w:rsidRDefault="00FF0BE3" w:rsidP="00A36282">
      <w:pPr>
        <w:pStyle w:val="Bodytext"/>
      </w:pPr>
      <w:r w:rsidRPr="007E00B6">
        <w:t xml:space="preserve">Funding provided under the Free TAFE program must be reported using the </w:t>
      </w:r>
      <w:r w:rsidRPr="007E00B6">
        <w:rPr>
          <w:i/>
          <w:iCs/>
        </w:rPr>
        <w:t>Specific funding identifier</w:t>
      </w:r>
      <w:r w:rsidRPr="007E00B6">
        <w:t xml:space="preserve"> </w:t>
      </w:r>
      <w:r w:rsidRPr="007E00B6">
        <w:rPr>
          <w:i/>
          <w:iCs/>
        </w:rPr>
        <w:t>‘71 — Free TAFE Waiver’</w:t>
      </w:r>
      <w:r w:rsidRPr="007E00B6">
        <w:t xml:space="preserve"> against</w:t>
      </w:r>
      <w:r w:rsidRPr="007E00B6">
        <w:rPr>
          <w:i/>
          <w:iCs/>
        </w:rPr>
        <w:t xml:space="preserve"> Funding source - national </w:t>
      </w:r>
      <w:r w:rsidRPr="007E00B6">
        <w:t xml:space="preserve">’11 — Commonwealth and State general purpose recurrent’. The </w:t>
      </w:r>
      <w:r w:rsidRPr="007E00B6">
        <w:rPr>
          <w:i/>
        </w:rPr>
        <w:t>Specific funding identifier</w:t>
      </w:r>
      <w:r w:rsidRPr="007E00B6">
        <w:t xml:space="preserve"> reference list is available from the NCVER Portal &lt;</w:t>
      </w:r>
      <w:hyperlink r:id="rId63" w:history="1">
        <w:r w:rsidRPr="007E00B6">
          <w:rPr>
            <w:rStyle w:val="Hyperlink"/>
            <w:color w:val="auto"/>
          </w:rPr>
          <w:t>https://www.ncver.edu.au/rto-hub/statistical-standard-software/specific-funding-identifier/</w:t>
        </w:r>
      </w:hyperlink>
      <w:r w:rsidRPr="007E00B6">
        <w:rPr>
          <w:rStyle w:val="Hyperlink"/>
          <w:color w:val="auto"/>
        </w:rPr>
        <w:t>&gt;</w:t>
      </w:r>
      <w:r w:rsidRPr="007E00B6">
        <w:t>.</w:t>
      </w:r>
      <w:r w:rsidR="00A36282" w:rsidRPr="007E00B6">
        <w:t>‘</w:t>
      </w:r>
      <w:r w:rsidR="0022037D" w:rsidRPr="007E00B6">
        <w:t>13</w:t>
      </w:r>
      <w:r w:rsidR="007E2534" w:rsidRPr="007E00B6">
        <w:t xml:space="preserve"> — </w:t>
      </w:r>
      <w:r w:rsidR="00520568" w:rsidRPr="007E00B6">
        <w:t xml:space="preserve">Commonwealth specific </w:t>
      </w:r>
      <w:r w:rsidR="00DC5941" w:rsidRPr="007E00B6">
        <w:t xml:space="preserve">funding </w:t>
      </w:r>
      <w:r w:rsidR="00520568" w:rsidRPr="007E00B6">
        <w:t>programs</w:t>
      </w:r>
      <w:r w:rsidR="00A36282" w:rsidRPr="007E00B6">
        <w:t xml:space="preserve">’ </w:t>
      </w:r>
      <w:r w:rsidR="00A36282">
        <w:t xml:space="preserve">is </w:t>
      </w:r>
      <w:r w:rsidR="00D82802">
        <w:t>funding</w:t>
      </w:r>
      <w:r w:rsidR="00520568" w:rsidRPr="002261A3">
        <w:t xml:space="preserve"> provided by the </w:t>
      </w:r>
      <w:r w:rsidR="008400F4">
        <w:t>C</w:t>
      </w:r>
      <w:r w:rsidR="00520568" w:rsidRPr="002261A3">
        <w:t xml:space="preserve">ommonwealth </w:t>
      </w:r>
      <w:r w:rsidR="0099588D" w:rsidRPr="002261A3">
        <w:t xml:space="preserve">to provide training </w:t>
      </w:r>
      <w:r w:rsidR="00EC22D4">
        <w:t xml:space="preserve">for </w:t>
      </w:r>
      <w:r w:rsidR="00C20C9D">
        <w:t xml:space="preserve">a </w:t>
      </w:r>
      <w:r w:rsidR="00520568" w:rsidRPr="002261A3">
        <w:t>specific purpose</w:t>
      </w:r>
      <w:r w:rsidR="00DC5941">
        <w:t xml:space="preserve"> or initiative</w:t>
      </w:r>
      <w:r w:rsidR="00520568" w:rsidRPr="002261A3">
        <w:t>.</w:t>
      </w:r>
      <w:r w:rsidR="00DC5941">
        <w:t xml:space="preserve"> </w:t>
      </w:r>
      <w:r w:rsidR="00DC5941" w:rsidRPr="00DC5941">
        <w:t xml:space="preserve">Funding may come from a Commonwealth department other than the </w:t>
      </w:r>
      <w:r w:rsidR="000C5A90">
        <w:t xml:space="preserve">Department of </w:t>
      </w:r>
      <w:r w:rsidR="00123C10">
        <w:t>Employment and Workplace Relations</w:t>
      </w:r>
      <w:r w:rsidR="00DC5941" w:rsidRPr="00DC5941">
        <w:t>, for example, job search incentives on training provided by Centrelink or health training initiatives funded by the Commonwealth</w:t>
      </w:r>
      <w:r w:rsidR="00A81B26">
        <w:t xml:space="preserve">, for example, </w:t>
      </w:r>
      <w:r w:rsidR="005E2D23">
        <w:t>Department of Health</w:t>
      </w:r>
      <w:r w:rsidR="00DC5941" w:rsidRPr="00DC5941">
        <w:t>. Programs can be administered by state and territory training authorities or by a direct contract between the Commonwealth and the training organisation.</w:t>
      </w:r>
    </w:p>
    <w:p w14:paraId="52049D26" w14:textId="4CC3FB1E" w:rsidR="00DC5941" w:rsidRPr="002261A3" w:rsidRDefault="00DC5941" w:rsidP="00DC5941">
      <w:pPr>
        <w:pStyle w:val="Bodytext"/>
      </w:pPr>
      <w:r w:rsidRPr="00DC5941">
        <w:t xml:space="preserve">Selecting </w:t>
      </w:r>
      <w:r w:rsidRPr="00DC5941">
        <w:rPr>
          <w:i/>
        </w:rPr>
        <w:t>Funding source — national</w:t>
      </w:r>
      <w:r w:rsidRPr="00DC5941">
        <w:t xml:space="preserve"> ‘13’ will require a subsequent entry in the data element </w:t>
      </w:r>
      <w:r w:rsidRPr="00DC5941">
        <w:rPr>
          <w:i/>
        </w:rPr>
        <w:t>Specific funding identifier</w:t>
      </w:r>
      <w:r w:rsidRPr="00DC5941">
        <w:t xml:space="preserve">. The </w:t>
      </w:r>
      <w:r w:rsidRPr="00DC5941">
        <w:rPr>
          <w:i/>
        </w:rPr>
        <w:t>Specific funding identifier</w:t>
      </w:r>
      <w:r w:rsidRPr="00DC5941">
        <w:t xml:space="preserve"> reference list is available from the NCVER </w:t>
      </w:r>
      <w:r w:rsidR="008C0152" w:rsidRPr="00DC5941">
        <w:t xml:space="preserve">Portal </w:t>
      </w:r>
      <w:r w:rsidR="00D9739D">
        <w:t>&lt;</w:t>
      </w:r>
      <w:hyperlink r:id="rId64" w:history="1">
        <w:r w:rsidR="00862213" w:rsidRPr="00862213">
          <w:rPr>
            <w:rStyle w:val="Hyperlink"/>
          </w:rPr>
          <w:t>https://www.ncver.edu.au/rto-hub/statistical-standard-software/specific-funding-identifier/</w:t>
        </w:r>
      </w:hyperlink>
      <w:r w:rsidR="00D9739D" w:rsidRPr="00D9739D">
        <w:rPr>
          <w:rStyle w:val="Hyperlink"/>
          <w:color w:val="auto"/>
        </w:rPr>
        <w:t>&gt;</w:t>
      </w:r>
      <w:r w:rsidR="005F2229">
        <w:t>.</w:t>
      </w:r>
      <w:r w:rsidR="008C0152" w:rsidRPr="00DC5941">
        <w:t xml:space="preserve"> </w:t>
      </w:r>
      <w:r w:rsidRPr="00DC5941">
        <w:t xml:space="preserve"> </w:t>
      </w:r>
    </w:p>
    <w:p w14:paraId="160D892F" w14:textId="68F62D22" w:rsidR="00520568" w:rsidRPr="002261A3" w:rsidRDefault="00A36282" w:rsidP="001D6B56">
      <w:pPr>
        <w:pStyle w:val="Bodytext"/>
      </w:pPr>
      <w:r>
        <w:t>‘</w:t>
      </w:r>
      <w:r w:rsidR="00520568" w:rsidRPr="002261A3">
        <w:t>15</w:t>
      </w:r>
      <w:r w:rsidR="007E2534">
        <w:t xml:space="preserve"> — </w:t>
      </w:r>
      <w:r w:rsidR="00520568" w:rsidRPr="002261A3">
        <w:t xml:space="preserve">State specific </w:t>
      </w:r>
      <w:r w:rsidR="00DC5941">
        <w:t>funding</w:t>
      </w:r>
      <w:r w:rsidR="00DC5941" w:rsidRPr="002261A3">
        <w:t xml:space="preserve"> </w:t>
      </w:r>
      <w:r w:rsidR="00520568" w:rsidRPr="002261A3">
        <w:t>programs</w:t>
      </w:r>
      <w:r>
        <w:t xml:space="preserve">’ is </w:t>
      </w:r>
      <w:r w:rsidR="00D82802">
        <w:t>funding</w:t>
      </w:r>
      <w:r w:rsidR="00520568" w:rsidRPr="002261A3">
        <w:t xml:space="preserve"> provided </w:t>
      </w:r>
      <w:r w:rsidR="001042E7">
        <w:t>by</w:t>
      </w:r>
      <w:r w:rsidR="001042E7" w:rsidRPr="002261A3">
        <w:t xml:space="preserve"> </w:t>
      </w:r>
      <w:r w:rsidR="00520568" w:rsidRPr="002261A3">
        <w:t xml:space="preserve">state or territory </w:t>
      </w:r>
      <w:r w:rsidR="003337B4">
        <w:t>g</w:t>
      </w:r>
      <w:r w:rsidR="00520568" w:rsidRPr="002261A3">
        <w:t xml:space="preserve">overnments </w:t>
      </w:r>
      <w:r w:rsidR="0099588D" w:rsidRPr="002261A3">
        <w:t xml:space="preserve">to provide training </w:t>
      </w:r>
      <w:r w:rsidR="00520568" w:rsidRPr="002261A3">
        <w:t xml:space="preserve">for </w:t>
      </w:r>
      <w:r w:rsidR="00AC20EE">
        <w:t xml:space="preserve">a </w:t>
      </w:r>
      <w:r w:rsidR="00520568" w:rsidRPr="002261A3">
        <w:t>specific purpose.</w:t>
      </w:r>
    </w:p>
    <w:p w14:paraId="20548367" w14:textId="7FFE1471" w:rsidR="00520568" w:rsidRDefault="00A36282" w:rsidP="001D6B56">
      <w:pPr>
        <w:pStyle w:val="Bodytext"/>
      </w:pPr>
      <w:r>
        <w:t>‘</w:t>
      </w:r>
      <w:r w:rsidR="00520568" w:rsidRPr="002261A3">
        <w:t>2</w:t>
      </w:r>
      <w:r w:rsidR="00F62698">
        <w:t>0</w:t>
      </w:r>
      <w:r w:rsidR="007E2534">
        <w:t xml:space="preserve"> — </w:t>
      </w:r>
      <w:r w:rsidR="00520568" w:rsidRPr="002261A3">
        <w:t xml:space="preserve">Domestic </w:t>
      </w:r>
      <w:r w:rsidR="00E91AEE">
        <w:t>client</w:t>
      </w:r>
      <w:r w:rsidR="00DC5941">
        <w:rPr>
          <w:color w:val="1F497D" w:themeColor="text2"/>
        </w:rPr>
        <w:t xml:space="preserve"> </w:t>
      </w:r>
      <w:r w:rsidR="00DC5941" w:rsidRPr="00DC5941">
        <w:t>— other revenue</w:t>
      </w:r>
      <w:r>
        <w:t xml:space="preserve">’ is </w:t>
      </w:r>
      <w:r w:rsidR="00D82802">
        <w:t>revenue</w:t>
      </w:r>
      <w:r>
        <w:t xml:space="preserve"> provided by </w:t>
      </w:r>
      <w:r w:rsidR="00DC5941">
        <w:t xml:space="preserve">or for </w:t>
      </w:r>
      <w:r>
        <w:t>a</w:t>
      </w:r>
      <w:r w:rsidR="00FD225A">
        <w:t xml:space="preserve"> </w:t>
      </w:r>
      <w:r w:rsidR="00E91AEE">
        <w:t>client</w:t>
      </w:r>
      <w:r w:rsidR="006A32C9">
        <w:t xml:space="preserve"> </w:t>
      </w:r>
      <w:r w:rsidR="00DC5941">
        <w:t xml:space="preserve">to undertake education and training, </w:t>
      </w:r>
      <w:r w:rsidR="00520568" w:rsidRPr="002261A3">
        <w:t xml:space="preserve">whose </w:t>
      </w:r>
      <w:r w:rsidR="00DC5941">
        <w:t xml:space="preserve">funding source does not come from categories </w:t>
      </w:r>
      <w:r w:rsidR="00DC5941" w:rsidRPr="00DC5941">
        <w:t xml:space="preserve">‘11’, ‘13’ or </w:t>
      </w:r>
      <w:r w:rsidR="00EC22D4" w:rsidRPr="00DC5941">
        <w:t>‘</w:t>
      </w:r>
      <w:r w:rsidR="00DC5941" w:rsidRPr="00DC5941">
        <w:t>15’</w:t>
      </w:r>
      <w:r w:rsidR="001F38CE">
        <w:t xml:space="preserve"> a</w:t>
      </w:r>
      <w:r w:rsidR="00DC5941">
        <w:t xml:space="preserve">nd whose </w:t>
      </w:r>
      <w:r w:rsidR="00520568" w:rsidRPr="002261A3">
        <w:t>citizenship status is Australian, New Zealand or permanent residen</w:t>
      </w:r>
      <w:r w:rsidR="001E36E6">
        <w:t>t</w:t>
      </w:r>
      <w:r w:rsidR="001F38CE">
        <w:t xml:space="preserve">. </w:t>
      </w:r>
      <w:r w:rsidR="001F38CE" w:rsidRPr="001F38CE">
        <w:t xml:space="preserve">Examples </w:t>
      </w:r>
      <w:r w:rsidR="00F258CF">
        <w:t>are fee</w:t>
      </w:r>
      <w:r w:rsidR="00AC20EE">
        <w:t>-</w:t>
      </w:r>
      <w:r w:rsidR="00F258CF">
        <w:t>for</w:t>
      </w:r>
      <w:r w:rsidR="00AC20EE">
        <w:t>-</w:t>
      </w:r>
      <w:r w:rsidR="00F258CF">
        <w:t xml:space="preserve">service, </w:t>
      </w:r>
      <w:r w:rsidR="001F38CE" w:rsidRPr="001F38CE">
        <w:t>revenue provided for a client</w:t>
      </w:r>
      <w:r w:rsidR="00AC20EE">
        <w:t>,</w:t>
      </w:r>
      <w:r w:rsidR="001F38CE" w:rsidRPr="001F38CE">
        <w:t xml:space="preserve"> includ</w:t>
      </w:r>
      <w:r w:rsidR="00F258CF">
        <w:t>ing</w:t>
      </w:r>
      <w:r w:rsidR="001F38CE" w:rsidRPr="001F38CE">
        <w:t xml:space="preserve"> enterprise/employers or industry training their own staff, a training organisation providing free training to selected students or a charity providing scholarships.</w:t>
      </w:r>
    </w:p>
    <w:p w14:paraId="6541CA27" w14:textId="3CEB0054" w:rsidR="00D62D15" w:rsidRPr="002261A3" w:rsidRDefault="00D62D15" w:rsidP="001D6B56">
      <w:pPr>
        <w:pStyle w:val="Bodytext"/>
      </w:pPr>
      <w:r w:rsidRPr="00D62D15">
        <w:t>‘30 — International client — other revenue’ is revenue provided by or for an international client to undertake education and training</w:t>
      </w:r>
      <w:r w:rsidR="00AC20EE">
        <w:t xml:space="preserve"> and</w:t>
      </w:r>
      <w:r w:rsidRPr="00D62D15">
        <w:t xml:space="preserve"> who temporarily resides in Australia and holds a student visa or a temporary residency permit</w:t>
      </w:r>
      <w:r w:rsidR="00AC20EE">
        <w:t>,</w:t>
      </w:r>
      <w:r w:rsidRPr="00D62D15">
        <w:t xml:space="preserve"> or who resides in an overseas country and whose funding source does not come from any of the other funding categories</w:t>
      </w:r>
      <w:r w:rsidR="00DC65E2">
        <w:t xml:space="preserve"> </w:t>
      </w:r>
      <w:r w:rsidR="00DC65E2" w:rsidRPr="00DC65E2">
        <w:rPr>
          <w:b/>
        </w:rPr>
        <w:t>(</w:t>
      </w:r>
      <w:r w:rsidR="003A7B1C" w:rsidRPr="003A7B1C">
        <w:rPr>
          <w:b/>
        </w:rPr>
        <w:t>valid for the 2019 collection</w:t>
      </w:r>
      <w:r w:rsidR="00DC65E2" w:rsidRPr="00DC65E2">
        <w:rPr>
          <w:b/>
        </w:rPr>
        <w:t>)</w:t>
      </w:r>
      <w:r w:rsidR="00AC20EE">
        <w:rPr>
          <w:b/>
        </w:rPr>
        <w:t>.</w:t>
      </w:r>
    </w:p>
    <w:p w14:paraId="27F51BCD" w14:textId="43277F0C" w:rsidR="00520568" w:rsidRDefault="00A36282" w:rsidP="00026901">
      <w:pPr>
        <w:pStyle w:val="Bodytext"/>
      </w:pPr>
      <w:r>
        <w:t>‘</w:t>
      </w:r>
      <w:r w:rsidR="00F62698">
        <w:t>3</w:t>
      </w:r>
      <w:r w:rsidR="00D62D15">
        <w:t>1</w:t>
      </w:r>
      <w:r w:rsidR="007E2534">
        <w:t xml:space="preserve"> — </w:t>
      </w:r>
      <w:r w:rsidR="00520568" w:rsidRPr="002261A3">
        <w:t xml:space="preserve">International </w:t>
      </w:r>
      <w:r w:rsidR="00AB1971">
        <w:t xml:space="preserve">onshore </w:t>
      </w:r>
      <w:r w:rsidR="00E91AEE">
        <w:t>client</w:t>
      </w:r>
      <w:r w:rsidR="002030C6">
        <w:t xml:space="preserve"> </w:t>
      </w:r>
      <w:r w:rsidR="002030C6" w:rsidRPr="00DC5941">
        <w:t>—</w:t>
      </w:r>
      <w:r w:rsidR="002030C6">
        <w:t xml:space="preserve"> other revenue</w:t>
      </w:r>
      <w:r>
        <w:t xml:space="preserve">’ is </w:t>
      </w:r>
      <w:r w:rsidR="00D82802">
        <w:t>revenue</w:t>
      </w:r>
      <w:r>
        <w:t xml:space="preserve"> provided by </w:t>
      </w:r>
      <w:r w:rsidR="00BD39F4">
        <w:t xml:space="preserve">or for </w:t>
      </w:r>
      <w:r>
        <w:t>a</w:t>
      </w:r>
      <w:r w:rsidR="00BD39F4">
        <w:t>n international</w:t>
      </w:r>
      <w:r w:rsidR="00520568" w:rsidRPr="002261A3">
        <w:t xml:space="preserve"> </w:t>
      </w:r>
      <w:r w:rsidR="00E91AEE">
        <w:t>client</w:t>
      </w:r>
      <w:r w:rsidR="00520568" w:rsidRPr="002261A3">
        <w:t xml:space="preserve"> </w:t>
      </w:r>
      <w:r w:rsidR="00BD39F4" w:rsidRPr="00BD39F4">
        <w:t xml:space="preserve">to undertake education and training </w:t>
      </w:r>
      <w:r w:rsidR="00AC20EE">
        <w:t xml:space="preserve">and </w:t>
      </w:r>
      <w:r w:rsidR="00BD39F4" w:rsidRPr="00BD39F4">
        <w:t>who temporarily resides in Aust</w:t>
      </w:r>
      <w:r w:rsidR="00BD39F4">
        <w:t>ralia and</w:t>
      </w:r>
      <w:r>
        <w:t xml:space="preserve"> holds</w:t>
      </w:r>
      <w:r w:rsidR="00FD225A">
        <w:t xml:space="preserve"> </w:t>
      </w:r>
      <w:r w:rsidR="00D82802">
        <w:t xml:space="preserve">a student visa or </w:t>
      </w:r>
      <w:r w:rsidR="00520568" w:rsidRPr="002261A3">
        <w:t>a temporary residency permit</w:t>
      </w:r>
      <w:r w:rsidR="00FD225A">
        <w:t xml:space="preserve"> </w:t>
      </w:r>
      <w:r w:rsidR="00BD39F4" w:rsidRPr="00BD39F4">
        <w:t>and whose funding source does not come from any of the other funding categories</w:t>
      </w:r>
      <w:r w:rsidR="00F63057">
        <w:t xml:space="preserve"> </w:t>
      </w:r>
      <w:r w:rsidR="00F63057" w:rsidRPr="005F7891">
        <w:rPr>
          <w:b/>
          <w:bCs/>
          <w:szCs w:val="22"/>
        </w:rPr>
        <w:t xml:space="preserve">(valid </w:t>
      </w:r>
      <w:r w:rsidR="00F63057">
        <w:rPr>
          <w:b/>
          <w:bCs/>
          <w:szCs w:val="22"/>
        </w:rPr>
        <w:t>from 1 January 20</w:t>
      </w:r>
      <w:r w:rsidR="00C76414">
        <w:rPr>
          <w:b/>
          <w:bCs/>
          <w:szCs w:val="22"/>
        </w:rPr>
        <w:t>20</w:t>
      </w:r>
      <w:r w:rsidR="00F63057" w:rsidRPr="005F7891">
        <w:rPr>
          <w:b/>
          <w:bCs/>
          <w:szCs w:val="22"/>
        </w:rPr>
        <w:t>)</w:t>
      </w:r>
      <w:r w:rsidR="00AC20EE">
        <w:rPr>
          <w:b/>
          <w:bCs/>
          <w:szCs w:val="22"/>
        </w:rPr>
        <w:t>.</w:t>
      </w:r>
    </w:p>
    <w:p w14:paraId="013854F4" w14:textId="128A297F" w:rsidR="00AB1971" w:rsidRDefault="00AB1971" w:rsidP="00AB1971">
      <w:pPr>
        <w:pStyle w:val="Bodytext"/>
      </w:pPr>
      <w:r>
        <w:t>‘3</w:t>
      </w:r>
      <w:r w:rsidR="00D62D15">
        <w:t>2</w:t>
      </w:r>
      <w:r>
        <w:t xml:space="preserve"> — </w:t>
      </w:r>
      <w:r w:rsidRPr="002261A3">
        <w:t xml:space="preserve">International </w:t>
      </w:r>
      <w:r>
        <w:t xml:space="preserve">offshore client </w:t>
      </w:r>
      <w:r w:rsidRPr="00DC5941">
        <w:t>—</w:t>
      </w:r>
      <w:r>
        <w:t xml:space="preserve"> other revenue’ is revenue provided by or for an international</w:t>
      </w:r>
      <w:r w:rsidRPr="002261A3">
        <w:t xml:space="preserve"> </w:t>
      </w:r>
      <w:r>
        <w:t>client</w:t>
      </w:r>
      <w:r w:rsidRPr="002261A3">
        <w:t xml:space="preserve"> </w:t>
      </w:r>
      <w:r w:rsidRPr="00BD39F4">
        <w:t>to undertake education and training</w:t>
      </w:r>
      <w:r>
        <w:t xml:space="preserve"> </w:t>
      </w:r>
      <w:r w:rsidR="00AC20EE">
        <w:t xml:space="preserve">and </w:t>
      </w:r>
      <w:r>
        <w:t xml:space="preserve">who resides in an overseas country </w:t>
      </w:r>
      <w:r w:rsidRPr="00BD39F4">
        <w:t>and whose funding source does not come from any of the other funding categories</w:t>
      </w:r>
      <w:r w:rsidR="00F63057">
        <w:t xml:space="preserve"> </w:t>
      </w:r>
      <w:r w:rsidR="00F63057" w:rsidRPr="005F7891">
        <w:rPr>
          <w:b/>
          <w:bCs/>
          <w:szCs w:val="22"/>
        </w:rPr>
        <w:t xml:space="preserve">(valid </w:t>
      </w:r>
      <w:r w:rsidR="00C76414">
        <w:rPr>
          <w:b/>
          <w:bCs/>
          <w:szCs w:val="22"/>
        </w:rPr>
        <w:t>for activity from 1 January 2020</w:t>
      </w:r>
      <w:r w:rsidR="00F63057" w:rsidRPr="005F7891">
        <w:rPr>
          <w:b/>
          <w:bCs/>
          <w:szCs w:val="22"/>
        </w:rPr>
        <w:t>)</w:t>
      </w:r>
      <w:r w:rsidR="00AC20EE">
        <w:rPr>
          <w:b/>
          <w:bCs/>
          <w:szCs w:val="22"/>
        </w:rPr>
        <w:t>.</w:t>
      </w:r>
    </w:p>
    <w:p w14:paraId="691FC112" w14:textId="43CEC557" w:rsidR="0056657B" w:rsidRDefault="00A36282" w:rsidP="0056657B">
      <w:pPr>
        <w:pStyle w:val="Bodytext"/>
      </w:pPr>
      <w:r>
        <w:t>‘</w:t>
      </w:r>
      <w:r w:rsidR="00955A01">
        <w:t>8</w:t>
      </w:r>
      <w:r w:rsidR="00207420" w:rsidRPr="00207420">
        <w:t>0</w:t>
      </w:r>
      <w:r w:rsidR="007E2534">
        <w:t xml:space="preserve"> — </w:t>
      </w:r>
      <w:r w:rsidR="00207420" w:rsidRPr="00207420">
        <w:t>Revenue earned from another</w:t>
      </w:r>
      <w:r w:rsidR="000613FE" w:rsidRPr="000613FE">
        <w:t xml:space="preserve"> training</w:t>
      </w:r>
      <w:r w:rsidR="00207420" w:rsidRPr="00207420">
        <w:t xml:space="preserve"> organisation</w:t>
      </w:r>
      <w:r w:rsidR="00A749ED">
        <w:t xml:space="preserve"> (TAFE use only)</w:t>
      </w:r>
      <w:r>
        <w:t>’</w:t>
      </w:r>
      <w:r w:rsidR="00D82802">
        <w:t xml:space="preserve"> is revenue earned </w:t>
      </w:r>
      <w:r w:rsidR="00BD39F4" w:rsidRPr="00BD39F4">
        <w:t xml:space="preserve">by a </w:t>
      </w:r>
      <w:r w:rsidR="007E1A00">
        <w:t>technical and further education (</w:t>
      </w:r>
      <w:r w:rsidR="00AB1971">
        <w:t>TAFE</w:t>
      </w:r>
      <w:r w:rsidR="007E1A00">
        <w:t>)</w:t>
      </w:r>
      <w:r w:rsidR="00AB1971">
        <w:t xml:space="preserve"> </w:t>
      </w:r>
      <w:r w:rsidR="00BD39F4" w:rsidRPr="00BD39F4">
        <w:t xml:space="preserve">organisation delivering the training </w:t>
      </w:r>
      <w:r w:rsidR="007E1A00">
        <w:t xml:space="preserve">and </w:t>
      </w:r>
      <w:r w:rsidR="00BD39F4" w:rsidRPr="00BD39F4">
        <w:t xml:space="preserve">which receives funding </w:t>
      </w:r>
      <w:r w:rsidR="00D82802">
        <w:t xml:space="preserve">from another </w:t>
      </w:r>
      <w:r w:rsidR="000613FE">
        <w:t xml:space="preserve">registered training </w:t>
      </w:r>
      <w:r w:rsidR="00D82802">
        <w:t>organisation in terms of subcontracted, auspicing, partnership arrangements or similar</w:t>
      </w:r>
      <w:r w:rsidR="00310FA4">
        <w:t xml:space="preserve"> </w:t>
      </w:r>
      <w:r w:rsidR="00435C55">
        <w:t>arrangements</w:t>
      </w:r>
      <w:r w:rsidR="00C656A8">
        <w:t>.</w:t>
      </w:r>
      <w:r w:rsidR="0056657B">
        <w:t xml:space="preserve"> </w:t>
      </w:r>
      <w:r w:rsidR="00E049B9">
        <w:t>T</w:t>
      </w:r>
      <w:r w:rsidR="0056657B" w:rsidRPr="00C656A8">
        <w:t xml:space="preserve">he </w:t>
      </w:r>
      <w:r w:rsidR="00AB1971">
        <w:t>TAFE</w:t>
      </w:r>
      <w:r w:rsidR="0056657B" w:rsidRPr="00C656A8">
        <w:t xml:space="preserve"> </w:t>
      </w:r>
      <w:r w:rsidR="007E1A00">
        <w:t xml:space="preserve">institution </w:t>
      </w:r>
      <w:r w:rsidR="0056657B" w:rsidRPr="00C656A8">
        <w:t xml:space="preserve">delivering the training </w:t>
      </w:r>
      <w:r w:rsidR="0056657B" w:rsidRPr="00C656A8">
        <w:lastRenderedPageBreak/>
        <w:t>does not issue the statement of attainment</w:t>
      </w:r>
      <w:r w:rsidR="00C71030">
        <w:t>.</w:t>
      </w:r>
      <w:r w:rsidR="0056657B" w:rsidRPr="00C656A8">
        <w:t xml:space="preserve"> This activity needs to be submitted only when required for state training authority submissions.</w:t>
      </w:r>
    </w:p>
    <w:p w14:paraId="023EC4BB" w14:textId="5C1D4B19" w:rsidR="00F23719" w:rsidRPr="0056657B" w:rsidRDefault="00F23719" w:rsidP="0056657B">
      <w:pPr>
        <w:pStyle w:val="Bodytext"/>
      </w:pPr>
      <w:r w:rsidRPr="00EC70C2">
        <w:rPr>
          <w:u w:val="single"/>
          <w:lang w:eastAsia="en-AU"/>
        </w:rPr>
        <w:t>Note on VET Student Loans:</w:t>
      </w:r>
      <w:r w:rsidRPr="00EC70C2">
        <w:rPr>
          <w:lang w:eastAsia="en-AU"/>
        </w:rPr>
        <w:t xml:space="preserve"> </w:t>
      </w:r>
      <w:r w:rsidR="007E1A00" w:rsidRPr="00EC70C2">
        <w:rPr>
          <w:lang w:eastAsia="en-AU"/>
        </w:rPr>
        <w:t xml:space="preserve">for AVETMISS purposes </w:t>
      </w:r>
      <w:r w:rsidRPr="00EC70C2">
        <w:rPr>
          <w:lang w:eastAsia="en-AU"/>
        </w:rPr>
        <w:t>VET student loans are not considered to be a type of funding source</w:t>
      </w:r>
      <w:r w:rsidR="007E1A00">
        <w:rPr>
          <w:lang w:eastAsia="en-AU"/>
        </w:rPr>
        <w:t>.</w:t>
      </w:r>
      <w:r w:rsidRPr="00EC70C2">
        <w:rPr>
          <w:lang w:eastAsia="en-AU"/>
        </w:rPr>
        <w:t xml:space="preserve"> This is because they are loans to cover some of the fees, not a final source of funding, and the actual </w:t>
      </w:r>
      <w:r w:rsidRPr="00EC70C2">
        <w:rPr>
          <w:i/>
          <w:lang w:eastAsia="en-AU"/>
        </w:rPr>
        <w:t xml:space="preserve">Funding source </w:t>
      </w:r>
      <w:r w:rsidR="007E1A00">
        <w:rPr>
          <w:i/>
          <w:lang w:eastAsia="en-AU"/>
        </w:rPr>
        <w:t>—</w:t>
      </w:r>
      <w:r w:rsidRPr="00EC70C2">
        <w:rPr>
          <w:i/>
          <w:lang w:eastAsia="en-AU"/>
        </w:rPr>
        <w:t xml:space="preserve"> national</w:t>
      </w:r>
      <w:r w:rsidRPr="00EC70C2">
        <w:rPr>
          <w:lang w:eastAsia="en-AU"/>
        </w:rPr>
        <w:t xml:space="preserve"> will still be one of the existing classification values. For example</w:t>
      </w:r>
      <w:r w:rsidR="007E1A00">
        <w:rPr>
          <w:lang w:eastAsia="en-AU"/>
        </w:rPr>
        <w:t>,</w:t>
      </w:r>
      <w:r w:rsidRPr="00EC70C2">
        <w:rPr>
          <w:lang w:eastAsia="en-AU"/>
        </w:rPr>
        <w:t xml:space="preserve"> a client receiving a VET student loan may be using the loan to pay for all their own training (reported as ‘20 </w:t>
      </w:r>
      <w:r w:rsidR="007E1A00">
        <w:rPr>
          <w:lang w:eastAsia="en-AU"/>
        </w:rPr>
        <w:t>—</w:t>
      </w:r>
      <w:r w:rsidRPr="00EC70C2">
        <w:rPr>
          <w:lang w:eastAsia="en-AU"/>
        </w:rPr>
        <w:t xml:space="preserve"> Domestic client </w:t>
      </w:r>
      <w:r w:rsidR="007E1A00">
        <w:rPr>
          <w:lang w:eastAsia="en-AU"/>
        </w:rPr>
        <w:t>—</w:t>
      </w:r>
      <w:r w:rsidRPr="00EC70C2">
        <w:rPr>
          <w:lang w:eastAsia="en-AU"/>
        </w:rPr>
        <w:t xml:space="preserve"> other revenue’) or the predominant source of funding for their training may still be via a Commonwealth and state general purpose recurrent program (reported as ‘11 </w:t>
      </w:r>
      <w:r w:rsidR="007E1A00">
        <w:rPr>
          <w:lang w:eastAsia="en-AU"/>
        </w:rPr>
        <w:t>—</w:t>
      </w:r>
      <w:r w:rsidRPr="00EC70C2">
        <w:rPr>
          <w:lang w:eastAsia="en-AU"/>
        </w:rPr>
        <w:t xml:space="preserve"> Commonwealth and state general purpose recurrent’). The only classification value that cannot apply in this scenario is ‘30 </w:t>
      </w:r>
      <w:r w:rsidR="007E1A00">
        <w:rPr>
          <w:lang w:eastAsia="en-AU"/>
        </w:rPr>
        <w:t>—</w:t>
      </w:r>
      <w:r w:rsidRPr="00EC70C2">
        <w:rPr>
          <w:lang w:eastAsia="en-AU"/>
        </w:rPr>
        <w:t xml:space="preserve"> International client – other revenue’, as international students are not eligible for VET student loans</w:t>
      </w:r>
      <w:r>
        <w:rPr>
          <w:lang w:eastAsia="en-AU"/>
        </w:rPr>
        <w:t>.</w:t>
      </w:r>
    </w:p>
    <w:p w14:paraId="3D0DFC2C" w14:textId="77777777" w:rsidR="00520568" w:rsidRPr="002261A3" w:rsidRDefault="008400F4" w:rsidP="00F41A95">
      <w:pPr>
        <w:pStyle w:val="H4Parts"/>
      </w:pPr>
      <w:r>
        <w:t>Related data</w:t>
      </w:r>
    </w:p>
    <w:p w14:paraId="5C8FED57" w14:textId="77777777" w:rsidR="00520568" w:rsidRPr="002261A3" w:rsidRDefault="00536946" w:rsidP="001D6B56">
      <w:pPr>
        <w:pStyle w:val="Bodytext"/>
      </w:pPr>
      <w:r>
        <w:t>Not a</w:t>
      </w:r>
      <w:r w:rsidR="00520568" w:rsidRPr="002261A3">
        <w:t>pplicable</w:t>
      </w:r>
    </w:p>
    <w:p w14:paraId="18910CC8" w14:textId="77777777" w:rsidR="00520568" w:rsidRPr="002261A3" w:rsidRDefault="008400F4" w:rsidP="00F41A95">
      <w:pPr>
        <w:pStyle w:val="H4Parts"/>
      </w:pPr>
      <w:r>
        <w:t>Type of relationship</w:t>
      </w:r>
    </w:p>
    <w:p w14:paraId="0FA416E5" w14:textId="77777777" w:rsidR="00520568" w:rsidRDefault="00536946" w:rsidP="001D6B56">
      <w:pPr>
        <w:pStyle w:val="Bodytext"/>
      </w:pPr>
      <w:r>
        <w:t>Not a</w:t>
      </w:r>
      <w:r w:rsidR="00520568" w:rsidRPr="002261A3">
        <w:t>pplicable</w:t>
      </w:r>
    </w:p>
    <w:p w14:paraId="250F188C" w14:textId="77777777" w:rsidR="00520568" w:rsidRPr="002261A3" w:rsidRDefault="008400F4" w:rsidP="00470368">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7C681D" w:rsidRPr="00342FDC" w14:paraId="438A5C26" w14:textId="77777777">
        <w:tc>
          <w:tcPr>
            <w:tcW w:w="1984" w:type="dxa"/>
          </w:tcPr>
          <w:p w14:paraId="4F2D8607" w14:textId="77777777" w:rsidR="007C681D" w:rsidRPr="00342FDC" w:rsidRDefault="007C681D" w:rsidP="00470368">
            <w:pPr>
              <w:pStyle w:val="Tableheading"/>
              <w:jc w:val="left"/>
              <w:rPr>
                <w:bCs/>
              </w:rPr>
            </w:pPr>
            <w:r w:rsidRPr="00342FDC">
              <w:rPr>
                <w:bCs/>
              </w:rPr>
              <w:t>Value</w:t>
            </w:r>
          </w:p>
        </w:tc>
        <w:tc>
          <w:tcPr>
            <w:tcW w:w="7124" w:type="dxa"/>
          </w:tcPr>
          <w:p w14:paraId="207BAC36" w14:textId="07418EE8" w:rsidR="007C681D" w:rsidRPr="00342FDC" w:rsidRDefault="00557330" w:rsidP="00470368">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Funding source – national</w:t>
            </w:r>
            <w:r w:rsidR="00DB6678" w:rsidRPr="00342FDC">
              <w:rPr>
                <w:bCs/>
                <w:noProof/>
              </w:rPr>
              <w:fldChar w:fldCharType="end"/>
            </w:r>
          </w:p>
        </w:tc>
      </w:tr>
      <w:tr w:rsidR="007C681D" w14:paraId="06F7680D" w14:textId="77777777">
        <w:tc>
          <w:tcPr>
            <w:tcW w:w="1984" w:type="dxa"/>
          </w:tcPr>
          <w:p w14:paraId="2DFDF10D" w14:textId="77777777" w:rsidR="007C681D" w:rsidRPr="00112D80" w:rsidRDefault="007C681D" w:rsidP="00470368">
            <w:pPr>
              <w:pStyle w:val="Tabledescriptext"/>
              <w:keepNext/>
            </w:pPr>
            <w:r>
              <w:t>11</w:t>
            </w:r>
          </w:p>
        </w:tc>
        <w:tc>
          <w:tcPr>
            <w:tcW w:w="7124" w:type="dxa"/>
          </w:tcPr>
          <w:p w14:paraId="021551FF" w14:textId="77777777" w:rsidR="007C681D" w:rsidRPr="00251F56" w:rsidRDefault="007C681D" w:rsidP="00470368">
            <w:pPr>
              <w:pStyle w:val="Tabledescriptext"/>
              <w:keepNext/>
            </w:pPr>
            <w:r w:rsidRPr="009C3A5B">
              <w:t xml:space="preserve">Commonwealth and </w:t>
            </w:r>
            <w:r w:rsidR="003337B4">
              <w:t>s</w:t>
            </w:r>
            <w:r w:rsidRPr="009C3A5B">
              <w:t>t</w:t>
            </w:r>
            <w:r>
              <w:t>ate general purpose recurrent</w:t>
            </w:r>
          </w:p>
        </w:tc>
      </w:tr>
      <w:tr w:rsidR="007C681D" w14:paraId="4AC88147" w14:textId="77777777">
        <w:tc>
          <w:tcPr>
            <w:tcW w:w="1984" w:type="dxa"/>
          </w:tcPr>
          <w:p w14:paraId="5C5F67FB" w14:textId="77777777" w:rsidR="007C681D" w:rsidRPr="00112D80" w:rsidRDefault="007C681D" w:rsidP="00470368">
            <w:pPr>
              <w:pStyle w:val="Tabledescriptext"/>
              <w:keepNext/>
            </w:pPr>
            <w:r w:rsidRPr="009C3A5B">
              <w:t>13</w:t>
            </w:r>
          </w:p>
        </w:tc>
        <w:tc>
          <w:tcPr>
            <w:tcW w:w="7124" w:type="dxa"/>
          </w:tcPr>
          <w:p w14:paraId="5324EDED" w14:textId="77777777" w:rsidR="007C681D" w:rsidRPr="00251F56" w:rsidRDefault="007C681D" w:rsidP="00470368">
            <w:pPr>
              <w:pStyle w:val="Tabledescriptext"/>
              <w:keepNext/>
            </w:pPr>
            <w:r w:rsidRPr="009C3A5B">
              <w:t>Commonw</w:t>
            </w:r>
            <w:r>
              <w:t xml:space="preserve">ealth specific </w:t>
            </w:r>
            <w:r w:rsidR="00447C3E">
              <w:t>funding</w:t>
            </w:r>
            <w:r>
              <w:t xml:space="preserve"> programs</w:t>
            </w:r>
          </w:p>
        </w:tc>
      </w:tr>
      <w:tr w:rsidR="007C681D" w14:paraId="77F64A44" w14:textId="77777777">
        <w:tc>
          <w:tcPr>
            <w:tcW w:w="1984" w:type="dxa"/>
          </w:tcPr>
          <w:p w14:paraId="09145504" w14:textId="77777777" w:rsidR="007C681D" w:rsidRPr="00112D80" w:rsidRDefault="007C681D" w:rsidP="00470368">
            <w:pPr>
              <w:pStyle w:val="Tabledescriptext"/>
              <w:keepNext/>
            </w:pPr>
            <w:r w:rsidRPr="009C3A5B">
              <w:t>15</w:t>
            </w:r>
          </w:p>
        </w:tc>
        <w:tc>
          <w:tcPr>
            <w:tcW w:w="7124" w:type="dxa"/>
          </w:tcPr>
          <w:p w14:paraId="6C0E3438" w14:textId="77777777" w:rsidR="007C681D" w:rsidRPr="00251F56" w:rsidRDefault="007C681D" w:rsidP="00470368">
            <w:pPr>
              <w:pStyle w:val="Tabledescriptext"/>
              <w:keepNext/>
            </w:pPr>
            <w:r>
              <w:t xml:space="preserve">State specific </w:t>
            </w:r>
            <w:r w:rsidR="00447C3E">
              <w:t>funding</w:t>
            </w:r>
            <w:r>
              <w:t xml:space="preserve"> programs</w:t>
            </w:r>
          </w:p>
        </w:tc>
      </w:tr>
      <w:tr w:rsidR="007C681D" w14:paraId="1A78EEA7" w14:textId="77777777">
        <w:tc>
          <w:tcPr>
            <w:tcW w:w="1984" w:type="dxa"/>
          </w:tcPr>
          <w:p w14:paraId="3E8C11B5" w14:textId="77777777" w:rsidR="007C681D" w:rsidRPr="00112D80" w:rsidRDefault="00F04A26" w:rsidP="00470368">
            <w:pPr>
              <w:pStyle w:val="Tabledescriptext"/>
              <w:keepNext/>
            </w:pPr>
            <w:r>
              <w:t>20</w:t>
            </w:r>
          </w:p>
        </w:tc>
        <w:tc>
          <w:tcPr>
            <w:tcW w:w="7124" w:type="dxa"/>
          </w:tcPr>
          <w:p w14:paraId="1E902219" w14:textId="77777777" w:rsidR="007C681D" w:rsidRPr="00251F56" w:rsidRDefault="007C681D" w:rsidP="00C20C9D">
            <w:pPr>
              <w:pStyle w:val="Tabledescriptext"/>
              <w:keepNext/>
            </w:pPr>
            <w:r w:rsidRPr="009C3A5B">
              <w:t>Domestic</w:t>
            </w:r>
            <w:r>
              <w:t xml:space="preserve"> </w:t>
            </w:r>
            <w:r w:rsidR="00E91AEE">
              <w:t>client</w:t>
            </w:r>
            <w:r w:rsidR="009A15AA">
              <w:t xml:space="preserve"> </w:t>
            </w:r>
            <w:r w:rsidR="00C20C9D">
              <w:rPr>
                <w:rFonts w:cs="Arial"/>
              </w:rPr>
              <w:t>–</w:t>
            </w:r>
            <w:r w:rsidR="00447C3E" w:rsidRPr="00447C3E">
              <w:t xml:space="preserve"> other revenue</w:t>
            </w:r>
          </w:p>
        </w:tc>
      </w:tr>
      <w:tr w:rsidR="007C681D" w14:paraId="64D87EA6" w14:textId="77777777">
        <w:tc>
          <w:tcPr>
            <w:tcW w:w="1984" w:type="dxa"/>
          </w:tcPr>
          <w:p w14:paraId="2C6840C8" w14:textId="77777777" w:rsidR="007C681D" w:rsidRDefault="00F04A26" w:rsidP="00470368">
            <w:pPr>
              <w:pStyle w:val="Tabledescriptext"/>
              <w:keepNext/>
            </w:pPr>
            <w:r>
              <w:t>30</w:t>
            </w:r>
          </w:p>
        </w:tc>
        <w:tc>
          <w:tcPr>
            <w:tcW w:w="7124" w:type="dxa"/>
          </w:tcPr>
          <w:p w14:paraId="3689F067" w14:textId="79C19E91" w:rsidR="007C681D" w:rsidRPr="009C3A5B" w:rsidRDefault="007C681D" w:rsidP="00470368">
            <w:pPr>
              <w:pStyle w:val="Tabledescriptext"/>
              <w:keepNext/>
            </w:pPr>
            <w:r w:rsidRPr="009C3A5B">
              <w:t xml:space="preserve">International </w:t>
            </w:r>
            <w:r w:rsidR="00E91AEE">
              <w:t>client</w:t>
            </w:r>
            <w:r w:rsidR="009A15AA">
              <w:t xml:space="preserve"> </w:t>
            </w:r>
            <w:r w:rsidR="00C20C9D">
              <w:rPr>
                <w:rFonts w:cs="Arial"/>
              </w:rPr>
              <w:t>–</w:t>
            </w:r>
            <w:r w:rsidR="00447C3E" w:rsidRPr="00447C3E">
              <w:t xml:space="preserve"> other revenue</w:t>
            </w:r>
            <w:r w:rsidR="00E12F7F">
              <w:t xml:space="preserve"> </w:t>
            </w:r>
            <w:r w:rsidR="00E12F7F" w:rsidRPr="005F7891">
              <w:rPr>
                <w:b/>
                <w:bCs/>
                <w:szCs w:val="22"/>
              </w:rPr>
              <w:t>(</w:t>
            </w:r>
            <w:r w:rsidR="0072763B" w:rsidRPr="003A7B1C">
              <w:rPr>
                <w:b/>
              </w:rPr>
              <w:t>valid for the 2019 collection</w:t>
            </w:r>
            <w:r w:rsidR="00E12F7F" w:rsidRPr="005F7891">
              <w:rPr>
                <w:b/>
                <w:bCs/>
                <w:szCs w:val="22"/>
              </w:rPr>
              <w:t>)</w:t>
            </w:r>
          </w:p>
        </w:tc>
      </w:tr>
      <w:tr w:rsidR="00AB1971" w14:paraId="63FFB87D" w14:textId="77777777">
        <w:tc>
          <w:tcPr>
            <w:tcW w:w="1984" w:type="dxa"/>
          </w:tcPr>
          <w:p w14:paraId="607FA156" w14:textId="77777777" w:rsidR="00AB1971" w:rsidRDefault="00AB1971" w:rsidP="00470368">
            <w:pPr>
              <w:pStyle w:val="Tabledescriptext"/>
              <w:keepNext/>
            </w:pPr>
            <w:r>
              <w:t>31</w:t>
            </w:r>
          </w:p>
        </w:tc>
        <w:tc>
          <w:tcPr>
            <w:tcW w:w="7124" w:type="dxa"/>
          </w:tcPr>
          <w:p w14:paraId="1B5D43D3" w14:textId="028AEA05" w:rsidR="00AB1971" w:rsidRPr="009C3A5B" w:rsidRDefault="00AB1971" w:rsidP="00470368">
            <w:pPr>
              <w:pStyle w:val="Tabledescriptext"/>
              <w:keepNext/>
            </w:pPr>
            <w:r>
              <w:t xml:space="preserve">International </w:t>
            </w:r>
            <w:r w:rsidR="00D62D15">
              <w:t xml:space="preserve">onshore </w:t>
            </w:r>
            <w:r>
              <w:t xml:space="preserve">client </w:t>
            </w:r>
            <w:r>
              <w:rPr>
                <w:rFonts w:cs="Arial"/>
              </w:rPr>
              <w:t>–</w:t>
            </w:r>
            <w:r w:rsidRPr="00447C3E">
              <w:t xml:space="preserve"> other revenue</w:t>
            </w:r>
            <w:r w:rsidR="00E12F7F">
              <w:t xml:space="preserve"> </w:t>
            </w:r>
            <w:r w:rsidR="00E12F7F" w:rsidRPr="005F7891">
              <w:rPr>
                <w:b/>
                <w:bCs/>
                <w:szCs w:val="22"/>
              </w:rPr>
              <w:t xml:space="preserve">(valid </w:t>
            </w:r>
            <w:r w:rsidR="00E12F7F">
              <w:rPr>
                <w:b/>
                <w:bCs/>
                <w:szCs w:val="22"/>
              </w:rPr>
              <w:t>from 1 January 20</w:t>
            </w:r>
            <w:r w:rsidR="00C76414">
              <w:rPr>
                <w:b/>
                <w:bCs/>
                <w:szCs w:val="22"/>
              </w:rPr>
              <w:t>20</w:t>
            </w:r>
            <w:r w:rsidR="00E12F7F" w:rsidRPr="005F7891">
              <w:rPr>
                <w:b/>
                <w:bCs/>
                <w:szCs w:val="22"/>
              </w:rPr>
              <w:t>)</w:t>
            </w:r>
          </w:p>
        </w:tc>
      </w:tr>
      <w:tr w:rsidR="00D62D15" w14:paraId="1C9C8AD0" w14:textId="77777777">
        <w:tc>
          <w:tcPr>
            <w:tcW w:w="1984" w:type="dxa"/>
          </w:tcPr>
          <w:p w14:paraId="64556E25" w14:textId="77777777" w:rsidR="00D62D15" w:rsidRDefault="00D62D15" w:rsidP="00470368">
            <w:pPr>
              <w:pStyle w:val="Tabledescriptext"/>
              <w:keepNext/>
            </w:pPr>
            <w:r>
              <w:t>32</w:t>
            </w:r>
          </w:p>
        </w:tc>
        <w:tc>
          <w:tcPr>
            <w:tcW w:w="7124" w:type="dxa"/>
          </w:tcPr>
          <w:p w14:paraId="3C6F805F" w14:textId="3A848E79" w:rsidR="00D62D15" w:rsidRDefault="00D62D15" w:rsidP="00470368">
            <w:pPr>
              <w:pStyle w:val="Tabledescriptext"/>
              <w:keepNext/>
            </w:pPr>
            <w:r>
              <w:t xml:space="preserve">International offshore client </w:t>
            </w:r>
            <w:r>
              <w:rPr>
                <w:rFonts w:cs="Arial"/>
              </w:rPr>
              <w:t>–</w:t>
            </w:r>
            <w:r w:rsidRPr="00447C3E">
              <w:t xml:space="preserve"> other revenue</w:t>
            </w:r>
            <w:r>
              <w:t xml:space="preserve"> </w:t>
            </w:r>
            <w:r w:rsidRPr="005F7891">
              <w:rPr>
                <w:b/>
                <w:bCs/>
                <w:szCs w:val="22"/>
              </w:rPr>
              <w:t xml:space="preserve">(valid </w:t>
            </w:r>
            <w:r w:rsidR="00C76414">
              <w:rPr>
                <w:b/>
                <w:bCs/>
                <w:szCs w:val="22"/>
              </w:rPr>
              <w:t>from 1 January 2020</w:t>
            </w:r>
            <w:r w:rsidRPr="005F7891">
              <w:rPr>
                <w:b/>
                <w:bCs/>
                <w:szCs w:val="22"/>
              </w:rPr>
              <w:t>)</w:t>
            </w:r>
          </w:p>
        </w:tc>
      </w:tr>
      <w:tr w:rsidR="00402CA0" w14:paraId="62F83C21" w14:textId="77777777">
        <w:tc>
          <w:tcPr>
            <w:tcW w:w="1984" w:type="dxa"/>
          </w:tcPr>
          <w:p w14:paraId="3C862049" w14:textId="77777777" w:rsidR="00402CA0" w:rsidRDefault="00955A01" w:rsidP="00470368">
            <w:pPr>
              <w:pStyle w:val="Tabledescriptext"/>
              <w:keepNext/>
            </w:pPr>
            <w:r>
              <w:t>8</w:t>
            </w:r>
            <w:r w:rsidR="00402CA0">
              <w:t>0</w:t>
            </w:r>
          </w:p>
        </w:tc>
        <w:tc>
          <w:tcPr>
            <w:tcW w:w="7124" w:type="dxa"/>
          </w:tcPr>
          <w:p w14:paraId="00915861" w14:textId="77777777" w:rsidR="00402CA0" w:rsidRPr="009C3A5B" w:rsidRDefault="00402CA0" w:rsidP="00470368">
            <w:pPr>
              <w:pStyle w:val="Tabledescriptext"/>
              <w:keepNext/>
            </w:pPr>
            <w:r>
              <w:t>Revenue earned f</w:t>
            </w:r>
            <w:r w:rsidR="00C31868">
              <w:t>rom</w:t>
            </w:r>
            <w:r>
              <w:t xml:space="preserve"> another </w:t>
            </w:r>
            <w:r w:rsidR="000613FE">
              <w:t xml:space="preserve">training </w:t>
            </w:r>
            <w:r>
              <w:t>organisation</w:t>
            </w:r>
            <w:r w:rsidR="00A749ED" w:rsidRPr="00C76414">
              <w:t xml:space="preserve"> (TAFE use only)</w:t>
            </w:r>
          </w:p>
        </w:tc>
      </w:tr>
    </w:tbl>
    <w:bookmarkEnd w:id="361"/>
    <w:p w14:paraId="6827B559" w14:textId="77777777" w:rsidR="00520568" w:rsidRPr="002261A3" w:rsidRDefault="00BD0869" w:rsidP="00F7041F">
      <w:pPr>
        <w:pStyle w:val="H4Parts"/>
      </w:pPr>
      <w:r>
        <w:t>Question</w:t>
      </w:r>
    </w:p>
    <w:p w14:paraId="56650A32" w14:textId="77777777" w:rsidR="00520568" w:rsidRPr="002261A3" w:rsidRDefault="00536946" w:rsidP="007E7F83">
      <w:pPr>
        <w:pStyle w:val="Bodytext"/>
      </w:pPr>
      <w:r>
        <w:t>Not applicable</w:t>
      </w:r>
    </w:p>
    <w:p w14:paraId="7D450B75" w14:textId="77777777" w:rsidR="00520568" w:rsidRPr="002261A3" w:rsidRDefault="008400F4" w:rsidP="0009072E">
      <w:pPr>
        <w:pStyle w:val="H3Parts"/>
      </w:pPr>
      <w:bookmarkStart w:id="364" w:name="_Toc113785555"/>
      <w:r w:rsidRPr="002261A3">
        <w:t>Format attributes</w:t>
      </w:r>
      <w:bookmarkEnd w:id="364"/>
    </w:p>
    <w:p w14:paraId="5CD58BE7" w14:textId="77777777" w:rsidR="00520568" w:rsidRPr="002261A3" w:rsidRDefault="00D40C1D" w:rsidP="00342FDC">
      <w:pPr>
        <w:pStyle w:val="Bodytext"/>
      </w:pPr>
      <w:r>
        <w:t>Length:</w:t>
      </w:r>
      <w:r>
        <w:tab/>
      </w:r>
      <w:r w:rsidR="00342FDC">
        <w:tab/>
      </w:r>
      <w:r>
        <w:t>2</w:t>
      </w:r>
    </w:p>
    <w:p w14:paraId="0764F543" w14:textId="77777777" w:rsidR="00520568" w:rsidRPr="002261A3" w:rsidRDefault="00520568" w:rsidP="00342FDC">
      <w:pPr>
        <w:pStyle w:val="Bodytext"/>
      </w:pPr>
      <w:r w:rsidRPr="002261A3">
        <w:t>Type:</w:t>
      </w:r>
      <w:r w:rsidRPr="002261A3">
        <w:tab/>
      </w:r>
      <w:r w:rsidR="00342FDC">
        <w:tab/>
      </w:r>
      <w:r w:rsidR="00CF290D">
        <w:t>alpha</w:t>
      </w:r>
      <w:r w:rsidRPr="002261A3">
        <w:t>numeric</w:t>
      </w:r>
    </w:p>
    <w:p w14:paraId="4721C4BC" w14:textId="77777777" w:rsidR="00520568" w:rsidRPr="002261A3" w:rsidRDefault="00C314D5" w:rsidP="00342FDC">
      <w:pPr>
        <w:pStyle w:val="Bodytext"/>
      </w:pPr>
      <w:r>
        <w:t>Justification:</w:t>
      </w:r>
      <w:r w:rsidR="00520568" w:rsidRPr="002261A3">
        <w:tab/>
      </w:r>
      <w:r w:rsidR="00342FDC">
        <w:tab/>
      </w:r>
      <w:r w:rsidR="00520568" w:rsidRPr="002261A3">
        <w:t>none</w:t>
      </w:r>
    </w:p>
    <w:p w14:paraId="75853F61" w14:textId="77777777" w:rsidR="00520568" w:rsidRPr="002261A3" w:rsidRDefault="008400F4" w:rsidP="00342FDC">
      <w:pPr>
        <w:pStyle w:val="Bodytext"/>
      </w:pPr>
      <w:r w:rsidRPr="002261A3">
        <w:t>Fill character:</w:t>
      </w:r>
      <w:r w:rsidR="00520568" w:rsidRPr="002261A3">
        <w:tab/>
      </w:r>
      <w:r w:rsidR="00342FDC">
        <w:tab/>
      </w:r>
      <w:r w:rsidR="00520568" w:rsidRPr="002261A3">
        <w:t>none</w:t>
      </w:r>
    </w:p>
    <w:p w14:paraId="13DD5956" w14:textId="77777777" w:rsidR="00520568" w:rsidRPr="002261A3" w:rsidRDefault="00520568" w:rsidP="00342FDC">
      <w:pPr>
        <w:pStyle w:val="Bodytext"/>
      </w:pPr>
      <w:r w:rsidRPr="002261A3">
        <w:t>Permitted data element value:</w:t>
      </w:r>
      <w:r w:rsidRPr="002261A3">
        <w:tab/>
      </w:r>
      <w:r w:rsidR="00116202">
        <w:rPr>
          <w:szCs w:val="22"/>
        </w:rPr>
        <w:t>not applicable</w:t>
      </w:r>
    </w:p>
    <w:p w14:paraId="2DB8FDB4" w14:textId="77777777" w:rsidR="00520568" w:rsidRPr="002261A3" w:rsidRDefault="008400F4" w:rsidP="0009072E">
      <w:pPr>
        <w:pStyle w:val="H3Parts"/>
      </w:pPr>
      <w:bookmarkStart w:id="365" w:name="_Toc113785556"/>
      <w:r w:rsidRPr="002261A3">
        <w:t>Administrative attributes</w:t>
      </w:r>
      <w:bookmarkEnd w:id="365"/>
    </w:p>
    <w:p w14:paraId="2CE9A47B" w14:textId="77777777" w:rsidR="00520568" w:rsidRDefault="0096282C"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420"/>
        <w:gridCol w:w="3960"/>
      </w:tblGrid>
      <w:tr w:rsidR="007730FE" w:rsidRPr="00342FDC" w14:paraId="4D9807E5" w14:textId="77777777" w:rsidTr="00FF6395">
        <w:tc>
          <w:tcPr>
            <w:tcW w:w="1728" w:type="dxa"/>
            <w:tcBorders>
              <w:top w:val="single" w:sz="12" w:space="0" w:color="000000"/>
              <w:left w:val="nil"/>
              <w:bottom w:val="single" w:sz="6" w:space="0" w:color="000000"/>
              <w:right w:val="single" w:sz="6" w:space="0" w:color="000000"/>
            </w:tcBorders>
          </w:tcPr>
          <w:p w14:paraId="1A57BE1B" w14:textId="77777777" w:rsidR="007730FE" w:rsidRPr="00342FDC" w:rsidRDefault="007730FE" w:rsidP="00342FDC">
            <w:pPr>
              <w:pStyle w:val="Tableheading"/>
              <w:jc w:val="left"/>
              <w:rPr>
                <w:bCs/>
              </w:rPr>
            </w:pPr>
            <w:r w:rsidRPr="00342FDC">
              <w:rPr>
                <w:bCs/>
              </w:rPr>
              <w:t>Release</w:t>
            </w:r>
          </w:p>
        </w:tc>
        <w:tc>
          <w:tcPr>
            <w:tcW w:w="3420" w:type="dxa"/>
            <w:tcBorders>
              <w:top w:val="single" w:sz="12" w:space="0" w:color="000000"/>
              <w:left w:val="single" w:sz="6" w:space="0" w:color="000000"/>
              <w:bottom w:val="single" w:sz="6" w:space="0" w:color="000000"/>
              <w:right w:val="single" w:sz="6" w:space="0" w:color="000000"/>
            </w:tcBorders>
          </w:tcPr>
          <w:p w14:paraId="3324C6DC" w14:textId="77777777" w:rsidR="007730FE" w:rsidRPr="00342FDC" w:rsidRDefault="000A6BCD" w:rsidP="00342FDC">
            <w:pPr>
              <w:pStyle w:val="Tableheading"/>
              <w:jc w:val="left"/>
              <w:rPr>
                <w:bCs/>
              </w:rPr>
            </w:pPr>
            <w:r w:rsidRPr="00342FDC">
              <w:rPr>
                <w:bCs/>
              </w:rPr>
              <w:t>VET</w:t>
            </w:r>
            <w:r w:rsidR="008400F4" w:rsidRPr="00342FDC">
              <w:rPr>
                <w:bCs/>
              </w:rPr>
              <w:t xml:space="preserve"> provider</w:t>
            </w:r>
          </w:p>
        </w:tc>
        <w:tc>
          <w:tcPr>
            <w:tcW w:w="3960" w:type="dxa"/>
            <w:tcBorders>
              <w:top w:val="single" w:sz="12" w:space="0" w:color="000000"/>
              <w:left w:val="single" w:sz="6" w:space="0" w:color="000000"/>
              <w:bottom w:val="single" w:sz="6" w:space="0" w:color="000000"/>
              <w:right w:val="nil"/>
            </w:tcBorders>
          </w:tcPr>
          <w:p w14:paraId="24EDB07A" w14:textId="77777777" w:rsidR="007730FE" w:rsidRPr="00342FDC" w:rsidRDefault="007730FE" w:rsidP="00342FDC">
            <w:pPr>
              <w:pStyle w:val="Tableheading"/>
              <w:jc w:val="left"/>
              <w:rPr>
                <w:bCs/>
              </w:rPr>
            </w:pPr>
            <w:r w:rsidRPr="00342FDC">
              <w:rPr>
                <w:bCs/>
              </w:rPr>
              <w:t>Apprenticeship</w:t>
            </w:r>
          </w:p>
        </w:tc>
      </w:tr>
      <w:tr w:rsidR="007730FE" w14:paraId="629F12C7" w14:textId="77777777" w:rsidTr="00FF6395">
        <w:tc>
          <w:tcPr>
            <w:tcW w:w="1728" w:type="dxa"/>
            <w:tcBorders>
              <w:top w:val="single" w:sz="6" w:space="0" w:color="000000"/>
              <w:left w:val="nil"/>
              <w:bottom w:val="single" w:sz="6" w:space="0" w:color="000000"/>
              <w:right w:val="single" w:sz="6" w:space="0" w:color="000000"/>
            </w:tcBorders>
          </w:tcPr>
          <w:p w14:paraId="5C73B248" w14:textId="77777777" w:rsidR="007730FE" w:rsidRDefault="007730FE" w:rsidP="00342FDC">
            <w:pPr>
              <w:pStyle w:val="Tabledescriptext"/>
            </w:pPr>
            <w:r>
              <w:t>Release 1.1</w:t>
            </w:r>
          </w:p>
        </w:tc>
        <w:tc>
          <w:tcPr>
            <w:tcW w:w="3420" w:type="dxa"/>
            <w:tcBorders>
              <w:top w:val="single" w:sz="6" w:space="0" w:color="000000"/>
              <w:left w:val="single" w:sz="6" w:space="0" w:color="000000"/>
              <w:bottom w:val="single" w:sz="6" w:space="0" w:color="000000"/>
              <w:right w:val="single" w:sz="6" w:space="0" w:color="000000"/>
            </w:tcBorders>
          </w:tcPr>
          <w:p w14:paraId="5D8B690B" w14:textId="57E309F3" w:rsidR="007730FE" w:rsidRPr="009B1B49" w:rsidRDefault="007730FE" w:rsidP="009B1B49">
            <w:pPr>
              <w:pStyle w:val="Tabledescriptext"/>
              <w:rPr>
                <w:b/>
                <w:bCs/>
              </w:rPr>
            </w:pPr>
            <w:r w:rsidRPr="009B1B49">
              <w:rPr>
                <w:b/>
                <w:bCs/>
              </w:rPr>
              <w:t xml:space="preserve">Introduced </w:t>
            </w:r>
            <w:r w:rsidR="00B14FF4">
              <w:rPr>
                <w:b/>
                <w:bCs/>
              </w:rPr>
              <w:t>1</w:t>
            </w:r>
            <w:r w:rsidRPr="009B1B49">
              <w:rPr>
                <w:b/>
                <w:bCs/>
              </w:rPr>
              <w:t xml:space="preserve"> January 1995</w:t>
            </w:r>
          </w:p>
          <w:p w14:paraId="4849B29F" w14:textId="77777777" w:rsidR="007730FE" w:rsidRPr="00CE1528" w:rsidRDefault="007730FE" w:rsidP="00342FDC">
            <w:pPr>
              <w:pStyle w:val="Tabledescriptext"/>
              <w:rPr>
                <w:b/>
                <w:i/>
              </w:rPr>
            </w:pPr>
            <w:r w:rsidRPr="00CE1528">
              <w:rPr>
                <w:i/>
              </w:rPr>
              <w:t xml:space="preserve">Funding </w:t>
            </w:r>
            <w:r w:rsidR="008400F4" w:rsidRPr="00CE1528">
              <w:rPr>
                <w:i/>
              </w:rPr>
              <w:t>source indicator</w:t>
            </w:r>
          </w:p>
        </w:tc>
        <w:tc>
          <w:tcPr>
            <w:tcW w:w="3960" w:type="dxa"/>
            <w:tcBorders>
              <w:top w:val="single" w:sz="6" w:space="0" w:color="000000"/>
              <w:left w:val="single" w:sz="6" w:space="0" w:color="000000"/>
              <w:bottom w:val="single" w:sz="6" w:space="0" w:color="000000"/>
              <w:right w:val="nil"/>
            </w:tcBorders>
          </w:tcPr>
          <w:p w14:paraId="4E565F9E" w14:textId="77777777" w:rsidR="007730FE" w:rsidRDefault="007730FE" w:rsidP="00342FDC">
            <w:pPr>
              <w:pStyle w:val="Tabledescriptext"/>
            </w:pPr>
          </w:p>
        </w:tc>
      </w:tr>
      <w:tr w:rsidR="007730FE" w14:paraId="429B29D0" w14:textId="77777777" w:rsidTr="00FF6395">
        <w:tc>
          <w:tcPr>
            <w:tcW w:w="1728" w:type="dxa"/>
            <w:tcBorders>
              <w:top w:val="single" w:sz="6" w:space="0" w:color="000000"/>
              <w:left w:val="nil"/>
              <w:bottom w:val="single" w:sz="6" w:space="0" w:color="000000"/>
              <w:right w:val="single" w:sz="6" w:space="0" w:color="000000"/>
            </w:tcBorders>
          </w:tcPr>
          <w:p w14:paraId="0BA04918" w14:textId="77777777" w:rsidR="007730FE" w:rsidRDefault="007730FE" w:rsidP="00342FDC">
            <w:pPr>
              <w:pStyle w:val="Tabledescriptext"/>
            </w:pPr>
            <w:r>
              <w:t>Release 3.0</w:t>
            </w:r>
          </w:p>
        </w:tc>
        <w:tc>
          <w:tcPr>
            <w:tcW w:w="3420" w:type="dxa"/>
            <w:tcBorders>
              <w:top w:val="single" w:sz="6" w:space="0" w:color="000000"/>
              <w:left w:val="single" w:sz="6" w:space="0" w:color="000000"/>
              <w:bottom w:val="single" w:sz="6" w:space="0" w:color="000000"/>
              <w:right w:val="single" w:sz="6" w:space="0" w:color="000000"/>
            </w:tcBorders>
          </w:tcPr>
          <w:p w14:paraId="1F20C74E" w14:textId="19DB36E0" w:rsidR="007730FE" w:rsidRPr="009B1B49" w:rsidRDefault="007730FE" w:rsidP="009B1B49">
            <w:pPr>
              <w:pStyle w:val="Tabledescriptext"/>
              <w:rPr>
                <w:b/>
                <w:bCs/>
              </w:rPr>
            </w:pPr>
            <w:r w:rsidRPr="009B1B49">
              <w:rPr>
                <w:b/>
                <w:bCs/>
              </w:rPr>
              <w:t xml:space="preserve">Revised </w:t>
            </w:r>
            <w:r w:rsidR="00B14FF4">
              <w:rPr>
                <w:b/>
                <w:bCs/>
              </w:rPr>
              <w:t>1</w:t>
            </w:r>
            <w:r w:rsidRPr="009B1B49">
              <w:rPr>
                <w:b/>
                <w:bCs/>
              </w:rPr>
              <w:t xml:space="preserve"> January 1999</w:t>
            </w:r>
          </w:p>
          <w:p w14:paraId="478ACDE8" w14:textId="77777777" w:rsidR="007730FE" w:rsidRPr="00CE1528" w:rsidRDefault="007730FE" w:rsidP="00342FDC">
            <w:pPr>
              <w:pStyle w:val="Tabledescriptext"/>
            </w:pPr>
            <w:r w:rsidRPr="00CE1528">
              <w:t xml:space="preserve">Renamed </w:t>
            </w:r>
            <w:r w:rsidRPr="00CE1528">
              <w:rPr>
                <w:i/>
              </w:rPr>
              <w:t xml:space="preserve">Funding </w:t>
            </w:r>
            <w:r w:rsidR="008400F4" w:rsidRPr="00CE1528">
              <w:rPr>
                <w:i/>
              </w:rPr>
              <w:t>source</w:t>
            </w:r>
            <w:r w:rsidR="007E2534">
              <w:rPr>
                <w:i/>
              </w:rPr>
              <w:t xml:space="preserve"> </w:t>
            </w:r>
            <w:r w:rsidR="00C20C9D">
              <w:rPr>
                <w:rFonts w:cs="Arial"/>
                <w:i/>
              </w:rPr>
              <w:t>–</w:t>
            </w:r>
            <w:r w:rsidR="007E2534">
              <w:rPr>
                <w:i/>
              </w:rPr>
              <w:t xml:space="preserve"> </w:t>
            </w:r>
            <w:r w:rsidR="008400F4" w:rsidRPr="00CE1528">
              <w:rPr>
                <w:i/>
              </w:rPr>
              <w:t>national</w:t>
            </w:r>
          </w:p>
          <w:p w14:paraId="330A1D91" w14:textId="77777777" w:rsidR="007730FE" w:rsidRDefault="007730FE" w:rsidP="00342FDC">
            <w:pPr>
              <w:pStyle w:val="Tabledescriptext"/>
              <w:rPr>
                <w:b/>
              </w:rPr>
            </w:pPr>
            <w:r w:rsidRPr="00CE1528">
              <w:t>Identified funding source for overseas client enrolments</w:t>
            </w:r>
          </w:p>
        </w:tc>
        <w:tc>
          <w:tcPr>
            <w:tcW w:w="3960" w:type="dxa"/>
            <w:tcBorders>
              <w:top w:val="single" w:sz="6" w:space="0" w:color="000000"/>
              <w:left w:val="single" w:sz="6" w:space="0" w:color="000000"/>
              <w:bottom w:val="single" w:sz="6" w:space="0" w:color="000000"/>
              <w:right w:val="nil"/>
            </w:tcBorders>
          </w:tcPr>
          <w:p w14:paraId="261D06D0" w14:textId="77777777" w:rsidR="007730FE" w:rsidRDefault="007730FE" w:rsidP="00342FDC">
            <w:pPr>
              <w:pStyle w:val="Tabledescriptext"/>
            </w:pPr>
          </w:p>
        </w:tc>
      </w:tr>
      <w:tr w:rsidR="007730FE" w14:paraId="64AABB69" w14:textId="77777777" w:rsidTr="00FF6395">
        <w:tc>
          <w:tcPr>
            <w:tcW w:w="1728" w:type="dxa"/>
            <w:tcBorders>
              <w:top w:val="single" w:sz="6" w:space="0" w:color="000000"/>
              <w:left w:val="nil"/>
              <w:bottom w:val="single" w:sz="6" w:space="0" w:color="000000"/>
              <w:right w:val="single" w:sz="6" w:space="0" w:color="000000"/>
            </w:tcBorders>
          </w:tcPr>
          <w:p w14:paraId="559FD8A4" w14:textId="77777777" w:rsidR="007730FE" w:rsidRDefault="007730FE" w:rsidP="00342FDC">
            <w:pPr>
              <w:pStyle w:val="Tabledescriptext"/>
            </w:pPr>
            <w:r>
              <w:t>Release 4.0</w:t>
            </w:r>
          </w:p>
        </w:tc>
        <w:tc>
          <w:tcPr>
            <w:tcW w:w="3420" w:type="dxa"/>
            <w:tcBorders>
              <w:top w:val="single" w:sz="6" w:space="0" w:color="000000"/>
              <w:left w:val="single" w:sz="6" w:space="0" w:color="000000"/>
              <w:bottom w:val="single" w:sz="6" w:space="0" w:color="000000"/>
              <w:right w:val="single" w:sz="6" w:space="0" w:color="000000"/>
            </w:tcBorders>
          </w:tcPr>
          <w:p w14:paraId="704701BD" w14:textId="67E0DB9F" w:rsidR="007730FE" w:rsidRPr="009B1B49" w:rsidRDefault="007730FE" w:rsidP="009B1B49">
            <w:pPr>
              <w:pStyle w:val="Tabledescriptext"/>
              <w:rPr>
                <w:b/>
                <w:bCs/>
              </w:rPr>
            </w:pPr>
            <w:r w:rsidRPr="009B1B49">
              <w:rPr>
                <w:b/>
                <w:bCs/>
              </w:rPr>
              <w:t xml:space="preserve">Revised </w:t>
            </w:r>
            <w:r w:rsidR="00B14FF4">
              <w:rPr>
                <w:b/>
                <w:bCs/>
              </w:rPr>
              <w:t>1</w:t>
            </w:r>
            <w:r w:rsidRPr="009B1B49">
              <w:rPr>
                <w:b/>
                <w:bCs/>
              </w:rPr>
              <w:t xml:space="preserve"> January 2002</w:t>
            </w:r>
          </w:p>
          <w:p w14:paraId="6F1A9AA8" w14:textId="77777777" w:rsidR="007730FE" w:rsidRPr="0086750F" w:rsidRDefault="007730FE" w:rsidP="00C20C9D">
            <w:pPr>
              <w:pStyle w:val="Tabledescriptext"/>
            </w:pPr>
            <w:r>
              <w:t>Modified</w:t>
            </w:r>
            <w:r w:rsidRPr="002261A3">
              <w:t xml:space="preserve"> descriptions for </w:t>
            </w:r>
            <w:r w:rsidRPr="009C3A5B">
              <w:rPr>
                <w:i/>
              </w:rPr>
              <w:t xml:space="preserve">Funding </w:t>
            </w:r>
            <w:r w:rsidR="008400F4" w:rsidRPr="009C3A5B">
              <w:rPr>
                <w:i/>
              </w:rPr>
              <w:t>source</w:t>
            </w:r>
            <w:r w:rsidR="007E2534">
              <w:rPr>
                <w:i/>
              </w:rPr>
              <w:t xml:space="preserve"> </w:t>
            </w:r>
            <w:r w:rsidR="00C20C9D">
              <w:rPr>
                <w:rFonts w:cs="Arial"/>
                <w:i/>
              </w:rPr>
              <w:t>–</w:t>
            </w:r>
            <w:r w:rsidR="007E2534">
              <w:rPr>
                <w:i/>
              </w:rPr>
              <w:t xml:space="preserve"> </w:t>
            </w:r>
            <w:r w:rsidR="008400F4" w:rsidRPr="009C3A5B">
              <w:rPr>
                <w:i/>
              </w:rPr>
              <w:t>na</w:t>
            </w:r>
            <w:r w:rsidRPr="009C3A5B">
              <w:rPr>
                <w:i/>
              </w:rPr>
              <w:t>tional</w:t>
            </w:r>
            <w:r w:rsidRPr="002261A3">
              <w:t xml:space="preserve"> ‘01’ from ‘Commonwealth and state recurrent funding’ to ‘Commonwealth and state re</w:t>
            </w:r>
            <w:r w:rsidR="00904CB3">
              <w:t>current funding for VET’, modified</w:t>
            </w:r>
            <w:r w:rsidRPr="002261A3">
              <w:t xml:space="preserve"> ‘02’ description from ‘Commonwealth and state specific funding’ to ‘Commonwealth and state specific purpose funding for VET’, and modif</w:t>
            </w:r>
            <w:r w:rsidR="00904CB3">
              <w:t>ied</w:t>
            </w:r>
            <w:r w:rsidRPr="002261A3">
              <w:t xml:space="preserve"> </w:t>
            </w:r>
            <w:r w:rsidRPr="002261A3">
              <w:lastRenderedPageBreak/>
              <w:t xml:space="preserve">‘04’ description from ‘… </w:t>
            </w:r>
            <w:r>
              <w:t>student</w:t>
            </w:r>
            <w:r w:rsidRPr="002261A3">
              <w:t>’ to ‘… client’</w:t>
            </w:r>
          </w:p>
        </w:tc>
        <w:tc>
          <w:tcPr>
            <w:tcW w:w="3960" w:type="dxa"/>
            <w:tcBorders>
              <w:top w:val="single" w:sz="6" w:space="0" w:color="000000"/>
              <w:left w:val="single" w:sz="6" w:space="0" w:color="000000"/>
              <w:bottom w:val="single" w:sz="6" w:space="0" w:color="000000"/>
              <w:right w:val="nil"/>
            </w:tcBorders>
          </w:tcPr>
          <w:p w14:paraId="6AAC078E" w14:textId="77777777" w:rsidR="007730FE" w:rsidRDefault="007730FE" w:rsidP="00342FDC">
            <w:pPr>
              <w:pStyle w:val="Tabledescriptext"/>
            </w:pPr>
          </w:p>
        </w:tc>
      </w:tr>
    </w:tbl>
    <w:p w14:paraId="04E48969" w14:textId="77777777" w:rsidR="007730FE" w:rsidRDefault="007730FE" w:rsidP="007730FE"/>
    <w:tbl>
      <w:tblPr>
        <w:tblW w:w="910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380"/>
      </w:tblGrid>
      <w:tr w:rsidR="007730FE" w14:paraId="71AD6A48" w14:textId="77777777" w:rsidTr="007E00B6">
        <w:tc>
          <w:tcPr>
            <w:tcW w:w="9108" w:type="dxa"/>
            <w:gridSpan w:val="2"/>
          </w:tcPr>
          <w:p w14:paraId="4E782197" w14:textId="77777777" w:rsidR="007730FE" w:rsidRDefault="008400F4" w:rsidP="006848EA">
            <w:pPr>
              <w:pStyle w:val="Tableheading"/>
            </w:pPr>
            <w:r>
              <w:t>Data element definitions</w:t>
            </w:r>
          </w:p>
        </w:tc>
      </w:tr>
      <w:tr w:rsidR="007730FE" w:rsidRPr="00342FDC" w14:paraId="052B77DD" w14:textId="77777777" w:rsidTr="007E00B6">
        <w:tc>
          <w:tcPr>
            <w:tcW w:w="1728" w:type="dxa"/>
          </w:tcPr>
          <w:p w14:paraId="24D3307D" w14:textId="77777777" w:rsidR="007730FE" w:rsidRPr="00342FDC" w:rsidRDefault="007730FE" w:rsidP="00342FDC">
            <w:pPr>
              <w:pStyle w:val="Tabledescriptext"/>
            </w:pPr>
            <w:r w:rsidRPr="00342FDC">
              <w:t>Edition 1</w:t>
            </w:r>
          </w:p>
        </w:tc>
        <w:tc>
          <w:tcPr>
            <w:tcW w:w="7380" w:type="dxa"/>
          </w:tcPr>
          <w:p w14:paraId="54F7E747" w14:textId="027EEFF3" w:rsidR="007730FE" w:rsidRPr="009B1B49" w:rsidRDefault="007730FE" w:rsidP="009B1B49">
            <w:pPr>
              <w:pStyle w:val="Tabledescriptext"/>
              <w:rPr>
                <w:b/>
                <w:bCs/>
              </w:rPr>
            </w:pPr>
            <w:r w:rsidRPr="009B1B49">
              <w:rPr>
                <w:b/>
                <w:bCs/>
              </w:rPr>
              <w:t xml:space="preserve">Revised </w:t>
            </w:r>
            <w:r w:rsidR="00B14FF4">
              <w:rPr>
                <w:b/>
                <w:bCs/>
              </w:rPr>
              <w:t>1</w:t>
            </w:r>
            <w:r w:rsidRPr="009B1B49">
              <w:rPr>
                <w:b/>
                <w:bCs/>
              </w:rPr>
              <w:t xml:space="preserve"> January 2007</w:t>
            </w:r>
          </w:p>
          <w:p w14:paraId="45706DA7" w14:textId="77777777" w:rsidR="007730FE" w:rsidRPr="00342FDC" w:rsidRDefault="007730FE" w:rsidP="00342FDC">
            <w:pPr>
              <w:pStyle w:val="Tabledescriptext"/>
            </w:pPr>
            <w:r w:rsidRPr="00342FDC">
              <w:t xml:space="preserve">Recoded values and modified descriptions for </w:t>
            </w:r>
            <w:r w:rsidRPr="00C20C9D">
              <w:rPr>
                <w:i/>
              </w:rPr>
              <w:t xml:space="preserve">Funding </w:t>
            </w:r>
            <w:r w:rsidR="008400F4" w:rsidRPr="00C20C9D">
              <w:rPr>
                <w:i/>
              </w:rPr>
              <w:t>source</w:t>
            </w:r>
            <w:r w:rsidR="00C20C9D">
              <w:rPr>
                <w:i/>
              </w:rPr>
              <w:t xml:space="preserve"> </w:t>
            </w:r>
            <w:r w:rsidR="00C20C9D">
              <w:rPr>
                <w:rFonts w:cs="Arial"/>
                <w:i/>
              </w:rPr>
              <w:t>–</w:t>
            </w:r>
            <w:r w:rsidR="007E2534" w:rsidRPr="00C20C9D">
              <w:rPr>
                <w:i/>
              </w:rPr>
              <w:t xml:space="preserve"> </w:t>
            </w:r>
            <w:r w:rsidR="008400F4" w:rsidRPr="00C20C9D">
              <w:rPr>
                <w:i/>
              </w:rPr>
              <w:t>national</w:t>
            </w:r>
          </w:p>
        </w:tc>
      </w:tr>
      <w:tr w:rsidR="00447C3E" w:rsidRPr="00342FDC" w14:paraId="0984628A" w14:textId="77777777" w:rsidTr="007E00B6">
        <w:tc>
          <w:tcPr>
            <w:tcW w:w="1728" w:type="dxa"/>
          </w:tcPr>
          <w:p w14:paraId="6FA204BE" w14:textId="77777777" w:rsidR="00447C3E" w:rsidRPr="00342FDC" w:rsidRDefault="00447C3E" w:rsidP="00342FDC">
            <w:pPr>
              <w:pStyle w:val="Tabledescriptext"/>
            </w:pPr>
            <w:r w:rsidRPr="00342FDC">
              <w:t>Edition 2.2</w:t>
            </w:r>
          </w:p>
        </w:tc>
        <w:tc>
          <w:tcPr>
            <w:tcW w:w="7380" w:type="dxa"/>
          </w:tcPr>
          <w:p w14:paraId="359CD45A" w14:textId="77777777" w:rsidR="00447C3E" w:rsidRPr="009B1B49" w:rsidRDefault="00447C3E" w:rsidP="009B1B49">
            <w:pPr>
              <w:pStyle w:val="Tabledescriptext"/>
              <w:rPr>
                <w:b/>
                <w:bCs/>
              </w:rPr>
            </w:pPr>
            <w:r w:rsidRPr="009B1B49">
              <w:rPr>
                <w:b/>
                <w:bCs/>
              </w:rPr>
              <w:t xml:space="preserve">Revised </w:t>
            </w:r>
            <w:r w:rsidR="007E022E" w:rsidRPr="009B1B49">
              <w:rPr>
                <w:b/>
                <w:bCs/>
              </w:rPr>
              <w:t xml:space="preserve">July </w:t>
            </w:r>
            <w:r w:rsidRPr="009B1B49">
              <w:rPr>
                <w:b/>
                <w:bCs/>
              </w:rPr>
              <w:t>2014</w:t>
            </w:r>
          </w:p>
          <w:p w14:paraId="5C8B46C0" w14:textId="77777777" w:rsidR="002030C6" w:rsidRPr="00342FDC" w:rsidRDefault="002030C6" w:rsidP="00342FDC">
            <w:pPr>
              <w:pStyle w:val="Tabledescriptext"/>
            </w:pPr>
            <w:r w:rsidRPr="00342FDC">
              <w:t xml:space="preserve">Renamed ‘13 </w:t>
            </w:r>
            <w:r w:rsidR="00C20C9D">
              <w:rPr>
                <w:rFonts w:cs="Arial"/>
              </w:rPr>
              <w:t>–</w:t>
            </w:r>
            <w:r w:rsidRPr="00342FDC">
              <w:t xml:space="preserve"> Commonwealth specific purpose program’ to ‘13 </w:t>
            </w:r>
            <w:r w:rsidR="00C20C9D">
              <w:rPr>
                <w:rFonts w:cs="Arial"/>
              </w:rPr>
              <w:t>–</w:t>
            </w:r>
            <w:r w:rsidRPr="00342FDC">
              <w:t xml:space="preserve"> Commonwealth specific funding programs’</w:t>
            </w:r>
          </w:p>
          <w:p w14:paraId="66262D95" w14:textId="77777777" w:rsidR="002030C6" w:rsidRPr="00342FDC" w:rsidRDefault="00C20C9D" w:rsidP="00342FDC">
            <w:pPr>
              <w:pStyle w:val="Tabledescriptext"/>
            </w:pPr>
            <w:r>
              <w:t xml:space="preserve">Renamed ‘15 </w:t>
            </w:r>
            <w:r>
              <w:rPr>
                <w:rFonts w:cs="Arial"/>
              </w:rPr>
              <w:t>–</w:t>
            </w:r>
            <w:r w:rsidR="002030C6" w:rsidRPr="00342FDC">
              <w:t xml:space="preserve"> State sp</w:t>
            </w:r>
            <w:r>
              <w:t xml:space="preserve">ecific purpose program’ to ‘15 </w:t>
            </w:r>
            <w:r>
              <w:rPr>
                <w:rFonts w:cs="Arial"/>
              </w:rPr>
              <w:t>–</w:t>
            </w:r>
            <w:r w:rsidR="002030C6" w:rsidRPr="00342FDC">
              <w:t xml:space="preserve"> State specific funding programs’</w:t>
            </w:r>
          </w:p>
          <w:p w14:paraId="61AF944E" w14:textId="528B2A30" w:rsidR="002030C6" w:rsidRPr="00342FDC" w:rsidRDefault="002030C6" w:rsidP="00342FDC">
            <w:pPr>
              <w:pStyle w:val="Tabledescriptext"/>
            </w:pPr>
            <w:r w:rsidRPr="00342FDC">
              <w:t xml:space="preserve">Renamed ‘20 </w:t>
            </w:r>
            <w:r w:rsidR="00C20C9D">
              <w:rPr>
                <w:rFonts w:cs="Arial"/>
              </w:rPr>
              <w:t>–</w:t>
            </w:r>
            <w:r w:rsidRPr="00342FDC">
              <w:t xml:space="preserve"> Domestic </w:t>
            </w:r>
            <w:r w:rsidR="00C20C9D">
              <w:t>full</w:t>
            </w:r>
            <w:r w:rsidR="007E1A00">
              <w:t>-</w:t>
            </w:r>
            <w:r w:rsidR="00C20C9D">
              <w:t>fee</w:t>
            </w:r>
            <w:r w:rsidR="007E1A00">
              <w:t>-</w:t>
            </w:r>
            <w:r w:rsidR="00C20C9D">
              <w:t xml:space="preserve">paying client’ to ‘20 </w:t>
            </w:r>
            <w:r w:rsidR="00C20C9D">
              <w:rPr>
                <w:rFonts w:cs="Arial"/>
              </w:rPr>
              <w:t>–</w:t>
            </w:r>
            <w:r w:rsidRPr="00342FDC">
              <w:t xml:space="preserve"> Domestic client </w:t>
            </w:r>
            <w:r w:rsidR="00C20C9D">
              <w:rPr>
                <w:rFonts w:cs="Arial"/>
              </w:rPr>
              <w:t>–</w:t>
            </w:r>
            <w:r w:rsidRPr="00342FDC">
              <w:t xml:space="preserve"> other revenue’</w:t>
            </w:r>
          </w:p>
          <w:p w14:paraId="27D952BF" w14:textId="2D4686C6" w:rsidR="002030C6" w:rsidRPr="00342FDC" w:rsidRDefault="002030C6" w:rsidP="00342FDC">
            <w:pPr>
              <w:pStyle w:val="Tabledescriptext"/>
            </w:pPr>
            <w:r w:rsidRPr="00342FDC">
              <w:t xml:space="preserve">Renamed </w:t>
            </w:r>
            <w:r w:rsidR="00ED4FAA" w:rsidRPr="00342FDC">
              <w:t xml:space="preserve">‘30 </w:t>
            </w:r>
            <w:r w:rsidR="00C20C9D">
              <w:rPr>
                <w:rFonts w:cs="Arial"/>
              </w:rPr>
              <w:t>–</w:t>
            </w:r>
            <w:r w:rsidR="00ED4FAA" w:rsidRPr="00342FDC">
              <w:t xml:space="preserve"> International</w:t>
            </w:r>
            <w:r w:rsidR="007E1A00">
              <w:t>-</w:t>
            </w:r>
            <w:r w:rsidR="00ED4FAA" w:rsidRPr="00342FDC">
              <w:t>full fee</w:t>
            </w:r>
            <w:r w:rsidR="007E1A00">
              <w:t>-</w:t>
            </w:r>
            <w:r w:rsidR="00ED4FAA" w:rsidRPr="00342FDC">
              <w:t xml:space="preserve">paying client’ to ‘30 </w:t>
            </w:r>
            <w:r w:rsidR="00C20C9D">
              <w:rPr>
                <w:rFonts w:cs="Arial"/>
              </w:rPr>
              <w:t>–</w:t>
            </w:r>
            <w:r w:rsidR="00ED4FAA" w:rsidRPr="00342FDC">
              <w:t xml:space="preserve"> Intern</w:t>
            </w:r>
            <w:r w:rsidR="00C20C9D">
              <w:t xml:space="preserve">ational client </w:t>
            </w:r>
            <w:r w:rsidR="00C20C9D">
              <w:rPr>
                <w:rFonts w:cs="Arial"/>
              </w:rPr>
              <w:t>–</w:t>
            </w:r>
            <w:r w:rsidR="00ED4FAA" w:rsidRPr="00342FDC">
              <w:t xml:space="preserve"> other revenue’</w:t>
            </w:r>
          </w:p>
          <w:p w14:paraId="57483E21" w14:textId="77777777" w:rsidR="00447C3E" w:rsidRPr="00342FDC" w:rsidRDefault="00447C3E" w:rsidP="00C20C9D">
            <w:pPr>
              <w:pStyle w:val="Tabledescriptext"/>
            </w:pPr>
            <w:r w:rsidRPr="00342FDC">
              <w:t xml:space="preserve">Modified descriptions for </w:t>
            </w:r>
            <w:r w:rsidRPr="00C20C9D">
              <w:rPr>
                <w:i/>
              </w:rPr>
              <w:t xml:space="preserve">Funding source </w:t>
            </w:r>
            <w:r w:rsidR="00C20C9D" w:rsidRPr="00C20C9D">
              <w:rPr>
                <w:rFonts w:cs="Arial"/>
                <w:i/>
              </w:rPr>
              <w:t>–</w:t>
            </w:r>
            <w:r w:rsidRPr="00C20C9D">
              <w:rPr>
                <w:i/>
              </w:rPr>
              <w:t xml:space="preserve"> national</w:t>
            </w:r>
          </w:p>
        </w:tc>
      </w:tr>
      <w:tr w:rsidR="00AB1971" w:rsidRPr="00342FDC" w14:paraId="5C1FAE68" w14:textId="77777777" w:rsidTr="007E00B6">
        <w:tc>
          <w:tcPr>
            <w:tcW w:w="1728" w:type="dxa"/>
          </w:tcPr>
          <w:p w14:paraId="36C506D9" w14:textId="77777777" w:rsidR="00AB1971" w:rsidRPr="00342FDC" w:rsidRDefault="00AB1971" w:rsidP="00342FDC">
            <w:pPr>
              <w:pStyle w:val="Tabledescriptext"/>
            </w:pPr>
            <w:r>
              <w:t>Edition 2.3</w:t>
            </w:r>
          </w:p>
        </w:tc>
        <w:tc>
          <w:tcPr>
            <w:tcW w:w="7380" w:type="dxa"/>
          </w:tcPr>
          <w:p w14:paraId="3FA48DF2" w14:textId="5B154ABA" w:rsidR="00AB1971" w:rsidRDefault="00AB1971" w:rsidP="009B1B49">
            <w:pPr>
              <w:pStyle w:val="Tabledescriptext"/>
              <w:rPr>
                <w:b/>
                <w:bCs/>
              </w:rPr>
            </w:pPr>
            <w:r>
              <w:rPr>
                <w:b/>
                <w:bCs/>
              </w:rPr>
              <w:t xml:space="preserve">Revised </w:t>
            </w:r>
            <w:r w:rsidR="00B03A70">
              <w:rPr>
                <w:b/>
                <w:bCs/>
              </w:rPr>
              <w:t xml:space="preserve">31 August </w:t>
            </w:r>
            <w:r>
              <w:rPr>
                <w:b/>
                <w:bCs/>
              </w:rPr>
              <w:t>2018</w:t>
            </w:r>
          </w:p>
          <w:p w14:paraId="6CE3040F" w14:textId="30C9DA85" w:rsidR="00AB1971" w:rsidRPr="009B1B49" w:rsidRDefault="00AB1971" w:rsidP="009B1B49">
            <w:pPr>
              <w:pStyle w:val="Tabledescriptext"/>
              <w:rPr>
                <w:b/>
                <w:bCs/>
              </w:rPr>
            </w:pPr>
            <w:r>
              <w:t xml:space="preserve">Added </w:t>
            </w:r>
            <w:r w:rsidR="00356EE1" w:rsidRPr="00356EE1">
              <w:rPr>
                <w:bCs/>
              </w:rPr>
              <w:t>’31</w:t>
            </w:r>
            <w:r w:rsidR="00356EE1">
              <w:rPr>
                <w:b/>
                <w:bCs/>
              </w:rPr>
              <w:t xml:space="preserve"> </w:t>
            </w:r>
            <w:r w:rsidR="00356EE1">
              <w:rPr>
                <w:rFonts w:cs="Arial"/>
              </w:rPr>
              <w:t xml:space="preserve">– </w:t>
            </w:r>
            <w:r w:rsidR="00DC65E2">
              <w:t>International on</w:t>
            </w:r>
            <w:r w:rsidR="00356EE1">
              <w:t xml:space="preserve">shore client </w:t>
            </w:r>
            <w:r w:rsidR="00356EE1">
              <w:rPr>
                <w:rFonts w:cs="Arial"/>
              </w:rPr>
              <w:t>–</w:t>
            </w:r>
            <w:r w:rsidR="00356EE1" w:rsidRPr="00447C3E">
              <w:t xml:space="preserve"> other revenue</w:t>
            </w:r>
            <w:r w:rsidR="00356EE1">
              <w:t xml:space="preserve">’ and </w:t>
            </w:r>
            <w:r>
              <w:t>’3</w:t>
            </w:r>
            <w:r w:rsidR="00356EE1">
              <w:t>2</w:t>
            </w:r>
            <w:r>
              <w:t xml:space="preserve"> </w:t>
            </w:r>
            <w:r>
              <w:rPr>
                <w:rFonts w:cs="Arial"/>
              </w:rPr>
              <w:t xml:space="preserve">– </w:t>
            </w:r>
            <w:r>
              <w:t xml:space="preserve">International offshore client </w:t>
            </w:r>
            <w:r>
              <w:rPr>
                <w:rFonts w:cs="Arial"/>
              </w:rPr>
              <w:t>–</w:t>
            </w:r>
            <w:r w:rsidRPr="00447C3E">
              <w:t xml:space="preserve"> other revenue</w:t>
            </w:r>
            <w:r>
              <w:t>’</w:t>
            </w:r>
            <w:r w:rsidR="00C76414">
              <w:t xml:space="preserve"> for use from 1 January 2020</w:t>
            </w:r>
            <w:r w:rsidR="00356EE1">
              <w:t>.</w:t>
            </w:r>
          </w:p>
        </w:tc>
      </w:tr>
    </w:tbl>
    <w:p w14:paraId="4672A878" w14:textId="6059A24A" w:rsidR="00520568" w:rsidRPr="002261A3" w:rsidRDefault="00520568" w:rsidP="000D3688">
      <w:pPr>
        <w:pStyle w:val="H2Headings"/>
      </w:pPr>
      <w:bookmarkStart w:id="366" w:name="_Toc113785557"/>
      <w:bookmarkStart w:id="367" w:name="_Toc113785834"/>
      <w:bookmarkStart w:id="368" w:name="_Toc116875103"/>
      <w:bookmarkStart w:id="369" w:name="_Toc128472413"/>
      <w:bookmarkStart w:id="370" w:name="_Toc222218804"/>
      <w:r w:rsidRPr="002261A3">
        <w:lastRenderedPageBreak/>
        <w:t xml:space="preserve">Funding </w:t>
      </w:r>
      <w:r w:rsidR="008400F4" w:rsidRPr="002261A3">
        <w:t>source</w:t>
      </w:r>
      <w:r w:rsidR="00D17ECC">
        <w:t xml:space="preserve"> – </w:t>
      </w:r>
      <w:r w:rsidR="008400F4" w:rsidRPr="002261A3">
        <w:t>state training authority</w:t>
      </w:r>
      <w:bookmarkEnd w:id="366"/>
      <w:bookmarkEnd w:id="367"/>
      <w:bookmarkEnd w:id="368"/>
      <w:bookmarkEnd w:id="369"/>
      <w:bookmarkEnd w:id="370"/>
    </w:p>
    <w:p w14:paraId="37B5D185" w14:textId="77777777" w:rsidR="00520568" w:rsidRPr="002261A3" w:rsidRDefault="008400F4" w:rsidP="004C26B3">
      <w:pPr>
        <w:pStyle w:val="H3Parts"/>
      </w:pPr>
      <w:bookmarkStart w:id="371" w:name="_Toc113785558"/>
      <w:r w:rsidRPr="002261A3">
        <w:t>Definitional attributes</w:t>
      </w:r>
      <w:bookmarkEnd w:id="371"/>
    </w:p>
    <w:p w14:paraId="5533B18F" w14:textId="77777777" w:rsidR="00520568" w:rsidRPr="002261A3" w:rsidRDefault="0096282C" w:rsidP="00B336D5">
      <w:pPr>
        <w:pStyle w:val="H4Parts"/>
      </w:pPr>
      <w:r w:rsidRPr="002261A3">
        <w:t>Definition</w:t>
      </w:r>
    </w:p>
    <w:p w14:paraId="3B2F9769" w14:textId="77777777" w:rsidR="00520568" w:rsidRPr="002261A3" w:rsidRDefault="0076620F" w:rsidP="001D6B56">
      <w:pPr>
        <w:pStyle w:val="Bodytext"/>
      </w:pPr>
      <w:r w:rsidRPr="0076620F">
        <w:rPr>
          <w:i/>
        </w:rPr>
        <w:t xml:space="preserve">Funding </w:t>
      </w:r>
      <w:r w:rsidR="008400F4" w:rsidRPr="0076620F">
        <w:rPr>
          <w:i/>
        </w:rPr>
        <w:t>source</w:t>
      </w:r>
      <w:r w:rsidR="007E2534">
        <w:rPr>
          <w:i/>
        </w:rPr>
        <w:t xml:space="preserve"> — </w:t>
      </w:r>
      <w:r w:rsidR="008400F4" w:rsidRPr="0076620F">
        <w:rPr>
          <w:i/>
        </w:rPr>
        <w:t>state training authority</w:t>
      </w:r>
      <w:r w:rsidR="00520568" w:rsidRPr="002261A3">
        <w:t xml:space="preserve"> uniquely identifies the internal funding source used to fund delivery of </w:t>
      </w:r>
      <w:r w:rsidR="00F87D33">
        <w:t xml:space="preserve">training activity in </w:t>
      </w:r>
      <w:r w:rsidR="00520568" w:rsidRPr="002261A3">
        <w:t>a unit of competency or module.</w:t>
      </w:r>
    </w:p>
    <w:p w14:paraId="2BD07688" w14:textId="77777777" w:rsidR="00520568" w:rsidRPr="002261A3" w:rsidRDefault="0096282C" w:rsidP="00B336D5">
      <w:pPr>
        <w:pStyle w:val="H4Parts"/>
      </w:pPr>
      <w:r>
        <w:t>Context</w:t>
      </w:r>
    </w:p>
    <w:p w14:paraId="775FFBA5" w14:textId="56CB5EED" w:rsidR="00F5415A" w:rsidRPr="00546ECA" w:rsidRDefault="006D163D" w:rsidP="00D5715E">
      <w:pPr>
        <w:pStyle w:val="StyleBodytextBold"/>
        <w:rPr>
          <w:b w:val="0"/>
        </w:rPr>
      </w:pPr>
      <w:r>
        <w:rPr>
          <w:b w:val="0"/>
        </w:rPr>
        <w:t xml:space="preserve">Applicable only to training organisations </w:t>
      </w:r>
      <w:r w:rsidR="00BA3A5D">
        <w:rPr>
          <w:b w:val="0"/>
        </w:rPr>
        <w:t>with contractual obligations to state</w:t>
      </w:r>
      <w:r>
        <w:rPr>
          <w:b w:val="0"/>
        </w:rPr>
        <w:t xml:space="preserve"> or territory training authorities. Rules are determined by individual states and territories.</w:t>
      </w:r>
    </w:p>
    <w:p w14:paraId="3845EAA5" w14:textId="77777777" w:rsidR="00520568" w:rsidRPr="002261A3" w:rsidRDefault="008400F4" w:rsidP="004C26B3">
      <w:pPr>
        <w:pStyle w:val="H3Parts"/>
      </w:pPr>
      <w:bookmarkStart w:id="372" w:name="_Toc113785559"/>
      <w:r w:rsidRPr="002261A3">
        <w:t>Relational attributes</w:t>
      </w:r>
      <w:bookmarkEnd w:id="372"/>
    </w:p>
    <w:p w14:paraId="6D477F99" w14:textId="77777777" w:rsidR="00520568" w:rsidRPr="002261A3" w:rsidRDefault="0096282C" w:rsidP="00B336D5">
      <w:pPr>
        <w:pStyle w:val="H4Parts"/>
      </w:pPr>
      <w:r>
        <w:t>Rules</w:t>
      </w:r>
    </w:p>
    <w:p w14:paraId="6AF7119B" w14:textId="77777777" w:rsidR="00F5415A" w:rsidRPr="0037772E" w:rsidRDefault="00745217" w:rsidP="00D5715E">
      <w:pPr>
        <w:pStyle w:val="StyleBodytextBold"/>
        <w:rPr>
          <w:b w:val="0"/>
        </w:rPr>
      </w:pPr>
      <w:r w:rsidRPr="0037772E">
        <w:rPr>
          <w:b w:val="0"/>
        </w:rPr>
        <w:t>Determine</w:t>
      </w:r>
      <w:r w:rsidR="00F5415A" w:rsidRPr="0037772E">
        <w:rPr>
          <w:b w:val="0"/>
        </w:rPr>
        <w:t xml:space="preserve">d by individual </w:t>
      </w:r>
      <w:r w:rsidR="002C5CBE" w:rsidRPr="0037772E">
        <w:rPr>
          <w:b w:val="0"/>
        </w:rPr>
        <w:t>states and</w:t>
      </w:r>
      <w:r w:rsidR="00F5415A" w:rsidRPr="0037772E">
        <w:rPr>
          <w:b w:val="0"/>
        </w:rPr>
        <w:t xml:space="preserve"> territories.</w:t>
      </w:r>
    </w:p>
    <w:p w14:paraId="236B5F6C" w14:textId="77777777" w:rsidR="00725E08" w:rsidRPr="002261A3" w:rsidRDefault="00725E08" w:rsidP="00725E08">
      <w:pPr>
        <w:pStyle w:val="H4Parts"/>
      </w:pPr>
      <w:r w:rsidRPr="002261A3">
        <w:t>Guideline</w:t>
      </w:r>
      <w:r>
        <w:t>s</w:t>
      </w:r>
      <w:r w:rsidR="008400F4" w:rsidRPr="002261A3">
        <w:t xml:space="preserve"> for use</w:t>
      </w:r>
    </w:p>
    <w:p w14:paraId="69386C4D" w14:textId="77777777" w:rsidR="00520568" w:rsidRPr="00F5415A" w:rsidRDefault="00F5415A" w:rsidP="001D6B56">
      <w:pPr>
        <w:pStyle w:val="Bodytext"/>
      </w:pPr>
      <w:r w:rsidRPr="00F5415A">
        <w:t>Not applicable</w:t>
      </w:r>
    </w:p>
    <w:p w14:paraId="349FBD69" w14:textId="77777777" w:rsidR="00520568" w:rsidRPr="002261A3" w:rsidRDefault="008400F4" w:rsidP="00F41A95">
      <w:pPr>
        <w:pStyle w:val="H4Parts"/>
      </w:pPr>
      <w:r>
        <w:t>Related data</w:t>
      </w:r>
    </w:p>
    <w:p w14:paraId="6F322D26" w14:textId="77777777" w:rsidR="00520568" w:rsidRPr="002261A3" w:rsidRDefault="00DB6678" w:rsidP="001D6B56">
      <w:pPr>
        <w:pStyle w:val="Bodytext"/>
      </w:pPr>
      <w:r w:rsidRPr="00DB6678">
        <w:rPr>
          <w:i/>
        </w:rPr>
        <w:t xml:space="preserve">Funding source </w:t>
      </w:r>
      <w:r w:rsidR="00C20C9D">
        <w:rPr>
          <w:i/>
        </w:rPr>
        <w:t>—</w:t>
      </w:r>
      <w:r w:rsidRPr="00DB6678">
        <w:rPr>
          <w:i/>
        </w:rPr>
        <w:t xml:space="preserve"> national</w:t>
      </w:r>
    </w:p>
    <w:p w14:paraId="72FAF9FF" w14:textId="77777777" w:rsidR="00520568" w:rsidRPr="002261A3" w:rsidRDefault="008400F4" w:rsidP="00F41A95">
      <w:pPr>
        <w:pStyle w:val="H4Parts"/>
      </w:pPr>
      <w:r>
        <w:t>Type of relationship</w:t>
      </w:r>
    </w:p>
    <w:p w14:paraId="21559AC2" w14:textId="77777777" w:rsidR="00520568" w:rsidRPr="002261A3" w:rsidRDefault="00DB6678" w:rsidP="001D6B56">
      <w:pPr>
        <w:pStyle w:val="Bodytext"/>
      </w:pPr>
      <w:r w:rsidRPr="00DB6678">
        <w:rPr>
          <w:i/>
        </w:rPr>
        <w:t xml:space="preserve">Funding source </w:t>
      </w:r>
      <w:r w:rsidR="00C20C9D">
        <w:rPr>
          <w:i/>
        </w:rPr>
        <w:t>—</w:t>
      </w:r>
      <w:r w:rsidRPr="00DB6678">
        <w:rPr>
          <w:i/>
        </w:rPr>
        <w:t xml:space="preserve"> state training authority </w:t>
      </w:r>
      <w:r>
        <w:t xml:space="preserve">is likely to be mapped to </w:t>
      </w:r>
      <w:r w:rsidRPr="00DB6678">
        <w:rPr>
          <w:i/>
        </w:rPr>
        <w:t xml:space="preserve">Funding source </w:t>
      </w:r>
      <w:r w:rsidR="00C20C9D">
        <w:rPr>
          <w:i/>
        </w:rPr>
        <w:t>—</w:t>
      </w:r>
      <w:r w:rsidRPr="00DB6678">
        <w:rPr>
          <w:i/>
        </w:rPr>
        <w:t xml:space="preserve"> national</w:t>
      </w:r>
    </w:p>
    <w:p w14:paraId="6C1EC656" w14:textId="77777777" w:rsidR="00520568" w:rsidRPr="002261A3" w:rsidRDefault="008400F4"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7C681D" w:rsidRPr="00342FDC" w14:paraId="79DB5A1C" w14:textId="77777777">
        <w:tc>
          <w:tcPr>
            <w:tcW w:w="1984" w:type="dxa"/>
          </w:tcPr>
          <w:p w14:paraId="73ABC47B" w14:textId="77777777" w:rsidR="007C681D" w:rsidRPr="00342FDC" w:rsidRDefault="007C681D" w:rsidP="00342FDC">
            <w:pPr>
              <w:pStyle w:val="Tableheading"/>
              <w:jc w:val="left"/>
              <w:rPr>
                <w:bCs/>
              </w:rPr>
            </w:pPr>
            <w:r w:rsidRPr="00342FDC">
              <w:rPr>
                <w:bCs/>
              </w:rPr>
              <w:t>Value</w:t>
            </w:r>
          </w:p>
        </w:tc>
        <w:tc>
          <w:tcPr>
            <w:tcW w:w="7124" w:type="dxa"/>
          </w:tcPr>
          <w:p w14:paraId="1F9D8A9D" w14:textId="13F2DF89" w:rsidR="007C681D" w:rsidRPr="00342FDC" w:rsidRDefault="00557330" w:rsidP="00342FDC">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Funding source – state training authority</w:t>
            </w:r>
            <w:r w:rsidR="00DB6678" w:rsidRPr="00342FDC">
              <w:rPr>
                <w:bCs/>
                <w:noProof/>
              </w:rPr>
              <w:fldChar w:fldCharType="end"/>
            </w:r>
          </w:p>
        </w:tc>
      </w:tr>
      <w:tr w:rsidR="007C681D" w14:paraId="12311B7D" w14:textId="77777777">
        <w:tc>
          <w:tcPr>
            <w:tcW w:w="1984" w:type="dxa"/>
          </w:tcPr>
          <w:p w14:paraId="6F1CE366" w14:textId="54220443" w:rsidR="007C681D" w:rsidRPr="00112D80" w:rsidRDefault="001C65CF" w:rsidP="00342FDC">
            <w:pPr>
              <w:pStyle w:val="Tabledescriptext"/>
            </w:pPr>
            <w:r>
              <w:t>T</w:t>
            </w:r>
            <w:r w:rsidR="007C681D">
              <w:t>ext</w:t>
            </w:r>
          </w:p>
        </w:tc>
        <w:tc>
          <w:tcPr>
            <w:tcW w:w="7124" w:type="dxa"/>
          </w:tcPr>
          <w:p w14:paraId="424CAA61" w14:textId="77777777" w:rsidR="007C681D" w:rsidRPr="00251F56" w:rsidRDefault="007C681D" w:rsidP="00342FDC">
            <w:pPr>
              <w:pStyle w:val="Tabledescriptext"/>
            </w:pPr>
            <w:r w:rsidRPr="0076620F">
              <w:t>Valid training organisation’s internal fu</w:t>
            </w:r>
            <w:r>
              <w:t>nding source code</w:t>
            </w:r>
          </w:p>
        </w:tc>
      </w:tr>
    </w:tbl>
    <w:p w14:paraId="00F8527F" w14:textId="77777777" w:rsidR="00520568" w:rsidRPr="002261A3" w:rsidRDefault="00BD0869" w:rsidP="00F7041F">
      <w:pPr>
        <w:pStyle w:val="H4Parts"/>
      </w:pPr>
      <w:r>
        <w:t>Question</w:t>
      </w:r>
    </w:p>
    <w:p w14:paraId="51817B92" w14:textId="77777777" w:rsidR="00520568" w:rsidRPr="002261A3" w:rsidRDefault="00520568" w:rsidP="007E7F83">
      <w:pPr>
        <w:pStyle w:val="Bodytext"/>
      </w:pPr>
      <w:r w:rsidRPr="002261A3">
        <w:t>Not applicable</w:t>
      </w:r>
    </w:p>
    <w:p w14:paraId="6F6E7B09" w14:textId="77777777" w:rsidR="00520568" w:rsidRPr="002261A3" w:rsidRDefault="008400F4" w:rsidP="0009072E">
      <w:pPr>
        <w:pStyle w:val="H3Parts"/>
      </w:pPr>
      <w:bookmarkStart w:id="373" w:name="_Toc113785560"/>
      <w:r w:rsidRPr="002261A3">
        <w:t>Format attributes</w:t>
      </w:r>
      <w:bookmarkEnd w:id="373"/>
    </w:p>
    <w:p w14:paraId="7C72FC41" w14:textId="77777777" w:rsidR="00520568" w:rsidRPr="002261A3" w:rsidRDefault="00520568" w:rsidP="00342FDC">
      <w:pPr>
        <w:pStyle w:val="Bodytext"/>
      </w:pPr>
      <w:r w:rsidRPr="002261A3">
        <w:t>Length:</w:t>
      </w:r>
      <w:r w:rsidRPr="002261A3">
        <w:tab/>
      </w:r>
      <w:r w:rsidR="00342FDC">
        <w:tab/>
      </w:r>
      <w:r w:rsidRPr="002261A3">
        <w:t>3</w:t>
      </w:r>
    </w:p>
    <w:p w14:paraId="624450B5" w14:textId="77777777" w:rsidR="00520568" w:rsidRPr="002261A3" w:rsidRDefault="00520568" w:rsidP="00342FDC">
      <w:pPr>
        <w:pStyle w:val="Bodytext"/>
      </w:pPr>
      <w:r w:rsidRPr="002261A3">
        <w:t>Type:</w:t>
      </w:r>
      <w:r w:rsidRPr="002261A3">
        <w:tab/>
      </w:r>
      <w:r w:rsidR="00342FDC">
        <w:tab/>
      </w:r>
      <w:r w:rsidRPr="002261A3">
        <w:t>alphanumeric</w:t>
      </w:r>
    </w:p>
    <w:p w14:paraId="71D91CC6" w14:textId="77777777" w:rsidR="00520568" w:rsidRPr="002261A3" w:rsidRDefault="00C314D5" w:rsidP="00342FDC">
      <w:pPr>
        <w:pStyle w:val="Bodytext"/>
      </w:pPr>
      <w:r>
        <w:t>Justification:</w:t>
      </w:r>
      <w:r w:rsidR="00520568" w:rsidRPr="002261A3">
        <w:tab/>
      </w:r>
      <w:r w:rsidR="00342FDC">
        <w:tab/>
      </w:r>
      <w:r w:rsidR="00520568" w:rsidRPr="002261A3">
        <w:t>left</w:t>
      </w:r>
    </w:p>
    <w:p w14:paraId="3131BCC9" w14:textId="77777777" w:rsidR="00520568" w:rsidRPr="002261A3" w:rsidRDefault="008400F4" w:rsidP="00342FDC">
      <w:pPr>
        <w:pStyle w:val="Bodytext"/>
      </w:pPr>
      <w:r w:rsidRPr="002261A3">
        <w:t>Fill character:</w:t>
      </w:r>
      <w:r w:rsidR="00520568" w:rsidRPr="002261A3">
        <w:tab/>
      </w:r>
      <w:r w:rsidR="00342FDC">
        <w:tab/>
      </w:r>
      <w:r w:rsidR="00520568" w:rsidRPr="002261A3">
        <w:t>space</w:t>
      </w:r>
    </w:p>
    <w:p w14:paraId="5C243160" w14:textId="77777777" w:rsidR="00520568" w:rsidRPr="002261A3" w:rsidRDefault="00520568" w:rsidP="00342FDC">
      <w:pPr>
        <w:pStyle w:val="Bodytext"/>
      </w:pPr>
      <w:r w:rsidRPr="002261A3">
        <w:t>Permitted data element value:</w:t>
      </w:r>
      <w:r w:rsidRPr="002261A3">
        <w:tab/>
      </w:r>
      <w:r w:rsidR="00116202">
        <w:rPr>
          <w:szCs w:val="22"/>
        </w:rPr>
        <w:t>not applicable</w:t>
      </w:r>
    </w:p>
    <w:p w14:paraId="73871F37" w14:textId="77777777" w:rsidR="00520568" w:rsidRPr="002261A3" w:rsidRDefault="008400F4" w:rsidP="0009072E">
      <w:pPr>
        <w:pStyle w:val="H3Parts"/>
      </w:pPr>
      <w:bookmarkStart w:id="374" w:name="_Toc113785561"/>
      <w:r w:rsidRPr="002261A3">
        <w:t>Administrative attributes</w:t>
      </w:r>
      <w:bookmarkEnd w:id="374"/>
    </w:p>
    <w:p w14:paraId="21C57E0A" w14:textId="77777777" w:rsidR="00520568" w:rsidRDefault="0096282C" w:rsidP="00112D80">
      <w:pPr>
        <w:pStyle w:val="H4Parts"/>
      </w:pPr>
      <w:r>
        <w:t>History</w:t>
      </w:r>
    </w:p>
    <w:tbl>
      <w:tblPr>
        <w:tblpPr w:leftFromText="180" w:rightFromText="180" w:vertAnchor="text" w:horzAnchor="margin" w:tblpY="33"/>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600"/>
        <w:gridCol w:w="3960"/>
      </w:tblGrid>
      <w:tr w:rsidR="00C90E28" w14:paraId="3BD5A9C6" w14:textId="77777777" w:rsidTr="00C90E28">
        <w:tc>
          <w:tcPr>
            <w:tcW w:w="1728" w:type="dxa"/>
            <w:tcBorders>
              <w:top w:val="single" w:sz="12" w:space="0" w:color="000000"/>
              <w:left w:val="nil"/>
              <w:bottom w:val="single" w:sz="6" w:space="0" w:color="000000"/>
              <w:right w:val="single" w:sz="6" w:space="0" w:color="000000"/>
            </w:tcBorders>
          </w:tcPr>
          <w:p w14:paraId="3080FF41" w14:textId="77777777" w:rsidR="00C90E28" w:rsidRPr="00342FDC" w:rsidRDefault="00C90E28" w:rsidP="00342FDC">
            <w:pPr>
              <w:pStyle w:val="Tableheading"/>
              <w:jc w:val="left"/>
              <w:rPr>
                <w:bCs/>
              </w:rPr>
            </w:pPr>
            <w:r w:rsidRPr="00342FDC">
              <w:rPr>
                <w:bCs/>
              </w:rPr>
              <w:t>Release</w:t>
            </w:r>
          </w:p>
        </w:tc>
        <w:tc>
          <w:tcPr>
            <w:tcW w:w="3600" w:type="dxa"/>
            <w:tcBorders>
              <w:top w:val="single" w:sz="12" w:space="0" w:color="000000"/>
              <w:left w:val="single" w:sz="6" w:space="0" w:color="000000"/>
              <w:bottom w:val="single" w:sz="6" w:space="0" w:color="000000"/>
              <w:right w:val="single" w:sz="6" w:space="0" w:color="000000"/>
            </w:tcBorders>
          </w:tcPr>
          <w:p w14:paraId="5FCD2E3D" w14:textId="77777777" w:rsidR="00C90E28" w:rsidRPr="00342FDC" w:rsidRDefault="000A6BCD" w:rsidP="00342FDC">
            <w:pPr>
              <w:pStyle w:val="Tableheading"/>
              <w:jc w:val="left"/>
              <w:rPr>
                <w:bCs/>
              </w:rPr>
            </w:pPr>
            <w:r w:rsidRPr="00342FDC">
              <w:rPr>
                <w:bCs/>
              </w:rPr>
              <w:t>VET</w:t>
            </w:r>
            <w:r w:rsidR="008400F4" w:rsidRPr="00342FDC">
              <w:rPr>
                <w:bCs/>
              </w:rPr>
              <w:t xml:space="preserve"> provider</w:t>
            </w:r>
          </w:p>
        </w:tc>
        <w:tc>
          <w:tcPr>
            <w:tcW w:w="3960" w:type="dxa"/>
            <w:tcBorders>
              <w:top w:val="single" w:sz="12" w:space="0" w:color="000000"/>
              <w:left w:val="single" w:sz="6" w:space="0" w:color="000000"/>
              <w:bottom w:val="single" w:sz="6" w:space="0" w:color="000000"/>
              <w:right w:val="nil"/>
            </w:tcBorders>
          </w:tcPr>
          <w:p w14:paraId="5D73BAE4" w14:textId="77777777" w:rsidR="00C90E28" w:rsidRPr="00342FDC" w:rsidRDefault="00C90E28" w:rsidP="00342FDC">
            <w:pPr>
              <w:pStyle w:val="Tableheading"/>
              <w:jc w:val="left"/>
              <w:rPr>
                <w:bCs/>
              </w:rPr>
            </w:pPr>
            <w:r w:rsidRPr="00342FDC">
              <w:rPr>
                <w:bCs/>
              </w:rPr>
              <w:t>Apprenticeship</w:t>
            </w:r>
          </w:p>
        </w:tc>
      </w:tr>
      <w:tr w:rsidR="00C90E28" w14:paraId="0DD4AA76" w14:textId="77777777" w:rsidTr="00C90E28">
        <w:tc>
          <w:tcPr>
            <w:tcW w:w="1728" w:type="dxa"/>
            <w:tcBorders>
              <w:top w:val="single" w:sz="6" w:space="0" w:color="000000"/>
              <w:left w:val="nil"/>
              <w:bottom w:val="single" w:sz="6" w:space="0" w:color="000000"/>
              <w:right w:val="single" w:sz="6" w:space="0" w:color="000000"/>
            </w:tcBorders>
          </w:tcPr>
          <w:p w14:paraId="0EDEEED1" w14:textId="77777777" w:rsidR="00C90E28" w:rsidRDefault="00C90E28" w:rsidP="00342FDC">
            <w:pPr>
              <w:pStyle w:val="Tabledescriptext"/>
            </w:pPr>
            <w:r>
              <w:t>Release 3.0</w:t>
            </w:r>
          </w:p>
        </w:tc>
        <w:tc>
          <w:tcPr>
            <w:tcW w:w="3600" w:type="dxa"/>
            <w:tcBorders>
              <w:top w:val="single" w:sz="6" w:space="0" w:color="000000"/>
              <w:left w:val="single" w:sz="6" w:space="0" w:color="000000"/>
              <w:bottom w:val="single" w:sz="6" w:space="0" w:color="000000"/>
              <w:right w:val="single" w:sz="6" w:space="0" w:color="000000"/>
            </w:tcBorders>
          </w:tcPr>
          <w:p w14:paraId="197C9242" w14:textId="5830B65C" w:rsidR="00C90E28" w:rsidRPr="009B1B49" w:rsidRDefault="00C90E28" w:rsidP="009B1B49">
            <w:pPr>
              <w:pStyle w:val="Tabledescriptext"/>
              <w:rPr>
                <w:b/>
                <w:bCs/>
              </w:rPr>
            </w:pPr>
            <w:r w:rsidRPr="009B1B49">
              <w:rPr>
                <w:b/>
                <w:bCs/>
              </w:rPr>
              <w:t xml:space="preserve">Introduced </w:t>
            </w:r>
            <w:r w:rsidR="00B14FF4">
              <w:rPr>
                <w:b/>
                <w:bCs/>
              </w:rPr>
              <w:t>1</w:t>
            </w:r>
            <w:r w:rsidRPr="009B1B49">
              <w:rPr>
                <w:b/>
                <w:bCs/>
              </w:rPr>
              <w:t xml:space="preserve"> January 1999</w:t>
            </w:r>
          </w:p>
          <w:p w14:paraId="5B03A8A5" w14:textId="77777777" w:rsidR="00C90E28" w:rsidRPr="00CE1528" w:rsidRDefault="00C90E28" w:rsidP="00342FDC">
            <w:pPr>
              <w:pStyle w:val="Tabledescriptext"/>
              <w:rPr>
                <w:i/>
              </w:rPr>
            </w:pPr>
            <w:r w:rsidRPr="00CE1528">
              <w:rPr>
                <w:i/>
              </w:rPr>
              <w:t xml:space="preserve">Funding </w:t>
            </w:r>
            <w:r w:rsidR="008400F4" w:rsidRPr="00CE1528">
              <w:rPr>
                <w:i/>
              </w:rPr>
              <w:t>source</w:t>
            </w:r>
            <w:r w:rsidR="00C20C9D">
              <w:rPr>
                <w:i/>
              </w:rPr>
              <w:t xml:space="preserve"> </w:t>
            </w:r>
            <w:r w:rsidR="00C20C9D">
              <w:rPr>
                <w:rFonts w:cs="Arial"/>
                <w:i/>
              </w:rPr>
              <w:t>–</w:t>
            </w:r>
            <w:r w:rsidR="007E2534">
              <w:rPr>
                <w:i/>
              </w:rPr>
              <w:t xml:space="preserve"> </w:t>
            </w:r>
            <w:r w:rsidR="008400F4" w:rsidRPr="00CE1528">
              <w:rPr>
                <w:i/>
              </w:rPr>
              <w:t>state training authority</w:t>
            </w:r>
          </w:p>
        </w:tc>
        <w:tc>
          <w:tcPr>
            <w:tcW w:w="3960" w:type="dxa"/>
            <w:tcBorders>
              <w:top w:val="single" w:sz="6" w:space="0" w:color="000000"/>
              <w:left w:val="single" w:sz="6" w:space="0" w:color="000000"/>
              <w:bottom w:val="single" w:sz="6" w:space="0" w:color="000000"/>
              <w:right w:val="nil"/>
            </w:tcBorders>
          </w:tcPr>
          <w:p w14:paraId="3669A466" w14:textId="77777777" w:rsidR="00C90E28" w:rsidRDefault="00C90E28" w:rsidP="00342FDC">
            <w:pPr>
              <w:pStyle w:val="Tabledescriptext"/>
            </w:pPr>
          </w:p>
        </w:tc>
      </w:tr>
    </w:tbl>
    <w:p w14:paraId="329C1655" w14:textId="77777777" w:rsidR="00C90E28" w:rsidRDefault="00C90E28" w:rsidP="00A535BC">
      <w:pPr>
        <w:pStyle w:val="Bodytext"/>
        <w:ind w:left="0"/>
        <w:rPr>
          <w:lang w:eastAsia="en-AU"/>
        </w:rPr>
      </w:pPr>
    </w:p>
    <w:p w14:paraId="29118DD4" w14:textId="77777777" w:rsidR="00E775BB" w:rsidRPr="002261A3" w:rsidRDefault="00E775BB" w:rsidP="00E775BB">
      <w:pPr>
        <w:pStyle w:val="H2Headings"/>
      </w:pPr>
      <w:bookmarkStart w:id="375" w:name="_Toc222218805"/>
      <w:bookmarkStart w:id="376" w:name="_Toc113785562"/>
      <w:bookmarkStart w:id="377" w:name="_Toc113785835"/>
      <w:bookmarkStart w:id="378" w:name="_Toc116875104"/>
      <w:bookmarkStart w:id="379" w:name="_Toc128472414"/>
      <w:r>
        <w:lastRenderedPageBreak/>
        <w:t>Gender</w:t>
      </w:r>
      <w:bookmarkEnd w:id="375"/>
    </w:p>
    <w:p w14:paraId="217AB46A" w14:textId="77777777" w:rsidR="00E775BB" w:rsidRPr="002261A3" w:rsidRDefault="00E775BB" w:rsidP="00E775BB">
      <w:pPr>
        <w:pStyle w:val="H3Parts"/>
      </w:pPr>
      <w:bookmarkStart w:id="380" w:name="_Toc113785693"/>
      <w:r w:rsidRPr="002261A3">
        <w:t>Definitional attributes</w:t>
      </w:r>
      <w:bookmarkEnd w:id="380"/>
    </w:p>
    <w:p w14:paraId="7B681B66" w14:textId="77777777" w:rsidR="00E775BB" w:rsidRPr="002261A3" w:rsidRDefault="00E775BB" w:rsidP="00E775BB">
      <w:pPr>
        <w:pStyle w:val="H4Parts"/>
      </w:pPr>
      <w:r w:rsidRPr="002261A3">
        <w:t>Definition</w:t>
      </w:r>
    </w:p>
    <w:p w14:paraId="63F0108A" w14:textId="77777777" w:rsidR="00E775BB" w:rsidRPr="002261A3" w:rsidRDefault="00E775BB" w:rsidP="00E775BB">
      <w:pPr>
        <w:pStyle w:val="Bodytext"/>
      </w:pPr>
      <w:r w:rsidRPr="004A30A8">
        <w:rPr>
          <w:i/>
        </w:rPr>
        <w:t>Gender</w:t>
      </w:r>
      <w:r>
        <w:t xml:space="preserve"> </w:t>
      </w:r>
      <w:r w:rsidRPr="002261A3">
        <w:t xml:space="preserve">identifies </w:t>
      </w:r>
      <w:r>
        <w:t xml:space="preserve">whether </w:t>
      </w:r>
      <w:r w:rsidR="004A30A8">
        <w:t xml:space="preserve">the </w:t>
      </w:r>
      <w:r>
        <w:t xml:space="preserve">client </w:t>
      </w:r>
      <w:r w:rsidR="004A30A8" w:rsidRPr="004A30A8">
        <w:rPr>
          <w:color w:val="000000" w:themeColor="text1"/>
        </w:rPr>
        <w:t>identifies as male, female or other.</w:t>
      </w:r>
    </w:p>
    <w:p w14:paraId="0BB75AF9" w14:textId="77777777" w:rsidR="00E775BB" w:rsidRPr="002261A3" w:rsidRDefault="00E775BB" w:rsidP="00E775BB">
      <w:pPr>
        <w:pStyle w:val="H4Parts"/>
      </w:pPr>
      <w:r>
        <w:t>Context</w:t>
      </w:r>
    </w:p>
    <w:p w14:paraId="1429B7F5" w14:textId="77777777" w:rsidR="00E775BB" w:rsidRPr="002261A3" w:rsidRDefault="00E775BB" w:rsidP="00E775BB">
      <w:pPr>
        <w:pStyle w:val="Bodytext"/>
      </w:pPr>
      <w:r>
        <w:rPr>
          <w:i/>
        </w:rPr>
        <w:t>Gender</w:t>
      </w:r>
      <w:r w:rsidRPr="002261A3">
        <w:t xml:space="preserve"> is used to analyse data by </w:t>
      </w:r>
      <w:r>
        <w:t>demographic characteristics.</w:t>
      </w:r>
    </w:p>
    <w:p w14:paraId="1F830002" w14:textId="77777777" w:rsidR="00E775BB" w:rsidRPr="002261A3" w:rsidRDefault="00E775BB" w:rsidP="00E775BB">
      <w:pPr>
        <w:pStyle w:val="H3Parts"/>
      </w:pPr>
      <w:bookmarkStart w:id="381" w:name="_Toc113785694"/>
      <w:r w:rsidRPr="002261A3">
        <w:t>Relational attributes</w:t>
      </w:r>
      <w:bookmarkEnd w:id="381"/>
    </w:p>
    <w:p w14:paraId="7FA40392" w14:textId="77777777" w:rsidR="00E775BB" w:rsidRDefault="00E775BB" w:rsidP="00E775BB">
      <w:pPr>
        <w:pStyle w:val="H4Parts"/>
      </w:pPr>
      <w:r>
        <w:t>Rules</w:t>
      </w:r>
    </w:p>
    <w:p w14:paraId="5229F6BE" w14:textId="77777777" w:rsidR="00E775BB" w:rsidRPr="005417A4" w:rsidRDefault="00E775BB" w:rsidP="00E775BB">
      <w:pPr>
        <w:pStyle w:val="Bodytext"/>
      </w:pPr>
      <w:r>
        <w:rPr>
          <w:i/>
        </w:rPr>
        <w:t>Gender</w:t>
      </w:r>
      <w:r w:rsidRPr="005417A4">
        <w:rPr>
          <w:i/>
        </w:rPr>
        <w:t xml:space="preserve"> </w:t>
      </w:r>
      <w:r w:rsidRPr="005417A4">
        <w:t xml:space="preserve">is a self-assessment response by the client and must not be determined by the </w:t>
      </w:r>
      <w:r w:rsidRPr="00330D79">
        <w:rPr>
          <w:color w:val="000000" w:themeColor="text1"/>
        </w:rPr>
        <w:t>training organisation</w:t>
      </w:r>
      <w:r w:rsidRPr="005417A4">
        <w:t>.</w:t>
      </w:r>
    </w:p>
    <w:p w14:paraId="2EEBB6DC" w14:textId="77777777" w:rsidR="00E775BB" w:rsidRPr="002261A3" w:rsidRDefault="00E775BB" w:rsidP="00E775BB">
      <w:pPr>
        <w:pStyle w:val="H4Parts"/>
      </w:pPr>
      <w:r w:rsidRPr="002261A3">
        <w:t>Guideline</w:t>
      </w:r>
      <w:r>
        <w:t>s</w:t>
      </w:r>
      <w:r w:rsidRPr="002261A3">
        <w:t xml:space="preserve"> for use</w:t>
      </w:r>
    </w:p>
    <w:p w14:paraId="23D2D59D" w14:textId="03B54893" w:rsidR="004A30A8" w:rsidRPr="004A30A8" w:rsidRDefault="004A30A8" w:rsidP="004A30A8">
      <w:pPr>
        <w:pStyle w:val="Bodytext"/>
        <w:rPr>
          <w:color w:val="000000" w:themeColor="text1"/>
        </w:rPr>
      </w:pPr>
      <w:r w:rsidRPr="004A30A8">
        <w:rPr>
          <w:color w:val="000000" w:themeColor="text1"/>
        </w:rPr>
        <w:t xml:space="preserve">The </w:t>
      </w:r>
      <w:r w:rsidR="007E1A00">
        <w:rPr>
          <w:color w:val="000000" w:themeColor="text1"/>
        </w:rPr>
        <w:t>g</w:t>
      </w:r>
      <w:r w:rsidRPr="004A30A8">
        <w:rPr>
          <w:color w:val="000000" w:themeColor="text1"/>
        </w:rPr>
        <w:t xml:space="preserve">ender question is designed to comply with the </w:t>
      </w:r>
      <w:r w:rsidRPr="00965D31">
        <w:rPr>
          <w:i/>
          <w:color w:val="000000" w:themeColor="text1"/>
        </w:rPr>
        <w:t>Standard for Sex and Gender Variables</w:t>
      </w:r>
      <w:r w:rsidR="00D57F7D">
        <w:rPr>
          <w:color w:val="000000" w:themeColor="text1"/>
        </w:rPr>
        <w:t>, ABS catalogue no.</w:t>
      </w:r>
      <w:r w:rsidRPr="004A30A8">
        <w:rPr>
          <w:color w:val="000000" w:themeColor="text1"/>
        </w:rPr>
        <w:t>1200.0.55.012, 2016</w:t>
      </w:r>
      <w:r w:rsidR="00412AC8">
        <w:rPr>
          <w:color w:val="000000" w:themeColor="text1"/>
        </w:rPr>
        <w:t xml:space="preserve"> (First issue)</w:t>
      </w:r>
      <w:r w:rsidRPr="004A30A8">
        <w:rPr>
          <w:color w:val="000000" w:themeColor="text1"/>
        </w:rPr>
        <w:t>.</w:t>
      </w:r>
    </w:p>
    <w:p w14:paraId="6A59AAA5" w14:textId="07CBFED6" w:rsidR="004A30A8" w:rsidRPr="004A30A8" w:rsidRDefault="004A30A8" w:rsidP="004A30A8">
      <w:pPr>
        <w:pStyle w:val="Bodytext"/>
        <w:rPr>
          <w:color w:val="000000" w:themeColor="text1"/>
        </w:rPr>
      </w:pPr>
      <w:r w:rsidRPr="004A30A8">
        <w:rPr>
          <w:color w:val="000000" w:themeColor="text1"/>
          <w:szCs w:val="19"/>
        </w:rPr>
        <w:t xml:space="preserve">The term ‘gender’ refers to the way in which a person identifies or expresses their masculine or feminine characteristics. A person’s gender identity or gender expression is not always exclusively male or female and may or may not correspond to their sex. The term ‘gender identity’ refers to a </w:t>
      </w:r>
      <w:r w:rsidR="0047541A" w:rsidRPr="004A30A8">
        <w:rPr>
          <w:color w:val="000000" w:themeColor="text1"/>
          <w:szCs w:val="19"/>
        </w:rPr>
        <w:t>person’s</w:t>
      </w:r>
      <w:r w:rsidRPr="004A30A8">
        <w:rPr>
          <w:color w:val="000000" w:themeColor="text1"/>
          <w:szCs w:val="19"/>
        </w:rPr>
        <w:t xml:space="preserve"> deeply held internal and individual sense of gender (Australian Human Rights Commission, 2015).</w:t>
      </w:r>
    </w:p>
    <w:p w14:paraId="0CF46824" w14:textId="77777777" w:rsidR="004A30A8" w:rsidRPr="004A30A8" w:rsidRDefault="004A30A8" w:rsidP="004A30A8">
      <w:pPr>
        <w:pStyle w:val="H4Parts"/>
        <w:ind w:left="567"/>
        <w:rPr>
          <w:rFonts w:ascii="Trebuchet MS" w:hAnsi="Trebuchet MS"/>
          <w:b w:val="0"/>
          <w:caps w:val="0"/>
          <w:snapToGrid w:val="0"/>
          <w:color w:val="000000" w:themeColor="text1"/>
          <w:sz w:val="19"/>
          <w:szCs w:val="19"/>
          <w:lang w:eastAsia="en-US"/>
        </w:rPr>
      </w:pPr>
      <w:r w:rsidRPr="004A30A8">
        <w:rPr>
          <w:rFonts w:ascii="Trebuchet MS" w:hAnsi="Trebuchet MS"/>
          <w:b w:val="0"/>
          <w:caps w:val="0"/>
          <w:snapToGrid w:val="0"/>
          <w:color w:val="000000" w:themeColor="text1"/>
          <w:sz w:val="19"/>
          <w:szCs w:val="19"/>
          <w:lang w:eastAsia="en-US"/>
        </w:rPr>
        <w:t>Apart from the standard classification of being male or female, an individual may have mixed or non-binary sexual characteristics; identify as gender diverse; or identify as neither male nor female. This is captured on the National VET Provider Collection standard enrolment form as 'Other' and is consistent with the ABS Sex and Gender Standard.</w:t>
      </w:r>
    </w:p>
    <w:p w14:paraId="174BEBA5" w14:textId="77777777" w:rsidR="00E775BB" w:rsidRPr="002261A3" w:rsidRDefault="00E775BB" w:rsidP="00E775BB">
      <w:pPr>
        <w:pStyle w:val="H4Parts"/>
      </w:pPr>
      <w:r>
        <w:t>Related data</w:t>
      </w:r>
    </w:p>
    <w:p w14:paraId="569BE61E" w14:textId="77777777" w:rsidR="00E775BB" w:rsidRPr="002261A3" w:rsidRDefault="00E775BB" w:rsidP="00E775BB">
      <w:pPr>
        <w:pStyle w:val="Bodytext"/>
      </w:pPr>
      <w:r w:rsidRPr="002261A3">
        <w:t>Not applicable</w:t>
      </w:r>
    </w:p>
    <w:p w14:paraId="35D7EA2F" w14:textId="77777777" w:rsidR="00E775BB" w:rsidRPr="002261A3" w:rsidRDefault="00E775BB" w:rsidP="00E775BB">
      <w:pPr>
        <w:pStyle w:val="H4Parts"/>
      </w:pPr>
      <w:r>
        <w:t>Type of relationship</w:t>
      </w:r>
    </w:p>
    <w:p w14:paraId="373FEC62" w14:textId="77777777" w:rsidR="00E775BB" w:rsidRPr="002261A3" w:rsidRDefault="00E775BB" w:rsidP="00E775BB">
      <w:pPr>
        <w:pStyle w:val="Bodytext"/>
      </w:pPr>
      <w:r w:rsidRPr="002261A3">
        <w:t>Not applicable</w:t>
      </w:r>
    </w:p>
    <w:p w14:paraId="2A5C473E" w14:textId="77777777" w:rsidR="00E775BB" w:rsidRPr="002261A3" w:rsidRDefault="00E775BB" w:rsidP="00E775BB">
      <w:pPr>
        <w:pStyle w:val="H4Parts"/>
      </w:pPr>
      <w:r>
        <w:t>Classification scheme</w:t>
      </w:r>
    </w:p>
    <w:tbl>
      <w:tblPr>
        <w:tblW w:w="910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775BB" w:rsidRPr="004872E1" w14:paraId="178563AD" w14:textId="77777777" w:rsidTr="00AC6DD7">
        <w:tc>
          <w:tcPr>
            <w:tcW w:w="1984" w:type="dxa"/>
          </w:tcPr>
          <w:p w14:paraId="3125CE9F" w14:textId="77777777" w:rsidR="00E775BB" w:rsidRPr="004872E1" w:rsidRDefault="00E775BB" w:rsidP="00B91EE5">
            <w:pPr>
              <w:pStyle w:val="Tableheading"/>
              <w:jc w:val="left"/>
              <w:rPr>
                <w:bCs/>
              </w:rPr>
            </w:pPr>
            <w:r w:rsidRPr="004872E1">
              <w:rPr>
                <w:bCs/>
              </w:rPr>
              <w:t>Value</w:t>
            </w:r>
          </w:p>
        </w:tc>
        <w:tc>
          <w:tcPr>
            <w:tcW w:w="7124" w:type="dxa"/>
          </w:tcPr>
          <w:p w14:paraId="12746CFA" w14:textId="77777777" w:rsidR="00E775BB" w:rsidRPr="004872E1" w:rsidRDefault="00E775BB" w:rsidP="00B91EE5">
            <w:pPr>
              <w:pStyle w:val="Tableheading"/>
              <w:jc w:val="left"/>
              <w:rPr>
                <w:bCs/>
              </w:rPr>
            </w:pPr>
            <w:r w:rsidRPr="004872E1">
              <w:rPr>
                <w:bCs/>
              </w:rPr>
              <w:t xml:space="preserve">Description – </w:t>
            </w:r>
            <w:r>
              <w:rPr>
                <w:bCs/>
              </w:rPr>
              <w:t>Gender</w:t>
            </w:r>
          </w:p>
        </w:tc>
      </w:tr>
      <w:tr w:rsidR="00E775BB" w14:paraId="70E8A423" w14:textId="77777777" w:rsidTr="00AC6DD7">
        <w:tc>
          <w:tcPr>
            <w:tcW w:w="1984" w:type="dxa"/>
          </w:tcPr>
          <w:p w14:paraId="734DA7CE" w14:textId="77777777" w:rsidR="00E775BB" w:rsidRPr="00112D80" w:rsidRDefault="00E775BB" w:rsidP="00B91EE5">
            <w:pPr>
              <w:pStyle w:val="Tabledescriptext"/>
            </w:pPr>
            <w:r>
              <w:t>F</w:t>
            </w:r>
          </w:p>
        </w:tc>
        <w:tc>
          <w:tcPr>
            <w:tcW w:w="7124" w:type="dxa"/>
          </w:tcPr>
          <w:p w14:paraId="052B8060" w14:textId="77777777" w:rsidR="00E775BB" w:rsidRPr="00251F56" w:rsidRDefault="00E775BB" w:rsidP="00B91EE5">
            <w:pPr>
              <w:pStyle w:val="Tabledescriptext"/>
            </w:pPr>
            <w:r>
              <w:t>Female</w:t>
            </w:r>
          </w:p>
        </w:tc>
      </w:tr>
      <w:tr w:rsidR="00E775BB" w14:paraId="433BE069" w14:textId="77777777" w:rsidTr="00AC6DD7">
        <w:tc>
          <w:tcPr>
            <w:tcW w:w="1984" w:type="dxa"/>
          </w:tcPr>
          <w:p w14:paraId="27EDB493" w14:textId="77777777" w:rsidR="00E775BB" w:rsidRDefault="00E775BB" w:rsidP="00B91EE5">
            <w:pPr>
              <w:pStyle w:val="Tabledescriptext"/>
            </w:pPr>
            <w:r>
              <w:t>M</w:t>
            </w:r>
          </w:p>
        </w:tc>
        <w:tc>
          <w:tcPr>
            <w:tcW w:w="7124" w:type="dxa"/>
          </w:tcPr>
          <w:p w14:paraId="65352791" w14:textId="77777777" w:rsidR="00E775BB" w:rsidRDefault="00E775BB" w:rsidP="00B91EE5">
            <w:pPr>
              <w:pStyle w:val="Tabledescriptext"/>
            </w:pPr>
            <w:r>
              <w:t>Male</w:t>
            </w:r>
          </w:p>
        </w:tc>
      </w:tr>
      <w:tr w:rsidR="00D36202" w14:paraId="5A3F68D4" w14:textId="77777777" w:rsidTr="00AC6DD7">
        <w:tc>
          <w:tcPr>
            <w:tcW w:w="1984" w:type="dxa"/>
          </w:tcPr>
          <w:p w14:paraId="38F0C4AA" w14:textId="1CC6F09A" w:rsidR="00D36202" w:rsidRDefault="00D36202" w:rsidP="00B91EE5">
            <w:pPr>
              <w:pStyle w:val="Tabledescriptext"/>
            </w:pPr>
            <w:r>
              <w:t>X</w:t>
            </w:r>
          </w:p>
        </w:tc>
        <w:tc>
          <w:tcPr>
            <w:tcW w:w="7124" w:type="dxa"/>
          </w:tcPr>
          <w:p w14:paraId="07B5886D" w14:textId="26261E34" w:rsidR="00D36202" w:rsidRDefault="00D36202" w:rsidP="00B91EE5">
            <w:pPr>
              <w:pStyle w:val="Tabledescriptext"/>
            </w:pPr>
            <w:r>
              <w:t xml:space="preserve">Other </w:t>
            </w:r>
          </w:p>
        </w:tc>
      </w:tr>
    </w:tbl>
    <w:p w14:paraId="7E7B1873" w14:textId="44D33912" w:rsidR="00E775BB" w:rsidRPr="006E4B60" w:rsidRDefault="00E775BB" w:rsidP="00E775BB">
      <w:pPr>
        <w:pStyle w:val="H4Parts"/>
        <w:rPr>
          <w:i/>
          <w:color w:val="C00000"/>
        </w:rPr>
      </w:pPr>
      <w:r>
        <w:t>Question</w:t>
      </w:r>
      <w:r w:rsidR="00D36202">
        <w:t xml:space="preserve"> (2018 enrolments)</w:t>
      </w:r>
    </w:p>
    <w:p w14:paraId="5365EE22" w14:textId="77777777" w:rsidR="00E775BB" w:rsidRPr="002261A3" w:rsidRDefault="00E775BB" w:rsidP="00E775BB">
      <w:pPr>
        <w:pStyle w:val="Bodytext"/>
      </w:pPr>
      <w:r>
        <w:t>Gender (T</w:t>
      </w:r>
      <w:r w:rsidRPr="002261A3">
        <w:t>ick ONE box only</w:t>
      </w:r>
      <w:r>
        <w:t>)</w:t>
      </w:r>
    </w:p>
    <w:tbl>
      <w:tblPr>
        <w:tblW w:w="0" w:type="auto"/>
        <w:tblInd w:w="1668" w:type="dxa"/>
        <w:tblLayout w:type="fixed"/>
        <w:tblLook w:val="00A0" w:firstRow="1" w:lastRow="0" w:firstColumn="1" w:lastColumn="0" w:noHBand="0" w:noVBand="0"/>
      </w:tblPr>
      <w:tblGrid>
        <w:gridCol w:w="1500"/>
        <w:gridCol w:w="900"/>
      </w:tblGrid>
      <w:tr w:rsidR="00E775BB" w14:paraId="66AE1193" w14:textId="77777777" w:rsidTr="00B91EE5">
        <w:tc>
          <w:tcPr>
            <w:tcW w:w="1500" w:type="dxa"/>
          </w:tcPr>
          <w:p w14:paraId="086D8006" w14:textId="77777777" w:rsidR="00E775BB" w:rsidRDefault="00E775BB" w:rsidP="00B91EE5">
            <w:pPr>
              <w:pStyle w:val="Enroltext"/>
              <w:rPr>
                <w:noProof w:val="0"/>
              </w:rPr>
            </w:pPr>
            <w:r w:rsidRPr="00755804">
              <w:rPr>
                <w:noProof w:val="0"/>
              </w:rPr>
              <w:t>Male</w:t>
            </w:r>
          </w:p>
        </w:tc>
        <w:tc>
          <w:tcPr>
            <w:tcW w:w="900" w:type="dxa"/>
          </w:tcPr>
          <w:p w14:paraId="6BD50858" w14:textId="77777777" w:rsidR="00E775BB" w:rsidRDefault="00E775BB" w:rsidP="004D2B97">
            <w:pPr>
              <w:pStyle w:val="Enroltext"/>
              <w:rPr>
                <w:noProof w:val="0"/>
              </w:rPr>
            </w:pPr>
            <w:r>
              <w:rPr>
                <w:noProof w:val="0"/>
              </w:rPr>
              <w:fldChar w:fldCharType="begin">
                <w:ffData>
                  <w:name w:val="Check1"/>
                  <w:enabled/>
                  <w:calcOnExit w:val="0"/>
                  <w:checkBox>
                    <w:sizeAuto/>
                    <w:default w:val="0"/>
                  </w:checkBox>
                </w:ffData>
              </w:fldChar>
            </w:r>
            <w:r>
              <w:rPr>
                <w:noProof w:val="0"/>
              </w:rPr>
              <w:instrText xml:space="preserve"> FORMCHECKBOX </w:instrText>
            </w:r>
            <w:r>
              <w:rPr>
                <w:noProof w:val="0"/>
              </w:rPr>
            </w:r>
            <w:r>
              <w:rPr>
                <w:noProof w:val="0"/>
              </w:rPr>
              <w:fldChar w:fldCharType="separate"/>
            </w:r>
            <w:r>
              <w:rPr>
                <w:noProof w:val="0"/>
              </w:rPr>
              <w:fldChar w:fldCharType="end"/>
            </w:r>
            <w:r>
              <w:rPr>
                <w:noProof w:val="0"/>
              </w:rPr>
              <w:t xml:space="preserve"> </w:t>
            </w:r>
          </w:p>
        </w:tc>
      </w:tr>
      <w:tr w:rsidR="00E775BB" w14:paraId="22C4EC82" w14:textId="77777777" w:rsidTr="00B91EE5">
        <w:tc>
          <w:tcPr>
            <w:tcW w:w="1500" w:type="dxa"/>
            <w:tcBorders>
              <w:top w:val="single" w:sz="4" w:space="0" w:color="auto"/>
              <w:bottom w:val="single" w:sz="4" w:space="0" w:color="auto"/>
            </w:tcBorders>
          </w:tcPr>
          <w:p w14:paraId="3EE52D1D" w14:textId="77777777" w:rsidR="00E775BB" w:rsidRDefault="00E775BB" w:rsidP="00B91EE5">
            <w:pPr>
              <w:pStyle w:val="Enroltext"/>
              <w:rPr>
                <w:noProof w:val="0"/>
              </w:rPr>
            </w:pPr>
            <w:r w:rsidRPr="00755804">
              <w:rPr>
                <w:noProof w:val="0"/>
              </w:rPr>
              <w:t>Female</w:t>
            </w:r>
          </w:p>
        </w:tc>
        <w:tc>
          <w:tcPr>
            <w:tcW w:w="900" w:type="dxa"/>
            <w:tcBorders>
              <w:top w:val="single" w:sz="4" w:space="0" w:color="auto"/>
              <w:bottom w:val="single" w:sz="4" w:space="0" w:color="auto"/>
            </w:tcBorders>
          </w:tcPr>
          <w:p w14:paraId="79007CE9" w14:textId="77777777" w:rsidR="00E775BB" w:rsidRDefault="00E775BB" w:rsidP="004D2B97">
            <w:pPr>
              <w:pStyle w:val="Enroltext"/>
              <w:rPr>
                <w:noProof w:val="0"/>
              </w:rPr>
            </w:pPr>
            <w:r>
              <w:rPr>
                <w:noProof w:val="0"/>
              </w:rPr>
              <w:fldChar w:fldCharType="begin">
                <w:ffData>
                  <w:name w:val="Check1"/>
                  <w:enabled/>
                  <w:calcOnExit w:val="0"/>
                  <w:checkBox>
                    <w:sizeAuto/>
                    <w:default w:val="0"/>
                  </w:checkBox>
                </w:ffData>
              </w:fldChar>
            </w:r>
            <w:r>
              <w:rPr>
                <w:noProof w:val="0"/>
              </w:rPr>
              <w:instrText xml:space="preserve"> FORMCHECKBOX </w:instrText>
            </w:r>
            <w:r>
              <w:rPr>
                <w:noProof w:val="0"/>
              </w:rPr>
            </w:r>
            <w:r>
              <w:rPr>
                <w:noProof w:val="0"/>
              </w:rPr>
              <w:fldChar w:fldCharType="separate"/>
            </w:r>
            <w:r>
              <w:rPr>
                <w:noProof w:val="0"/>
              </w:rPr>
              <w:fldChar w:fldCharType="end"/>
            </w:r>
            <w:r>
              <w:rPr>
                <w:noProof w:val="0"/>
              </w:rPr>
              <w:t xml:space="preserve"> </w:t>
            </w:r>
          </w:p>
        </w:tc>
      </w:tr>
      <w:tr w:rsidR="004D2B97" w14:paraId="2CDDC3C0" w14:textId="77777777" w:rsidTr="00B91EE5">
        <w:tc>
          <w:tcPr>
            <w:tcW w:w="1500" w:type="dxa"/>
            <w:tcBorders>
              <w:top w:val="single" w:sz="4" w:space="0" w:color="auto"/>
              <w:bottom w:val="single" w:sz="4" w:space="0" w:color="auto"/>
            </w:tcBorders>
          </w:tcPr>
          <w:p w14:paraId="77B2066C" w14:textId="77777777" w:rsidR="004D2B97" w:rsidRPr="00755804" w:rsidRDefault="004D2B97" w:rsidP="00B91EE5">
            <w:pPr>
              <w:pStyle w:val="Enroltext"/>
              <w:rPr>
                <w:noProof w:val="0"/>
              </w:rPr>
            </w:pPr>
            <w:r>
              <w:rPr>
                <w:noProof w:val="0"/>
              </w:rPr>
              <w:t>Other</w:t>
            </w:r>
          </w:p>
        </w:tc>
        <w:tc>
          <w:tcPr>
            <w:tcW w:w="900" w:type="dxa"/>
            <w:tcBorders>
              <w:top w:val="single" w:sz="4" w:space="0" w:color="auto"/>
              <w:bottom w:val="single" w:sz="4" w:space="0" w:color="auto"/>
            </w:tcBorders>
          </w:tcPr>
          <w:p w14:paraId="03AD5D37" w14:textId="77777777" w:rsidR="004D2B97" w:rsidRDefault="004D2B97" w:rsidP="004D2B97">
            <w:pPr>
              <w:pStyle w:val="Enroltext"/>
              <w:rPr>
                <w:noProof w:val="0"/>
              </w:rPr>
            </w:pPr>
            <w:r>
              <w:rPr>
                <w:noProof w:val="0"/>
              </w:rPr>
              <w:fldChar w:fldCharType="begin">
                <w:ffData>
                  <w:name w:val="Check1"/>
                  <w:enabled/>
                  <w:calcOnExit w:val="0"/>
                  <w:checkBox>
                    <w:sizeAuto/>
                    <w:default w:val="0"/>
                  </w:checkBox>
                </w:ffData>
              </w:fldChar>
            </w:r>
            <w:r>
              <w:rPr>
                <w:noProof w:val="0"/>
              </w:rPr>
              <w:instrText xml:space="preserve"> FORMCHECKBOX </w:instrText>
            </w:r>
            <w:r>
              <w:rPr>
                <w:noProof w:val="0"/>
              </w:rPr>
            </w:r>
            <w:r>
              <w:rPr>
                <w:noProof w:val="0"/>
              </w:rPr>
              <w:fldChar w:fldCharType="separate"/>
            </w:r>
            <w:r>
              <w:rPr>
                <w:noProof w:val="0"/>
              </w:rPr>
              <w:fldChar w:fldCharType="end"/>
            </w:r>
          </w:p>
        </w:tc>
      </w:tr>
    </w:tbl>
    <w:p w14:paraId="52AB5C23" w14:textId="77777777" w:rsidR="00E775BB" w:rsidRPr="00F22CB5" w:rsidRDefault="00E775BB" w:rsidP="00E775BB">
      <w:pPr>
        <w:pStyle w:val="H3Parts"/>
      </w:pPr>
      <w:bookmarkStart w:id="382" w:name="_Toc113785695"/>
      <w:r w:rsidRPr="00F22CB5">
        <w:rPr>
          <w:snapToGrid/>
        </w:rPr>
        <w:t>Format attributes</w:t>
      </w:r>
      <w:bookmarkEnd w:id="382"/>
    </w:p>
    <w:p w14:paraId="12FA9E2F" w14:textId="77777777" w:rsidR="00E775BB" w:rsidRPr="002261A3" w:rsidRDefault="00E775BB" w:rsidP="00E775BB">
      <w:pPr>
        <w:pStyle w:val="Bodytext"/>
      </w:pPr>
      <w:r w:rsidRPr="002261A3">
        <w:t>Length:</w:t>
      </w:r>
      <w:r w:rsidRPr="002261A3">
        <w:tab/>
      </w:r>
      <w:r>
        <w:tab/>
      </w:r>
      <w:r w:rsidRPr="002261A3">
        <w:t>1</w:t>
      </w:r>
    </w:p>
    <w:p w14:paraId="33932108" w14:textId="77777777" w:rsidR="00E775BB" w:rsidRPr="002261A3" w:rsidRDefault="00E775BB" w:rsidP="00E775BB">
      <w:pPr>
        <w:pStyle w:val="Bodytext"/>
      </w:pPr>
      <w:r w:rsidRPr="002261A3">
        <w:t>Type:</w:t>
      </w:r>
      <w:r w:rsidRPr="002261A3">
        <w:tab/>
      </w:r>
      <w:r>
        <w:tab/>
      </w:r>
      <w:r w:rsidRPr="002261A3">
        <w:t>alphanumeric</w:t>
      </w:r>
    </w:p>
    <w:p w14:paraId="2E66ECF9" w14:textId="77777777" w:rsidR="00E775BB" w:rsidRPr="002261A3" w:rsidRDefault="00E775BB" w:rsidP="00E775BB">
      <w:pPr>
        <w:pStyle w:val="Bodytext"/>
      </w:pPr>
      <w:r>
        <w:t>Justification:</w:t>
      </w:r>
      <w:r w:rsidRPr="002261A3">
        <w:tab/>
      </w:r>
      <w:r>
        <w:tab/>
      </w:r>
      <w:r w:rsidRPr="002261A3">
        <w:t>none</w:t>
      </w:r>
    </w:p>
    <w:p w14:paraId="3D9DE7B8" w14:textId="77777777" w:rsidR="00E775BB" w:rsidRPr="002261A3" w:rsidRDefault="00E775BB" w:rsidP="00E775BB">
      <w:pPr>
        <w:pStyle w:val="Bodytext"/>
      </w:pPr>
      <w:r w:rsidRPr="002261A3">
        <w:t>Fill character:</w:t>
      </w:r>
      <w:r w:rsidRPr="002261A3">
        <w:tab/>
      </w:r>
      <w:r>
        <w:tab/>
      </w:r>
      <w:r w:rsidRPr="002261A3">
        <w:t>none</w:t>
      </w:r>
    </w:p>
    <w:p w14:paraId="6DCF60D2" w14:textId="77777777" w:rsidR="00E775BB" w:rsidRPr="002261A3" w:rsidRDefault="00E775BB" w:rsidP="00E775BB">
      <w:pPr>
        <w:pStyle w:val="Bodytext"/>
      </w:pPr>
      <w:r w:rsidRPr="002261A3">
        <w:t>Permitted data element value:</w:t>
      </w:r>
      <w:r w:rsidRPr="002261A3">
        <w:tab/>
        <w:t>@</w:t>
      </w:r>
      <w:r w:rsidRPr="002261A3">
        <w:tab/>
      </w:r>
      <w:r>
        <w:t>not specified</w:t>
      </w:r>
    </w:p>
    <w:p w14:paraId="47C25678" w14:textId="77777777" w:rsidR="00E775BB" w:rsidRPr="002261A3" w:rsidRDefault="00E775BB" w:rsidP="00DC2CA9">
      <w:pPr>
        <w:pStyle w:val="H3Parts"/>
      </w:pPr>
      <w:bookmarkStart w:id="383" w:name="_Toc113785696"/>
      <w:r w:rsidRPr="002261A3">
        <w:lastRenderedPageBreak/>
        <w:t>Administrative attributes</w:t>
      </w:r>
      <w:bookmarkEnd w:id="383"/>
      <w:r w:rsidRPr="002261A3">
        <w:tab/>
      </w:r>
    </w:p>
    <w:p w14:paraId="057C0EF1" w14:textId="77777777" w:rsidR="00E775BB" w:rsidRDefault="00E775BB" w:rsidP="00DC2CA9">
      <w:pPr>
        <w:pStyle w:val="H4Parts"/>
      </w:pPr>
      <w:r>
        <w:t>History</w:t>
      </w:r>
    </w:p>
    <w:tbl>
      <w:tblPr>
        <w:tblW w:w="946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68"/>
        <w:gridCol w:w="3775"/>
        <w:gridCol w:w="3845"/>
        <w:gridCol w:w="180"/>
      </w:tblGrid>
      <w:tr w:rsidR="00E775BB" w:rsidRPr="004872E1" w14:paraId="061F5B2F" w14:textId="77777777" w:rsidTr="00C20C9D">
        <w:trPr>
          <w:gridAfter w:val="1"/>
          <w:wAfter w:w="180" w:type="dxa"/>
        </w:trPr>
        <w:tc>
          <w:tcPr>
            <w:tcW w:w="1668" w:type="dxa"/>
            <w:tcBorders>
              <w:top w:val="single" w:sz="12" w:space="0" w:color="000000"/>
              <w:left w:val="nil"/>
              <w:bottom w:val="single" w:sz="6" w:space="0" w:color="000000"/>
              <w:right w:val="single" w:sz="6" w:space="0" w:color="000000"/>
            </w:tcBorders>
          </w:tcPr>
          <w:p w14:paraId="0355E2C2" w14:textId="77777777" w:rsidR="00E775BB" w:rsidRPr="004872E1" w:rsidRDefault="00E775BB" w:rsidP="00DC2CA9">
            <w:pPr>
              <w:pStyle w:val="Tableheading"/>
              <w:jc w:val="left"/>
              <w:rPr>
                <w:bCs/>
              </w:rPr>
            </w:pPr>
            <w:r w:rsidRPr="004872E1">
              <w:rPr>
                <w:bCs/>
              </w:rPr>
              <w:t>Release</w:t>
            </w:r>
          </w:p>
        </w:tc>
        <w:tc>
          <w:tcPr>
            <w:tcW w:w="3775" w:type="dxa"/>
            <w:tcBorders>
              <w:top w:val="single" w:sz="12" w:space="0" w:color="000000"/>
              <w:left w:val="single" w:sz="6" w:space="0" w:color="000000"/>
              <w:bottom w:val="single" w:sz="6" w:space="0" w:color="000000"/>
              <w:right w:val="single" w:sz="6" w:space="0" w:color="000000"/>
            </w:tcBorders>
          </w:tcPr>
          <w:p w14:paraId="10E8F097" w14:textId="77777777" w:rsidR="00E775BB" w:rsidRPr="004872E1" w:rsidRDefault="00E775BB" w:rsidP="00DC2CA9">
            <w:pPr>
              <w:pStyle w:val="Tableheading"/>
              <w:jc w:val="left"/>
              <w:rPr>
                <w:bCs/>
              </w:rPr>
            </w:pPr>
            <w:r w:rsidRPr="004872E1">
              <w:rPr>
                <w:bCs/>
              </w:rPr>
              <w:t>VET provider</w:t>
            </w:r>
          </w:p>
        </w:tc>
        <w:tc>
          <w:tcPr>
            <w:tcW w:w="3845" w:type="dxa"/>
            <w:tcBorders>
              <w:top w:val="single" w:sz="12" w:space="0" w:color="000000"/>
              <w:left w:val="single" w:sz="6" w:space="0" w:color="000000"/>
              <w:bottom w:val="single" w:sz="6" w:space="0" w:color="000000"/>
              <w:right w:val="nil"/>
            </w:tcBorders>
          </w:tcPr>
          <w:p w14:paraId="5362889A" w14:textId="77777777" w:rsidR="00E775BB" w:rsidRPr="004872E1" w:rsidRDefault="00E775BB" w:rsidP="00DC2CA9">
            <w:pPr>
              <w:pStyle w:val="Tableheading"/>
              <w:jc w:val="left"/>
              <w:rPr>
                <w:bCs/>
              </w:rPr>
            </w:pPr>
            <w:r w:rsidRPr="004872E1">
              <w:rPr>
                <w:bCs/>
              </w:rPr>
              <w:t>Apprenticeship</w:t>
            </w:r>
          </w:p>
        </w:tc>
      </w:tr>
      <w:tr w:rsidR="00E775BB" w14:paraId="19251433" w14:textId="77777777" w:rsidTr="00C20C9D">
        <w:trPr>
          <w:gridAfter w:val="1"/>
          <w:wAfter w:w="180" w:type="dxa"/>
        </w:trPr>
        <w:tc>
          <w:tcPr>
            <w:tcW w:w="1668" w:type="dxa"/>
            <w:tcBorders>
              <w:top w:val="single" w:sz="6" w:space="0" w:color="000000"/>
              <w:left w:val="nil"/>
              <w:bottom w:val="single" w:sz="6" w:space="0" w:color="000000"/>
              <w:right w:val="single" w:sz="6" w:space="0" w:color="000000"/>
            </w:tcBorders>
          </w:tcPr>
          <w:p w14:paraId="7BF9C860" w14:textId="77777777" w:rsidR="00E775BB" w:rsidRDefault="00E775BB" w:rsidP="00DC2CA9">
            <w:pPr>
              <w:pStyle w:val="Tabledescriptext"/>
              <w:keepNext/>
            </w:pPr>
            <w:r>
              <w:t>Release 1.0</w:t>
            </w:r>
          </w:p>
        </w:tc>
        <w:tc>
          <w:tcPr>
            <w:tcW w:w="3775" w:type="dxa"/>
            <w:tcBorders>
              <w:top w:val="single" w:sz="6" w:space="0" w:color="000000"/>
              <w:left w:val="single" w:sz="6" w:space="0" w:color="000000"/>
              <w:bottom w:val="single" w:sz="6" w:space="0" w:color="000000"/>
              <w:right w:val="single" w:sz="6" w:space="0" w:color="000000"/>
            </w:tcBorders>
          </w:tcPr>
          <w:p w14:paraId="388914D2" w14:textId="5B1E3CED" w:rsidR="00E775BB" w:rsidRPr="009B1B49" w:rsidRDefault="00E775BB" w:rsidP="00DC2CA9">
            <w:pPr>
              <w:pStyle w:val="Tabledescriptext"/>
              <w:keepNext/>
              <w:rPr>
                <w:b/>
                <w:bCs/>
              </w:rPr>
            </w:pPr>
            <w:r w:rsidRPr="009B1B49">
              <w:rPr>
                <w:b/>
                <w:bCs/>
              </w:rPr>
              <w:t xml:space="preserve">Introduced </w:t>
            </w:r>
            <w:r w:rsidR="00B14FF4">
              <w:rPr>
                <w:b/>
                <w:bCs/>
              </w:rPr>
              <w:t>1</w:t>
            </w:r>
            <w:r w:rsidRPr="009B1B49">
              <w:rPr>
                <w:b/>
                <w:bCs/>
              </w:rPr>
              <w:t xml:space="preserve"> January 1994</w:t>
            </w:r>
          </w:p>
          <w:p w14:paraId="7DF07F32" w14:textId="77777777" w:rsidR="00E775BB" w:rsidRPr="000C643C" w:rsidRDefault="00E775BB" w:rsidP="00DC2CA9">
            <w:pPr>
              <w:pStyle w:val="Tabledescriptext"/>
              <w:keepNext/>
              <w:rPr>
                <w:i/>
              </w:rPr>
            </w:pPr>
            <w:r w:rsidRPr="000C643C">
              <w:rPr>
                <w:i/>
              </w:rPr>
              <w:t>Sex</w:t>
            </w:r>
          </w:p>
        </w:tc>
        <w:tc>
          <w:tcPr>
            <w:tcW w:w="3845" w:type="dxa"/>
            <w:tcBorders>
              <w:top w:val="single" w:sz="6" w:space="0" w:color="000000"/>
              <w:left w:val="single" w:sz="6" w:space="0" w:color="000000"/>
              <w:bottom w:val="single" w:sz="6" w:space="0" w:color="000000"/>
              <w:right w:val="nil"/>
            </w:tcBorders>
          </w:tcPr>
          <w:p w14:paraId="0E4CA93D" w14:textId="52EFFF11" w:rsidR="00E775BB" w:rsidRPr="009B1B49" w:rsidRDefault="00E775BB" w:rsidP="00DC2CA9">
            <w:pPr>
              <w:pStyle w:val="Tabledescriptext"/>
              <w:keepNext/>
              <w:rPr>
                <w:b/>
                <w:bCs/>
              </w:rPr>
            </w:pPr>
            <w:r w:rsidRPr="009B1B49">
              <w:rPr>
                <w:b/>
                <w:bCs/>
              </w:rPr>
              <w:t xml:space="preserve">Introduced </w:t>
            </w:r>
            <w:r w:rsidR="00B14FF4">
              <w:rPr>
                <w:b/>
                <w:bCs/>
              </w:rPr>
              <w:t>1</w:t>
            </w:r>
            <w:r w:rsidRPr="009B1B49">
              <w:rPr>
                <w:b/>
                <w:bCs/>
              </w:rPr>
              <w:t xml:space="preserve"> July 1994</w:t>
            </w:r>
          </w:p>
          <w:p w14:paraId="2E05373E" w14:textId="77777777" w:rsidR="00E775BB" w:rsidRPr="000C643C" w:rsidRDefault="00E775BB" w:rsidP="00DC2CA9">
            <w:pPr>
              <w:pStyle w:val="Tabledescriptext"/>
              <w:keepNext/>
              <w:rPr>
                <w:i/>
              </w:rPr>
            </w:pPr>
            <w:r w:rsidRPr="000C643C">
              <w:rPr>
                <w:i/>
              </w:rPr>
              <w:t>Sex</w:t>
            </w:r>
          </w:p>
        </w:tc>
      </w:tr>
      <w:tr w:rsidR="005A1034" w:rsidRPr="005022D6" w14:paraId="6E476152" w14:textId="77777777" w:rsidTr="005A1034">
        <w:tblPrEx>
          <w:tblBorders>
            <w:bottom w:val="single" w:sz="6" w:space="0" w:color="000000"/>
          </w:tblBorders>
        </w:tblPrEx>
        <w:tc>
          <w:tcPr>
            <w:tcW w:w="9468" w:type="dxa"/>
            <w:gridSpan w:val="4"/>
            <w:tcBorders>
              <w:top w:val="nil"/>
              <w:bottom w:val="nil"/>
            </w:tcBorders>
          </w:tcPr>
          <w:p w14:paraId="3E84B7BA" w14:textId="77777777" w:rsidR="005A1034" w:rsidRDefault="005A1034" w:rsidP="005A1034">
            <w:pPr>
              <w:pStyle w:val="H4Parts"/>
            </w:pP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60"/>
              <w:gridCol w:w="7654"/>
            </w:tblGrid>
            <w:tr w:rsidR="00DC2CA9" w14:paraId="1EA3D235" w14:textId="77777777" w:rsidTr="00C20C9D">
              <w:tc>
                <w:tcPr>
                  <w:tcW w:w="9214" w:type="dxa"/>
                  <w:gridSpan w:val="2"/>
                </w:tcPr>
                <w:p w14:paraId="04893430" w14:textId="77777777" w:rsidR="00DC2CA9" w:rsidRDefault="00DC2CA9" w:rsidP="000A50D1">
                  <w:pPr>
                    <w:pStyle w:val="Tableheading"/>
                  </w:pPr>
                  <w:r>
                    <w:t>Data element definitions</w:t>
                  </w:r>
                </w:p>
              </w:tc>
            </w:tr>
            <w:tr w:rsidR="00DC2CA9" w:rsidRPr="00342FDC" w14:paraId="4209CD7E" w14:textId="77777777" w:rsidTr="00C20C9D">
              <w:tc>
                <w:tcPr>
                  <w:tcW w:w="1560" w:type="dxa"/>
                </w:tcPr>
                <w:p w14:paraId="0DC3FAA6" w14:textId="77777777" w:rsidR="00DC2CA9" w:rsidRPr="00342FDC" w:rsidRDefault="00DC2CA9" w:rsidP="000A50D1">
                  <w:pPr>
                    <w:pStyle w:val="Tabledescriptext"/>
                  </w:pPr>
                  <w:r>
                    <w:t>Edition 2.3</w:t>
                  </w:r>
                </w:p>
              </w:tc>
              <w:tc>
                <w:tcPr>
                  <w:tcW w:w="7654" w:type="dxa"/>
                </w:tcPr>
                <w:p w14:paraId="3273590B" w14:textId="6FD8F4CD" w:rsidR="00DC2CA9" w:rsidRPr="009B1B49" w:rsidRDefault="00DC2CA9" w:rsidP="000A50D1">
                  <w:pPr>
                    <w:pStyle w:val="Tabledescriptext"/>
                    <w:rPr>
                      <w:b/>
                      <w:bCs/>
                    </w:rPr>
                  </w:pPr>
                  <w:r w:rsidRPr="009B1B49">
                    <w:rPr>
                      <w:b/>
                      <w:bCs/>
                    </w:rPr>
                    <w:t xml:space="preserve">Revised </w:t>
                  </w:r>
                  <w:r w:rsidR="00B14FF4">
                    <w:rPr>
                      <w:b/>
                      <w:bCs/>
                    </w:rPr>
                    <w:t>1</w:t>
                  </w:r>
                  <w:r w:rsidRPr="009B1B49">
                    <w:rPr>
                      <w:b/>
                      <w:bCs/>
                    </w:rPr>
                    <w:t xml:space="preserve"> January 20</w:t>
                  </w:r>
                  <w:r>
                    <w:rPr>
                      <w:b/>
                      <w:bCs/>
                    </w:rPr>
                    <w:t>18</w:t>
                  </w:r>
                </w:p>
                <w:p w14:paraId="0E2BD151" w14:textId="77777777" w:rsidR="00DC2CA9" w:rsidRPr="00DC2CA9" w:rsidRDefault="00DC2CA9" w:rsidP="000A50D1">
                  <w:pPr>
                    <w:pStyle w:val="Tabledescriptext"/>
                    <w:rPr>
                      <w:i/>
                    </w:rPr>
                  </w:pPr>
                  <w:r>
                    <w:t xml:space="preserve">Renamed </w:t>
                  </w:r>
                  <w:r>
                    <w:rPr>
                      <w:i/>
                    </w:rPr>
                    <w:t>Gender</w:t>
                  </w:r>
                </w:p>
              </w:tc>
            </w:tr>
            <w:tr w:rsidR="00D36202" w:rsidRPr="00342FDC" w14:paraId="65105101" w14:textId="77777777" w:rsidTr="00C20C9D">
              <w:tc>
                <w:tcPr>
                  <w:tcW w:w="1560" w:type="dxa"/>
                </w:tcPr>
                <w:p w14:paraId="16924CCF" w14:textId="73D67DBA" w:rsidR="00D36202" w:rsidRDefault="00D36202" w:rsidP="000A50D1">
                  <w:pPr>
                    <w:pStyle w:val="Tabledescriptext"/>
                  </w:pPr>
                  <w:r>
                    <w:t>Edition 2.3</w:t>
                  </w:r>
                </w:p>
              </w:tc>
              <w:tc>
                <w:tcPr>
                  <w:tcW w:w="7654" w:type="dxa"/>
                </w:tcPr>
                <w:p w14:paraId="12292FC7" w14:textId="77777777" w:rsidR="00D36202" w:rsidRDefault="00D36202" w:rsidP="000A50D1">
                  <w:pPr>
                    <w:pStyle w:val="Tabledescriptext"/>
                    <w:rPr>
                      <w:b/>
                      <w:bCs/>
                    </w:rPr>
                  </w:pPr>
                  <w:r>
                    <w:rPr>
                      <w:b/>
                      <w:bCs/>
                    </w:rPr>
                    <w:t>Revised 31 August 2018</w:t>
                  </w:r>
                </w:p>
                <w:p w14:paraId="05B7942C" w14:textId="74BF21D0" w:rsidR="00D36202" w:rsidRDefault="00D36202" w:rsidP="000A50D1">
                  <w:pPr>
                    <w:pStyle w:val="Tabledescriptext"/>
                    <w:rPr>
                      <w:bCs/>
                    </w:rPr>
                  </w:pPr>
                  <w:r w:rsidRPr="00D36202">
                    <w:rPr>
                      <w:bCs/>
                    </w:rPr>
                    <w:t xml:space="preserve">Added value ‘X – Other’ </w:t>
                  </w:r>
                  <w:r>
                    <w:rPr>
                      <w:bCs/>
                    </w:rPr>
                    <w:t xml:space="preserve">to classification scheme </w:t>
                  </w:r>
                  <w:r w:rsidRPr="00D36202">
                    <w:rPr>
                      <w:bCs/>
                    </w:rPr>
                    <w:t xml:space="preserve">for use </w:t>
                  </w:r>
                  <w:r>
                    <w:rPr>
                      <w:bCs/>
                    </w:rPr>
                    <w:t>for</w:t>
                  </w:r>
                  <w:r w:rsidRPr="00D36202">
                    <w:rPr>
                      <w:bCs/>
                    </w:rPr>
                    <w:t xml:space="preserve"> activity from 1 January 2019</w:t>
                  </w:r>
                  <w:r w:rsidR="00AC6DD7">
                    <w:rPr>
                      <w:bCs/>
                    </w:rPr>
                    <w:t xml:space="preserve"> for VET Provider</w:t>
                  </w:r>
                </w:p>
                <w:p w14:paraId="1B7D6D06" w14:textId="77777777" w:rsidR="00AC6DD7" w:rsidRPr="00E14E1E" w:rsidRDefault="00AC6DD7" w:rsidP="000A50D1">
                  <w:pPr>
                    <w:pStyle w:val="Tabledescriptext"/>
                    <w:rPr>
                      <w:b/>
                    </w:rPr>
                  </w:pPr>
                  <w:r w:rsidRPr="00E14E1E">
                    <w:rPr>
                      <w:b/>
                    </w:rPr>
                    <w:t>Revised 30 September 2022</w:t>
                  </w:r>
                </w:p>
                <w:p w14:paraId="05994C49" w14:textId="63BF3256" w:rsidR="00AC6DD7" w:rsidRPr="00D36202" w:rsidRDefault="00AC6DD7" w:rsidP="000A50D1">
                  <w:pPr>
                    <w:pStyle w:val="Tabledescriptext"/>
                    <w:rPr>
                      <w:bCs/>
                    </w:rPr>
                  </w:pPr>
                  <w:r w:rsidRPr="00D36202">
                    <w:rPr>
                      <w:bCs/>
                    </w:rPr>
                    <w:t xml:space="preserve">Added value ‘X – Other’ </w:t>
                  </w:r>
                  <w:r>
                    <w:rPr>
                      <w:bCs/>
                    </w:rPr>
                    <w:t xml:space="preserve">to classification scheme </w:t>
                  </w:r>
                  <w:r w:rsidRPr="00D36202">
                    <w:rPr>
                      <w:bCs/>
                    </w:rPr>
                    <w:t xml:space="preserve">for use </w:t>
                  </w:r>
                  <w:r>
                    <w:rPr>
                      <w:bCs/>
                    </w:rPr>
                    <w:t>for</w:t>
                  </w:r>
                  <w:r w:rsidRPr="00D36202">
                    <w:rPr>
                      <w:bCs/>
                    </w:rPr>
                    <w:t xml:space="preserve"> activity from 1 </w:t>
                  </w:r>
                  <w:r>
                    <w:rPr>
                      <w:bCs/>
                    </w:rPr>
                    <w:t>July</w:t>
                  </w:r>
                  <w:r w:rsidRPr="00D36202">
                    <w:rPr>
                      <w:bCs/>
                    </w:rPr>
                    <w:t xml:space="preserve"> 20</w:t>
                  </w:r>
                  <w:r>
                    <w:rPr>
                      <w:bCs/>
                    </w:rPr>
                    <w:t>22 for Apprenticeship</w:t>
                  </w:r>
                </w:p>
              </w:tc>
            </w:tr>
          </w:tbl>
          <w:p w14:paraId="0D1D360A" w14:textId="77777777" w:rsidR="005A1034" w:rsidRDefault="005A1034" w:rsidP="005A1034"/>
          <w:p w14:paraId="34AEDA40" w14:textId="77777777" w:rsidR="005A1034" w:rsidRDefault="005A1034" w:rsidP="005A1034"/>
          <w:p w14:paraId="32F7A111" w14:textId="77777777" w:rsidR="005A1034" w:rsidRDefault="005A1034" w:rsidP="005A1034"/>
          <w:p w14:paraId="60EADE84" w14:textId="77777777" w:rsidR="005A1034" w:rsidRPr="005A1034" w:rsidRDefault="005A1034" w:rsidP="005A1034"/>
          <w:p w14:paraId="2D6769E3" w14:textId="77777777" w:rsidR="005A1034" w:rsidRDefault="005A1034" w:rsidP="005A1034"/>
          <w:p w14:paraId="7355ED92" w14:textId="77777777" w:rsidR="005A1034" w:rsidRPr="005A1034" w:rsidRDefault="005A1034" w:rsidP="005A1034"/>
          <w:p w14:paraId="4287FE83" w14:textId="77777777" w:rsidR="005A1034" w:rsidRDefault="005A1034" w:rsidP="005A1034">
            <w:pPr>
              <w:pStyle w:val="Tableheading"/>
            </w:pPr>
          </w:p>
          <w:p w14:paraId="763BC6D2" w14:textId="77777777" w:rsidR="005A1034" w:rsidRPr="005022D6" w:rsidRDefault="005A1034" w:rsidP="005A1034">
            <w:pPr>
              <w:pStyle w:val="Tableheading"/>
            </w:pPr>
          </w:p>
        </w:tc>
      </w:tr>
    </w:tbl>
    <w:p w14:paraId="436D6A85" w14:textId="77777777" w:rsidR="00520568" w:rsidRPr="002261A3" w:rsidRDefault="00520568" w:rsidP="000D3688">
      <w:pPr>
        <w:pStyle w:val="H2Headings"/>
      </w:pPr>
      <w:bookmarkStart w:id="384" w:name="_Toc222218806"/>
      <w:r w:rsidRPr="002261A3">
        <w:lastRenderedPageBreak/>
        <w:t xml:space="preserve">Highest </w:t>
      </w:r>
      <w:r w:rsidR="00BD29C0" w:rsidRPr="002261A3">
        <w:t>school level completed</w:t>
      </w:r>
      <w:bookmarkEnd w:id="376"/>
      <w:bookmarkEnd w:id="377"/>
      <w:bookmarkEnd w:id="378"/>
      <w:bookmarkEnd w:id="379"/>
      <w:r w:rsidR="00BD29C0">
        <w:t xml:space="preserve"> identifier</w:t>
      </w:r>
      <w:bookmarkEnd w:id="384"/>
    </w:p>
    <w:p w14:paraId="579C412A" w14:textId="77777777" w:rsidR="00520568" w:rsidRPr="002261A3" w:rsidRDefault="00BD29C0" w:rsidP="004C26B3">
      <w:pPr>
        <w:pStyle w:val="H3Parts"/>
      </w:pPr>
      <w:bookmarkStart w:id="385" w:name="_Toc113785563"/>
      <w:r w:rsidRPr="002261A3">
        <w:t>Definitional attributes</w:t>
      </w:r>
      <w:bookmarkEnd w:id="385"/>
    </w:p>
    <w:p w14:paraId="207CC1B9" w14:textId="77777777" w:rsidR="00520568" w:rsidRPr="002261A3" w:rsidRDefault="0096282C" w:rsidP="00B336D5">
      <w:pPr>
        <w:pStyle w:val="H4Parts"/>
      </w:pPr>
      <w:r w:rsidRPr="002261A3">
        <w:t>Definition</w:t>
      </w:r>
    </w:p>
    <w:p w14:paraId="6D20AB66" w14:textId="77777777" w:rsidR="00520568" w:rsidRPr="002261A3" w:rsidRDefault="0076620F" w:rsidP="001D6B56">
      <w:pPr>
        <w:pStyle w:val="Bodytext"/>
      </w:pPr>
      <w:r w:rsidRPr="0076620F">
        <w:rPr>
          <w:i/>
        </w:rPr>
        <w:t xml:space="preserve">Highest </w:t>
      </w:r>
      <w:r w:rsidR="00BD29C0" w:rsidRPr="0076620F">
        <w:rPr>
          <w:i/>
        </w:rPr>
        <w:t>school level completed</w:t>
      </w:r>
      <w:r w:rsidR="00BD29C0" w:rsidRPr="002261A3">
        <w:t xml:space="preserve"> </w:t>
      </w:r>
      <w:r w:rsidR="00BD29C0" w:rsidRPr="00A17391">
        <w:rPr>
          <w:i/>
        </w:rPr>
        <w:t>identifier</w:t>
      </w:r>
      <w:r w:rsidR="00BD29C0">
        <w:t xml:space="preserve"> </w:t>
      </w:r>
      <w:r w:rsidR="00520568" w:rsidRPr="002261A3">
        <w:t xml:space="preserve">identifies the highest level of school that a </w:t>
      </w:r>
      <w:r w:rsidR="00E91AEE">
        <w:t>client</w:t>
      </w:r>
      <w:r w:rsidR="00520568" w:rsidRPr="002261A3">
        <w:t xml:space="preserve"> has </w:t>
      </w:r>
      <w:r w:rsidR="00A07EA7">
        <w:t xml:space="preserve">successfully </w:t>
      </w:r>
      <w:r w:rsidR="00520568" w:rsidRPr="002261A3">
        <w:t>completed.</w:t>
      </w:r>
    </w:p>
    <w:p w14:paraId="195C560D" w14:textId="77777777" w:rsidR="00520568" w:rsidRPr="002261A3" w:rsidRDefault="0096282C" w:rsidP="00B336D5">
      <w:pPr>
        <w:pStyle w:val="H4Parts"/>
      </w:pPr>
      <w:r>
        <w:t>Context</w:t>
      </w:r>
    </w:p>
    <w:p w14:paraId="065DFD14" w14:textId="77777777" w:rsidR="00520568" w:rsidRPr="002261A3" w:rsidRDefault="00A17391" w:rsidP="001D6B56">
      <w:pPr>
        <w:pStyle w:val="Bodytext"/>
      </w:pPr>
      <w:r>
        <w:rPr>
          <w:i/>
        </w:rPr>
        <w:t xml:space="preserve">Highest </w:t>
      </w:r>
      <w:r w:rsidR="00BD29C0">
        <w:rPr>
          <w:i/>
        </w:rPr>
        <w:t xml:space="preserve">school level completed identifier </w:t>
      </w:r>
      <w:r w:rsidR="00BD29C0" w:rsidRPr="002261A3">
        <w:t xml:space="preserve">is </w:t>
      </w:r>
      <w:r w:rsidR="00520568" w:rsidRPr="002261A3">
        <w:t xml:space="preserve">used </w:t>
      </w:r>
      <w:r w:rsidR="004E1B2B" w:rsidRPr="004E1B2B">
        <w:rPr>
          <w:color w:val="000000" w:themeColor="text1"/>
          <w:lang w:eastAsia="en-AU"/>
        </w:rPr>
        <w:t xml:space="preserve">to </w:t>
      </w:r>
      <w:r w:rsidR="00FD1470">
        <w:rPr>
          <w:color w:val="000000" w:themeColor="text1"/>
          <w:lang w:eastAsia="en-AU"/>
        </w:rPr>
        <w:t xml:space="preserve">identify the highest level of schooling a client has </w:t>
      </w:r>
      <w:r w:rsidR="00A07EA7">
        <w:rPr>
          <w:color w:val="000000" w:themeColor="text1"/>
          <w:lang w:eastAsia="en-AU"/>
        </w:rPr>
        <w:t xml:space="preserve">successfully </w:t>
      </w:r>
      <w:r w:rsidR="00FD1470">
        <w:rPr>
          <w:color w:val="000000" w:themeColor="text1"/>
          <w:lang w:eastAsia="en-AU"/>
        </w:rPr>
        <w:t>comp</w:t>
      </w:r>
      <w:r w:rsidR="00AD6FFA">
        <w:rPr>
          <w:color w:val="000000" w:themeColor="text1"/>
          <w:lang w:eastAsia="en-AU"/>
        </w:rPr>
        <w:t>l</w:t>
      </w:r>
      <w:r w:rsidR="00FD1470">
        <w:rPr>
          <w:color w:val="000000" w:themeColor="text1"/>
          <w:lang w:eastAsia="en-AU"/>
        </w:rPr>
        <w:t>eted</w:t>
      </w:r>
      <w:r w:rsidR="00E9678B">
        <w:rPr>
          <w:color w:val="000000" w:themeColor="text1"/>
          <w:lang w:eastAsia="en-AU"/>
        </w:rPr>
        <w:t>.</w:t>
      </w:r>
    </w:p>
    <w:p w14:paraId="5EC29F43" w14:textId="77777777" w:rsidR="00520568" w:rsidRPr="002261A3" w:rsidRDefault="00BD29C0" w:rsidP="004C26B3">
      <w:pPr>
        <w:pStyle w:val="H3Parts"/>
      </w:pPr>
      <w:bookmarkStart w:id="386" w:name="_Toc113785564"/>
      <w:r w:rsidRPr="002261A3">
        <w:t>Relational at</w:t>
      </w:r>
      <w:r w:rsidR="00520568" w:rsidRPr="002261A3">
        <w:t>tributes</w:t>
      </w:r>
      <w:bookmarkEnd w:id="386"/>
    </w:p>
    <w:p w14:paraId="6B64B39D" w14:textId="77777777" w:rsidR="00520568" w:rsidRPr="002261A3" w:rsidRDefault="0096282C" w:rsidP="00B336D5">
      <w:pPr>
        <w:pStyle w:val="H4Parts"/>
      </w:pPr>
      <w:r>
        <w:t>Rules</w:t>
      </w:r>
    </w:p>
    <w:p w14:paraId="114B8BEB" w14:textId="77777777" w:rsidR="007E4467" w:rsidRPr="004E1B2B" w:rsidDel="004E1B2B" w:rsidRDefault="007E4467" w:rsidP="007E4467">
      <w:pPr>
        <w:pStyle w:val="Bodytext"/>
        <w:rPr>
          <w:color w:val="000000" w:themeColor="text1"/>
        </w:rPr>
      </w:pPr>
      <w:r w:rsidRPr="004E1B2B" w:rsidDel="004E1B2B">
        <w:rPr>
          <w:color w:val="000000" w:themeColor="text1"/>
        </w:rPr>
        <w:t xml:space="preserve">If a client left school without </w:t>
      </w:r>
      <w:r w:rsidR="00A07EA7">
        <w:rPr>
          <w:color w:val="000000" w:themeColor="text1"/>
        </w:rPr>
        <w:t xml:space="preserve">successfully </w:t>
      </w:r>
      <w:r w:rsidRPr="004E1B2B" w:rsidDel="004E1B2B">
        <w:rPr>
          <w:color w:val="000000" w:themeColor="text1"/>
        </w:rPr>
        <w:t xml:space="preserve">completing the full program for a year, the </w:t>
      </w:r>
      <w:r w:rsidRPr="004E1B2B" w:rsidDel="004E1B2B">
        <w:rPr>
          <w:i/>
          <w:color w:val="000000" w:themeColor="text1"/>
        </w:rPr>
        <w:t xml:space="preserve">Highest school level completed identifier </w:t>
      </w:r>
      <w:r w:rsidRPr="004E1B2B" w:rsidDel="004E1B2B">
        <w:rPr>
          <w:color w:val="000000" w:themeColor="text1"/>
        </w:rPr>
        <w:t>must be the client’s previous year’s level of study.</w:t>
      </w:r>
    </w:p>
    <w:p w14:paraId="1A436FD8" w14:textId="77777777" w:rsidR="007E4467" w:rsidRPr="004E1B2B" w:rsidDel="004E1B2B" w:rsidRDefault="007E4467" w:rsidP="007E4467">
      <w:pPr>
        <w:pStyle w:val="Bodytext"/>
        <w:rPr>
          <w:color w:val="000000" w:themeColor="text1"/>
        </w:rPr>
      </w:pPr>
      <w:r w:rsidRPr="004E1B2B" w:rsidDel="004E1B2B">
        <w:rPr>
          <w:color w:val="000000" w:themeColor="text1"/>
        </w:rPr>
        <w:t xml:space="preserve">If a client is still at school, the </w:t>
      </w:r>
      <w:r w:rsidRPr="004E1B2B" w:rsidDel="004E1B2B">
        <w:rPr>
          <w:i/>
          <w:color w:val="000000" w:themeColor="text1"/>
        </w:rPr>
        <w:t xml:space="preserve">Highest school level completed identifier </w:t>
      </w:r>
      <w:r w:rsidRPr="004E1B2B" w:rsidDel="004E1B2B">
        <w:rPr>
          <w:color w:val="000000" w:themeColor="text1"/>
        </w:rPr>
        <w:t xml:space="preserve">refers to the highest level that has actually been </w:t>
      </w:r>
      <w:r w:rsidR="00A07EA7">
        <w:rPr>
          <w:color w:val="000000" w:themeColor="text1"/>
        </w:rPr>
        <w:t xml:space="preserve">successfully </w:t>
      </w:r>
      <w:r w:rsidRPr="004E1B2B" w:rsidDel="004E1B2B">
        <w:rPr>
          <w:color w:val="000000" w:themeColor="text1"/>
        </w:rPr>
        <w:t xml:space="preserve">completed and not the level currently being undertaken. For example, a Year 10 client would have their </w:t>
      </w:r>
      <w:r w:rsidRPr="004E1B2B" w:rsidDel="004E1B2B">
        <w:rPr>
          <w:i/>
          <w:color w:val="000000" w:themeColor="text1"/>
        </w:rPr>
        <w:t>Highest school level completed identifier</w:t>
      </w:r>
      <w:r w:rsidRPr="004E1B2B" w:rsidDel="004E1B2B">
        <w:rPr>
          <w:color w:val="000000" w:themeColor="text1"/>
        </w:rPr>
        <w:t xml:space="preserve"> set to Year 9.</w:t>
      </w:r>
    </w:p>
    <w:p w14:paraId="28267129" w14:textId="77777777" w:rsidR="007E4467" w:rsidRPr="004E1B2B" w:rsidDel="004E1B2B" w:rsidRDefault="007E4467" w:rsidP="007E4467">
      <w:pPr>
        <w:pStyle w:val="Bodytext"/>
        <w:rPr>
          <w:color w:val="000000" w:themeColor="text1"/>
        </w:rPr>
      </w:pPr>
      <w:r w:rsidRPr="004E1B2B" w:rsidDel="004E1B2B">
        <w:rPr>
          <w:color w:val="000000" w:themeColor="text1"/>
        </w:rPr>
        <w:t xml:space="preserve">For clients whose schooling was undertaken overseas, the nearest Australian equivalent </w:t>
      </w:r>
      <w:r w:rsidRPr="004E1B2B" w:rsidDel="004E1B2B">
        <w:rPr>
          <w:i/>
          <w:color w:val="000000" w:themeColor="text1"/>
        </w:rPr>
        <w:t xml:space="preserve">Highest school level completed identifier </w:t>
      </w:r>
      <w:r w:rsidRPr="004E1B2B" w:rsidDel="004E1B2B">
        <w:rPr>
          <w:color w:val="000000" w:themeColor="text1"/>
        </w:rPr>
        <w:t>must be reported.</w:t>
      </w:r>
    </w:p>
    <w:p w14:paraId="65CFF481" w14:textId="77777777" w:rsidR="00725E08" w:rsidRPr="002261A3" w:rsidRDefault="00725E08" w:rsidP="00725E08">
      <w:pPr>
        <w:pStyle w:val="H4Parts"/>
      </w:pPr>
      <w:r w:rsidRPr="002261A3">
        <w:t>Guideline</w:t>
      </w:r>
      <w:r>
        <w:t>s</w:t>
      </w:r>
      <w:r w:rsidR="00BD29C0" w:rsidRPr="002261A3">
        <w:t xml:space="preserve"> for use</w:t>
      </w:r>
    </w:p>
    <w:p w14:paraId="75E3E50F" w14:textId="77777777" w:rsidR="004E1B2B" w:rsidRPr="00B142F9" w:rsidRDefault="007E4467" w:rsidP="00B142F9">
      <w:pPr>
        <w:pStyle w:val="Bodytext"/>
        <w:rPr>
          <w:color w:val="000000" w:themeColor="text1"/>
        </w:rPr>
      </w:pPr>
      <w:r w:rsidRPr="004E1B2B">
        <w:rPr>
          <w:color w:val="000000" w:themeColor="text1"/>
        </w:rPr>
        <w:t>Not applicable</w:t>
      </w:r>
    </w:p>
    <w:p w14:paraId="42D75561" w14:textId="77777777" w:rsidR="00AD7BC3" w:rsidRPr="002261A3" w:rsidRDefault="00BD29C0" w:rsidP="00AD7BC3">
      <w:pPr>
        <w:pStyle w:val="H4Parts"/>
      </w:pPr>
      <w:r>
        <w:t>Related data</w:t>
      </w:r>
    </w:p>
    <w:p w14:paraId="59F3377D" w14:textId="77777777" w:rsidR="00AD7BC3" w:rsidRPr="002261A3" w:rsidRDefault="00755FE3" w:rsidP="0025051A">
      <w:pPr>
        <w:pStyle w:val="Bodytext"/>
      </w:pPr>
      <w:r w:rsidRPr="002261A3">
        <w:t>Not applicable</w:t>
      </w:r>
    </w:p>
    <w:p w14:paraId="62A49AAA" w14:textId="77777777" w:rsidR="00293596" w:rsidRPr="002261A3" w:rsidRDefault="00BD29C0" w:rsidP="00293596">
      <w:pPr>
        <w:pStyle w:val="H4Parts"/>
      </w:pPr>
      <w:r>
        <w:t>Type of relationship</w:t>
      </w:r>
    </w:p>
    <w:p w14:paraId="5FCE46F2" w14:textId="77777777" w:rsidR="00755FE3" w:rsidRPr="002261A3" w:rsidRDefault="00755FE3" w:rsidP="00755FE3">
      <w:pPr>
        <w:pStyle w:val="Bodytext"/>
      </w:pPr>
      <w:r w:rsidRPr="002261A3">
        <w:t>Not applicable</w:t>
      </w:r>
    </w:p>
    <w:p w14:paraId="07848DEE" w14:textId="77777777" w:rsidR="00520568" w:rsidRPr="002261A3" w:rsidRDefault="00BD29C0"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CD206B" w:rsidRPr="00342FDC" w14:paraId="24AAD441" w14:textId="77777777">
        <w:tc>
          <w:tcPr>
            <w:tcW w:w="1984" w:type="dxa"/>
          </w:tcPr>
          <w:p w14:paraId="0345990A" w14:textId="77777777" w:rsidR="00CD206B" w:rsidRPr="00342FDC" w:rsidRDefault="00CD206B" w:rsidP="00342FDC">
            <w:pPr>
              <w:pStyle w:val="Tableheading"/>
              <w:jc w:val="left"/>
              <w:rPr>
                <w:bCs/>
              </w:rPr>
            </w:pPr>
            <w:r w:rsidRPr="00342FDC">
              <w:rPr>
                <w:bCs/>
              </w:rPr>
              <w:t>Value</w:t>
            </w:r>
          </w:p>
        </w:tc>
        <w:tc>
          <w:tcPr>
            <w:tcW w:w="7124" w:type="dxa"/>
          </w:tcPr>
          <w:p w14:paraId="200CC33E" w14:textId="407DAEB2" w:rsidR="00CD206B" w:rsidRPr="00342FDC" w:rsidRDefault="00557330" w:rsidP="00342FDC">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Highest school level completed identifier</w:t>
            </w:r>
            <w:r w:rsidR="00DB6678" w:rsidRPr="00342FDC">
              <w:rPr>
                <w:bCs/>
                <w:noProof/>
              </w:rPr>
              <w:fldChar w:fldCharType="end"/>
            </w:r>
          </w:p>
        </w:tc>
      </w:tr>
      <w:tr w:rsidR="00CD206B" w14:paraId="30613F02" w14:textId="77777777">
        <w:tc>
          <w:tcPr>
            <w:tcW w:w="1984" w:type="dxa"/>
          </w:tcPr>
          <w:p w14:paraId="489D8AF8" w14:textId="77777777" w:rsidR="00CD206B" w:rsidRPr="00112D80" w:rsidRDefault="00CD206B" w:rsidP="00342FDC">
            <w:pPr>
              <w:pStyle w:val="Tabledescriptext"/>
            </w:pPr>
            <w:r>
              <w:t>02</w:t>
            </w:r>
          </w:p>
        </w:tc>
        <w:tc>
          <w:tcPr>
            <w:tcW w:w="7124" w:type="dxa"/>
          </w:tcPr>
          <w:p w14:paraId="5EE91F43" w14:textId="77777777" w:rsidR="00CD206B" w:rsidRPr="00251F56" w:rsidRDefault="00CD206B" w:rsidP="00342FDC">
            <w:pPr>
              <w:pStyle w:val="Tabledescriptext"/>
            </w:pPr>
            <w:r>
              <w:t>Did not go to school</w:t>
            </w:r>
          </w:p>
        </w:tc>
      </w:tr>
      <w:tr w:rsidR="00CD206B" w14:paraId="3A648FFB" w14:textId="77777777">
        <w:tc>
          <w:tcPr>
            <w:tcW w:w="1984" w:type="dxa"/>
          </w:tcPr>
          <w:p w14:paraId="1DBAF842" w14:textId="77777777" w:rsidR="00CD206B" w:rsidRPr="00112D80" w:rsidRDefault="00CD206B" w:rsidP="00342FDC">
            <w:pPr>
              <w:pStyle w:val="Tabledescriptext"/>
            </w:pPr>
            <w:r>
              <w:t>08</w:t>
            </w:r>
          </w:p>
        </w:tc>
        <w:tc>
          <w:tcPr>
            <w:tcW w:w="7124" w:type="dxa"/>
          </w:tcPr>
          <w:p w14:paraId="28D2CF39" w14:textId="77777777" w:rsidR="00CD206B" w:rsidRPr="00251F56" w:rsidRDefault="00CD206B" w:rsidP="00342FDC">
            <w:pPr>
              <w:pStyle w:val="Tabledescriptext"/>
            </w:pPr>
            <w:r>
              <w:t>Year 8 or below</w:t>
            </w:r>
          </w:p>
        </w:tc>
      </w:tr>
      <w:tr w:rsidR="00CD206B" w14:paraId="3BD1ECDB" w14:textId="77777777">
        <w:tc>
          <w:tcPr>
            <w:tcW w:w="1984" w:type="dxa"/>
          </w:tcPr>
          <w:p w14:paraId="3EF45498" w14:textId="77777777" w:rsidR="00CD206B" w:rsidRDefault="00CD206B" w:rsidP="00342FDC">
            <w:pPr>
              <w:pStyle w:val="Tabledescriptext"/>
            </w:pPr>
            <w:r>
              <w:t>09</w:t>
            </w:r>
          </w:p>
        </w:tc>
        <w:tc>
          <w:tcPr>
            <w:tcW w:w="7124" w:type="dxa"/>
          </w:tcPr>
          <w:p w14:paraId="3E5E1ED7" w14:textId="77777777" w:rsidR="00CD206B" w:rsidRPr="00FE4DD7" w:rsidRDefault="00CD206B" w:rsidP="00342FDC">
            <w:pPr>
              <w:pStyle w:val="Tabledescriptext"/>
            </w:pPr>
            <w:r>
              <w:t>Year 9 or equivalent</w:t>
            </w:r>
          </w:p>
        </w:tc>
      </w:tr>
      <w:tr w:rsidR="00CD206B" w14:paraId="5753C564" w14:textId="77777777">
        <w:tc>
          <w:tcPr>
            <w:tcW w:w="1984" w:type="dxa"/>
          </w:tcPr>
          <w:p w14:paraId="7F7863B9" w14:textId="77777777" w:rsidR="00CD206B" w:rsidRDefault="00CD206B" w:rsidP="00342FDC">
            <w:pPr>
              <w:pStyle w:val="Tabledescriptext"/>
            </w:pPr>
            <w:r>
              <w:t>10</w:t>
            </w:r>
          </w:p>
        </w:tc>
        <w:tc>
          <w:tcPr>
            <w:tcW w:w="7124" w:type="dxa"/>
          </w:tcPr>
          <w:p w14:paraId="4896AC10" w14:textId="77777777" w:rsidR="00CD206B" w:rsidRPr="00FE4DD7" w:rsidRDefault="00CD206B" w:rsidP="00342FDC">
            <w:pPr>
              <w:pStyle w:val="Tabledescriptext"/>
            </w:pPr>
            <w:r>
              <w:t>Completed Year 10</w:t>
            </w:r>
          </w:p>
        </w:tc>
      </w:tr>
      <w:tr w:rsidR="00CD206B" w14:paraId="20D01839" w14:textId="77777777">
        <w:tc>
          <w:tcPr>
            <w:tcW w:w="1984" w:type="dxa"/>
          </w:tcPr>
          <w:p w14:paraId="43C87687" w14:textId="77777777" w:rsidR="00CD206B" w:rsidRDefault="00CD206B" w:rsidP="00342FDC">
            <w:pPr>
              <w:pStyle w:val="Tabledescriptext"/>
            </w:pPr>
            <w:r>
              <w:t>11</w:t>
            </w:r>
          </w:p>
        </w:tc>
        <w:tc>
          <w:tcPr>
            <w:tcW w:w="7124" w:type="dxa"/>
          </w:tcPr>
          <w:p w14:paraId="7C77F3C7" w14:textId="77777777" w:rsidR="00CD206B" w:rsidRPr="00FE4DD7" w:rsidRDefault="00CD206B" w:rsidP="00342FDC">
            <w:pPr>
              <w:pStyle w:val="Tabledescriptext"/>
            </w:pPr>
            <w:r w:rsidRPr="000B09AD">
              <w:t>Completed</w:t>
            </w:r>
            <w:r>
              <w:t xml:space="preserve"> Year 11</w:t>
            </w:r>
          </w:p>
        </w:tc>
      </w:tr>
      <w:tr w:rsidR="00CD206B" w14:paraId="2A51736B" w14:textId="77777777">
        <w:tc>
          <w:tcPr>
            <w:tcW w:w="1984" w:type="dxa"/>
          </w:tcPr>
          <w:p w14:paraId="6A3E1128" w14:textId="77777777" w:rsidR="00CD206B" w:rsidRDefault="00CD206B" w:rsidP="00342FDC">
            <w:pPr>
              <w:pStyle w:val="Tabledescriptext"/>
            </w:pPr>
            <w:r>
              <w:t>12</w:t>
            </w:r>
          </w:p>
        </w:tc>
        <w:tc>
          <w:tcPr>
            <w:tcW w:w="7124" w:type="dxa"/>
          </w:tcPr>
          <w:p w14:paraId="6A250C30" w14:textId="77777777" w:rsidR="00CD206B" w:rsidRPr="00FE4DD7" w:rsidRDefault="00CD206B" w:rsidP="00342FDC">
            <w:pPr>
              <w:pStyle w:val="Tabledescriptext"/>
            </w:pPr>
            <w:r>
              <w:t>Completed Year 12</w:t>
            </w:r>
          </w:p>
        </w:tc>
      </w:tr>
    </w:tbl>
    <w:p w14:paraId="11C58B84" w14:textId="77777777" w:rsidR="007E4467" w:rsidRDefault="007E4467" w:rsidP="00F7041F">
      <w:pPr>
        <w:pStyle w:val="H4Parts"/>
      </w:pPr>
    </w:p>
    <w:p w14:paraId="628610E8" w14:textId="77777777" w:rsidR="007E4467" w:rsidRDefault="007E4467">
      <w:pPr>
        <w:rPr>
          <w:rFonts w:ascii="Tahoma" w:hAnsi="Tahoma"/>
          <w:b/>
          <w:smallCaps/>
          <w:sz w:val="20"/>
        </w:rPr>
      </w:pPr>
      <w:r>
        <w:br w:type="page"/>
      </w:r>
    </w:p>
    <w:p w14:paraId="4C4378D6" w14:textId="77777777" w:rsidR="00520568" w:rsidRDefault="00BD0869" w:rsidP="00F7041F">
      <w:pPr>
        <w:pStyle w:val="H4Parts"/>
      </w:pPr>
      <w:r>
        <w:lastRenderedPageBreak/>
        <w:t>Question</w:t>
      </w:r>
    </w:p>
    <w:p w14:paraId="537F7A70" w14:textId="77777777" w:rsidR="00520568" w:rsidRDefault="00520568" w:rsidP="00AD3EDB">
      <w:pPr>
        <w:pStyle w:val="Bodytext"/>
      </w:pPr>
      <w:r w:rsidRPr="002261A3">
        <w:t>What is your highest COMPLETED school level? (Tick ONE box only</w:t>
      </w:r>
      <w:r w:rsidR="00357679">
        <w:t>)</w:t>
      </w:r>
    </w:p>
    <w:p w14:paraId="5C890C94" w14:textId="77777777" w:rsidR="00D25E1D" w:rsidRPr="002261A3" w:rsidRDefault="00D25E1D" w:rsidP="00AD3EDB">
      <w:pPr>
        <w:pStyle w:val="Bodytext"/>
      </w:pPr>
      <w:r w:rsidRPr="00D25E1D">
        <w:t xml:space="preserve">If you are currently enrolled in secondary education, the </w:t>
      </w:r>
      <w:r w:rsidRPr="00D25E1D">
        <w:rPr>
          <w:i/>
        </w:rPr>
        <w:t>Highest school level completed</w:t>
      </w:r>
      <w:r w:rsidRPr="00D25E1D">
        <w:t xml:space="preserve"> refers to the highest school level you have actually completed and not the level you are currently undertaking. For example, if you are currently in Year 10 the </w:t>
      </w:r>
      <w:r w:rsidRPr="00D25E1D">
        <w:rPr>
          <w:i/>
        </w:rPr>
        <w:t>Highest school level completed</w:t>
      </w:r>
      <w:r w:rsidRPr="00D25E1D">
        <w:t xml:space="preserve"> is Year 9.</w:t>
      </w:r>
    </w:p>
    <w:tbl>
      <w:tblPr>
        <w:tblW w:w="0" w:type="auto"/>
        <w:tblInd w:w="1668" w:type="dxa"/>
        <w:tblBorders>
          <w:bottom w:val="single" w:sz="4" w:space="0" w:color="auto"/>
          <w:insideH w:val="single" w:sz="4" w:space="0" w:color="auto"/>
        </w:tblBorders>
        <w:tblLook w:val="00A0" w:firstRow="1" w:lastRow="0" w:firstColumn="1" w:lastColumn="0" w:noHBand="0" w:noVBand="0"/>
      </w:tblPr>
      <w:tblGrid>
        <w:gridCol w:w="2580"/>
        <w:gridCol w:w="889"/>
      </w:tblGrid>
      <w:tr w:rsidR="00CA2338" w14:paraId="25D90B54" w14:textId="77777777">
        <w:tc>
          <w:tcPr>
            <w:tcW w:w="2580" w:type="dxa"/>
          </w:tcPr>
          <w:p w14:paraId="10B46734" w14:textId="77777777" w:rsidR="00CA2338" w:rsidRDefault="00CA2338" w:rsidP="00CA2338">
            <w:pPr>
              <w:pStyle w:val="Enroltext"/>
              <w:rPr>
                <w:noProof w:val="0"/>
              </w:rPr>
            </w:pPr>
            <w:r w:rsidRPr="002261A3">
              <w:rPr>
                <w:noProof w:val="0"/>
              </w:rPr>
              <w:t>Year 12 or equivalent</w:t>
            </w:r>
          </w:p>
        </w:tc>
        <w:tc>
          <w:tcPr>
            <w:tcW w:w="889" w:type="dxa"/>
          </w:tcPr>
          <w:p w14:paraId="73E7FCC5" w14:textId="77777777" w:rsidR="00CA2338" w:rsidRPr="00B75E72" w:rsidRDefault="00CA2338" w:rsidP="00CA2338">
            <w:pPr>
              <w:pStyle w:val="EnroltextBold"/>
              <w:tabs>
                <w:tab w:val="left" w:pos="3519"/>
              </w:tabs>
              <w:rPr>
                <w:b w:val="0"/>
                <w:noProof w:val="0"/>
              </w:rPr>
            </w:pPr>
            <w:r w:rsidRPr="00B75E72">
              <w:rPr>
                <w:b w:val="0"/>
                <w:noProof w:val="0"/>
              </w:rPr>
              <w:sym w:font="Webdings" w:char="F063"/>
            </w:r>
            <w:r w:rsidRPr="00B75E72">
              <w:rPr>
                <w:b w:val="0"/>
                <w:noProof w:val="0"/>
              </w:rPr>
              <w:t xml:space="preserve"> 12</w:t>
            </w:r>
          </w:p>
        </w:tc>
      </w:tr>
      <w:tr w:rsidR="00CA2338" w14:paraId="5D4EF4E6" w14:textId="77777777">
        <w:tc>
          <w:tcPr>
            <w:tcW w:w="2580" w:type="dxa"/>
          </w:tcPr>
          <w:p w14:paraId="12944F70" w14:textId="77777777" w:rsidR="00CA2338" w:rsidRDefault="00CA2338" w:rsidP="00CA2338">
            <w:pPr>
              <w:pStyle w:val="Enroltext"/>
              <w:rPr>
                <w:noProof w:val="0"/>
              </w:rPr>
            </w:pPr>
            <w:r w:rsidRPr="002261A3">
              <w:rPr>
                <w:noProof w:val="0"/>
              </w:rPr>
              <w:t>Year 11 or equivalent</w:t>
            </w:r>
          </w:p>
        </w:tc>
        <w:tc>
          <w:tcPr>
            <w:tcW w:w="889" w:type="dxa"/>
          </w:tcPr>
          <w:p w14:paraId="5EB83ED2" w14:textId="77777777" w:rsidR="00CA2338" w:rsidRPr="00B75E72" w:rsidRDefault="00CA2338" w:rsidP="00CA2338">
            <w:pPr>
              <w:pStyle w:val="EnroltextBold"/>
              <w:tabs>
                <w:tab w:val="left" w:pos="3519"/>
              </w:tabs>
              <w:rPr>
                <w:b w:val="0"/>
                <w:noProof w:val="0"/>
              </w:rPr>
            </w:pPr>
            <w:r w:rsidRPr="00B75E72">
              <w:rPr>
                <w:b w:val="0"/>
                <w:noProof w:val="0"/>
              </w:rPr>
              <w:sym w:font="Webdings" w:char="F063"/>
            </w:r>
            <w:r w:rsidRPr="00B75E72">
              <w:rPr>
                <w:b w:val="0"/>
                <w:noProof w:val="0"/>
              </w:rPr>
              <w:t xml:space="preserve"> </w:t>
            </w:r>
            <w:r>
              <w:rPr>
                <w:b w:val="0"/>
                <w:noProof w:val="0"/>
              </w:rPr>
              <w:t>11</w:t>
            </w:r>
          </w:p>
        </w:tc>
      </w:tr>
      <w:tr w:rsidR="00CA2338" w14:paraId="633C8A1B" w14:textId="77777777">
        <w:tc>
          <w:tcPr>
            <w:tcW w:w="2580" w:type="dxa"/>
          </w:tcPr>
          <w:p w14:paraId="39160A00" w14:textId="77777777" w:rsidR="00CA2338" w:rsidRPr="00EB61FA" w:rsidRDefault="00CA2338" w:rsidP="00CA2338">
            <w:pPr>
              <w:pStyle w:val="Enroltext"/>
              <w:rPr>
                <w:noProof w:val="0"/>
              </w:rPr>
            </w:pPr>
            <w:r w:rsidRPr="002261A3">
              <w:rPr>
                <w:noProof w:val="0"/>
              </w:rPr>
              <w:t>Year 10 or equivalent</w:t>
            </w:r>
          </w:p>
        </w:tc>
        <w:tc>
          <w:tcPr>
            <w:tcW w:w="889" w:type="dxa"/>
          </w:tcPr>
          <w:p w14:paraId="1D8A71CD" w14:textId="77777777" w:rsidR="00CA2338" w:rsidRPr="00B75E72" w:rsidRDefault="00CA2338" w:rsidP="00CA2338">
            <w:pPr>
              <w:pStyle w:val="EnroltextBold"/>
              <w:tabs>
                <w:tab w:val="left" w:pos="3519"/>
              </w:tabs>
              <w:rPr>
                <w:b w:val="0"/>
                <w:noProof w:val="0"/>
              </w:rPr>
            </w:pPr>
            <w:r w:rsidRPr="00B75E72">
              <w:rPr>
                <w:b w:val="0"/>
                <w:noProof w:val="0"/>
              </w:rPr>
              <w:sym w:font="Webdings" w:char="F063"/>
            </w:r>
            <w:r w:rsidRPr="00B75E72">
              <w:rPr>
                <w:b w:val="0"/>
                <w:noProof w:val="0"/>
              </w:rPr>
              <w:t xml:space="preserve"> </w:t>
            </w:r>
            <w:r>
              <w:rPr>
                <w:b w:val="0"/>
                <w:noProof w:val="0"/>
              </w:rPr>
              <w:t>10</w:t>
            </w:r>
          </w:p>
        </w:tc>
      </w:tr>
      <w:tr w:rsidR="00CA2338" w14:paraId="0C662EC9" w14:textId="77777777">
        <w:tc>
          <w:tcPr>
            <w:tcW w:w="2580" w:type="dxa"/>
          </w:tcPr>
          <w:p w14:paraId="248B1656" w14:textId="77777777" w:rsidR="00CA2338" w:rsidRPr="00EB61FA" w:rsidRDefault="00CA2338" w:rsidP="00CA2338">
            <w:pPr>
              <w:pStyle w:val="Enroltext"/>
              <w:rPr>
                <w:noProof w:val="0"/>
              </w:rPr>
            </w:pPr>
            <w:r w:rsidRPr="002261A3">
              <w:rPr>
                <w:noProof w:val="0"/>
              </w:rPr>
              <w:t>Year 9 or equivalent</w:t>
            </w:r>
          </w:p>
        </w:tc>
        <w:tc>
          <w:tcPr>
            <w:tcW w:w="889" w:type="dxa"/>
          </w:tcPr>
          <w:p w14:paraId="06E4A3A2" w14:textId="77777777" w:rsidR="00CA2338" w:rsidRPr="00B75E72" w:rsidRDefault="00CA2338" w:rsidP="00CA2338">
            <w:pPr>
              <w:pStyle w:val="EnroltextBold"/>
              <w:tabs>
                <w:tab w:val="left" w:pos="3519"/>
              </w:tabs>
              <w:rPr>
                <w:b w:val="0"/>
                <w:noProof w:val="0"/>
              </w:rPr>
            </w:pPr>
            <w:r w:rsidRPr="00B75E72">
              <w:rPr>
                <w:b w:val="0"/>
                <w:noProof w:val="0"/>
              </w:rPr>
              <w:sym w:font="Webdings" w:char="F063"/>
            </w:r>
            <w:r w:rsidRPr="00B75E72">
              <w:rPr>
                <w:b w:val="0"/>
                <w:noProof w:val="0"/>
              </w:rPr>
              <w:t xml:space="preserve"> </w:t>
            </w:r>
            <w:r>
              <w:rPr>
                <w:b w:val="0"/>
                <w:noProof w:val="0"/>
              </w:rPr>
              <w:t>09</w:t>
            </w:r>
          </w:p>
        </w:tc>
      </w:tr>
      <w:tr w:rsidR="00CA2338" w14:paraId="12CF2B5A" w14:textId="77777777">
        <w:tc>
          <w:tcPr>
            <w:tcW w:w="2580" w:type="dxa"/>
          </w:tcPr>
          <w:p w14:paraId="471D7996" w14:textId="77777777" w:rsidR="00CA2338" w:rsidRPr="00EB61FA" w:rsidRDefault="00CA2338" w:rsidP="00CA2338">
            <w:pPr>
              <w:pStyle w:val="Enroltext"/>
              <w:rPr>
                <w:noProof w:val="0"/>
              </w:rPr>
            </w:pPr>
            <w:r w:rsidRPr="002261A3">
              <w:rPr>
                <w:noProof w:val="0"/>
              </w:rPr>
              <w:t>Year 8 or below</w:t>
            </w:r>
          </w:p>
        </w:tc>
        <w:tc>
          <w:tcPr>
            <w:tcW w:w="889" w:type="dxa"/>
          </w:tcPr>
          <w:p w14:paraId="50CE3B8B" w14:textId="77777777" w:rsidR="00CA2338" w:rsidRPr="00B75E72" w:rsidRDefault="00CA2338" w:rsidP="00CA2338">
            <w:pPr>
              <w:pStyle w:val="EnroltextBold"/>
              <w:tabs>
                <w:tab w:val="left" w:pos="3519"/>
              </w:tabs>
              <w:rPr>
                <w:b w:val="0"/>
                <w:noProof w:val="0"/>
              </w:rPr>
            </w:pPr>
            <w:r w:rsidRPr="00B75E72">
              <w:rPr>
                <w:b w:val="0"/>
                <w:noProof w:val="0"/>
              </w:rPr>
              <w:sym w:font="Webdings" w:char="F063"/>
            </w:r>
            <w:r w:rsidRPr="00B75E72">
              <w:rPr>
                <w:b w:val="0"/>
                <w:noProof w:val="0"/>
              </w:rPr>
              <w:t xml:space="preserve"> </w:t>
            </w:r>
            <w:r>
              <w:rPr>
                <w:b w:val="0"/>
                <w:noProof w:val="0"/>
              </w:rPr>
              <w:t>08</w:t>
            </w:r>
          </w:p>
        </w:tc>
      </w:tr>
      <w:tr w:rsidR="00CA2338" w14:paraId="21C49433" w14:textId="77777777">
        <w:tc>
          <w:tcPr>
            <w:tcW w:w="2580" w:type="dxa"/>
          </w:tcPr>
          <w:p w14:paraId="30BEC5BB" w14:textId="77777777" w:rsidR="00CA2338" w:rsidRPr="00EB61FA" w:rsidRDefault="00CA2338" w:rsidP="00CA2338">
            <w:pPr>
              <w:pStyle w:val="Enroltext"/>
              <w:rPr>
                <w:noProof w:val="0"/>
              </w:rPr>
            </w:pPr>
            <w:r w:rsidRPr="002261A3">
              <w:rPr>
                <w:noProof w:val="0"/>
              </w:rPr>
              <w:t>Never attended school</w:t>
            </w:r>
          </w:p>
        </w:tc>
        <w:tc>
          <w:tcPr>
            <w:tcW w:w="889" w:type="dxa"/>
          </w:tcPr>
          <w:p w14:paraId="21B46CF4" w14:textId="77777777" w:rsidR="00CA2338" w:rsidRPr="00B75E72" w:rsidRDefault="00CA2338" w:rsidP="00CA2338">
            <w:pPr>
              <w:pStyle w:val="EnroltextBold"/>
              <w:tabs>
                <w:tab w:val="left" w:pos="3519"/>
              </w:tabs>
              <w:rPr>
                <w:b w:val="0"/>
                <w:noProof w:val="0"/>
              </w:rPr>
            </w:pPr>
            <w:r w:rsidRPr="00B75E72">
              <w:rPr>
                <w:b w:val="0"/>
                <w:noProof w:val="0"/>
              </w:rPr>
              <w:sym w:font="Webdings" w:char="F063"/>
            </w:r>
            <w:r w:rsidRPr="00B75E72">
              <w:rPr>
                <w:b w:val="0"/>
                <w:noProof w:val="0"/>
              </w:rPr>
              <w:t xml:space="preserve"> </w:t>
            </w:r>
            <w:r>
              <w:rPr>
                <w:b w:val="0"/>
                <w:noProof w:val="0"/>
              </w:rPr>
              <w:t>02</w:t>
            </w:r>
          </w:p>
        </w:tc>
      </w:tr>
    </w:tbl>
    <w:p w14:paraId="0D762DEA" w14:textId="77777777" w:rsidR="00520568" w:rsidRPr="002261A3" w:rsidRDefault="00316FBE" w:rsidP="0009072E">
      <w:pPr>
        <w:pStyle w:val="H3Parts"/>
      </w:pPr>
      <w:bookmarkStart w:id="387" w:name="_Toc113785565"/>
      <w:r w:rsidRPr="002261A3">
        <w:t>Format attributes</w:t>
      </w:r>
      <w:bookmarkEnd w:id="387"/>
    </w:p>
    <w:p w14:paraId="09CC2521" w14:textId="77777777" w:rsidR="00520568" w:rsidRPr="002261A3" w:rsidRDefault="00520568" w:rsidP="00342FDC">
      <w:pPr>
        <w:pStyle w:val="Bodytext"/>
      </w:pPr>
      <w:r w:rsidRPr="002261A3">
        <w:t>Length:</w:t>
      </w:r>
      <w:r w:rsidRPr="002261A3">
        <w:tab/>
      </w:r>
      <w:r w:rsidR="00342FDC">
        <w:tab/>
      </w:r>
      <w:r w:rsidRPr="002261A3">
        <w:t>2</w:t>
      </w:r>
    </w:p>
    <w:p w14:paraId="77B92286" w14:textId="77777777" w:rsidR="00520568" w:rsidRPr="002261A3" w:rsidRDefault="00520568" w:rsidP="00342FDC">
      <w:pPr>
        <w:pStyle w:val="Bodytext"/>
      </w:pPr>
      <w:r w:rsidRPr="002261A3">
        <w:t>Type:</w:t>
      </w:r>
      <w:r w:rsidRPr="002261A3">
        <w:tab/>
      </w:r>
      <w:r w:rsidR="00342FDC">
        <w:tab/>
      </w:r>
      <w:r w:rsidRPr="002261A3">
        <w:t>alphanumeric</w:t>
      </w:r>
    </w:p>
    <w:p w14:paraId="146E7015" w14:textId="77777777" w:rsidR="00520568" w:rsidRPr="002261A3" w:rsidRDefault="00C314D5" w:rsidP="00342FDC">
      <w:pPr>
        <w:pStyle w:val="Bodytext"/>
      </w:pPr>
      <w:r>
        <w:t>Justification:</w:t>
      </w:r>
      <w:r w:rsidR="00520568" w:rsidRPr="002261A3">
        <w:tab/>
      </w:r>
      <w:r w:rsidR="00342FDC">
        <w:tab/>
      </w:r>
      <w:r w:rsidR="00520568" w:rsidRPr="002261A3">
        <w:t>none</w:t>
      </w:r>
    </w:p>
    <w:p w14:paraId="6BCEA3C7" w14:textId="77777777" w:rsidR="00520568" w:rsidRPr="002261A3" w:rsidRDefault="00316FBE" w:rsidP="00342FDC">
      <w:pPr>
        <w:pStyle w:val="Bodytext"/>
      </w:pPr>
      <w:r w:rsidRPr="002261A3">
        <w:t>Fill character:</w:t>
      </w:r>
      <w:r w:rsidR="00520568" w:rsidRPr="002261A3">
        <w:tab/>
      </w:r>
      <w:r w:rsidR="00342FDC">
        <w:tab/>
      </w:r>
      <w:r w:rsidR="00520568" w:rsidRPr="002261A3">
        <w:t>none</w:t>
      </w:r>
    </w:p>
    <w:p w14:paraId="716DF470" w14:textId="77777777" w:rsidR="00520568" w:rsidRPr="002261A3" w:rsidRDefault="00520568" w:rsidP="00342FDC">
      <w:pPr>
        <w:pStyle w:val="Bodytext"/>
      </w:pPr>
      <w:r w:rsidRPr="002261A3">
        <w:t>Permitted data element value:</w:t>
      </w:r>
      <w:r w:rsidRPr="002261A3">
        <w:tab/>
        <w:t>@@</w:t>
      </w:r>
      <w:r w:rsidRPr="002261A3">
        <w:tab/>
      </w:r>
      <w:r w:rsidR="00812B4F">
        <w:t>n</w:t>
      </w:r>
      <w:r w:rsidR="00C0571C">
        <w:t>ot specified</w:t>
      </w:r>
    </w:p>
    <w:p w14:paraId="2247634D" w14:textId="77777777" w:rsidR="00520568" w:rsidRPr="002261A3" w:rsidRDefault="00316FBE" w:rsidP="0009072E">
      <w:pPr>
        <w:pStyle w:val="H3Parts"/>
      </w:pPr>
      <w:bookmarkStart w:id="388" w:name="_Toc113785566"/>
      <w:r w:rsidRPr="002261A3">
        <w:t>Administrative attributes</w:t>
      </w:r>
      <w:bookmarkEnd w:id="388"/>
    </w:p>
    <w:p w14:paraId="27B94921" w14:textId="77777777" w:rsidR="00520568" w:rsidRDefault="0096282C"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5"/>
        <w:gridCol w:w="3742"/>
        <w:gridCol w:w="3742"/>
      </w:tblGrid>
      <w:tr w:rsidR="00294B6C" w:rsidRPr="00342FDC" w14:paraId="47EA976D" w14:textId="77777777" w:rsidTr="006C17BC">
        <w:tc>
          <w:tcPr>
            <w:tcW w:w="1695" w:type="dxa"/>
            <w:tcBorders>
              <w:top w:val="single" w:sz="12" w:space="0" w:color="000000"/>
              <w:left w:val="nil"/>
              <w:bottom w:val="single" w:sz="6" w:space="0" w:color="000000"/>
              <w:right w:val="single" w:sz="6" w:space="0" w:color="000000"/>
            </w:tcBorders>
          </w:tcPr>
          <w:p w14:paraId="0A374DC2" w14:textId="77777777" w:rsidR="00294B6C" w:rsidRPr="00342FDC" w:rsidRDefault="00294B6C" w:rsidP="00342FDC">
            <w:pPr>
              <w:pStyle w:val="Tableheading"/>
              <w:jc w:val="left"/>
              <w:rPr>
                <w:bCs/>
              </w:rPr>
            </w:pPr>
            <w:r w:rsidRPr="00342FDC">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06AECBFE" w14:textId="77777777" w:rsidR="00294B6C" w:rsidRPr="00342FDC" w:rsidRDefault="000A6BCD" w:rsidP="00342FDC">
            <w:pPr>
              <w:pStyle w:val="Tableheading"/>
              <w:jc w:val="left"/>
              <w:rPr>
                <w:bCs/>
              </w:rPr>
            </w:pPr>
            <w:r w:rsidRPr="00342FDC">
              <w:rPr>
                <w:bCs/>
              </w:rPr>
              <w:t>VET</w:t>
            </w:r>
            <w:r w:rsidR="00316FBE" w:rsidRPr="00342FDC">
              <w:rPr>
                <w:bCs/>
              </w:rPr>
              <w:t xml:space="preserve"> provider</w:t>
            </w:r>
          </w:p>
        </w:tc>
        <w:tc>
          <w:tcPr>
            <w:tcW w:w="3742" w:type="dxa"/>
            <w:tcBorders>
              <w:top w:val="single" w:sz="12" w:space="0" w:color="000000"/>
              <w:left w:val="single" w:sz="6" w:space="0" w:color="000000"/>
              <w:bottom w:val="single" w:sz="6" w:space="0" w:color="000000"/>
              <w:right w:val="nil"/>
            </w:tcBorders>
          </w:tcPr>
          <w:p w14:paraId="7AD491CE" w14:textId="77777777" w:rsidR="00294B6C" w:rsidRPr="00342FDC" w:rsidRDefault="00967D2C" w:rsidP="00342FDC">
            <w:pPr>
              <w:pStyle w:val="Tableheading"/>
              <w:jc w:val="left"/>
              <w:rPr>
                <w:bCs/>
              </w:rPr>
            </w:pPr>
            <w:r w:rsidRPr="00342FDC">
              <w:rPr>
                <w:bCs/>
              </w:rPr>
              <w:t>Apprenticeship</w:t>
            </w:r>
          </w:p>
        </w:tc>
      </w:tr>
      <w:tr w:rsidR="005008EB" w14:paraId="596D2F9B" w14:textId="77777777" w:rsidTr="006C17BC">
        <w:tc>
          <w:tcPr>
            <w:tcW w:w="1695" w:type="dxa"/>
            <w:tcBorders>
              <w:top w:val="single" w:sz="6" w:space="0" w:color="000000"/>
              <w:left w:val="nil"/>
              <w:bottom w:val="single" w:sz="6" w:space="0" w:color="000000"/>
              <w:right w:val="single" w:sz="6" w:space="0" w:color="000000"/>
            </w:tcBorders>
          </w:tcPr>
          <w:p w14:paraId="0DC019BA" w14:textId="77777777" w:rsidR="005008EB" w:rsidRDefault="005008EB" w:rsidP="00342FDC">
            <w:pPr>
              <w:pStyle w:val="Tabledescript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1DA7A1FB" w14:textId="35BB9BC9" w:rsidR="005008EB" w:rsidRPr="009B1B49" w:rsidRDefault="005008EB" w:rsidP="009B1B49">
            <w:pPr>
              <w:pStyle w:val="Tabledescriptext"/>
              <w:rPr>
                <w:b/>
                <w:bCs/>
              </w:rPr>
            </w:pPr>
            <w:r w:rsidRPr="009B1B49">
              <w:rPr>
                <w:b/>
                <w:bCs/>
              </w:rPr>
              <w:t>Introduced 1 January 1994</w:t>
            </w:r>
          </w:p>
          <w:p w14:paraId="42FDD082" w14:textId="77777777" w:rsidR="005008EB" w:rsidRPr="00CE1528" w:rsidRDefault="005008EB" w:rsidP="00342FDC">
            <w:pPr>
              <w:pStyle w:val="Tabledescriptext"/>
              <w:rPr>
                <w:i/>
              </w:rPr>
            </w:pPr>
            <w:r w:rsidRPr="00CE1528">
              <w:rPr>
                <w:i/>
              </w:rPr>
              <w:t xml:space="preserve">Highest </w:t>
            </w:r>
            <w:r w:rsidR="00316FBE" w:rsidRPr="00CE1528">
              <w:rPr>
                <w:i/>
              </w:rPr>
              <w:t>school level completed</w:t>
            </w:r>
          </w:p>
        </w:tc>
        <w:tc>
          <w:tcPr>
            <w:tcW w:w="3742" w:type="dxa"/>
            <w:tcBorders>
              <w:top w:val="single" w:sz="6" w:space="0" w:color="000000"/>
              <w:left w:val="single" w:sz="6" w:space="0" w:color="000000"/>
              <w:bottom w:val="single" w:sz="6" w:space="0" w:color="000000"/>
              <w:right w:val="nil"/>
            </w:tcBorders>
          </w:tcPr>
          <w:p w14:paraId="1E34D928" w14:textId="00DF990F" w:rsidR="005008EB" w:rsidRPr="009B1B49" w:rsidRDefault="00DD0E93" w:rsidP="009B1B49">
            <w:pPr>
              <w:pStyle w:val="Tabledescriptext"/>
              <w:rPr>
                <w:b/>
                <w:bCs/>
              </w:rPr>
            </w:pPr>
            <w:r>
              <w:rPr>
                <w:b/>
                <w:bCs/>
              </w:rPr>
              <w:t xml:space="preserve">Introduced </w:t>
            </w:r>
            <w:r w:rsidR="005008EB" w:rsidRPr="009B1B49">
              <w:rPr>
                <w:b/>
                <w:bCs/>
              </w:rPr>
              <w:t>1 July 1994</w:t>
            </w:r>
          </w:p>
          <w:p w14:paraId="6C7B8368" w14:textId="77777777" w:rsidR="005008EB" w:rsidRPr="00CE1528" w:rsidRDefault="005008EB" w:rsidP="00342FDC">
            <w:pPr>
              <w:pStyle w:val="Tabledescriptext"/>
              <w:rPr>
                <w:i/>
              </w:rPr>
            </w:pPr>
            <w:r w:rsidRPr="00CE1528">
              <w:rPr>
                <w:i/>
              </w:rPr>
              <w:t xml:space="preserve">Highest </w:t>
            </w:r>
            <w:r w:rsidR="00316FBE" w:rsidRPr="00CE1528">
              <w:rPr>
                <w:i/>
              </w:rPr>
              <w:t>school level completed</w:t>
            </w:r>
          </w:p>
        </w:tc>
      </w:tr>
      <w:tr w:rsidR="005008EB" w14:paraId="2F97F813" w14:textId="77777777" w:rsidTr="006C17BC">
        <w:tc>
          <w:tcPr>
            <w:tcW w:w="1695" w:type="dxa"/>
            <w:tcBorders>
              <w:top w:val="single" w:sz="6" w:space="0" w:color="000000"/>
              <w:left w:val="nil"/>
              <w:bottom w:val="single" w:sz="6" w:space="0" w:color="000000"/>
              <w:right w:val="single" w:sz="6" w:space="0" w:color="000000"/>
            </w:tcBorders>
          </w:tcPr>
          <w:p w14:paraId="4CC82CD7" w14:textId="77777777" w:rsidR="005008EB" w:rsidRDefault="005008EB" w:rsidP="00342FDC">
            <w:pPr>
              <w:pStyle w:val="Tabledescriptext"/>
            </w:pPr>
            <w:r>
              <w:t>Release 2.0</w:t>
            </w:r>
          </w:p>
        </w:tc>
        <w:tc>
          <w:tcPr>
            <w:tcW w:w="3742" w:type="dxa"/>
            <w:tcBorders>
              <w:top w:val="single" w:sz="6" w:space="0" w:color="000000"/>
              <w:left w:val="single" w:sz="6" w:space="0" w:color="000000"/>
              <w:bottom w:val="single" w:sz="6" w:space="0" w:color="000000"/>
              <w:right w:val="single" w:sz="6" w:space="0" w:color="000000"/>
            </w:tcBorders>
          </w:tcPr>
          <w:p w14:paraId="366D24A6" w14:textId="38063871" w:rsidR="005008EB" w:rsidRPr="009B1B49" w:rsidRDefault="00DD0E93" w:rsidP="009B1B49">
            <w:pPr>
              <w:pStyle w:val="Tabledescriptext"/>
              <w:rPr>
                <w:b/>
                <w:bCs/>
              </w:rPr>
            </w:pPr>
            <w:r>
              <w:rPr>
                <w:b/>
                <w:bCs/>
              </w:rPr>
              <w:t xml:space="preserve">Revised </w:t>
            </w:r>
            <w:r w:rsidR="005008EB" w:rsidRPr="009B1B49">
              <w:rPr>
                <w:b/>
                <w:bCs/>
              </w:rPr>
              <w:t>1 January 1997</w:t>
            </w:r>
          </w:p>
          <w:p w14:paraId="1423C767" w14:textId="77777777" w:rsidR="005008EB" w:rsidRDefault="00CE1528" w:rsidP="00342FDC">
            <w:pPr>
              <w:pStyle w:val="Tabledescriptext"/>
            </w:pPr>
            <w:r w:rsidRPr="002261A3">
              <w:t>M</w:t>
            </w:r>
            <w:r w:rsidR="005008EB" w:rsidRPr="002261A3">
              <w:t>erge</w:t>
            </w:r>
            <w:r w:rsidR="005008EB">
              <w:t>d</w:t>
            </w:r>
            <w:r w:rsidR="005008EB" w:rsidRPr="002261A3">
              <w:t xml:space="preserve"> categories below Year 9 to the category ‘09</w:t>
            </w:r>
            <w:r w:rsidR="00C20C9D">
              <w:t xml:space="preserve"> </w:t>
            </w:r>
            <w:r w:rsidR="00C20C9D">
              <w:rPr>
                <w:rFonts w:cs="Arial"/>
              </w:rPr>
              <w:t>–</w:t>
            </w:r>
            <w:r w:rsidR="007E2534">
              <w:t xml:space="preserve"> </w:t>
            </w:r>
            <w:r w:rsidR="005008EB" w:rsidRPr="002261A3">
              <w:t>Completed Year 9 or lower’</w:t>
            </w:r>
          </w:p>
        </w:tc>
        <w:tc>
          <w:tcPr>
            <w:tcW w:w="3742" w:type="dxa"/>
            <w:tcBorders>
              <w:top w:val="single" w:sz="6" w:space="0" w:color="000000"/>
              <w:left w:val="single" w:sz="6" w:space="0" w:color="000000"/>
              <w:bottom w:val="single" w:sz="6" w:space="0" w:color="000000"/>
              <w:right w:val="nil"/>
            </w:tcBorders>
          </w:tcPr>
          <w:p w14:paraId="3BA57EC1" w14:textId="2D792753" w:rsidR="005008EB" w:rsidRPr="009B1B49" w:rsidRDefault="00DD0E93" w:rsidP="009B1B49">
            <w:pPr>
              <w:pStyle w:val="Tabledescriptext"/>
              <w:rPr>
                <w:b/>
                <w:bCs/>
              </w:rPr>
            </w:pPr>
            <w:r>
              <w:rPr>
                <w:b/>
                <w:bCs/>
              </w:rPr>
              <w:t xml:space="preserve">Revised </w:t>
            </w:r>
            <w:r w:rsidR="005008EB" w:rsidRPr="009B1B49">
              <w:rPr>
                <w:b/>
                <w:bCs/>
              </w:rPr>
              <w:t>1 July 1997</w:t>
            </w:r>
          </w:p>
          <w:p w14:paraId="56FC7EC4" w14:textId="77777777" w:rsidR="005008EB" w:rsidRDefault="00CE1528" w:rsidP="00C20C9D">
            <w:pPr>
              <w:pStyle w:val="Tabledescriptext"/>
            </w:pPr>
            <w:r>
              <w:t>M</w:t>
            </w:r>
            <w:r w:rsidR="005008EB">
              <w:t>erge</w:t>
            </w:r>
            <w:r w:rsidR="001F79E6">
              <w:t>d</w:t>
            </w:r>
            <w:r w:rsidR="005008EB">
              <w:t xml:space="preserve"> categories below </w:t>
            </w:r>
            <w:r w:rsidR="00904CB3">
              <w:t>Y</w:t>
            </w:r>
            <w:r w:rsidR="005008EB">
              <w:t>ear 9 to the category ‘09</w:t>
            </w:r>
            <w:r w:rsidR="007E2534">
              <w:t xml:space="preserve"> </w:t>
            </w:r>
            <w:r w:rsidR="00C20C9D">
              <w:rPr>
                <w:rFonts w:cs="Arial"/>
              </w:rPr>
              <w:t>–</w:t>
            </w:r>
            <w:r w:rsidR="007E2534">
              <w:t xml:space="preserve"> </w:t>
            </w:r>
            <w:r w:rsidR="005008EB">
              <w:t xml:space="preserve">Completed </w:t>
            </w:r>
            <w:r w:rsidR="00904CB3">
              <w:t>Y</w:t>
            </w:r>
            <w:r w:rsidR="005008EB">
              <w:t>ear 9 or lower’</w:t>
            </w:r>
          </w:p>
        </w:tc>
      </w:tr>
      <w:tr w:rsidR="005008EB" w14:paraId="63B2D7E3" w14:textId="77777777" w:rsidTr="006C17BC">
        <w:tc>
          <w:tcPr>
            <w:tcW w:w="1695" w:type="dxa"/>
            <w:tcBorders>
              <w:top w:val="single" w:sz="6" w:space="0" w:color="000000"/>
              <w:left w:val="nil"/>
              <w:bottom w:val="single" w:sz="6" w:space="0" w:color="000000"/>
              <w:right w:val="single" w:sz="6" w:space="0" w:color="000000"/>
            </w:tcBorders>
          </w:tcPr>
          <w:p w14:paraId="7414C6B1" w14:textId="77777777" w:rsidR="005008EB" w:rsidRDefault="005008EB" w:rsidP="00342FDC">
            <w:pPr>
              <w:pStyle w:val="Tabledescriptext"/>
            </w:pPr>
            <w:r>
              <w:t>Release 4.0</w:t>
            </w:r>
          </w:p>
        </w:tc>
        <w:tc>
          <w:tcPr>
            <w:tcW w:w="3742" w:type="dxa"/>
            <w:tcBorders>
              <w:top w:val="single" w:sz="6" w:space="0" w:color="000000"/>
              <w:left w:val="single" w:sz="6" w:space="0" w:color="000000"/>
              <w:bottom w:val="single" w:sz="6" w:space="0" w:color="000000"/>
              <w:right w:val="single" w:sz="6" w:space="0" w:color="000000"/>
            </w:tcBorders>
          </w:tcPr>
          <w:p w14:paraId="5C1773AD" w14:textId="77777777" w:rsidR="005008EB" w:rsidRDefault="005008EB" w:rsidP="00342FDC">
            <w:pPr>
              <w:pStyle w:val="Tabledescriptext"/>
            </w:pPr>
          </w:p>
        </w:tc>
        <w:tc>
          <w:tcPr>
            <w:tcW w:w="3742" w:type="dxa"/>
            <w:tcBorders>
              <w:top w:val="single" w:sz="6" w:space="0" w:color="000000"/>
              <w:left w:val="single" w:sz="6" w:space="0" w:color="000000"/>
              <w:bottom w:val="single" w:sz="6" w:space="0" w:color="000000"/>
              <w:right w:val="nil"/>
            </w:tcBorders>
          </w:tcPr>
          <w:p w14:paraId="0ABDABF6" w14:textId="1A971B9B" w:rsidR="005008EB" w:rsidRPr="009B1B49" w:rsidRDefault="00DD0E93" w:rsidP="009B1B49">
            <w:pPr>
              <w:pStyle w:val="Tabledescriptext"/>
              <w:rPr>
                <w:b/>
                <w:bCs/>
              </w:rPr>
            </w:pPr>
            <w:r>
              <w:rPr>
                <w:b/>
                <w:bCs/>
              </w:rPr>
              <w:t xml:space="preserve">Revised </w:t>
            </w:r>
            <w:r w:rsidR="005008EB" w:rsidRPr="009B1B49">
              <w:rPr>
                <w:b/>
                <w:bCs/>
              </w:rPr>
              <w:t>1 January 2002</w:t>
            </w:r>
          </w:p>
          <w:p w14:paraId="297AB65D" w14:textId="77777777" w:rsidR="005008EB" w:rsidRDefault="00CE1528" w:rsidP="00342FDC">
            <w:pPr>
              <w:pStyle w:val="Tabledescriptext"/>
            </w:pPr>
            <w:r>
              <w:t>U</w:t>
            </w:r>
            <w:r w:rsidR="005008EB">
              <w:t>pdate</w:t>
            </w:r>
            <w:r w:rsidR="001F79E6">
              <w:t>d</w:t>
            </w:r>
            <w:r w:rsidR="005008EB">
              <w:t xml:space="preserve"> the value descriptions for</w:t>
            </w:r>
            <w:r w:rsidR="005008EB">
              <w:rPr>
                <w:i/>
              </w:rPr>
              <w:t xml:space="preserve"> Highest </w:t>
            </w:r>
            <w:r w:rsidR="00316FBE">
              <w:rPr>
                <w:i/>
              </w:rPr>
              <w:t>school level completed</w:t>
            </w:r>
            <w:r w:rsidR="00316FBE">
              <w:t xml:space="preserve"> </w:t>
            </w:r>
            <w:r w:rsidR="005008EB">
              <w:t>to align with t</w:t>
            </w:r>
            <w:r w:rsidR="005008EB">
              <w:rPr>
                <w:snapToGrid/>
              </w:rPr>
              <w:t>he</w:t>
            </w:r>
            <w:r w:rsidR="00D20CC2">
              <w:rPr>
                <w:snapToGrid/>
              </w:rPr>
              <w:t xml:space="preserve"> </w:t>
            </w:r>
            <w:r w:rsidR="00936144">
              <w:rPr>
                <w:snapToGrid/>
              </w:rPr>
              <w:t>ABS</w:t>
            </w:r>
            <w:r w:rsidR="006A56CA">
              <w:rPr>
                <w:snapToGrid/>
              </w:rPr>
              <w:t xml:space="preserve"> </w:t>
            </w:r>
            <w:r w:rsidR="001F79E6">
              <w:rPr>
                <w:snapToGrid/>
              </w:rPr>
              <w:t>Australian c</w:t>
            </w:r>
            <w:r w:rsidR="005008EB">
              <w:rPr>
                <w:snapToGrid/>
              </w:rPr>
              <w:t xml:space="preserve">ensus and </w:t>
            </w:r>
            <w:r w:rsidR="00316FBE">
              <w:t>the national a</w:t>
            </w:r>
            <w:r w:rsidR="005008EB">
              <w:t>ppr</w:t>
            </w:r>
            <w:r w:rsidR="00316FBE">
              <w:t>enticeship/traineeship training c</w:t>
            </w:r>
            <w:r w:rsidR="005008EB">
              <w:t>ontract</w:t>
            </w:r>
            <w:r w:rsidR="005008EB">
              <w:rPr>
                <w:snapToGrid/>
              </w:rPr>
              <w:t xml:space="preserve"> by </w:t>
            </w:r>
            <w:r w:rsidR="005008EB">
              <w:t xml:space="preserve">adding the categories ‘Did not go to school’, ‘Year 8 or below’ and ‘Year 9 or equivalent’ </w:t>
            </w:r>
          </w:p>
        </w:tc>
      </w:tr>
      <w:tr w:rsidR="005008EB" w14:paraId="36F301C7" w14:textId="77777777" w:rsidTr="006C17BC">
        <w:tc>
          <w:tcPr>
            <w:tcW w:w="1695" w:type="dxa"/>
            <w:tcBorders>
              <w:top w:val="single" w:sz="6" w:space="0" w:color="000000"/>
              <w:left w:val="nil"/>
              <w:bottom w:val="single" w:sz="6" w:space="0" w:color="000000"/>
              <w:right w:val="single" w:sz="6" w:space="0" w:color="000000"/>
            </w:tcBorders>
          </w:tcPr>
          <w:p w14:paraId="5F1111F4" w14:textId="77777777" w:rsidR="005008EB" w:rsidRDefault="005008EB" w:rsidP="00342FDC">
            <w:pPr>
              <w:pStyle w:val="Tabledescriptext"/>
            </w:pPr>
            <w:r>
              <w:t>Release 5.0</w:t>
            </w:r>
          </w:p>
        </w:tc>
        <w:tc>
          <w:tcPr>
            <w:tcW w:w="3742" w:type="dxa"/>
            <w:tcBorders>
              <w:top w:val="single" w:sz="6" w:space="0" w:color="000000"/>
              <w:left w:val="single" w:sz="6" w:space="0" w:color="000000"/>
              <w:bottom w:val="single" w:sz="6" w:space="0" w:color="000000"/>
              <w:right w:val="single" w:sz="6" w:space="0" w:color="000000"/>
            </w:tcBorders>
          </w:tcPr>
          <w:p w14:paraId="2CEAAC76" w14:textId="29D10011" w:rsidR="005008EB" w:rsidRPr="009B1B49" w:rsidRDefault="00DD0E93" w:rsidP="009B1B49">
            <w:pPr>
              <w:pStyle w:val="Tabledescriptext"/>
              <w:rPr>
                <w:b/>
                <w:bCs/>
              </w:rPr>
            </w:pPr>
            <w:r>
              <w:rPr>
                <w:b/>
                <w:bCs/>
              </w:rPr>
              <w:t xml:space="preserve">Revised </w:t>
            </w:r>
            <w:r w:rsidR="005008EB" w:rsidRPr="009B1B49">
              <w:rPr>
                <w:b/>
                <w:bCs/>
              </w:rPr>
              <w:t>1 January 2003</w:t>
            </w:r>
          </w:p>
          <w:p w14:paraId="41E6F725" w14:textId="77777777" w:rsidR="005008EB" w:rsidRDefault="00CE1528" w:rsidP="00C20C9D">
            <w:pPr>
              <w:pStyle w:val="Tabledescriptext"/>
            </w:pPr>
            <w:r w:rsidRPr="002261A3">
              <w:t>A</w:t>
            </w:r>
            <w:r w:rsidR="005008EB" w:rsidRPr="002261A3">
              <w:t>dd</w:t>
            </w:r>
            <w:r w:rsidR="005008EB">
              <w:t>ed</w:t>
            </w:r>
            <w:r w:rsidR="005008EB" w:rsidRPr="002261A3">
              <w:t xml:space="preserve"> values and description</w:t>
            </w:r>
            <w:r w:rsidR="005008EB">
              <w:t>s ‘02</w:t>
            </w:r>
            <w:r w:rsidR="00C20C9D">
              <w:t xml:space="preserve"> </w:t>
            </w:r>
            <w:r w:rsidR="00C20C9D">
              <w:rPr>
                <w:rFonts w:cs="Arial"/>
              </w:rPr>
              <w:t>–</w:t>
            </w:r>
            <w:r w:rsidR="007E2534">
              <w:t xml:space="preserve"> </w:t>
            </w:r>
            <w:r w:rsidR="005008EB">
              <w:t xml:space="preserve">Did not go to school’, </w:t>
            </w:r>
            <w:r w:rsidR="00C20C9D">
              <w:t>’</w:t>
            </w:r>
            <w:r w:rsidR="005008EB" w:rsidRPr="002261A3">
              <w:t>08</w:t>
            </w:r>
            <w:r w:rsidR="00C20C9D">
              <w:t xml:space="preserve"> </w:t>
            </w:r>
            <w:r w:rsidR="00C20C9D">
              <w:rPr>
                <w:rFonts w:cs="Arial"/>
              </w:rPr>
              <w:t>–</w:t>
            </w:r>
            <w:r w:rsidR="007E2534">
              <w:t xml:space="preserve"> </w:t>
            </w:r>
            <w:r w:rsidR="005008EB" w:rsidRPr="002261A3">
              <w:t>Year 8 or belo</w:t>
            </w:r>
            <w:r w:rsidR="005008EB">
              <w:t>w’ and changed description for ‘</w:t>
            </w:r>
            <w:r w:rsidR="005008EB" w:rsidRPr="002261A3">
              <w:t>09’ to ‘Year 9 or equivalent’ to align with the</w:t>
            </w:r>
            <w:r w:rsidR="00D20CC2">
              <w:t xml:space="preserve"> </w:t>
            </w:r>
            <w:r w:rsidR="00936144">
              <w:t>ABS</w:t>
            </w:r>
            <w:r w:rsidR="00BF4504">
              <w:t xml:space="preserve"> </w:t>
            </w:r>
            <w:r w:rsidR="001F79E6">
              <w:t>Australian c</w:t>
            </w:r>
            <w:r w:rsidR="005008EB" w:rsidRPr="002261A3">
              <w:t>ensus</w:t>
            </w:r>
          </w:p>
        </w:tc>
        <w:tc>
          <w:tcPr>
            <w:tcW w:w="3742" w:type="dxa"/>
            <w:tcBorders>
              <w:top w:val="single" w:sz="6" w:space="0" w:color="000000"/>
              <w:left w:val="single" w:sz="6" w:space="0" w:color="000000"/>
              <w:bottom w:val="single" w:sz="6" w:space="0" w:color="000000"/>
              <w:right w:val="nil"/>
            </w:tcBorders>
          </w:tcPr>
          <w:p w14:paraId="54A41CD5" w14:textId="77777777" w:rsidR="005008EB" w:rsidRDefault="005008EB" w:rsidP="00342FDC">
            <w:pPr>
              <w:pStyle w:val="Tabledescriptext"/>
            </w:pPr>
          </w:p>
        </w:tc>
      </w:tr>
    </w:tbl>
    <w:p w14:paraId="23980670" w14:textId="77777777" w:rsidR="003D7B14" w:rsidRDefault="003D7B14"/>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380"/>
      </w:tblGrid>
      <w:tr w:rsidR="003D7B14" w14:paraId="7F68EE80" w14:textId="77777777" w:rsidTr="006C17BC">
        <w:tc>
          <w:tcPr>
            <w:tcW w:w="9108" w:type="dxa"/>
            <w:gridSpan w:val="2"/>
          </w:tcPr>
          <w:p w14:paraId="1A3BB3AF" w14:textId="77777777" w:rsidR="003D7B14" w:rsidRDefault="00316FBE">
            <w:pPr>
              <w:pStyle w:val="Tableheading"/>
            </w:pPr>
            <w:r>
              <w:t>Data element definitions</w:t>
            </w:r>
          </w:p>
        </w:tc>
      </w:tr>
      <w:tr w:rsidR="003D7B14" w14:paraId="134C83DB" w14:textId="77777777" w:rsidTr="006C17BC">
        <w:tc>
          <w:tcPr>
            <w:tcW w:w="1728" w:type="dxa"/>
          </w:tcPr>
          <w:p w14:paraId="7792B1F6" w14:textId="77777777" w:rsidR="003D7B14" w:rsidRDefault="003D7B14" w:rsidP="00342FDC">
            <w:pPr>
              <w:pStyle w:val="Tabledescriptext"/>
            </w:pPr>
            <w:r>
              <w:t>Edition 2</w:t>
            </w:r>
          </w:p>
        </w:tc>
        <w:tc>
          <w:tcPr>
            <w:tcW w:w="7380" w:type="dxa"/>
          </w:tcPr>
          <w:p w14:paraId="51C2282C" w14:textId="6DF3808F" w:rsidR="003D7B14" w:rsidRPr="009B1B49" w:rsidRDefault="003D7B14" w:rsidP="009B1B49">
            <w:pPr>
              <w:pStyle w:val="Tabledescriptext"/>
              <w:rPr>
                <w:b/>
                <w:bCs/>
              </w:rPr>
            </w:pPr>
            <w:r w:rsidRPr="009B1B49">
              <w:rPr>
                <w:b/>
                <w:bCs/>
              </w:rPr>
              <w:t>Revised</w:t>
            </w:r>
            <w:r w:rsidR="00DD0E93">
              <w:rPr>
                <w:b/>
                <w:bCs/>
              </w:rPr>
              <w:t xml:space="preserve"> </w:t>
            </w:r>
            <w:r w:rsidR="00F732F9" w:rsidRPr="009B1B49">
              <w:rPr>
                <w:b/>
                <w:bCs/>
              </w:rPr>
              <w:t>1 July 2008</w:t>
            </w:r>
          </w:p>
          <w:p w14:paraId="208BF8ED" w14:textId="77777777" w:rsidR="000865D2" w:rsidRDefault="000865D2" w:rsidP="00342FDC">
            <w:pPr>
              <w:pStyle w:val="Tabledescriptext"/>
            </w:pPr>
            <w:r w:rsidRPr="000865D2">
              <w:t>Renamed</w:t>
            </w:r>
            <w:r>
              <w:rPr>
                <w:i/>
              </w:rPr>
              <w:t xml:space="preserve"> </w:t>
            </w:r>
            <w:r w:rsidRPr="005A0795">
              <w:rPr>
                <w:i/>
              </w:rPr>
              <w:t xml:space="preserve">Highest </w:t>
            </w:r>
            <w:r w:rsidR="00316FBE" w:rsidRPr="005A0795">
              <w:rPr>
                <w:i/>
              </w:rPr>
              <w:t>school level completed identifier</w:t>
            </w:r>
          </w:p>
          <w:p w14:paraId="34D966E1" w14:textId="77777777" w:rsidR="00074E38" w:rsidRPr="005A0795" w:rsidRDefault="000865D2" w:rsidP="00342FDC">
            <w:pPr>
              <w:pStyle w:val="Tabledescriptext"/>
              <w:rPr>
                <w:i/>
              </w:rPr>
            </w:pPr>
            <w:r>
              <w:t xml:space="preserve">Adopted </w:t>
            </w:r>
            <w:r w:rsidRPr="005A0795">
              <w:rPr>
                <w:i/>
              </w:rPr>
              <w:t xml:space="preserve">Highest </w:t>
            </w:r>
            <w:r w:rsidR="00316FBE" w:rsidRPr="005A0795">
              <w:rPr>
                <w:i/>
              </w:rPr>
              <w:t>school level completed identifier</w:t>
            </w:r>
            <w:r w:rsidR="00316FBE">
              <w:t xml:space="preserve"> </w:t>
            </w:r>
            <w:r>
              <w:t xml:space="preserve">to replace </w:t>
            </w:r>
            <w:r>
              <w:rPr>
                <w:i/>
              </w:rPr>
              <w:t xml:space="preserve">Highest </w:t>
            </w:r>
            <w:r w:rsidR="00316FBE">
              <w:rPr>
                <w:i/>
              </w:rPr>
              <w:t>school level completed</w:t>
            </w:r>
            <w:r w:rsidR="00316FBE">
              <w:t xml:space="preserve"> </w:t>
            </w:r>
            <w:r>
              <w:t xml:space="preserve">for </w:t>
            </w:r>
            <w:r w:rsidR="00FE485F">
              <w:t>National Apprentice and Trainee Collection</w:t>
            </w:r>
          </w:p>
        </w:tc>
      </w:tr>
    </w:tbl>
    <w:p w14:paraId="796B3249" w14:textId="77777777" w:rsidR="00520568" w:rsidRPr="002261A3" w:rsidRDefault="00316FBE" w:rsidP="000D3688">
      <w:pPr>
        <w:pStyle w:val="H2Headings"/>
      </w:pPr>
      <w:bookmarkStart w:id="389" w:name="_Toc113785567"/>
      <w:bookmarkStart w:id="390" w:name="_Toc113785836"/>
      <w:bookmarkStart w:id="391" w:name="_Toc116875105"/>
      <w:bookmarkStart w:id="392" w:name="_Toc128472415"/>
      <w:bookmarkStart w:id="393" w:name="_Toc222218807"/>
      <w:r>
        <w:lastRenderedPageBreak/>
        <w:t>Hours a</w:t>
      </w:r>
      <w:r w:rsidR="00520568" w:rsidRPr="002261A3">
        <w:t>ttended</w:t>
      </w:r>
      <w:bookmarkEnd w:id="389"/>
      <w:bookmarkEnd w:id="390"/>
      <w:bookmarkEnd w:id="391"/>
      <w:bookmarkEnd w:id="392"/>
      <w:bookmarkEnd w:id="393"/>
    </w:p>
    <w:p w14:paraId="20751089" w14:textId="77777777" w:rsidR="00520568" w:rsidRPr="002261A3" w:rsidRDefault="00316FBE" w:rsidP="004C26B3">
      <w:pPr>
        <w:pStyle w:val="H3Parts"/>
      </w:pPr>
      <w:bookmarkStart w:id="394" w:name="_Toc113785568"/>
      <w:r>
        <w:t>Definitional a</w:t>
      </w:r>
      <w:r w:rsidR="00520568" w:rsidRPr="002261A3">
        <w:t>ttributes</w:t>
      </w:r>
      <w:bookmarkEnd w:id="394"/>
    </w:p>
    <w:p w14:paraId="46080E8B" w14:textId="77777777" w:rsidR="00520568" w:rsidRPr="002261A3" w:rsidRDefault="0096282C" w:rsidP="00B336D5">
      <w:pPr>
        <w:pStyle w:val="H4Parts"/>
      </w:pPr>
      <w:r w:rsidRPr="002261A3">
        <w:t>Definition</w:t>
      </w:r>
    </w:p>
    <w:p w14:paraId="3E22BBDE" w14:textId="77777777" w:rsidR="00520568" w:rsidRPr="002261A3" w:rsidRDefault="00316FBE" w:rsidP="001D6B56">
      <w:pPr>
        <w:pStyle w:val="Bodytext"/>
      </w:pPr>
      <w:r w:rsidRPr="0076620F">
        <w:rPr>
          <w:i/>
        </w:rPr>
        <w:t>Hours attended</w:t>
      </w:r>
      <w:r w:rsidRPr="002261A3">
        <w:t xml:space="preserve"> </w:t>
      </w:r>
      <w:r w:rsidR="00520568" w:rsidRPr="002261A3">
        <w:t xml:space="preserve">is a value that identifies </w:t>
      </w:r>
      <w:r w:rsidR="00FA7F45">
        <w:t xml:space="preserve">the hours attended by </w:t>
      </w:r>
      <w:r w:rsidR="00520568" w:rsidRPr="002261A3">
        <w:t xml:space="preserve">a </w:t>
      </w:r>
      <w:r w:rsidR="00E91AEE">
        <w:t>client</w:t>
      </w:r>
      <w:r w:rsidR="00520568" w:rsidRPr="002261A3">
        <w:t xml:space="preserve"> who withdraws from a unit of competency or module without completing all training in that unit of competency or module.</w:t>
      </w:r>
    </w:p>
    <w:p w14:paraId="558E1787" w14:textId="77777777" w:rsidR="00520568" w:rsidRPr="002261A3" w:rsidRDefault="0096282C" w:rsidP="00B336D5">
      <w:pPr>
        <w:pStyle w:val="H4Parts"/>
      </w:pPr>
      <w:r>
        <w:t>Context</w:t>
      </w:r>
    </w:p>
    <w:p w14:paraId="472974C1" w14:textId="16D18EA4" w:rsidR="00F5415A" w:rsidRPr="005E50BD" w:rsidRDefault="006D163D" w:rsidP="00D5715E">
      <w:pPr>
        <w:pStyle w:val="StyleBodytextBold"/>
        <w:rPr>
          <w:b w:val="0"/>
        </w:rPr>
      </w:pPr>
      <w:r>
        <w:rPr>
          <w:b w:val="0"/>
        </w:rPr>
        <w:t xml:space="preserve">Applicable only to training organisations </w:t>
      </w:r>
      <w:r w:rsidR="00BA3A5D">
        <w:rPr>
          <w:b w:val="0"/>
        </w:rPr>
        <w:t>with contractual obligations to state</w:t>
      </w:r>
      <w:r>
        <w:rPr>
          <w:b w:val="0"/>
        </w:rPr>
        <w:t xml:space="preserve"> or territory training authorities. Rules are determined by individual states and territories.</w:t>
      </w:r>
    </w:p>
    <w:p w14:paraId="1C70DA5F" w14:textId="77777777" w:rsidR="00520568" w:rsidRPr="002261A3" w:rsidRDefault="00316FBE" w:rsidP="004C26B3">
      <w:pPr>
        <w:pStyle w:val="H3Parts"/>
      </w:pPr>
      <w:bookmarkStart w:id="395" w:name="_Toc113785569"/>
      <w:r w:rsidRPr="002261A3">
        <w:t>Relational attributes</w:t>
      </w:r>
      <w:bookmarkEnd w:id="395"/>
    </w:p>
    <w:p w14:paraId="30762237" w14:textId="77777777" w:rsidR="00520568" w:rsidRPr="002261A3" w:rsidRDefault="0096282C" w:rsidP="00B336D5">
      <w:pPr>
        <w:pStyle w:val="H4Parts"/>
      </w:pPr>
      <w:r>
        <w:t>Rules</w:t>
      </w:r>
    </w:p>
    <w:p w14:paraId="3F0B5832" w14:textId="77777777" w:rsidR="00F5415A" w:rsidRDefault="00745217" w:rsidP="00F5415A">
      <w:pPr>
        <w:pStyle w:val="Bodytext"/>
      </w:pPr>
      <w:r>
        <w:t>Determine</w:t>
      </w:r>
      <w:r w:rsidR="00F5415A" w:rsidRPr="00F5415A">
        <w:t xml:space="preserve">d by individual </w:t>
      </w:r>
      <w:r w:rsidR="002C5CBE">
        <w:t>states and</w:t>
      </w:r>
      <w:r w:rsidR="00F5415A" w:rsidRPr="00F5415A">
        <w:t xml:space="preserve"> territories.</w:t>
      </w:r>
    </w:p>
    <w:p w14:paraId="31434331" w14:textId="77777777" w:rsidR="00725E08" w:rsidRPr="002261A3" w:rsidRDefault="00316FBE" w:rsidP="00725E08">
      <w:pPr>
        <w:pStyle w:val="H4Parts"/>
      </w:pPr>
      <w:r w:rsidRPr="002261A3">
        <w:t>Guideline</w:t>
      </w:r>
      <w:r>
        <w:t>s</w:t>
      </w:r>
      <w:r w:rsidRPr="002261A3">
        <w:t xml:space="preserve"> for use</w:t>
      </w:r>
    </w:p>
    <w:p w14:paraId="7C757E25" w14:textId="77777777" w:rsidR="00520568" w:rsidRPr="002261A3" w:rsidRDefault="00520568" w:rsidP="001D6B56">
      <w:pPr>
        <w:pStyle w:val="Bodytext"/>
      </w:pPr>
      <w:r w:rsidRPr="002261A3">
        <w:t>Not applicable</w:t>
      </w:r>
    </w:p>
    <w:p w14:paraId="42755F5B" w14:textId="77777777" w:rsidR="00520568" w:rsidRPr="002261A3" w:rsidRDefault="00316FBE" w:rsidP="00F41A95">
      <w:pPr>
        <w:pStyle w:val="H4Parts"/>
      </w:pPr>
      <w:r>
        <w:t>Related data</w:t>
      </w:r>
    </w:p>
    <w:p w14:paraId="2BD80119" w14:textId="77777777" w:rsidR="00520568" w:rsidRPr="002261A3" w:rsidRDefault="00520568" w:rsidP="001D6B56">
      <w:pPr>
        <w:pStyle w:val="Bodytext"/>
      </w:pPr>
      <w:r w:rsidRPr="002261A3">
        <w:t>Not applicable</w:t>
      </w:r>
    </w:p>
    <w:p w14:paraId="18AEEA29" w14:textId="77777777" w:rsidR="00520568" w:rsidRPr="002261A3" w:rsidRDefault="00316FBE" w:rsidP="00F41A95">
      <w:pPr>
        <w:pStyle w:val="H4Parts"/>
      </w:pPr>
      <w:r>
        <w:t>Type of relationship</w:t>
      </w:r>
    </w:p>
    <w:p w14:paraId="0959E4B7" w14:textId="77777777" w:rsidR="00520568" w:rsidRPr="002261A3" w:rsidRDefault="00520568" w:rsidP="001D6B56">
      <w:pPr>
        <w:pStyle w:val="Bodytext"/>
      </w:pPr>
      <w:r w:rsidRPr="002261A3">
        <w:t>Not applicable</w:t>
      </w:r>
    </w:p>
    <w:p w14:paraId="58A7EE56" w14:textId="77777777" w:rsidR="00520568" w:rsidRPr="002261A3" w:rsidRDefault="00316FBE"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874F03" w:rsidRPr="00342FDC" w14:paraId="5F9FE82D" w14:textId="77777777">
        <w:tc>
          <w:tcPr>
            <w:tcW w:w="1984" w:type="dxa"/>
          </w:tcPr>
          <w:p w14:paraId="3D6F3960" w14:textId="77777777" w:rsidR="00874F03" w:rsidRPr="00342FDC" w:rsidRDefault="00874F03" w:rsidP="00342FDC">
            <w:pPr>
              <w:pStyle w:val="Tableheading"/>
              <w:jc w:val="left"/>
              <w:rPr>
                <w:bCs/>
              </w:rPr>
            </w:pPr>
            <w:r w:rsidRPr="00342FDC">
              <w:rPr>
                <w:bCs/>
              </w:rPr>
              <w:t>Value</w:t>
            </w:r>
          </w:p>
        </w:tc>
        <w:tc>
          <w:tcPr>
            <w:tcW w:w="7124" w:type="dxa"/>
          </w:tcPr>
          <w:p w14:paraId="6EF8F36F" w14:textId="11A95363" w:rsidR="00874F03" w:rsidRPr="00342FDC" w:rsidRDefault="00557330" w:rsidP="00342FDC">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Hours attended</w:t>
            </w:r>
            <w:r w:rsidR="00DB6678" w:rsidRPr="00342FDC">
              <w:rPr>
                <w:bCs/>
                <w:noProof/>
              </w:rPr>
              <w:fldChar w:fldCharType="end"/>
            </w:r>
          </w:p>
        </w:tc>
      </w:tr>
      <w:tr w:rsidR="00874F03" w14:paraId="23EC097B" w14:textId="77777777">
        <w:tc>
          <w:tcPr>
            <w:tcW w:w="1984" w:type="dxa"/>
          </w:tcPr>
          <w:p w14:paraId="149AF41F" w14:textId="77777777" w:rsidR="00874F03" w:rsidRPr="00112D80" w:rsidRDefault="00316FBE" w:rsidP="00342FDC">
            <w:pPr>
              <w:pStyle w:val="Tabledescriptext"/>
            </w:pPr>
            <w:r>
              <w:t>0001</w:t>
            </w:r>
            <w:r w:rsidR="00F6026F">
              <w:t>–</w:t>
            </w:r>
            <w:r w:rsidR="00874F03">
              <w:t>9999</w:t>
            </w:r>
          </w:p>
        </w:tc>
        <w:tc>
          <w:tcPr>
            <w:tcW w:w="7124" w:type="dxa"/>
          </w:tcPr>
          <w:p w14:paraId="179400B6" w14:textId="77777777" w:rsidR="00874F03" w:rsidRPr="00251F56" w:rsidRDefault="00A45C8E" w:rsidP="00342FDC">
            <w:pPr>
              <w:pStyle w:val="Tabledescriptext"/>
            </w:pPr>
            <w:r>
              <w:t>V</w:t>
            </w:r>
            <w:r w:rsidR="00874F03" w:rsidRPr="0076620F">
              <w:t>alue that represents the number of ho</w:t>
            </w:r>
            <w:r w:rsidR="00874F03">
              <w:t xml:space="preserve">urs a </w:t>
            </w:r>
            <w:r w:rsidR="005B2D56">
              <w:t>c</w:t>
            </w:r>
            <w:r w:rsidR="00E91AEE">
              <w:t>lient</w:t>
            </w:r>
            <w:r w:rsidR="00874F03">
              <w:t xml:space="preserve"> attended training</w:t>
            </w:r>
          </w:p>
        </w:tc>
      </w:tr>
    </w:tbl>
    <w:p w14:paraId="3134727A" w14:textId="77777777" w:rsidR="00520568" w:rsidRPr="002261A3" w:rsidRDefault="00BD0869" w:rsidP="00F7041F">
      <w:pPr>
        <w:pStyle w:val="H4Parts"/>
      </w:pPr>
      <w:r>
        <w:t>Question</w:t>
      </w:r>
    </w:p>
    <w:p w14:paraId="44186E0A" w14:textId="77777777" w:rsidR="00520568" w:rsidRPr="002261A3" w:rsidRDefault="00520568" w:rsidP="00CA2338">
      <w:pPr>
        <w:pStyle w:val="Bodytext"/>
      </w:pPr>
      <w:r w:rsidRPr="002261A3">
        <w:t>Not applicable</w:t>
      </w:r>
    </w:p>
    <w:p w14:paraId="7842468D" w14:textId="77777777" w:rsidR="00520568" w:rsidRPr="002261A3" w:rsidRDefault="00316FBE" w:rsidP="0009072E">
      <w:pPr>
        <w:pStyle w:val="H3Parts"/>
      </w:pPr>
      <w:bookmarkStart w:id="396" w:name="_Toc113785570"/>
      <w:r w:rsidRPr="002261A3">
        <w:t>Format attributes</w:t>
      </w:r>
      <w:bookmarkEnd w:id="396"/>
    </w:p>
    <w:p w14:paraId="21999605" w14:textId="77777777" w:rsidR="00520568" w:rsidRPr="002261A3" w:rsidRDefault="00520568" w:rsidP="00342FDC">
      <w:pPr>
        <w:pStyle w:val="Bodytext"/>
      </w:pPr>
      <w:r w:rsidRPr="002261A3">
        <w:t>Length:</w:t>
      </w:r>
      <w:r w:rsidRPr="002261A3">
        <w:tab/>
      </w:r>
      <w:r w:rsidR="00342FDC">
        <w:tab/>
      </w:r>
      <w:r w:rsidRPr="002261A3">
        <w:t>4</w:t>
      </w:r>
    </w:p>
    <w:p w14:paraId="1C1D0EF7" w14:textId="77777777" w:rsidR="00520568" w:rsidRPr="002261A3" w:rsidRDefault="00520568" w:rsidP="00342FDC">
      <w:pPr>
        <w:pStyle w:val="Bodytext"/>
      </w:pPr>
      <w:r w:rsidRPr="002261A3">
        <w:t>Type:</w:t>
      </w:r>
      <w:r w:rsidRPr="002261A3">
        <w:tab/>
      </w:r>
      <w:r w:rsidR="00342FDC">
        <w:tab/>
      </w:r>
      <w:r w:rsidRPr="002261A3">
        <w:t>numeric</w:t>
      </w:r>
    </w:p>
    <w:p w14:paraId="21D3E8B5" w14:textId="77777777" w:rsidR="00520568" w:rsidRPr="002261A3" w:rsidRDefault="00C314D5" w:rsidP="00342FDC">
      <w:pPr>
        <w:pStyle w:val="Bodytext"/>
      </w:pPr>
      <w:r>
        <w:t>Justification:</w:t>
      </w:r>
      <w:r w:rsidR="00520568" w:rsidRPr="002261A3">
        <w:tab/>
      </w:r>
      <w:r w:rsidR="00342FDC">
        <w:tab/>
      </w:r>
      <w:r w:rsidR="00520568" w:rsidRPr="002261A3">
        <w:t>right</w:t>
      </w:r>
    </w:p>
    <w:p w14:paraId="59932C76" w14:textId="77777777" w:rsidR="00520568" w:rsidRPr="002261A3" w:rsidRDefault="00316FBE" w:rsidP="00342FDC">
      <w:pPr>
        <w:pStyle w:val="Bodytext"/>
      </w:pPr>
      <w:r w:rsidRPr="002261A3">
        <w:t>Fill character:</w:t>
      </w:r>
      <w:r w:rsidR="00520568" w:rsidRPr="002261A3">
        <w:tab/>
      </w:r>
      <w:r w:rsidR="00342FDC">
        <w:tab/>
      </w:r>
      <w:r w:rsidR="00520568" w:rsidRPr="002261A3">
        <w:t>zero</w:t>
      </w:r>
    </w:p>
    <w:p w14:paraId="7E1D9A5B" w14:textId="77777777" w:rsidR="00520568" w:rsidRPr="002261A3" w:rsidRDefault="00520568" w:rsidP="00342FDC">
      <w:pPr>
        <w:pStyle w:val="Bodytext"/>
      </w:pPr>
      <w:r w:rsidRPr="002261A3">
        <w:t>Permitted data element value:</w:t>
      </w:r>
      <w:r w:rsidRPr="002261A3">
        <w:tab/>
      </w:r>
      <w:r w:rsidR="00116202">
        <w:rPr>
          <w:szCs w:val="22"/>
        </w:rPr>
        <w:t>not applicable</w:t>
      </w:r>
    </w:p>
    <w:p w14:paraId="50B7A00D" w14:textId="77777777" w:rsidR="00520568" w:rsidRPr="002261A3" w:rsidRDefault="00316FBE" w:rsidP="0009072E">
      <w:pPr>
        <w:pStyle w:val="H3Parts"/>
      </w:pPr>
      <w:bookmarkStart w:id="397" w:name="_Toc113785571"/>
      <w:r w:rsidRPr="002261A3">
        <w:t>Administrative attributes</w:t>
      </w:r>
      <w:bookmarkEnd w:id="397"/>
    </w:p>
    <w:p w14:paraId="2F83EA77" w14:textId="77777777" w:rsidR="00520568" w:rsidRDefault="0096282C"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780"/>
        <w:gridCol w:w="3780"/>
      </w:tblGrid>
      <w:tr w:rsidR="00294B6C" w:rsidRPr="00342FDC" w14:paraId="1FA1B1CD" w14:textId="77777777" w:rsidTr="00377DC0">
        <w:tc>
          <w:tcPr>
            <w:tcW w:w="1728" w:type="dxa"/>
            <w:tcBorders>
              <w:top w:val="single" w:sz="12" w:space="0" w:color="000000"/>
              <w:left w:val="nil"/>
              <w:bottom w:val="single" w:sz="6" w:space="0" w:color="000000"/>
              <w:right w:val="single" w:sz="6" w:space="0" w:color="000000"/>
            </w:tcBorders>
          </w:tcPr>
          <w:p w14:paraId="72C6A59A" w14:textId="77777777" w:rsidR="00294B6C" w:rsidRPr="00342FDC" w:rsidRDefault="00294B6C" w:rsidP="00342FDC">
            <w:pPr>
              <w:pStyle w:val="Tableheading"/>
              <w:jc w:val="left"/>
              <w:rPr>
                <w:bCs/>
              </w:rPr>
            </w:pPr>
            <w:r w:rsidRPr="00342FDC">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49CC04FF" w14:textId="77777777" w:rsidR="00294B6C" w:rsidRPr="00342FDC" w:rsidRDefault="000A6BCD" w:rsidP="00342FDC">
            <w:pPr>
              <w:pStyle w:val="Tableheading"/>
              <w:jc w:val="left"/>
              <w:rPr>
                <w:bCs/>
              </w:rPr>
            </w:pPr>
            <w:r w:rsidRPr="00342FDC">
              <w:rPr>
                <w:bCs/>
              </w:rPr>
              <w:t>VET</w:t>
            </w:r>
            <w:r w:rsidR="00316FBE" w:rsidRPr="00342FDC">
              <w:rPr>
                <w:bCs/>
              </w:rPr>
              <w:t xml:space="preserve"> provider</w:t>
            </w:r>
          </w:p>
        </w:tc>
        <w:tc>
          <w:tcPr>
            <w:tcW w:w="3780" w:type="dxa"/>
            <w:tcBorders>
              <w:top w:val="single" w:sz="12" w:space="0" w:color="000000"/>
              <w:left w:val="single" w:sz="6" w:space="0" w:color="000000"/>
              <w:bottom w:val="single" w:sz="6" w:space="0" w:color="000000"/>
              <w:right w:val="nil"/>
            </w:tcBorders>
          </w:tcPr>
          <w:p w14:paraId="32E894D0" w14:textId="77777777" w:rsidR="00294B6C" w:rsidRPr="00342FDC" w:rsidRDefault="00967D2C" w:rsidP="00342FDC">
            <w:pPr>
              <w:pStyle w:val="Tableheading"/>
              <w:jc w:val="left"/>
              <w:rPr>
                <w:bCs/>
              </w:rPr>
            </w:pPr>
            <w:r w:rsidRPr="00342FDC">
              <w:rPr>
                <w:bCs/>
              </w:rPr>
              <w:t>Apprenticeship</w:t>
            </w:r>
          </w:p>
        </w:tc>
      </w:tr>
      <w:tr w:rsidR="00294B6C" w14:paraId="6B38B9D4" w14:textId="77777777" w:rsidTr="00377DC0">
        <w:tc>
          <w:tcPr>
            <w:tcW w:w="1728" w:type="dxa"/>
            <w:tcBorders>
              <w:top w:val="single" w:sz="6" w:space="0" w:color="000000"/>
              <w:left w:val="nil"/>
              <w:bottom w:val="single" w:sz="6" w:space="0" w:color="000000"/>
              <w:right w:val="single" w:sz="6" w:space="0" w:color="000000"/>
            </w:tcBorders>
          </w:tcPr>
          <w:p w14:paraId="192ECED5" w14:textId="77777777" w:rsidR="00294B6C" w:rsidRDefault="00294B6C" w:rsidP="00342FDC">
            <w:pPr>
              <w:pStyle w:val="Tabledescriptext"/>
            </w:pPr>
            <w:r>
              <w:t xml:space="preserve">Release </w:t>
            </w:r>
            <w:r w:rsidR="00A95818">
              <w:t>5.0</w:t>
            </w:r>
          </w:p>
        </w:tc>
        <w:tc>
          <w:tcPr>
            <w:tcW w:w="3780" w:type="dxa"/>
            <w:tcBorders>
              <w:top w:val="single" w:sz="6" w:space="0" w:color="000000"/>
              <w:left w:val="single" w:sz="6" w:space="0" w:color="000000"/>
              <w:bottom w:val="single" w:sz="6" w:space="0" w:color="000000"/>
              <w:right w:val="single" w:sz="6" w:space="0" w:color="000000"/>
            </w:tcBorders>
          </w:tcPr>
          <w:p w14:paraId="33C16E30" w14:textId="2FB4F5C8" w:rsidR="00A95818" w:rsidRPr="009B1B49" w:rsidRDefault="00DD0E93" w:rsidP="009B1B49">
            <w:pPr>
              <w:pStyle w:val="Tabledescriptext"/>
              <w:rPr>
                <w:b/>
                <w:bCs/>
              </w:rPr>
            </w:pPr>
            <w:r>
              <w:rPr>
                <w:b/>
                <w:bCs/>
              </w:rPr>
              <w:t xml:space="preserve">Introduced </w:t>
            </w:r>
            <w:r w:rsidR="00A95818" w:rsidRPr="009B1B49">
              <w:rPr>
                <w:b/>
                <w:bCs/>
              </w:rPr>
              <w:t>1 January 2003</w:t>
            </w:r>
          </w:p>
          <w:p w14:paraId="1EACF2BE" w14:textId="77777777" w:rsidR="00294B6C" w:rsidRPr="00CE1528" w:rsidRDefault="00316FBE" w:rsidP="00342FDC">
            <w:pPr>
              <w:pStyle w:val="Tabledescriptext"/>
              <w:rPr>
                <w:i/>
              </w:rPr>
            </w:pPr>
            <w:r w:rsidRPr="00CE1528">
              <w:rPr>
                <w:i/>
              </w:rPr>
              <w:t>Hours attended</w:t>
            </w:r>
          </w:p>
        </w:tc>
        <w:tc>
          <w:tcPr>
            <w:tcW w:w="3780" w:type="dxa"/>
            <w:tcBorders>
              <w:top w:val="single" w:sz="6" w:space="0" w:color="000000"/>
              <w:left w:val="single" w:sz="6" w:space="0" w:color="000000"/>
              <w:bottom w:val="single" w:sz="6" w:space="0" w:color="000000"/>
              <w:right w:val="nil"/>
            </w:tcBorders>
          </w:tcPr>
          <w:p w14:paraId="6BE92B8D" w14:textId="77777777" w:rsidR="00294B6C" w:rsidRDefault="00294B6C" w:rsidP="00342FDC">
            <w:pPr>
              <w:pStyle w:val="Tabledescriptext"/>
            </w:pPr>
          </w:p>
        </w:tc>
      </w:tr>
    </w:tbl>
    <w:p w14:paraId="7A3DF2B9" w14:textId="77777777" w:rsidR="00520568" w:rsidRPr="002261A3" w:rsidRDefault="00316FBE" w:rsidP="000D3688">
      <w:pPr>
        <w:pStyle w:val="H2Headings"/>
      </w:pPr>
      <w:bookmarkStart w:id="398" w:name="_Toc113785572"/>
      <w:bookmarkStart w:id="399" w:name="_Toc113785837"/>
      <w:bookmarkStart w:id="400" w:name="_Toc116875106"/>
      <w:bookmarkStart w:id="401" w:name="_Toc128472416"/>
      <w:bookmarkStart w:id="402" w:name="_Toc222218808"/>
      <w:r w:rsidRPr="002261A3">
        <w:lastRenderedPageBreak/>
        <w:t>Indigenous status identifier</w:t>
      </w:r>
      <w:bookmarkEnd w:id="398"/>
      <w:bookmarkEnd w:id="399"/>
      <w:bookmarkEnd w:id="400"/>
      <w:bookmarkEnd w:id="401"/>
      <w:bookmarkEnd w:id="402"/>
    </w:p>
    <w:p w14:paraId="35959506" w14:textId="77777777" w:rsidR="00520568" w:rsidRPr="002261A3" w:rsidRDefault="00316FBE" w:rsidP="004C26B3">
      <w:pPr>
        <w:pStyle w:val="H3Parts"/>
      </w:pPr>
      <w:bookmarkStart w:id="403" w:name="_Toc113785573"/>
      <w:r w:rsidRPr="002261A3">
        <w:t>Definitional attributes</w:t>
      </w:r>
      <w:bookmarkEnd w:id="403"/>
    </w:p>
    <w:p w14:paraId="4682DDB9" w14:textId="77777777" w:rsidR="00520568" w:rsidRPr="002261A3" w:rsidRDefault="0096282C" w:rsidP="00B336D5">
      <w:pPr>
        <w:pStyle w:val="H4Parts"/>
      </w:pPr>
      <w:r w:rsidRPr="002261A3">
        <w:t>Definition</w:t>
      </w:r>
    </w:p>
    <w:p w14:paraId="2580D42E" w14:textId="77777777" w:rsidR="00520568" w:rsidRPr="005B5E90" w:rsidRDefault="00316FBE" w:rsidP="001D6B56">
      <w:pPr>
        <w:pStyle w:val="Bodytext"/>
      </w:pPr>
      <w:r w:rsidRPr="005B5E90">
        <w:rPr>
          <w:i/>
        </w:rPr>
        <w:t>Indigenous status identifier</w:t>
      </w:r>
      <w:r w:rsidR="00520568" w:rsidRPr="005B5E90">
        <w:t xml:space="preserve"> indicates a </w:t>
      </w:r>
      <w:r w:rsidR="00E91AEE" w:rsidRPr="005B5E90">
        <w:t>client</w:t>
      </w:r>
      <w:r w:rsidR="00520568" w:rsidRPr="005B5E90">
        <w:t xml:space="preserve"> who self-identifies as being of </w:t>
      </w:r>
      <w:r w:rsidR="00587865" w:rsidRPr="005B5E90">
        <w:t xml:space="preserve">Australian </w:t>
      </w:r>
      <w:r w:rsidR="00520568" w:rsidRPr="005B5E90">
        <w:t>Aboriginal or</w:t>
      </w:r>
      <w:r w:rsidR="001A6C7B" w:rsidRPr="005B5E90">
        <w:t xml:space="preserve"> Torres Strait Islander </w:t>
      </w:r>
      <w:r w:rsidR="005B2D56" w:rsidRPr="005B5E90">
        <w:t>descent</w:t>
      </w:r>
      <w:r w:rsidR="001A6C7B" w:rsidRPr="005B5E90">
        <w:t>.</w:t>
      </w:r>
    </w:p>
    <w:p w14:paraId="537C5783" w14:textId="0F98A520" w:rsidR="00CB5599" w:rsidRPr="00CB5599" w:rsidRDefault="00520568" w:rsidP="00CB5599">
      <w:pPr>
        <w:rPr>
          <w:rFonts w:ascii="Trebuchet MS" w:hAnsi="Trebuchet MS"/>
          <w:sz w:val="19"/>
          <w:szCs w:val="19"/>
        </w:rPr>
      </w:pPr>
      <w:r w:rsidRPr="00CB5599">
        <w:rPr>
          <w:rFonts w:ascii="Trebuchet MS" w:hAnsi="Trebuchet MS"/>
          <w:sz w:val="19"/>
          <w:szCs w:val="19"/>
        </w:rPr>
        <w:t xml:space="preserve">The classification is based on the </w:t>
      </w:r>
      <w:r w:rsidR="00CB5599" w:rsidRPr="00CB5599">
        <w:rPr>
          <w:rFonts w:ascii="Trebuchet MS" w:hAnsi="Trebuchet MS" w:cs="Arial"/>
          <w:i/>
          <w:iCs/>
          <w:sz w:val="19"/>
          <w:szCs w:val="19"/>
        </w:rPr>
        <w:t>Indigenous Status Standard</w:t>
      </w:r>
      <w:r w:rsidR="00CB5599">
        <w:rPr>
          <w:rFonts w:ascii="Trebuchet MS" w:hAnsi="Trebuchet MS" w:cs="Arial"/>
          <w:sz w:val="19"/>
          <w:szCs w:val="19"/>
        </w:rPr>
        <w:t xml:space="preserve">, </w:t>
      </w:r>
      <w:r w:rsidR="00CB5599" w:rsidRPr="00CB5599">
        <w:rPr>
          <w:rFonts w:ascii="Trebuchet MS" w:hAnsi="Trebuchet MS" w:cs="Arial"/>
          <w:sz w:val="19"/>
          <w:szCs w:val="19"/>
        </w:rPr>
        <w:t xml:space="preserve"> </w:t>
      </w:r>
    </w:p>
    <w:p w14:paraId="5A58B79C" w14:textId="5A32D515" w:rsidR="00635623" w:rsidRPr="00CB5599" w:rsidRDefault="00CB5599" w:rsidP="00635623">
      <w:pPr>
        <w:pStyle w:val="Bodytext"/>
        <w:rPr>
          <w:szCs w:val="19"/>
        </w:rPr>
      </w:pPr>
      <w:r w:rsidRPr="00CB5599">
        <w:rPr>
          <w:rFonts w:cs="Arial"/>
          <w:szCs w:val="19"/>
        </w:rPr>
        <w:t>1200.0.55.008 - 2014, Version 1.5</w:t>
      </w:r>
      <w:r w:rsidR="00635623" w:rsidRPr="00CB5599">
        <w:rPr>
          <w:szCs w:val="19"/>
        </w:rPr>
        <w:t>.</w:t>
      </w:r>
    </w:p>
    <w:p w14:paraId="1888BFC7" w14:textId="77777777" w:rsidR="00520568" w:rsidRPr="005B5E90" w:rsidRDefault="0096282C" w:rsidP="00B336D5">
      <w:pPr>
        <w:pStyle w:val="H4Parts"/>
      </w:pPr>
      <w:r w:rsidRPr="005B5E90">
        <w:t>Context</w:t>
      </w:r>
    </w:p>
    <w:p w14:paraId="5132028B" w14:textId="714F8CED" w:rsidR="00520568" w:rsidRPr="002261A3" w:rsidRDefault="00316FBE" w:rsidP="001D6B56">
      <w:pPr>
        <w:pStyle w:val="Bodytext"/>
      </w:pPr>
      <w:r w:rsidRPr="005B5E90">
        <w:rPr>
          <w:i/>
        </w:rPr>
        <w:t>Indigenous status identifier</w:t>
      </w:r>
      <w:r w:rsidR="00520568" w:rsidRPr="005B5E90">
        <w:t xml:space="preserve"> is used to </w:t>
      </w:r>
      <w:r w:rsidR="001152C8" w:rsidRPr="005B5E90">
        <w:t>distinguish</w:t>
      </w:r>
      <w:r w:rsidR="00520568" w:rsidRPr="005B5E90">
        <w:t xml:space="preserve"> those </w:t>
      </w:r>
      <w:r w:rsidR="00E91AEE" w:rsidRPr="005B5E90">
        <w:t>client</w:t>
      </w:r>
      <w:r w:rsidR="003154BD" w:rsidRPr="005B5E90">
        <w:t xml:space="preserve">s who are </w:t>
      </w:r>
      <w:r w:rsidR="00587865" w:rsidRPr="005B5E90">
        <w:t xml:space="preserve">Australian </w:t>
      </w:r>
      <w:r w:rsidR="003154BD" w:rsidRPr="005B5E90">
        <w:t>Aboriginal or Torr</w:t>
      </w:r>
      <w:r w:rsidR="00520568" w:rsidRPr="005B5E90">
        <w:t>es</w:t>
      </w:r>
      <w:r w:rsidR="00520568" w:rsidRPr="002261A3">
        <w:t xml:space="preserve"> Strait Islanders. It is important for policy, planning and service delivery purposes</w:t>
      </w:r>
      <w:r w:rsidR="007E1A00">
        <w:t>,</w:t>
      </w:r>
      <w:r w:rsidR="00520568" w:rsidRPr="002261A3">
        <w:t xml:space="preserve"> as well as to inform wider research and discussion.</w:t>
      </w:r>
    </w:p>
    <w:p w14:paraId="069872C1" w14:textId="77777777" w:rsidR="00520568" w:rsidRPr="002261A3" w:rsidRDefault="00316FBE" w:rsidP="004C26B3">
      <w:pPr>
        <w:pStyle w:val="H3Parts"/>
      </w:pPr>
      <w:bookmarkStart w:id="404" w:name="_Toc113785574"/>
      <w:r w:rsidRPr="002261A3">
        <w:t>Relational attributes</w:t>
      </w:r>
      <w:bookmarkEnd w:id="404"/>
    </w:p>
    <w:p w14:paraId="21770AF1" w14:textId="77777777" w:rsidR="00520568" w:rsidRPr="002261A3" w:rsidRDefault="0096282C" w:rsidP="00B336D5">
      <w:pPr>
        <w:pStyle w:val="H4Parts"/>
      </w:pPr>
      <w:r>
        <w:t>Rules</w:t>
      </w:r>
    </w:p>
    <w:p w14:paraId="6EEB7532" w14:textId="77777777" w:rsidR="00520568" w:rsidRPr="002261A3" w:rsidRDefault="00316FBE" w:rsidP="001D6B56">
      <w:pPr>
        <w:pStyle w:val="Bodytext"/>
      </w:pPr>
      <w:r w:rsidRPr="0076620F">
        <w:rPr>
          <w:i/>
        </w:rPr>
        <w:t>Indigenous status identifier</w:t>
      </w:r>
      <w:r w:rsidR="00520568" w:rsidRPr="002261A3">
        <w:t xml:space="preserve"> is intended as a self-assessment response by the </w:t>
      </w:r>
      <w:r w:rsidR="00E91AEE">
        <w:t>client</w:t>
      </w:r>
      <w:r w:rsidR="00520568" w:rsidRPr="002261A3">
        <w:t xml:space="preserve"> and </w:t>
      </w:r>
      <w:r w:rsidR="00D81DFC">
        <w:t>must</w:t>
      </w:r>
      <w:r w:rsidR="00520568" w:rsidRPr="002261A3">
        <w:t xml:space="preserve"> not be determined by the training organisation.</w:t>
      </w:r>
    </w:p>
    <w:p w14:paraId="59FC0177" w14:textId="77777777" w:rsidR="00725E08" w:rsidRPr="002261A3" w:rsidRDefault="00725E08" w:rsidP="00725E08">
      <w:pPr>
        <w:pStyle w:val="H4Parts"/>
      </w:pPr>
      <w:r w:rsidRPr="002261A3">
        <w:t>Guideline</w:t>
      </w:r>
      <w:r>
        <w:t>s</w:t>
      </w:r>
      <w:r w:rsidR="00316FBE" w:rsidRPr="002261A3">
        <w:t xml:space="preserve"> for use</w:t>
      </w:r>
    </w:p>
    <w:p w14:paraId="33D10746" w14:textId="6B2567F5" w:rsidR="00520568" w:rsidRPr="002261A3" w:rsidRDefault="004E1B2B" w:rsidP="001D6B56">
      <w:pPr>
        <w:pStyle w:val="Bodytext"/>
      </w:pPr>
      <w:r w:rsidRPr="004E1B2B">
        <w:rPr>
          <w:color w:val="000000" w:themeColor="text1"/>
        </w:rPr>
        <w:t xml:space="preserve">National VET Provider </w:t>
      </w:r>
      <w:r w:rsidR="003E2E51">
        <w:t>e</w:t>
      </w:r>
      <w:r w:rsidR="00FC690B">
        <w:t>nrolment form q</w:t>
      </w:r>
      <w:r w:rsidR="00520568" w:rsidRPr="002261A3">
        <w:t xml:space="preserve">uestions are designed to comply with </w:t>
      </w:r>
      <w:r w:rsidR="00CB5599" w:rsidRPr="00CB5599">
        <w:rPr>
          <w:rFonts w:cs="Arial"/>
          <w:i/>
          <w:iCs/>
          <w:szCs w:val="19"/>
        </w:rPr>
        <w:t>Indigenous Status Standard</w:t>
      </w:r>
      <w:r w:rsidR="00520568" w:rsidRPr="002261A3">
        <w:t>.</w:t>
      </w:r>
    </w:p>
    <w:p w14:paraId="7510E87C" w14:textId="77777777" w:rsidR="00520568" w:rsidRPr="000D205F" w:rsidRDefault="00520568" w:rsidP="00D5715E">
      <w:pPr>
        <w:pStyle w:val="StyleBodytextBold"/>
      </w:pPr>
      <w:r w:rsidRPr="000D205F">
        <w:t>How to code the responses</w:t>
      </w:r>
    </w:p>
    <w:p w14:paraId="24B3D802" w14:textId="77777777" w:rsidR="00520568" w:rsidRPr="002261A3" w:rsidRDefault="00520568" w:rsidP="00342FDC">
      <w:pPr>
        <w:pStyle w:val="Bodytext"/>
        <w:ind w:left="2977" w:hanging="709"/>
      </w:pPr>
      <w:r w:rsidRPr="002261A3">
        <w:t>A</w:t>
      </w:r>
      <w:r w:rsidRPr="002261A3">
        <w:tab/>
        <w:t>If the client marks either ‘Yes, Aboriginal’ or ‘Yes, Torres Strait Islander’ boxes, then their respons</w:t>
      </w:r>
      <w:r w:rsidR="008608BE">
        <w:t>e should be coded to either ‘1</w:t>
      </w:r>
      <w:r w:rsidR="007E2534">
        <w:t xml:space="preserve"> — </w:t>
      </w:r>
      <w:r w:rsidR="00316FBE">
        <w:t>Yes, Aboriginal’ or ‘2</w:t>
      </w:r>
      <w:r w:rsidR="007E2534">
        <w:t xml:space="preserve"> — </w:t>
      </w:r>
      <w:r w:rsidRPr="002261A3">
        <w:t>Yes, Torres Strait Islander’.</w:t>
      </w:r>
    </w:p>
    <w:p w14:paraId="22727B0D" w14:textId="77777777" w:rsidR="00520568" w:rsidRPr="002261A3" w:rsidRDefault="00520568" w:rsidP="00342FDC">
      <w:pPr>
        <w:pStyle w:val="Bodytext"/>
        <w:ind w:left="2977" w:hanging="709"/>
      </w:pPr>
      <w:r w:rsidRPr="002261A3">
        <w:t>B</w:t>
      </w:r>
      <w:r w:rsidRPr="002261A3">
        <w:tab/>
        <w:t>If the client marks ‘No’ and either ‘Yes, Aboriginal’ or ‘Yes, Torres Strait Islander’ boxes, then their respons</w:t>
      </w:r>
      <w:r w:rsidR="00316FBE">
        <w:t>e should be coded to either ‘1</w:t>
      </w:r>
      <w:r w:rsidR="007E2534">
        <w:t xml:space="preserve"> — </w:t>
      </w:r>
      <w:r w:rsidR="00316FBE">
        <w:t>Yes, Aboriginal’ or ‘2</w:t>
      </w:r>
      <w:r w:rsidR="007E2534">
        <w:t xml:space="preserve"> — </w:t>
      </w:r>
      <w:r w:rsidRPr="002261A3">
        <w:t>Yes, Torres Strait Islander’ (i.e. disregard the ‘No’ response).</w:t>
      </w:r>
    </w:p>
    <w:p w14:paraId="1CE76FA7" w14:textId="77777777" w:rsidR="00520568" w:rsidRPr="002261A3" w:rsidRDefault="00520568" w:rsidP="00342FDC">
      <w:pPr>
        <w:pStyle w:val="Bodytext"/>
        <w:ind w:left="2977" w:hanging="709"/>
      </w:pPr>
      <w:r w:rsidRPr="002261A3">
        <w:t>C</w:t>
      </w:r>
      <w:r w:rsidRPr="002261A3">
        <w:tab/>
        <w:t>If the client marks both ‘Yes, Aboriginal’ and ‘Yes, Torres Strait Islander’ boxes, then their response should be coded to ‘3</w:t>
      </w:r>
      <w:r w:rsidR="007E2534">
        <w:t xml:space="preserve"> — </w:t>
      </w:r>
      <w:r w:rsidRPr="002261A3">
        <w:t>Yes, Aboriginal AND Torres Strait Islander’.</w:t>
      </w:r>
    </w:p>
    <w:p w14:paraId="75B3098B" w14:textId="77777777" w:rsidR="00520568" w:rsidRPr="002261A3" w:rsidRDefault="00520568" w:rsidP="00342FDC">
      <w:pPr>
        <w:pStyle w:val="Bodytext"/>
        <w:ind w:left="2977" w:hanging="709"/>
      </w:pPr>
      <w:r w:rsidRPr="002261A3">
        <w:t>D</w:t>
      </w:r>
      <w:r w:rsidRPr="002261A3">
        <w:tab/>
        <w:t>If the client marks all three boxes (‘No’, ‘Yes, Aboriginal’ and ‘Yes, Torres Strait Islander’), then the response should be coded to ‘3</w:t>
      </w:r>
      <w:r w:rsidR="007E2534">
        <w:t xml:space="preserve"> — </w:t>
      </w:r>
      <w:r w:rsidRPr="002261A3">
        <w:t>Yes, Aboriginal AND Torres Strait Islander’ (i.e. disregard the ‘No’ response).</w:t>
      </w:r>
    </w:p>
    <w:p w14:paraId="70821C51" w14:textId="77777777" w:rsidR="00520568" w:rsidRPr="002261A3" w:rsidRDefault="00520568" w:rsidP="00342FDC">
      <w:pPr>
        <w:pStyle w:val="Bodytext"/>
        <w:ind w:left="2977" w:hanging="709"/>
      </w:pPr>
      <w:r w:rsidRPr="002261A3">
        <w:t>E</w:t>
      </w:r>
      <w:r w:rsidRPr="002261A3">
        <w:tab/>
        <w:t>If the client marks only ‘No’</w:t>
      </w:r>
      <w:r w:rsidR="0019039C">
        <w:t>,</w:t>
      </w:r>
      <w:r w:rsidRPr="002261A3">
        <w:t xml:space="preserve"> then the response should be coded to ‘4</w:t>
      </w:r>
      <w:r w:rsidR="007E2534">
        <w:t xml:space="preserve"> — </w:t>
      </w:r>
      <w:r w:rsidRPr="002261A3">
        <w:t>No, Neither Aboriginal nor Torres Strait Islander’</w:t>
      </w:r>
      <w:r w:rsidR="004D3F35">
        <w:t>.</w:t>
      </w:r>
    </w:p>
    <w:p w14:paraId="4A855553" w14:textId="77777777" w:rsidR="00520568" w:rsidRPr="002261A3" w:rsidRDefault="00520568" w:rsidP="00342FDC">
      <w:pPr>
        <w:pStyle w:val="Bodytext"/>
        <w:ind w:left="2977" w:hanging="709"/>
      </w:pPr>
      <w:r w:rsidRPr="002261A3">
        <w:t>F</w:t>
      </w:r>
      <w:r w:rsidRPr="002261A3">
        <w:tab/>
        <w:t>If the client does not mark any box</w:t>
      </w:r>
      <w:r w:rsidR="0019039C">
        <w:t>,</w:t>
      </w:r>
      <w:r w:rsidRPr="002261A3">
        <w:t xml:space="preserve"> then the response should be coded to ‘@</w:t>
      </w:r>
      <w:r w:rsidR="007E2534">
        <w:t xml:space="preserve"> — </w:t>
      </w:r>
      <w:r w:rsidR="005C2BE5">
        <w:t>Not specified</w:t>
      </w:r>
      <w:r w:rsidRPr="002261A3">
        <w:t>’.</w:t>
      </w:r>
    </w:p>
    <w:p w14:paraId="78271B67" w14:textId="77777777" w:rsidR="00520568" w:rsidRDefault="00520568" w:rsidP="00D5715E">
      <w:pPr>
        <w:pStyle w:val="StyleBodytextBold"/>
        <w:rPr>
          <w:i/>
        </w:rPr>
      </w:pPr>
      <w:r w:rsidRPr="000D205F">
        <w:t xml:space="preserve">Coding responses for </w:t>
      </w:r>
      <w:r w:rsidR="00316FBE">
        <w:rPr>
          <w:i/>
        </w:rPr>
        <w:t>Indigenous status i</w:t>
      </w:r>
      <w:r w:rsidR="0076620F" w:rsidRPr="000D205F">
        <w:rPr>
          <w:i/>
        </w:rPr>
        <w:t>dentifier</w:t>
      </w:r>
    </w:p>
    <w:tbl>
      <w:tblPr>
        <w:tblW w:w="910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876"/>
        <w:gridCol w:w="876"/>
        <w:gridCol w:w="2452"/>
        <w:gridCol w:w="2452"/>
        <w:gridCol w:w="2452"/>
      </w:tblGrid>
      <w:tr w:rsidR="00337C5A" w14:paraId="04F30989" w14:textId="77777777" w:rsidTr="009564FD">
        <w:tc>
          <w:tcPr>
            <w:tcW w:w="876" w:type="dxa"/>
            <w:tcBorders>
              <w:top w:val="single" w:sz="12" w:space="0" w:color="000000"/>
              <w:left w:val="nil"/>
              <w:bottom w:val="single" w:sz="6" w:space="0" w:color="000000"/>
              <w:right w:val="single" w:sz="6" w:space="0" w:color="000000"/>
            </w:tcBorders>
          </w:tcPr>
          <w:p w14:paraId="0F533ED9" w14:textId="77777777" w:rsidR="00337C5A" w:rsidRDefault="00337C5A">
            <w:pPr>
              <w:pStyle w:val="Tableheading"/>
            </w:pPr>
          </w:p>
        </w:tc>
        <w:tc>
          <w:tcPr>
            <w:tcW w:w="876" w:type="dxa"/>
            <w:tcBorders>
              <w:top w:val="single" w:sz="12" w:space="0" w:color="000000"/>
              <w:left w:val="single" w:sz="6" w:space="0" w:color="000000"/>
              <w:right w:val="single" w:sz="6" w:space="0" w:color="000000"/>
            </w:tcBorders>
          </w:tcPr>
          <w:p w14:paraId="079ECB33" w14:textId="77777777" w:rsidR="00337C5A" w:rsidRDefault="00337C5A" w:rsidP="009249CD">
            <w:pPr>
              <w:pStyle w:val="Tableheading"/>
            </w:pPr>
            <w:r>
              <w:t>No</w:t>
            </w:r>
          </w:p>
        </w:tc>
        <w:tc>
          <w:tcPr>
            <w:tcW w:w="2452" w:type="dxa"/>
            <w:tcBorders>
              <w:top w:val="single" w:sz="12" w:space="0" w:color="000000"/>
              <w:left w:val="single" w:sz="6" w:space="0" w:color="000000"/>
              <w:right w:val="nil"/>
            </w:tcBorders>
          </w:tcPr>
          <w:p w14:paraId="71E61820" w14:textId="77777777" w:rsidR="00337C5A" w:rsidRDefault="00337C5A" w:rsidP="009249CD">
            <w:pPr>
              <w:pStyle w:val="Tableheading"/>
            </w:pPr>
            <w:r>
              <w:t>Yes, Aboriginal</w:t>
            </w:r>
          </w:p>
        </w:tc>
        <w:tc>
          <w:tcPr>
            <w:tcW w:w="2452" w:type="dxa"/>
            <w:tcBorders>
              <w:top w:val="single" w:sz="12" w:space="0" w:color="000000"/>
              <w:left w:val="single" w:sz="6" w:space="0" w:color="000000"/>
              <w:right w:val="nil"/>
            </w:tcBorders>
          </w:tcPr>
          <w:p w14:paraId="23387119" w14:textId="77777777" w:rsidR="00337C5A" w:rsidRDefault="00337C5A" w:rsidP="009249CD">
            <w:pPr>
              <w:pStyle w:val="Tableheading"/>
            </w:pPr>
            <w:r>
              <w:t>Yes, Torres Strait Islander</w:t>
            </w:r>
          </w:p>
        </w:tc>
        <w:tc>
          <w:tcPr>
            <w:tcW w:w="2452" w:type="dxa"/>
            <w:tcBorders>
              <w:top w:val="single" w:sz="12" w:space="0" w:color="000000"/>
              <w:left w:val="single" w:sz="6" w:space="0" w:color="000000"/>
              <w:right w:val="nil"/>
            </w:tcBorders>
          </w:tcPr>
          <w:p w14:paraId="47578E18" w14:textId="77777777" w:rsidR="00337C5A" w:rsidRDefault="00337C5A" w:rsidP="009249CD">
            <w:pPr>
              <w:pStyle w:val="Tableheading"/>
            </w:pPr>
            <w:r>
              <w:t xml:space="preserve">Indigenous </w:t>
            </w:r>
            <w:r w:rsidR="000E1C42">
              <w:t>status identifier</w:t>
            </w:r>
          </w:p>
        </w:tc>
      </w:tr>
      <w:tr w:rsidR="00337C5A" w14:paraId="39BADA84" w14:textId="77777777" w:rsidTr="009564FD">
        <w:tc>
          <w:tcPr>
            <w:tcW w:w="876" w:type="dxa"/>
            <w:tcBorders>
              <w:top w:val="single" w:sz="6" w:space="0" w:color="000000"/>
              <w:left w:val="nil"/>
              <w:bottom w:val="single" w:sz="6" w:space="0" w:color="000000"/>
              <w:right w:val="single" w:sz="6" w:space="0" w:color="000000"/>
            </w:tcBorders>
          </w:tcPr>
          <w:p w14:paraId="7AC185F0" w14:textId="77777777" w:rsidR="00337C5A" w:rsidRPr="00964EEE" w:rsidRDefault="00337C5A" w:rsidP="009249CD">
            <w:pPr>
              <w:pStyle w:val="Tablevaluetext"/>
              <w:rPr>
                <w:rFonts w:cs="Arial"/>
              </w:rPr>
            </w:pPr>
            <w:r w:rsidRPr="00964EEE">
              <w:rPr>
                <w:rFonts w:cs="Arial"/>
                <w:b/>
              </w:rPr>
              <w:t>A</w:t>
            </w:r>
          </w:p>
        </w:tc>
        <w:tc>
          <w:tcPr>
            <w:tcW w:w="876" w:type="dxa"/>
            <w:tcBorders>
              <w:left w:val="single" w:sz="6" w:space="0" w:color="000000"/>
              <w:right w:val="single" w:sz="6" w:space="0" w:color="000000"/>
            </w:tcBorders>
            <w:vAlign w:val="bottom"/>
          </w:tcPr>
          <w:p w14:paraId="6D3C38BA" w14:textId="77777777" w:rsidR="00337C5A" w:rsidRPr="00964EEE" w:rsidRDefault="00337C5A" w:rsidP="009564FD">
            <w:pPr>
              <w:pStyle w:val="Tablevaluetext"/>
              <w:spacing w:before="20"/>
              <w:rPr>
                <w:rFonts w:cs="Arial"/>
              </w:rPr>
            </w:pPr>
          </w:p>
        </w:tc>
        <w:tc>
          <w:tcPr>
            <w:tcW w:w="2452" w:type="dxa"/>
            <w:tcBorders>
              <w:left w:val="single" w:sz="6" w:space="0" w:color="000000"/>
              <w:right w:val="nil"/>
            </w:tcBorders>
            <w:vAlign w:val="bottom"/>
          </w:tcPr>
          <w:p w14:paraId="3A59312E" w14:textId="3F89D401" w:rsidR="00337C5A" w:rsidRPr="00964EEE" w:rsidRDefault="009564FD" w:rsidP="009564FD">
            <w:pPr>
              <w:pStyle w:val="Tablevaluetext"/>
              <w:spacing w:before="20"/>
              <w:rPr>
                <w:rFonts w:cs="Arial"/>
              </w:rPr>
            </w:pPr>
            <w:r>
              <w:rPr>
                <w:rFonts w:cs="Arial"/>
              </w:rPr>
              <w:sym w:font="Wingdings 2" w:char="F050"/>
            </w:r>
          </w:p>
        </w:tc>
        <w:tc>
          <w:tcPr>
            <w:tcW w:w="2452" w:type="dxa"/>
            <w:tcBorders>
              <w:left w:val="single" w:sz="6" w:space="0" w:color="000000"/>
              <w:right w:val="nil"/>
            </w:tcBorders>
            <w:vAlign w:val="bottom"/>
          </w:tcPr>
          <w:p w14:paraId="0AC08410" w14:textId="77777777" w:rsidR="00337C5A" w:rsidRPr="00964EEE" w:rsidRDefault="00337C5A" w:rsidP="009564FD">
            <w:pPr>
              <w:pStyle w:val="Tablevaluetext"/>
              <w:spacing w:before="20"/>
              <w:rPr>
                <w:rFonts w:cs="Arial"/>
              </w:rPr>
            </w:pPr>
          </w:p>
        </w:tc>
        <w:tc>
          <w:tcPr>
            <w:tcW w:w="2452" w:type="dxa"/>
            <w:tcBorders>
              <w:left w:val="single" w:sz="6" w:space="0" w:color="000000"/>
              <w:right w:val="nil"/>
            </w:tcBorders>
          </w:tcPr>
          <w:p w14:paraId="1696FED4" w14:textId="77777777" w:rsidR="00337C5A" w:rsidRPr="00964EEE" w:rsidRDefault="00337C5A" w:rsidP="009249CD">
            <w:pPr>
              <w:pStyle w:val="Tablevaluetext"/>
              <w:rPr>
                <w:rFonts w:cs="Arial"/>
              </w:rPr>
            </w:pPr>
            <w:r w:rsidRPr="00964EEE">
              <w:rPr>
                <w:rFonts w:cs="Arial"/>
              </w:rPr>
              <w:t>1</w:t>
            </w:r>
          </w:p>
        </w:tc>
      </w:tr>
      <w:tr w:rsidR="00337C5A" w14:paraId="399CBC51" w14:textId="77777777" w:rsidTr="009564FD">
        <w:tc>
          <w:tcPr>
            <w:tcW w:w="876" w:type="dxa"/>
            <w:tcBorders>
              <w:top w:val="single" w:sz="6" w:space="0" w:color="000000"/>
              <w:left w:val="nil"/>
              <w:bottom w:val="single" w:sz="6" w:space="0" w:color="000000"/>
              <w:right w:val="single" w:sz="6" w:space="0" w:color="000000"/>
            </w:tcBorders>
          </w:tcPr>
          <w:p w14:paraId="505DC914" w14:textId="77777777" w:rsidR="00337C5A" w:rsidRPr="00964EEE" w:rsidRDefault="00337C5A" w:rsidP="009249CD">
            <w:pPr>
              <w:pStyle w:val="Tablevaluetext"/>
              <w:rPr>
                <w:rFonts w:cs="Arial"/>
              </w:rPr>
            </w:pPr>
            <w:r w:rsidRPr="00964EEE">
              <w:rPr>
                <w:rFonts w:cs="Arial"/>
                <w:b/>
              </w:rPr>
              <w:t>A</w:t>
            </w:r>
          </w:p>
        </w:tc>
        <w:tc>
          <w:tcPr>
            <w:tcW w:w="876" w:type="dxa"/>
            <w:tcBorders>
              <w:left w:val="single" w:sz="6" w:space="0" w:color="000000"/>
              <w:right w:val="single" w:sz="6" w:space="0" w:color="000000"/>
            </w:tcBorders>
            <w:vAlign w:val="bottom"/>
          </w:tcPr>
          <w:p w14:paraId="38F7D6EA" w14:textId="77777777" w:rsidR="00337C5A" w:rsidRPr="00964EEE" w:rsidRDefault="00337C5A" w:rsidP="009564FD">
            <w:pPr>
              <w:pStyle w:val="Tablevaluetext"/>
              <w:spacing w:before="20"/>
              <w:rPr>
                <w:rFonts w:cs="Arial"/>
              </w:rPr>
            </w:pPr>
          </w:p>
        </w:tc>
        <w:tc>
          <w:tcPr>
            <w:tcW w:w="2452" w:type="dxa"/>
            <w:tcBorders>
              <w:left w:val="single" w:sz="6" w:space="0" w:color="000000"/>
              <w:right w:val="nil"/>
            </w:tcBorders>
            <w:vAlign w:val="bottom"/>
          </w:tcPr>
          <w:p w14:paraId="16FC8FE6" w14:textId="77777777" w:rsidR="00337C5A" w:rsidRPr="00964EEE" w:rsidRDefault="00337C5A" w:rsidP="009564FD">
            <w:pPr>
              <w:pStyle w:val="Tablevaluetext"/>
              <w:spacing w:before="20"/>
              <w:rPr>
                <w:rFonts w:cs="Arial"/>
              </w:rPr>
            </w:pPr>
          </w:p>
        </w:tc>
        <w:tc>
          <w:tcPr>
            <w:tcW w:w="2452" w:type="dxa"/>
            <w:tcBorders>
              <w:left w:val="single" w:sz="6" w:space="0" w:color="000000"/>
              <w:right w:val="nil"/>
            </w:tcBorders>
            <w:vAlign w:val="bottom"/>
          </w:tcPr>
          <w:p w14:paraId="72292991" w14:textId="4AA8488D" w:rsidR="00337C5A" w:rsidRPr="00964EEE" w:rsidRDefault="009564FD" w:rsidP="009564FD">
            <w:pPr>
              <w:pStyle w:val="Tablevaluetext"/>
              <w:spacing w:before="20"/>
              <w:rPr>
                <w:rFonts w:cs="Arial"/>
              </w:rPr>
            </w:pPr>
            <w:r>
              <w:rPr>
                <w:rFonts w:cs="Arial"/>
              </w:rPr>
              <w:sym w:font="Wingdings 2" w:char="F050"/>
            </w:r>
          </w:p>
        </w:tc>
        <w:tc>
          <w:tcPr>
            <w:tcW w:w="2452" w:type="dxa"/>
            <w:tcBorders>
              <w:left w:val="single" w:sz="6" w:space="0" w:color="000000"/>
              <w:right w:val="nil"/>
            </w:tcBorders>
          </w:tcPr>
          <w:p w14:paraId="302C96AA" w14:textId="77777777" w:rsidR="00337C5A" w:rsidRPr="00964EEE" w:rsidRDefault="00337C5A" w:rsidP="009249CD">
            <w:pPr>
              <w:pStyle w:val="Tablevaluetext"/>
              <w:rPr>
                <w:rFonts w:cs="Arial"/>
              </w:rPr>
            </w:pPr>
            <w:r w:rsidRPr="00964EEE">
              <w:rPr>
                <w:rFonts w:cs="Arial"/>
              </w:rPr>
              <w:t>2</w:t>
            </w:r>
          </w:p>
        </w:tc>
      </w:tr>
      <w:tr w:rsidR="00337C5A" w14:paraId="7BE7A451" w14:textId="77777777" w:rsidTr="009564FD">
        <w:tc>
          <w:tcPr>
            <w:tcW w:w="876" w:type="dxa"/>
            <w:tcBorders>
              <w:top w:val="single" w:sz="6" w:space="0" w:color="000000"/>
              <w:left w:val="nil"/>
              <w:bottom w:val="single" w:sz="6" w:space="0" w:color="000000"/>
              <w:right w:val="single" w:sz="6" w:space="0" w:color="000000"/>
            </w:tcBorders>
          </w:tcPr>
          <w:p w14:paraId="4CF150FB" w14:textId="77777777" w:rsidR="00337C5A" w:rsidRPr="00964EEE" w:rsidRDefault="00337C5A" w:rsidP="009249CD">
            <w:pPr>
              <w:pStyle w:val="Tablevaluetext"/>
              <w:rPr>
                <w:rFonts w:cs="Arial"/>
              </w:rPr>
            </w:pPr>
            <w:r w:rsidRPr="00964EEE">
              <w:rPr>
                <w:rFonts w:cs="Arial"/>
                <w:b/>
              </w:rPr>
              <w:t>B</w:t>
            </w:r>
          </w:p>
        </w:tc>
        <w:tc>
          <w:tcPr>
            <w:tcW w:w="876" w:type="dxa"/>
            <w:tcBorders>
              <w:left w:val="single" w:sz="6" w:space="0" w:color="000000"/>
              <w:right w:val="single" w:sz="6" w:space="0" w:color="000000"/>
            </w:tcBorders>
            <w:vAlign w:val="bottom"/>
          </w:tcPr>
          <w:p w14:paraId="60BC9A0D" w14:textId="6B04A2A7" w:rsidR="00337C5A" w:rsidRPr="00964EEE" w:rsidRDefault="009564FD" w:rsidP="009564FD">
            <w:pPr>
              <w:pStyle w:val="Tablevaluetext"/>
              <w:spacing w:before="20"/>
              <w:rPr>
                <w:rFonts w:cs="Arial"/>
              </w:rPr>
            </w:pPr>
            <w:r>
              <w:rPr>
                <w:rFonts w:cs="Arial"/>
              </w:rPr>
              <w:sym w:font="Wingdings 2" w:char="F050"/>
            </w:r>
          </w:p>
        </w:tc>
        <w:tc>
          <w:tcPr>
            <w:tcW w:w="2452" w:type="dxa"/>
            <w:tcBorders>
              <w:left w:val="single" w:sz="6" w:space="0" w:color="000000"/>
              <w:right w:val="nil"/>
            </w:tcBorders>
            <w:vAlign w:val="bottom"/>
          </w:tcPr>
          <w:p w14:paraId="3E6EE201" w14:textId="299B3AE0" w:rsidR="00337C5A" w:rsidRPr="00964EEE" w:rsidRDefault="009564FD" w:rsidP="009564FD">
            <w:pPr>
              <w:pStyle w:val="Tablevaluetext"/>
              <w:spacing w:before="20"/>
              <w:rPr>
                <w:rFonts w:cs="Arial"/>
              </w:rPr>
            </w:pPr>
            <w:r>
              <w:rPr>
                <w:rFonts w:cs="Arial"/>
              </w:rPr>
              <w:sym w:font="Wingdings 2" w:char="F050"/>
            </w:r>
          </w:p>
        </w:tc>
        <w:tc>
          <w:tcPr>
            <w:tcW w:w="2452" w:type="dxa"/>
            <w:tcBorders>
              <w:left w:val="single" w:sz="6" w:space="0" w:color="000000"/>
              <w:right w:val="nil"/>
            </w:tcBorders>
            <w:vAlign w:val="bottom"/>
          </w:tcPr>
          <w:p w14:paraId="3EE10ED0" w14:textId="77777777" w:rsidR="00337C5A" w:rsidRPr="00964EEE" w:rsidRDefault="00337C5A" w:rsidP="009564FD">
            <w:pPr>
              <w:pStyle w:val="Tablevaluetext"/>
              <w:spacing w:before="20"/>
              <w:rPr>
                <w:rFonts w:cs="Arial"/>
              </w:rPr>
            </w:pPr>
          </w:p>
        </w:tc>
        <w:tc>
          <w:tcPr>
            <w:tcW w:w="2452" w:type="dxa"/>
            <w:tcBorders>
              <w:left w:val="single" w:sz="6" w:space="0" w:color="000000"/>
              <w:right w:val="nil"/>
            </w:tcBorders>
          </w:tcPr>
          <w:p w14:paraId="5B022238" w14:textId="77777777" w:rsidR="00337C5A" w:rsidRPr="00964EEE" w:rsidRDefault="00337C5A" w:rsidP="009249CD">
            <w:pPr>
              <w:pStyle w:val="Tablevaluetext"/>
              <w:rPr>
                <w:rFonts w:cs="Arial"/>
              </w:rPr>
            </w:pPr>
            <w:r w:rsidRPr="00964EEE">
              <w:rPr>
                <w:rFonts w:cs="Arial"/>
              </w:rPr>
              <w:t>1</w:t>
            </w:r>
          </w:p>
        </w:tc>
      </w:tr>
      <w:tr w:rsidR="009564FD" w14:paraId="40B8F721" w14:textId="77777777" w:rsidTr="009564FD">
        <w:tc>
          <w:tcPr>
            <w:tcW w:w="876" w:type="dxa"/>
            <w:tcBorders>
              <w:top w:val="single" w:sz="6" w:space="0" w:color="000000"/>
              <w:left w:val="nil"/>
              <w:bottom w:val="single" w:sz="6" w:space="0" w:color="000000"/>
              <w:right w:val="single" w:sz="6" w:space="0" w:color="000000"/>
            </w:tcBorders>
          </w:tcPr>
          <w:p w14:paraId="0097BFCD" w14:textId="77777777" w:rsidR="009564FD" w:rsidRPr="00964EEE" w:rsidRDefault="009564FD" w:rsidP="009564FD">
            <w:pPr>
              <w:pStyle w:val="Tablevaluetext"/>
              <w:rPr>
                <w:rFonts w:cs="Arial"/>
              </w:rPr>
            </w:pPr>
            <w:r w:rsidRPr="00964EEE">
              <w:rPr>
                <w:rFonts w:cs="Arial"/>
                <w:b/>
              </w:rPr>
              <w:t>B</w:t>
            </w:r>
          </w:p>
        </w:tc>
        <w:tc>
          <w:tcPr>
            <w:tcW w:w="876" w:type="dxa"/>
            <w:tcBorders>
              <w:left w:val="single" w:sz="6" w:space="0" w:color="000000"/>
              <w:right w:val="single" w:sz="6" w:space="0" w:color="000000"/>
            </w:tcBorders>
            <w:vAlign w:val="bottom"/>
          </w:tcPr>
          <w:p w14:paraId="58A5BF10" w14:textId="60687FC2" w:rsidR="009564FD" w:rsidRPr="00964EEE" w:rsidRDefault="009564FD" w:rsidP="009564FD">
            <w:pPr>
              <w:pStyle w:val="Tablevaluetext"/>
              <w:spacing w:before="20"/>
              <w:rPr>
                <w:rFonts w:cs="Arial"/>
              </w:rPr>
            </w:pPr>
            <w:r>
              <w:rPr>
                <w:rFonts w:cs="Arial"/>
              </w:rPr>
              <w:sym w:font="Wingdings 2" w:char="F050"/>
            </w:r>
          </w:p>
        </w:tc>
        <w:tc>
          <w:tcPr>
            <w:tcW w:w="2452" w:type="dxa"/>
            <w:tcBorders>
              <w:left w:val="single" w:sz="6" w:space="0" w:color="000000"/>
              <w:right w:val="nil"/>
            </w:tcBorders>
            <w:vAlign w:val="bottom"/>
          </w:tcPr>
          <w:p w14:paraId="699FAD5D" w14:textId="77777777" w:rsidR="009564FD" w:rsidRPr="00964EEE" w:rsidRDefault="009564FD" w:rsidP="009564FD">
            <w:pPr>
              <w:pStyle w:val="Tablevaluetext"/>
              <w:spacing w:before="20"/>
              <w:rPr>
                <w:rFonts w:cs="Arial"/>
              </w:rPr>
            </w:pPr>
          </w:p>
        </w:tc>
        <w:tc>
          <w:tcPr>
            <w:tcW w:w="2452" w:type="dxa"/>
            <w:tcBorders>
              <w:left w:val="single" w:sz="6" w:space="0" w:color="000000"/>
              <w:right w:val="nil"/>
            </w:tcBorders>
            <w:vAlign w:val="bottom"/>
          </w:tcPr>
          <w:p w14:paraId="2DCACB50" w14:textId="6AFBCE9B" w:rsidR="009564FD" w:rsidRPr="00964EEE" w:rsidRDefault="009564FD" w:rsidP="009564FD">
            <w:pPr>
              <w:pStyle w:val="Tablevaluetext"/>
              <w:spacing w:before="20"/>
              <w:rPr>
                <w:rFonts w:cs="Arial"/>
              </w:rPr>
            </w:pPr>
            <w:r w:rsidRPr="00691870">
              <w:rPr>
                <w:rFonts w:cs="Arial"/>
              </w:rPr>
              <w:sym w:font="Wingdings 2" w:char="F050"/>
            </w:r>
          </w:p>
        </w:tc>
        <w:tc>
          <w:tcPr>
            <w:tcW w:w="2452" w:type="dxa"/>
            <w:tcBorders>
              <w:left w:val="single" w:sz="6" w:space="0" w:color="000000"/>
              <w:right w:val="nil"/>
            </w:tcBorders>
          </w:tcPr>
          <w:p w14:paraId="57E67F92" w14:textId="77777777" w:rsidR="009564FD" w:rsidRPr="00964EEE" w:rsidRDefault="009564FD" w:rsidP="009564FD">
            <w:pPr>
              <w:pStyle w:val="Tablevaluetext"/>
              <w:rPr>
                <w:rFonts w:cs="Arial"/>
              </w:rPr>
            </w:pPr>
            <w:r w:rsidRPr="00964EEE">
              <w:rPr>
                <w:rFonts w:cs="Arial"/>
              </w:rPr>
              <w:t>2</w:t>
            </w:r>
          </w:p>
        </w:tc>
      </w:tr>
      <w:tr w:rsidR="009564FD" w14:paraId="4A5D7745" w14:textId="77777777" w:rsidTr="009564FD">
        <w:tc>
          <w:tcPr>
            <w:tcW w:w="876" w:type="dxa"/>
            <w:tcBorders>
              <w:top w:val="single" w:sz="6" w:space="0" w:color="000000"/>
              <w:left w:val="nil"/>
              <w:bottom w:val="single" w:sz="6" w:space="0" w:color="000000"/>
              <w:right w:val="single" w:sz="6" w:space="0" w:color="000000"/>
            </w:tcBorders>
          </w:tcPr>
          <w:p w14:paraId="12ED86D5" w14:textId="77777777" w:rsidR="009564FD" w:rsidRPr="00964EEE" w:rsidRDefault="009564FD" w:rsidP="009564FD">
            <w:pPr>
              <w:pStyle w:val="Tablevaluetext"/>
              <w:rPr>
                <w:rFonts w:cs="Arial"/>
              </w:rPr>
            </w:pPr>
            <w:r w:rsidRPr="00964EEE">
              <w:rPr>
                <w:rFonts w:cs="Arial"/>
                <w:b/>
              </w:rPr>
              <w:t>C</w:t>
            </w:r>
          </w:p>
        </w:tc>
        <w:tc>
          <w:tcPr>
            <w:tcW w:w="876" w:type="dxa"/>
            <w:tcBorders>
              <w:left w:val="single" w:sz="6" w:space="0" w:color="000000"/>
              <w:right w:val="single" w:sz="6" w:space="0" w:color="000000"/>
            </w:tcBorders>
            <w:vAlign w:val="bottom"/>
          </w:tcPr>
          <w:p w14:paraId="3D5A44B0" w14:textId="77777777" w:rsidR="009564FD" w:rsidRPr="00964EEE" w:rsidRDefault="009564FD" w:rsidP="009564FD">
            <w:pPr>
              <w:pStyle w:val="Tablevaluetext"/>
              <w:spacing w:before="20"/>
              <w:rPr>
                <w:rFonts w:cs="Arial"/>
              </w:rPr>
            </w:pPr>
          </w:p>
        </w:tc>
        <w:tc>
          <w:tcPr>
            <w:tcW w:w="2452" w:type="dxa"/>
            <w:tcBorders>
              <w:left w:val="single" w:sz="6" w:space="0" w:color="000000"/>
              <w:right w:val="nil"/>
            </w:tcBorders>
            <w:vAlign w:val="bottom"/>
          </w:tcPr>
          <w:p w14:paraId="4B09ED54" w14:textId="593EFC0D" w:rsidR="009564FD" w:rsidRPr="00964EEE" w:rsidRDefault="009564FD" w:rsidP="009564FD">
            <w:pPr>
              <w:pStyle w:val="Tablevaluetext"/>
              <w:spacing w:before="20"/>
              <w:rPr>
                <w:rFonts w:cs="Arial"/>
              </w:rPr>
            </w:pPr>
            <w:r w:rsidRPr="006B078E">
              <w:rPr>
                <w:rFonts w:cs="Arial"/>
              </w:rPr>
              <w:sym w:font="Wingdings 2" w:char="F050"/>
            </w:r>
          </w:p>
        </w:tc>
        <w:tc>
          <w:tcPr>
            <w:tcW w:w="2452" w:type="dxa"/>
            <w:tcBorders>
              <w:left w:val="single" w:sz="6" w:space="0" w:color="000000"/>
              <w:right w:val="nil"/>
            </w:tcBorders>
            <w:vAlign w:val="bottom"/>
          </w:tcPr>
          <w:p w14:paraId="56E27DBD" w14:textId="0FAD1D26" w:rsidR="009564FD" w:rsidRPr="00964EEE" w:rsidRDefault="009564FD" w:rsidP="009564FD">
            <w:pPr>
              <w:pStyle w:val="Tablevaluetext"/>
              <w:spacing w:before="20"/>
              <w:rPr>
                <w:rFonts w:cs="Arial"/>
              </w:rPr>
            </w:pPr>
            <w:r w:rsidRPr="00691870">
              <w:rPr>
                <w:rFonts w:cs="Arial"/>
              </w:rPr>
              <w:sym w:font="Wingdings 2" w:char="F050"/>
            </w:r>
          </w:p>
        </w:tc>
        <w:tc>
          <w:tcPr>
            <w:tcW w:w="2452" w:type="dxa"/>
            <w:tcBorders>
              <w:left w:val="single" w:sz="6" w:space="0" w:color="000000"/>
              <w:right w:val="nil"/>
            </w:tcBorders>
          </w:tcPr>
          <w:p w14:paraId="49FEADC7" w14:textId="77777777" w:rsidR="009564FD" w:rsidRPr="00964EEE" w:rsidRDefault="009564FD" w:rsidP="009564FD">
            <w:pPr>
              <w:pStyle w:val="Tablevaluetext"/>
              <w:rPr>
                <w:rFonts w:cs="Arial"/>
              </w:rPr>
            </w:pPr>
            <w:r w:rsidRPr="00964EEE">
              <w:rPr>
                <w:rFonts w:cs="Arial"/>
              </w:rPr>
              <w:t>3</w:t>
            </w:r>
          </w:p>
        </w:tc>
      </w:tr>
      <w:tr w:rsidR="009564FD" w14:paraId="3BCBCBFE" w14:textId="77777777" w:rsidTr="009564FD">
        <w:tc>
          <w:tcPr>
            <w:tcW w:w="876" w:type="dxa"/>
            <w:tcBorders>
              <w:top w:val="single" w:sz="6" w:space="0" w:color="000000"/>
              <w:left w:val="nil"/>
              <w:bottom w:val="single" w:sz="6" w:space="0" w:color="000000"/>
              <w:right w:val="single" w:sz="6" w:space="0" w:color="000000"/>
            </w:tcBorders>
          </w:tcPr>
          <w:p w14:paraId="7EB572F2" w14:textId="77777777" w:rsidR="009564FD" w:rsidRPr="00964EEE" w:rsidRDefault="009564FD" w:rsidP="009564FD">
            <w:pPr>
              <w:pStyle w:val="Tablevaluetext"/>
              <w:rPr>
                <w:rFonts w:cs="Arial"/>
                <w:b/>
              </w:rPr>
            </w:pPr>
            <w:r w:rsidRPr="00964EEE">
              <w:rPr>
                <w:rFonts w:cs="Arial"/>
                <w:b/>
              </w:rPr>
              <w:t>D</w:t>
            </w:r>
          </w:p>
        </w:tc>
        <w:tc>
          <w:tcPr>
            <w:tcW w:w="876" w:type="dxa"/>
            <w:tcBorders>
              <w:left w:val="single" w:sz="6" w:space="0" w:color="000000"/>
              <w:right w:val="single" w:sz="6" w:space="0" w:color="000000"/>
            </w:tcBorders>
            <w:vAlign w:val="bottom"/>
          </w:tcPr>
          <w:p w14:paraId="1207A8CD" w14:textId="3BECF34C" w:rsidR="009564FD" w:rsidRPr="00964EEE" w:rsidRDefault="009564FD" w:rsidP="009564FD">
            <w:pPr>
              <w:pStyle w:val="Tablevaluetext"/>
              <w:spacing w:before="20"/>
              <w:rPr>
                <w:rFonts w:cs="Arial"/>
              </w:rPr>
            </w:pPr>
            <w:r>
              <w:rPr>
                <w:rFonts w:cs="Arial"/>
              </w:rPr>
              <w:sym w:font="Wingdings 2" w:char="F050"/>
            </w:r>
          </w:p>
        </w:tc>
        <w:tc>
          <w:tcPr>
            <w:tcW w:w="2452" w:type="dxa"/>
            <w:tcBorders>
              <w:left w:val="single" w:sz="6" w:space="0" w:color="000000"/>
              <w:right w:val="nil"/>
            </w:tcBorders>
            <w:vAlign w:val="bottom"/>
          </w:tcPr>
          <w:p w14:paraId="4AE36FC1" w14:textId="2929C6EE" w:rsidR="009564FD" w:rsidRPr="00964EEE" w:rsidRDefault="009564FD" w:rsidP="009564FD">
            <w:pPr>
              <w:pStyle w:val="Tablevaluetext"/>
              <w:spacing w:before="20"/>
              <w:rPr>
                <w:rFonts w:cs="Arial"/>
              </w:rPr>
            </w:pPr>
            <w:r w:rsidRPr="006B078E">
              <w:rPr>
                <w:rFonts w:cs="Arial"/>
              </w:rPr>
              <w:sym w:font="Wingdings 2" w:char="F050"/>
            </w:r>
          </w:p>
        </w:tc>
        <w:tc>
          <w:tcPr>
            <w:tcW w:w="2452" w:type="dxa"/>
            <w:tcBorders>
              <w:left w:val="single" w:sz="6" w:space="0" w:color="000000"/>
              <w:right w:val="nil"/>
            </w:tcBorders>
            <w:vAlign w:val="bottom"/>
          </w:tcPr>
          <w:p w14:paraId="12430A32" w14:textId="7F031DAE" w:rsidR="009564FD" w:rsidRPr="00964EEE" w:rsidRDefault="009564FD" w:rsidP="009564FD">
            <w:pPr>
              <w:pStyle w:val="Tablevaluetext"/>
              <w:spacing w:before="20"/>
              <w:rPr>
                <w:rFonts w:cs="Arial"/>
              </w:rPr>
            </w:pPr>
            <w:r w:rsidRPr="00691870">
              <w:rPr>
                <w:rFonts w:cs="Arial"/>
              </w:rPr>
              <w:sym w:font="Wingdings 2" w:char="F050"/>
            </w:r>
          </w:p>
        </w:tc>
        <w:tc>
          <w:tcPr>
            <w:tcW w:w="2452" w:type="dxa"/>
            <w:tcBorders>
              <w:left w:val="single" w:sz="6" w:space="0" w:color="000000"/>
              <w:right w:val="nil"/>
            </w:tcBorders>
          </w:tcPr>
          <w:p w14:paraId="30EAD3CA" w14:textId="77777777" w:rsidR="009564FD" w:rsidRPr="00964EEE" w:rsidRDefault="009564FD" w:rsidP="009564FD">
            <w:pPr>
              <w:pStyle w:val="Tablevaluetext"/>
              <w:rPr>
                <w:rFonts w:cs="Arial"/>
              </w:rPr>
            </w:pPr>
            <w:r w:rsidRPr="00964EEE">
              <w:rPr>
                <w:rFonts w:cs="Arial"/>
              </w:rPr>
              <w:t>3</w:t>
            </w:r>
          </w:p>
        </w:tc>
      </w:tr>
      <w:tr w:rsidR="00337C5A" w14:paraId="00A27FB6" w14:textId="77777777" w:rsidTr="009564FD">
        <w:tc>
          <w:tcPr>
            <w:tcW w:w="876" w:type="dxa"/>
            <w:tcBorders>
              <w:top w:val="single" w:sz="6" w:space="0" w:color="000000"/>
              <w:left w:val="nil"/>
              <w:bottom w:val="single" w:sz="6" w:space="0" w:color="000000"/>
              <w:right w:val="single" w:sz="6" w:space="0" w:color="000000"/>
            </w:tcBorders>
          </w:tcPr>
          <w:p w14:paraId="145DA06C" w14:textId="77777777" w:rsidR="00337C5A" w:rsidRPr="00964EEE" w:rsidRDefault="00337C5A" w:rsidP="009249CD">
            <w:pPr>
              <w:pStyle w:val="Tablevaluetext"/>
              <w:rPr>
                <w:rFonts w:cs="Arial"/>
                <w:b/>
              </w:rPr>
            </w:pPr>
            <w:r w:rsidRPr="00964EEE">
              <w:rPr>
                <w:rFonts w:cs="Arial"/>
                <w:b/>
              </w:rPr>
              <w:t>E</w:t>
            </w:r>
          </w:p>
        </w:tc>
        <w:tc>
          <w:tcPr>
            <w:tcW w:w="876" w:type="dxa"/>
            <w:tcBorders>
              <w:left w:val="single" w:sz="6" w:space="0" w:color="000000"/>
              <w:right w:val="single" w:sz="6" w:space="0" w:color="000000"/>
            </w:tcBorders>
            <w:vAlign w:val="bottom"/>
          </w:tcPr>
          <w:p w14:paraId="66E01E35" w14:textId="7006B6A0" w:rsidR="00337C5A" w:rsidRPr="00964EEE" w:rsidRDefault="009564FD" w:rsidP="009564FD">
            <w:pPr>
              <w:pStyle w:val="Tablevaluetext"/>
              <w:spacing w:before="20"/>
              <w:rPr>
                <w:rFonts w:cs="Arial"/>
              </w:rPr>
            </w:pPr>
            <w:r>
              <w:rPr>
                <w:rFonts w:cs="Arial"/>
              </w:rPr>
              <w:sym w:font="Wingdings 2" w:char="F050"/>
            </w:r>
          </w:p>
        </w:tc>
        <w:tc>
          <w:tcPr>
            <w:tcW w:w="2452" w:type="dxa"/>
            <w:tcBorders>
              <w:left w:val="single" w:sz="6" w:space="0" w:color="000000"/>
              <w:right w:val="nil"/>
            </w:tcBorders>
            <w:vAlign w:val="bottom"/>
          </w:tcPr>
          <w:p w14:paraId="3EF3C254" w14:textId="77777777" w:rsidR="00337C5A" w:rsidRPr="00964EEE" w:rsidRDefault="00337C5A" w:rsidP="009564FD">
            <w:pPr>
              <w:pStyle w:val="Tablevaluetext"/>
              <w:spacing w:before="20"/>
              <w:rPr>
                <w:rFonts w:cs="Arial"/>
              </w:rPr>
            </w:pPr>
          </w:p>
        </w:tc>
        <w:tc>
          <w:tcPr>
            <w:tcW w:w="2452" w:type="dxa"/>
            <w:tcBorders>
              <w:left w:val="single" w:sz="6" w:space="0" w:color="000000"/>
              <w:right w:val="nil"/>
            </w:tcBorders>
            <w:vAlign w:val="bottom"/>
          </w:tcPr>
          <w:p w14:paraId="2872D9A6" w14:textId="77777777" w:rsidR="00337C5A" w:rsidRPr="00964EEE" w:rsidRDefault="00337C5A" w:rsidP="009564FD">
            <w:pPr>
              <w:pStyle w:val="Tablevaluetext"/>
              <w:spacing w:before="20"/>
              <w:rPr>
                <w:rFonts w:cs="Arial"/>
              </w:rPr>
            </w:pPr>
          </w:p>
        </w:tc>
        <w:tc>
          <w:tcPr>
            <w:tcW w:w="2452" w:type="dxa"/>
            <w:tcBorders>
              <w:left w:val="single" w:sz="6" w:space="0" w:color="000000"/>
              <w:right w:val="nil"/>
            </w:tcBorders>
          </w:tcPr>
          <w:p w14:paraId="59147392" w14:textId="77777777" w:rsidR="00337C5A" w:rsidRPr="00964EEE" w:rsidRDefault="00337C5A" w:rsidP="009249CD">
            <w:pPr>
              <w:pStyle w:val="Tablevaluetext"/>
              <w:rPr>
                <w:rFonts w:cs="Arial"/>
              </w:rPr>
            </w:pPr>
            <w:r w:rsidRPr="00964EEE">
              <w:rPr>
                <w:rFonts w:cs="Arial"/>
              </w:rPr>
              <w:t>4</w:t>
            </w:r>
          </w:p>
        </w:tc>
      </w:tr>
      <w:tr w:rsidR="00337C5A" w14:paraId="15AC01F8" w14:textId="77777777" w:rsidTr="009564FD">
        <w:trPr>
          <w:trHeight w:val="65"/>
        </w:trPr>
        <w:tc>
          <w:tcPr>
            <w:tcW w:w="876" w:type="dxa"/>
            <w:tcBorders>
              <w:top w:val="single" w:sz="6" w:space="0" w:color="000000"/>
              <w:left w:val="nil"/>
              <w:bottom w:val="single" w:sz="12" w:space="0" w:color="000000"/>
              <w:right w:val="single" w:sz="6" w:space="0" w:color="000000"/>
            </w:tcBorders>
          </w:tcPr>
          <w:p w14:paraId="750A0A28" w14:textId="77777777" w:rsidR="00337C5A" w:rsidRPr="00964EEE" w:rsidRDefault="00337C5A" w:rsidP="009249CD">
            <w:pPr>
              <w:pStyle w:val="Tablevaluetext"/>
              <w:rPr>
                <w:rFonts w:cs="Arial"/>
                <w:b/>
              </w:rPr>
            </w:pPr>
            <w:r w:rsidRPr="00964EEE">
              <w:rPr>
                <w:rFonts w:cs="Arial"/>
                <w:b/>
              </w:rPr>
              <w:t>F</w:t>
            </w:r>
          </w:p>
        </w:tc>
        <w:tc>
          <w:tcPr>
            <w:tcW w:w="876" w:type="dxa"/>
            <w:tcBorders>
              <w:left w:val="single" w:sz="6" w:space="0" w:color="000000"/>
              <w:bottom w:val="single" w:sz="12" w:space="0" w:color="000000"/>
              <w:right w:val="single" w:sz="6" w:space="0" w:color="000000"/>
            </w:tcBorders>
            <w:vAlign w:val="bottom"/>
          </w:tcPr>
          <w:p w14:paraId="1D34A4B5" w14:textId="77777777" w:rsidR="00337C5A" w:rsidRPr="00964EEE" w:rsidRDefault="00337C5A" w:rsidP="009564FD">
            <w:pPr>
              <w:pStyle w:val="Tablevaluetext"/>
              <w:spacing w:before="20"/>
              <w:rPr>
                <w:rFonts w:cs="Arial"/>
              </w:rPr>
            </w:pPr>
          </w:p>
        </w:tc>
        <w:tc>
          <w:tcPr>
            <w:tcW w:w="2452" w:type="dxa"/>
            <w:tcBorders>
              <w:left w:val="single" w:sz="6" w:space="0" w:color="000000"/>
              <w:bottom w:val="single" w:sz="12" w:space="0" w:color="000000"/>
              <w:right w:val="nil"/>
            </w:tcBorders>
            <w:vAlign w:val="bottom"/>
          </w:tcPr>
          <w:p w14:paraId="079F82A8" w14:textId="77777777" w:rsidR="00337C5A" w:rsidRPr="00964EEE" w:rsidRDefault="00337C5A" w:rsidP="009564FD">
            <w:pPr>
              <w:pStyle w:val="Tablevaluetext"/>
              <w:spacing w:before="20"/>
              <w:rPr>
                <w:rFonts w:cs="Arial"/>
              </w:rPr>
            </w:pPr>
          </w:p>
        </w:tc>
        <w:tc>
          <w:tcPr>
            <w:tcW w:w="2452" w:type="dxa"/>
            <w:tcBorders>
              <w:left w:val="single" w:sz="6" w:space="0" w:color="000000"/>
              <w:bottom w:val="single" w:sz="12" w:space="0" w:color="000000"/>
              <w:right w:val="nil"/>
            </w:tcBorders>
            <w:vAlign w:val="bottom"/>
          </w:tcPr>
          <w:p w14:paraId="0D6424C7" w14:textId="77777777" w:rsidR="00337C5A" w:rsidRPr="00964EEE" w:rsidRDefault="00337C5A" w:rsidP="009564FD">
            <w:pPr>
              <w:pStyle w:val="Tablevaluetext"/>
              <w:spacing w:before="20"/>
              <w:rPr>
                <w:rFonts w:cs="Arial"/>
              </w:rPr>
            </w:pPr>
          </w:p>
        </w:tc>
        <w:tc>
          <w:tcPr>
            <w:tcW w:w="2452" w:type="dxa"/>
            <w:tcBorders>
              <w:left w:val="single" w:sz="6" w:space="0" w:color="000000"/>
              <w:bottom w:val="single" w:sz="12" w:space="0" w:color="000000"/>
              <w:right w:val="nil"/>
            </w:tcBorders>
          </w:tcPr>
          <w:p w14:paraId="55E38D2E" w14:textId="77777777" w:rsidR="00337C5A" w:rsidRPr="00964EEE" w:rsidRDefault="00337C5A" w:rsidP="009249CD">
            <w:pPr>
              <w:pStyle w:val="Tablevaluetext"/>
              <w:rPr>
                <w:rFonts w:cs="Arial"/>
              </w:rPr>
            </w:pPr>
            <w:r w:rsidRPr="00964EEE">
              <w:rPr>
                <w:rFonts w:cs="Arial"/>
              </w:rPr>
              <w:t>@</w:t>
            </w:r>
          </w:p>
        </w:tc>
      </w:tr>
    </w:tbl>
    <w:p w14:paraId="02D43BEC" w14:textId="77777777" w:rsidR="00520568" w:rsidRPr="002261A3" w:rsidRDefault="00316FBE" w:rsidP="00F41A95">
      <w:pPr>
        <w:pStyle w:val="H4Parts"/>
      </w:pPr>
      <w:r>
        <w:t>Related data</w:t>
      </w:r>
    </w:p>
    <w:p w14:paraId="230B8263" w14:textId="77777777" w:rsidR="00520568" w:rsidRPr="002261A3" w:rsidRDefault="00520568" w:rsidP="001D6B56">
      <w:pPr>
        <w:pStyle w:val="Bodytext"/>
      </w:pPr>
      <w:r w:rsidRPr="002261A3">
        <w:t>Not applicable</w:t>
      </w:r>
    </w:p>
    <w:p w14:paraId="0B95C58B" w14:textId="77777777" w:rsidR="00520568" w:rsidRPr="002261A3" w:rsidRDefault="00316FBE" w:rsidP="00F41A95">
      <w:pPr>
        <w:pStyle w:val="H4Parts"/>
      </w:pPr>
      <w:r>
        <w:lastRenderedPageBreak/>
        <w:t>Type of relationsh</w:t>
      </w:r>
      <w:r w:rsidR="0096282C">
        <w:t>ip</w:t>
      </w:r>
    </w:p>
    <w:p w14:paraId="0BC82B1C" w14:textId="77777777" w:rsidR="00520568" w:rsidRPr="002261A3" w:rsidRDefault="00520568" w:rsidP="001D6B56">
      <w:pPr>
        <w:pStyle w:val="Bodytext"/>
      </w:pPr>
      <w:r w:rsidRPr="002261A3">
        <w:t>Not applicable</w:t>
      </w:r>
    </w:p>
    <w:p w14:paraId="192A7AD6" w14:textId="77777777" w:rsidR="00520568" w:rsidRDefault="00316FBE"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342FDC" w14:paraId="78687847" w14:textId="77777777" w:rsidTr="009346C3">
        <w:tc>
          <w:tcPr>
            <w:tcW w:w="1984" w:type="dxa"/>
            <w:tcBorders>
              <w:top w:val="single" w:sz="12" w:space="0" w:color="000000"/>
              <w:left w:val="nil"/>
              <w:bottom w:val="single" w:sz="6" w:space="0" w:color="000000"/>
              <w:right w:val="single" w:sz="6" w:space="0" w:color="000000"/>
            </w:tcBorders>
          </w:tcPr>
          <w:p w14:paraId="0DB716EC" w14:textId="77777777" w:rsidR="00337C5A" w:rsidRPr="00342FDC" w:rsidRDefault="00337C5A" w:rsidP="00342FDC">
            <w:pPr>
              <w:pStyle w:val="Tableheading"/>
              <w:jc w:val="left"/>
              <w:rPr>
                <w:bCs/>
              </w:rPr>
            </w:pPr>
            <w:r w:rsidRPr="00342FDC">
              <w:rPr>
                <w:bCs/>
              </w:rPr>
              <w:t>Value</w:t>
            </w:r>
          </w:p>
        </w:tc>
        <w:tc>
          <w:tcPr>
            <w:tcW w:w="7124" w:type="dxa"/>
            <w:tcBorders>
              <w:top w:val="single" w:sz="12" w:space="0" w:color="000000"/>
              <w:left w:val="single" w:sz="6" w:space="0" w:color="000000"/>
              <w:bottom w:val="single" w:sz="6" w:space="0" w:color="000000"/>
              <w:right w:val="nil"/>
            </w:tcBorders>
          </w:tcPr>
          <w:p w14:paraId="43F71188" w14:textId="59401E9E" w:rsidR="00337C5A" w:rsidRPr="00342FDC" w:rsidRDefault="00337C5A" w:rsidP="00342FDC">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Indigenous status identifier</w:t>
            </w:r>
            <w:r w:rsidR="00DB6678" w:rsidRPr="00342FDC">
              <w:rPr>
                <w:bCs/>
                <w:noProof/>
              </w:rPr>
              <w:fldChar w:fldCharType="end"/>
            </w:r>
          </w:p>
        </w:tc>
      </w:tr>
      <w:tr w:rsidR="00337C5A" w14:paraId="63608839" w14:textId="77777777" w:rsidTr="009346C3">
        <w:tc>
          <w:tcPr>
            <w:tcW w:w="1984" w:type="dxa"/>
            <w:tcBorders>
              <w:top w:val="single" w:sz="6" w:space="0" w:color="000000"/>
              <w:left w:val="nil"/>
              <w:bottom w:val="single" w:sz="6" w:space="0" w:color="000000"/>
              <w:right w:val="single" w:sz="6" w:space="0" w:color="000000"/>
            </w:tcBorders>
          </w:tcPr>
          <w:p w14:paraId="5ADB2EE2" w14:textId="77777777" w:rsidR="00337C5A" w:rsidRPr="00B41383" w:rsidRDefault="00337C5A" w:rsidP="00342FDC">
            <w:pPr>
              <w:pStyle w:val="Tabledescriptext"/>
            </w:pPr>
            <w:r w:rsidRPr="00B41383">
              <w:t>1</w:t>
            </w:r>
          </w:p>
        </w:tc>
        <w:tc>
          <w:tcPr>
            <w:tcW w:w="7124" w:type="dxa"/>
            <w:tcBorders>
              <w:top w:val="single" w:sz="6" w:space="0" w:color="000000"/>
              <w:left w:val="single" w:sz="6" w:space="0" w:color="000000"/>
              <w:bottom w:val="single" w:sz="6" w:space="0" w:color="000000"/>
              <w:right w:val="nil"/>
            </w:tcBorders>
          </w:tcPr>
          <w:p w14:paraId="25A26DF1" w14:textId="77777777" w:rsidR="00337C5A" w:rsidRPr="00B41383" w:rsidRDefault="00337C5A" w:rsidP="00342FDC">
            <w:pPr>
              <w:pStyle w:val="Tabledescriptext"/>
            </w:pPr>
            <w:r w:rsidRPr="00B41383">
              <w:rPr>
                <w:lang w:val="en-GB"/>
              </w:rPr>
              <w:t>Yes, Aboriginal</w:t>
            </w:r>
          </w:p>
        </w:tc>
      </w:tr>
      <w:tr w:rsidR="00337C5A" w14:paraId="02CC0775" w14:textId="77777777" w:rsidTr="009346C3">
        <w:tc>
          <w:tcPr>
            <w:tcW w:w="1984" w:type="dxa"/>
            <w:tcBorders>
              <w:top w:val="single" w:sz="6" w:space="0" w:color="000000"/>
              <w:left w:val="nil"/>
              <w:bottom w:val="single" w:sz="6" w:space="0" w:color="000000"/>
              <w:right w:val="single" w:sz="6" w:space="0" w:color="000000"/>
            </w:tcBorders>
          </w:tcPr>
          <w:p w14:paraId="0956CC1A" w14:textId="77777777" w:rsidR="00337C5A" w:rsidRPr="00B41383" w:rsidRDefault="00337C5A" w:rsidP="00342FDC">
            <w:pPr>
              <w:pStyle w:val="Tabledescriptext"/>
            </w:pPr>
            <w:r w:rsidRPr="00B41383">
              <w:t>2</w:t>
            </w:r>
          </w:p>
        </w:tc>
        <w:tc>
          <w:tcPr>
            <w:tcW w:w="7124" w:type="dxa"/>
            <w:tcBorders>
              <w:top w:val="single" w:sz="6" w:space="0" w:color="000000"/>
              <w:left w:val="single" w:sz="6" w:space="0" w:color="000000"/>
              <w:bottom w:val="single" w:sz="6" w:space="0" w:color="000000"/>
              <w:right w:val="nil"/>
            </w:tcBorders>
          </w:tcPr>
          <w:p w14:paraId="61E0A94E" w14:textId="77777777" w:rsidR="00337C5A" w:rsidRPr="00B41383" w:rsidRDefault="00337C5A" w:rsidP="00342FDC">
            <w:pPr>
              <w:pStyle w:val="Tabledescriptext"/>
              <w:rPr>
                <w:lang w:eastAsia="en-AU"/>
              </w:rPr>
            </w:pPr>
            <w:r w:rsidRPr="009346C3">
              <w:rPr>
                <w:lang w:eastAsia="en-AU"/>
              </w:rPr>
              <w:t>Yes, Torres Strait Islander</w:t>
            </w:r>
          </w:p>
        </w:tc>
      </w:tr>
      <w:tr w:rsidR="00337C5A" w14:paraId="21B0A82E" w14:textId="77777777" w:rsidTr="009346C3">
        <w:tc>
          <w:tcPr>
            <w:tcW w:w="1984" w:type="dxa"/>
            <w:tcBorders>
              <w:top w:val="single" w:sz="6" w:space="0" w:color="000000"/>
              <w:left w:val="nil"/>
              <w:bottom w:val="single" w:sz="6" w:space="0" w:color="000000"/>
              <w:right w:val="single" w:sz="6" w:space="0" w:color="000000"/>
            </w:tcBorders>
          </w:tcPr>
          <w:p w14:paraId="6846B91E" w14:textId="77777777" w:rsidR="00337C5A" w:rsidRPr="00B41383" w:rsidRDefault="00337C5A" w:rsidP="00342FDC">
            <w:pPr>
              <w:pStyle w:val="Tabledescriptext"/>
            </w:pPr>
            <w:r w:rsidRPr="00B41383">
              <w:t>3</w:t>
            </w:r>
          </w:p>
        </w:tc>
        <w:tc>
          <w:tcPr>
            <w:tcW w:w="7124" w:type="dxa"/>
            <w:tcBorders>
              <w:top w:val="single" w:sz="6" w:space="0" w:color="000000"/>
              <w:left w:val="single" w:sz="6" w:space="0" w:color="000000"/>
              <w:bottom w:val="single" w:sz="6" w:space="0" w:color="000000"/>
              <w:right w:val="nil"/>
            </w:tcBorders>
          </w:tcPr>
          <w:p w14:paraId="7C3894C8" w14:textId="77777777" w:rsidR="00337C5A" w:rsidRPr="00B41383" w:rsidRDefault="00337C5A" w:rsidP="00342FDC">
            <w:pPr>
              <w:pStyle w:val="Tabledescriptext"/>
              <w:rPr>
                <w:lang w:eastAsia="en-AU"/>
              </w:rPr>
            </w:pPr>
            <w:r w:rsidRPr="009346C3">
              <w:rPr>
                <w:lang w:eastAsia="en-AU"/>
              </w:rPr>
              <w:t>Yes, Aboriginal AND Torres Strait Islander</w:t>
            </w:r>
          </w:p>
        </w:tc>
      </w:tr>
      <w:tr w:rsidR="00337C5A" w14:paraId="6B80BDD2" w14:textId="77777777" w:rsidTr="009346C3">
        <w:tc>
          <w:tcPr>
            <w:tcW w:w="1984" w:type="dxa"/>
            <w:tcBorders>
              <w:top w:val="single" w:sz="6" w:space="0" w:color="000000"/>
              <w:left w:val="nil"/>
              <w:bottom w:val="single" w:sz="6" w:space="0" w:color="000000"/>
              <w:right w:val="single" w:sz="6" w:space="0" w:color="000000"/>
            </w:tcBorders>
          </w:tcPr>
          <w:p w14:paraId="1130B95E" w14:textId="77777777" w:rsidR="00337C5A" w:rsidRPr="00B41383" w:rsidRDefault="00337C5A" w:rsidP="00342FDC">
            <w:pPr>
              <w:pStyle w:val="Tabledescriptext"/>
            </w:pPr>
            <w:r w:rsidRPr="00B41383">
              <w:t>4</w:t>
            </w:r>
          </w:p>
        </w:tc>
        <w:tc>
          <w:tcPr>
            <w:tcW w:w="7124" w:type="dxa"/>
            <w:tcBorders>
              <w:top w:val="single" w:sz="6" w:space="0" w:color="000000"/>
              <w:left w:val="single" w:sz="6" w:space="0" w:color="000000"/>
              <w:bottom w:val="single" w:sz="6" w:space="0" w:color="000000"/>
              <w:right w:val="nil"/>
            </w:tcBorders>
          </w:tcPr>
          <w:p w14:paraId="1543F7A9" w14:textId="77777777" w:rsidR="00337C5A" w:rsidRPr="00B41383" w:rsidRDefault="00337C5A" w:rsidP="00342FDC">
            <w:pPr>
              <w:pStyle w:val="Tabledescriptext"/>
              <w:rPr>
                <w:lang w:eastAsia="en-AU"/>
              </w:rPr>
            </w:pPr>
            <w:r w:rsidRPr="009346C3">
              <w:rPr>
                <w:lang w:eastAsia="en-AU"/>
              </w:rPr>
              <w:t>No, Neither Aboriginal nor Torres Strait Islander</w:t>
            </w:r>
          </w:p>
        </w:tc>
      </w:tr>
    </w:tbl>
    <w:p w14:paraId="44FF20AB" w14:textId="77777777" w:rsidR="00520568" w:rsidRDefault="00BD0869" w:rsidP="00F7041F">
      <w:pPr>
        <w:pStyle w:val="H4Parts"/>
      </w:pPr>
      <w:r>
        <w:t>Question</w:t>
      </w:r>
    </w:p>
    <w:p w14:paraId="0A9511DF" w14:textId="77777777" w:rsidR="00520568" w:rsidRPr="002261A3" w:rsidRDefault="00520568" w:rsidP="00AD3EDB">
      <w:pPr>
        <w:pStyle w:val="Bodytext"/>
      </w:pPr>
      <w:r w:rsidRPr="002261A3">
        <w:t xml:space="preserve">Are you of Aboriginal or Torres Strait Islander origin? </w:t>
      </w:r>
    </w:p>
    <w:p w14:paraId="13DB5202" w14:textId="77777777" w:rsidR="00520568" w:rsidRPr="002261A3" w:rsidRDefault="0091360A" w:rsidP="0091360A">
      <w:pPr>
        <w:pStyle w:val="EnroltextIndent"/>
        <w:tabs>
          <w:tab w:val="clear" w:pos="2977"/>
          <w:tab w:val="left" w:pos="1276"/>
        </w:tabs>
      </w:pPr>
      <w:r>
        <w:tab/>
      </w:r>
      <w:r w:rsidR="00520568" w:rsidRPr="002261A3">
        <w:t>(For persons of both Aboriginal and Torres Strait Islander origin, mark both ‘Yes’ boxes.)</w:t>
      </w:r>
    </w:p>
    <w:tbl>
      <w:tblPr>
        <w:tblW w:w="0" w:type="auto"/>
        <w:tblInd w:w="1668" w:type="dxa"/>
        <w:tblLook w:val="00A0" w:firstRow="1" w:lastRow="0" w:firstColumn="1" w:lastColumn="0" w:noHBand="0" w:noVBand="0"/>
      </w:tblPr>
      <w:tblGrid>
        <w:gridCol w:w="2400"/>
        <w:gridCol w:w="720"/>
      </w:tblGrid>
      <w:tr w:rsidR="00CA2338" w14:paraId="3F659EAF" w14:textId="77777777">
        <w:tc>
          <w:tcPr>
            <w:tcW w:w="2400" w:type="dxa"/>
          </w:tcPr>
          <w:p w14:paraId="5FE5E0D4" w14:textId="77777777" w:rsidR="00CA2338" w:rsidRDefault="00CA2338" w:rsidP="00CA2338">
            <w:pPr>
              <w:pStyle w:val="Enroltext"/>
              <w:rPr>
                <w:noProof w:val="0"/>
              </w:rPr>
            </w:pPr>
            <w:r>
              <w:rPr>
                <w:noProof w:val="0"/>
              </w:rPr>
              <w:t>No</w:t>
            </w:r>
          </w:p>
        </w:tc>
        <w:tc>
          <w:tcPr>
            <w:tcW w:w="720" w:type="dxa"/>
          </w:tcPr>
          <w:p w14:paraId="10EF1782" w14:textId="77777777" w:rsidR="00CA2338" w:rsidRDefault="0041361D" w:rsidP="00CA2338">
            <w:pPr>
              <w:pStyle w:val="Enroltext"/>
              <w:rPr>
                <w:noProof w:val="0"/>
              </w:rPr>
            </w:pPr>
            <w:r>
              <w:rPr>
                <w:noProof w:val="0"/>
              </w:rPr>
              <w:fldChar w:fldCharType="begin">
                <w:ffData>
                  <w:name w:val="Check1"/>
                  <w:enabled/>
                  <w:calcOnExit w:val="0"/>
                  <w:checkBox>
                    <w:sizeAuto/>
                    <w:default w:val="0"/>
                  </w:checkBox>
                </w:ffData>
              </w:fldChar>
            </w:r>
            <w:r w:rsidR="00CA2338">
              <w:rPr>
                <w:noProof w:val="0"/>
              </w:rPr>
              <w:instrText xml:space="preserve"> FORMCHECKBOX </w:instrText>
            </w:r>
            <w:r>
              <w:rPr>
                <w:noProof w:val="0"/>
              </w:rPr>
            </w:r>
            <w:r>
              <w:rPr>
                <w:noProof w:val="0"/>
              </w:rPr>
              <w:fldChar w:fldCharType="separate"/>
            </w:r>
            <w:r>
              <w:rPr>
                <w:noProof w:val="0"/>
              </w:rPr>
              <w:fldChar w:fldCharType="end"/>
            </w:r>
          </w:p>
        </w:tc>
      </w:tr>
      <w:tr w:rsidR="00CA2338" w14:paraId="719144E3" w14:textId="77777777">
        <w:tc>
          <w:tcPr>
            <w:tcW w:w="2400" w:type="dxa"/>
            <w:tcBorders>
              <w:top w:val="single" w:sz="4" w:space="0" w:color="auto"/>
              <w:bottom w:val="single" w:sz="4" w:space="0" w:color="auto"/>
            </w:tcBorders>
          </w:tcPr>
          <w:p w14:paraId="38856BDA" w14:textId="77777777" w:rsidR="00CA2338" w:rsidRDefault="00CA2338" w:rsidP="00CA2338">
            <w:pPr>
              <w:pStyle w:val="Enroltext"/>
              <w:rPr>
                <w:noProof w:val="0"/>
              </w:rPr>
            </w:pPr>
            <w:r>
              <w:rPr>
                <w:noProof w:val="0"/>
              </w:rPr>
              <w:t>Yes, Aboriginal</w:t>
            </w:r>
          </w:p>
        </w:tc>
        <w:tc>
          <w:tcPr>
            <w:tcW w:w="720" w:type="dxa"/>
            <w:tcBorders>
              <w:top w:val="single" w:sz="4" w:space="0" w:color="auto"/>
              <w:bottom w:val="single" w:sz="4" w:space="0" w:color="auto"/>
            </w:tcBorders>
          </w:tcPr>
          <w:p w14:paraId="71876096" w14:textId="77777777" w:rsidR="00CA2338" w:rsidRDefault="0041361D" w:rsidP="00CA2338">
            <w:pPr>
              <w:pStyle w:val="Enroltext"/>
              <w:rPr>
                <w:noProof w:val="0"/>
              </w:rPr>
            </w:pPr>
            <w:r>
              <w:rPr>
                <w:noProof w:val="0"/>
              </w:rPr>
              <w:fldChar w:fldCharType="begin">
                <w:ffData>
                  <w:name w:val="Check1"/>
                  <w:enabled/>
                  <w:calcOnExit w:val="0"/>
                  <w:checkBox>
                    <w:sizeAuto/>
                    <w:default w:val="0"/>
                  </w:checkBox>
                </w:ffData>
              </w:fldChar>
            </w:r>
            <w:r w:rsidR="00CA2338">
              <w:rPr>
                <w:noProof w:val="0"/>
              </w:rPr>
              <w:instrText xml:space="preserve"> FORMCHECKBOX </w:instrText>
            </w:r>
            <w:r>
              <w:rPr>
                <w:noProof w:val="0"/>
              </w:rPr>
            </w:r>
            <w:r>
              <w:rPr>
                <w:noProof w:val="0"/>
              </w:rPr>
              <w:fldChar w:fldCharType="separate"/>
            </w:r>
            <w:r>
              <w:rPr>
                <w:noProof w:val="0"/>
              </w:rPr>
              <w:fldChar w:fldCharType="end"/>
            </w:r>
          </w:p>
        </w:tc>
      </w:tr>
      <w:tr w:rsidR="00CA2338" w14:paraId="75D8C604" w14:textId="77777777">
        <w:tc>
          <w:tcPr>
            <w:tcW w:w="2400" w:type="dxa"/>
            <w:tcBorders>
              <w:top w:val="single" w:sz="4" w:space="0" w:color="auto"/>
              <w:bottom w:val="single" w:sz="4" w:space="0" w:color="auto"/>
            </w:tcBorders>
          </w:tcPr>
          <w:p w14:paraId="6D0CB5F8" w14:textId="77777777" w:rsidR="00CA2338" w:rsidRDefault="00CA2338" w:rsidP="00CA2338">
            <w:pPr>
              <w:pStyle w:val="Enroltext"/>
              <w:rPr>
                <w:noProof w:val="0"/>
              </w:rPr>
            </w:pPr>
            <w:r>
              <w:rPr>
                <w:noProof w:val="0"/>
              </w:rPr>
              <w:t>Yes, Torres Strait Islander</w:t>
            </w:r>
          </w:p>
        </w:tc>
        <w:tc>
          <w:tcPr>
            <w:tcW w:w="720" w:type="dxa"/>
            <w:tcBorders>
              <w:top w:val="single" w:sz="4" w:space="0" w:color="auto"/>
              <w:bottom w:val="single" w:sz="4" w:space="0" w:color="auto"/>
            </w:tcBorders>
          </w:tcPr>
          <w:p w14:paraId="1BADCE87" w14:textId="77777777" w:rsidR="00CA2338" w:rsidRDefault="0041361D" w:rsidP="00CA2338">
            <w:pPr>
              <w:pStyle w:val="Enroltext"/>
              <w:rPr>
                <w:noProof w:val="0"/>
              </w:rPr>
            </w:pPr>
            <w:r>
              <w:rPr>
                <w:noProof w:val="0"/>
              </w:rPr>
              <w:fldChar w:fldCharType="begin">
                <w:ffData>
                  <w:name w:val="Check1"/>
                  <w:enabled/>
                  <w:calcOnExit w:val="0"/>
                  <w:checkBox>
                    <w:sizeAuto/>
                    <w:default w:val="0"/>
                  </w:checkBox>
                </w:ffData>
              </w:fldChar>
            </w:r>
            <w:r w:rsidR="00CA2338">
              <w:rPr>
                <w:noProof w:val="0"/>
              </w:rPr>
              <w:instrText xml:space="preserve"> FORMCHECKBOX </w:instrText>
            </w:r>
            <w:r>
              <w:rPr>
                <w:noProof w:val="0"/>
              </w:rPr>
            </w:r>
            <w:r>
              <w:rPr>
                <w:noProof w:val="0"/>
              </w:rPr>
              <w:fldChar w:fldCharType="separate"/>
            </w:r>
            <w:r>
              <w:rPr>
                <w:noProof w:val="0"/>
              </w:rPr>
              <w:fldChar w:fldCharType="end"/>
            </w:r>
          </w:p>
        </w:tc>
      </w:tr>
    </w:tbl>
    <w:p w14:paraId="18317168" w14:textId="77777777" w:rsidR="00520568" w:rsidRPr="00C07CEE" w:rsidRDefault="00E96878" w:rsidP="00755804">
      <w:pPr>
        <w:pStyle w:val="H3Parts"/>
        <w:rPr>
          <w:b w:val="0"/>
        </w:rPr>
      </w:pPr>
      <w:bookmarkStart w:id="405" w:name="_Toc113785575"/>
      <w:r w:rsidRPr="00C07CEE">
        <w:rPr>
          <w:rStyle w:val="H3PartsChar"/>
          <w:b/>
        </w:rPr>
        <w:t>Format attributes</w:t>
      </w:r>
      <w:bookmarkEnd w:id="405"/>
    </w:p>
    <w:p w14:paraId="3BD85043" w14:textId="77777777" w:rsidR="00520568" w:rsidRPr="002261A3" w:rsidRDefault="00520568" w:rsidP="00342FDC">
      <w:pPr>
        <w:pStyle w:val="Bodytext"/>
      </w:pPr>
      <w:r w:rsidRPr="002261A3">
        <w:t>Length:</w:t>
      </w:r>
      <w:r w:rsidRPr="002261A3">
        <w:tab/>
      </w:r>
      <w:r w:rsidR="00342FDC">
        <w:tab/>
      </w:r>
      <w:r w:rsidRPr="002261A3">
        <w:t>1</w:t>
      </w:r>
    </w:p>
    <w:p w14:paraId="748BFDFE" w14:textId="77777777" w:rsidR="00520568" w:rsidRPr="002261A3" w:rsidRDefault="00520568" w:rsidP="00342FDC">
      <w:pPr>
        <w:pStyle w:val="Bodytext"/>
      </w:pPr>
      <w:r w:rsidRPr="002261A3">
        <w:t>Type:</w:t>
      </w:r>
      <w:r w:rsidRPr="002261A3">
        <w:tab/>
      </w:r>
      <w:r w:rsidR="00342FDC">
        <w:tab/>
      </w:r>
      <w:r w:rsidRPr="002261A3">
        <w:t>alphanumeric</w:t>
      </w:r>
    </w:p>
    <w:p w14:paraId="399BE971" w14:textId="77777777" w:rsidR="00520568" w:rsidRPr="002261A3" w:rsidRDefault="00C314D5" w:rsidP="00342FDC">
      <w:pPr>
        <w:pStyle w:val="Bodytext"/>
      </w:pPr>
      <w:r>
        <w:t>Justification:</w:t>
      </w:r>
      <w:r w:rsidR="00520568" w:rsidRPr="002261A3">
        <w:tab/>
      </w:r>
      <w:r w:rsidR="00342FDC">
        <w:tab/>
      </w:r>
      <w:r w:rsidR="00520568" w:rsidRPr="002261A3">
        <w:t>none</w:t>
      </w:r>
    </w:p>
    <w:p w14:paraId="2D576ABF" w14:textId="77777777" w:rsidR="00520568" w:rsidRPr="002261A3" w:rsidRDefault="00E96878" w:rsidP="00342FDC">
      <w:pPr>
        <w:pStyle w:val="Bodytext"/>
      </w:pPr>
      <w:r w:rsidRPr="002261A3">
        <w:t>Fill character:</w:t>
      </w:r>
      <w:r w:rsidR="00520568" w:rsidRPr="002261A3">
        <w:tab/>
      </w:r>
      <w:r w:rsidR="00342FDC">
        <w:tab/>
      </w:r>
      <w:r w:rsidR="00520568" w:rsidRPr="002261A3">
        <w:t>none</w:t>
      </w:r>
    </w:p>
    <w:p w14:paraId="0DA6DAEF" w14:textId="77777777" w:rsidR="00520568" w:rsidRPr="002261A3" w:rsidRDefault="00520568" w:rsidP="00342FDC">
      <w:pPr>
        <w:pStyle w:val="Bodytext"/>
      </w:pPr>
      <w:r w:rsidRPr="002261A3">
        <w:t>Permitted data element value:</w:t>
      </w:r>
      <w:r w:rsidRPr="002261A3">
        <w:tab/>
        <w:t>@</w:t>
      </w:r>
      <w:r w:rsidRPr="002261A3">
        <w:tab/>
      </w:r>
      <w:r w:rsidR="00306BD9">
        <w:t>n</w:t>
      </w:r>
      <w:r w:rsidR="005C2BE5">
        <w:t>ot specified</w:t>
      </w:r>
    </w:p>
    <w:p w14:paraId="5529C97B" w14:textId="77777777" w:rsidR="00520568" w:rsidRPr="002261A3" w:rsidRDefault="00E96878" w:rsidP="0009072E">
      <w:pPr>
        <w:pStyle w:val="H3Parts"/>
      </w:pPr>
      <w:bookmarkStart w:id="406" w:name="_Toc113785576"/>
      <w:r w:rsidRPr="002261A3">
        <w:t>Administrative attributes</w:t>
      </w:r>
      <w:bookmarkEnd w:id="406"/>
    </w:p>
    <w:p w14:paraId="3F23588A" w14:textId="77777777" w:rsidR="00520568" w:rsidRDefault="0096282C" w:rsidP="00112D80">
      <w:pPr>
        <w:pStyle w:val="H4Parts"/>
      </w:pPr>
      <w:r>
        <w:t>History</w:t>
      </w:r>
    </w:p>
    <w:tbl>
      <w:tblPr>
        <w:tblpPr w:leftFromText="180" w:rightFromText="180" w:vertAnchor="text" w:horzAnchor="margin" w:tblpY="84"/>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856"/>
      </w:tblGrid>
      <w:tr w:rsidR="0012629F" w14:paraId="32732E57" w14:textId="77777777" w:rsidTr="0012629F">
        <w:tc>
          <w:tcPr>
            <w:tcW w:w="1690" w:type="dxa"/>
            <w:tcBorders>
              <w:top w:val="single" w:sz="12" w:space="0" w:color="000000"/>
              <w:left w:val="nil"/>
              <w:bottom w:val="single" w:sz="6" w:space="0" w:color="000000"/>
              <w:right w:val="single" w:sz="6" w:space="0" w:color="000000"/>
            </w:tcBorders>
          </w:tcPr>
          <w:p w14:paraId="4A086C57" w14:textId="77777777" w:rsidR="0012629F" w:rsidRPr="00342FDC" w:rsidRDefault="0012629F" w:rsidP="00342FDC">
            <w:pPr>
              <w:pStyle w:val="Tableheading"/>
              <w:jc w:val="left"/>
              <w:rPr>
                <w:bCs/>
              </w:rPr>
            </w:pPr>
            <w:r w:rsidRPr="00342FDC">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40312703" w14:textId="77777777" w:rsidR="0012629F" w:rsidRPr="00342FDC" w:rsidRDefault="000A6BCD" w:rsidP="00342FDC">
            <w:pPr>
              <w:pStyle w:val="Tableheading"/>
              <w:jc w:val="left"/>
              <w:rPr>
                <w:bCs/>
              </w:rPr>
            </w:pPr>
            <w:r w:rsidRPr="00342FDC">
              <w:rPr>
                <w:bCs/>
              </w:rPr>
              <w:t>VET</w:t>
            </w:r>
            <w:r w:rsidR="00E96878" w:rsidRPr="00342FDC">
              <w:rPr>
                <w:bCs/>
              </w:rPr>
              <w:t xml:space="preserve"> provider</w:t>
            </w:r>
          </w:p>
        </w:tc>
        <w:tc>
          <w:tcPr>
            <w:tcW w:w="3856" w:type="dxa"/>
            <w:tcBorders>
              <w:top w:val="single" w:sz="12" w:space="0" w:color="000000"/>
              <w:left w:val="single" w:sz="6" w:space="0" w:color="000000"/>
              <w:bottom w:val="single" w:sz="6" w:space="0" w:color="000000"/>
              <w:right w:val="nil"/>
            </w:tcBorders>
          </w:tcPr>
          <w:p w14:paraId="38B27D06" w14:textId="77777777" w:rsidR="0012629F" w:rsidRPr="00342FDC" w:rsidRDefault="0012629F" w:rsidP="00342FDC">
            <w:pPr>
              <w:pStyle w:val="Tableheading"/>
              <w:jc w:val="left"/>
              <w:rPr>
                <w:bCs/>
              </w:rPr>
            </w:pPr>
            <w:r w:rsidRPr="00342FDC">
              <w:rPr>
                <w:bCs/>
              </w:rPr>
              <w:t>Apprenticeship</w:t>
            </w:r>
          </w:p>
        </w:tc>
      </w:tr>
      <w:tr w:rsidR="0012629F" w14:paraId="18C064B4" w14:textId="77777777" w:rsidTr="0012629F">
        <w:tc>
          <w:tcPr>
            <w:tcW w:w="1690" w:type="dxa"/>
            <w:tcBorders>
              <w:top w:val="single" w:sz="6" w:space="0" w:color="000000"/>
              <w:left w:val="nil"/>
              <w:bottom w:val="single" w:sz="6" w:space="0" w:color="000000"/>
              <w:right w:val="single" w:sz="6" w:space="0" w:color="000000"/>
            </w:tcBorders>
          </w:tcPr>
          <w:p w14:paraId="07C58D4F" w14:textId="77777777" w:rsidR="0012629F" w:rsidRDefault="0012629F" w:rsidP="00342FDC">
            <w:pPr>
              <w:pStyle w:val="Tabledescript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40CAD109" w14:textId="2243C6A5" w:rsidR="0012629F" w:rsidRPr="009B1B49" w:rsidRDefault="00DD0E93" w:rsidP="009B1B49">
            <w:pPr>
              <w:pStyle w:val="Tabledescriptext"/>
              <w:rPr>
                <w:b/>
                <w:bCs/>
              </w:rPr>
            </w:pPr>
            <w:r>
              <w:rPr>
                <w:b/>
                <w:bCs/>
              </w:rPr>
              <w:t xml:space="preserve">Introduced </w:t>
            </w:r>
            <w:r w:rsidR="0012629F" w:rsidRPr="009B1B49">
              <w:rPr>
                <w:b/>
                <w:bCs/>
              </w:rPr>
              <w:t>1 January 1994</w:t>
            </w:r>
          </w:p>
          <w:p w14:paraId="3FC22F18" w14:textId="77777777" w:rsidR="0012629F" w:rsidRPr="00CE1528" w:rsidRDefault="0012629F" w:rsidP="00342FDC">
            <w:pPr>
              <w:pStyle w:val="Tabledescriptext"/>
              <w:rPr>
                <w:i/>
              </w:rPr>
            </w:pPr>
            <w:r w:rsidRPr="00CE1528">
              <w:rPr>
                <w:i/>
              </w:rPr>
              <w:t>Aboriginal/Torres Strait Islander</w:t>
            </w:r>
          </w:p>
        </w:tc>
        <w:tc>
          <w:tcPr>
            <w:tcW w:w="3856" w:type="dxa"/>
            <w:tcBorders>
              <w:top w:val="single" w:sz="6" w:space="0" w:color="000000"/>
              <w:left w:val="single" w:sz="6" w:space="0" w:color="000000"/>
              <w:bottom w:val="single" w:sz="6" w:space="0" w:color="000000"/>
              <w:right w:val="nil"/>
            </w:tcBorders>
          </w:tcPr>
          <w:p w14:paraId="179589FB" w14:textId="280F2639" w:rsidR="0012629F" w:rsidRPr="009B1B49" w:rsidRDefault="00DD0E93" w:rsidP="009B1B49">
            <w:pPr>
              <w:pStyle w:val="Tabledescriptext"/>
              <w:rPr>
                <w:b/>
                <w:bCs/>
              </w:rPr>
            </w:pPr>
            <w:r>
              <w:rPr>
                <w:b/>
                <w:bCs/>
              </w:rPr>
              <w:t xml:space="preserve">Introduced </w:t>
            </w:r>
            <w:r w:rsidR="0012629F" w:rsidRPr="009B1B49">
              <w:rPr>
                <w:b/>
                <w:bCs/>
              </w:rPr>
              <w:t>1 July 1994</w:t>
            </w:r>
          </w:p>
          <w:p w14:paraId="5EDB28FD" w14:textId="77777777" w:rsidR="0012629F" w:rsidRPr="00CE1528" w:rsidRDefault="0012629F" w:rsidP="00342FDC">
            <w:pPr>
              <w:pStyle w:val="Tabledescriptext"/>
              <w:rPr>
                <w:i/>
              </w:rPr>
            </w:pPr>
            <w:r w:rsidRPr="00CE1528">
              <w:rPr>
                <w:i/>
              </w:rPr>
              <w:t>Aboriginal/Torres Strait Islander</w:t>
            </w:r>
          </w:p>
        </w:tc>
      </w:tr>
      <w:tr w:rsidR="0012629F" w14:paraId="372ACB52" w14:textId="77777777" w:rsidTr="0012629F">
        <w:tc>
          <w:tcPr>
            <w:tcW w:w="1690" w:type="dxa"/>
            <w:tcBorders>
              <w:top w:val="single" w:sz="6" w:space="0" w:color="000000"/>
              <w:left w:val="nil"/>
              <w:bottom w:val="single" w:sz="6" w:space="0" w:color="000000"/>
              <w:right w:val="single" w:sz="6" w:space="0" w:color="000000"/>
            </w:tcBorders>
          </w:tcPr>
          <w:p w14:paraId="27E40B5C" w14:textId="77777777" w:rsidR="0012629F" w:rsidRDefault="0012629F" w:rsidP="00342FDC">
            <w:pPr>
              <w:pStyle w:val="Tabledescriptext"/>
            </w:pPr>
            <w:r>
              <w:t>Release 4.0</w:t>
            </w:r>
          </w:p>
        </w:tc>
        <w:tc>
          <w:tcPr>
            <w:tcW w:w="3742" w:type="dxa"/>
            <w:tcBorders>
              <w:top w:val="single" w:sz="6" w:space="0" w:color="000000"/>
              <w:left w:val="single" w:sz="6" w:space="0" w:color="000000"/>
              <w:bottom w:val="single" w:sz="6" w:space="0" w:color="000000"/>
              <w:right w:val="single" w:sz="6" w:space="0" w:color="000000"/>
            </w:tcBorders>
          </w:tcPr>
          <w:p w14:paraId="72948436" w14:textId="62813E3D" w:rsidR="0012629F" w:rsidRPr="009B1B49" w:rsidRDefault="00DD0E93" w:rsidP="009B1B49">
            <w:pPr>
              <w:pStyle w:val="Tabledescriptext"/>
              <w:rPr>
                <w:b/>
                <w:bCs/>
              </w:rPr>
            </w:pPr>
            <w:r>
              <w:rPr>
                <w:b/>
                <w:bCs/>
              </w:rPr>
              <w:t xml:space="preserve">Revised </w:t>
            </w:r>
            <w:r w:rsidR="0012629F" w:rsidRPr="009B1B49">
              <w:rPr>
                <w:b/>
                <w:bCs/>
              </w:rPr>
              <w:t>1 January 2002</w:t>
            </w:r>
          </w:p>
          <w:p w14:paraId="46A109DF" w14:textId="77777777" w:rsidR="0012629F" w:rsidRDefault="0012629F" w:rsidP="00342FDC">
            <w:pPr>
              <w:pStyle w:val="Tabledescriptext"/>
            </w:pPr>
            <w:r>
              <w:t>Renamed</w:t>
            </w:r>
            <w:r w:rsidRPr="002261A3">
              <w:t xml:space="preserve"> </w:t>
            </w:r>
            <w:r w:rsidRPr="0076620F">
              <w:rPr>
                <w:i/>
              </w:rPr>
              <w:t xml:space="preserve">Indigenous </w:t>
            </w:r>
            <w:r w:rsidR="00E96878" w:rsidRPr="0076620F">
              <w:rPr>
                <w:i/>
              </w:rPr>
              <w:t>status identifier</w:t>
            </w:r>
            <w:r w:rsidR="00E96878">
              <w:rPr>
                <w:i/>
              </w:rPr>
              <w:t xml:space="preserve"> </w:t>
            </w:r>
            <w:r w:rsidRPr="00D436A6">
              <w:t>to</w:t>
            </w:r>
            <w:r>
              <w:rPr>
                <w:i/>
              </w:rPr>
              <w:t xml:space="preserve"> </w:t>
            </w:r>
            <w:r w:rsidRPr="002261A3">
              <w:t>compl</w:t>
            </w:r>
            <w:r>
              <w:t>y</w:t>
            </w:r>
            <w:r w:rsidRPr="002261A3">
              <w:t xml:space="preserve"> with the</w:t>
            </w:r>
            <w:r w:rsidR="00060048" w:rsidRPr="00635623">
              <w:rPr>
                <w:i/>
              </w:rPr>
              <w:t xml:space="preserve"> Standards for Statistics on Cultural and Language Diversity,</w:t>
            </w:r>
            <w:r w:rsidR="00D20CC2">
              <w:t xml:space="preserve"> </w:t>
            </w:r>
            <w:r w:rsidR="00936144">
              <w:t>ABS</w:t>
            </w:r>
            <w:r w:rsidR="00E96878">
              <w:t xml:space="preserve"> catalogue no.</w:t>
            </w:r>
            <w:r w:rsidR="00060048">
              <w:t>1289.0, 1999</w:t>
            </w:r>
          </w:p>
        </w:tc>
        <w:tc>
          <w:tcPr>
            <w:tcW w:w="3856" w:type="dxa"/>
            <w:tcBorders>
              <w:top w:val="single" w:sz="6" w:space="0" w:color="000000"/>
              <w:left w:val="single" w:sz="6" w:space="0" w:color="000000"/>
              <w:bottom w:val="single" w:sz="6" w:space="0" w:color="000000"/>
              <w:right w:val="nil"/>
            </w:tcBorders>
          </w:tcPr>
          <w:p w14:paraId="2B048C66" w14:textId="321D3D09" w:rsidR="0012629F" w:rsidRPr="009B1B49" w:rsidRDefault="00DD0E93" w:rsidP="009B1B49">
            <w:pPr>
              <w:pStyle w:val="Tabledescriptext"/>
              <w:rPr>
                <w:b/>
                <w:bCs/>
              </w:rPr>
            </w:pPr>
            <w:r>
              <w:rPr>
                <w:b/>
                <w:bCs/>
              </w:rPr>
              <w:t xml:space="preserve">Revised </w:t>
            </w:r>
            <w:r w:rsidR="0012629F" w:rsidRPr="009B1B49">
              <w:rPr>
                <w:b/>
                <w:bCs/>
              </w:rPr>
              <w:t>1 January 2002</w:t>
            </w:r>
          </w:p>
          <w:p w14:paraId="688AFD78" w14:textId="77777777" w:rsidR="0012629F" w:rsidRDefault="0012629F" w:rsidP="00342FDC">
            <w:pPr>
              <w:pStyle w:val="Tabledescriptext"/>
            </w:pPr>
            <w:r>
              <w:t>Renamed</w:t>
            </w:r>
            <w:r w:rsidRPr="002261A3">
              <w:t xml:space="preserve"> </w:t>
            </w:r>
            <w:r w:rsidRPr="0076620F">
              <w:rPr>
                <w:i/>
              </w:rPr>
              <w:t xml:space="preserve">Indigenous </w:t>
            </w:r>
            <w:r w:rsidR="00E96878" w:rsidRPr="0076620F">
              <w:rPr>
                <w:i/>
              </w:rPr>
              <w:t>status identifier</w:t>
            </w:r>
            <w:r w:rsidR="00E96878">
              <w:rPr>
                <w:i/>
              </w:rPr>
              <w:t xml:space="preserve"> </w:t>
            </w:r>
            <w:r w:rsidRPr="00D436A6">
              <w:t>to</w:t>
            </w:r>
            <w:r>
              <w:rPr>
                <w:i/>
              </w:rPr>
              <w:t xml:space="preserve"> </w:t>
            </w:r>
            <w:r w:rsidRPr="002261A3">
              <w:t>compl</w:t>
            </w:r>
            <w:r>
              <w:t>y</w:t>
            </w:r>
            <w:r w:rsidRPr="002261A3">
              <w:t xml:space="preserve"> with the</w:t>
            </w:r>
            <w:r w:rsidR="00060048" w:rsidRPr="00635623">
              <w:rPr>
                <w:i/>
              </w:rPr>
              <w:t xml:space="preserve"> Standards for Statistics on Cultural and Language Diversity,</w:t>
            </w:r>
            <w:r w:rsidR="00D20CC2">
              <w:t xml:space="preserve"> </w:t>
            </w:r>
            <w:r w:rsidR="00936144">
              <w:t>ABS</w:t>
            </w:r>
            <w:r w:rsidR="00E96878">
              <w:t xml:space="preserve"> catalogue no.</w:t>
            </w:r>
            <w:r w:rsidR="00060048">
              <w:t>1289.0, 1999</w:t>
            </w:r>
          </w:p>
        </w:tc>
      </w:tr>
    </w:tbl>
    <w:p w14:paraId="7FC6E3C0" w14:textId="77777777" w:rsidR="0012629F" w:rsidRDefault="0012629F" w:rsidP="0012629F">
      <w:pPr>
        <w:pStyle w:val="Bodytext"/>
        <w:rPr>
          <w:lang w:eastAsia="en-AU"/>
        </w:rPr>
      </w:pP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12629F" w14:paraId="2F8C8EB8" w14:textId="77777777" w:rsidTr="0061059E">
        <w:tc>
          <w:tcPr>
            <w:tcW w:w="9288" w:type="dxa"/>
            <w:gridSpan w:val="2"/>
          </w:tcPr>
          <w:p w14:paraId="0C1C2A39" w14:textId="77777777" w:rsidR="0012629F" w:rsidRPr="00535809" w:rsidRDefault="00E96878" w:rsidP="0061059E">
            <w:pPr>
              <w:pStyle w:val="Tableheading"/>
              <w:ind w:right="72"/>
            </w:pPr>
            <w:r>
              <w:t>Data element definitions</w:t>
            </w:r>
          </w:p>
        </w:tc>
      </w:tr>
      <w:tr w:rsidR="0012629F" w:rsidRPr="00342FDC" w14:paraId="04DF13A8" w14:textId="77777777" w:rsidTr="0061059E">
        <w:tc>
          <w:tcPr>
            <w:tcW w:w="1728" w:type="dxa"/>
          </w:tcPr>
          <w:p w14:paraId="3E4C03A8" w14:textId="77777777" w:rsidR="0012629F" w:rsidRPr="00342FDC" w:rsidRDefault="0012629F" w:rsidP="00342FDC">
            <w:pPr>
              <w:pStyle w:val="Tabledescriptext"/>
            </w:pPr>
            <w:r w:rsidRPr="00342FDC">
              <w:t>Edition 2</w:t>
            </w:r>
          </w:p>
        </w:tc>
        <w:tc>
          <w:tcPr>
            <w:tcW w:w="7560" w:type="dxa"/>
          </w:tcPr>
          <w:p w14:paraId="05352392" w14:textId="2398DCC9" w:rsidR="0012629F" w:rsidRPr="009B1B49" w:rsidRDefault="00DD0E93" w:rsidP="009B1B49">
            <w:pPr>
              <w:pStyle w:val="Tabledescriptext"/>
              <w:rPr>
                <w:b/>
                <w:bCs/>
              </w:rPr>
            </w:pPr>
            <w:r>
              <w:rPr>
                <w:b/>
                <w:bCs/>
              </w:rPr>
              <w:t xml:space="preserve">Revised </w:t>
            </w:r>
            <w:r w:rsidR="0012629F" w:rsidRPr="009B1B49">
              <w:rPr>
                <w:b/>
                <w:bCs/>
              </w:rPr>
              <w:t>1 July 2008</w:t>
            </w:r>
          </w:p>
          <w:p w14:paraId="62A23BDA" w14:textId="77777777" w:rsidR="0012629F" w:rsidRPr="00342FDC" w:rsidRDefault="0012629F" w:rsidP="00342FDC">
            <w:pPr>
              <w:pStyle w:val="Tabledescriptext"/>
            </w:pPr>
            <w:r w:rsidRPr="00342FDC">
              <w:t>Revised classification to include ‘9 Yes</w:t>
            </w:r>
            <w:r w:rsidR="00C20C9D">
              <w:t xml:space="preserve"> </w:t>
            </w:r>
            <w:r w:rsidR="00C20C9D">
              <w:rPr>
                <w:rFonts w:cs="Arial"/>
              </w:rPr>
              <w:t>–</w:t>
            </w:r>
            <w:r w:rsidR="007E2534" w:rsidRPr="00342FDC">
              <w:t xml:space="preserve"> </w:t>
            </w:r>
            <w:r w:rsidR="00E96878" w:rsidRPr="00342FDC">
              <w:t>Client is of Aboriginal and/</w:t>
            </w:r>
            <w:r w:rsidRPr="00342FDC">
              <w:t xml:space="preserve">or </w:t>
            </w:r>
            <w:r w:rsidR="00DF6762" w:rsidRPr="00342FDC">
              <w:t>Torres</w:t>
            </w:r>
            <w:r w:rsidRPr="00342FDC">
              <w:t xml:space="preserve"> Strait Islander origin’</w:t>
            </w:r>
          </w:p>
        </w:tc>
      </w:tr>
      <w:tr w:rsidR="00587865" w:rsidRPr="00342FDC" w14:paraId="194F0EA3" w14:textId="77777777" w:rsidTr="0061059E">
        <w:tc>
          <w:tcPr>
            <w:tcW w:w="1728" w:type="dxa"/>
          </w:tcPr>
          <w:p w14:paraId="7D01D85D" w14:textId="77777777" w:rsidR="00587865" w:rsidRPr="00342FDC" w:rsidRDefault="00587865" w:rsidP="00342FDC">
            <w:pPr>
              <w:pStyle w:val="Tabledescriptext"/>
            </w:pPr>
            <w:r w:rsidRPr="00342FDC">
              <w:t>Edition 2.1</w:t>
            </w:r>
          </w:p>
        </w:tc>
        <w:tc>
          <w:tcPr>
            <w:tcW w:w="7560" w:type="dxa"/>
          </w:tcPr>
          <w:p w14:paraId="4AD65ACD" w14:textId="020F679F" w:rsidR="00587865" w:rsidRPr="009B1B49" w:rsidRDefault="00DD0E93" w:rsidP="009B1B49">
            <w:pPr>
              <w:pStyle w:val="Tabledescriptext"/>
              <w:rPr>
                <w:b/>
                <w:bCs/>
              </w:rPr>
            </w:pPr>
            <w:r>
              <w:rPr>
                <w:b/>
                <w:bCs/>
              </w:rPr>
              <w:t xml:space="preserve">Revised </w:t>
            </w:r>
            <w:r w:rsidR="00587865" w:rsidRPr="009B1B49">
              <w:rPr>
                <w:b/>
                <w:bCs/>
              </w:rPr>
              <w:t>1 January 2012</w:t>
            </w:r>
          </w:p>
          <w:p w14:paraId="1C663D6C" w14:textId="77777777" w:rsidR="00587865" w:rsidRPr="00342FDC" w:rsidRDefault="0062410A" w:rsidP="00342FDC">
            <w:pPr>
              <w:pStyle w:val="Tabledescriptext"/>
            </w:pPr>
            <w:r w:rsidRPr="00342FDC">
              <w:t xml:space="preserve">Added ‘Australian’ into the description of </w:t>
            </w:r>
            <w:r w:rsidRPr="00C20C9D">
              <w:rPr>
                <w:i/>
              </w:rPr>
              <w:t xml:space="preserve">Indigenous </w:t>
            </w:r>
            <w:r w:rsidR="00E96878" w:rsidRPr="00C20C9D">
              <w:rPr>
                <w:i/>
              </w:rPr>
              <w:t>status identifier</w:t>
            </w:r>
          </w:p>
        </w:tc>
      </w:tr>
      <w:tr w:rsidR="00102E66" w:rsidRPr="00342FDC" w14:paraId="7BD3E7AC" w14:textId="77777777" w:rsidTr="0061059E">
        <w:tc>
          <w:tcPr>
            <w:tcW w:w="1728" w:type="dxa"/>
          </w:tcPr>
          <w:p w14:paraId="08F131C0" w14:textId="77777777" w:rsidR="00102E66" w:rsidRPr="00342FDC" w:rsidRDefault="00102E66" w:rsidP="00342FDC">
            <w:pPr>
              <w:pStyle w:val="Tabledescriptext"/>
            </w:pPr>
            <w:r w:rsidRPr="00342FDC">
              <w:t>Edition 2.</w:t>
            </w:r>
            <w:r w:rsidR="00BB0DE8" w:rsidRPr="00342FDC">
              <w:t>2</w:t>
            </w:r>
          </w:p>
        </w:tc>
        <w:tc>
          <w:tcPr>
            <w:tcW w:w="7560" w:type="dxa"/>
          </w:tcPr>
          <w:p w14:paraId="280E3E83" w14:textId="2B586FE3" w:rsidR="00102E66" w:rsidRPr="009B1B49" w:rsidRDefault="00DD0E93" w:rsidP="009B1B49">
            <w:pPr>
              <w:pStyle w:val="Tabledescriptext"/>
              <w:rPr>
                <w:b/>
                <w:bCs/>
              </w:rPr>
            </w:pPr>
            <w:r>
              <w:rPr>
                <w:b/>
                <w:bCs/>
              </w:rPr>
              <w:t xml:space="preserve">Revised </w:t>
            </w:r>
            <w:r w:rsidR="00102E66" w:rsidRPr="009B1B49">
              <w:rPr>
                <w:b/>
                <w:bCs/>
              </w:rPr>
              <w:t>1 July 2016</w:t>
            </w:r>
          </w:p>
          <w:p w14:paraId="4580DE10" w14:textId="77777777" w:rsidR="00102E66" w:rsidRPr="00342FDC" w:rsidRDefault="00102E66" w:rsidP="00342FDC">
            <w:pPr>
              <w:pStyle w:val="Tabledescriptext"/>
            </w:pPr>
            <w:r w:rsidRPr="00342FDC">
              <w:t xml:space="preserve">Removed </w:t>
            </w:r>
            <w:r w:rsidR="00BB0DE8" w:rsidRPr="00342FDC">
              <w:t xml:space="preserve">classification </w:t>
            </w:r>
            <w:r w:rsidR="00C20C9D">
              <w:t xml:space="preserve">value ’09 </w:t>
            </w:r>
            <w:r w:rsidR="00C20C9D">
              <w:rPr>
                <w:rFonts w:cs="Arial"/>
              </w:rPr>
              <w:t>–</w:t>
            </w:r>
            <w:r w:rsidR="00C20C9D">
              <w:t xml:space="preserve"> </w:t>
            </w:r>
            <w:r w:rsidRPr="00342FDC">
              <w:t>Yes – Client is of Aboriginal and/or Torres Strait Islander origin’</w:t>
            </w:r>
          </w:p>
        </w:tc>
      </w:tr>
      <w:tr w:rsidR="00CB5599" w:rsidRPr="00342FDC" w14:paraId="7882CF08" w14:textId="77777777" w:rsidTr="0061059E">
        <w:tc>
          <w:tcPr>
            <w:tcW w:w="1728" w:type="dxa"/>
          </w:tcPr>
          <w:p w14:paraId="6A04EF29" w14:textId="69C98F26" w:rsidR="00CB5599" w:rsidRPr="00342FDC" w:rsidRDefault="00CB5599" w:rsidP="00342FDC">
            <w:pPr>
              <w:pStyle w:val="Tabledescriptext"/>
            </w:pPr>
            <w:r>
              <w:t>Edition 2.3</w:t>
            </w:r>
          </w:p>
        </w:tc>
        <w:tc>
          <w:tcPr>
            <w:tcW w:w="7560" w:type="dxa"/>
          </w:tcPr>
          <w:p w14:paraId="28030ED6" w14:textId="6F4018A3" w:rsidR="00CB5599" w:rsidRPr="009B1B49" w:rsidRDefault="00CB5599" w:rsidP="00CB5599">
            <w:pPr>
              <w:pStyle w:val="Tabledescriptext"/>
              <w:rPr>
                <w:b/>
                <w:bCs/>
              </w:rPr>
            </w:pPr>
            <w:r>
              <w:rPr>
                <w:b/>
                <w:bCs/>
              </w:rPr>
              <w:t>Revised 29 March 2021</w:t>
            </w:r>
          </w:p>
          <w:p w14:paraId="5A57E1EB" w14:textId="3F13E34F" w:rsidR="00CB5599" w:rsidRDefault="00CB5599" w:rsidP="00CB5599">
            <w:pPr>
              <w:pStyle w:val="Tabledescriptext"/>
              <w:rPr>
                <w:b/>
                <w:bCs/>
              </w:rPr>
            </w:pPr>
            <w:r>
              <w:t xml:space="preserve">Updated classification reference to ABS </w:t>
            </w:r>
            <w:r w:rsidRPr="00CB5599">
              <w:rPr>
                <w:rFonts w:ascii="Trebuchet MS" w:hAnsi="Trebuchet MS" w:cs="Arial"/>
                <w:i/>
                <w:iCs/>
                <w:sz w:val="19"/>
                <w:szCs w:val="19"/>
              </w:rPr>
              <w:t>Indigenous Status Standard</w:t>
            </w:r>
            <w:r>
              <w:rPr>
                <w:rFonts w:ascii="Trebuchet MS" w:hAnsi="Trebuchet MS" w:cs="Arial"/>
                <w:i/>
                <w:iCs/>
                <w:sz w:val="19"/>
                <w:szCs w:val="19"/>
              </w:rPr>
              <w:t xml:space="preserve"> </w:t>
            </w:r>
            <w:r w:rsidRPr="00CB5599">
              <w:rPr>
                <w:rFonts w:ascii="Trebuchet MS" w:hAnsi="Trebuchet MS" w:cs="Arial"/>
                <w:sz w:val="19"/>
                <w:szCs w:val="19"/>
              </w:rPr>
              <w:t>1200.0.55.008 - 2014, Version 1.5</w:t>
            </w:r>
          </w:p>
        </w:tc>
      </w:tr>
    </w:tbl>
    <w:p w14:paraId="0B6BA5DA" w14:textId="77777777" w:rsidR="0012629F" w:rsidRPr="0012629F" w:rsidRDefault="0012629F" w:rsidP="004B630B">
      <w:pPr>
        <w:pStyle w:val="Bodytext"/>
        <w:ind w:left="0"/>
        <w:rPr>
          <w:lang w:eastAsia="en-AU"/>
        </w:rPr>
      </w:pPr>
    </w:p>
    <w:p w14:paraId="3BC6531E" w14:textId="77777777" w:rsidR="00C4308C" w:rsidRDefault="00342FDC">
      <w:pPr>
        <w:rPr>
          <w:rFonts w:ascii="Tahoma" w:hAnsi="Tahoma"/>
          <w:b/>
          <w:snapToGrid w:val="0"/>
          <w:color w:val="000000"/>
          <w:sz w:val="32"/>
          <w:lang w:eastAsia="en-US"/>
        </w:rPr>
      </w:pPr>
      <w:bookmarkStart w:id="407" w:name="_Toc113785577"/>
      <w:bookmarkStart w:id="408" w:name="_Toc113785838"/>
      <w:bookmarkStart w:id="409" w:name="_Toc116875107"/>
      <w:bookmarkStart w:id="410" w:name="_Toc128472417"/>
      <w:r>
        <w:tab/>
      </w:r>
      <w:r>
        <w:tab/>
      </w:r>
      <w:r>
        <w:tab/>
      </w:r>
      <w:r>
        <w:tab/>
      </w:r>
    </w:p>
    <w:p w14:paraId="426F8535" w14:textId="77777777" w:rsidR="006D4E48" w:rsidRPr="00B84755" w:rsidRDefault="006D4E48" w:rsidP="006D4E48">
      <w:pPr>
        <w:pStyle w:val="H2Headings"/>
        <w:rPr>
          <w:color w:val="000000"/>
        </w:rPr>
      </w:pPr>
      <w:bookmarkStart w:id="411" w:name="_Toc222218809"/>
      <w:r w:rsidRPr="00B84755">
        <w:rPr>
          <w:color w:val="000000"/>
        </w:rPr>
        <w:lastRenderedPageBreak/>
        <w:t>Issued flag</w:t>
      </w:r>
      <w:bookmarkEnd w:id="411"/>
      <w:r w:rsidRPr="00B84755">
        <w:rPr>
          <w:color w:val="000000"/>
        </w:rPr>
        <w:t xml:space="preserve"> </w:t>
      </w:r>
    </w:p>
    <w:p w14:paraId="4B561DE4" w14:textId="77777777" w:rsidR="006D4E48" w:rsidRPr="002261A3" w:rsidRDefault="006D4E48" w:rsidP="006D4E48">
      <w:pPr>
        <w:pStyle w:val="H3Parts"/>
      </w:pPr>
      <w:r w:rsidRPr="002261A3">
        <w:t>Definitional attributes</w:t>
      </w:r>
    </w:p>
    <w:p w14:paraId="41C59349" w14:textId="77777777" w:rsidR="006D4E48" w:rsidRPr="005B5E90" w:rsidRDefault="006D4E48" w:rsidP="006D4E48">
      <w:pPr>
        <w:pStyle w:val="H4Parts"/>
      </w:pPr>
      <w:r w:rsidRPr="005B5E90">
        <w:t>Definition</w:t>
      </w:r>
    </w:p>
    <w:p w14:paraId="53B04118" w14:textId="77777777" w:rsidR="006D4E48" w:rsidRPr="00B84755" w:rsidRDefault="006D4E48" w:rsidP="006D4E48">
      <w:pPr>
        <w:pStyle w:val="Bodytext"/>
        <w:rPr>
          <w:color w:val="000000"/>
        </w:rPr>
      </w:pPr>
      <w:r w:rsidRPr="00B84755">
        <w:rPr>
          <w:i/>
          <w:color w:val="000000"/>
        </w:rPr>
        <w:t>Issued flag</w:t>
      </w:r>
      <w:r w:rsidRPr="00B84755">
        <w:rPr>
          <w:color w:val="000000"/>
        </w:rPr>
        <w:t xml:space="preserve"> indicates whether a client has been issued with a </w:t>
      </w:r>
      <w:r w:rsidR="00A024CF">
        <w:rPr>
          <w:color w:val="000000"/>
        </w:rPr>
        <w:t>certificate/statement of attainment</w:t>
      </w:r>
      <w:r w:rsidRPr="00B84755">
        <w:rPr>
          <w:color w:val="000000"/>
        </w:rPr>
        <w:t xml:space="preserve"> for the successful completion of a recognised qualification, course or skill set.</w:t>
      </w:r>
    </w:p>
    <w:p w14:paraId="2BBE0CF0" w14:textId="77777777" w:rsidR="006D4E48" w:rsidRPr="005B5E90" w:rsidRDefault="006D4E48" w:rsidP="006D4E48">
      <w:pPr>
        <w:pStyle w:val="H4Parts"/>
      </w:pPr>
      <w:r w:rsidRPr="005B5E90">
        <w:t>Context</w:t>
      </w:r>
    </w:p>
    <w:p w14:paraId="35031726" w14:textId="77777777" w:rsidR="006D4E48" w:rsidRPr="005B5E90" w:rsidRDefault="006D4E48" w:rsidP="006D4E48">
      <w:pPr>
        <w:pStyle w:val="Bodytext"/>
      </w:pPr>
      <w:r w:rsidRPr="00B84755">
        <w:rPr>
          <w:i/>
          <w:color w:val="000000"/>
        </w:rPr>
        <w:t>Issued flag</w:t>
      </w:r>
      <w:r w:rsidRPr="00B84755">
        <w:rPr>
          <w:color w:val="000000"/>
        </w:rPr>
        <w:t xml:space="preserve"> is used to measure output in the VET system</w:t>
      </w:r>
      <w:r w:rsidRPr="005B5E90">
        <w:t>.</w:t>
      </w:r>
    </w:p>
    <w:p w14:paraId="529BDCFA" w14:textId="77777777" w:rsidR="006D4E48" w:rsidRPr="005B5E90" w:rsidRDefault="006D4E48" w:rsidP="006D4E48">
      <w:pPr>
        <w:pStyle w:val="H3Parts"/>
      </w:pPr>
      <w:r w:rsidRPr="005B5E90">
        <w:t>Relational attributes</w:t>
      </w:r>
    </w:p>
    <w:p w14:paraId="40794A4C" w14:textId="77777777" w:rsidR="006D4E48" w:rsidRPr="005B5E90" w:rsidRDefault="006D4E48" w:rsidP="006D4E48">
      <w:pPr>
        <w:pStyle w:val="H4Parts"/>
      </w:pPr>
      <w:r w:rsidRPr="005B5E90">
        <w:t>Rules</w:t>
      </w:r>
    </w:p>
    <w:p w14:paraId="08241988" w14:textId="77777777" w:rsidR="006D4E48" w:rsidRPr="00800EA7" w:rsidRDefault="006D4E48" w:rsidP="006D4E48">
      <w:pPr>
        <w:pStyle w:val="Bodytext"/>
        <w:rPr>
          <w:i/>
          <w:iCs/>
        </w:rPr>
      </w:pPr>
      <w:r w:rsidRPr="00800EA7">
        <w:rPr>
          <w:i/>
          <w:iCs/>
        </w:rPr>
        <w:t xml:space="preserve">Issued flag </w:t>
      </w:r>
      <w:r w:rsidRPr="00800EA7">
        <w:rPr>
          <w:iCs/>
        </w:rPr>
        <w:t>must be ‘Y</w:t>
      </w:r>
      <w:r w:rsidR="007E2534">
        <w:rPr>
          <w:iCs/>
        </w:rPr>
        <w:t xml:space="preserve"> — </w:t>
      </w:r>
      <w:r w:rsidRPr="00800EA7">
        <w:rPr>
          <w:iCs/>
        </w:rPr>
        <w:t>Qualification, course or skill set credential issued’ if the training organisation has issued the certificate for a client who has completed the requirements of a recognised qualification, course or skill set.</w:t>
      </w:r>
    </w:p>
    <w:p w14:paraId="6BF43AAA" w14:textId="77777777" w:rsidR="006D4E48" w:rsidRPr="00800EA7" w:rsidRDefault="006D4E48" w:rsidP="006D4E48">
      <w:pPr>
        <w:pStyle w:val="Bodytext"/>
        <w:rPr>
          <w:iCs/>
        </w:rPr>
      </w:pPr>
      <w:r w:rsidRPr="00800EA7">
        <w:rPr>
          <w:i/>
          <w:iCs/>
        </w:rPr>
        <w:t xml:space="preserve">Issued flag </w:t>
      </w:r>
      <w:r w:rsidRPr="00800EA7">
        <w:rPr>
          <w:iCs/>
        </w:rPr>
        <w:t>must be ‘N</w:t>
      </w:r>
      <w:r w:rsidR="007E2534">
        <w:rPr>
          <w:iCs/>
        </w:rPr>
        <w:t xml:space="preserve"> — </w:t>
      </w:r>
      <w:r w:rsidRPr="00800EA7">
        <w:rPr>
          <w:iCs/>
        </w:rPr>
        <w:t>Qualification, course or skill set credential not issued’ if the training organisation has not issued the certificate to a client who has completed the requirements of a recognised qualification, course or skill set.</w:t>
      </w:r>
    </w:p>
    <w:p w14:paraId="137B77CF" w14:textId="77777777" w:rsidR="006D4E48" w:rsidRPr="005B5E90" w:rsidRDefault="006D4E48" w:rsidP="006D4E48">
      <w:pPr>
        <w:pStyle w:val="H4Parts"/>
      </w:pPr>
      <w:r w:rsidRPr="005B5E90">
        <w:t>Guidelines for use</w:t>
      </w:r>
    </w:p>
    <w:p w14:paraId="02AFF0FB" w14:textId="41E0BD56" w:rsidR="006D4E48" w:rsidRPr="005B5E90" w:rsidRDefault="00A024CF" w:rsidP="006D4E48">
      <w:pPr>
        <w:pStyle w:val="Bodytext"/>
      </w:pPr>
      <w:r>
        <w:t>A credential issued is either a certificate or statement of attainment.</w:t>
      </w:r>
      <w:r w:rsidR="00F23719" w:rsidRPr="00EC70C2">
        <w:t xml:space="preserve"> As per the </w:t>
      </w:r>
      <w:r w:rsidR="00F23719" w:rsidRPr="007E1A00">
        <w:rPr>
          <w:i/>
        </w:rPr>
        <w:t>Student Identifiers Act 2014</w:t>
      </w:r>
      <w:r w:rsidR="00F23719" w:rsidRPr="00EC70C2">
        <w:t>, a registered training organisation must not issue a VET qua</w:t>
      </w:r>
      <w:r w:rsidR="00983634">
        <w:t>lification or VET statement of a</w:t>
      </w:r>
      <w:r w:rsidR="00F23719" w:rsidRPr="00EC70C2">
        <w:t xml:space="preserve">ttainment (within the meaning of the National Vocational Education and Training Regulator Act) without collecting and verifying a </w:t>
      </w:r>
      <w:r w:rsidR="007E1A00">
        <w:t>u</w:t>
      </w:r>
      <w:r w:rsidR="00F23719" w:rsidRPr="00EC70C2">
        <w:t xml:space="preserve">nique </w:t>
      </w:r>
      <w:r w:rsidR="007E1A00">
        <w:t>s</w:t>
      </w:r>
      <w:r w:rsidR="00F23719" w:rsidRPr="00EC70C2">
        <w:t xml:space="preserve">tudent </w:t>
      </w:r>
      <w:r w:rsidR="007E1A00">
        <w:t>i</w:t>
      </w:r>
      <w:r w:rsidR="00F23719" w:rsidRPr="00EC70C2">
        <w:t>dentifier, unless that student has an exemption.</w:t>
      </w:r>
    </w:p>
    <w:p w14:paraId="32BC8A2D" w14:textId="77777777" w:rsidR="006D4E48" w:rsidRPr="005B5E90" w:rsidRDefault="006D4E48" w:rsidP="006D4E48">
      <w:pPr>
        <w:pStyle w:val="H4Parts"/>
      </w:pPr>
      <w:r w:rsidRPr="005B5E90">
        <w:t>Related data</w:t>
      </w:r>
    </w:p>
    <w:p w14:paraId="060DB4A6" w14:textId="77777777" w:rsidR="006D4E48" w:rsidRPr="005B5E90" w:rsidRDefault="006D4E48" w:rsidP="006D4E48">
      <w:pPr>
        <w:pStyle w:val="Bodytext"/>
      </w:pPr>
      <w:r w:rsidRPr="005B5E90">
        <w:t>Not applicable</w:t>
      </w:r>
    </w:p>
    <w:p w14:paraId="56D7F5AE" w14:textId="77777777" w:rsidR="006D4E48" w:rsidRPr="005B5E90" w:rsidRDefault="006D4E48" w:rsidP="006D4E48">
      <w:pPr>
        <w:pStyle w:val="H4Parts"/>
      </w:pPr>
      <w:r w:rsidRPr="005B5E90">
        <w:t>Type of relationship</w:t>
      </w:r>
    </w:p>
    <w:p w14:paraId="35F908F3" w14:textId="77777777" w:rsidR="006D4E48" w:rsidRPr="005B5E90" w:rsidRDefault="006D4E48" w:rsidP="006D4E48">
      <w:pPr>
        <w:pStyle w:val="Bodytext"/>
      </w:pPr>
      <w:r w:rsidRPr="005B5E90">
        <w:t>Not applicable</w:t>
      </w:r>
    </w:p>
    <w:p w14:paraId="2DD92BF8" w14:textId="77777777" w:rsidR="006D4E48" w:rsidRPr="005B5E90" w:rsidRDefault="006D4E48" w:rsidP="006D4E48">
      <w:pPr>
        <w:pStyle w:val="H4Parts"/>
      </w:pPr>
      <w:r w:rsidRPr="005B5E90">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6D4E48" w:rsidRPr="00342FDC" w14:paraId="2403E7DC" w14:textId="77777777" w:rsidTr="00805756">
        <w:tc>
          <w:tcPr>
            <w:tcW w:w="1984" w:type="dxa"/>
          </w:tcPr>
          <w:p w14:paraId="7F788CD3" w14:textId="77777777" w:rsidR="006D4E48" w:rsidRPr="00342FDC" w:rsidRDefault="006D4E48" w:rsidP="00342FDC">
            <w:pPr>
              <w:pStyle w:val="Tableheading"/>
              <w:jc w:val="left"/>
              <w:rPr>
                <w:bCs/>
              </w:rPr>
            </w:pPr>
            <w:r w:rsidRPr="00342FDC">
              <w:rPr>
                <w:bCs/>
              </w:rPr>
              <w:t>Value</w:t>
            </w:r>
          </w:p>
        </w:tc>
        <w:tc>
          <w:tcPr>
            <w:tcW w:w="7124" w:type="dxa"/>
          </w:tcPr>
          <w:p w14:paraId="4EBF82A6" w14:textId="2E97D232" w:rsidR="006D4E48" w:rsidRPr="00342FDC" w:rsidRDefault="006D4E48" w:rsidP="00342FDC">
            <w:pPr>
              <w:pStyle w:val="Tableheading"/>
              <w:jc w:val="left"/>
              <w:rPr>
                <w:bCs/>
              </w:rPr>
            </w:pPr>
            <w:r w:rsidRPr="00342FDC">
              <w:rPr>
                <w:bCs/>
              </w:rPr>
              <w:t xml:space="preserve">Description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Issued flag</w:t>
            </w:r>
            <w:r w:rsidR="00DB6678" w:rsidRPr="00342FDC">
              <w:rPr>
                <w:bCs/>
                <w:noProof/>
              </w:rPr>
              <w:fldChar w:fldCharType="end"/>
            </w:r>
          </w:p>
        </w:tc>
      </w:tr>
      <w:tr w:rsidR="006D4E48" w:rsidRPr="005B5E90" w14:paraId="7A998711" w14:textId="77777777" w:rsidTr="00805756">
        <w:tc>
          <w:tcPr>
            <w:tcW w:w="1984" w:type="dxa"/>
          </w:tcPr>
          <w:p w14:paraId="44E29653" w14:textId="77777777" w:rsidR="006D4E48" w:rsidRPr="005B5E90" w:rsidRDefault="006D4E48" w:rsidP="00342FDC">
            <w:pPr>
              <w:pStyle w:val="Tabledescriptext"/>
            </w:pPr>
            <w:r w:rsidRPr="005B5E90">
              <w:t>Y</w:t>
            </w:r>
          </w:p>
        </w:tc>
        <w:tc>
          <w:tcPr>
            <w:tcW w:w="7124" w:type="dxa"/>
          </w:tcPr>
          <w:p w14:paraId="43ADB8DB" w14:textId="77777777" w:rsidR="006D4E48" w:rsidRPr="00B84755" w:rsidRDefault="006D4E48" w:rsidP="00342FDC">
            <w:pPr>
              <w:pStyle w:val="Tabledescriptext"/>
              <w:rPr>
                <w:color w:val="000000"/>
              </w:rPr>
            </w:pPr>
            <w:r w:rsidRPr="00B84755">
              <w:rPr>
                <w:color w:val="000000"/>
              </w:rPr>
              <w:t>Qualification, course or skill set credential issued</w:t>
            </w:r>
          </w:p>
        </w:tc>
      </w:tr>
      <w:tr w:rsidR="006D4E48" w:rsidRPr="005B5E90" w14:paraId="6084B679" w14:textId="77777777" w:rsidTr="00805756">
        <w:tc>
          <w:tcPr>
            <w:tcW w:w="1984" w:type="dxa"/>
          </w:tcPr>
          <w:p w14:paraId="6EDF8B63" w14:textId="77777777" w:rsidR="006D4E48" w:rsidRPr="005B5E90" w:rsidRDefault="006D4E48" w:rsidP="00342FDC">
            <w:pPr>
              <w:pStyle w:val="Tabledescriptext"/>
            </w:pPr>
            <w:r w:rsidRPr="005B5E90">
              <w:t>N</w:t>
            </w:r>
          </w:p>
        </w:tc>
        <w:tc>
          <w:tcPr>
            <w:tcW w:w="7124" w:type="dxa"/>
          </w:tcPr>
          <w:p w14:paraId="10F34AAE" w14:textId="77777777" w:rsidR="006D4E48" w:rsidRPr="00B84755" w:rsidRDefault="006D4E48" w:rsidP="00342FDC">
            <w:pPr>
              <w:pStyle w:val="Tabledescriptext"/>
              <w:rPr>
                <w:color w:val="000000"/>
              </w:rPr>
            </w:pPr>
            <w:r w:rsidRPr="00B84755">
              <w:rPr>
                <w:color w:val="000000"/>
              </w:rPr>
              <w:t>Qualification, course or skill set credential not issued</w:t>
            </w:r>
          </w:p>
        </w:tc>
      </w:tr>
    </w:tbl>
    <w:p w14:paraId="5E5921D0" w14:textId="77777777" w:rsidR="006D4E48" w:rsidRPr="005B5E90" w:rsidRDefault="006D4E48" w:rsidP="006D4E48">
      <w:pPr>
        <w:pStyle w:val="H4Parts"/>
      </w:pPr>
      <w:r w:rsidRPr="005B5E90">
        <w:t>Question</w:t>
      </w:r>
    </w:p>
    <w:p w14:paraId="1C730AF2" w14:textId="77777777" w:rsidR="006D4E48" w:rsidRPr="005B5E90" w:rsidRDefault="006D4E48" w:rsidP="006D4E48">
      <w:pPr>
        <w:pStyle w:val="Bodytext"/>
      </w:pPr>
      <w:r w:rsidRPr="005B5E90">
        <w:t>Not applicable</w:t>
      </w:r>
    </w:p>
    <w:p w14:paraId="0477AC5A" w14:textId="77777777" w:rsidR="006D4E48" w:rsidRPr="005B5E90" w:rsidRDefault="006D4E48" w:rsidP="006D4E48">
      <w:pPr>
        <w:pStyle w:val="H3Parts"/>
      </w:pPr>
      <w:r w:rsidRPr="005B5E90">
        <w:rPr>
          <w:rStyle w:val="H3PartsChar"/>
        </w:rPr>
        <w:t>Format attributes</w:t>
      </w:r>
    </w:p>
    <w:p w14:paraId="7E1BA247" w14:textId="77777777" w:rsidR="006D4E48" w:rsidRPr="005B5E90" w:rsidRDefault="006D4E48" w:rsidP="00342FDC">
      <w:pPr>
        <w:pStyle w:val="Bodytext"/>
      </w:pPr>
      <w:r w:rsidRPr="005B5E90">
        <w:t>Length:</w:t>
      </w:r>
      <w:r w:rsidRPr="005B5E90">
        <w:tab/>
      </w:r>
      <w:r w:rsidR="00342FDC">
        <w:tab/>
      </w:r>
      <w:r w:rsidRPr="005B5E90">
        <w:t>1</w:t>
      </w:r>
    </w:p>
    <w:p w14:paraId="052D76BB" w14:textId="77777777" w:rsidR="006D4E48" w:rsidRPr="005B5E90" w:rsidRDefault="006D4E48" w:rsidP="00342FDC">
      <w:pPr>
        <w:pStyle w:val="Bodytext"/>
      </w:pPr>
      <w:r w:rsidRPr="005B5E90">
        <w:t>Type:</w:t>
      </w:r>
      <w:r w:rsidRPr="005B5E90">
        <w:tab/>
      </w:r>
      <w:r w:rsidR="00342FDC">
        <w:tab/>
      </w:r>
      <w:r w:rsidRPr="005B5E90">
        <w:t>alphanumeric</w:t>
      </w:r>
    </w:p>
    <w:p w14:paraId="3C309E01" w14:textId="77777777" w:rsidR="006D4E48" w:rsidRPr="005B5E90" w:rsidRDefault="006D4E48" w:rsidP="00342FDC">
      <w:pPr>
        <w:pStyle w:val="Bodytext"/>
      </w:pPr>
      <w:r w:rsidRPr="005B5E90">
        <w:t>Justification:</w:t>
      </w:r>
      <w:r w:rsidRPr="005B5E90">
        <w:tab/>
      </w:r>
      <w:r w:rsidR="00342FDC">
        <w:tab/>
      </w:r>
      <w:r w:rsidRPr="005B5E90">
        <w:t>none</w:t>
      </w:r>
    </w:p>
    <w:p w14:paraId="302A5D70" w14:textId="77777777" w:rsidR="006D4E48" w:rsidRPr="005B5E90" w:rsidRDefault="006D4E48" w:rsidP="00342FDC">
      <w:pPr>
        <w:pStyle w:val="Bodytext"/>
      </w:pPr>
      <w:r w:rsidRPr="005B5E90">
        <w:t>Fill character:</w:t>
      </w:r>
      <w:r w:rsidRPr="005B5E90">
        <w:tab/>
      </w:r>
      <w:r w:rsidR="00342FDC">
        <w:tab/>
      </w:r>
      <w:r w:rsidRPr="005B5E90">
        <w:t>none</w:t>
      </w:r>
    </w:p>
    <w:p w14:paraId="644F59B1" w14:textId="77777777" w:rsidR="006D4E48" w:rsidRDefault="006D4E48" w:rsidP="00342FDC">
      <w:pPr>
        <w:pStyle w:val="Bodytext"/>
      </w:pPr>
      <w:r w:rsidRPr="005B5E90">
        <w:t>Permitted data element value:</w:t>
      </w:r>
      <w:r w:rsidRPr="005B5E90">
        <w:tab/>
        <w:t>not applicable</w:t>
      </w:r>
    </w:p>
    <w:p w14:paraId="5330CA7E" w14:textId="77777777" w:rsidR="006D4E48" w:rsidRPr="005B5E90" w:rsidRDefault="006D4E48" w:rsidP="001A63F8">
      <w:pPr>
        <w:pStyle w:val="H3Parts"/>
      </w:pPr>
      <w:r w:rsidRPr="005B5E90">
        <w:t>Administrative attributes</w:t>
      </w:r>
      <w:r w:rsidRPr="005B5E90">
        <w:tab/>
      </w:r>
    </w:p>
    <w:p w14:paraId="11D532E5" w14:textId="77777777" w:rsidR="006D4E48" w:rsidRPr="005B5E90" w:rsidRDefault="006D4E48" w:rsidP="006D4E48">
      <w:pPr>
        <w:pStyle w:val="H4Parts"/>
      </w:pPr>
      <w:r w:rsidRPr="005B5E90">
        <w:t>History</w:t>
      </w:r>
    </w:p>
    <w:tbl>
      <w:tblPr>
        <w:tblW w:w="9322"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26"/>
        <w:gridCol w:w="3802"/>
        <w:gridCol w:w="3994"/>
      </w:tblGrid>
      <w:tr w:rsidR="006D4E48" w:rsidRPr="00342FDC" w14:paraId="02CA93AC" w14:textId="77777777" w:rsidTr="001A63F8">
        <w:tc>
          <w:tcPr>
            <w:tcW w:w="1526" w:type="dxa"/>
            <w:tcBorders>
              <w:top w:val="single" w:sz="12" w:space="0" w:color="000000"/>
              <w:left w:val="nil"/>
              <w:bottom w:val="single" w:sz="6" w:space="0" w:color="000000"/>
              <w:right w:val="single" w:sz="6" w:space="0" w:color="000000"/>
            </w:tcBorders>
          </w:tcPr>
          <w:p w14:paraId="3B0E3CFB" w14:textId="77777777" w:rsidR="006D4E48" w:rsidRPr="00342FDC" w:rsidRDefault="006D4E48" w:rsidP="00342FDC">
            <w:pPr>
              <w:pStyle w:val="Tableheading"/>
              <w:jc w:val="left"/>
              <w:rPr>
                <w:bCs/>
              </w:rPr>
            </w:pPr>
            <w:r w:rsidRPr="00342FDC">
              <w:rPr>
                <w:bCs/>
              </w:rPr>
              <w:t>Release</w:t>
            </w:r>
          </w:p>
        </w:tc>
        <w:tc>
          <w:tcPr>
            <w:tcW w:w="3802" w:type="dxa"/>
            <w:tcBorders>
              <w:top w:val="single" w:sz="12" w:space="0" w:color="000000"/>
              <w:left w:val="single" w:sz="6" w:space="0" w:color="000000"/>
              <w:bottom w:val="single" w:sz="6" w:space="0" w:color="000000"/>
              <w:right w:val="single" w:sz="6" w:space="0" w:color="000000"/>
            </w:tcBorders>
          </w:tcPr>
          <w:p w14:paraId="2C462F18" w14:textId="77777777" w:rsidR="006D4E48" w:rsidRPr="00342FDC" w:rsidRDefault="006D4E48" w:rsidP="00342FDC">
            <w:pPr>
              <w:pStyle w:val="Tableheading"/>
              <w:jc w:val="left"/>
              <w:rPr>
                <w:bCs/>
              </w:rPr>
            </w:pPr>
            <w:r w:rsidRPr="00342FDC">
              <w:rPr>
                <w:bCs/>
              </w:rPr>
              <w:t>VET provider</w:t>
            </w:r>
          </w:p>
        </w:tc>
        <w:tc>
          <w:tcPr>
            <w:tcW w:w="3994" w:type="dxa"/>
            <w:tcBorders>
              <w:top w:val="single" w:sz="12" w:space="0" w:color="000000"/>
              <w:left w:val="single" w:sz="6" w:space="0" w:color="000000"/>
              <w:bottom w:val="single" w:sz="6" w:space="0" w:color="000000"/>
              <w:right w:val="nil"/>
            </w:tcBorders>
          </w:tcPr>
          <w:p w14:paraId="1B897141" w14:textId="77777777" w:rsidR="006D4E48" w:rsidRPr="00342FDC" w:rsidRDefault="006D4E48" w:rsidP="00342FDC">
            <w:pPr>
              <w:pStyle w:val="Tableheading"/>
              <w:jc w:val="left"/>
              <w:rPr>
                <w:bCs/>
              </w:rPr>
            </w:pPr>
            <w:r w:rsidRPr="00342FDC">
              <w:rPr>
                <w:bCs/>
              </w:rPr>
              <w:t>Apprenticeship</w:t>
            </w:r>
          </w:p>
        </w:tc>
      </w:tr>
      <w:tr w:rsidR="006D4E48" w:rsidRPr="005B5E90" w14:paraId="6389D5C9" w14:textId="77777777" w:rsidTr="001A63F8">
        <w:tc>
          <w:tcPr>
            <w:tcW w:w="1526" w:type="dxa"/>
            <w:tcBorders>
              <w:top w:val="single" w:sz="6" w:space="0" w:color="000000"/>
              <w:left w:val="nil"/>
              <w:bottom w:val="single" w:sz="6" w:space="0" w:color="000000"/>
              <w:right w:val="single" w:sz="6" w:space="0" w:color="000000"/>
            </w:tcBorders>
          </w:tcPr>
          <w:p w14:paraId="308FE4C8" w14:textId="77777777" w:rsidR="006D4E48" w:rsidRPr="005B5E90" w:rsidRDefault="006D4E48" w:rsidP="00342FDC">
            <w:pPr>
              <w:pStyle w:val="Tabledescriptext"/>
            </w:pPr>
            <w:r w:rsidRPr="005B5E90">
              <w:t>Release 3.0</w:t>
            </w:r>
          </w:p>
        </w:tc>
        <w:tc>
          <w:tcPr>
            <w:tcW w:w="3802" w:type="dxa"/>
            <w:tcBorders>
              <w:top w:val="single" w:sz="6" w:space="0" w:color="000000"/>
              <w:left w:val="single" w:sz="6" w:space="0" w:color="000000"/>
              <w:bottom w:val="single" w:sz="6" w:space="0" w:color="000000"/>
              <w:right w:val="single" w:sz="6" w:space="0" w:color="000000"/>
            </w:tcBorders>
          </w:tcPr>
          <w:p w14:paraId="1B48A873" w14:textId="47C04CB9" w:rsidR="006D4E48" w:rsidRPr="009B1B49" w:rsidRDefault="00DD0E93" w:rsidP="009B1B49">
            <w:pPr>
              <w:pStyle w:val="Tabledescriptext"/>
              <w:rPr>
                <w:b/>
                <w:bCs/>
              </w:rPr>
            </w:pPr>
            <w:r>
              <w:rPr>
                <w:b/>
                <w:bCs/>
              </w:rPr>
              <w:t xml:space="preserve">Introduced </w:t>
            </w:r>
            <w:r w:rsidR="006D4E48" w:rsidRPr="009B1B49">
              <w:rPr>
                <w:b/>
                <w:bCs/>
              </w:rPr>
              <w:t>1 January 1999</w:t>
            </w:r>
          </w:p>
          <w:p w14:paraId="4D72FB73" w14:textId="77777777" w:rsidR="006D4E48" w:rsidRPr="004349D6" w:rsidRDefault="006D4E48" w:rsidP="00342FDC">
            <w:pPr>
              <w:pStyle w:val="Tabledescriptext"/>
              <w:rPr>
                <w:i/>
              </w:rPr>
            </w:pPr>
            <w:r w:rsidRPr="004349D6">
              <w:rPr>
                <w:i/>
              </w:rPr>
              <w:t>Qualification issued flag</w:t>
            </w:r>
          </w:p>
        </w:tc>
        <w:tc>
          <w:tcPr>
            <w:tcW w:w="3994" w:type="dxa"/>
            <w:tcBorders>
              <w:top w:val="single" w:sz="6" w:space="0" w:color="000000"/>
              <w:left w:val="single" w:sz="6" w:space="0" w:color="000000"/>
              <w:bottom w:val="single" w:sz="6" w:space="0" w:color="000000"/>
              <w:right w:val="nil"/>
            </w:tcBorders>
          </w:tcPr>
          <w:p w14:paraId="4F25430B" w14:textId="77777777" w:rsidR="006D4E48" w:rsidRPr="005B5E90" w:rsidRDefault="006D4E48" w:rsidP="00342FDC">
            <w:pPr>
              <w:pStyle w:val="Tabledescriptext"/>
            </w:pPr>
          </w:p>
        </w:tc>
      </w:tr>
    </w:tbl>
    <w:p w14:paraId="39DB633A" w14:textId="77777777" w:rsidR="006D4E48" w:rsidRDefault="006D4E48" w:rsidP="006D4E48">
      <w:pPr>
        <w:pStyle w:val="Bodytext"/>
        <w:rPr>
          <w:lang w:eastAsia="en-AU"/>
        </w:rPr>
      </w:pPr>
    </w:p>
    <w:tbl>
      <w:tblPr>
        <w:tblW w:w="9322"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7796"/>
      </w:tblGrid>
      <w:tr w:rsidR="006D4E48" w14:paraId="63EB3AF0" w14:textId="77777777" w:rsidTr="001A63F8">
        <w:tc>
          <w:tcPr>
            <w:tcW w:w="9322" w:type="dxa"/>
            <w:gridSpan w:val="2"/>
          </w:tcPr>
          <w:p w14:paraId="1D854C66" w14:textId="77777777" w:rsidR="009B1060" w:rsidRDefault="009B1060" w:rsidP="00805756">
            <w:pPr>
              <w:pStyle w:val="Tableheading"/>
              <w:rPr>
                <w:color w:val="000000"/>
              </w:rPr>
            </w:pPr>
          </w:p>
          <w:p w14:paraId="307A6E6E" w14:textId="557C52E7" w:rsidR="006D4E48" w:rsidRPr="00B84755" w:rsidRDefault="006D4E48" w:rsidP="00805756">
            <w:pPr>
              <w:pStyle w:val="Tableheading"/>
              <w:rPr>
                <w:color w:val="000000"/>
              </w:rPr>
            </w:pPr>
            <w:r w:rsidRPr="00B84755">
              <w:rPr>
                <w:color w:val="000000"/>
              </w:rPr>
              <w:t>Data element definitions</w:t>
            </w:r>
          </w:p>
        </w:tc>
      </w:tr>
      <w:tr w:rsidR="006D4E48" w14:paraId="23AF620A" w14:textId="77777777" w:rsidTr="001A63F8">
        <w:tc>
          <w:tcPr>
            <w:tcW w:w="1526" w:type="dxa"/>
          </w:tcPr>
          <w:p w14:paraId="5241063E" w14:textId="77777777" w:rsidR="006D4E48" w:rsidRPr="00B84755" w:rsidRDefault="006D4E48" w:rsidP="00342FDC">
            <w:pPr>
              <w:pStyle w:val="Tabledescriptext"/>
            </w:pPr>
            <w:r w:rsidRPr="00B84755">
              <w:t>Edition 2.2</w:t>
            </w:r>
          </w:p>
        </w:tc>
        <w:tc>
          <w:tcPr>
            <w:tcW w:w="7796" w:type="dxa"/>
          </w:tcPr>
          <w:p w14:paraId="2399586F" w14:textId="76C4B7CF" w:rsidR="006D4E48" w:rsidRPr="009B1B49" w:rsidRDefault="00DD0E93" w:rsidP="009B1B49">
            <w:pPr>
              <w:pStyle w:val="Tabledescriptext"/>
              <w:rPr>
                <w:b/>
                <w:bCs/>
              </w:rPr>
            </w:pPr>
            <w:r>
              <w:rPr>
                <w:b/>
                <w:bCs/>
              </w:rPr>
              <w:t xml:space="preserve">Revised </w:t>
            </w:r>
            <w:r w:rsidR="006D4E48" w:rsidRPr="009B1B49">
              <w:rPr>
                <w:b/>
                <w:bCs/>
              </w:rPr>
              <w:t>1 January 2014</w:t>
            </w:r>
          </w:p>
          <w:p w14:paraId="4CE260FB" w14:textId="77777777" w:rsidR="006D4E48" w:rsidRPr="00B84755" w:rsidRDefault="006D4E48" w:rsidP="00342FDC">
            <w:pPr>
              <w:pStyle w:val="Tabledescriptext"/>
              <w:rPr>
                <w:i/>
              </w:rPr>
            </w:pPr>
            <w:r w:rsidRPr="00B84755">
              <w:t xml:space="preserve">Renamed </w:t>
            </w:r>
            <w:r w:rsidR="00E43A7A">
              <w:t xml:space="preserve">from </w:t>
            </w:r>
            <w:r w:rsidR="00E43A7A" w:rsidRPr="00E43A7A">
              <w:rPr>
                <w:i/>
              </w:rPr>
              <w:t>Qualification</w:t>
            </w:r>
            <w:r w:rsidR="00E43A7A">
              <w:t xml:space="preserve"> </w:t>
            </w:r>
            <w:r w:rsidR="00E43A7A">
              <w:rPr>
                <w:i/>
              </w:rPr>
              <w:t>i</w:t>
            </w:r>
            <w:r w:rsidRPr="00B84755">
              <w:rPr>
                <w:i/>
              </w:rPr>
              <w:t>ssued flag</w:t>
            </w:r>
            <w:r w:rsidR="00E43A7A">
              <w:rPr>
                <w:i/>
              </w:rPr>
              <w:t xml:space="preserve"> </w:t>
            </w:r>
            <w:r w:rsidR="00E43A7A" w:rsidRPr="00E43A7A">
              <w:t>to</w:t>
            </w:r>
            <w:r w:rsidR="00E43A7A">
              <w:rPr>
                <w:i/>
              </w:rPr>
              <w:t xml:space="preserve"> Issued flag</w:t>
            </w:r>
          </w:p>
        </w:tc>
      </w:tr>
    </w:tbl>
    <w:p w14:paraId="1A50DFD8" w14:textId="77777777" w:rsidR="006D4E48" w:rsidRPr="00027A63" w:rsidRDefault="006D4E48" w:rsidP="006D4E48">
      <w:pPr>
        <w:pStyle w:val="Bodytext"/>
        <w:rPr>
          <w:lang w:eastAsia="en-AU"/>
        </w:rPr>
      </w:pPr>
    </w:p>
    <w:p w14:paraId="2BA81C84" w14:textId="4615CD1F" w:rsidR="00520568" w:rsidRPr="002261A3" w:rsidRDefault="00520568" w:rsidP="000D3688">
      <w:pPr>
        <w:pStyle w:val="H2Headings"/>
      </w:pPr>
      <w:bookmarkStart w:id="412" w:name="_Toc222218810"/>
      <w:r w:rsidRPr="002261A3">
        <w:lastRenderedPageBreak/>
        <w:t xml:space="preserve">Labour </w:t>
      </w:r>
      <w:r w:rsidR="00E96878" w:rsidRPr="002261A3">
        <w:t>force status identifier</w:t>
      </w:r>
      <w:bookmarkEnd w:id="407"/>
      <w:bookmarkEnd w:id="408"/>
      <w:bookmarkEnd w:id="409"/>
      <w:bookmarkEnd w:id="410"/>
      <w:bookmarkEnd w:id="412"/>
    </w:p>
    <w:p w14:paraId="6B5AAC86" w14:textId="77777777" w:rsidR="00520568" w:rsidRPr="002261A3" w:rsidRDefault="00E96878" w:rsidP="004C26B3">
      <w:pPr>
        <w:pStyle w:val="H3Parts"/>
      </w:pPr>
      <w:bookmarkStart w:id="413" w:name="_Toc113785578"/>
      <w:r w:rsidRPr="002261A3">
        <w:t>Definitional attributes</w:t>
      </w:r>
      <w:bookmarkEnd w:id="413"/>
    </w:p>
    <w:p w14:paraId="10996FD8" w14:textId="77777777" w:rsidR="00520568" w:rsidRPr="002261A3" w:rsidRDefault="0096282C" w:rsidP="00B336D5">
      <w:pPr>
        <w:pStyle w:val="H4Parts"/>
      </w:pPr>
      <w:r w:rsidRPr="002261A3">
        <w:t>Definition</w:t>
      </w:r>
    </w:p>
    <w:p w14:paraId="696458F4" w14:textId="77777777" w:rsidR="00520568" w:rsidRPr="002261A3" w:rsidRDefault="0076620F" w:rsidP="001D6B56">
      <w:pPr>
        <w:pStyle w:val="Bodytext"/>
      </w:pPr>
      <w:r w:rsidRPr="0076620F">
        <w:rPr>
          <w:i/>
        </w:rPr>
        <w:t xml:space="preserve">Labour </w:t>
      </w:r>
      <w:r w:rsidR="00E96878" w:rsidRPr="0076620F">
        <w:rPr>
          <w:i/>
        </w:rPr>
        <w:t>force status identifier</w:t>
      </w:r>
      <w:r w:rsidR="00E96878" w:rsidRPr="002261A3">
        <w:t xml:space="preserve"> </w:t>
      </w:r>
      <w:r w:rsidR="00520568" w:rsidRPr="002261A3">
        <w:t xml:space="preserve">describes a </w:t>
      </w:r>
      <w:r w:rsidR="00E91AEE">
        <w:t>client</w:t>
      </w:r>
      <w:r w:rsidR="00520568" w:rsidRPr="002261A3">
        <w:t>’s employment status.</w:t>
      </w:r>
    </w:p>
    <w:p w14:paraId="49B57E47" w14:textId="77777777" w:rsidR="00520568" w:rsidRPr="001E36E6" w:rsidRDefault="00B2757C" w:rsidP="001E36E6">
      <w:pPr>
        <w:pStyle w:val="Bodytext"/>
        <w:rPr>
          <w:i/>
          <w:iCs/>
        </w:rPr>
      </w:pPr>
      <w:r w:rsidRPr="0076620F">
        <w:rPr>
          <w:i/>
        </w:rPr>
        <w:t xml:space="preserve">Labour </w:t>
      </w:r>
      <w:r w:rsidR="00E96878" w:rsidRPr="0076620F">
        <w:rPr>
          <w:i/>
        </w:rPr>
        <w:t>force status identifier</w:t>
      </w:r>
      <w:r w:rsidR="00E96878" w:rsidRPr="002261A3">
        <w:t xml:space="preserve"> </w:t>
      </w:r>
      <w:r w:rsidR="00520568" w:rsidRPr="002261A3">
        <w:t>is based on the</w:t>
      </w:r>
      <w:r w:rsidR="00D20CC2">
        <w:t xml:space="preserve"> </w:t>
      </w:r>
      <w:r w:rsidR="001E36E6" w:rsidRPr="001E36E6">
        <w:rPr>
          <w:i/>
          <w:iCs/>
        </w:rPr>
        <w:t xml:space="preserve">Standards for Labour Force Statistics, </w:t>
      </w:r>
      <w:r w:rsidR="001E36E6" w:rsidRPr="001E36E6">
        <w:rPr>
          <w:iCs/>
        </w:rPr>
        <w:t xml:space="preserve">ABS catalogue no.1288.0, </w:t>
      </w:r>
      <w:r w:rsidR="00AD7A48">
        <w:rPr>
          <w:iCs/>
        </w:rPr>
        <w:t>Issue for December 2014</w:t>
      </w:r>
      <w:r w:rsidR="001E36E6" w:rsidRPr="001E36E6">
        <w:rPr>
          <w:i/>
          <w:iCs/>
        </w:rPr>
        <w:t>.</w:t>
      </w:r>
    </w:p>
    <w:p w14:paraId="52BA4A60" w14:textId="77777777" w:rsidR="00520568" w:rsidRPr="002261A3" w:rsidRDefault="0096282C" w:rsidP="00B336D5">
      <w:pPr>
        <w:pStyle w:val="H4Parts"/>
      </w:pPr>
      <w:r>
        <w:t>Context</w:t>
      </w:r>
    </w:p>
    <w:p w14:paraId="4FC423E2" w14:textId="51214CD3" w:rsidR="00520568" w:rsidRPr="002261A3" w:rsidRDefault="0076620F" w:rsidP="001D6B56">
      <w:pPr>
        <w:pStyle w:val="Bodytext"/>
      </w:pPr>
      <w:r w:rsidRPr="0076620F">
        <w:rPr>
          <w:i/>
        </w:rPr>
        <w:t xml:space="preserve">Labour </w:t>
      </w:r>
      <w:r w:rsidR="00E96878" w:rsidRPr="0076620F">
        <w:rPr>
          <w:i/>
        </w:rPr>
        <w:t>force status identifier</w:t>
      </w:r>
      <w:r w:rsidR="00E96878" w:rsidRPr="002261A3">
        <w:t xml:space="preserve"> </w:t>
      </w:r>
      <w:r w:rsidR="00520568" w:rsidRPr="002261A3">
        <w:t xml:space="preserve">is used </w:t>
      </w:r>
      <w:r w:rsidR="006D0407">
        <w:t>in analys</w:t>
      </w:r>
      <w:r w:rsidR="00FF736E">
        <w:t>e</w:t>
      </w:r>
      <w:r w:rsidR="006D0407">
        <w:t xml:space="preserve">s </w:t>
      </w:r>
      <w:r w:rsidR="00520568" w:rsidRPr="002261A3">
        <w:t xml:space="preserve">to inform </w:t>
      </w:r>
      <w:r w:rsidR="00E237DE">
        <w:t xml:space="preserve">policy and </w:t>
      </w:r>
      <w:r w:rsidR="00520568" w:rsidRPr="002261A3">
        <w:t>wider research.</w:t>
      </w:r>
    </w:p>
    <w:p w14:paraId="32A17B3B" w14:textId="77777777" w:rsidR="00520568" w:rsidRPr="002261A3" w:rsidRDefault="00E96878" w:rsidP="004C26B3">
      <w:pPr>
        <w:pStyle w:val="H3Parts"/>
      </w:pPr>
      <w:bookmarkStart w:id="414" w:name="_Toc113785579"/>
      <w:r w:rsidRPr="002261A3">
        <w:t>Relational attributes</w:t>
      </w:r>
      <w:bookmarkEnd w:id="414"/>
    </w:p>
    <w:p w14:paraId="78015003" w14:textId="77777777" w:rsidR="00520568" w:rsidRPr="002261A3" w:rsidRDefault="0096282C" w:rsidP="00B336D5">
      <w:pPr>
        <w:pStyle w:val="H4Parts"/>
      </w:pPr>
      <w:r>
        <w:t>Rules</w:t>
      </w:r>
    </w:p>
    <w:p w14:paraId="65676B2A" w14:textId="77777777" w:rsidR="00520568" w:rsidRDefault="00D828BD" w:rsidP="001D6B56">
      <w:pPr>
        <w:pStyle w:val="Bodytext"/>
      </w:pPr>
      <w:r>
        <w:t>C</w:t>
      </w:r>
      <w:r w:rsidR="00E91AEE">
        <w:t>lient</w:t>
      </w:r>
      <w:r w:rsidR="00520568" w:rsidRPr="002261A3">
        <w:t>s must be classified to a single labour force category.</w:t>
      </w:r>
    </w:p>
    <w:p w14:paraId="4B870FA3" w14:textId="77777777" w:rsidR="00725E08" w:rsidRPr="002261A3" w:rsidRDefault="00725E08" w:rsidP="00725E08">
      <w:pPr>
        <w:pStyle w:val="H4Parts"/>
      </w:pPr>
      <w:r w:rsidRPr="002261A3">
        <w:t>Guideline</w:t>
      </w:r>
      <w:r>
        <w:t>s</w:t>
      </w:r>
      <w:r w:rsidR="00E96878" w:rsidRPr="002261A3">
        <w:t xml:space="preserve"> for use</w:t>
      </w:r>
    </w:p>
    <w:p w14:paraId="176FB0D7" w14:textId="77777777" w:rsidR="00520568" w:rsidRDefault="00520568" w:rsidP="001D6B56">
      <w:pPr>
        <w:pStyle w:val="Bodytext"/>
      </w:pPr>
      <w:r w:rsidRPr="002261A3">
        <w:t xml:space="preserve">Responses for the </w:t>
      </w:r>
      <w:r w:rsidR="0076620F" w:rsidRPr="0076620F">
        <w:rPr>
          <w:i/>
        </w:rPr>
        <w:t xml:space="preserve">Labour </w:t>
      </w:r>
      <w:r w:rsidR="00E96878" w:rsidRPr="0076620F">
        <w:rPr>
          <w:i/>
        </w:rPr>
        <w:t>force status identifier</w:t>
      </w:r>
      <w:r w:rsidR="00E96878" w:rsidRPr="002261A3">
        <w:t xml:space="preserve"> </w:t>
      </w:r>
      <w:r w:rsidRPr="002261A3">
        <w:t xml:space="preserve">rely on the </w:t>
      </w:r>
      <w:r w:rsidR="00E91AEE">
        <w:t>client</w:t>
      </w:r>
      <w:r w:rsidRPr="002261A3">
        <w:t>’s own perception of their labour force activities.</w:t>
      </w:r>
    </w:p>
    <w:p w14:paraId="32DFECAA" w14:textId="0E907791" w:rsidR="00243D05" w:rsidRPr="00350CB6" w:rsidRDefault="00243D05" w:rsidP="001D6B56">
      <w:pPr>
        <w:pStyle w:val="Bodytext"/>
        <w:rPr>
          <w:color w:val="000000" w:themeColor="text1"/>
        </w:rPr>
      </w:pPr>
      <w:r w:rsidRPr="00350CB6">
        <w:rPr>
          <w:color w:val="000000" w:themeColor="text1"/>
        </w:rPr>
        <w:t>For employment such as casual, seasonal, contract and shift work, use the current number of hours worked per week to determine whether full</w:t>
      </w:r>
      <w:r w:rsidR="007E1A00">
        <w:rPr>
          <w:color w:val="000000" w:themeColor="text1"/>
        </w:rPr>
        <w:t>-</w:t>
      </w:r>
      <w:r w:rsidRPr="00350CB6">
        <w:rPr>
          <w:color w:val="000000" w:themeColor="text1"/>
        </w:rPr>
        <w:t>time (35 hours or more per week) or part-time employed (</w:t>
      </w:r>
      <w:r w:rsidR="007E1A00">
        <w:rPr>
          <w:color w:val="000000" w:themeColor="text1"/>
        </w:rPr>
        <w:t>fewer</w:t>
      </w:r>
      <w:r w:rsidR="007E1A00" w:rsidRPr="00350CB6">
        <w:rPr>
          <w:color w:val="000000" w:themeColor="text1"/>
        </w:rPr>
        <w:t xml:space="preserve"> </w:t>
      </w:r>
      <w:r w:rsidRPr="00350CB6">
        <w:rPr>
          <w:color w:val="000000" w:themeColor="text1"/>
        </w:rPr>
        <w:t>than 35 hours per week).</w:t>
      </w:r>
    </w:p>
    <w:p w14:paraId="53871750" w14:textId="77777777" w:rsidR="00520568" w:rsidRPr="002261A3" w:rsidRDefault="00E96878" w:rsidP="00F41A95">
      <w:pPr>
        <w:pStyle w:val="H4Parts"/>
      </w:pPr>
      <w:r>
        <w:t>Related data</w:t>
      </w:r>
    </w:p>
    <w:p w14:paraId="009644F0" w14:textId="77777777" w:rsidR="00520568" w:rsidRPr="002261A3" w:rsidRDefault="00520568" w:rsidP="001D6B56">
      <w:pPr>
        <w:pStyle w:val="Bodytext"/>
      </w:pPr>
      <w:r w:rsidRPr="002261A3">
        <w:t>Not applicable</w:t>
      </w:r>
    </w:p>
    <w:p w14:paraId="1FDF5BBE" w14:textId="77777777" w:rsidR="00520568" w:rsidRPr="002261A3" w:rsidRDefault="00E96878" w:rsidP="00F41A95">
      <w:pPr>
        <w:pStyle w:val="H4Parts"/>
      </w:pPr>
      <w:r>
        <w:t>Type of relationship</w:t>
      </w:r>
    </w:p>
    <w:p w14:paraId="56CF5679" w14:textId="77777777" w:rsidR="00520568" w:rsidRPr="002261A3" w:rsidRDefault="00520568" w:rsidP="001D6B56">
      <w:pPr>
        <w:pStyle w:val="Bodytext"/>
      </w:pPr>
      <w:r w:rsidRPr="002261A3">
        <w:t>Not applicable</w:t>
      </w:r>
    </w:p>
    <w:p w14:paraId="6B354C1D" w14:textId="77777777" w:rsidR="00520568" w:rsidRPr="002261A3" w:rsidRDefault="00E96878"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874F03" w:rsidRPr="006801A9" w14:paraId="65C2214A" w14:textId="77777777">
        <w:tc>
          <w:tcPr>
            <w:tcW w:w="1984" w:type="dxa"/>
          </w:tcPr>
          <w:p w14:paraId="76B5E91F" w14:textId="77777777" w:rsidR="00874F03" w:rsidRPr="006801A9" w:rsidRDefault="00874F03" w:rsidP="006801A9">
            <w:pPr>
              <w:pStyle w:val="Tableheading"/>
              <w:jc w:val="left"/>
              <w:rPr>
                <w:bCs/>
              </w:rPr>
            </w:pPr>
            <w:r w:rsidRPr="006801A9">
              <w:rPr>
                <w:bCs/>
              </w:rPr>
              <w:t>Value</w:t>
            </w:r>
          </w:p>
        </w:tc>
        <w:tc>
          <w:tcPr>
            <w:tcW w:w="7124" w:type="dxa"/>
          </w:tcPr>
          <w:p w14:paraId="3BBD3C61" w14:textId="4E7CE085" w:rsidR="00874F03" w:rsidRPr="006801A9" w:rsidRDefault="00557330" w:rsidP="006801A9">
            <w:pPr>
              <w:pStyle w:val="Tableheading"/>
              <w:jc w:val="left"/>
              <w:rPr>
                <w:bCs/>
              </w:rPr>
            </w:pPr>
            <w:r w:rsidRPr="006801A9">
              <w:rPr>
                <w:bCs/>
              </w:rPr>
              <w:t>Description</w:t>
            </w:r>
            <w:r w:rsidR="00D17ECC" w:rsidRPr="006801A9">
              <w:rPr>
                <w:bCs/>
              </w:rPr>
              <w:t xml:space="preserve"> – </w:t>
            </w:r>
            <w:r w:rsidR="00DB6678" w:rsidRPr="006801A9">
              <w:rPr>
                <w:bCs/>
              </w:rPr>
              <w:fldChar w:fldCharType="begin"/>
            </w:r>
            <w:r w:rsidR="00DB6678" w:rsidRPr="006801A9">
              <w:rPr>
                <w:bCs/>
              </w:rPr>
              <w:instrText xml:space="preserve"> STYLEREF  H2_Headings  \* MERGEFORMAT </w:instrText>
            </w:r>
            <w:r w:rsidR="00DB6678" w:rsidRPr="006801A9">
              <w:rPr>
                <w:bCs/>
              </w:rPr>
              <w:fldChar w:fldCharType="separate"/>
            </w:r>
            <w:r w:rsidR="00153EBD">
              <w:rPr>
                <w:bCs/>
                <w:noProof/>
              </w:rPr>
              <w:t>Labour force status identifier</w:t>
            </w:r>
            <w:r w:rsidR="00DB6678" w:rsidRPr="006801A9">
              <w:rPr>
                <w:bCs/>
                <w:noProof/>
              </w:rPr>
              <w:fldChar w:fldCharType="end"/>
            </w:r>
          </w:p>
        </w:tc>
      </w:tr>
      <w:tr w:rsidR="00874F03" w14:paraId="666221AE" w14:textId="77777777">
        <w:tc>
          <w:tcPr>
            <w:tcW w:w="1984" w:type="dxa"/>
          </w:tcPr>
          <w:p w14:paraId="6383FBBB" w14:textId="77777777" w:rsidR="00874F03" w:rsidRDefault="00874F03" w:rsidP="006801A9">
            <w:pPr>
              <w:pStyle w:val="Tabledescriptext"/>
            </w:pPr>
          </w:p>
        </w:tc>
        <w:tc>
          <w:tcPr>
            <w:tcW w:w="7124" w:type="dxa"/>
          </w:tcPr>
          <w:p w14:paraId="595D2BB2" w14:textId="77777777" w:rsidR="00874F03" w:rsidRPr="00A70D5F" w:rsidRDefault="00874F03" w:rsidP="006801A9">
            <w:pPr>
              <w:pStyle w:val="Tabledescriptext"/>
              <w:rPr>
                <w:b/>
              </w:rPr>
            </w:pPr>
            <w:r w:rsidRPr="00A70D5F">
              <w:rPr>
                <w:b/>
              </w:rPr>
              <w:t>E</w:t>
            </w:r>
            <w:r w:rsidR="00273093" w:rsidRPr="00A70D5F">
              <w:rPr>
                <w:b/>
              </w:rPr>
              <w:t>mployed</w:t>
            </w:r>
          </w:p>
        </w:tc>
      </w:tr>
      <w:tr w:rsidR="00874F03" w14:paraId="5083C4C7" w14:textId="77777777">
        <w:tc>
          <w:tcPr>
            <w:tcW w:w="1984" w:type="dxa"/>
          </w:tcPr>
          <w:p w14:paraId="5DB2FE21" w14:textId="77777777" w:rsidR="00874F03" w:rsidRDefault="00874F03" w:rsidP="006801A9">
            <w:pPr>
              <w:pStyle w:val="Tabledescriptext"/>
            </w:pPr>
            <w:r>
              <w:t>01</w:t>
            </w:r>
          </w:p>
        </w:tc>
        <w:tc>
          <w:tcPr>
            <w:tcW w:w="7124" w:type="dxa"/>
          </w:tcPr>
          <w:p w14:paraId="36CC23BC" w14:textId="77777777" w:rsidR="00874F03" w:rsidRPr="002261A3" w:rsidRDefault="00874F03" w:rsidP="006801A9">
            <w:pPr>
              <w:pStyle w:val="Tabledescriptext"/>
            </w:pPr>
            <w:r w:rsidRPr="002261A3">
              <w:t>Fu</w:t>
            </w:r>
            <w:r>
              <w:t>ll-time employee</w:t>
            </w:r>
          </w:p>
        </w:tc>
      </w:tr>
      <w:tr w:rsidR="00874F03" w14:paraId="2CC439F8" w14:textId="77777777">
        <w:tc>
          <w:tcPr>
            <w:tcW w:w="1984" w:type="dxa"/>
          </w:tcPr>
          <w:p w14:paraId="6A20EC31" w14:textId="77777777" w:rsidR="00874F03" w:rsidRPr="00112D80" w:rsidRDefault="00874F03" w:rsidP="006801A9">
            <w:pPr>
              <w:pStyle w:val="Tabledescriptext"/>
            </w:pPr>
            <w:r>
              <w:t>02</w:t>
            </w:r>
          </w:p>
        </w:tc>
        <w:tc>
          <w:tcPr>
            <w:tcW w:w="7124" w:type="dxa"/>
          </w:tcPr>
          <w:p w14:paraId="0C121535" w14:textId="77777777" w:rsidR="00874F03" w:rsidRPr="00251F56" w:rsidRDefault="00874F03" w:rsidP="006801A9">
            <w:pPr>
              <w:pStyle w:val="Tabledescriptext"/>
            </w:pPr>
            <w:r>
              <w:t>Part-time employee</w:t>
            </w:r>
          </w:p>
        </w:tc>
      </w:tr>
      <w:tr w:rsidR="00874F03" w14:paraId="43D0806B" w14:textId="77777777">
        <w:tc>
          <w:tcPr>
            <w:tcW w:w="1984" w:type="dxa"/>
          </w:tcPr>
          <w:p w14:paraId="7EF09CE8" w14:textId="77777777" w:rsidR="00874F03" w:rsidRPr="00112D80" w:rsidRDefault="00874F03" w:rsidP="006801A9">
            <w:pPr>
              <w:pStyle w:val="Tabledescriptext"/>
            </w:pPr>
            <w:r>
              <w:t>03</w:t>
            </w:r>
          </w:p>
        </w:tc>
        <w:tc>
          <w:tcPr>
            <w:tcW w:w="7124" w:type="dxa"/>
          </w:tcPr>
          <w:p w14:paraId="6FC06ADD" w14:textId="77777777" w:rsidR="00874F03" w:rsidRPr="00251F56" w:rsidRDefault="00874F03" w:rsidP="006801A9">
            <w:pPr>
              <w:pStyle w:val="Tabledescriptext"/>
            </w:pPr>
            <w:r w:rsidRPr="002261A3">
              <w:t>Self-</w:t>
            </w:r>
            <w:r>
              <w:t>employed</w:t>
            </w:r>
            <w:r w:rsidR="00D17ECC">
              <w:t xml:space="preserve"> – </w:t>
            </w:r>
            <w:r>
              <w:t>not employing others</w:t>
            </w:r>
          </w:p>
        </w:tc>
      </w:tr>
      <w:tr w:rsidR="00874F03" w14:paraId="34595926" w14:textId="77777777">
        <w:tc>
          <w:tcPr>
            <w:tcW w:w="1984" w:type="dxa"/>
          </w:tcPr>
          <w:p w14:paraId="30DB6482" w14:textId="77777777" w:rsidR="00874F03" w:rsidRDefault="00874F03" w:rsidP="006801A9">
            <w:pPr>
              <w:pStyle w:val="Tabledescriptext"/>
            </w:pPr>
            <w:r>
              <w:t>04</w:t>
            </w:r>
          </w:p>
        </w:tc>
        <w:tc>
          <w:tcPr>
            <w:tcW w:w="7124" w:type="dxa"/>
          </w:tcPr>
          <w:p w14:paraId="6BABAEAF" w14:textId="77777777" w:rsidR="00874F03" w:rsidRPr="00FE4DD7" w:rsidRDefault="009D39CB" w:rsidP="006801A9">
            <w:pPr>
              <w:pStyle w:val="Tabledescriptext"/>
            </w:pPr>
            <w:r>
              <w:t>Self-employed – employing others</w:t>
            </w:r>
          </w:p>
        </w:tc>
      </w:tr>
      <w:tr w:rsidR="00874F03" w14:paraId="3A84AF25" w14:textId="77777777">
        <w:tc>
          <w:tcPr>
            <w:tcW w:w="1984" w:type="dxa"/>
          </w:tcPr>
          <w:p w14:paraId="62BDDE18" w14:textId="77777777" w:rsidR="00874F03" w:rsidRDefault="00874F03" w:rsidP="006801A9">
            <w:pPr>
              <w:pStyle w:val="Tabledescriptext"/>
            </w:pPr>
            <w:r>
              <w:t>05</w:t>
            </w:r>
          </w:p>
        </w:tc>
        <w:tc>
          <w:tcPr>
            <w:tcW w:w="7124" w:type="dxa"/>
          </w:tcPr>
          <w:p w14:paraId="28FE3003" w14:textId="77777777" w:rsidR="00874F03" w:rsidRPr="00FE4DD7" w:rsidRDefault="00874F03" w:rsidP="006801A9">
            <w:pPr>
              <w:pStyle w:val="Tabledescriptext"/>
            </w:pPr>
            <w:r w:rsidRPr="002261A3">
              <w:t>Employed</w:t>
            </w:r>
            <w:r w:rsidR="00D17ECC">
              <w:t xml:space="preserve"> – </w:t>
            </w:r>
            <w:r w:rsidRPr="002261A3">
              <w:t>unp</w:t>
            </w:r>
            <w:r>
              <w:t>aid worker in a family business</w:t>
            </w:r>
          </w:p>
        </w:tc>
      </w:tr>
      <w:tr w:rsidR="00874F03" w14:paraId="2FAF36F1" w14:textId="77777777">
        <w:tc>
          <w:tcPr>
            <w:tcW w:w="1984" w:type="dxa"/>
          </w:tcPr>
          <w:p w14:paraId="0F3FDFEF" w14:textId="77777777" w:rsidR="00874F03" w:rsidRDefault="00874F03" w:rsidP="006801A9">
            <w:pPr>
              <w:pStyle w:val="Tabledescriptext"/>
            </w:pPr>
          </w:p>
        </w:tc>
        <w:tc>
          <w:tcPr>
            <w:tcW w:w="7124" w:type="dxa"/>
          </w:tcPr>
          <w:p w14:paraId="207E7DDC" w14:textId="77777777" w:rsidR="00874F03" w:rsidRPr="002261A3" w:rsidRDefault="00874F03" w:rsidP="006801A9">
            <w:pPr>
              <w:pStyle w:val="Tabledescriptext"/>
            </w:pPr>
            <w:r w:rsidRPr="00A70D5F">
              <w:rPr>
                <w:b/>
              </w:rPr>
              <w:t>U</w:t>
            </w:r>
            <w:r w:rsidR="00273093" w:rsidRPr="00A70D5F">
              <w:rPr>
                <w:b/>
              </w:rPr>
              <w:t>nemployed</w:t>
            </w:r>
          </w:p>
        </w:tc>
      </w:tr>
      <w:tr w:rsidR="00874F03" w14:paraId="1506BF38" w14:textId="77777777">
        <w:tc>
          <w:tcPr>
            <w:tcW w:w="1984" w:type="dxa"/>
          </w:tcPr>
          <w:p w14:paraId="6FDB831B" w14:textId="77777777" w:rsidR="00874F03" w:rsidRDefault="00874F03" w:rsidP="006801A9">
            <w:pPr>
              <w:pStyle w:val="Tabledescriptext"/>
            </w:pPr>
            <w:r>
              <w:t>06</w:t>
            </w:r>
          </w:p>
        </w:tc>
        <w:tc>
          <w:tcPr>
            <w:tcW w:w="7124" w:type="dxa"/>
          </w:tcPr>
          <w:p w14:paraId="53418E8E" w14:textId="77777777" w:rsidR="00874F03" w:rsidRPr="00FE4DD7" w:rsidRDefault="00874F03" w:rsidP="006801A9">
            <w:pPr>
              <w:pStyle w:val="Tabledescriptext"/>
            </w:pPr>
            <w:r w:rsidRPr="002261A3">
              <w:t>Unem</w:t>
            </w:r>
            <w:r>
              <w:t>ployed</w:t>
            </w:r>
            <w:r w:rsidR="00D17ECC">
              <w:t xml:space="preserve"> – </w:t>
            </w:r>
            <w:r>
              <w:t>seeking full-time work</w:t>
            </w:r>
          </w:p>
        </w:tc>
      </w:tr>
      <w:tr w:rsidR="00874F03" w14:paraId="20738DD2" w14:textId="77777777">
        <w:tc>
          <w:tcPr>
            <w:tcW w:w="1984" w:type="dxa"/>
          </w:tcPr>
          <w:p w14:paraId="3EE294D2" w14:textId="77777777" w:rsidR="00874F03" w:rsidRDefault="00874F03" w:rsidP="006801A9">
            <w:pPr>
              <w:pStyle w:val="Tabledescriptext"/>
            </w:pPr>
            <w:r>
              <w:t>07</w:t>
            </w:r>
          </w:p>
        </w:tc>
        <w:tc>
          <w:tcPr>
            <w:tcW w:w="7124" w:type="dxa"/>
          </w:tcPr>
          <w:p w14:paraId="15740F16" w14:textId="77777777" w:rsidR="00874F03" w:rsidRPr="00FE4DD7" w:rsidRDefault="00874F03" w:rsidP="006801A9">
            <w:pPr>
              <w:pStyle w:val="Tabledescriptext"/>
            </w:pPr>
            <w:r w:rsidRPr="002261A3">
              <w:t>Unem</w:t>
            </w:r>
            <w:r>
              <w:t>ployed</w:t>
            </w:r>
            <w:r w:rsidR="00D17ECC">
              <w:t xml:space="preserve"> – </w:t>
            </w:r>
            <w:r>
              <w:t>seeking part-time work</w:t>
            </w:r>
          </w:p>
        </w:tc>
      </w:tr>
      <w:tr w:rsidR="00874F03" w14:paraId="569291F4" w14:textId="77777777">
        <w:tc>
          <w:tcPr>
            <w:tcW w:w="1984" w:type="dxa"/>
          </w:tcPr>
          <w:p w14:paraId="0C146811" w14:textId="77777777" w:rsidR="00874F03" w:rsidRPr="002261A3" w:rsidRDefault="00874F03" w:rsidP="006801A9">
            <w:pPr>
              <w:pStyle w:val="Tabledescriptext"/>
            </w:pPr>
          </w:p>
        </w:tc>
        <w:tc>
          <w:tcPr>
            <w:tcW w:w="7124" w:type="dxa"/>
          </w:tcPr>
          <w:p w14:paraId="05E8FF30" w14:textId="77777777" w:rsidR="00874F03" w:rsidRPr="00A70D5F" w:rsidRDefault="00874F03" w:rsidP="006801A9">
            <w:pPr>
              <w:pStyle w:val="Tabledescriptext"/>
              <w:rPr>
                <w:b/>
              </w:rPr>
            </w:pPr>
            <w:r w:rsidRPr="00A70D5F">
              <w:rPr>
                <w:b/>
              </w:rPr>
              <w:t>N</w:t>
            </w:r>
            <w:r w:rsidR="00273093" w:rsidRPr="00A70D5F">
              <w:rPr>
                <w:b/>
              </w:rPr>
              <w:t>ot in the</w:t>
            </w:r>
            <w:r w:rsidRPr="00A70D5F">
              <w:rPr>
                <w:b/>
              </w:rPr>
              <w:t xml:space="preserve"> </w:t>
            </w:r>
            <w:r w:rsidR="00D00D56">
              <w:rPr>
                <w:b/>
              </w:rPr>
              <w:t>l</w:t>
            </w:r>
            <w:r w:rsidR="00273093" w:rsidRPr="00A70D5F">
              <w:rPr>
                <w:b/>
              </w:rPr>
              <w:t>abour</w:t>
            </w:r>
            <w:r w:rsidR="00D00D56">
              <w:rPr>
                <w:b/>
              </w:rPr>
              <w:t xml:space="preserve"> f</w:t>
            </w:r>
            <w:r w:rsidR="00273093" w:rsidRPr="00A70D5F">
              <w:rPr>
                <w:b/>
              </w:rPr>
              <w:t>orce</w:t>
            </w:r>
          </w:p>
        </w:tc>
      </w:tr>
      <w:tr w:rsidR="00874F03" w14:paraId="3908AE58" w14:textId="77777777">
        <w:tc>
          <w:tcPr>
            <w:tcW w:w="1984" w:type="dxa"/>
          </w:tcPr>
          <w:p w14:paraId="4FF61C59" w14:textId="77777777" w:rsidR="00874F03" w:rsidRPr="002261A3" w:rsidRDefault="00874F03" w:rsidP="006801A9">
            <w:pPr>
              <w:pStyle w:val="Tabledescriptext"/>
            </w:pPr>
            <w:r w:rsidRPr="002261A3">
              <w:t>0</w:t>
            </w:r>
            <w:r>
              <w:t>8</w:t>
            </w:r>
          </w:p>
        </w:tc>
        <w:tc>
          <w:tcPr>
            <w:tcW w:w="7124" w:type="dxa"/>
          </w:tcPr>
          <w:p w14:paraId="2FAA72F3" w14:textId="77777777" w:rsidR="00874F03" w:rsidRPr="002261A3" w:rsidRDefault="00874F03" w:rsidP="006801A9">
            <w:pPr>
              <w:pStyle w:val="Tabledescriptext"/>
            </w:pPr>
            <w:r w:rsidRPr="002261A3">
              <w:t>Not em</w:t>
            </w:r>
            <w:r>
              <w:t>ployed</w:t>
            </w:r>
            <w:r w:rsidR="00D17ECC">
              <w:t xml:space="preserve"> – </w:t>
            </w:r>
            <w:r>
              <w:t>not seeking employment</w:t>
            </w:r>
          </w:p>
        </w:tc>
      </w:tr>
    </w:tbl>
    <w:p w14:paraId="1D15262F" w14:textId="77777777" w:rsidR="00520568" w:rsidRPr="002261A3" w:rsidRDefault="00BD0869" w:rsidP="00F7041F">
      <w:pPr>
        <w:pStyle w:val="H4Parts"/>
      </w:pPr>
      <w:r>
        <w:t>Question</w:t>
      </w:r>
    </w:p>
    <w:p w14:paraId="4F66A61A" w14:textId="77777777" w:rsidR="00520568" w:rsidRDefault="00520568" w:rsidP="007066A2">
      <w:pPr>
        <w:pStyle w:val="Bodytext"/>
      </w:pPr>
      <w:r w:rsidRPr="002261A3">
        <w:t>Of the following categories, which BEST describes your current employment status?</w:t>
      </w:r>
      <w:r w:rsidR="007066A2">
        <w:t xml:space="preserve"> (Tick ONE box only</w:t>
      </w:r>
      <w:r w:rsidRPr="002261A3">
        <w:t>)</w:t>
      </w:r>
    </w:p>
    <w:p w14:paraId="2FFF02CC" w14:textId="05A291D4" w:rsidR="00195A2B" w:rsidRPr="00195A2B" w:rsidRDefault="00195A2B" w:rsidP="00195A2B">
      <w:pPr>
        <w:pStyle w:val="Bodytext"/>
      </w:pPr>
      <w:r w:rsidRPr="00195A2B">
        <w:t>For casual, seasonal, contract and shift work, use the current number of hours worked per week to determine whether full</w:t>
      </w:r>
      <w:r w:rsidR="007E1A00">
        <w:t>-</w:t>
      </w:r>
      <w:r w:rsidRPr="00195A2B">
        <w:t>time (35 hours or more per week) or part-time employed (</w:t>
      </w:r>
      <w:r w:rsidR="007E1A00">
        <w:t>fewer</w:t>
      </w:r>
      <w:r w:rsidR="007E1A00" w:rsidRPr="00195A2B">
        <w:t xml:space="preserve"> </w:t>
      </w:r>
      <w:r w:rsidRPr="00195A2B">
        <w:t>than 35 hours per week).</w:t>
      </w:r>
    </w:p>
    <w:tbl>
      <w:tblPr>
        <w:tblW w:w="0" w:type="auto"/>
        <w:tblInd w:w="1668" w:type="dxa"/>
        <w:tblLook w:val="00A0" w:firstRow="1" w:lastRow="0" w:firstColumn="1" w:lastColumn="0" w:noHBand="0" w:noVBand="0"/>
      </w:tblPr>
      <w:tblGrid>
        <w:gridCol w:w="4020"/>
        <w:gridCol w:w="623"/>
      </w:tblGrid>
      <w:tr w:rsidR="00CC3C89" w14:paraId="19F8A9A4" w14:textId="77777777">
        <w:tc>
          <w:tcPr>
            <w:tcW w:w="4020" w:type="dxa"/>
          </w:tcPr>
          <w:p w14:paraId="651B0D4C" w14:textId="77777777" w:rsidR="00CC3C89" w:rsidRDefault="00CC3C89" w:rsidP="00366CBD">
            <w:pPr>
              <w:pStyle w:val="Enroltext"/>
              <w:rPr>
                <w:noProof w:val="0"/>
              </w:rPr>
            </w:pPr>
            <w:r w:rsidRPr="00CC3C89">
              <w:rPr>
                <w:noProof w:val="0"/>
              </w:rPr>
              <w:t>Full-time</w:t>
            </w:r>
            <w:r w:rsidR="00FD225A">
              <w:rPr>
                <w:noProof w:val="0"/>
              </w:rPr>
              <w:t xml:space="preserve"> </w:t>
            </w:r>
            <w:r w:rsidRPr="00CC3C89">
              <w:rPr>
                <w:noProof w:val="0"/>
              </w:rPr>
              <w:t>employee</w:t>
            </w:r>
          </w:p>
        </w:tc>
        <w:tc>
          <w:tcPr>
            <w:tcW w:w="0" w:type="auto"/>
          </w:tcPr>
          <w:p w14:paraId="59D9F77F" w14:textId="77777777" w:rsidR="00CC3C89" w:rsidRDefault="0041361D" w:rsidP="00366CBD">
            <w:pPr>
              <w:pStyle w:val="Enroltext"/>
              <w:rPr>
                <w:noProof w:val="0"/>
              </w:rPr>
            </w:pPr>
            <w:r>
              <w:rPr>
                <w:noProof w:val="0"/>
              </w:rPr>
              <w:fldChar w:fldCharType="begin">
                <w:ffData>
                  <w:name w:val="Check1"/>
                  <w:enabled/>
                  <w:calcOnExit w:val="0"/>
                  <w:checkBox>
                    <w:sizeAuto/>
                    <w:default w:val="0"/>
                  </w:checkBox>
                </w:ffData>
              </w:fldChar>
            </w:r>
            <w:bookmarkStart w:id="415" w:name="Check1"/>
            <w:r w:rsidR="00366CBD">
              <w:rPr>
                <w:noProof w:val="0"/>
              </w:rPr>
              <w:instrText xml:space="preserve"> FORMCHECKBOX </w:instrText>
            </w:r>
            <w:r>
              <w:rPr>
                <w:noProof w:val="0"/>
              </w:rPr>
            </w:r>
            <w:r>
              <w:rPr>
                <w:noProof w:val="0"/>
              </w:rPr>
              <w:fldChar w:fldCharType="separate"/>
            </w:r>
            <w:r>
              <w:rPr>
                <w:noProof w:val="0"/>
              </w:rPr>
              <w:fldChar w:fldCharType="end"/>
            </w:r>
            <w:bookmarkEnd w:id="415"/>
            <w:r w:rsidR="00366CBD">
              <w:rPr>
                <w:noProof w:val="0"/>
              </w:rPr>
              <w:t xml:space="preserve"> </w:t>
            </w:r>
            <w:r w:rsidR="00CC3C89" w:rsidRPr="002261A3">
              <w:rPr>
                <w:noProof w:val="0"/>
              </w:rPr>
              <w:t>01</w:t>
            </w:r>
          </w:p>
        </w:tc>
      </w:tr>
      <w:tr w:rsidR="00CC3C89" w14:paraId="5A1A8EE6" w14:textId="77777777">
        <w:tc>
          <w:tcPr>
            <w:tcW w:w="4020" w:type="dxa"/>
            <w:tcBorders>
              <w:top w:val="single" w:sz="4" w:space="0" w:color="auto"/>
              <w:bottom w:val="single" w:sz="4" w:space="0" w:color="auto"/>
            </w:tcBorders>
          </w:tcPr>
          <w:p w14:paraId="7390BEA2" w14:textId="77777777" w:rsidR="00CC3C89" w:rsidRDefault="00CC3C89" w:rsidP="00366CBD">
            <w:pPr>
              <w:pStyle w:val="Enroltext"/>
              <w:rPr>
                <w:noProof w:val="0"/>
              </w:rPr>
            </w:pPr>
            <w:r w:rsidRPr="002261A3">
              <w:rPr>
                <w:noProof w:val="0"/>
              </w:rPr>
              <w:t>Part-time employee</w:t>
            </w:r>
          </w:p>
        </w:tc>
        <w:tc>
          <w:tcPr>
            <w:tcW w:w="0" w:type="auto"/>
            <w:tcBorders>
              <w:top w:val="single" w:sz="4" w:space="0" w:color="auto"/>
              <w:bottom w:val="single" w:sz="4" w:space="0" w:color="auto"/>
            </w:tcBorders>
          </w:tcPr>
          <w:p w14:paraId="12EE46B0" w14:textId="77777777" w:rsidR="00CC3C89" w:rsidRDefault="0041361D" w:rsidP="00366CBD">
            <w:pPr>
              <w:pStyle w:val="Enroltext"/>
              <w:rPr>
                <w:noProof w:val="0"/>
              </w:rPr>
            </w:pPr>
            <w:r>
              <w:rPr>
                <w:noProof w:val="0"/>
              </w:rPr>
              <w:fldChar w:fldCharType="begin">
                <w:ffData>
                  <w:name w:val="Check1"/>
                  <w:enabled/>
                  <w:calcOnExit w:val="0"/>
                  <w:checkBox>
                    <w:sizeAuto/>
                    <w:default w:val="0"/>
                  </w:checkBox>
                </w:ffData>
              </w:fldChar>
            </w:r>
            <w:r w:rsidR="00CC3C89">
              <w:rPr>
                <w:noProof w:val="0"/>
              </w:rPr>
              <w:instrText xml:space="preserve"> FORMCHECKBOX </w:instrText>
            </w:r>
            <w:r>
              <w:rPr>
                <w:noProof w:val="0"/>
              </w:rPr>
            </w:r>
            <w:r>
              <w:rPr>
                <w:noProof w:val="0"/>
              </w:rPr>
              <w:fldChar w:fldCharType="separate"/>
            </w:r>
            <w:r>
              <w:rPr>
                <w:noProof w:val="0"/>
              </w:rPr>
              <w:fldChar w:fldCharType="end"/>
            </w:r>
            <w:r w:rsidR="00366CBD">
              <w:rPr>
                <w:noProof w:val="0"/>
              </w:rPr>
              <w:t xml:space="preserve"> </w:t>
            </w:r>
            <w:r w:rsidR="00CC3C89" w:rsidRPr="002261A3">
              <w:rPr>
                <w:noProof w:val="0"/>
              </w:rPr>
              <w:t>02</w:t>
            </w:r>
          </w:p>
        </w:tc>
      </w:tr>
      <w:tr w:rsidR="00CC3C89" w14:paraId="41D2F72B" w14:textId="77777777">
        <w:tc>
          <w:tcPr>
            <w:tcW w:w="4020" w:type="dxa"/>
            <w:tcBorders>
              <w:top w:val="single" w:sz="4" w:space="0" w:color="auto"/>
              <w:bottom w:val="single" w:sz="4" w:space="0" w:color="auto"/>
            </w:tcBorders>
          </w:tcPr>
          <w:p w14:paraId="47E8F9E7" w14:textId="2DE508AE" w:rsidR="00CC3C89" w:rsidRDefault="00CC3C89" w:rsidP="00366CBD">
            <w:pPr>
              <w:pStyle w:val="Enroltext"/>
              <w:rPr>
                <w:noProof w:val="0"/>
              </w:rPr>
            </w:pPr>
            <w:r w:rsidRPr="002261A3">
              <w:rPr>
                <w:noProof w:val="0"/>
              </w:rPr>
              <w:t>Self</w:t>
            </w:r>
            <w:r w:rsidR="001B228B">
              <w:rPr>
                <w:noProof w:val="0"/>
              </w:rPr>
              <w:t>-</w:t>
            </w:r>
            <w:r w:rsidRPr="002261A3">
              <w:rPr>
                <w:noProof w:val="0"/>
              </w:rPr>
              <w:t>employed</w:t>
            </w:r>
            <w:r w:rsidR="00D17ECC">
              <w:rPr>
                <w:noProof w:val="0"/>
              </w:rPr>
              <w:t xml:space="preserve"> – </w:t>
            </w:r>
            <w:r w:rsidRPr="002261A3">
              <w:rPr>
                <w:noProof w:val="0"/>
              </w:rPr>
              <w:t>not employing others</w:t>
            </w:r>
          </w:p>
        </w:tc>
        <w:tc>
          <w:tcPr>
            <w:tcW w:w="0" w:type="auto"/>
            <w:tcBorders>
              <w:top w:val="single" w:sz="4" w:space="0" w:color="auto"/>
              <w:bottom w:val="single" w:sz="4" w:space="0" w:color="auto"/>
            </w:tcBorders>
          </w:tcPr>
          <w:p w14:paraId="4FC7DF6B" w14:textId="77777777" w:rsidR="00CC3C89" w:rsidRDefault="0041361D" w:rsidP="00366CBD">
            <w:pPr>
              <w:pStyle w:val="Enroltext"/>
              <w:rPr>
                <w:noProof w:val="0"/>
              </w:rPr>
            </w:pPr>
            <w:r>
              <w:rPr>
                <w:noProof w:val="0"/>
              </w:rPr>
              <w:fldChar w:fldCharType="begin">
                <w:ffData>
                  <w:name w:val="Check1"/>
                  <w:enabled/>
                  <w:calcOnExit w:val="0"/>
                  <w:checkBox>
                    <w:sizeAuto/>
                    <w:default w:val="0"/>
                  </w:checkBox>
                </w:ffData>
              </w:fldChar>
            </w:r>
            <w:r w:rsidR="00CC3C89">
              <w:rPr>
                <w:noProof w:val="0"/>
              </w:rPr>
              <w:instrText xml:space="preserve"> FORMCHECKBOX </w:instrText>
            </w:r>
            <w:r>
              <w:rPr>
                <w:noProof w:val="0"/>
              </w:rPr>
            </w:r>
            <w:r>
              <w:rPr>
                <w:noProof w:val="0"/>
              </w:rPr>
              <w:fldChar w:fldCharType="separate"/>
            </w:r>
            <w:r>
              <w:rPr>
                <w:noProof w:val="0"/>
              </w:rPr>
              <w:fldChar w:fldCharType="end"/>
            </w:r>
            <w:r w:rsidR="00366CBD">
              <w:rPr>
                <w:noProof w:val="0"/>
              </w:rPr>
              <w:t xml:space="preserve"> </w:t>
            </w:r>
            <w:r w:rsidR="00CC3C89" w:rsidRPr="002261A3">
              <w:rPr>
                <w:noProof w:val="0"/>
              </w:rPr>
              <w:t>03</w:t>
            </w:r>
          </w:p>
        </w:tc>
      </w:tr>
      <w:tr w:rsidR="00CC3C89" w14:paraId="4038E766" w14:textId="77777777">
        <w:tc>
          <w:tcPr>
            <w:tcW w:w="4020" w:type="dxa"/>
            <w:tcBorders>
              <w:top w:val="single" w:sz="4" w:space="0" w:color="auto"/>
              <w:bottom w:val="single" w:sz="4" w:space="0" w:color="auto"/>
            </w:tcBorders>
          </w:tcPr>
          <w:p w14:paraId="55610AA8" w14:textId="29864BAA" w:rsidR="00CC3C89" w:rsidRDefault="009D39CB" w:rsidP="00366CBD">
            <w:pPr>
              <w:pStyle w:val="Enroltext"/>
              <w:rPr>
                <w:noProof w:val="0"/>
              </w:rPr>
            </w:pPr>
            <w:r>
              <w:rPr>
                <w:noProof w:val="0"/>
              </w:rPr>
              <w:t>Self</w:t>
            </w:r>
            <w:r w:rsidR="001B228B">
              <w:rPr>
                <w:noProof w:val="0"/>
              </w:rPr>
              <w:t>-</w:t>
            </w:r>
            <w:r>
              <w:rPr>
                <w:noProof w:val="0"/>
              </w:rPr>
              <w:t>employed – employing others</w:t>
            </w:r>
          </w:p>
        </w:tc>
        <w:tc>
          <w:tcPr>
            <w:tcW w:w="0" w:type="auto"/>
            <w:tcBorders>
              <w:top w:val="single" w:sz="4" w:space="0" w:color="auto"/>
              <w:bottom w:val="single" w:sz="4" w:space="0" w:color="auto"/>
            </w:tcBorders>
          </w:tcPr>
          <w:p w14:paraId="06E2A74D" w14:textId="77777777" w:rsidR="00CC3C89" w:rsidRDefault="0041361D" w:rsidP="00366CBD">
            <w:pPr>
              <w:pStyle w:val="Enroltext"/>
              <w:rPr>
                <w:noProof w:val="0"/>
              </w:rPr>
            </w:pPr>
            <w:r>
              <w:rPr>
                <w:noProof w:val="0"/>
              </w:rPr>
              <w:fldChar w:fldCharType="begin">
                <w:ffData>
                  <w:name w:val="Check1"/>
                  <w:enabled/>
                  <w:calcOnExit w:val="0"/>
                  <w:checkBox>
                    <w:sizeAuto/>
                    <w:default w:val="0"/>
                  </w:checkBox>
                </w:ffData>
              </w:fldChar>
            </w:r>
            <w:r w:rsidR="00CC3C89">
              <w:rPr>
                <w:noProof w:val="0"/>
              </w:rPr>
              <w:instrText xml:space="preserve"> FORMCHECKBOX </w:instrText>
            </w:r>
            <w:r>
              <w:rPr>
                <w:noProof w:val="0"/>
              </w:rPr>
            </w:r>
            <w:r>
              <w:rPr>
                <w:noProof w:val="0"/>
              </w:rPr>
              <w:fldChar w:fldCharType="separate"/>
            </w:r>
            <w:r>
              <w:rPr>
                <w:noProof w:val="0"/>
              </w:rPr>
              <w:fldChar w:fldCharType="end"/>
            </w:r>
            <w:r w:rsidR="00366CBD">
              <w:rPr>
                <w:noProof w:val="0"/>
              </w:rPr>
              <w:t xml:space="preserve"> </w:t>
            </w:r>
            <w:r w:rsidR="00CC3C89" w:rsidRPr="002261A3">
              <w:rPr>
                <w:noProof w:val="0"/>
              </w:rPr>
              <w:t>04</w:t>
            </w:r>
          </w:p>
        </w:tc>
      </w:tr>
      <w:tr w:rsidR="00CC3C89" w14:paraId="59803B02" w14:textId="77777777">
        <w:tc>
          <w:tcPr>
            <w:tcW w:w="4020" w:type="dxa"/>
            <w:tcBorders>
              <w:top w:val="single" w:sz="4" w:space="0" w:color="auto"/>
              <w:bottom w:val="single" w:sz="4" w:space="0" w:color="auto"/>
            </w:tcBorders>
          </w:tcPr>
          <w:p w14:paraId="62121742" w14:textId="77777777" w:rsidR="00CC3C89" w:rsidRDefault="00CC3C89" w:rsidP="00366CBD">
            <w:pPr>
              <w:pStyle w:val="Enroltext"/>
              <w:rPr>
                <w:noProof w:val="0"/>
              </w:rPr>
            </w:pPr>
            <w:r w:rsidRPr="002261A3">
              <w:rPr>
                <w:noProof w:val="0"/>
              </w:rPr>
              <w:t>Employed</w:t>
            </w:r>
            <w:r w:rsidR="00D17ECC">
              <w:rPr>
                <w:noProof w:val="0"/>
              </w:rPr>
              <w:t xml:space="preserve"> – </w:t>
            </w:r>
            <w:r w:rsidRPr="002261A3">
              <w:rPr>
                <w:noProof w:val="0"/>
              </w:rPr>
              <w:t>unpaid worker in a family business</w:t>
            </w:r>
          </w:p>
        </w:tc>
        <w:tc>
          <w:tcPr>
            <w:tcW w:w="0" w:type="auto"/>
            <w:tcBorders>
              <w:top w:val="single" w:sz="4" w:space="0" w:color="auto"/>
              <w:bottom w:val="single" w:sz="4" w:space="0" w:color="auto"/>
            </w:tcBorders>
          </w:tcPr>
          <w:p w14:paraId="6B132BB2" w14:textId="77777777" w:rsidR="00CC3C89" w:rsidRDefault="0041361D" w:rsidP="00366CBD">
            <w:pPr>
              <w:pStyle w:val="Enroltext"/>
              <w:rPr>
                <w:noProof w:val="0"/>
              </w:rPr>
            </w:pPr>
            <w:r>
              <w:rPr>
                <w:noProof w:val="0"/>
              </w:rPr>
              <w:fldChar w:fldCharType="begin">
                <w:ffData>
                  <w:name w:val="Check1"/>
                  <w:enabled/>
                  <w:calcOnExit w:val="0"/>
                  <w:checkBox>
                    <w:sizeAuto/>
                    <w:default w:val="0"/>
                  </w:checkBox>
                </w:ffData>
              </w:fldChar>
            </w:r>
            <w:r w:rsidR="00CC3C89">
              <w:rPr>
                <w:noProof w:val="0"/>
              </w:rPr>
              <w:instrText xml:space="preserve"> FORMCHECKBOX </w:instrText>
            </w:r>
            <w:r>
              <w:rPr>
                <w:noProof w:val="0"/>
              </w:rPr>
            </w:r>
            <w:r>
              <w:rPr>
                <w:noProof w:val="0"/>
              </w:rPr>
              <w:fldChar w:fldCharType="separate"/>
            </w:r>
            <w:r>
              <w:rPr>
                <w:noProof w:val="0"/>
              </w:rPr>
              <w:fldChar w:fldCharType="end"/>
            </w:r>
            <w:r w:rsidR="00366CBD">
              <w:rPr>
                <w:noProof w:val="0"/>
              </w:rPr>
              <w:t xml:space="preserve"> </w:t>
            </w:r>
            <w:r w:rsidR="00CC3C89" w:rsidRPr="002261A3">
              <w:rPr>
                <w:noProof w:val="0"/>
              </w:rPr>
              <w:t>05</w:t>
            </w:r>
          </w:p>
        </w:tc>
      </w:tr>
      <w:tr w:rsidR="00CC3C89" w14:paraId="37687D19" w14:textId="77777777">
        <w:tc>
          <w:tcPr>
            <w:tcW w:w="4020" w:type="dxa"/>
            <w:tcBorders>
              <w:top w:val="single" w:sz="4" w:space="0" w:color="auto"/>
              <w:bottom w:val="single" w:sz="4" w:space="0" w:color="auto"/>
            </w:tcBorders>
          </w:tcPr>
          <w:p w14:paraId="27649292" w14:textId="77777777" w:rsidR="00CC3C89" w:rsidRDefault="00CC3C89" w:rsidP="00366CBD">
            <w:pPr>
              <w:pStyle w:val="Enroltext"/>
              <w:rPr>
                <w:noProof w:val="0"/>
              </w:rPr>
            </w:pPr>
            <w:r w:rsidRPr="002261A3">
              <w:rPr>
                <w:noProof w:val="0"/>
              </w:rPr>
              <w:t>Unemployed</w:t>
            </w:r>
            <w:r w:rsidR="00D17ECC">
              <w:rPr>
                <w:noProof w:val="0"/>
              </w:rPr>
              <w:t xml:space="preserve"> – </w:t>
            </w:r>
            <w:r w:rsidRPr="002261A3">
              <w:rPr>
                <w:noProof w:val="0"/>
              </w:rPr>
              <w:t>seeking full-time work</w:t>
            </w:r>
          </w:p>
        </w:tc>
        <w:tc>
          <w:tcPr>
            <w:tcW w:w="0" w:type="auto"/>
            <w:tcBorders>
              <w:top w:val="single" w:sz="4" w:space="0" w:color="auto"/>
              <w:bottom w:val="single" w:sz="4" w:space="0" w:color="auto"/>
            </w:tcBorders>
          </w:tcPr>
          <w:p w14:paraId="5857B285" w14:textId="77777777" w:rsidR="00CC3C89" w:rsidRDefault="0041361D" w:rsidP="00366CBD">
            <w:pPr>
              <w:pStyle w:val="Enroltext"/>
              <w:rPr>
                <w:noProof w:val="0"/>
              </w:rPr>
            </w:pPr>
            <w:r>
              <w:rPr>
                <w:noProof w:val="0"/>
              </w:rPr>
              <w:fldChar w:fldCharType="begin">
                <w:ffData>
                  <w:name w:val="Check1"/>
                  <w:enabled/>
                  <w:calcOnExit w:val="0"/>
                  <w:checkBox>
                    <w:sizeAuto/>
                    <w:default w:val="0"/>
                  </w:checkBox>
                </w:ffData>
              </w:fldChar>
            </w:r>
            <w:r w:rsidR="00CC3C89">
              <w:rPr>
                <w:noProof w:val="0"/>
              </w:rPr>
              <w:instrText xml:space="preserve"> FORMCHECKBOX </w:instrText>
            </w:r>
            <w:r>
              <w:rPr>
                <w:noProof w:val="0"/>
              </w:rPr>
            </w:r>
            <w:r>
              <w:rPr>
                <w:noProof w:val="0"/>
              </w:rPr>
              <w:fldChar w:fldCharType="separate"/>
            </w:r>
            <w:r>
              <w:rPr>
                <w:noProof w:val="0"/>
              </w:rPr>
              <w:fldChar w:fldCharType="end"/>
            </w:r>
            <w:r w:rsidR="00366CBD">
              <w:rPr>
                <w:noProof w:val="0"/>
              </w:rPr>
              <w:t xml:space="preserve"> </w:t>
            </w:r>
            <w:r w:rsidR="00CC3C89" w:rsidRPr="002261A3">
              <w:rPr>
                <w:noProof w:val="0"/>
              </w:rPr>
              <w:t>06</w:t>
            </w:r>
          </w:p>
        </w:tc>
      </w:tr>
      <w:tr w:rsidR="00CC3C89" w14:paraId="5CE473FC" w14:textId="77777777">
        <w:tc>
          <w:tcPr>
            <w:tcW w:w="4020" w:type="dxa"/>
            <w:tcBorders>
              <w:top w:val="single" w:sz="4" w:space="0" w:color="auto"/>
              <w:bottom w:val="single" w:sz="4" w:space="0" w:color="auto"/>
            </w:tcBorders>
          </w:tcPr>
          <w:p w14:paraId="3E93E752" w14:textId="77777777" w:rsidR="00CC3C89" w:rsidRDefault="00CC3C89" w:rsidP="00366CBD">
            <w:pPr>
              <w:pStyle w:val="Enroltext"/>
              <w:rPr>
                <w:noProof w:val="0"/>
              </w:rPr>
            </w:pPr>
            <w:r w:rsidRPr="002261A3">
              <w:rPr>
                <w:noProof w:val="0"/>
              </w:rPr>
              <w:t>Unemployed</w:t>
            </w:r>
            <w:r w:rsidR="00D17ECC">
              <w:rPr>
                <w:noProof w:val="0"/>
              </w:rPr>
              <w:t xml:space="preserve"> – </w:t>
            </w:r>
            <w:r w:rsidRPr="002261A3">
              <w:rPr>
                <w:noProof w:val="0"/>
              </w:rPr>
              <w:t>seeking part-time work</w:t>
            </w:r>
          </w:p>
        </w:tc>
        <w:tc>
          <w:tcPr>
            <w:tcW w:w="0" w:type="auto"/>
            <w:tcBorders>
              <w:top w:val="single" w:sz="4" w:space="0" w:color="auto"/>
              <w:bottom w:val="single" w:sz="4" w:space="0" w:color="auto"/>
            </w:tcBorders>
          </w:tcPr>
          <w:p w14:paraId="4B1E1A51" w14:textId="77777777" w:rsidR="00CC3C89" w:rsidRDefault="0041361D" w:rsidP="00366CBD">
            <w:pPr>
              <w:pStyle w:val="Enroltext"/>
              <w:rPr>
                <w:noProof w:val="0"/>
              </w:rPr>
            </w:pPr>
            <w:r>
              <w:rPr>
                <w:noProof w:val="0"/>
              </w:rPr>
              <w:fldChar w:fldCharType="begin">
                <w:ffData>
                  <w:name w:val="Check1"/>
                  <w:enabled/>
                  <w:calcOnExit w:val="0"/>
                  <w:checkBox>
                    <w:sizeAuto/>
                    <w:default w:val="0"/>
                  </w:checkBox>
                </w:ffData>
              </w:fldChar>
            </w:r>
            <w:r w:rsidR="00CC3C89">
              <w:rPr>
                <w:noProof w:val="0"/>
              </w:rPr>
              <w:instrText xml:space="preserve"> FORMCHECKBOX </w:instrText>
            </w:r>
            <w:r>
              <w:rPr>
                <w:noProof w:val="0"/>
              </w:rPr>
            </w:r>
            <w:r>
              <w:rPr>
                <w:noProof w:val="0"/>
              </w:rPr>
              <w:fldChar w:fldCharType="separate"/>
            </w:r>
            <w:r>
              <w:rPr>
                <w:noProof w:val="0"/>
              </w:rPr>
              <w:fldChar w:fldCharType="end"/>
            </w:r>
            <w:r w:rsidR="00366CBD">
              <w:rPr>
                <w:noProof w:val="0"/>
              </w:rPr>
              <w:t xml:space="preserve"> </w:t>
            </w:r>
            <w:r w:rsidR="00CC3C89" w:rsidRPr="002261A3">
              <w:rPr>
                <w:noProof w:val="0"/>
              </w:rPr>
              <w:t>07</w:t>
            </w:r>
          </w:p>
        </w:tc>
      </w:tr>
      <w:tr w:rsidR="00CC3C89" w14:paraId="526444B4" w14:textId="77777777">
        <w:tc>
          <w:tcPr>
            <w:tcW w:w="4020" w:type="dxa"/>
            <w:tcBorders>
              <w:top w:val="single" w:sz="4" w:space="0" w:color="auto"/>
              <w:bottom w:val="single" w:sz="4" w:space="0" w:color="auto"/>
            </w:tcBorders>
          </w:tcPr>
          <w:p w14:paraId="43426D3A" w14:textId="77777777" w:rsidR="00CC3C89" w:rsidRDefault="00CC3C89" w:rsidP="00366CBD">
            <w:pPr>
              <w:pStyle w:val="Enroltext"/>
              <w:rPr>
                <w:noProof w:val="0"/>
              </w:rPr>
            </w:pPr>
            <w:r w:rsidRPr="002261A3">
              <w:rPr>
                <w:noProof w:val="0"/>
              </w:rPr>
              <w:t>Not employed</w:t>
            </w:r>
            <w:r w:rsidR="00D17ECC">
              <w:rPr>
                <w:noProof w:val="0"/>
              </w:rPr>
              <w:t xml:space="preserve"> – </w:t>
            </w:r>
            <w:r w:rsidRPr="002261A3">
              <w:rPr>
                <w:noProof w:val="0"/>
              </w:rPr>
              <w:t>not seeking employment</w:t>
            </w:r>
          </w:p>
        </w:tc>
        <w:tc>
          <w:tcPr>
            <w:tcW w:w="0" w:type="auto"/>
            <w:tcBorders>
              <w:top w:val="single" w:sz="4" w:space="0" w:color="auto"/>
              <w:bottom w:val="single" w:sz="4" w:space="0" w:color="auto"/>
            </w:tcBorders>
          </w:tcPr>
          <w:p w14:paraId="66652C60" w14:textId="77777777" w:rsidR="00CC3C89" w:rsidRDefault="0041361D" w:rsidP="00366CBD">
            <w:pPr>
              <w:pStyle w:val="Enroltext"/>
              <w:rPr>
                <w:noProof w:val="0"/>
              </w:rPr>
            </w:pPr>
            <w:r>
              <w:rPr>
                <w:noProof w:val="0"/>
              </w:rPr>
              <w:fldChar w:fldCharType="begin">
                <w:ffData>
                  <w:name w:val="Check1"/>
                  <w:enabled/>
                  <w:calcOnExit w:val="0"/>
                  <w:checkBox>
                    <w:sizeAuto/>
                    <w:default w:val="0"/>
                  </w:checkBox>
                </w:ffData>
              </w:fldChar>
            </w:r>
            <w:r w:rsidR="00CC3C89">
              <w:rPr>
                <w:noProof w:val="0"/>
              </w:rPr>
              <w:instrText xml:space="preserve"> FORMCHECKBOX </w:instrText>
            </w:r>
            <w:r>
              <w:rPr>
                <w:noProof w:val="0"/>
              </w:rPr>
            </w:r>
            <w:r>
              <w:rPr>
                <w:noProof w:val="0"/>
              </w:rPr>
              <w:fldChar w:fldCharType="separate"/>
            </w:r>
            <w:r>
              <w:rPr>
                <w:noProof w:val="0"/>
              </w:rPr>
              <w:fldChar w:fldCharType="end"/>
            </w:r>
            <w:r w:rsidR="00366CBD">
              <w:rPr>
                <w:noProof w:val="0"/>
              </w:rPr>
              <w:t xml:space="preserve"> </w:t>
            </w:r>
            <w:r w:rsidR="00CC3C89" w:rsidRPr="002261A3">
              <w:rPr>
                <w:noProof w:val="0"/>
              </w:rPr>
              <w:t>08</w:t>
            </w:r>
          </w:p>
        </w:tc>
      </w:tr>
    </w:tbl>
    <w:p w14:paraId="6BAC8175" w14:textId="77777777" w:rsidR="00520568" w:rsidRPr="002261A3" w:rsidRDefault="00E96878" w:rsidP="0009072E">
      <w:pPr>
        <w:pStyle w:val="H3Parts"/>
      </w:pPr>
      <w:bookmarkStart w:id="416" w:name="_Toc113785580"/>
      <w:r w:rsidRPr="002261A3">
        <w:lastRenderedPageBreak/>
        <w:t>Format attributes</w:t>
      </w:r>
      <w:bookmarkEnd w:id="416"/>
    </w:p>
    <w:p w14:paraId="53EF5E10" w14:textId="77777777" w:rsidR="00520568" w:rsidRPr="002261A3" w:rsidRDefault="00520568" w:rsidP="006801A9">
      <w:pPr>
        <w:pStyle w:val="Bodytext"/>
      </w:pPr>
      <w:r w:rsidRPr="002261A3">
        <w:t>Length:</w:t>
      </w:r>
      <w:r w:rsidRPr="002261A3">
        <w:tab/>
      </w:r>
      <w:r w:rsidR="006801A9">
        <w:tab/>
      </w:r>
      <w:r w:rsidRPr="002261A3">
        <w:t>2</w:t>
      </w:r>
    </w:p>
    <w:p w14:paraId="20F86FB2" w14:textId="77777777" w:rsidR="00520568" w:rsidRPr="002261A3" w:rsidRDefault="00520568" w:rsidP="006801A9">
      <w:pPr>
        <w:pStyle w:val="Bodytext"/>
      </w:pPr>
      <w:r w:rsidRPr="002261A3">
        <w:t>Type:</w:t>
      </w:r>
      <w:r w:rsidRPr="002261A3">
        <w:tab/>
      </w:r>
      <w:r w:rsidR="006801A9">
        <w:tab/>
      </w:r>
      <w:r w:rsidRPr="002261A3">
        <w:t>alphanumeric</w:t>
      </w:r>
    </w:p>
    <w:p w14:paraId="75E1B802" w14:textId="77777777" w:rsidR="00520568" w:rsidRPr="002261A3" w:rsidRDefault="00C314D5" w:rsidP="006801A9">
      <w:pPr>
        <w:pStyle w:val="Bodytext"/>
      </w:pPr>
      <w:r>
        <w:t>Justification:</w:t>
      </w:r>
      <w:r w:rsidR="00520568" w:rsidRPr="002261A3">
        <w:tab/>
      </w:r>
      <w:r w:rsidR="006801A9">
        <w:tab/>
      </w:r>
      <w:r w:rsidR="00520568" w:rsidRPr="002261A3">
        <w:t>none</w:t>
      </w:r>
    </w:p>
    <w:p w14:paraId="6F5D1557" w14:textId="77777777" w:rsidR="00520568" w:rsidRPr="002261A3" w:rsidRDefault="00E96878" w:rsidP="006801A9">
      <w:pPr>
        <w:pStyle w:val="Bodytext"/>
      </w:pPr>
      <w:r w:rsidRPr="002261A3">
        <w:t>Fill character:</w:t>
      </w:r>
      <w:r w:rsidR="00520568" w:rsidRPr="002261A3">
        <w:tab/>
      </w:r>
      <w:r w:rsidR="006801A9">
        <w:tab/>
      </w:r>
      <w:r w:rsidR="00520568" w:rsidRPr="002261A3">
        <w:t>none</w:t>
      </w:r>
    </w:p>
    <w:p w14:paraId="6108AB1B" w14:textId="77777777" w:rsidR="00520568" w:rsidRPr="002261A3" w:rsidRDefault="00520568" w:rsidP="006801A9">
      <w:pPr>
        <w:pStyle w:val="Bodytext"/>
      </w:pPr>
      <w:r w:rsidRPr="002261A3">
        <w:t>Permitted data element value:</w:t>
      </w:r>
      <w:r w:rsidRPr="002261A3">
        <w:tab/>
        <w:t>@@</w:t>
      </w:r>
      <w:r w:rsidRPr="002261A3">
        <w:tab/>
      </w:r>
      <w:r w:rsidR="007E1E27">
        <w:t>n</w:t>
      </w:r>
      <w:r w:rsidR="005C2BE5">
        <w:t>ot specified</w:t>
      </w:r>
    </w:p>
    <w:p w14:paraId="2499186E" w14:textId="77777777" w:rsidR="00520568" w:rsidRPr="002261A3" w:rsidRDefault="00E96878" w:rsidP="0009072E">
      <w:pPr>
        <w:pStyle w:val="H3Parts"/>
      </w:pPr>
      <w:bookmarkStart w:id="417" w:name="_Toc113785581"/>
      <w:r w:rsidRPr="002261A3">
        <w:t>Administrative attributes</w:t>
      </w:r>
      <w:bookmarkEnd w:id="417"/>
    </w:p>
    <w:p w14:paraId="204B03D6" w14:textId="77777777" w:rsidR="00520568" w:rsidRDefault="0096282C" w:rsidP="00112D80">
      <w:pPr>
        <w:pStyle w:val="H4Parts"/>
      </w:pPr>
      <w:r>
        <w:t>History</w:t>
      </w: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780"/>
        <w:gridCol w:w="3780"/>
      </w:tblGrid>
      <w:tr w:rsidR="00294B6C" w:rsidRPr="006801A9" w14:paraId="16B829FD" w14:textId="77777777" w:rsidTr="007044C8">
        <w:tc>
          <w:tcPr>
            <w:tcW w:w="1728" w:type="dxa"/>
            <w:tcBorders>
              <w:top w:val="single" w:sz="12" w:space="0" w:color="000000"/>
              <w:left w:val="nil"/>
              <w:bottom w:val="single" w:sz="6" w:space="0" w:color="000000"/>
              <w:right w:val="single" w:sz="6" w:space="0" w:color="000000"/>
            </w:tcBorders>
          </w:tcPr>
          <w:p w14:paraId="78DEF457" w14:textId="77777777" w:rsidR="00294B6C" w:rsidRPr="006801A9" w:rsidRDefault="00294B6C" w:rsidP="006801A9">
            <w:pPr>
              <w:pStyle w:val="Tableheading"/>
              <w:jc w:val="left"/>
              <w:rPr>
                <w:bCs/>
              </w:rPr>
            </w:pPr>
            <w:r w:rsidRPr="006801A9">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1C50B860" w14:textId="77777777" w:rsidR="00294B6C" w:rsidRPr="006801A9" w:rsidRDefault="000A6BCD" w:rsidP="006801A9">
            <w:pPr>
              <w:pStyle w:val="Tableheading"/>
              <w:jc w:val="left"/>
              <w:rPr>
                <w:bCs/>
              </w:rPr>
            </w:pPr>
            <w:r w:rsidRPr="006801A9">
              <w:rPr>
                <w:bCs/>
              </w:rPr>
              <w:t>VET</w:t>
            </w:r>
            <w:r w:rsidR="00E96878" w:rsidRPr="006801A9">
              <w:rPr>
                <w:bCs/>
              </w:rPr>
              <w:t xml:space="preserve"> provider</w:t>
            </w:r>
          </w:p>
        </w:tc>
        <w:tc>
          <w:tcPr>
            <w:tcW w:w="3780" w:type="dxa"/>
            <w:tcBorders>
              <w:top w:val="single" w:sz="12" w:space="0" w:color="000000"/>
              <w:left w:val="single" w:sz="6" w:space="0" w:color="000000"/>
              <w:bottom w:val="single" w:sz="6" w:space="0" w:color="000000"/>
              <w:right w:val="nil"/>
            </w:tcBorders>
          </w:tcPr>
          <w:p w14:paraId="5FBDFDA2" w14:textId="77777777" w:rsidR="00294B6C" w:rsidRPr="006801A9" w:rsidRDefault="00967D2C" w:rsidP="006801A9">
            <w:pPr>
              <w:pStyle w:val="Tableheading"/>
              <w:jc w:val="left"/>
              <w:rPr>
                <w:bCs/>
              </w:rPr>
            </w:pPr>
            <w:r w:rsidRPr="006801A9">
              <w:rPr>
                <w:bCs/>
              </w:rPr>
              <w:t>Apprenticeship</w:t>
            </w:r>
          </w:p>
        </w:tc>
      </w:tr>
      <w:tr w:rsidR="00294B6C" w14:paraId="78538E8A" w14:textId="77777777" w:rsidTr="007044C8">
        <w:tc>
          <w:tcPr>
            <w:tcW w:w="1728" w:type="dxa"/>
            <w:tcBorders>
              <w:top w:val="single" w:sz="6" w:space="0" w:color="000000"/>
              <w:left w:val="nil"/>
              <w:bottom w:val="single" w:sz="6" w:space="0" w:color="000000"/>
              <w:right w:val="single" w:sz="6" w:space="0" w:color="000000"/>
            </w:tcBorders>
          </w:tcPr>
          <w:p w14:paraId="322F853C" w14:textId="77777777" w:rsidR="00294B6C" w:rsidRDefault="00294B6C" w:rsidP="006801A9">
            <w:pPr>
              <w:pStyle w:val="Tabledescriptext"/>
            </w:pPr>
            <w:r>
              <w:t xml:space="preserve">Release </w:t>
            </w:r>
            <w:r w:rsidR="00A95818">
              <w:t>1.0</w:t>
            </w:r>
          </w:p>
        </w:tc>
        <w:tc>
          <w:tcPr>
            <w:tcW w:w="3780" w:type="dxa"/>
            <w:tcBorders>
              <w:top w:val="single" w:sz="6" w:space="0" w:color="000000"/>
              <w:left w:val="single" w:sz="6" w:space="0" w:color="000000"/>
              <w:bottom w:val="single" w:sz="6" w:space="0" w:color="000000"/>
              <w:right w:val="single" w:sz="6" w:space="0" w:color="000000"/>
            </w:tcBorders>
          </w:tcPr>
          <w:p w14:paraId="64171CB8" w14:textId="11B6FC30" w:rsidR="00A95818" w:rsidRPr="009B1B49" w:rsidRDefault="00DD0E93" w:rsidP="009B1B49">
            <w:pPr>
              <w:pStyle w:val="Tabledescriptext"/>
              <w:rPr>
                <w:b/>
                <w:bCs/>
              </w:rPr>
            </w:pPr>
            <w:r>
              <w:rPr>
                <w:b/>
                <w:bCs/>
              </w:rPr>
              <w:t xml:space="preserve">Introduced </w:t>
            </w:r>
            <w:r w:rsidR="00A95818" w:rsidRPr="009B1B49">
              <w:rPr>
                <w:b/>
                <w:bCs/>
              </w:rPr>
              <w:t>1 January 1994</w:t>
            </w:r>
          </w:p>
          <w:p w14:paraId="65B5BB73" w14:textId="77777777" w:rsidR="00294B6C" w:rsidRPr="00CE1528" w:rsidRDefault="00A95818" w:rsidP="006801A9">
            <w:pPr>
              <w:pStyle w:val="Tabledescriptext"/>
              <w:rPr>
                <w:i/>
              </w:rPr>
            </w:pPr>
            <w:r w:rsidRPr="00CE1528">
              <w:rPr>
                <w:i/>
              </w:rPr>
              <w:t>Employment</w:t>
            </w:r>
            <w:r w:rsidR="00E96878" w:rsidRPr="00CE1528">
              <w:rPr>
                <w:i/>
              </w:rPr>
              <w:t xml:space="preserve"> category identifier</w:t>
            </w:r>
          </w:p>
        </w:tc>
        <w:tc>
          <w:tcPr>
            <w:tcW w:w="3780" w:type="dxa"/>
            <w:tcBorders>
              <w:top w:val="single" w:sz="6" w:space="0" w:color="000000"/>
              <w:left w:val="single" w:sz="6" w:space="0" w:color="000000"/>
              <w:bottom w:val="single" w:sz="6" w:space="0" w:color="000000"/>
              <w:right w:val="nil"/>
            </w:tcBorders>
          </w:tcPr>
          <w:p w14:paraId="07E5073E" w14:textId="77777777" w:rsidR="00294B6C" w:rsidRDefault="00294B6C" w:rsidP="006801A9">
            <w:pPr>
              <w:pStyle w:val="Tabledescriptext"/>
            </w:pPr>
          </w:p>
        </w:tc>
      </w:tr>
      <w:tr w:rsidR="00294B6C" w14:paraId="26DD2115" w14:textId="77777777" w:rsidTr="007044C8">
        <w:tc>
          <w:tcPr>
            <w:tcW w:w="1728" w:type="dxa"/>
            <w:tcBorders>
              <w:top w:val="single" w:sz="6" w:space="0" w:color="000000"/>
              <w:left w:val="nil"/>
              <w:bottom w:val="single" w:sz="6" w:space="0" w:color="000000"/>
              <w:right w:val="single" w:sz="6" w:space="0" w:color="000000"/>
            </w:tcBorders>
          </w:tcPr>
          <w:p w14:paraId="38904D1A" w14:textId="77777777" w:rsidR="00294B6C" w:rsidRDefault="00A95818" w:rsidP="006801A9">
            <w:pPr>
              <w:pStyle w:val="Tabledescriptext"/>
            </w:pPr>
            <w:r>
              <w:t>Release 4.0</w:t>
            </w:r>
          </w:p>
        </w:tc>
        <w:tc>
          <w:tcPr>
            <w:tcW w:w="3780" w:type="dxa"/>
            <w:tcBorders>
              <w:top w:val="single" w:sz="6" w:space="0" w:color="000000"/>
              <w:left w:val="single" w:sz="6" w:space="0" w:color="000000"/>
              <w:bottom w:val="single" w:sz="6" w:space="0" w:color="000000"/>
              <w:right w:val="single" w:sz="6" w:space="0" w:color="000000"/>
            </w:tcBorders>
          </w:tcPr>
          <w:p w14:paraId="12EAB9C9" w14:textId="665941ED" w:rsidR="00A95818" w:rsidRPr="009B1B49" w:rsidRDefault="00DD0E93" w:rsidP="009B1B49">
            <w:pPr>
              <w:pStyle w:val="Tabledescriptext"/>
              <w:rPr>
                <w:b/>
                <w:bCs/>
              </w:rPr>
            </w:pPr>
            <w:r>
              <w:rPr>
                <w:b/>
                <w:bCs/>
              </w:rPr>
              <w:t xml:space="preserve">Revised </w:t>
            </w:r>
            <w:r w:rsidR="00A95818" w:rsidRPr="009B1B49">
              <w:rPr>
                <w:b/>
                <w:bCs/>
              </w:rPr>
              <w:t>1 January 2002</w:t>
            </w:r>
          </w:p>
          <w:p w14:paraId="51E6179B" w14:textId="77777777" w:rsidR="00294B6C" w:rsidRPr="001E36E6" w:rsidRDefault="00CE1528" w:rsidP="001A63F8">
            <w:pPr>
              <w:pStyle w:val="Tabledescriptext"/>
              <w:rPr>
                <w:iCs/>
              </w:rPr>
            </w:pPr>
            <w:r w:rsidRPr="002261A3">
              <w:t>M</w:t>
            </w:r>
            <w:r w:rsidR="00A95818" w:rsidRPr="002261A3">
              <w:t>odif</w:t>
            </w:r>
            <w:r w:rsidR="00A95818">
              <w:t>ied</w:t>
            </w:r>
            <w:r w:rsidR="00A95818" w:rsidRPr="002261A3">
              <w:t xml:space="preserve"> </w:t>
            </w:r>
            <w:r w:rsidR="00A95818">
              <w:t xml:space="preserve">the </w:t>
            </w:r>
            <w:r w:rsidR="00A95818" w:rsidRPr="002261A3">
              <w:t xml:space="preserve">description for </w:t>
            </w:r>
            <w:r w:rsidR="00A95818" w:rsidRPr="000B6B49">
              <w:rPr>
                <w:i/>
              </w:rPr>
              <w:t xml:space="preserve">Employment </w:t>
            </w:r>
            <w:r w:rsidR="00E96878" w:rsidRPr="000B6B49">
              <w:rPr>
                <w:i/>
              </w:rPr>
              <w:t>category identifier</w:t>
            </w:r>
            <w:r w:rsidR="00E96878" w:rsidRPr="002261A3">
              <w:t xml:space="preserve"> </w:t>
            </w:r>
            <w:r w:rsidR="00A95818" w:rsidRPr="002261A3">
              <w:t>‘05</w:t>
            </w:r>
            <w:r w:rsidR="007E2534">
              <w:t xml:space="preserve"> </w:t>
            </w:r>
            <w:r w:rsidR="001A63F8">
              <w:rPr>
                <w:rFonts w:cs="Arial"/>
              </w:rPr>
              <w:t>–</w:t>
            </w:r>
            <w:r w:rsidR="007E2534">
              <w:t xml:space="preserve"> </w:t>
            </w:r>
            <w:r w:rsidR="00A95818" w:rsidRPr="002261A3">
              <w:t>Employed</w:t>
            </w:r>
            <w:r w:rsidR="007E2534">
              <w:t xml:space="preserve"> </w:t>
            </w:r>
            <w:r w:rsidR="001A63F8">
              <w:rPr>
                <w:rFonts w:cs="Arial"/>
              </w:rPr>
              <w:t>–</w:t>
            </w:r>
            <w:r w:rsidR="007E2534">
              <w:t xml:space="preserve"> </w:t>
            </w:r>
            <w:r w:rsidR="00A95818" w:rsidRPr="002261A3">
              <w:t>unpaid family worker’ to ‘05</w:t>
            </w:r>
            <w:r w:rsidR="007E2534">
              <w:t xml:space="preserve"> </w:t>
            </w:r>
            <w:r w:rsidR="001A63F8">
              <w:rPr>
                <w:rFonts w:cs="Arial"/>
              </w:rPr>
              <w:t>–</w:t>
            </w:r>
            <w:r w:rsidR="007E2534">
              <w:t xml:space="preserve"> </w:t>
            </w:r>
            <w:r w:rsidR="00A95818" w:rsidRPr="002261A3">
              <w:t>Employed</w:t>
            </w:r>
            <w:r w:rsidR="007E2534">
              <w:t xml:space="preserve"> </w:t>
            </w:r>
            <w:r w:rsidR="001A63F8">
              <w:rPr>
                <w:rFonts w:cs="Arial"/>
              </w:rPr>
              <w:t>–</w:t>
            </w:r>
            <w:r w:rsidR="007E2534">
              <w:t xml:space="preserve"> </w:t>
            </w:r>
            <w:r w:rsidR="00A95818" w:rsidRPr="002261A3">
              <w:t>unpaid worker in a family business’ to be consistent with</w:t>
            </w:r>
            <w:r w:rsidR="001E36E6">
              <w:t xml:space="preserve"> the</w:t>
            </w:r>
            <w:r w:rsidR="00D20CC2">
              <w:t xml:space="preserve"> </w:t>
            </w:r>
            <w:r w:rsidR="001E36E6" w:rsidRPr="001E36E6">
              <w:rPr>
                <w:i/>
                <w:iCs/>
              </w:rPr>
              <w:t xml:space="preserve">Standards for Labour Force Statistics, </w:t>
            </w:r>
            <w:r w:rsidR="001E36E6" w:rsidRPr="001E36E6">
              <w:rPr>
                <w:iCs/>
              </w:rPr>
              <w:t>ABS catalogue no.1288.0, 1996.</w:t>
            </w:r>
          </w:p>
        </w:tc>
        <w:tc>
          <w:tcPr>
            <w:tcW w:w="3780" w:type="dxa"/>
            <w:tcBorders>
              <w:top w:val="single" w:sz="6" w:space="0" w:color="000000"/>
              <w:left w:val="single" w:sz="6" w:space="0" w:color="000000"/>
              <w:bottom w:val="single" w:sz="6" w:space="0" w:color="000000"/>
              <w:right w:val="nil"/>
            </w:tcBorders>
          </w:tcPr>
          <w:p w14:paraId="03246902" w14:textId="77777777" w:rsidR="00294B6C" w:rsidRDefault="00294B6C" w:rsidP="006801A9">
            <w:pPr>
              <w:pStyle w:val="Tabledescriptext"/>
            </w:pPr>
          </w:p>
        </w:tc>
      </w:tr>
      <w:tr w:rsidR="00294B6C" w14:paraId="234D648B" w14:textId="77777777" w:rsidTr="007044C8">
        <w:tc>
          <w:tcPr>
            <w:tcW w:w="1728" w:type="dxa"/>
            <w:tcBorders>
              <w:top w:val="single" w:sz="6" w:space="0" w:color="000000"/>
              <w:left w:val="nil"/>
              <w:bottom w:val="single" w:sz="6" w:space="0" w:color="000000"/>
              <w:right w:val="single" w:sz="6" w:space="0" w:color="000000"/>
            </w:tcBorders>
          </w:tcPr>
          <w:p w14:paraId="0C4AF4AE" w14:textId="77777777" w:rsidR="00294B6C" w:rsidRDefault="00A95818" w:rsidP="006801A9">
            <w:pPr>
              <w:pStyle w:val="Tabledescriptext"/>
            </w:pPr>
            <w:r>
              <w:t>Release 5.0</w:t>
            </w:r>
          </w:p>
        </w:tc>
        <w:tc>
          <w:tcPr>
            <w:tcW w:w="3780" w:type="dxa"/>
            <w:tcBorders>
              <w:top w:val="single" w:sz="6" w:space="0" w:color="000000"/>
              <w:left w:val="single" w:sz="6" w:space="0" w:color="000000"/>
              <w:bottom w:val="single" w:sz="6" w:space="0" w:color="000000"/>
              <w:right w:val="single" w:sz="6" w:space="0" w:color="000000"/>
            </w:tcBorders>
          </w:tcPr>
          <w:p w14:paraId="32997DB8" w14:textId="71E1334A" w:rsidR="00A95818" w:rsidRPr="009B1B49" w:rsidRDefault="00DD0E93" w:rsidP="009B1B49">
            <w:pPr>
              <w:pStyle w:val="Tabledescriptext"/>
              <w:rPr>
                <w:b/>
                <w:bCs/>
              </w:rPr>
            </w:pPr>
            <w:r>
              <w:rPr>
                <w:b/>
                <w:bCs/>
              </w:rPr>
              <w:t xml:space="preserve">Revised </w:t>
            </w:r>
            <w:r w:rsidR="00A95818" w:rsidRPr="009B1B49">
              <w:rPr>
                <w:b/>
                <w:bCs/>
              </w:rPr>
              <w:t>1 January 2003</w:t>
            </w:r>
          </w:p>
          <w:p w14:paraId="4578D2C3" w14:textId="77777777" w:rsidR="00294B6C" w:rsidRPr="00A95818" w:rsidRDefault="00D230D3" w:rsidP="006801A9">
            <w:pPr>
              <w:pStyle w:val="Tabledescriptext"/>
            </w:pPr>
            <w:r>
              <w:t>Renamed</w:t>
            </w:r>
            <w:r w:rsidR="00A95818" w:rsidRPr="002261A3">
              <w:t xml:space="preserve"> </w:t>
            </w:r>
            <w:r w:rsidR="00A95818" w:rsidRPr="00CE1528">
              <w:rPr>
                <w:i/>
              </w:rPr>
              <w:t xml:space="preserve">Labour </w:t>
            </w:r>
            <w:r w:rsidR="00E96878" w:rsidRPr="00CE1528">
              <w:rPr>
                <w:i/>
              </w:rPr>
              <w:t>force status identifier</w:t>
            </w:r>
          </w:p>
        </w:tc>
        <w:tc>
          <w:tcPr>
            <w:tcW w:w="3780" w:type="dxa"/>
            <w:tcBorders>
              <w:top w:val="single" w:sz="6" w:space="0" w:color="000000"/>
              <w:left w:val="single" w:sz="6" w:space="0" w:color="000000"/>
              <w:bottom w:val="single" w:sz="6" w:space="0" w:color="000000"/>
              <w:right w:val="nil"/>
            </w:tcBorders>
          </w:tcPr>
          <w:p w14:paraId="473A514A" w14:textId="77777777" w:rsidR="00294B6C" w:rsidRDefault="00294B6C" w:rsidP="006801A9">
            <w:pPr>
              <w:pStyle w:val="Tabledescriptext"/>
            </w:pPr>
          </w:p>
        </w:tc>
      </w:tr>
    </w:tbl>
    <w:p w14:paraId="6B16E81C" w14:textId="77777777" w:rsidR="00C33A16" w:rsidRPr="002261A3" w:rsidRDefault="00C33A16" w:rsidP="00C33A16">
      <w:pPr>
        <w:pStyle w:val="H2Headings"/>
      </w:pPr>
      <w:bookmarkStart w:id="418" w:name="_Toc222218811"/>
      <w:bookmarkStart w:id="419" w:name="_Toc113785582"/>
      <w:bookmarkStart w:id="420" w:name="_Toc113785839"/>
      <w:bookmarkStart w:id="421" w:name="_Toc116875108"/>
      <w:bookmarkStart w:id="422" w:name="_Toc128472418"/>
      <w:r>
        <w:lastRenderedPageBreak/>
        <w:t xml:space="preserve">Language </w:t>
      </w:r>
      <w:r w:rsidRPr="002261A3">
        <w:t>identifier</w:t>
      </w:r>
      <w:bookmarkEnd w:id="418"/>
    </w:p>
    <w:p w14:paraId="68D35C2D" w14:textId="77777777" w:rsidR="00C33A16" w:rsidRPr="002261A3" w:rsidRDefault="00C33A16" w:rsidP="00C33A16">
      <w:pPr>
        <w:pStyle w:val="H3Parts"/>
      </w:pPr>
      <w:bookmarkStart w:id="423" w:name="_Toc113785583"/>
      <w:r w:rsidRPr="002261A3">
        <w:t>Definitional attributes</w:t>
      </w:r>
      <w:bookmarkEnd w:id="423"/>
    </w:p>
    <w:p w14:paraId="0F841AAB" w14:textId="77777777" w:rsidR="00C33A16" w:rsidRPr="002261A3" w:rsidRDefault="00C33A16" w:rsidP="00C33A16">
      <w:pPr>
        <w:pStyle w:val="H4Parts"/>
      </w:pPr>
      <w:r w:rsidRPr="002261A3">
        <w:t>Definition</w:t>
      </w:r>
    </w:p>
    <w:p w14:paraId="59FFD04F" w14:textId="77777777" w:rsidR="00C33A16" w:rsidRPr="002261A3" w:rsidRDefault="00C33A16" w:rsidP="00C33A16">
      <w:pPr>
        <w:pStyle w:val="Bodytext"/>
      </w:pPr>
      <w:r>
        <w:rPr>
          <w:i/>
        </w:rPr>
        <w:t>Language</w:t>
      </w:r>
      <w:r w:rsidRPr="0076620F">
        <w:rPr>
          <w:i/>
        </w:rPr>
        <w:t xml:space="preserve"> identifier</w:t>
      </w:r>
      <w:r w:rsidRPr="002261A3">
        <w:t xml:space="preserve"> uniquely identifies the main language other than English spoken at home by the </w:t>
      </w:r>
      <w:r>
        <w:t>client</w:t>
      </w:r>
      <w:r w:rsidRPr="002261A3">
        <w:t>.</w:t>
      </w:r>
    </w:p>
    <w:p w14:paraId="45E75DC3" w14:textId="77777777" w:rsidR="00C33A16" w:rsidRPr="0011325D" w:rsidRDefault="00C33A16" w:rsidP="00C33A16">
      <w:pPr>
        <w:pStyle w:val="Bodytext"/>
      </w:pPr>
      <w:r w:rsidRPr="002261A3">
        <w:t xml:space="preserve">This classification is based on the </w:t>
      </w:r>
      <w:r w:rsidRPr="005D2748">
        <w:rPr>
          <w:i/>
        </w:rPr>
        <w:t>Australian Standard Classification of Languages</w:t>
      </w:r>
      <w:r>
        <w:t xml:space="preserve"> (ASCL),</w:t>
      </w:r>
      <w:r w:rsidR="00D20CC2">
        <w:t xml:space="preserve"> </w:t>
      </w:r>
      <w:r w:rsidR="00936144">
        <w:t>ABS</w:t>
      </w:r>
      <w:r>
        <w:t xml:space="preserve"> catalogue no.1267.0, </w:t>
      </w:r>
      <w:r w:rsidRPr="00C51BF3">
        <w:t>201</w:t>
      </w:r>
      <w:r w:rsidR="00454334">
        <w:t>6</w:t>
      </w:r>
      <w:r w:rsidRPr="00C51BF3">
        <w:t>.</w:t>
      </w:r>
    </w:p>
    <w:p w14:paraId="5804CD5E" w14:textId="77777777" w:rsidR="00C33A16" w:rsidRPr="002261A3" w:rsidRDefault="00C33A16" w:rsidP="00C33A16">
      <w:pPr>
        <w:pStyle w:val="H4Parts"/>
      </w:pPr>
      <w:r>
        <w:t>Context</w:t>
      </w:r>
    </w:p>
    <w:p w14:paraId="4B476C95" w14:textId="127983DD" w:rsidR="00C33A16" w:rsidRPr="002261A3" w:rsidRDefault="00C33A16" w:rsidP="00C33A16">
      <w:pPr>
        <w:pStyle w:val="Bodytext"/>
      </w:pPr>
      <w:r>
        <w:rPr>
          <w:i/>
        </w:rPr>
        <w:t>Language i</w:t>
      </w:r>
      <w:r w:rsidRPr="0076620F">
        <w:rPr>
          <w:i/>
        </w:rPr>
        <w:t>dentifier</w:t>
      </w:r>
      <w:r>
        <w:t xml:space="preserve"> </w:t>
      </w:r>
      <w:r w:rsidRPr="002261A3">
        <w:t xml:space="preserve">may be used </w:t>
      </w:r>
      <w:r>
        <w:t>in analys</w:t>
      </w:r>
      <w:r w:rsidR="00FF736E">
        <w:t>e</w:t>
      </w:r>
      <w:r>
        <w:t xml:space="preserve">s </w:t>
      </w:r>
      <w:r w:rsidRPr="00330D79">
        <w:rPr>
          <w:color w:val="000000" w:themeColor="text1"/>
        </w:rPr>
        <w:t>for equity and access</w:t>
      </w:r>
      <w:r w:rsidR="00FF736E">
        <w:rPr>
          <w:color w:val="000000" w:themeColor="text1"/>
        </w:rPr>
        <w:t xml:space="preserve"> purposes</w:t>
      </w:r>
      <w:r w:rsidRPr="002261A3">
        <w:t>.</w:t>
      </w:r>
    </w:p>
    <w:p w14:paraId="0E1D7D61" w14:textId="77777777" w:rsidR="00C33A16" w:rsidRPr="002261A3" w:rsidRDefault="00C33A16" w:rsidP="00C33A16">
      <w:pPr>
        <w:pStyle w:val="H3Parts"/>
      </w:pPr>
      <w:bookmarkStart w:id="424" w:name="_Toc113785584"/>
      <w:r>
        <w:t>Relational a</w:t>
      </w:r>
      <w:r w:rsidRPr="002261A3">
        <w:t>ttributes</w:t>
      </w:r>
      <w:bookmarkEnd w:id="424"/>
    </w:p>
    <w:p w14:paraId="1C5F9F46" w14:textId="77777777" w:rsidR="00C33A16" w:rsidRPr="002261A3" w:rsidRDefault="00C33A16" w:rsidP="00C33A16">
      <w:pPr>
        <w:pStyle w:val="H4Parts"/>
      </w:pPr>
      <w:r>
        <w:t>Rules</w:t>
      </w:r>
    </w:p>
    <w:p w14:paraId="1B6DFA47" w14:textId="77777777" w:rsidR="00C33A16" w:rsidRPr="002261A3" w:rsidRDefault="00C33A16" w:rsidP="00C33A16">
      <w:pPr>
        <w:pStyle w:val="Bodytext"/>
      </w:pPr>
      <w:r>
        <w:rPr>
          <w:i/>
        </w:rPr>
        <w:t>Language i</w:t>
      </w:r>
      <w:r w:rsidRPr="0076620F">
        <w:rPr>
          <w:i/>
        </w:rPr>
        <w:t>dentifier</w:t>
      </w:r>
      <w:r>
        <w:t xml:space="preserve"> </w:t>
      </w:r>
      <w:r w:rsidR="0099588D">
        <w:t xml:space="preserve">must be a </w:t>
      </w:r>
      <w:r w:rsidRPr="002261A3">
        <w:t>val</w:t>
      </w:r>
      <w:r>
        <w:t>id 4-digit</w:t>
      </w:r>
      <w:r w:rsidR="00D20CC2">
        <w:t xml:space="preserve"> </w:t>
      </w:r>
      <w:r w:rsidR="00FC690B" w:rsidRPr="005D2748">
        <w:rPr>
          <w:i/>
        </w:rPr>
        <w:t>Australian Standard Classification of Languages</w:t>
      </w:r>
      <w:r w:rsidR="00FC690B">
        <w:t xml:space="preserve"> code</w:t>
      </w:r>
      <w:r w:rsidR="001A14B7">
        <w:t>.</w:t>
      </w:r>
    </w:p>
    <w:p w14:paraId="652731F5" w14:textId="77777777" w:rsidR="00C33A16" w:rsidRDefault="00C33A16" w:rsidP="00C33A16">
      <w:pPr>
        <w:pStyle w:val="Bodytext"/>
      </w:pPr>
      <w:r w:rsidRPr="002261A3">
        <w:t xml:space="preserve">If English is the only language spoken at home, the </w:t>
      </w:r>
      <w:r>
        <w:rPr>
          <w:i/>
        </w:rPr>
        <w:t>Language i</w:t>
      </w:r>
      <w:r w:rsidRPr="0076620F">
        <w:rPr>
          <w:i/>
        </w:rPr>
        <w:t>dentifier</w:t>
      </w:r>
      <w:r>
        <w:t xml:space="preserve"> </w:t>
      </w:r>
      <w:r w:rsidRPr="002261A3">
        <w:t>must be ‘1201</w:t>
      </w:r>
      <w:r w:rsidR="007E2534">
        <w:t xml:space="preserve"> — </w:t>
      </w:r>
      <w:r w:rsidRPr="002261A3">
        <w:t>English’.</w:t>
      </w:r>
    </w:p>
    <w:p w14:paraId="2BB47EBD" w14:textId="77777777" w:rsidR="0040507A" w:rsidRPr="00B871DA" w:rsidRDefault="0040507A" w:rsidP="0040507A">
      <w:pPr>
        <w:pStyle w:val="Bodytext"/>
      </w:pPr>
      <w:r w:rsidRPr="00B871DA">
        <w:t xml:space="preserve">In AVETMISS, </w:t>
      </w:r>
      <w:r>
        <w:t xml:space="preserve">‘@@@@’ </w:t>
      </w:r>
      <w:r w:rsidRPr="00B871DA">
        <w:t xml:space="preserve">is used for ‘Not stated’ rather than the </w:t>
      </w:r>
      <w:r w:rsidR="00AF445D">
        <w:t>Australian Bureau of Statistics</w:t>
      </w:r>
      <w:r w:rsidRPr="00B871DA">
        <w:t xml:space="preserve"> code of ‘000</w:t>
      </w:r>
      <w:r>
        <w:t>2</w:t>
      </w:r>
      <w:r w:rsidRPr="00B871DA">
        <w:t>’.</w:t>
      </w:r>
    </w:p>
    <w:p w14:paraId="466EE05E" w14:textId="77777777" w:rsidR="00C33A16" w:rsidRPr="002261A3" w:rsidRDefault="00C33A16" w:rsidP="00C33A16">
      <w:pPr>
        <w:pStyle w:val="Bodytext"/>
      </w:pPr>
      <w:r w:rsidRPr="002261A3">
        <w:t xml:space="preserve">Where a </w:t>
      </w:r>
      <w:r>
        <w:t>client</w:t>
      </w:r>
      <w:r w:rsidRPr="002261A3">
        <w:t xml:space="preserve"> indicates a sign language as their main language</w:t>
      </w:r>
      <w:r>
        <w:t>,</w:t>
      </w:r>
      <w:r w:rsidRPr="002261A3">
        <w:t xml:space="preserve"> ‘000</w:t>
      </w:r>
      <w:r>
        <w:t>1</w:t>
      </w:r>
      <w:r w:rsidR="007E2534">
        <w:t xml:space="preserve"> — </w:t>
      </w:r>
      <w:r>
        <w:t>N</w:t>
      </w:r>
      <w:r w:rsidRPr="002261A3">
        <w:t xml:space="preserve">on-verbal’ must not be used and one of the following codes </w:t>
      </w:r>
      <w:r>
        <w:t xml:space="preserve">must be </w:t>
      </w:r>
      <w:r w:rsidRPr="002261A3">
        <w:t>used:</w:t>
      </w:r>
    </w:p>
    <w:p w14:paraId="26A24978" w14:textId="77777777" w:rsidR="00C33A16" w:rsidRPr="002261A3" w:rsidRDefault="00C33A16" w:rsidP="00C33A16">
      <w:pPr>
        <w:pStyle w:val="Bodytextindent"/>
      </w:pPr>
      <w:r>
        <w:t>9700</w:t>
      </w:r>
      <w:r>
        <w:tab/>
        <w:t>Sign l</w:t>
      </w:r>
      <w:r w:rsidRPr="002261A3">
        <w:t>anguage</w:t>
      </w:r>
    </w:p>
    <w:p w14:paraId="3AE959D5" w14:textId="77777777" w:rsidR="00C33A16" w:rsidRPr="002261A3" w:rsidRDefault="00C33A16" w:rsidP="00C33A16">
      <w:pPr>
        <w:pStyle w:val="Bodytextindent"/>
      </w:pPr>
      <w:r w:rsidRPr="002261A3">
        <w:t>9701</w:t>
      </w:r>
      <w:r w:rsidRPr="002261A3">
        <w:tab/>
        <w:t>Auslan</w:t>
      </w:r>
    </w:p>
    <w:p w14:paraId="25282708" w14:textId="77777777" w:rsidR="00C33A16" w:rsidRPr="002261A3" w:rsidRDefault="00C33A16" w:rsidP="00C33A16">
      <w:pPr>
        <w:pStyle w:val="Bodytextindent"/>
      </w:pPr>
      <w:r w:rsidRPr="002261A3">
        <w:t>9702</w:t>
      </w:r>
      <w:r w:rsidRPr="002261A3">
        <w:tab/>
        <w:t>Makaton</w:t>
      </w:r>
    </w:p>
    <w:p w14:paraId="106E31E7" w14:textId="77777777" w:rsidR="00482F34" w:rsidRPr="002261A3" w:rsidRDefault="00C33A16" w:rsidP="006B56F0">
      <w:pPr>
        <w:pStyle w:val="Bodytextindent"/>
      </w:pPr>
      <w:r>
        <w:t>9799</w:t>
      </w:r>
      <w:r>
        <w:tab/>
        <w:t>Sign l</w:t>
      </w:r>
      <w:r w:rsidRPr="002261A3">
        <w:t>anguages, not elsewhere classified</w:t>
      </w:r>
    </w:p>
    <w:p w14:paraId="6E7D3625" w14:textId="77777777" w:rsidR="00C33A16" w:rsidRPr="002261A3" w:rsidRDefault="00C33A16" w:rsidP="00C33A16">
      <w:pPr>
        <w:pStyle w:val="H4Parts"/>
      </w:pPr>
      <w:r w:rsidRPr="002261A3">
        <w:t>Guideline</w:t>
      </w:r>
      <w:r>
        <w:t>s</w:t>
      </w:r>
      <w:r w:rsidRPr="002261A3">
        <w:t xml:space="preserve"> for use</w:t>
      </w:r>
    </w:p>
    <w:p w14:paraId="5493115E" w14:textId="77777777" w:rsidR="00A07EA7" w:rsidRDefault="00BA701B" w:rsidP="00C33A16">
      <w:pPr>
        <w:pStyle w:val="Bodytext"/>
        <w:rPr>
          <w:color w:val="000000" w:themeColor="text1"/>
        </w:rPr>
      </w:pPr>
      <w:r>
        <w:rPr>
          <w:color w:val="000000" w:themeColor="text1"/>
        </w:rPr>
        <w:t xml:space="preserve">If more than one language </w:t>
      </w:r>
      <w:r w:rsidR="00A07EA7">
        <w:rPr>
          <w:color w:val="000000" w:themeColor="text1"/>
        </w:rPr>
        <w:t>other than English is spoken at home, choose the predominant language other than English.</w:t>
      </w:r>
    </w:p>
    <w:p w14:paraId="290E1A97" w14:textId="77777777" w:rsidR="00C33A16" w:rsidRPr="009B3387" w:rsidRDefault="00330D79" w:rsidP="00C33A16">
      <w:pPr>
        <w:pStyle w:val="Bodytext"/>
      </w:pPr>
      <w:r w:rsidRPr="00330D79">
        <w:rPr>
          <w:color w:val="000000" w:themeColor="text1"/>
        </w:rPr>
        <w:t xml:space="preserve">National VET Provider Collection </w:t>
      </w:r>
      <w:r w:rsidR="00D969C2">
        <w:t>e</w:t>
      </w:r>
      <w:r w:rsidR="0099588D">
        <w:t>nrolment form q</w:t>
      </w:r>
      <w:r w:rsidR="00C33A16">
        <w:t>uestions</w:t>
      </w:r>
      <w:r w:rsidR="00C33A16" w:rsidRPr="002261A3">
        <w:t xml:space="preserve"> are designed to comply with the </w:t>
      </w:r>
      <w:r w:rsidR="00BA28F5">
        <w:rPr>
          <w:i/>
        </w:rPr>
        <w:t>Language Standards</w:t>
      </w:r>
      <w:r w:rsidR="00C33A16" w:rsidRPr="00635623">
        <w:rPr>
          <w:i/>
        </w:rPr>
        <w:t>,</w:t>
      </w:r>
      <w:r w:rsidR="00D20CC2">
        <w:t xml:space="preserve"> </w:t>
      </w:r>
      <w:r w:rsidR="00936144">
        <w:t>ABS</w:t>
      </w:r>
      <w:r w:rsidR="00C33A16">
        <w:t xml:space="preserve"> catalogue no.</w:t>
      </w:r>
      <w:r w:rsidR="00BA28F5">
        <w:t>1200.0.55.005</w:t>
      </w:r>
      <w:r w:rsidR="00C33A16">
        <w:t xml:space="preserve">, </w:t>
      </w:r>
      <w:r w:rsidR="00BA28F5">
        <w:t>201</w:t>
      </w:r>
      <w:r w:rsidR="000B5AE5">
        <w:t>6</w:t>
      </w:r>
      <w:r w:rsidR="00BA28F5">
        <w:t>.</w:t>
      </w:r>
    </w:p>
    <w:p w14:paraId="1D1EEBB9" w14:textId="163972AC" w:rsidR="00C33A16" w:rsidRDefault="00C33A16" w:rsidP="00C33A16">
      <w:pPr>
        <w:pStyle w:val="Bodytext"/>
      </w:pPr>
      <w:r w:rsidRPr="009B3387">
        <w:t xml:space="preserve">For the complete list of </w:t>
      </w:r>
      <w:r>
        <w:t>up-to-date</w:t>
      </w:r>
      <w:r w:rsidRPr="00CD271F">
        <w:t xml:space="preserve"> language codes,</w:t>
      </w:r>
      <w:r w:rsidRPr="009B3387">
        <w:t xml:space="preserve"> </w:t>
      </w:r>
      <w:r>
        <w:t>please refer to</w:t>
      </w:r>
      <w:r w:rsidR="009A3585">
        <w:t xml:space="preserve"> the </w:t>
      </w:r>
      <w:r w:rsidR="00936144">
        <w:t>NCVER</w:t>
      </w:r>
      <w:r>
        <w:t xml:space="preserve"> </w:t>
      </w:r>
      <w:r w:rsidR="007A10CD">
        <w:t xml:space="preserve">Portal </w:t>
      </w:r>
      <w:r w:rsidR="00645E65">
        <w:t>&lt;</w:t>
      </w:r>
      <w:hyperlink r:id="rId65" w:history="1">
        <w:r w:rsidR="00862213" w:rsidRPr="00862213">
          <w:rPr>
            <w:rStyle w:val="Hyperlink"/>
          </w:rPr>
          <w:t>https://www.ncver.edu.au/rto-hub/statistical-standard-software/Language-identifier/</w:t>
        </w:r>
      </w:hyperlink>
      <w:r w:rsidR="00645E65">
        <w:t>&gt;.</w:t>
      </w:r>
      <w:r w:rsidR="000D0BFE">
        <w:t xml:space="preserve"> </w:t>
      </w:r>
      <w:r w:rsidR="000D0BFE" w:rsidDel="000D0BFE">
        <w:t xml:space="preserve"> </w:t>
      </w:r>
    </w:p>
    <w:p w14:paraId="4645DC04" w14:textId="77777777" w:rsidR="00C33A16" w:rsidRPr="002261A3" w:rsidRDefault="00C33A16" w:rsidP="0011325D">
      <w:pPr>
        <w:pStyle w:val="H4Parts"/>
      </w:pPr>
      <w:r>
        <w:t xml:space="preserve"> Related data</w:t>
      </w:r>
    </w:p>
    <w:p w14:paraId="01166E0F" w14:textId="77777777" w:rsidR="00C33A16" w:rsidRPr="0080531A" w:rsidRDefault="0080531A" w:rsidP="00C33A16">
      <w:pPr>
        <w:pStyle w:val="Bodytext"/>
        <w:rPr>
          <w:color w:val="C00000"/>
        </w:rPr>
      </w:pPr>
      <w:r w:rsidRPr="0080531A">
        <w:t>No</w:t>
      </w:r>
      <w:r w:rsidR="00746872">
        <w:t>t applicable</w:t>
      </w:r>
      <w:r w:rsidR="00F2019D" w:rsidRPr="0080531A">
        <w:t xml:space="preserve"> </w:t>
      </w:r>
    </w:p>
    <w:p w14:paraId="5488D871" w14:textId="77777777" w:rsidR="00C33A16" w:rsidRPr="002261A3" w:rsidRDefault="00C33A16" w:rsidP="00C33A16">
      <w:pPr>
        <w:pStyle w:val="H4Parts"/>
      </w:pPr>
      <w:r>
        <w:t>Type of relationship</w:t>
      </w:r>
    </w:p>
    <w:p w14:paraId="20E43A39" w14:textId="77777777" w:rsidR="00C33A16" w:rsidRPr="0080531A" w:rsidDel="00482F34" w:rsidRDefault="0080531A" w:rsidP="00C33A16">
      <w:pPr>
        <w:pStyle w:val="Bodytext"/>
      </w:pPr>
      <w:r w:rsidRPr="0080531A">
        <w:rPr>
          <w:snapToGrid/>
          <w:szCs w:val="19"/>
          <w:lang w:eastAsia="en-AU"/>
        </w:rPr>
        <w:t>No</w:t>
      </w:r>
      <w:r w:rsidR="00746872">
        <w:rPr>
          <w:snapToGrid/>
          <w:szCs w:val="19"/>
          <w:lang w:eastAsia="en-AU"/>
        </w:rPr>
        <w:t>t applicable</w:t>
      </w:r>
    </w:p>
    <w:p w14:paraId="6E9A7379" w14:textId="77777777" w:rsidR="00C10613" w:rsidRPr="00C10613" w:rsidRDefault="00C33A16" w:rsidP="00B15F32">
      <w:pPr>
        <w:pStyle w:val="H4Parts"/>
        <w:rPr>
          <w:rStyle w:val="Hyperlink"/>
        </w:rPr>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C33A16" w:rsidRPr="006801A9" w14:paraId="69FCF3E4" w14:textId="77777777" w:rsidTr="00497D60">
        <w:tc>
          <w:tcPr>
            <w:tcW w:w="1984" w:type="dxa"/>
          </w:tcPr>
          <w:p w14:paraId="364CCFD6" w14:textId="77777777" w:rsidR="00C33A16" w:rsidRPr="006801A9" w:rsidRDefault="00C33A16" w:rsidP="006801A9">
            <w:pPr>
              <w:pStyle w:val="Tableheading"/>
              <w:jc w:val="left"/>
              <w:rPr>
                <w:bCs/>
              </w:rPr>
            </w:pPr>
            <w:r w:rsidRPr="006801A9">
              <w:rPr>
                <w:bCs/>
              </w:rPr>
              <w:t>Value</w:t>
            </w:r>
          </w:p>
        </w:tc>
        <w:tc>
          <w:tcPr>
            <w:tcW w:w="7124" w:type="dxa"/>
          </w:tcPr>
          <w:p w14:paraId="3BCE075B" w14:textId="453416E9" w:rsidR="00C33A16" w:rsidRPr="006801A9" w:rsidRDefault="00C33A16" w:rsidP="006801A9">
            <w:pPr>
              <w:pStyle w:val="Tableheading"/>
              <w:jc w:val="left"/>
              <w:rPr>
                <w:bCs/>
              </w:rPr>
            </w:pPr>
            <w:r w:rsidRPr="006801A9">
              <w:rPr>
                <w:bCs/>
              </w:rPr>
              <w:t xml:space="preserve">Description – </w:t>
            </w:r>
            <w:r w:rsidR="00DB6678" w:rsidRPr="006801A9">
              <w:rPr>
                <w:bCs/>
              </w:rPr>
              <w:fldChar w:fldCharType="begin"/>
            </w:r>
            <w:r w:rsidR="00DB6678" w:rsidRPr="006801A9">
              <w:rPr>
                <w:bCs/>
              </w:rPr>
              <w:instrText xml:space="preserve"> STYLEREF  H2_Headings  \* MERGEFORMAT </w:instrText>
            </w:r>
            <w:r w:rsidR="00DB6678" w:rsidRPr="006801A9">
              <w:rPr>
                <w:bCs/>
              </w:rPr>
              <w:fldChar w:fldCharType="separate"/>
            </w:r>
            <w:r w:rsidR="00153EBD">
              <w:rPr>
                <w:bCs/>
                <w:noProof/>
              </w:rPr>
              <w:t>Language identifier</w:t>
            </w:r>
            <w:r w:rsidR="00DB6678" w:rsidRPr="006801A9">
              <w:rPr>
                <w:bCs/>
                <w:noProof/>
              </w:rPr>
              <w:fldChar w:fldCharType="end"/>
            </w:r>
          </w:p>
        </w:tc>
      </w:tr>
      <w:tr w:rsidR="00C33A16" w14:paraId="70446CF3" w14:textId="77777777" w:rsidTr="00497D60">
        <w:tc>
          <w:tcPr>
            <w:tcW w:w="1984" w:type="dxa"/>
          </w:tcPr>
          <w:p w14:paraId="282556C2" w14:textId="4AAF1108" w:rsidR="00C33A16" w:rsidRPr="00112D80" w:rsidRDefault="00C33A16" w:rsidP="006801A9">
            <w:pPr>
              <w:pStyle w:val="Tabledescriptext"/>
            </w:pPr>
            <w:r>
              <w:t>0000–9999</w:t>
            </w:r>
          </w:p>
        </w:tc>
        <w:tc>
          <w:tcPr>
            <w:tcW w:w="7124" w:type="dxa"/>
          </w:tcPr>
          <w:p w14:paraId="3B7E1DA7" w14:textId="77777777" w:rsidR="00C33A16" w:rsidRPr="00251F56" w:rsidRDefault="00C33A16" w:rsidP="006801A9">
            <w:pPr>
              <w:pStyle w:val="Tabledescriptext"/>
            </w:pPr>
            <w:r w:rsidRPr="0076620F">
              <w:t xml:space="preserve">Valid 4-digit </w:t>
            </w:r>
            <w:r w:rsidR="00F14727">
              <w:t>ASCL</w:t>
            </w:r>
            <w:r>
              <w:t xml:space="preserve"> code</w:t>
            </w:r>
          </w:p>
        </w:tc>
      </w:tr>
      <w:tr w:rsidR="00C33A16" w14:paraId="1FCD4478" w14:textId="77777777" w:rsidTr="00497D60">
        <w:tc>
          <w:tcPr>
            <w:tcW w:w="1984" w:type="dxa"/>
          </w:tcPr>
          <w:p w14:paraId="0C14ABF4" w14:textId="77777777" w:rsidR="00C33A16" w:rsidRDefault="00C33A16" w:rsidP="006801A9">
            <w:pPr>
              <w:pStyle w:val="Tabledescriptext"/>
            </w:pPr>
            <w:r>
              <w:t>0000</w:t>
            </w:r>
          </w:p>
        </w:tc>
        <w:tc>
          <w:tcPr>
            <w:tcW w:w="7124" w:type="dxa"/>
          </w:tcPr>
          <w:p w14:paraId="101564EB" w14:textId="77777777" w:rsidR="00C33A16" w:rsidRPr="0076620F" w:rsidRDefault="00C33A16" w:rsidP="006801A9">
            <w:pPr>
              <w:pStyle w:val="Tabledescriptext"/>
            </w:pPr>
            <w:r>
              <w:t>Unknown</w:t>
            </w:r>
          </w:p>
        </w:tc>
      </w:tr>
      <w:tr w:rsidR="00C33A16" w14:paraId="3E7F7D0C" w14:textId="77777777" w:rsidTr="00497D60">
        <w:tc>
          <w:tcPr>
            <w:tcW w:w="1984" w:type="dxa"/>
          </w:tcPr>
          <w:p w14:paraId="20C872CF" w14:textId="77777777" w:rsidR="00C33A16" w:rsidRDefault="00C33A16" w:rsidP="006801A9">
            <w:pPr>
              <w:pStyle w:val="Tabledescriptext"/>
            </w:pPr>
            <w:r>
              <w:t>0001</w:t>
            </w:r>
          </w:p>
        </w:tc>
        <w:tc>
          <w:tcPr>
            <w:tcW w:w="7124" w:type="dxa"/>
          </w:tcPr>
          <w:p w14:paraId="44E9200D" w14:textId="0FA9C828" w:rsidR="00C33A16" w:rsidRPr="0076620F" w:rsidRDefault="00C33A16" w:rsidP="006801A9">
            <w:pPr>
              <w:pStyle w:val="Tabledescriptext"/>
            </w:pPr>
            <w:r>
              <w:t>Non</w:t>
            </w:r>
            <w:r w:rsidR="007E1A00">
              <w:t>-</w:t>
            </w:r>
            <w:r>
              <w:t>verbal</w:t>
            </w:r>
          </w:p>
        </w:tc>
      </w:tr>
    </w:tbl>
    <w:p w14:paraId="3BED0589" w14:textId="77777777" w:rsidR="00C33A16" w:rsidRDefault="00C33A16" w:rsidP="00C33A16">
      <w:pPr>
        <w:pStyle w:val="H4Parts"/>
      </w:pPr>
      <w:r>
        <w:t>Question</w:t>
      </w:r>
    </w:p>
    <w:p w14:paraId="0EFA19E3" w14:textId="77777777" w:rsidR="00C33A16" w:rsidRPr="00755804" w:rsidRDefault="00C33A16" w:rsidP="00C33A16">
      <w:pPr>
        <w:pStyle w:val="Bodytext"/>
      </w:pPr>
      <w:r w:rsidRPr="00755804">
        <w:t>Do you speak a langu</w:t>
      </w:r>
      <w:r>
        <w:t>age other than English at home?</w:t>
      </w:r>
    </w:p>
    <w:p w14:paraId="2BBFC706" w14:textId="77777777" w:rsidR="00C33A16" w:rsidRPr="00755804" w:rsidRDefault="00C33A16" w:rsidP="00C33A16">
      <w:pPr>
        <w:pStyle w:val="EnroltextIndent"/>
      </w:pPr>
      <w:r w:rsidRPr="00755804">
        <w:t>(If more than one language, indicate the one that is spoken most often.)</w:t>
      </w:r>
    </w:p>
    <w:tbl>
      <w:tblPr>
        <w:tblW w:w="4300" w:type="dxa"/>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2940"/>
        <w:gridCol w:w="1360"/>
      </w:tblGrid>
      <w:tr w:rsidR="00C33A16" w14:paraId="3B1EC470" w14:textId="77777777" w:rsidTr="00497D60">
        <w:tc>
          <w:tcPr>
            <w:tcW w:w="2940" w:type="dxa"/>
            <w:tcBorders>
              <w:top w:val="nil"/>
              <w:bottom w:val="nil"/>
            </w:tcBorders>
          </w:tcPr>
          <w:p w14:paraId="7742F570" w14:textId="77777777" w:rsidR="00C33A16" w:rsidRDefault="00C33A16" w:rsidP="00497D60">
            <w:pPr>
              <w:pStyle w:val="Enroltext"/>
              <w:rPr>
                <w:noProof w:val="0"/>
              </w:rPr>
            </w:pPr>
            <w:r>
              <w:rPr>
                <w:noProof w:val="0"/>
              </w:rPr>
              <w:t>No, English only</w:t>
            </w:r>
          </w:p>
        </w:tc>
        <w:tc>
          <w:tcPr>
            <w:tcW w:w="1360" w:type="dxa"/>
            <w:tcBorders>
              <w:top w:val="nil"/>
              <w:bottom w:val="nil"/>
            </w:tcBorders>
          </w:tcPr>
          <w:p w14:paraId="5ECEB5BC" w14:textId="77777777" w:rsidR="00C33A16" w:rsidRDefault="0041361D" w:rsidP="00497D60">
            <w:pPr>
              <w:pStyle w:val="Enroltext"/>
              <w:rPr>
                <w:noProof w:val="0"/>
              </w:rPr>
            </w:pPr>
            <w:r>
              <w:rPr>
                <w:noProof w:val="0"/>
              </w:rPr>
              <w:fldChar w:fldCharType="begin">
                <w:ffData>
                  <w:name w:val="Check1"/>
                  <w:enabled/>
                  <w:calcOnExit w:val="0"/>
                  <w:checkBox>
                    <w:sizeAuto/>
                    <w:default w:val="0"/>
                  </w:checkBox>
                </w:ffData>
              </w:fldChar>
            </w:r>
            <w:r w:rsidR="00C33A16">
              <w:rPr>
                <w:noProof w:val="0"/>
              </w:rPr>
              <w:instrText xml:space="preserve"> FORMCHECKBOX </w:instrText>
            </w:r>
            <w:r>
              <w:rPr>
                <w:noProof w:val="0"/>
              </w:rPr>
            </w:r>
            <w:r>
              <w:rPr>
                <w:noProof w:val="0"/>
              </w:rPr>
              <w:fldChar w:fldCharType="separate"/>
            </w:r>
            <w:r>
              <w:rPr>
                <w:noProof w:val="0"/>
              </w:rPr>
              <w:fldChar w:fldCharType="end"/>
            </w:r>
            <w:r w:rsidR="00C33A16">
              <w:rPr>
                <w:noProof w:val="0"/>
              </w:rPr>
              <w:t xml:space="preserve"> 1201</w:t>
            </w:r>
          </w:p>
        </w:tc>
      </w:tr>
      <w:tr w:rsidR="00C33A16" w14:paraId="58782FFC" w14:textId="77777777" w:rsidTr="00497D60">
        <w:tc>
          <w:tcPr>
            <w:tcW w:w="2940" w:type="dxa"/>
            <w:tcBorders>
              <w:top w:val="nil"/>
            </w:tcBorders>
          </w:tcPr>
          <w:p w14:paraId="2662E00B" w14:textId="77777777" w:rsidR="00C33A16" w:rsidRDefault="00C33A16" w:rsidP="00497D60">
            <w:pPr>
              <w:pStyle w:val="Enroltext"/>
              <w:rPr>
                <w:noProof w:val="0"/>
              </w:rPr>
            </w:pPr>
            <w:r>
              <w:rPr>
                <w:noProof w:val="0"/>
              </w:rPr>
              <w:t>Yes, other – Please specify</w:t>
            </w:r>
          </w:p>
        </w:tc>
        <w:tc>
          <w:tcPr>
            <w:tcW w:w="1360" w:type="dxa"/>
            <w:tcBorders>
              <w:top w:val="nil"/>
            </w:tcBorders>
          </w:tcPr>
          <w:p w14:paraId="3A39DA4B" w14:textId="77777777" w:rsidR="00C33A16" w:rsidRDefault="00C33A16" w:rsidP="00497D60">
            <w:pPr>
              <w:pStyle w:val="Enroltext"/>
              <w:rPr>
                <w:noProof w:val="0"/>
              </w:rPr>
            </w:pPr>
          </w:p>
        </w:tc>
      </w:tr>
    </w:tbl>
    <w:p w14:paraId="15D5ADFE" w14:textId="77777777" w:rsidR="00D9739D" w:rsidRDefault="00D9739D" w:rsidP="00D9739D">
      <w:pPr>
        <w:pStyle w:val="H3Parts"/>
        <w:pBdr>
          <w:top w:val="none" w:sz="0" w:space="0" w:color="auto"/>
        </w:pBdr>
      </w:pPr>
      <w:bookmarkStart w:id="425" w:name="_Toc113785585"/>
    </w:p>
    <w:p w14:paraId="41809BC6" w14:textId="77777777" w:rsidR="00D9739D" w:rsidRDefault="00D9739D">
      <w:pPr>
        <w:rPr>
          <w:rFonts w:ascii="Arial" w:hAnsi="Arial"/>
          <w:b/>
          <w:snapToGrid w:val="0"/>
          <w:sz w:val="22"/>
          <w:lang w:eastAsia="en-US"/>
        </w:rPr>
      </w:pPr>
      <w:r>
        <w:br w:type="page"/>
      </w:r>
    </w:p>
    <w:p w14:paraId="7DE4E51A" w14:textId="77777777" w:rsidR="00C33A16" w:rsidRPr="00755804" w:rsidRDefault="00C33A16" w:rsidP="00C33A16">
      <w:pPr>
        <w:pStyle w:val="H3Parts"/>
      </w:pPr>
      <w:r w:rsidRPr="00755804">
        <w:lastRenderedPageBreak/>
        <w:t>Format attributes</w:t>
      </w:r>
      <w:bookmarkEnd w:id="425"/>
    </w:p>
    <w:p w14:paraId="5135FF0B" w14:textId="77777777" w:rsidR="00C33A16" w:rsidRPr="002261A3" w:rsidRDefault="00C33A16" w:rsidP="006801A9">
      <w:pPr>
        <w:pStyle w:val="Bodytext"/>
      </w:pPr>
      <w:r w:rsidRPr="002261A3">
        <w:t>Length:</w:t>
      </w:r>
      <w:r w:rsidRPr="002261A3">
        <w:tab/>
      </w:r>
      <w:r w:rsidR="006801A9">
        <w:tab/>
      </w:r>
      <w:r w:rsidRPr="002261A3">
        <w:t>4</w:t>
      </w:r>
    </w:p>
    <w:p w14:paraId="1F8638B7" w14:textId="77777777" w:rsidR="00C33A16" w:rsidRPr="002261A3" w:rsidRDefault="00C33A16" w:rsidP="006801A9">
      <w:pPr>
        <w:pStyle w:val="Bodytext"/>
      </w:pPr>
      <w:r w:rsidRPr="002261A3">
        <w:t>Type:</w:t>
      </w:r>
      <w:r w:rsidRPr="002261A3">
        <w:tab/>
      </w:r>
      <w:r w:rsidR="006801A9">
        <w:tab/>
      </w:r>
      <w:r w:rsidRPr="002261A3">
        <w:t>alphanumeric</w:t>
      </w:r>
    </w:p>
    <w:p w14:paraId="7B3A97A6" w14:textId="77777777" w:rsidR="00C33A16" w:rsidRPr="002261A3" w:rsidRDefault="00C33A16" w:rsidP="006801A9">
      <w:pPr>
        <w:pStyle w:val="Bodytext"/>
      </w:pPr>
      <w:r>
        <w:t>Justification:</w:t>
      </w:r>
      <w:r w:rsidRPr="002261A3">
        <w:tab/>
      </w:r>
      <w:r w:rsidR="006801A9">
        <w:tab/>
      </w:r>
      <w:r w:rsidRPr="002261A3">
        <w:t>none</w:t>
      </w:r>
    </w:p>
    <w:p w14:paraId="11D8ACF9" w14:textId="77777777" w:rsidR="00C33A16" w:rsidRPr="002261A3" w:rsidRDefault="00C33A16" w:rsidP="006801A9">
      <w:pPr>
        <w:pStyle w:val="Bodytext"/>
      </w:pPr>
      <w:r w:rsidRPr="002261A3">
        <w:t>Fill character:</w:t>
      </w:r>
      <w:r w:rsidRPr="002261A3">
        <w:tab/>
      </w:r>
      <w:r w:rsidR="006801A9">
        <w:tab/>
      </w:r>
      <w:r w:rsidRPr="002261A3">
        <w:t>none</w:t>
      </w:r>
    </w:p>
    <w:p w14:paraId="40709510" w14:textId="77777777" w:rsidR="00C33A16" w:rsidRPr="002261A3" w:rsidRDefault="00C33A16" w:rsidP="006801A9">
      <w:pPr>
        <w:pStyle w:val="Bodytext"/>
      </w:pPr>
      <w:r w:rsidRPr="002261A3">
        <w:t>Permitted data element value:</w:t>
      </w:r>
      <w:r w:rsidRPr="002261A3">
        <w:tab/>
        <w:t>@@@@</w:t>
      </w:r>
      <w:r w:rsidRPr="002261A3">
        <w:tab/>
      </w:r>
      <w:r>
        <w:t>not specified</w:t>
      </w:r>
    </w:p>
    <w:p w14:paraId="3A136107" w14:textId="77777777" w:rsidR="00C33A16" w:rsidRPr="002261A3" w:rsidRDefault="00C33A16" w:rsidP="00C33A16">
      <w:pPr>
        <w:pStyle w:val="H3Parts"/>
      </w:pPr>
      <w:bookmarkStart w:id="426" w:name="_Toc113785586"/>
      <w:r w:rsidRPr="002261A3">
        <w:t>Administrative attributes</w:t>
      </w:r>
      <w:bookmarkEnd w:id="426"/>
    </w:p>
    <w:p w14:paraId="147E17B2" w14:textId="77777777" w:rsidR="00C33A16" w:rsidRDefault="00C33A16" w:rsidP="00C33A16">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856"/>
      </w:tblGrid>
      <w:tr w:rsidR="00C33A16" w:rsidRPr="006801A9" w14:paraId="5EC86224" w14:textId="77777777" w:rsidTr="00497D60">
        <w:tc>
          <w:tcPr>
            <w:tcW w:w="1690" w:type="dxa"/>
            <w:tcBorders>
              <w:top w:val="single" w:sz="12" w:space="0" w:color="000000"/>
              <w:left w:val="nil"/>
              <w:bottom w:val="single" w:sz="6" w:space="0" w:color="000000"/>
              <w:right w:val="single" w:sz="6" w:space="0" w:color="000000"/>
            </w:tcBorders>
          </w:tcPr>
          <w:p w14:paraId="445FCC73" w14:textId="77777777" w:rsidR="00C33A16" w:rsidRPr="006801A9" w:rsidRDefault="00C33A16" w:rsidP="006801A9">
            <w:pPr>
              <w:pStyle w:val="Tableheading"/>
              <w:jc w:val="left"/>
              <w:rPr>
                <w:bCs/>
              </w:rPr>
            </w:pPr>
            <w:r w:rsidRPr="006801A9">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2A3327E1" w14:textId="77777777" w:rsidR="00C33A16" w:rsidRPr="006801A9" w:rsidRDefault="00C33A16" w:rsidP="006801A9">
            <w:pPr>
              <w:pStyle w:val="Tableheading"/>
              <w:jc w:val="left"/>
              <w:rPr>
                <w:bCs/>
              </w:rPr>
            </w:pPr>
            <w:r w:rsidRPr="006801A9">
              <w:rPr>
                <w:bCs/>
              </w:rPr>
              <w:t>VET provider</w:t>
            </w:r>
          </w:p>
        </w:tc>
        <w:tc>
          <w:tcPr>
            <w:tcW w:w="3856" w:type="dxa"/>
            <w:tcBorders>
              <w:top w:val="single" w:sz="12" w:space="0" w:color="000000"/>
              <w:left w:val="single" w:sz="6" w:space="0" w:color="000000"/>
              <w:bottom w:val="single" w:sz="6" w:space="0" w:color="000000"/>
              <w:right w:val="nil"/>
            </w:tcBorders>
          </w:tcPr>
          <w:p w14:paraId="078D9CE3" w14:textId="77777777" w:rsidR="00C33A16" w:rsidRPr="006801A9" w:rsidRDefault="00C33A16" w:rsidP="006801A9">
            <w:pPr>
              <w:pStyle w:val="Tableheading"/>
              <w:jc w:val="left"/>
              <w:rPr>
                <w:bCs/>
              </w:rPr>
            </w:pPr>
            <w:r w:rsidRPr="006801A9">
              <w:rPr>
                <w:bCs/>
              </w:rPr>
              <w:t>Apprenticeship</w:t>
            </w:r>
          </w:p>
        </w:tc>
      </w:tr>
      <w:tr w:rsidR="00C33A16" w14:paraId="2CDB9713" w14:textId="77777777" w:rsidTr="00497D60">
        <w:tc>
          <w:tcPr>
            <w:tcW w:w="1690" w:type="dxa"/>
            <w:tcBorders>
              <w:top w:val="single" w:sz="6" w:space="0" w:color="000000"/>
              <w:left w:val="nil"/>
              <w:bottom w:val="single" w:sz="6" w:space="0" w:color="000000"/>
              <w:right w:val="single" w:sz="6" w:space="0" w:color="000000"/>
            </w:tcBorders>
          </w:tcPr>
          <w:p w14:paraId="4869E954" w14:textId="77777777" w:rsidR="00C33A16" w:rsidRDefault="00C33A16" w:rsidP="006801A9">
            <w:pPr>
              <w:pStyle w:val="Tabledescript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222904B9" w14:textId="6F72875C" w:rsidR="00C33A16" w:rsidRPr="009B1B49" w:rsidRDefault="00DD0E93" w:rsidP="009B1B49">
            <w:pPr>
              <w:pStyle w:val="Tabledescriptext"/>
              <w:rPr>
                <w:b/>
                <w:bCs/>
              </w:rPr>
            </w:pPr>
            <w:r>
              <w:rPr>
                <w:b/>
                <w:bCs/>
              </w:rPr>
              <w:t xml:space="preserve">Introduced </w:t>
            </w:r>
            <w:r w:rsidR="00C33A16" w:rsidRPr="009B1B49">
              <w:rPr>
                <w:b/>
                <w:bCs/>
              </w:rPr>
              <w:t>1 January 1994</w:t>
            </w:r>
          </w:p>
          <w:p w14:paraId="1AA6F272" w14:textId="77777777" w:rsidR="00C33A16" w:rsidRPr="00CE1528" w:rsidRDefault="00C33A16" w:rsidP="006801A9">
            <w:pPr>
              <w:pStyle w:val="Tabledescriptext"/>
              <w:rPr>
                <w:i/>
              </w:rPr>
            </w:pPr>
            <w:r>
              <w:rPr>
                <w:i/>
              </w:rPr>
              <w:t>Language (spoken at home) i</w:t>
            </w:r>
            <w:r w:rsidRPr="00CE1528">
              <w:rPr>
                <w:i/>
              </w:rPr>
              <w:t>dentifier</w:t>
            </w:r>
          </w:p>
        </w:tc>
        <w:tc>
          <w:tcPr>
            <w:tcW w:w="3856" w:type="dxa"/>
            <w:tcBorders>
              <w:top w:val="single" w:sz="6" w:space="0" w:color="000000"/>
              <w:left w:val="single" w:sz="6" w:space="0" w:color="000000"/>
              <w:bottom w:val="single" w:sz="6" w:space="0" w:color="000000"/>
              <w:right w:val="nil"/>
            </w:tcBorders>
          </w:tcPr>
          <w:p w14:paraId="11AFAC99" w14:textId="51A32BAA" w:rsidR="00C33A16" w:rsidRPr="009B1B49" w:rsidRDefault="00DD0E93" w:rsidP="009B1B49">
            <w:pPr>
              <w:pStyle w:val="Tabledescriptext"/>
              <w:rPr>
                <w:b/>
                <w:bCs/>
              </w:rPr>
            </w:pPr>
            <w:r>
              <w:rPr>
                <w:b/>
                <w:bCs/>
              </w:rPr>
              <w:t xml:space="preserve">Introduced </w:t>
            </w:r>
            <w:r w:rsidR="00C33A16" w:rsidRPr="009B1B49">
              <w:rPr>
                <w:b/>
                <w:bCs/>
              </w:rPr>
              <w:t>1 July 1994</w:t>
            </w:r>
          </w:p>
          <w:p w14:paraId="1B7D315E" w14:textId="77777777" w:rsidR="00C33A16" w:rsidRPr="00CE1528" w:rsidRDefault="00C33A16" w:rsidP="006801A9">
            <w:pPr>
              <w:pStyle w:val="Tabledescriptext"/>
              <w:rPr>
                <w:i/>
              </w:rPr>
            </w:pPr>
            <w:r w:rsidRPr="00CE1528">
              <w:rPr>
                <w:i/>
              </w:rPr>
              <w:t>Langu</w:t>
            </w:r>
            <w:r>
              <w:rPr>
                <w:i/>
              </w:rPr>
              <w:t>age (spoken at home) i</w:t>
            </w:r>
            <w:r w:rsidRPr="00CE1528">
              <w:rPr>
                <w:i/>
              </w:rPr>
              <w:t>dentifier</w:t>
            </w:r>
          </w:p>
        </w:tc>
      </w:tr>
      <w:tr w:rsidR="00C33A16" w14:paraId="1E954EBE" w14:textId="77777777" w:rsidTr="00497D60">
        <w:tc>
          <w:tcPr>
            <w:tcW w:w="1690" w:type="dxa"/>
            <w:tcBorders>
              <w:top w:val="single" w:sz="6" w:space="0" w:color="000000"/>
              <w:left w:val="nil"/>
              <w:bottom w:val="single" w:sz="6" w:space="0" w:color="000000"/>
              <w:right w:val="single" w:sz="6" w:space="0" w:color="000000"/>
            </w:tcBorders>
          </w:tcPr>
          <w:p w14:paraId="7F3F8904" w14:textId="77777777" w:rsidR="00C33A16" w:rsidRDefault="00C33A16" w:rsidP="006801A9">
            <w:pPr>
              <w:pStyle w:val="Tabledescriptext"/>
            </w:pPr>
            <w:r>
              <w:t>Release 1.1</w:t>
            </w:r>
          </w:p>
        </w:tc>
        <w:tc>
          <w:tcPr>
            <w:tcW w:w="3742" w:type="dxa"/>
            <w:tcBorders>
              <w:top w:val="single" w:sz="6" w:space="0" w:color="000000"/>
              <w:left w:val="single" w:sz="6" w:space="0" w:color="000000"/>
              <w:bottom w:val="single" w:sz="6" w:space="0" w:color="000000"/>
              <w:right w:val="single" w:sz="6" w:space="0" w:color="000000"/>
            </w:tcBorders>
          </w:tcPr>
          <w:p w14:paraId="43786BD8" w14:textId="30119D59" w:rsidR="00C33A16" w:rsidRPr="009B1B49" w:rsidRDefault="00DD0E93" w:rsidP="009B1B49">
            <w:pPr>
              <w:pStyle w:val="Tabledescriptext"/>
              <w:rPr>
                <w:b/>
                <w:bCs/>
              </w:rPr>
            </w:pPr>
            <w:r>
              <w:rPr>
                <w:b/>
                <w:bCs/>
              </w:rPr>
              <w:t xml:space="preserve">Updated </w:t>
            </w:r>
            <w:r w:rsidR="00C33A16" w:rsidRPr="009B1B49">
              <w:rPr>
                <w:b/>
                <w:bCs/>
              </w:rPr>
              <w:t>1 January 1995</w:t>
            </w:r>
          </w:p>
          <w:p w14:paraId="7DCE0E03" w14:textId="77777777" w:rsidR="00C33A16" w:rsidRDefault="00C33A16" w:rsidP="006801A9">
            <w:pPr>
              <w:pStyle w:val="Tabledescriptext"/>
            </w:pPr>
            <w:r>
              <w:t>Classification revised by</w:t>
            </w:r>
            <w:r w:rsidR="00D20CC2">
              <w:t xml:space="preserve"> </w:t>
            </w:r>
            <w:r w:rsidR="009B0539">
              <w:t>the ABS</w:t>
            </w:r>
            <w:r>
              <w:t xml:space="preserve"> in 1996</w:t>
            </w:r>
          </w:p>
        </w:tc>
        <w:tc>
          <w:tcPr>
            <w:tcW w:w="3856" w:type="dxa"/>
            <w:tcBorders>
              <w:top w:val="single" w:sz="6" w:space="0" w:color="000000"/>
              <w:left w:val="single" w:sz="6" w:space="0" w:color="000000"/>
              <w:bottom w:val="single" w:sz="6" w:space="0" w:color="000000"/>
              <w:right w:val="nil"/>
            </w:tcBorders>
          </w:tcPr>
          <w:p w14:paraId="64FC9368" w14:textId="532FF5DB" w:rsidR="00C33A16" w:rsidRPr="009B1B49" w:rsidRDefault="00DD0E93" w:rsidP="009B1B49">
            <w:pPr>
              <w:pStyle w:val="Tabledescriptext"/>
              <w:rPr>
                <w:b/>
                <w:bCs/>
              </w:rPr>
            </w:pPr>
            <w:r>
              <w:rPr>
                <w:b/>
                <w:bCs/>
              </w:rPr>
              <w:t xml:space="preserve">Updated </w:t>
            </w:r>
            <w:r w:rsidR="00C33A16" w:rsidRPr="009B1B49">
              <w:rPr>
                <w:b/>
                <w:bCs/>
              </w:rPr>
              <w:t>1 July 1995</w:t>
            </w:r>
          </w:p>
          <w:p w14:paraId="48AFE29C" w14:textId="77777777" w:rsidR="00C33A16" w:rsidRDefault="00C33A16" w:rsidP="006801A9">
            <w:pPr>
              <w:pStyle w:val="Tabledescriptext"/>
            </w:pPr>
            <w:r>
              <w:t>Classification revised by</w:t>
            </w:r>
            <w:r w:rsidR="00D20CC2">
              <w:t xml:space="preserve"> </w:t>
            </w:r>
            <w:r w:rsidR="009B0539">
              <w:t>the ABS</w:t>
            </w:r>
            <w:r>
              <w:t xml:space="preserve"> in 1996</w:t>
            </w:r>
          </w:p>
        </w:tc>
      </w:tr>
      <w:tr w:rsidR="00C33A16" w14:paraId="1A0D8613" w14:textId="77777777" w:rsidTr="00497D60">
        <w:tc>
          <w:tcPr>
            <w:tcW w:w="1690" w:type="dxa"/>
            <w:tcBorders>
              <w:top w:val="single" w:sz="6" w:space="0" w:color="000000"/>
              <w:left w:val="nil"/>
              <w:bottom w:val="single" w:sz="6" w:space="0" w:color="000000"/>
              <w:right w:val="single" w:sz="6" w:space="0" w:color="000000"/>
            </w:tcBorders>
          </w:tcPr>
          <w:p w14:paraId="60FAA138" w14:textId="77777777" w:rsidR="00C33A16" w:rsidRDefault="00C33A16" w:rsidP="006801A9">
            <w:pPr>
              <w:pStyle w:val="Tabledescriptext"/>
            </w:pPr>
            <w:r>
              <w:t>Release 3.0</w:t>
            </w:r>
          </w:p>
        </w:tc>
        <w:tc>
          <w:tcPr>
            <w:tcW w:w="3742" w:type="dxa"/>
            <w:tcBorders>
              <w:top w:val="single" w:sz="6" w:space="0" w:color="000000"/>
              <w:left w:val="single" w:sz="6" w:space="0" w:color="000000"/>
              <w:bottom w:val="single" w:sz="6" w:space="0" w:color="000000"/>
              <w:right w:val="single" w:sz="6" w:space="0" w:color="000000"/>
            </w:tcBorders>
          </w:tcPr>
          <w:p w14:paraId="0A07C527" w14:textId="74717AFF" w:rsidR="00C33A16" w:rsidRPr="009B1B49" w:rsidRDefault="00DD0E93" w:rsidP="009B1B49">
            <w:pPr>
              <w:pStyle w:val="Tabledescriptext"/>
              <w:rPr>
                <w:b/>
                <w:bCs/>
              </w:rPr>
            </w:pPr>
            <w:r>
              <w:rPr>
                <w:b/>
                <w:bCs/>
              </w:rPr>
              <w:t xml:space="preserve">Revised </w:t>
            </w:r>
            <w:r w:rsidR="00C33A16" w:rsidRPr="009B1B49">
              <w:rPr>
                <w:b/>
                <w:bCs/>
              </w:rPr>
              <w:t>1 January 1999</w:t>
            </w:r>
          </w:p>
          <w:p w14:paraId="67231A8B" w14:textId="77777777" w:rsidR="00C33A16" w:rsidRDefault="00C33A16" w:rsidP="006801A9">
            <w:pPr>
              <w:pStyle w:val="Tabledescriptext"/>
            </w:pPr>
            <w:r w:rsidRPr="002261A3">
              <w:t>Include</w:t>
            </w:r>
            <w:r>
              <w:t>d ‘0000</w:t>
            </w:r>
            <w:r w:rsidR="007E2534">
              <w:t xml:space="preserve"> </w:t>
            </w:r>
            <w:r w:rsidR="001A63F8">
              <w:rPr>
                <w:rFonts w:cs="Arial"/>
              </w:rPr>
              <w:t>–</w:t>
            </w:r>
            <w:r w:rsidR="007E2534">
              <w:t xml:space="preserve"> </w:t>
            </w:r>
            <w:r>
              <w:t>unknown’ and</w:t>
            </w:r>
          </w:p>
          <w:p w14:paraId="48BE3B3C" w14:textId="304413B4" w:rsidR="00C33A16" w:rsidRDefault="00C33A16" w:rsidP="006801A9">
            <w:pPr>
              <w:pStyle w:val="Tabledescriptext"/>
            </w:pPr>
            <w:r>
              <w:t>‘0001</w:t>
            </w:r>
            <w:r w:rsidR="001A63F8">
              <w:t xml:space="preserve"> </w:t>
            </w:r>
            <w:r w:rsidR="001A63F8">
              <w:rPr>
                <w:rFonts w:cs="Arial"/>
              </w:rPr>
              <w:t>–</w:t>
            </w:r>
            <w:r w:rsidR="007E2534">
              <w:t xml:space="preserve"> </w:t>
            </w:r>
            <w:r>
              <w:t>n</w:t>
            </w:r>
            <w:r w:rsidRPr="002261A3">
              <w:t>on</w:t>
            </w:r>
            <w:r w:rsidR="007E1A00">
              <w:t>-</w:t>
            </w:r>
            <w:r w:rsidRPr="002261A3">
              <w:t>verbal’</w:t>
            </w:r>
          </w:p>
        </w:tc>
        <w:tc>
          <w:tcPr>
            <w:tcW w:w="3856" w:type="dxa"/>
            <w:tcBorders>
              <w:top w:val="single" w:sz="6" w:space="0" w:color="000000"/>
              <w:left w:val="single" w:sz="6" w:space="0" w:color="000000"/>
              <w:bottom w:val="single" w:sz="6" w:space="0" w:color="000000"/>
              <w:right w:val="nil"/>
            </w:tcBorders>
          </w:tcPr>
          <w:p w14:paraId="44F3467C" w14:textId="3B03933A" w:rsidR="00C33A16" w:rsidRPr="009B1B49" w:rsidRDefault="00DD0E93" w:rsidP="009B1B49">
            <w:pPr>
              <w:pStyle w:val="Tabledescriptext"/>
              <w:rPr>
                <w:b/>
                <w:bCs/>
              </w:rPr>
            </w:pPr>
            <w:r>
              <w:rPr>
                <w:b/>
                <w:bCs/>
              </w:rPr>
              <w:t xml:space="preserve">Revised </w:t>
            </w:r>
            <w:r w:rsidR="00C33A16" w:rsidRPr="009B1B49">
              <w:rPr>
                <w:b/>
                <w:bCs/>
              </w:rPr>
              <w:t>1 January 1999</w:t>
            </w:r>
          </w:p>
          <w:p w14:paraId="43E3ED25" w14:textId="66328A42" w:rsidR="00C33A16" w:rsidRDefault="00C33A16" w:rsidP="006801A9">
            <w:pPr>
              <w:pStyle w:val="Tabledescriptext"/>
            </w:pPr>
            <w:r>
              <w:t>Include</w:t>
            </w:r>
            <w:r w:rsidR="0025008A">
              <w:t>d</w:t>
            </w:r>
            <w:r>
              <w:t xml:space="preserve"> ‘0000</w:t>
            </w:r>
            <w:r w:rsidR="001A63F8">
              <w:t xml:space="preserve"> </w:t>
            </w:r>
            <w:r w:rsidR="001A63F8">
              <w:rPr>
                <w:rFonts w:cs="Arial"/>
              </w:rPr>
              <w:t>–</w:t>
            </w:r>
            <w:r w:rsidR="007E2534">
              <w:t xml:space="preserve"> </w:t>
            </w:r>
            <w:r>
              <w:t>unknown’ and ‘0001</w:t>
            </w:r>
            <w:r w:rsidR="001A63F8">
              <w:t xml:space="preserve"> </w:t>
            </w:r>
            <w:r w:rsidR="001A63F8">
              <w:rPr>
                <w:rFonts w:cs="Arial"/>
              </w:rPr>
              <w:t>–</w:t>
            </w:r>
            <w:r w:rsidR="007E2534">
              <w:t xml:space="preserve"> </w:t>
            </w:r>
            <w:r>
              <w:t>non</w:t>
            </w:r>
            <w:r w:rsidR="007E1A00">
              <w:t>-</w:t>
            </w:r>
            <w:r>
              <w:t>verbal’</w:t>
            </w:r>
          </w:p>
        </w:tc>
      </w:tr>
      <w:tr w:rsidR="00C33A16" w14:paraId="2994ED58" w14:textId="77777777" w:rsidTr="00497D60">
        <w:tc>
          <w:tcPr>
            <w:tcW w:w="1690" w:type="dxa"/>
            <w:tcBorders>
              <w:top w:val="single" w:sz="6" w:space="0" w:color="000000"/>
              <w:left w:val="nil"/>
              <w:bottom w:val="single" w:sz="6" w:space="0" w:color="000000"/>
              <w:right w:val="single" w:sz="6" w:space="0" w:color="000000"/>
            </w:tcBorders>
          </w:tcPr>
          <w:p w14:paraId="13DD5462" w14:textId="77777777" w:rsidR="00C33A16" w:rsidRDefault="00C33A16" w:rsidP="006801A9">
            <w:pPr>
              <w:pStyle w:val="Tabledescriptext"/>
            </w:pPr>
            <w:r>
              <w:t>Release 4.0</w:t>
            </w:r>
          </w:p>
        </w:tc>
        <w:tc>
          <w:tcPr>
            <w:tcW w:w="3742" w:type="dxa"/>
            <w:tcBorders>
              <w:top w:val="single" w:sz="6" w:space="0" w:color="000000"/>
              <w:left w:val="single" w:sz="6" w:space="0" w:color="000000"/>
              <w:bottom w:val="single" w:sz="6" w:space="0" w:color="000000"/>
              <w:right w:val="single" w:sz="6" w:space="0" w:color="000000"/>
            </w:tcBorders>
          </w:tcPr>
          <w:p w14:paraId="2CFAE009" w14:textId="13AA91EF" w:rsidR="00C33A16" w:rsidRPr="009B1B49" w:rsidRDefault="00DD0E93" w:rsidP="009B1B49">
            <w:pPr>
              <w:pStyle w:val="Tabledescriptext"/>
              <w:rPr>
                <w:b/>
                <w:bCs/>
              </w:rPr>
            </w:pPr>
            <w:r>
              <w:rPr>
                <w:b/>
                <w:bCs/>
              </w:rPr>
              <w:t xml:space="preserve">Revised </w:t>
            </w:r>
            <w:r w:rsidR="00C33A16" w:rsidRPr="009B1B49">
              <w:rPr>
                <w:b/>
                <w:bCs/>
              </w:rPr>
              <w:t>1 January 2002</w:t>
            </w:r>
          </w:p>
          <w:p w14:paraId="2F718818" w14:textId="77777777" w:rsidR="00C33A16" w:rsidRDefault="00C33A16" w:rsidP="006801A9">
            <w:pPr>
              <w:pStyle w:val="Tabledescriptext"/>
            </w:pPr>
            <w:r w:rsidRPr="002261A3">
              <w:t>Change</w:t>
            </w:r>
            <w:r>
              <w:t>d</w:t>
            </w:r>
            <w:r w:rsidRPr="002261A3">
              <w:t xml:space="preserve"> the enrolment question for </w:t>
            </w:r>
            <w:r w:rsidRPr="000B6B49">
              <w:rPr>
                <w:i/>
              </w:rPr>
              <w:t>Language (spoken at home)</w:t>
            </w:r>
            <w:r>
              <w:rPr>
                <w:i/>
              </w:rPr>
              <w:t xml:space="preserve"> identifier</w:t>
            </w:r>
            <w:r w:rsidRPr="002261A3">
              <w:t xml:space="preserve"> to comply with the </w:t>
            </w:r>
            <w:r w:rsidRPr="00635623">
              <w:rPr>
                <w:i/>
              </w:rPr>
              <w:t>Standards for Statistics on Cultural and Language Diversity,</w:t>
            </w:r>
            <w:r w:rsidR="00D20CC2">
              <w:t xml:space="preserve"> </w:t>
            </w:r>
            <w:r w:rsidR="00936144">
              <w:t>ABS</w:t>
            </w:r>
            <w:r>
              <w:t xml:space="preserve"> catalogue no.1289.0, 1999</w:t>
            </w:r>
          </w:p>
        </w:tc>
        <w:tc>
          <w:tcPr>
            <w:tcW w:w="3856" w:type="dxa"/>
            <w:tcBorders>
              <w:top w:val="single" w:sz="6" w:space="0" w:color="000000"/>
              <w:left w:val="single" w:sz="6" w:space="0" w:color="000000"/>
              <w:bottom w:val="single" w:sz="6" w:space="0" w:color="000000"/>
              <w:right w:val="nil"/>
            </w:tcBorders>
          </w:tcPr>
          <w:p w14:paraId="317EDDDB" w14:textId="433DDA6A" w:rsidR="00C33A16" w:rsidRPr="009B1B49" w:rsidRDefault="00DD0E93" w:rsidP="009B1B49">
            <w:pPr>
              <w:pStyle w:val="Tabledescriptext"/>
              <w:rPr>
                <w:b/>
                <w:bCs/>
              </w:rPr>
            </w:pPr>
            <w:r>
              <w:rPr>
                <w:b/>
                <w:bCs/>
              </w:rPr>
              <w:t xml:space="preserve">Revised </w:t>
            </w:r>
            <w:r w:rsidR="00C33A16" w:rsidRPr="009B1B49">
              <w:rPr>
                <w:b/>
                <w:bCs/>
              </w:rPr>
              <w:t>1 January 2002</w:t>
            </w:r>
          </w:p>
          <w:p w14:paraId="6B11EBEE" w14:textId="77777777" w:rsidR="00C33A16" w:rsidRDefault="00C33A16" w:rsidP="006801A9">
            <w:pPr>
              <w:pStyle w:val="Tabledescriptext"/>
            </w:pPr>
            <w:r>
              <w:t>Change</w:t>
            </w:r>
            <w:r w:rsidR="0025008A">
              <w:t>d</w:t>
            </w:r>
            <w:r>
              <w:t xml:space="preserve"> the questions asked in relation to </w:t>
            </w:r>
            <w:r>
              <w:rPr>
                <w:i/>
              </w:rPr>
              <w:t>Language (spoken at home) identifier</w:t>
            </w:r>
            <w:r>
              <w:t xml:space="preserve"> to comply with the </w:t>
            </w:r>
            <w:r w:rsidRPr="00635623">
              <w:rPr>
                <w:i/>
              </w:rPr>
              <w:t>Standards for Statistics on Cultural and Language Diversity,</w:t>
            </w:r>
            <w:r w:rsidR="00D20CC2">
              <w:t xml:space="preserve"> </w:t>
            </w:r>
            <w:r w:rsidR="00936144">
              <w:t>ABS</w:t>
            </w:r>
            <w:r>
              <w:t xml:space="preserve"> catalogue no.1289.0, 1999 and the national apprenticeship/traineeship training contract</w:t>
            </w:r>
          </w:p>
        </w:tc>
      </w:tr>
    </w:tbl>
    <w:p w14:paraId="51620164" w14:textId="77777777" w:rsidR="00C33A16" w:rsidRDefault="00C33A16" w:rsidP="00C33A16"/>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C33A16" w14:paraId="1459392B" w14:textId="77777777" w:rsidTr="00497D60">
        <w:tc>
          <w:tcPr>
            <w:tcW w:w="9288" w:type="dxa"/>
            <w:gridSpan w:val="2"/>
            <w:tcBorders>
              <w:top w:val="single" w:sz="12" w:space="0" w:color="000000"/>
              <w:left w:val="nil"/>
              <w:bottom w:val="single" w:sz="6" w:space="0" w:color="000000"/>
              <w:right w:val="nil"/>
            </w:tcBorders>
          </w:tcPr>
          <w:p w14:paraId="37DC2A8D" w14:textId="77777777" w:rsidR="00C33A16" w:rsidRDefault="00C33A16" w:rsidP="00497D60">
            <w:pPr>
              <w:pStyle w:val="Tableheading"/>
            </w:pPr>
            <w:r>
              <w:t>Data element definitions</w:t>
            </w:r>
          </w:p>
        </w:tc>
      </w:tr>
      <w:tr w:rsidR="00C33A16" w14:paraId="18EBA5AF" w14:textId="77777777" w:rsidTr="00497D60">
        <w:tc>
          <w:tcPr>
            <w:tcW w:w="1728" w:type="dxa"/>
            <w:tcBorders>
              <w:top w:val="single" w:sz="6" w:space="0" w:color="000000"/>
              <w:left w:val="nil"/>
              <w:bottom w:val="single" w:sz="6" w:space="0" w:color="000000"/>
              <w:right w:val="single" w:sz="6" w:space="0" w:color="000000"/>
            </w:tcBorders>
          </w:tcPr>
          <w:p w14:paraId="3DF2E736" w14:textId="77777777" w:rsidR="00C33A16" w:rsidRPr="00D42E79" w:rsidRDefault="00C33A16" w:rsidP="00D42E79">
            <w:pPr>
              <w:pStyle w:val="Tabledescriptext"/>
            </w:pPr>
            <w:r w:rsidRPr="00D42E79">
              <w:t>Edition 1</w:t>
            </w:r>
          </w:p>
        </w:tc>
        <w:tc>
          <w:tcPr>
            <w:tcW w:w="7560" w:type="dxa"/>
            <w:tcBorders>
              <w:top w:val="single" w:sz="6" w:space="0" w:color="000000"/>
              <w:left w:val="single" w:sz="6" w:space="0" w:color="000000"/>
              <w:bottom w:val="single" w:sz="6" w:space="0" w:color="000000"/>
              <w:right w:val="nil"/>
            </w:tcBorders>
          </w:tcPr>
          <w:p w14:paraId="2A9CCC20" w14:textId="60E5F128" w:rsidR="00C33A16" w:rsidRPr="009B1B49" w:rsidRDefault="00DD0E93" w:rsidP="009B1B49">
            <w:pPr>
              <w:pStyle w:val="Tabledescriptext"/>
              <w:rPr>
                <w:b/>
                <w:bCs/>
              </w:rPr>
            </w:pPr>
            <w:r>
              <w:rPr>
                <w:b/>
                <w:bCs/>
              </w:rPr>
              <w:t xml:space="preserve">Revised </w:t>
            </w:r>
            <w:r w:rsidR="00C33A16" w:rsidRPr="009B1B49">
              <w:rPr>
                <w:b/>
                <w:bCs/>
              </w:rPr>
              <w:t>1 January 2007</w:t>
            </w:r>
          </w:p>
          <w:p w14:paraId="5C4FA25E" w14:textId="77777777" w:rsidR="00C33A16" w:rsidRPr="00D42E79" w:rsidRDefault="00C33A16" w:rsidP="00D42E79">
            <w:pPr>
              <w:pStyle w:val="Tabledescriptext"/>
            </w:pPr>
            <w:r w:rsidRPr="00D42E79">
              <w:t xml:space="preserve">Renamed </w:t>
            </w:r>
            <w:r w:rsidRPr="001A63F8">
              <w:rPr>
                <w:i/>
              </w:rPr>
              <w:t>Main language other than English spoken at home identifier</w:t>
            </w:r>
            <w:r w:rsidRPr="00D42E79">
              <w:t xml:space="preserve"> to comply with the </w:t>
            </w:r>
            <w:r w:rsidRPr="001A63F8">
              <w:rPr>
                <w:i/>
              </w:rPr>
              <w:t>Standards for Statistics on Cultural and Language Diversity</w:t>
            </w:r>
            <w:r w:rsidRPr="00D42E79">
              <w:t>,</w:t>
            </w:r>
            <w:r w:rsidR="00D20CC2" w:rsidRPr="00D42E79">
              <w:t xml:space="preserve"> </w:t>
            </w:r>
            <w:r w:rsidR="00936144" w:rsidRPr="00D42E79">
              <w:t>ABS</w:t>
            </w:r>
            <w:r w:rsidRPr="00D42E79">
              <w:t xml:space="preserve"> catalogue no.1289.0, 1999</w:t>
            </w:r>
          </w:p>
          <w:p w14:paraId="7614D992" w14:textId="77777777" w:rsidR="00C33A16" w:rsidRPr="00D42E79" w:rsidRDefault="00C33A16" w:rsidP="001A63F8">
            <w:pPr>
              <w:pStyle w:val="Tabledescriptext"/>
            </w:pPr>
            <w:r w:rsidRPr="00D42E79">
              <w:t xml:space="preserve">Added </w:t>
            </w:r>
            <w:r w:rsidR="001A63F8">
              <w:t>‘</w:t>
            </w:r>
            <w:r w:rsidRPr="00D42E79">
              <w:t>9700</w:t>
            </w:r>
            <w:r w:rsidR="007E2534" w:rsidRPr="00D42E79">
              <w:t xml:space="preserve"> </w:t>
            </w:r>
            <w:r w:rsidR="001A63F8">
              <w:rPr>
                <w:rFonts w:cs="Arial"/>
              </w:rPr>
              <w:t>–</w:t>
            </w:r>
            <w:r w:rsidR="007E2534" w:rsidRPr="00D42E79">
              <w:t xml:space="preserve"> </w:t>
            </w:r>
            <w:r w:rsidRPr="00D42E79">
              <w:t>Sign language</w:t>
            </w:r>
            <w:r w:rsidR="001A63F8">
              <w:t>’</w:t>
            </w:r>
            <w:r w:rsidRPr="00D42E79">
              <w:t xml:space="preserve">, </w:t>
            </w:r>
            <w:r w:rsidR="001A63F8">
              <w:t>‘</w:t>
            </w:r>
            <w:r w:rsidRPr="00D42E79">
              <w:t>9701</w:t>
            </w:r>
            <w:r w:rsidR="001A63F8">
              <w:t xml:space="preserve"> </w:t>
            </w:r>
            <w:r w:rsidR="001A63F8">
              <w:rPr>
                <w:rFonts w:cs="Arial"/>
              </w:rPr>
              <w:t>–</w:t>
            </w:r>
            <w:r w:rsidR="007E2534" w:rsidRPr="00D42E79">
              <w:t xml:space="preserve"> </w:t>
            </w:r>
            <w:r w:rsidRPr="00D42E79">
              <w:t>Auslan</w:t>
            </w:r>
            <w:r w:rsidR="001A63F8">
              <w:t>’</w:t>
            </w:r>
            <w:r w:rsidRPr="00D42E79">
              <w:t xml:space="preserve">, </w:t>
            </w:r>
            <w:r w:rsidR="001A63F8">
              <w:t>‘</w:t>
            </w:r>
            <w:r w:rsidRPr="00D42E79">
              <w:t>9702</w:t>
            </w:r>
            <w:r w:rsidR="001A63F8">
              <w:t xml:space="preserve"> </w:t>
            </w:r>
            <w:r w:rsidR="001A63F8">
              <w:rPr>
                <w:rFonts w:cs="Arial"/>
              </w:rPr>
              <w:t>–</w:t>
            </w:r>
            <w:r w:rsidR="007E2534" w:rsidRPr="00D42E79">
              <w:t xml:space="preserve"> </w:t>
            </w:r>
            <w:r w:rsidRPr="00D42E79">
              <w:t>Makaton</w:t>
            </w:r>
            <w:r w:rsidR="001A63F8">
              <w:t>’</w:t>
            </w:r>
            <w:r w:rsidRPr="00D42E79">
              <w:t xml:space="preserve">, or </w:t>
            </w:r>
            <w:r w:rsidR="001A63F8">
              <w:t>‘</w:t>
            </w:r>
            <w:r w:rsidRPr="00D42E79">
              <w:t>9799</w:t>
            </w:r>
            <w:r w:rsidR="007E2534" w:rsidRPr="00D42E79">
              <w:t xml:space="preserve"> </w:t>
            </w:r>
            <w:r w:rsidR="001A63F8">
              <w:rPr>
                <w:rFonts w:cs="Arial"/>
              </w:rPr>
              <w:t>–</w:t>
            </w:r>
            <w:r w:rsidR="007E2534" w:rsidRPr="00D42E79">
              <w:t xml:space="preserve"> </w:t>
            </w:r>
            <w:r w:rsidRPr="00D42E79">
              <w:t>Sign languages</w:t>
            </w:r>
            <w:r w:rsidR="001A63F8">
              <w:t>’</w:t>
            </w:r>
            <w:r w:rsidRPr="00D42E79">
              <w:t>, not elsewhere classified for the blank value</w:t>
            </w:r>
          </w:p>
        </w:tc>
      </w:tr>
      <w:tr w:rsidR="00C33A16" w14:paraId="328720D2" w14:textId="77777777" w:rsidTr="00497D60">
        <w:tc>
          <w:tcPr>
            <w:tcW w:w="1728" w:type="dxa"/>
            <w:tcBorders>
              <w:top w:val="single" w:sz="6" w:space="0" w:color="000000"/>
              <w:left w:val="nil"/>
              <w:bottom w:val="single" w:sz="6" w:space="0" w:color="000000"/>
              <w:right w:val="single" w:sz="6" w:space="0" w:color="000000"/>
            </w:tcBorders>
          </w:tcPr>
          <w:p w14:paraId="233FF6EE" w14:textId="77777777" w:rsidR="00C33A16" w:rsidRPr="00D42E79" w:rsidRDefault="00C33A16" w:rsidP="00D42E79">
            <w:pPr>
              <w:pStyle w:val="Tabledescriptext"/>
            </w:pPr>
            <w:r w:rsidRPr="00D42E79">
              <w:t>Edition 2</w:t>
            </w:r>
          </w:p>
        </w:tc>
        <w:tc>
          <w:tcPr>
            <w:tcW w:w="7560" w:type="dxa"/>
            <w:tcBorders>
              <w:top w:val="single" w:sz="6" w:space="0" w:color="000000"/>
              <w:left w:val="single" w:sz="6" w:space="0" w:color="000000"/>
              <w:bottom w:val="single" w:sz="6" w:space="0" w:color="000000"/>
              <w:right w:val="nil"/>
            </w:tcBorders>
          </w:tcPr>
          <w:p w14:paraId="67F0BF75" w14:textId="7777E240" w:rsidR="00C33A16" w:rsidRPr="009B1B49" w:rsidRDefault="00DD0E93" w:rsidP="009B1B49">
            <w:pPr>
              <w:pStyle w:val="Tabledescriptext"/>
              <w:rPr>
                <w:b/>
                <w:bCs/>
              </w:rPr>
            </w:pPr>
            <w:r>
              <w:rPr>
                <w:b/>
                <w:bCs/>
              </w:rPr>
              <w:t xml:space="preserve">Revised </w:t>
            </w:r>
            <w:r w:rsidR="00C33A16" w:rsidRPr="009B1B49">
              <w:rPr>
                <w:b/>
                <w:bCs/>
              </w:rPr>
              <w:t>1 July 2008</w:t>
            </w:r>
          </w:p>
          <w:p w14:paraId="19EDD1C9" w14:textId="77777777" w:rsidR="00C33A16" w:rsidRPr="00D42E79" w:rsidRDefault="00C33A16" w:rsidP="00D42E79">
            <w:pPr>
              <w:pStyle w:val="Tabledescriptext"/>
            </w:pPr>
            <w:r w:rsidRPr="00D42E79">
              <w:t xml:space="preserve">Adopted </w:t>
            </w:r>
            <w:r w:rsidRPr="001A63F8">
              <w:rPr>
                <w:i/>
              </w:rPr>
              <w:t>Main language other than English spoken at home identifier</w:t>
            </w:r>
            <w:r w:rsidRPr="00D42E79">
              <w:t xml:space="preserve"> to replace </w:t>
            </w:r>
            <w:r w:rsidRPr="001A63F8">
              <w:rPr>
                <w:i/>
              </w:rPr>
              <w:t>Language (spoken at home) identifier</w:t>
            </w:r>
            <w:r w:rsidRPr="00D42E79">
              <w:t xml:space="preserve"> for </w:t>
            </w:r>
            <w:r w:rsidR="00FE485F" w:rsidRPr="00D42E79">
              <w:t>National Apprentice and Trainee Collection</w:t>
            </w:r>
          </w:p>
          <w:p w14:paraId="5395BD2C" w14:textId="77777777" w:rsidR="00C33A16" w:rsidRPr="00D42E79" w:rsidRDefault="00C33A16" w:rsidP="00D42E79">
            <w:pPr>
              <w:pStyle w:val="Tabledescriptext"/>
            </w:pPr>
            <w:r w:rsidRPr="00D42E79">
              <w:t xml:space="preserve">Adopted </w:t>
            </w:r>
            <w:r w:rsidRPr="001A63F8">
              <w:rPr>
                <w:i/>
              </w:rPr>
              <w:t>Australian Standard Classification of Languages (ASCL)</w:t>
            </w:r>
            <w:r w:rsidR="00125CBD" w:rsidRPr="00D42E79">
              <w:t>,</w:t>
            </w:r>
            <w:r w:rsidR="00D20CC2" w:rsidRPr="00D42E79">
              <w:t xml:space="preserve"> </w:t>
            </w:r>
            <w:r w:rsidR="00936144" w:rsidRPr="00D42E79">
              <w:t>ABS</w:t>
            </w:r>
            <w:r w:rsidRPr="00D42E79">
              <w:t xml:space="preserve"> catalogue no.1267.0, 2005 (second edition)</w:t>
            </w:r>
          </w:p>
        </w:tc>
      </w:tr>
      <w:tr w:rsidR="00C33A16" w14:paraId="5A8F677A" w14:textId="77777777" w:rsidTr="00497D60">
        <w:tc>
          <w:tcPr>
            <w:tcW w:w="1728" w:type="dxa"/>
            <w:tcBorders>
              <w:top w:val="single" w:sz="6" w:space="0" w:color="000000"/>
              <w:left w:val="nil"/>
              <w:bottom w:val="single" w:sz="6" w:space="0" w:color="000000"/>
              <w:right w:val="single" w:sz="6" w:space="0" w:color="000000"/>
            </w:tcBorders>
          </w:tcPr>
          <w:p w14:paraId="0502D7FB" w14:textId="77777777" w:rsidR="00C33A16" w:rsidRPr="00D42E79" w:rsidRDefault="00C33A16" w:rsidP="00D42E79">
            <w:pPr>
              <w:pStyle w:val="Tabledescriptext"/>
            </w:pPr>
            <w:r w:rsidRPr="00D42E79">
              <w:t>Edition 2.1</w:t>
            </w:r>
          </w:p>
        </w:tc>
        <w:tc>
          <w:tcPr>
            <w:tcW w:w="7560" w:type="dxa"/>
            <w:tcBorders>
              <w:top w:val="single" w:sz="6" w:space="0" w:color="000000"/>
              <w:left w:val="single" w:sz="6" w:space="0" w:color="000000"/>
              <w:bottom w:val="single" w:sz="6" w:space="0" w:color="000000"/>
              <w:right w:val="nil"/>
            </w:tcBorders>
          </w:tcPr>
          <w:p w14:paraId="59247ACB" w14:textId="77777777" w:rsidR="00C33A16" w:rsidRPr="009B1B49" w:rsidRDefault="00C33A16" w:rsidP="009B1B49">
            <w:pPr>
              <w:pStyle w:val="Tabledescriptext"/>
              <w:rPr>
                <w:b/>
                <w:bCs/>
              </w:rPr>
            </w:pPr>
            <w:r w:rsidRPr="009B1B49">
              <w:rPr>
                <w:b/>
                <w:bCs/>
              </w:rPr>
              <w:t>Revised 31 August 2012</w:t>
            </w:r>
          </w:p>
          <w:p w14:paraId="6787A9F1" w14:textId="77777777" w:rsidR="00C33A16" w:rsidRPr="00D42E79" w:rsidRDefault="00037143" w:rsidP="00D42E79">
            <w:pPr>
              <w:pStyle w:val="Tabledescriptext"/>
            </w:pPr>
            <w:r w:rsidRPr="00D42E79">
              <w:t>Adopted u</w:t>
            </w:r>
            <w:r w:rsidR="001F45C2" w:rsidRPr="00D42E79">
              <w:t>pdated</w:t>
            </w:r>
            <w:r w:rsidR="00C33A16" w:rsidRPr="00D42E79">
              <w:t xml:space="preserve"> </w:t>
            </w:r>
            <w:r w:rsidR="00C33A16" w:rsidRPr="001A63F8">
              <w:rPr>
                <w:i/>
              </w:rPr>
              <w:t>Australian Standard Classification of Languages (ASCL)</w:t>
            </w:r>
            <w:r w:rsidR="00125CBD" w:rsidRPr="00D42E79">
              <w:t>,</w:t>
            </w:r>
            <w:r w:rsidR="00D20CC2" w:rsidRPr="00D42E79">
              <w:t xml:space="preserve"> </w:t>
            </w:r>
            <w:r w:rsidR="00936144" w:rsidRPr="00D42E79">
              <w:t>ABS</w:t>
            </w:r>
            <w:r w:rsidR="00C33A16" w:rsidRPr="00D42E79">
              <w:t xml:space="preserve"> catalogue no.1267.0, 2011 (second edition, revision 1)</w:t>
            </w:r>
          </w:p>
        </w:tc>
      </w:tr>
      <w:tr w:rsidR="00C33A16" w14:paraId="07049BBD" w14:textId="77777777" w:rsidTr="00497D60">
        <w:tc>
          <w:tcPr>
            <w:tcW w:w="1728" w:type="dxa"/>
            <w:tcBorders>
              <w:top w:val="single" w:sz="6" w:space="0" w:color="000000"/>
              <w:left w:val="nil"/>
              <w:bottom w:val="single" w:sz="6" w:space="0" w:color="000000"/>
              <w:right w:val="single" w:sz="6" w:space="0" w:color="000000"/>
            </w:tcBorders>
          </w:tcPr>
          <w:p w14:paraId="4A81A6DC" w14:textId="77777777" w:rsidR="00C33A16" w:rsidRPr="00D42E79" w:rsidRDefault="00C33A16" w:rsidP="00D42E79">
            <w:pPr>
              <w:pStyle w:val="Tabledescriptext"/>
            </w:pPr>
            <w:r w:rsidRPr="00D42E79">
              <w:t>Edition 2.2</w:t>
            </w:r>
          </w:p>
        </w:tc>
        <w:tc>
          <w:tcPr>
            <w:tcW w:w="7560" w:type="dxa"/>
            <w:tcBorders>
              <w:top w:val="single" w:sz="6" w:space="0" w:color="000000"/>
              <w:left w:val="single" w:sz="6" w:space="0" w:color="000000"/>
              <w:bottom w:val="single" w:sz="6" w:space="0" w:color="000000"/>
              <w:right w:val="nil"/>
            </w:tcBorders>
          </w:tcPr>
          <w:p w14:paraId="6AEB2335" w14:textId="433D2086" w:rsidR="00C33A16" w:rsidRPr="009B1B49" w:rsidRDefault="00DD0E93" w:rsidP="009B1B49">
            <w:pPr>
              <w:pStyle w:val="Tabledescriptext"/>
              <w:rPr>
                <w:b/>
                <w:bCs/>
              </w:rPr>
            </w:pPr>
            <w:r>
              <w:rPr>
                <w:b/>
                <w:bCs/>
              </w:rPr>
              <w:t xml:space="preserve">Revised </w:t>
            </w:r>
            <w:r w:rsidR="00C33A16" w:rsidRPr="009B1B49">
              <w:rPr>
                <w:b/>
                <w:bCs/>
              </w:rPr>
              <w:t>1 January 2014</w:t>
            </w:r>
          </w:p>
          <w:p w14:paraId="59B28790" w14:textId="77777777" w:rsidR="00C33A16" w:rsidRPr="00D42E79" w:rsidRDefault="00C33A16" w:rsidP="00D42E79">
            <w:pPr>
              <w:pStyle w:val="Tabledescriptext"/>
            </w:pPr>
            <w:r w:rsidRPr="00D42E79">
              <w:t xml:space="preserve">Renamed </w:t>
            </w:r>
            <w:r w:rsidR="00E43A7A" w:rsidRPr="00D42E79">
              <w:t xml:space="preserve">from </w:t>
            </w:r>
            <w:r w:rsidR="00E43A7A" w:rsidRPr="001A63F8">
              <w:rPr>
                <w:i/>
              </w:rPr>
              <w:t>Main language other than English spoken at home identifier</w:t>
            </w:r>
            <w:r w:rsidR="00E43A7A" w:rsidRPr="00D42E79">
              <w:t xml:space="preserve"> to </w:t>
            </w:r>
            <w:r w:rsidRPr="001A63F8">
              <w:rPr>
                <w:i/>
              </w:rPr>
              <w:t>Language identifier</w:t>
            </w:r>
          </w:p>
          <w:p w14:paraId="31077AF3" w14:textId="25D2885D" w:rsidR="00512915" w:rsidRPr="00D42E79" w:rsidRDefault="00512915" w:rsidP="00D42E79">
            <w:pPr>
              <w:pStyle w:val="Tabledescriptext"/>
            </w:pPr>
            <w:r w:rsidRPr="00D42E79">
              <w:t xml:space="preserve">Replaced reference to </w:t>
            </w:r>
            <w:r w:rsidRPr="001A63F8">
              <w:rPr>
                <w:i/>
              </w:rPr>
              <w:t>Standards for Statistics on Cultural and Language Diversity</w:t>
            </w:r>
            <w:r w:rsidR="00125CBD" w:rsidRPr="00D42E79">
              <w:t>,</w:t>
            </w:r>
            <w:r w:rsidRPr="00D42E79">
              <w:t xml:space="preserve"> ABS catalogue no.1289.0, 1999</w:t>
            </w:r>
            <w:r w:rsidR="007E1A00">
              <w:t>,</w:t>
            </w:r>
            <w:r w:rsidRPr="00D42E79">
              <w:t xml:space="preserve"> with </w:t>
            </w:r>
            <w:r w:rsidRPr="001A63F8">
              <w:rPr>
                <w:i/>
              </w:rPr>
              <w:t>Language Standards</w:t>
            </w:r>
            <w:r w:rsidRPr="00D42E79">
              <w:t xml:space="preserve">, ABS catalogue </w:t>
            </w:r>
            <w:r w:rsidR="007421B6" w:rsidRPr="00D42E79">
              <w:t>no.</w:t>
            </w:r>
            <w:r w:rsidRPr="00D42E79">
              <w:t>1200.0.55.005, 2012 (version 1.1)</w:t>
            </w:r>
          </w:p>
        </w:tc>
      </w:tr>
      <w:tr w:rsidR="00D9739D" w14:paraId="173290C4" w14:textId="77777777" w:rsidTr="00F43598">
        <w:tc>
          <w:tcPr>
            <w:tcW w:w="1728" w:type="dxa"/>
            <w:tcBorders>
              <w:top w:val="single" w:sz="6" w:space="0" w:color="000000"/>
              <w:left w:val="nil"/>
              <w:bottom w:val="single" w:sz="6" w:space="0" w:color="000000"/>
              <w:right w:val="single" w:sz="6" w:space="0" w:color="000000"/>
            </w:tcBorders>
          </w:tcPr>
          <w:p w14:paraId="56D764DF" w14:textId="77777777" w:rsidR="00D9739D" w:rsidRDefault="00D9739D" w:rsidP="00F43598">
            <w:pPr>
              <w:pStyle w:val="Tabledescriptext"/>
            </w:pPr>
            <w:r>
              <w:t>Edition 2.3</w:t>
            </w:r>
          </w:p>
          <w:p w14:paraId="2045963B" w14:textId="77777777" w:rsidR="00D9739D" w:rsidRPr="00D42E79" w:rsidRDefault="00D9739D" w:rsidP="00F43598">
            <w:pPr>
              <w:pStyle w:val="Tabledescriptext"/>
            </w:pPr>
          </w:p>
        </w:tc>
        <w:tc>
          <w:tcPr>
            <w:tcW w:w="7560" w:type="dxa"/>
            <w:tcBorders>
              <w:top w:val="single" w:sz="6" w:space="0" w:color="000000"/>
              <w:left w:val="single" w:sz="6" w:space="0" w:color="000000"/>
              <w:bottom w:val="single" w:sz="6" w:space="0" w:color="000000"/>
              <w:right w:val="nil"/>
            </w:tcBorders>
          </w:tcPr>
          <w:p w14:paraId="28A11965" w14:textId="2A3B0F9A" w:rsidR="00D9739D" w:rsidRDefault="00DD0E93" w:rsidP="00F43598">
            <w:pPr>
              <w:pStyle w:val="Tabledescriptext"/>
              <w:rPr>
                <w:b/>
                <w:bCs/>
              </w:rPr>
            </w:pPr>
            <w:r>
              <w:rPr>
                <w:b/>
                <w:bCs/>
              </w:rPr>
              <w:t xml:space="preserve">Revised </w:t>
            </w:r>
            <w:r w:rsidR="00D9739D">
              <w:rPr>
                <w:b/>
                <w:bCs/>
              </w:rPr>
              <w:t>1 January 2018</w:t>
            </w:r>
          </w:p>
          <w:p w14:paraId="475807DD" w14:textId="77777777" w:rsidR="00D9739D" w:rsidRPr="009B1B49" w:rsidRDefault="00D9739D" w:rsidP="00F43598">
            <w:pPr>
              <w:pStyle w:val="Tabledescriptext"/>
              <w:rPr>
                <w:b/>
                <w:bCs/>
              </w:rPr>
            </w:pPr>
            <w:r w:rsidRPr="00D42E79">
              <w:t>Adopted updated Australian Standard Classification of Languages (ASCL), ABS catalogue no.1267.0, 201</w:t>
            </w:r>
            <w:r>
              <w:t xml:space="preserve">6, and updated Language Standards, </w:t>
            </w:r>
            <w:r w:rsidRPr="00D42E79">
              <w:t>ABS catalogue no.1200.0</w:t>
            </w:r>
            <w:r>
              <w:t>.</w:t>
            </w:r>
            <w:r w:rsidRPr="00D42E79">
              <w:t>55.0</w:t>
            </w:r>
            <w:r>
              <w:t>05</w:t>
            </w:r>
            <w:r w:rsidRPr="00D42E79">
              <w:t>, 201</w:t>
            </w:r>
            <w:r>
              <w:t>6</w:t>
            </w:r>
          </w:p>
        </w:tc>
      </w:tr>
    </w:tbl>
    <w:p w14:paraId="09E85CC3" w14:textId="61E3D570" w:rsidR="00520568" w:rsidRPr="00E55EB2" w:rsidRDefault="007D387C" w:rsidP="000D3688">
      <w:pPr>
        <w:pStyle w:val="H2Headings"/>
      </w:pPr>
      <w:bookmarkStart w:id="427" w:name="_Toc113785607"/>
      <w:bookmarkStart w:id="428" w:name="_Toc113785844"/>
      <w:bookmarkStart w:id="429" w:name="_Toc116875113"/>
      <w:bookmarkStart w:id="430" w:name="_Toc128472423"/>
      <w:bookmarkStart w:id="431" w:name="_Toc222218812"/>
      <w:bookmarkEnd w:id="419"/>
      <w:bookmarkEnd w:id="420"/>
      <w:bookmarkEnd w:id="421"/>
      <w:bookmarkEnd w:id="422"/>
      <w:r w:rsidRPr="00E55EB2">
        <w:lastRenderedPageBreak/>
        <w:t>Name for e</w:t>
      </w:r>
      <w:r w:rsidR="00520568" w:rsidRPr="00E55EB2">
        <w:t>ncryption</w:t>
      </w:r>
      <w:bookmarkEnd w:id="427"/>
      <w:bookmarkEnd w:id="428"/>
      <w:bookmarkEnd w:id="429"/>
      <w:bookmarkEnd w:id="430"/>
      <w:bookmarkEnd w:id="431"/>
    </w:p>
    <w:p w14:paraId="323B691A" w14:textId="77777777" w:rsidR="00520568" w:rsidRPr="00E55EB2" w:rsidRDefault="007D387C" w:rsidP="004C26B3">
      <w:pPr>
        <w:pStyle w:val="H3Parts"/>
      </w:pPr>
      <w:bookmarkStart w:id="432" w:name="_Toc113785608"/>
      <w:r w:rsidRPr="00E55EB2">
        <w:t>Definitional attributes</w:t>
      </w:r>
      <w:bookmarkEnd w:id="432"/>
    </w:p>
    <w:p w14:paraId="2C3BD021" w14:textId="77777777" w:rsidR="00520568" w:rsidRPr="00E55EB2" w:rsidRDefault="00AF765B" w:rsidP="00B336D5">
      <w:pPr>
        <w:pStyle w:val="H4Parts"/>
      </w:pPr>
      <w:r w:rsidRPr="00E55EB2">
        <w:t>Definition</w:t>
      </w:r>
    </w:p>
    <w:p w14:paraId="0DAC58FC" w14:textId="2B9781EE" w:rsidR="00520568" w:rsidRPr="00E55EB2" w:rsidRDefault="007D387C" w:rsidP="001D6B56">
      <w:pPr>
        <w:pStyle w:val="Bodytext"/>
      </w:pPr>
      <w:r w:rsidRPr="00E55EB2">
        <w:rPr>
          <w:i/>
        </w:rPr>
        <w:t>Name for encryption</w:t>
      </w:r>
      <w:r w:rsidRPr="00E55EB2">
        <w:t xml:space="preserve"> </w:t>
      </w:r>
      <w:r w:rsidR="00520568" w:rsidRPr="00E55EB2">
        <w:t xml:space="preserve">contains the </w:t>
      </w:r>
      <w:r w:rsidR="00E91AEE" w:rsidRPr="00E55EB2">
        <w:t>client</w:t>
      </w:r>
      <w:r w:rsidR="00520568" w:rsidRPr="00E55EB2">
        <w:t>’s full name</w:t>
      </w:r>
      <w:r w:rsidR="00F86974" w:rsidRPr="00E55EB2">
        <w:t xml:space="preserve"> in </w:t>
      </w:r>
      <w:r w:rsidR="000A6B1D" w:rsidRPr="00E55EB2">
        <w:t>the</w:t>
      </w:r>
      <w:r w:rsidR="00F86974" w:rsidRPr="00E55EB2">
        <w:t xml:space="preserve"> defined format.</w:t>
      </w:r>
      <w:r w:rsidR="00A663D0" w:rsidRPr="00E55EB2">
        <w:t xml:space="preserve"> </w:t>
      </w:r>
      <w:r w:rsidR="001207E7" w:rsidRPr="00E55EB2">
        <w:t>A</w:t>
      </w:r>
      <w:r w:rsidR="00A663D0" w:rsidRPr="00E55EB2">
        <w:t xml:space="preserve"> non-reversible encryption process encrypts th</w:t>
      </w:r>
      <w:r w:rsidR="00F334B9" w:rsidRPr="00E55EB2">
        <w:t>e</w:t>
      </w:r>
      <w:r w:rsidR="009A00A6" w:rsidRPr="00E55EB2">
        <w:t xml:space="preserve"> </w:t>
      </w:r>
      <w:r w:rsidR="00F334B9" w:rsidRPr="00E55EB2">
        <w:t>name</w:t>
      </w:r>
      <w:r w:rsidR="00A663D0" w:rsidRPr="00E55EB2">
        <w:t xml:space="preserve">, facilitating </w:t>
      </w:r>
      <w:r w:rsidR="00FF736E">
        <w:t xml:space="preserve">the </w:t>
      </w:r>
      <w:r w:rsidR="00A663D0" w:rsidRPr="00E55EB2">
        <w:t>analysis of unit-record data while ensuring the anonymity of individual clients.</w:t>
      </w:r>
    </w:p>
    <w:p w14:paraId="27DE6A9B" w14:textId="77777777" w:rsidR="00520568" w:rsidRPr="00E55EB2" w:rsidRDefault="00AF765B" w:rsidP="00B336D5">
      <w:pPr>
        <w:pStyle w:val="H4Parts"/>
      </w:pPr>
      <w:r w:rsidRPr="00E55EB2">
        <w:t>Context</w:t>
      </w:r>
    </w:p>
    <w:p w14:paraId="1AAC727C" w14:textId="77777777" w:rsidR="00815668" w:rsidRPr="00E55EB2" w:rsidRDefault="00815668" w:rsidP="00815668">
      <w:pPr>
        <w:pStyle w:val="Bodytext"/>
      </w:pPr>
      <w:bookmarkStart w:id="433" w:name="_Toc113785609"/>
      <w:r w:rsidRPr="00E55EB2">
        <w:rPr>
          <w:i/>
        </w:rPr>
        <w:t>Name for encryption</w:t>
      </w:r>
      <w:r w:rsidRPr="00E55EB2">
        <w:t xml:space="preserve"> ensures privacy and confidentiality for the submission of data to</w:t>
      </w:r>
      <w:r w:rsidR="009A3585" w:rsidRPr="00E55EB2">
        <w:t xml:space="preserve"> </w:t>
      </w:r>
      <w:r w:rsidR="00FA7ABF" w:rsidRPr="00E55EB2">
        <w:t>NCVER</w:t>
      </w:r>
      <w:r w:rsidRPr="00E55EB2">
        <w:t xml:space="preserve"> and as part of the AVETMISS validation software process.</w:t>
      </w:r>
    </w:p>
    <w:p w14:paraId="64B0BF09" w14:textId="77777777" w:rsidR="00520568" w:rsidRPr="00E55EB2" w:rsidRDefault="007D387C" w:rsidP="004C26B3">
      <w:pPr>
        <w:pStyle w:val="H3Parts"/>
      </w:pPr>
      <w:r w:rsidRPr="00E55EB2">
        <w:t>Relational attributes</w:t>
      </w:r>
      <w:bookmarkEnd w:id="433"/>
    </w:p>
    <w:p w14:paraId="6B9D9AC0" w14:textId="77777777" w:rsidR="00520568" w:rsidRPr="00E55EB2" w:rsidRDefault="00AF765B" w:rsidP="00B336D5">
      <w:pPr>
        <w:pStyle w:val="H4Parts"/>
      </w:pPr>
      <w:r w:rsidRPr="00E55EB2">
        <w:t>Rules</w:t>
      </w:r>
    </w:p>
    <w:p w14:paraId="1846B9D4" w14:textId="77777777" w:rsidR="005022D6" w:rsidRDefault="005022D6" w:rsidP="005022D6">
      <w:pPr>
        <w:pStyle w:val="Bodytext"/>
        <w:rPr>
          <w:color w:val="000000" w:themeColor="text1"/>
        </w:rPr>
      </w:pPr>
      <w:r w:rsidRPr="00330D79" w:rsidDel="00330D79">
        <w:rPr>
          <w:i/>
          <w:color w:val="000000" w:themeColor="text1"/>
        </w:rPr>
        <w:t>Name for encryption</w:t>
      </w:r>
      <w:r w:rsidRPr="00330D79" w:rsidDel="00330D79">
        <w:rPr>
          <w:color w:val="000000" w:themeColor="text1"/>
        </w:rPr>
        <w:t xml:space="preserve"> must be recorded in the following order: </w:t>
      </w:r>
      <w:r w:rsidRPr="00AC3EB2">
        <w:rPr>
          <w:color w:val="000000" w:themeColor="text1"/>
        </w:rPr>
        <w:t>Client</w:t>
      </w:r>
      <w:r w:rsidRPr="00AC3EB2" w:rsidDel="00330D79">
        <w:rPr>
          <w:color w:val="000000" w:themeColor="text1"/>
        </w:rPr>
        <w:t xml:space="preserve"> </w:t>
      </w:r>
      <w:r>
        <w:rPr>
          <w:color w:val="000000" w:themeColor="text1"/>
        </w:rPr>
        <w:t>family</w:t>
      </w:r>
      <w:r w:rsidRPr="00AC3EB2">
        <w:rPr>
          <w:color w:val="000000" w:themeColor="text1"/>
        </w:rPr>
        <w:t xml:space="preserve"> name (maximum 40 characters) </w:t>
      </w:r>
      <w:r w:rsidRPr="00AC3EB2" w:rsidDel="00330D79">
        <w:rPr>
          <w:color w:val="000000" w:themeColor="text1"/>
        </w:rPr>
        <w:t xml:space="preserve">(comma) (space) </w:t>
      </w:r>
      <w:r w:rsidRPr="00AC3EB2">
        <w:rPr>
          <w:color w:val="000000" w:themeColor="text1"/>
        </w:rPr>
        <w:t xml:space="preserve">Client </w:t>
      </w:r>
      <w:r w:rsidRPr="00AC3EB2" w:rsidDel="00330D79">
        <w:rPr>
          <w:color w:val="000000" w:themeColor="text1"/>
        </w:rPr>
        <w:t>first given name (space</w:t>
      </w:r>
      <w:r w:rsidRPr="00330D79" w:rsidDel="00330D79">
        <w:rPr>
          <w:color w:val="000000" w:themeColor="text1"/>
        </w:rPr>
        <w:t xml:space="preserve">) </w:t>
      </w:r>
      <w:r>
        <w:rPr>
          <w:color w:val="000000" w:themeColor="text1"/>
        </w:rPr>
        <w:t>followed by the client’s</w:t>
      </w:r>
      <w:r w:rsidRPr="00330D79" w:rsidDel="00330D79">
        <w:rPr>
          <w:color w:val="000000" w:themeColor="text1"/>
        </w:rPr>
        <w:t xml:space="preserve"> second given name</w:t>
      </w:r>
      <w:r>
        <w:rPr>
          <w:color w:val="000000" w:themeColor="text1"/>
        </w:rPr>
        <w:t xml:space="preserve"> (maximum 40 characters)</w:t>
      </w:r>
      <w:r w:rsidRPr="00330D79" w:rsidDel="00330D79">
        <w:rPr>
          <w:color w:val="000000" w:themeColor="text1"/>
        </w:rPr>
        <w:t xml:space="preserve">. </w:t>
      </w:r>
    </w:p>
    <w:p w14:paraId="6C53BA14" w14:textId="213740E1" w:rsidR="005022D6" w:rsidRDefault="005022D6" w:rsidP="005022D6">
      <w:pPr>
        <w:pStyle w:val="Bodytext"/>
        <w:rPr>
          <w:color w:val="000000" w:themeColor="text1"/>
        </w:rPr>
      </w:pPr>
      <w:r w:rsidRPr="00E105D2">
        <w:t>When the client has only one name</w:t>
      </w:r>
      <w:r w:rsidR="00685209">
        <w:t>,</w:t>
      </w:r>
      <w:r w:rsidRPr="00E105D2">
        <w:t xml:space="preserve"> </w:t>
      </w:r>
      <w:r>
        <w:t>it should be used for both</w:t>
      </w:r>
      <w:r w:rsidRPr="00E105D2">
        <w:t xml:space="preserve"> the </w:t>
      </w:r>
      <w:r w:rsidRPr="005F27E4">
        <w:rPr>
          <w:i/>
        </w:rPr>
        <w:t xml:space="preserve">Client first given name </w:t>
      </w:r>
      <w:r w:rsidRPr="00E105D2">
        <w:t xml:space="preserve">and the </w:t>
      </w:r>
      <w:r w:rsidRPr="005F27E4">
        <w:rPr>
          <w:i/>
        </w:rPr>
        <w:t>Client family name</w:t>
      </w:r>
      <w:r w:rsidRPr="00E105D2">
        <w:t xml:space="preserve"> fields when exporting</w:t>
      </w:r>
      <w:r>
        <w:t xml:space="preserve"> </w:t>
      </w:r>
      <w:r w:rsidRPr="00E105D2">
        <w:t>data to create</w:t>
      </w:r>
      <w:r>
        <w:t xml:space="preserve"> the </w:t>
      </w:r>
      <w:r w:rsidRPr="00BE52B9">
        <w:rPr>
          <w:i/>
        </w:rPr>
        <w:t>Name for encryption</w:t>
      </w:r>
      <w:r w:rsidRPr="00E105D2">
        <w:t xml:space="preserve"> </w:t>
      </w:r>
      <w:r>
        <w:t xml:space="preserve">field in the </w:t>
      </w:r>
      <w:r w:rsidRPr="00BE52B9">
        <w:rPr>
          <w:i/>
        </w:rPr>
        <w:t>Client</w:t>
      </w:r>
      <w:r>
        <w:t xml:space="preserve"> (</w:t>
      </w:r>
      <w:r w:rsidRPr="00E105D2">
        <w:t>NAT</w:t>
      </w:r>
      <w:r>
        <w:t>00080)</w:t>
      </w:r>
      <w:r w:rsidRPr="00E105D2">
        <w:t xml:space="preserve"> file</w:t>
      </w:r>
      <w:r w:rsidR="007E1A00">
        <w:t xml:space="preserve"> for submission</w:t>
      </w:r>
      <w:r w:rsidRPr="00E105D2">
        <w:t xml:space="preserve"> to </w:t>
      </w:r>
      <w:r w:rsidR="00FF736E">
        <w:t>the National VET Provider and VET in Schools collections</w:t>
      </w:r>
      <w:r>
        <w:t>. For example, if the Client’s name is Jackson and this is their only name, then the name for encryption would be Jackson, Jackson.</w:t>
      </w:r>
    </w:p>
    <w:p w14:paraId="631676B7" w14:textId="77777777" w:rsidR="005022D6" w:rsidRPr="00330D79" w:rsidDel="00330D79" w:rsidRDefault="005022D6" w:rsidP="005022D6">
      <w:pPr>
        <w:pStyle w:val="Bodytext"/>
        <w:rPr>
          <w:color w:val="000000" w:themeColor="text1"/>
        </w:rPr>
      </w:pPr>
      <w:r w:rsidRPr="00330D79">
        <w:rPr>
          <w:color w:val="000000" w:themeColor="text1"/>
        </w:rPr>
        <w:t>If</w:t>
      </w:r>
      <w:r w:rsidRPr="00330D79" w:rsidDel="00330D79">
        <w:rPr>
          <w:color w:val="000000" w:themeColor="text1"/>
        </w:rPr>
        <w:t xml:space="preserve"> the </w:t>
      </w:r>
      <w:r>
        <w:rPr>
          <w:color w:val="000000" w:themeColor="text1"/>
        </w:rPr>
        <w:t xml:space="preserve">full </w:t>
      </w:r>
      <w:r w:rsidRPr="00330D79" w:rsidDel="00330D79">
        <w:rPr>
          <w:color w:val="000000" w:themeColor="text1"/>
        </w:rPr>
        <w:t>name for encryption with comma</w:t>
      </w:r>
      <w:r>
        <w:rPr>
          <w:color w:val="000000" w:themeColor="text1"/>
        </w:rPr>
        <w:t>s</w:t>
      </w:r>
      <w:r w:rsidRPr="00330D79" w:rsidDel="00330D79">
        <w:rPr>
          <w:color w:val="000000" w:themeColor="text1"/>
        </w:rPr>
        <w:t xml:space="preserve"> and spaces exceeds 60 characters, enter client’s full name in the order above and truncate at 60 characters.</w:t>
      </w:r>
    </w:p>
    <w:p w14:paraId="6FD54895" w14:textId="77777777" w:rsidR="005022D6" w:rsidRPr="00330D79" w:rsidRDefault="005022D6" w:rsidP="005022D6">
      <w:pPr>
        <w:pStyle w:val="Bodytext"/>
        <w:rPr>
          <w:color w:val="000000" w:themeColor="text1"/>
        </w:rPr>
      </w:pPr>
      <w:r w:rsidRPr="00330D79">
        <w:rPr>
          <w:i/>
          <w:color w:val="000000" w:themeColor="text1"/>
        </w:rPr>
        <w:t>Name for encryption</w:t>
      </w:r>
      <w:r w:rsidRPr="00330D79">
        <w:rPr>
          <w:color w:val="000000" w:themeColor="text1"/>
        </w:rPr>
        <w:t xml:space="preserve"> must contain the full name of the client. It should not include initials and must not include a title.</w:t>
      </w:r>
      <w:r>
        <w:rPr>
          <w:color w:val="000000" w:themeColor="text1"/>
        </w:rPr>
        <w:t xml:space="preserve"> </w:t>
      </w:r>
    </w:p>
    <w:p w14:paraId="644E70DE" w14:textId="77777777" w:rsidR="005022D6" w:rsidRDefault="005022D6" w:rsidP="005022D6">
      <w:pPr>
        <w:pStyle w:val="Bodytext"/>
      </w:pPr>
      <w:r w:rsidRPr="00330D79">
        <w:rPr>
          <w:color w:val="000000" w:themeColor="text1"/>
        </w:rPr>
        <w:t xml:space="preserve">Correct spelling is important for the </w:t>
      </w:r>
      <w:r w:rsidRPr="00330D79">
        <w:rPr>
          <w:i/>
          <w:color w:val="000000" w:themeColor="text1"/>
        </w:rPr>
        <w:t>Name for encryption</w:t>
      </w:r>
      <w:r w:rsidRPr="00330D79">
        <w:rPr>
          <w:color w:val="000000" w:themeColor="text1"/>
        </w:rPr>
        <w:t>.</w:t>
      </w:r>
    </w:p>
    <w:p w14:paraId="304CCE7D" w14:textId="77777777" w:rsidR="00725E08" w:rsidRPr="00E55EB2" w:rsidRDefault="00725E08" w:rsidP="00725E08">
      <w:pPr>
        <w:pStyle w:val="H4Parts"/>
      </w:pPr>
      <w:r w:rsidRPr="00E55EB2">
        <w:t>Guidelines</w:t>
      </w:r>
      <w:r w:rsidR="007D387C" w:rsidRPr="00E55EB2">
        <w:t xml:space="preserve"> for use</w:t>
      </w:r>
    </w:p>
    <w:p w14:paraId="0D9A6316" w14:textId="77777777" w:rsidR="005022D6" w:rsidRPr="002261A3" w:rsidRDefault="005022D6" w:rsidP="005022D6">
      <w:pPr>
        <w:pStyle w:val="Bodytext"/>
      </w:pPr>
      <w:r w:rsidRPr="002261A3">
        <w:t>The following encryption r</w:t>
      </w:r>
      <w:r>
        <w:t>outine is used by the AVETMISS validation s</w:t>
      </w:r>
      <w:r w:rsidRPr="002261A3">
        <w:t xml:space="preserve">oftware to maintain </w:t>
      </w:r>
      <w:r>
        <w:t>client</w:t>
      </w:r>
      <w:r w:rsidRPr="002261A3">
        <w:t xml:space="preserve"> anonymity while providing an encrypted identifier that can be used reliably to uniquely identify </w:t>
      </w:r>
      <w:r>
        <w:t>client</w:t>
      </w:r>
      <w:r w:rsidRPr="002261A3">
        <w:t>s.</w:t>
      </w:r>
    </w:p>
    <w:p w14:paraId="76D7F604" w14:textId="394CA3F5" w:rsidR="005022D6" w:rsidRPr="002261A3" w:rsidRDefault="005022D6" w:rsidP="001A63F8">
      <w:pPr>
        <w:pStyle w:val="Bodytextindent"/>
        <w:tabs>
          <w:tab w:val="clear" w:pos="2977"/>
          <w:tab w:val="left" w:pos="1418"/>
        </w:tabs>
      </w:pPr>
      <w:r w:rsidRPr="002261A3">
        <w:t>1.</w:t>
      </w:r>
      <w:r w:rsidRPr="002261A3">
        <w:tab/>
        <w:t>Convert all characters to upper case.</w:t>
      </w:r>
      <w:r>
        <w:br/>
        <w:t>2.</w:t>
      </w:r>
      <w:r>
        <w:tab/>
        <w:t>Remove non A</w:t>
      </w:r>
      <w:r w:rsidR="00685209">
        <w:t>—</w:t>
      </w:r>
      <w:r>
        <w:t>Z</w:t>
      </w:r>
      <w:r w:rsidRPr="002261A3">
        <w:t xml:space="preserve"> characters, including spaces and commas.</w:t>
      </w:r>
      <w:r>
        <w:br/>
      </w:r>
      <w:r w:rsidRPr="002261A3">
        <w:t>3.</w:t>
      </w:r>
      <w:r w:rsidRPr="002261A3">
        <w:tab/>
        <w:t>Alphabetically sort in ascending order.</w:t>
      </w:r>
      <w:r>
        <w:br/>
      </w:r>
      <w:r w:rsidRPr="002261A3">
        <w:t>4.</w:t>
      </w:r>
      <w:r w:rsidRPr="002261A3">
        <w:tab/>
        <w:t>Encrypt using a non-reversible, banking standard encryption algorithm.</w:t>
      </w:r>
    </w:p>
    <w:p w14:paraId="5605EC0A" w14:textId="77777777" w:rsidR="00520568" w:rsidRPr="00E55EB2" w:rsidRDefault="007D387C" w:rsidP="00F41A95">
      <w:pPr>
        <w:pStyle w:val="H4Parts"/>
      </w:pPr>
      <w:r w:rsidRPr="00E55EB2">
        <w:t>Related data</w:t>
      </w:r>
    </w:p>
    <w:p w14:paraId="3C3D2DC0" w14:textId="77777777" w:rsidR="00520568" w:rsidRPr="00E55EB2" w:rsidRDefault="00CC478C" w:rsidP="001D6B56">
      <w:pPr>
        <w:pStyle w:val="Bodytext"/>
      </w:pPr>
      <w:r w:rsidRPr="00E55EB2">
        <w:t xml:space="preserve"> </w:t>
      </w:r>
      <w:r w:rsidRPr="00E55EB2">
        <w:rPr>
          <w:i/>
        </w:rPr>
        <w:t>Client first given name</w:t>
      </w:r>
      <w:r w:rsidR="001A63F8">
        <w:rPr>
          <w:i/>
        </w:rPr>
        <w:t xml:space="preserve"> </w:t>
      </w:r>
      <w:r w:rsidR="001A63F8" w:rsidRPr="001A63F8">
        <w:t>and</w:t>
      </w:r>
      <w:r w:rsidRPr="00E55EB2">
        <w:rPr>
          <w:i/>
        </w:rPr>
        <w:t xml:space="preserve"> Client family name</w:t>
      </w:r>
    </w:p>
    <w:p w14:paraId="1210EABB" w14:textId="77777777" w:rsidR="00520568" w:rsidRPr="00E55EB2" w:rsidRDefault="007D387C" w:rsidP="00F41A95">
      <w:pPr>
        <w:pStyle w:val="H4Parts"/>
      </w:pPr>
      <w:r w:rsidRPr="00E55EB2">
        <w:t>Type of relationship</w:t>
      </w:r>
    </w:p>
    <w:p w14:paraId="2E09C274" w14:textId="77777777" w:rsidR="00520568" w:rsidRPr="00E55EB2" w:rsidRDefault="00CC478C" w:rsidP="001D6B56">
      <w:pPr>
        <w:pStyle w:val="Bodytext"/>
      </w:pPr>
      <w:r w:rsidRPr="00E55EB2">
        <w:rPr>
          <w:i/>
        </w:rPr>
        <w:t xml:space="preserve"> Client first given name and Client family name </w:t>
      </w:r>
      <w:r w:rsidRPr="00E55EB2">
        <w:t>are used to create</w:t>
      </w:r>
      <w:r w:rsidRPr="00E55EB2">
        <w:rPr>
          <w:i/>
        </w:rPr>
        <w:t xml:space="preserve"> Name for encryption.</w:t>
      </w:r>
    </w:p>
    <w:p w14:paraId="4775B0A9" w14:textId="77777777" w:rsidR="00520568" w:rsidRPr="00E55EB2" w:rsidRDefault="007D387C" w:rsidP="00F41A95">
      <w:pPr>
        <w:pStyle w:val="H4Parts"/>
      </w:pPr>
      <w:r w:rsidRPr="00E55EB2">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663410" w:rsidRPr="00F64313" w14:paraId="095CA31C" w14:textId="77777777">
        <w:tc>
          <w:tcPr>
            <w:tcW w:w="1984" w:type="dxa"/>
          </w:tcPr>
          <w:p w14:paraId="0907190B" w14:textId="77777777" w:rsidR="00663410" w:rsidRPr="00F64313" w:rsidRDefault="00663410" w:rsidP="00F64313">
            <w:pPr>
              <w:pStyle w:val="Tableheading"/>
              <w:jc w:val="left"/>
              <w:rPr>
                <w:bCs/>
              </w:rPr>
            </w:pPr>
            <w:r w:rsidRPr="00F64313">
              <w:rPr>
                <w:bCs/>
              </w:rPr>
              <w:t>Value</w:t>
            </w:r>
          </w:p>
        </w:tc>
        <w:tc>
          <w:tcPr>
            <w:tcW w:w="7124" w:type="dxa"/>
          </w:tcPr>
          <w:p w14:paraId="70585FB5" w14:textId="46366669" w:rsidR="00663410" w:rsidRPr="00F64313" w:rsidRDefault="00557330" w:rsidP="00F64313">
            <w:pPr>
              <w:pStyle w:val="Tableheading"/>
              <w:jc w:val="left"/>
              <w:rPr>
                <w:bCs/>
              </w:rPr>
            </w:pPr>
            <w:r w:rsidRPr="00F64313">
              <w:rPr>
                <w:bCs/>
              </w:rPr>
              <w:t>Description</w:t>
            </w:r>
            <w:r w:rsidR="00D17ECC" w:rsidRPr="00F64313">
              <w:rPr>
                <w:bCs/>
              </w:rPr>
              <w:t xml:space="preserve"> – </w:t>
            </w:r>
            <w:r w:rsidR="00DB6678" w:rsidRPr="00F64313">
              <w:rPr>
                <w:bCs/>
              </w:rPr>
              <w:fldChar w:fldCharType="begin"/>
            </w:r>
            <w:r w:rsidR="00DB6678" w:rsidRPr="00F64313">
              <w:rPr>
                <w:bCs/>
              </w:rPr>
              <w:instrText xml:space="preserve"> STYLEREF  H2_Headings  \* MERGEFORMAT </w:instrText>
            </w:r>
            <w:r w:rsidR="00DB6678" w:rsidRPr="00F64313">
              <w:rPr>
                <w:bCs/>
              </w:rPr>
              <w:fldChar w:fldCharType="separate"/>
            </w:r>
            <w:r w:rsidR="00153EBD">
              <w:rPr>
                <w:bCs/>
                <w:noProof/>
              </w:rPr>
              <w:t>Name for encryption</w:t>
            </w:r>
            <w:r w:rsidR="00DB6678" w:rsidRPr="00F64313">
              <w:rPr>
                <w:bCs/>
                <w:noProof/>
              </w:rPr>
              <w:fldChar w:fldCharType="end"/>
            </w:r>
          </w:p>
        </w:tc>
      </w:tr>
      <w:tr w:rsidR="00663410" w:rsidRPr="00E55EB2" w14:paraId="2519DCAF" w14:textId="77777777">
        <w:tc>
          <w:tcPr>
            <w:tcW w:w="1984" w:type="dxa"/>
          </w:tcPr>
          <w:p w14:paraId="41EA227E" w14:textId="73ABA320" w:rsidR="00663410" w:rsidRPr="00E55EB2" w:rsidRDefault="001C65CF" w:rsidP="00F64313">
            <w:pPr>
              <w:pStyle w:val="Tabledescriptext"/>
            </w:pPr>
            <w:r>
              <w:t>T</w:t>
            </w:r>
            <w:r w:rsidR="00663410" w:rsidRPr="00E55EB2">
              <w:t>ext</w:t>
            </w:r>
          </w:p>
        </w:tc>
        <w:tc>
          <w:tcPr>
            <w:tcW w:w="7124" w:type="dxa"/>
          </w:tcPr>
          <w:p w14:paraId="4E3A13E3" w14:textId="77777777" w:rsidR="00663410" w:rsidRPr="00E55EB2" w:rsidRDefault="00E91AEE" w:rsidP="00F64313">
            <w:pPr>
              <w:pStyle w:val="Tabledescriptext"/>
            </w:pPr>
            <w:r w:rsidRPr="00E55EB2">
              <w:t>Client</w:t>
            </w:r>
            <w:r w:rsidR="00663410" w:rsidRPr="00E55EB2">
              <w:t>’s fu</w:t>
            </w:r>
            <w:r w:rsidR="00EB75CD" w:rsidRPr="00E55EB2">
              <w:t xml:space="preserve">ll name in the </w:t>
            </w:r>
            <w:r w:rsidR="00F86974" w:rsidRPr="00E55EB2">
              <w:t>specified</w:t>
            </w:r>
            <w:r w:rsidR="00EB75CD" w:rsidRPr="00E55EB2">
              <w:t xml:space="preserve"> format</w:t>
            </w:r>
          </w:p>
        </w:tc>
      </w:tr>
    </w:tbl>
    <w:p w14:paraId="6C33EAA8" w14:textId="77777777" w:rsidR="00330D79" w:rsidRPr="00E55EB2" w:rsidRDefault="00BD0869" w:rsidP="00FE37B6">
      <w:pPr>
        <w:pStyle w:val="H4Parts"/>
      </w:pPr>
      <w:r w:rsidRPr="00E55EB2">
        <w:t>Question</w:t>
      </w:r>
    </w:p>
    <w:p w14:paraId="1EBE1B01" w14:textId="77777777" w:rsidR="00520568" w:rsidRPr="00E55EB2" w:rsidRDefault="00520568" w:rsidP="00AD3EDB">
      <w:pPr>
        <w:pStyle w:val="Bodytext"/>
      </w:pPr>
      <w:r w:rsidRPr="00E55EB2">
        <w:t xml:space="preserve">Enter your full name </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7E3EC7" w:rsidRPr="00E55EB2" w14:paraId="7D8A205F" w14:textId="77777777">
        <w:tc>
          <w:tcPr>
            <w:tcW w:w="7440" w:type="dxa"/>
            <w:tcBorders>
              <w:top w:val="nil"/>
            </w:tcBorders>
          </w:tcPr>
          <w:p w14:paraId="7E1EC575" w14:textId="77777777" w:rsidR="007E3EC7" w:rsidRPr="00E55EB2" w:rsidRDefault="00BF4504" w:rsidP="00015E40">
            <w:pPr>
              <w:pStyle w:val="Enroltext"/>
              <w:rPr>
                <w:noProof w:val="0"/>
              </w:rPr>
            </w:pPr>
            <w:r w:rsidRPr="00E55EB2">
              <w:rPr>
                <w:noProof w:val="0"/>
              </w:rPr>
              <w:t>Family n</w:t>
            </w:r>
            <w:r w:rsidR="003F5735" w:rsidRPr="00E55EB2">
              <w:rPr>
                <w:noProof w:val="0"/>
              </w:rPr>
              <w:t>ame</w:t>
            </w:r>
            <w:r w:rsidR="004D2B97">
              <w:rPr>
                <w:noProof w:val="0"/>
              </w:rPr>
              <w:t xml:space="preserve"> (surname)</w:t>
            </w:r>
          </w:p>
        </w:tc>
      </w:tr>
      <w:tr w:rsidR="007E3EC7" w:rsidRPr="00E55EB2" w14:paraId="69C32D54" w14:textId="77777777">
        <w:tc>
          <w:tcPr>
            <w:tcW w:w="7440" w:type="dxa"/>
          </w:tcPr>
          <w:p w14:paraId="3708DAEB" w14:textId="77777777" w:rsidR="007E3EC7" w:rsidRPr="00E55EB2" w:rsidRDefault="00BF4504" w:rsidP="00015E40">
            <w:pPr>
              <w:pStyle w:val="Enroltext"/>
              <w:rPr>
                <w:noProof w:val="0"/>
              </w:rPr>
            </w:pPr>
            <w:r w:rsidRPr="00E55EB2">
              <w:rPr>
                <w:noProof w:val="0"/>
              </w:rPr>
              <w:t>Given n</w:t>
            </w:r>
            <w:r w:rsidR="007E3EC7" w:rsidRPr="00E55EB2">
              <w:rPr>
                <w:noProof w:val="0"/>
              </w:rPr>
              <w:t>ames</w:t>
            </w:r>
          </w:p>
        </w:tc>
      </w:tr>
    </w:tbl>
    <w:p w14:paraId="7FAEE60C" w14:textId="77777777" w:rsidR="00F64313" w:rsidRDefault="00F64313" w:rsidP="00755804">
      <w:pPr>
        <w:pStyle w:val="H3Parts"/>
      </w:pPr>
      <w:bookmarkStart w:id="434" w:name="_Toc113785610"/>
    </w:p>
    <w:p w14:paraId="73BC6832" w14:textId="77777777" w:rsidR="00F64313" w:rsidRDefault="00F64313">
      <w:pPr>
        <w:rPr>
          <w:rFonts w:ascii="Arial" w:hAnsi="Arial"/>
          <w:b/>
          <w:snapToGrid w:val="0"/>
          <w:sz w:val="22"/>
          <w:lang w:eastAsia="en-US"/>
        </w:rPr>
      </w:pPr>
      <w:r>
        <w:br w:type="page"/>
      </w:r>
    </w:p>
    <w:p w14:paraId="1DF64086" w14:textId="77777777" w:rsidR="00520568" w:rsidRPr="00E55EB2" w:rsidRDefault="007D387C" w:rsidP="00755804">
      <w:pPr>
        <w:pStyle w:val="H3Parts"/>
      </w:pPr>
      <w:r w:rsidRPr="00E55EB2">
        <w:lastRenderedPageBreak/>
        <w:t>Format attributes</w:t>
      </w:r>
      <w:bookmarkEnd w:id="434"/>
    </w:p>
    <w:p w14:paraId="0B161FFC" w14:textId="77777777" w:rsidR="00520568" w:rsidRPr="00E55EB2" w:rsidRDefault="00520568" w:rsidP="00F64313">
      <w:pPr>
        <w:pStyle w:val="Bodytext"/>
      </w:pPr>
      <w:r w:rsidRPr="00E55EB2">
        <w:t>Length:</w:t>
      </w:r>
      <w:r w:rsidRPr="00E55EB2">
        <w:tab/>
      </w:r>
      <w:r w:rsidR="00F64313">
        <w:tab/>
      </w:r>
      <w:r w:rsidRPr="00E55EB2">
        <w:t>60</w:t>
      </w:r>
    </w:p>
    <w:p w14:paraId="6AD5CF13" w14:textId="77777777" w:rsidR="00520568" w:rsidRPr="00E55EB2" w:rsidRDefault="00520568" w:rsidP="00F64313">
      <w:pPr>
        <w:pStyle w:val="Bodytext"/>
      </w:pPr>
      <w:r w:rsidRPr="00E55EB2">
        <w:t>Type:</w:t>
      </w:r>
      <w:r w:rsidRPr="00E55EB2">
        <w:tab/>
      </w:r>
      <w:r w:rsidR="00F64313">
        <w:tab/>
      </w:r>
      <w:r w:rsidRPr="00E55EB2">
        <w:t>alphanumeric</w:t>
      </w:r>
    </w:p>
    <w:p w14:paraId="27760583" w14:textId="77777777" w:rsidR="00520568" w:rsidRPr="00E55EB2" w:rsidRDefault="00C314D5" w:rsidP="00F64313">
      <w:pPr>
        <w:pStyle w:val="Bodytext"/>
      </w:pPr>
      <w:r w:rsidRPr="00E55EB2">
        <w:t>Justification:</w:t>
      </w:r>
      <w:r w:rsidR="00520568" w:rsidRPr="00E55EB2">
        <w:tab/>
      </w:r>
      <w:r w:rsidR="00F64313">
        <w:tab/>
      </w:r>
      <w:r w:rsidR="00520568" w:rsidRPr="00E55EB2">
        <w:t>left</w:t>
      </w:r>
    </w:p>
    <w:p w14:paraId="75BE44EF" w14:textId="77777777" w:rsidR="00520568" w:rsidRPr="00E55EB2" w:rsidRDefault="007D387C" w:rsidP="00F64313">
      <w:pPr>
        <w:pStyle w:val="Bodytext"/>
      </w:pPr>
      <w:r w:rsidRPr="00E55EB2">
        <w:t>Fill character:</w:t>
      </w:r>
      <w:r w:rsidR="00520568" w:rsidRPr="00E55EB2">
        <w:tab/>
      </w:r>
      <w:r w:rsidR="00F64313">
        <w:tab/>
      </w:r>
      <w:r w:rsidR="00520568" w:rsidRPr="00E55EB2">
        <w:t>space</w:t>
      </w:r>
    </w:p>
    <w:p w14:paraId="1F677691" w14:textId="77777777" w:rsidR="00520568" w:rsidRPr="00E55EB2" w:rsidRDefault="00520568" w:rsidP="00F64313">
      <w:pPr>
        <w:pStyle w:val="Bodytext"/>
      </w:pPr>
      <w:r w:rsidRPr="00E55EB2">
        <w:t>Permitted data element value:</w:t>
      </w:r>
      <w:r w:rsidRPr="00E55EB2">
        <w:tab/>
      </w:r>
      <w:r w:rsidR="00116202" w:rsidRPr="00E55EB2">
        <w:rPr>
          <w:szCs w:val="22"/>
        </w:rPr>
        <w:t>not applicable</w:t>
      </w:r>
    </w:p>
    <w:p w14:paraId="5F3C6853" w14:textId="77777777" w:rsidR="00520568" w:rsidRPr="00E55EB2" w:rsidRDefault="00520568" w:rsidP="0009072E">
      <w:pPr>
        <w:pStyle w:val="H3Parts"/>
      </w:pPr>
      <w:bookmarkStart w:id="435" w:name="_Toc113785611"/>
      <w:r w:rsidRPr="00E55EB2">
        <w:t>Administrati</w:t>
      </w:r>
      <w:r w:rsidR="007D387C" w:rsidRPr="00E55EB2">
        <w:t>ve attributes</w:t>
      </w:r>
      <w:bookmarkEnd w:id="435"/>
    </w:p>
    <w:p w14:paraId="2B7B1537" w14:textId="77777777" w:rsidR="00520568" w:rsidRPr="00E55EB2" w:rsidRDefault="00AF765B" w:rsidP="00112D80">
      <w:pPr>
        <w:pStyle w:val="H4Parts"/>
      </w:pPr>
      <w:r w:rsidRPr="00E55EB2">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08"/>
        <w:gridCol w:w="3742"/>
        <w:gridCol w:w="3742"/>
      </w:tblGrid>
      <w:tr w:rsidR="00294B6C" w:rsidRPr="00F64313" w14:paraId="4FCF5DEE" w14:textId="77777777" w:rsidTr="006C17BC">
        <w:tc>
          <w:tcPr>
            <w:tcW w:w="1908" w:type="dxa"/>
            <w:tcBorders>
              <w:top w:val="single" w:sz="12" w:space="0" w:color="000000"/>
              <w:left w:val="nil"/>
              <w:bottom w:val="single" w:sz="6" w:space="0" w:color="000000"/>
              <w:right w:val="single" w:sz="6" w:space="0" w:color="000000"/>
            </w:tcBorders>
          </w:tcPr>
          <w:p w14:paraId="2BE9A963" w14:textId="77777777" w:rsidR="00294B6C" w:rsidRPr="00F64313" w:rsidRDefault="00294B6C" w:rsidP="00F64313">
            <w:pPr>
              <w:pStyle w:val="Tableheading"/>
              <w:jc w:val="left"/>
              <w:rPr>
                <w:bCs/>
              </w:rPr>
            </w:pPr>
            <w:r w:rsidRPr="00F64313">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3E13FC9A" w14:textId="77777777" w:rsidR="00294B6C" w:rsidRPr="00F64313" w:rsidRDefault="000A6BCD" w:rsidP="00F64313">
            <w:pPr>
              <w:pStyle w:val="Tableheading"/>
              <w:jc w:val="left"/>
              <w:rPr>
                <w:bCs/>
              </w:rPr>
            </w:pPr>
            <w:r w:rsidRPr="00F64313">
              <w:rPr>
                <w:bCs/>
              </w:rPr>
              <w:t>VET</w:t>
            </w:r>
            <w:r w:rsidR="007D387C" w:rsidRPr="00F64313">
              <w:rPr>
                <w:bCs/>
              </w:rPr>
              <w:t xml:space="preserve"> provider</w:t>
            </w:r>
          </w:p>
        </w:tc>
        <w:tc>
          <w:tcPr>
            <w:tcW w:w="3742" w:type="dxa"/>
            <w:tcBorders>
              <w:top w:val="single" w:sz="12" w:space="0" w:color="000000"/>
              <w:left w:val="single" w:sz="6" w:space="0" w:color="000000"/>
              <w:bottom w:val="single" w:sz="6" w:space="0" w:color="000000"/>
              <w:right w:val="nil"/>
            </w:tcBorders>
          </w:tcPr>
          <w:p w14:paraId="1FCE7E48" w14:textId="77777777" w:rsidR="00294B6C" w:rsidRPr="00F64313" w:rsidRDefault="00967D2C" w:rsidP="00F64313">
            <w:pPr>
              <w:pStyle w:val="Tableheading"/>
              <w:jc w:val="left"/>
              <w:rPr>
                <w:bCs/>
              </w:rPr>
            </w:pPr>
            <w:r w:rsidRPr="00F64313">
              <w:rPr>
                <w:bCs/>
              </w:rPr>
              <w:t>Apprenticeship</w:t>
            </w:r>
          </w:p>
        </w:tc>
      </w:tr>
      <w:tr w:rsidR="00441717" w:rsidRPr="00E55EB2" w14:paraId="5AA1B947" w14:textId="77777777" w:rsidTr="006C17BC">
        <w:tc>
          <w:tcPr>
            <w:tcW w:w="1690" w:type="dxa"/>
            <w:tcBorders>
              <w:top w:val="single" w:sz="6" w:space="0" w:color="000000"/>
              <w:left w:val="nil"/>
              <w:bottom w:val="single" w:sz="6" w:space="0" w:color="000000"/>
              <w:right w:val="single" w:sz="6" w:space="0" w:color="000000"/>
            </w:tcBorders>
          </w:tcPr>
          <w:p w14:paraId="61536221" w14:textId="77777777" w:rsidR="00441717" w:rsidRPr="00E55EB2" w:rsidRDefault="00441717" w:rsidP="00F64313">
            <w:pPr>
              <w:pStyle w:val="Tabledescriptext"/>
            </w:pPr>
            <w:r w:rsidRPr="00E55EB2">
              <w:t>Release 1.0</w:t>
            </w:r>
          </w:p>
        </w:tc>
        <w:tc>
          <w:tcPr>
            <w:tcW w:w="3742" w:type="dxa"/>
            <w:tcBorders>
              <w:top w:val="single" w:sz="6" w:space="0" w:color="000000"/>
              <w:left w:val="single" w:sz="6" w:space="0" w:color="000000"/>
              <w:bottom w:val="single" w:sz="6" w:space="0" w:color="000000"/>
              <w:right w:val="single" w:sz="6" w:space="0" w:color="000000"/>
            </w:tcBorders>
          </w:tcPr>
          <w:p w14:paraId="56E870B1" w14:textId="57B12A3F" w:rsidR="00441717" w:rsidRPr="009B1B49" w:rsidRDefault="00DD0E93" w:rsidP="009B1B49">
            <w:pPr>
              <w:pStyle w:val="Tabledescriptext"/>
              <w:rPr>
                <w:b/>
                <w:bCs/>
              </w:rPr>
            </w:pPr>
            <w:r>
              <w:rPr>
                <w:b/>
                <w:bCs/>
              </w:rPr>
              <w:t xml:space="preserve">Introduced </w:t>
            </w:r>
            <w:r w:rsidR="00441717" w:rsidRPr="009B1B49">
              <w:rPr>
                <w:b/>
                <w:bCs/>
              </w:rPr>
              <w:t>1 January 1994</w:t>
            </w:r>
          </w:p>
          <w:p w14:paraId="2E3814F0" w14:textId="77777777" w:rsidR="00441717" w:rsidRPr="00E55EB2" w:rsidRDefault="007D387C" w:rsidP="00F64313">
            <w:pPr>
              <w:pStyle w:val="Tabledescriptext"/>
              <w:rPr>
                <w:i/>
              </w:rPr>
            </w:pPr>
            <w:r w:rsidRPr="00E55EB2">
              <w:rPr>
                <w:i/>
              </w:rPr>
              <w:t>Encrypted identifier</w:t>
            </w:r>
          </w:p>
        </w:tc>
        <w:tc>
          <w:tcPr>
            <w:tcW w:w="3742" w:type="dxa"/>
            <w:tcBorders>
              <w:top w:val="single" w:sz="6" w:space="0" w:color="000000"/>
              <w:left w:val="single" w:sz="6" w:space="0" w:color="000000"/>
              <w:bottom w:val="single" w:sz="6" w:space="0" w:color="000000"/>
              <w:right w:val="nil"/>
            </w:tcBorders>
          </w:tcPr>
          <w:p w14:paraId="3887FE79" w14:textId="7757F22E" w:rsidR="00441717" w:rsidRPr="009B1B49" w:rsidRDefault="00DD0E93" w:rsidP="009B1B49">
            <w:pPr>
              <w:pStyle w:val="Tabledescriptext"/>
              <w:rPr>
                <w:b/>
                <w:bCs/>
              </w:rPr>
            </w:pPr>
            <w:r>
              <w:rPr>
                <w:b/>
                <w:bCs/>
              </w:rPr>
              <w:t xml:space="preserve">Introduced </w:t>
            </w:r>
            <w:r w:rsidR="00441717" w:rsidRPr="009B1B49">
              <w:rPr>
                <w:b/>
                <w:bCs/>
              </w:rPr>
              <w:t>1 July 1994</w:t>
            </w:r>
          </w:p>
          <w:p w14:paraId="543A4624" w14:textId="77777777" w:rsidR="00441717" w:rsidRPr="00E55EB2" w:rsidRDefault="007D387C" w:rsidP="00F64313">
            <w:pPr>
              <w:pStyle w:val="Tabledescriptext"/>
              <w:rPr>
                <w:i/>
              </w:rPr>
            </w:pPr>
            <w:r w:rsidRPr="00E55EB2">
              <w:rPr>
                <w:i/>
              </w:rPr>
              <w:t>Encrypted identifier</w:t>
            </w:r>
          </w:p>
        </w:tc>
      </w:tr>
      <w:tr w:rsidR="00441717" w:rsidRPr="00E55EB2" w14:paraId="5092B4AE" w14:textId="77777777" w:rsidTr="006C17BC">
        <w:tc>
          <w:tcPr>
            <w:tcW w:w="1690" w:type="dxa"/>
            <w:tcBorders>
              <w:top w:val="single" w:sz="6" w:space="0" w:color="000000"/>
              <w:left w:val="nil"/>
              <w:bottom w:val="single" w:sz="6" w:space="0" w:color="000000"/>
              <w:right w:val="single" w:sz="6" w:space="0" w:color="000000"/>
            </w:tcBorders>
          </w:tcPr>
          <w:p w14:paraId="094DCFB5" w14:textId="77777777" w:rsidR="00441717" w:rsidRPr="00E55EB2" w:rsidRDefault="00441717" w:rsidP="00F64313">
            <w:pPr>
              <w:pStyle w:val="Tabledescriptext"/>
            </w:pPr>
            <w:r w:rsidRPr="00E55EB2">
              <w:t>Release 3.0</w:t>
            </w:r>
          </w:p>
        </w:tc>
        <w:tc>
          <w:tcPr>
            <w:tcW w:w="3742" w:type="dxa"/>
            <w:tcBorders>
              <w:top w:val="single" w:sz="6" w:space="0" w:color="000000"/>
              <w:left w:val="single" w:sz="6" w:space="0" w:color="000000"/>
              <w:bottom w:val="single" w:sz="6" w:space="0" w:color="000000"/>
              <w:right w:val="single" w:sz="6" w:space="0" w:color="000000"/>
            </w:tcBorders>
          </w:tcPr>
          <w:p w14:paraId="09261059" w14:textId="04A0724A" w:rsidR="00441717" w:rsidRPr="009B1B49" w:rsidRDefault="00DD0E93" w:rsidP="009B1B49">
            <w:pPr>
              <w:pStyle w:val="Tabledescriptext"/>
              <w:rPr>
                <w:b/>
                <w:bCs/>
              </w:rPr>
            </w:pPr>
            <w:r>
              <w:rPr>
                <w:b/>
                <w:bCs/>
              </w:rPr>
              <w:t xml:space="preserve">Revised </w:t>
            </w:r>
            <w:r w:rsidR="00441717" w:rsidRPr="009B1B49">
              <w:rPr>
                <w:b/>
                <w:bCs/>
              </w:rPr>
              <w:t>1 January 1999</w:t>
            </w:r>
          </w:p>
          <w:p w14:paraId="144DE5A6" w14:textId="77777777" w:rsidR="00441717" w:rsidRPr="00E55EB2" w:rsidRDefault="00D230D3" w:rsidP="00F64313">
            <w:pPr>
              <w:pStyle w:val="Tabledescriptext"/>
            </w:pPr>
            <w:r w:rsidRPr="00E55EB2">
              <w:t>Renamed</w:t>
            </w:r>
            <w:r w:rsidR="00441717" w:rsidRPr="00E55EB2">
              <w:t xml:space="preserve"> </w:t>
            </w:r>
            <w:r w:rsidR="00441717" w:rsidRPr="00E55EB2">
              <w:rPr>
                <w:i/>
              </w:rPr>
              <w:t xml:space="preserve">Name </w:t>
            </w:r>
            <w:r w:rsidR="007D387C" w:rsidRPr="00E55EB2">
              <w:rPr>
                <w:i/>
              </w:rPr>
              <w:t>for encryption</w:t>
            </w:r>
          </w:p>
        </w:tc>
        <w:tc>
          <w:tcPr>
            <w:tcW w:w="3742" w:type="dxa"/>
            <w:tcBorders>
              <w:top w:val="single" w:sz="6" w:space="0" w:color="000000"/>
              <w:left w:val="single" w:sz="6" w:space="0" w:color="000000"/>
              <w:bottom w:val="single" w:sz="6" w:space="0" w:color="000000"/>
              <w:right w:val="nil"/>
            </w:tcBorders>
          </w:tcPr>
          <w:p w14:paraId="0B6FD771" w14:textId="7676F21B" w:rsidR="00441717" w:rsidRPr="009B1B49" w:rsidRDefault="00DD0E93" w:rsidP="009B1B49">
            <w:pPr>
              <w:pStyle w:val="Tabledescriptext"/>
              <w:rPr>
                <w:b/>
                <w:bCs/>
              </w:rPr>
            </w:pPr>
            <w:r>
              <w:rPr>
                <w:b/>
                <w:bCs/>
              </w:rPr>
              <w:t xml:space="preserve">Revised </w:t>
            </w:r>
            <w:r w:rsidR="00441717" w:rsidRPr="009B1B49">
              <w:rPr>
                <w:b/>
                <w:bCs/>
              </w:rPr>
              <w:t>1 January 1999</w:t>
            </w:r>
          </w:p>
          <w:p w14:paraId="5CA8BE20" w14:textId="77777777" w:rsidR="00441717" w:rsidRPr="00E55EB2" w:rsidRDefault="00C85575" w:rsidP="00F64313">
            <w:pPr>
              <w:pStyle w:val="Tabledescriptext"/>
            </w:pPr>
            <w:r w:rsidRPr="00E55EB2">
              <w:t>R</w:t>
            </w:r>
            <w:r w:rsidR="00441717" w:rsidRPr="00E55EB2">
              <w:t>ename</w:t>
            </w:r>
            <w:r w:rsidR="00A77D70" w:rsidRPr="00E55EB2">
              <w:t>d</w:t>
            </w:r>
            <w:r w:rsidR="00441717" w:rsidRPr="00E55EB2">
              <w:t xml:space="preserve"> </w:t>
            </w:r>
            <w:r w:rsidR="00441717" w:rsidRPr="00E55EB2">
              <w:rPr>
                <w:i/>
              </w:rPr>
              <w:t xml:space="preserve">Name </w:t>
            </w:r>
            <w:r w:rsidR="007D387C" w:rsidRPr="00E55EB2">
              <w:rPr>
                <w:i/>
              </w:rPr>
              <w:t>for encryption</w:t>
            </w:r>
          </w:p>
        </w:tc>
      </w:tr>
      <w:tr w:rsidR="00441717" w14:paraId="36143BD1" w14:textId="77777777" w:rsidTr="006C17BC">
        <w:tc>
          <w:tcPr>
            <w:tcW w:w="1690" w:type="dxa"/>
            <w:tcBorders>
              <w:top w:val="single" w:sz="6" w:space="0" w:color="000000"/>
              <w:left w:val="nil"/>
              <w:bottom w:val="single" w:sz="6" w:space="0" w:color="000000"/>
              <w:right w:val="single" w:sz="6" w:space="0" w:color="000000"/>
            </w:tcBorders>
          </w:tcPr>
          <w:p w14:paraId="272A55FF" w14:textId="77777777" w:rsidR="00441717" w:rsidRPr="00E55EB2" w:rsidRDefault="00441717" w:rsidP="00F64313">
            <w:pPr>
              <w:pStyle w:val="Tabledescriptext"/>
            </w:pPr>
            <w:r w:rsidRPr="00E55EB2">
              <w:t>Release 5.0</w:t>
            </w:r>
          </w:p>
        </w:tc>
        <w:tc>
          <w:tcPr>
            <w:tcW w:w="3742" w:type="dxa"/>
            <w:tcBorders>
              <w:top w:val="single" w:sz="6" w:space="0" w:color="000000"/>
              <w:left w:val="single" w:sz="6" w:space="0" w:color="000000"/>
              <w:bottom w:val="single" w:sz="6" w:space="0" w:color="000000"/>
              <w:right w:val="single" w:sz="6" w:space="0" w:color="000000"/>
            </w:tcBorders>
          </w:tcPr>
          <w:p w14:paraId="1E31E8DD" w14:textId="50A99979" w:rsidR="00441717" w:rsidRPr="009B1B49" w:rsidRDefault="00441717" w:rsidP="009B1B49">
            <w:pPr>
              <w:pStyle w:val="Tabledescriptext"/>
              <w:rPr>
                <w:b/>
                <w:bCs/>
              </w:rPr>
            </w:pPr>
            <w:r w:rsidRPr="009B1B49">
              <w:rPr>
                <w:b/>
                <w:bCs/>
              </w:rPr>
              <w:t>Revised 1 January 2003</w:t>
            </w:r>
          </w:p>
          <w:p w14:paraId="7BBF15DC" w14:textId="77777777" w:rsidR="00441717" w:rsidRDefault="00C85575" w:rsidP="00F64313">
            <w:pPr>
              <w:pStyle w:val="Tabledescriptext"/>
            </w:pPr>
            <w:r w:rsidRPr="00E55EB2">
              <w:t>S</w:t>
            </w:r>
            <w:r w:rsidR="00441717" w:rsidRPr="00E55EB2">
              <w:t xml:space="preserve">tandardised the order for the client’s name for </w:t>
            </w:r>
            <w:r w:rsidR="00441717" w:rsidRPr="00E55EB2">
              <w:rPr>
                <w:i/>
              </w:rPr>
              <w:t xml:space="preserve">Name </w:t>
            </w:r>
            <w:r w:rsidR="007D387C" w:rsidRPr="00E55EB2">
              <w:rPr>
                <w:i/>
              </w:rPr>
              <w:t>for encryption</w:t>
            </w:r>
            <w:r w:rsidR="007D387C" w:rsidRPr="00E55EB2">
              <w:t xml:space="preserve"> </w:t>
            </w:r>
            <w:r w:rsidR="00441717" w:rsidRPr="00E55EB2">
              <w:t>for national consistency</w:t>
            </w:r>
          </w:p>
        </w:tc>
        <w:tc>
          <w:tcPr>
            <w:tcW w:w="3742" w:type="dxa"/>
            <w:tcBorders>
              <w:top w:val="single" w:sz="6" w:space="0" w:color="000000"/>
              <w:left w:val="single" w:sz="6" w:space="0" w:color="000000"/>
              <w:bottom w:val="single" w:sz="6" w:space="0" w:color="000000"/>
              <w:right w:val="nil"/>
            </w:tcBorders>
          </w:tcPr>
          <w:p w14:paraId="6CB6A63C" w14:textId="77777777" w:rsidR="00441717" w:rsidRDefault="00441717" w:rsidP="00F64313">
            <w:pPr>
              <w:pStyle w:val="Tabledescriptext"/>
            </w:pPr>
          </w:p>
        </w:tc>
      </w:tr>
    </w:tbl>
    <w:p w14:paraId="414789AE" w14:textId="77777777" w:rsidR="00520568" w:rsidRPr="005022D6" w:rsidRDefault="00F73895" w:rsidP="000D3688">
      <w:pPr>
        <w:pStyle w:val="H2Headings"/>
      </w:pPr>
      <w:bookmarkStart w:id="436" w:name="_Toc113785612"/>
      <w:bookmarkStart w:id="437" w:name="_Toc113785845"/>
      <w:bookmarkStart w:id="438" w:name="_Toc116875114"/>
      <w:bookmarkStart w:id="439" w:name="_Toc128472424"/>
      <w:bookmarkStart w:id="440" w:name="_Toc222218813"/>
      <w:r w:rsidRPr="005022D6">
        <w:lastRenderedPageBreak/>
        <w:t>Nominal h</w:t>
      </w:r>
      <w:r w:rsidR="00520568" w:rsidRPr="005022D6">
        <w:t>ours</w:t>
      </w:r>
      <w:bookmarkEnd w:id="436"/>
      <w:bookmarkEnd w:id="437"/>
      <w:bookmarkEnd w:id="438"/>
      <w:bookmarkEnd w:id="439"/>
      <w:bookmarkEnd w:id="440"/>
    </w:p>
    <w:p w14:paraId="7079C05C" w14:textId="77777777" w:rsidR="00AF765B" w:rsidRPr="005022D6" w:rsidRDefault="00F73895" w:rsidP="00B336D5">
      <w:pPr>
        <w:pStyle w:val="H3Parts"/>
      </w:pPr>
      <w:bookmarkStart w:id="441" w:name="_Toc113785613"/>
      <w:r w:rsidRPr="005022D6">
        <w:t>Definitional attributes</w:t>
      </w:r>
      <w:bookmarkEnd w:id="441"/>
    </w:p>
    <w:p w14:paraId="09D575B2" w14:textId="77777777" w:rsidR="00520568" w:rsidRPr="005022D6" w:rsidRDefault="00AF765B" w:rsidP="00AF765B">
      <w:pPr>
        <w:pStyle w:val="H4Parts"/>
      </w:pPr>
      <w:r w:rsidRPr="005022D6">
        <w:t>Definition</w:t>
      </w:r>
    </w:p>
    <w:p w14:paraId="5D10F345" w14:textId="193ECAD0" w:rsidR="00A95442" w:rsidRPr="005022D6" w:rsidRDefault="00A95442" w:rsidP="00A95442">
      <w:pPr>
        <w:pStyle w:val="Bodytext"/>
      </w:pPr>
      <w:bookmarkStart w:id="442" w:name="_Toc113785614"/>
      <w:r w:rsidRPr="005022D6">
        <w:rPr>
          <w:i/>
        </w:rPr>
        <w:t>Nominal hours</w:t>
      </w:r>
      <w:r w:rsidRPr="005022D6">
        <w:t xml:space="preserve"> is a value assigned to a program </w:t>
      </w:r>
      <w:r w:rsidR="006B6B6A" w:rsidRPr="005022D6">
        <w:t>or subject</w:t>
      </w:r>
      <w:r w:rsidRPr="005022D6">
        <w:t xml:space="preserve"> </w:t>
      </w:r>
      <w:r w:rsidR="00685209">
        <w:t>and</w:t>
      </w:r>
      <w:r w:rsidR="00685209" w:rsidRPr="005022D6">
        <w:t xml:space="preserve"> </w:t>
      </w:r>
      <w:r w:rsidRPr="005022D6">
        <w:t xml:space="preserve">nominally represents the anticipated hours of supervised training deemed necessary to conduct </w:t>
      </w:r>
      <w:r w:rsidR="000228BE" w:rsidRPr="005022D6">
        <w:t xml:space="preserve">the </w:t>
      </w:r>
      <w:r w:rsidRPr="005022D6">
        <w:t xml:space="preserve">training and assessment activities associated with the program </w:t>
      </w:r>
      <w:r w:rsidR="006B6B6A" w:rsidRPr="005022D6">
        <w:t>or subject</w:t>
      </w:r>
      <w:r w:rsidRPr="005022D6">
        <w:t>.</w:t>
      </w:r>
    </w:p>
    <w:p w14:paraId="6E519473" w14:textId="77777777" w:rsidR="00A95442" w:rsidRPr="005022D6" w:rsidRDefault="00A95442" w:rsidP="00A95442">
      <w:pPr>
        <w:pStyle w:val="H4Parts"/>
      </w:pPr>
      <w:r w:rsidRPr="005022D6">
        <w:t>Context</w:t>
      </w:r>
    </w:p>
    <w:p w14:paraId="4AB8FFAE" w14:textId="77777777" w:rsidR="00A95442" w:rsidRPr="005022D6" w:rsidRDefault="00A95442" w:rsidP="00A95442">
      <w:pPr>
        <w:pStyle w:val="Bodytext"/>
      </w:pPr>
      <w:r w:rsidRPr="005022D6">
        <w:rPr>
          <w:i/>
        </w:rPr>
        <w:t>Nominal hours</w:t>
      </w:r>
      <w:r w:rsidRPr="005022D6">
        <w:t xml:space="preserve"> is used to analyse training activity by nominal hours of supervised training.</w:t>
      </w:r>
    </w:p>
    <w:p w14:paraId="36359273" w14:textId="77777777" w:rsidR="00520568" w:rsidRPr="005022D6" w:rsidRDefault="00F73895" w:rsidP="004C26B3">
      <w:pPr>
        <w:pStyle w:val="H3Parts"/>
      </w:pPr>
      <w:r w:rsidRPr="005022D6">
        <w:t>Relational attributes</w:t>
      </w:r>
      <w:bookmarkEnd w:id="442"/>
    </w:p>
    <w:p w14:paraId="40401042" w14:textId="77777777" w:rsidR="00520568" w:rsidRPr="005022D6" w:rsidRDefault="00AF765B" w:rsidP="00B336D5">
      <w:pPr>
        <w:pStyle w:val="H4Parts"/>
      </w:pPr>
      <w:r w:rsidRPr="005022D6">
        <w:t>Rules</w:t>
      </w:r>
    </w:p>
    <w:p w14:paraId="74BC7C94" w14:textId="77777777" w:rsidR="00520568" w:rsidRPr="005022D6" w:rsidRDefault="00F73895" w:rsidP="001D6B56">
      <w:pPr>
        <w:pStyle w:val="Bodytext"/>
      </w:pPr>
      <w:r w:rsidRPr="005022D6">
        <w:rPr>
          <w:i/>
        </w:rPr>
        <w:t>Nominal hours</w:t>
      </w:r>
      <w:r w:rsidR="00520568" w:rsidRPr="005022D6">
        <w:t xml:space="preserve"> must be </w:t>
      </w:r>
      <w:r w:rsidR="00435C55" w:rsidRPr="005022D6">
        <w:t>an</w:t>
      </w:r>
      <w:r w:rsidR="00520568" w:rsidRPr="005022D6">
        <w:t xml:space="preserve"> </w:t>
      </w:r>
      <w:r w:rsidR="00435C55" w:rsidRPr="005022D6">
        <w:t>integer</w:t>
      </w:r>
      <w:r w:rsidR="00520568" w:rsidRPr="005022D6">
        <w:t>.</w:t>
      </w:r>
    </w:p>
    <w:p w14:paraId="7E043A57" w14:textId="77777777" w:rsidR="00A95442" w:rsidRPr="005022D6" w:rsidRDefault="00A95442" w:rsidP="00A95442">
      <w:pPr>
        <w:pStyle w:val="Bodytext"/>
      </w:pPr>
      <w:r w:rsidRPr="005022D6">
        <w:t xml:space="preserve">If </w:t>
      </w:r>
      <w:r w:rsidRPr="005022D6">
        <w:rPr>
          <w:i/>
        </w:rPr>
        <w:t>Nominal hours</w:t>
      </w:r>
      <w:r w:rsidRPr="005022D6">
        <w:t xml:space="preserve"> are zero, then the field must be recorded as ‘0000’.</w:t>
      </w:r>
    </w:p>
    <w:p w14:paraId="033F101F" w14:textId="77777777" w:rsidR="00A95442" w:rsidRPr="005022D6" w:rsidRDefault="00A95442" w:rsidP="00A95442">
      <w:pPr>
        <w:pStyle w:val="Bodytext"/>
      </w:pPr>
      <w:r w:rsidRPr="005022D6">
        <w:t xml:space="preserve">The value of </w:t>
      </w:r>
      <w:r w:rsidRPr="005022D6">
        <w:rPr>
          <w:i/>
        </w:rPr>
        <w:t>Nominal hours</w:t>
      </w:r>
      <w:r w:rsidRPr="005022D6">
        <w:t xml:space="preserve"> for a program </w:t>
      </w:r>
      <w:r w:rsidR="006B6B6A" w:rsidRPr="005022D6">
        <w:t>or subject</w:t>
      </w:r>
      <w:r w:rsidR="006B6B6A" w:rsidRPr="005022D6" w:rsidDel="006B6B6A">
        <w:t xml:space="preserve"> </w:t>
      </w:r>
      <w:r w:rsidRPr="005022D6">
        <w:t>must be the value of supervised nominal hours as determined by its accreditation or endorsement body.</w:t>
      </w:r>
    </w:p>
    <w:p w14:paraId="255A3A1F" w14:textId="77777777" w:rsidR="00A95442" w:rsidRPr="005022D6" w:rsidRDefault="00A95442" w:rsidP="00A95442">
      <w:pPr>
        <w:pStyle w:val="H4Parts"/>
      </w:pPr>
      <w:r w:rsidRPr="005022D6">
        <w:t>Guidelines for use</w:t>
      </w:r>
    </w:p>
    <w:p w14:paraId="11748E55" w14:textId="77777777" w:rsidR="00A95442" w:rsidRPr="005022D6" w:rsidRDefault="00A95442" w:rsidP="00A95442">
      <w:pPr>
        <w:pStyle w:val="Bodytext"/>
      </w:pPr>
      <w:r w:rsidRPr="005022D6">
        <w:rPr>
          <w:i/>
        </w:rPr>
        <w:t>Nominal hours</w:t>
      </w:r>
      <w:r w:rsidRPr="005022D6">
        <w:t xml:space="preserve"> generally represents the anticipated hours of structured supervised training and assessment.</w:t>
      </w:r>
    </w:p>
    <w:p w14:paraId="3F851FE8" w14:textId="3DE0D09A" w:rsidR="00793906" w:rsidRDefault="00A95442" w:rsidP="00A95442">
      <w:pPr>
        <w:pStyle w:val="Bodytext"/>
      </w:pPr>
      <w:r w:rsidRPr="005022D6">
        <w:t xml:space="preserve">The value of </w:t>
      </w:r>
      <w:r w:rsidRPr="005022D6">
        <w:rPr>
          <w:i/>
        </w:rPr>
        <w:t>Nominal hours</w:t>
      </w:r>
      <w:r w:rsidRPr="005022D6">
        <w:t xml:space="preserve"> should not include any prerequisites for the </w:t>
      </w:r>
      <w:r w:rsidR="00654D8B">
        <w:t>program</w:t>
      </w:r>
      <w:r w:rsidR="00685209">
        <w:t>s</w:t>
      </w:r>
      <w:r w:rsidR="00654D8B">
        <w:t xml:space="preserve"> or subject</w:t>
      </w:r>
      <w:r w:rsidR="00685209">
        <w:t>s</w:t>
      </w:r>
      <w:r w:rsidRPr="005022D6">
        <w:t xml:space="preserve"> that have previously been achieved. </w:t>
      </w:r>
      <w:r w:rsidRPr="005022D6">
        <w:rPr>
          <w:i/>
        </w:rPr>
        <w:t>Nominal hours</w:t>
      </w:r>
      <w:r w:rsidRPr="005022D6">
        <w:t xml:space="preserve"> are allocated assuming a typical classroom-based delivery and assessment strategy</w:t>
      </w:r>
      <w:r w:rsidR="00793906">
        <w:t>, irrespective of actual delivery method. Therefore, the nominal hours value for online subjects should represent the anticipated hours of supervised training and assessment that would be deemed necessary in a typical classroom-based delivery setting.</w:t>
      </w:r>
    </w:p>
    <w:p w14:paraId="7125D6A1" w14:textId="2B58FA8C" w:rsidR="00A95442" w:rsidRPr="005022D6" w:rsidRDefault="00793906" w:rsidP="00A95442">
      <w:pPr>
        <w:pStyle w:val="Bodytext"/>
      </w:pPr>
      <w:r>
        <w:t>Calculations of nominal hours should exclude</w:t>
      </w:r>
      <w:r w:rsidR="00A95442" w:rsidRPr="005022D6">
        <w:t xml:space="preserve"> hours associated with non-supervised work experience, field work, work placement or private study. In instances where a program </w:t>
      </w:r>
      <w:r w:rsidR="00BA57C9" w:rsidRPr="005022D6">
        <w:t>or subject</w:t>
      </w:r>
      <w:r w:rsidR="00BA57C9" w:rsidRPr="005022D6" w:rsidDel="00BA57C9">
        <w:t xml:space="preserve"> </w:t>
      </w:r>
      <w:r w:rsidR="00A95442" w:rsidRPr="005022D6">
        <w:t xml:space="preserve">consists entirely of one or more of these components, the </w:t>
      </w:r>
      <w:r w:rsidR="00A95442" w:rsidRPr="005022D6">
        <w:rPr>
          <w:i/>
        </w:rPr>
        <w:t>Nominal hours</w:t>
      </w:r>
      <w:r w:rsidR="00A95442" w:rsidRPr="005022D6">
        <w:t xml:space="preserve"> value must be ‘0000’.</w:t>
      </w:r>
    </w:p>
    <w:p w14:paraId="53A7C60A" w14:textId="77777777" w:rsidR="00A95442" w:rsidRPr="005022D6" w:rsidRDefault="00A95442" w:rsidP="00A95442">
      <w:pPr>
        <w:pStyle w:val="Bodytext"/>
      </w:pPr>
      <w:r w:rsidRPr="005022D6">
        <w:rPr>
          <w:i/>
        </w:rPr>
        <w:t>Nominal hours</w:t>
      </w:r>
      <w:r w:rsidRPr="005022D6">
        <w:t xml:space="preserve"> is generally specified in curriculum documentation (non-training package material) or implementation guides associated with national training packages.</w:t>
      </w:r>
    </w:p>
    <w:p w14:paraId="666548AB" w14:textId="51239B47" w:rsidR="00A95442" w:rsidRPr="005022D6" w:rsidRDefault="00A95442" w:rsidP="00A95442">
      <w:pPr>
        <w:pStyle w:val="Bodytext"/>
      </w:pPr>
      <w:r w:rsidRPr="005022D6">
        <w:t xml:space="preserve">Where a curriculum document or implementation guide shows fractional hours, the value must be rounded to the nearest whole number of hours with exact half-hours resolved by rounding up to the nearest integer. Where a curriculum document or implementation guide shows a range of hours, the value must be </w:t>
      </w:r>
      <w:r w:rsidR="00685209">
        <w:t xml:space="preserve">at the </w:t>
      </w:r>
      <w:r w:rsidRPr="005022D6">
        <w:t>mid</w:t>
      </w:r>
      <w:r w:rsidR="00685209">
        <w:t>-</w:t>
      </w:r>
      <w:r w:rsidRPr="005022D6">
        <w:t>point of the range and rounded up to the nearest integer.</w:t>
      </w:r>
    </w:p>
    <w:p w14:paraId="56A1BC8F" w14:textId="77777777" w:rsidR="000A1DD0" w:rsidRPr="005022D6" w:rsidRDefault="00A95442" w:rsidP="00A95442">
      <w:pPr>
        <w:pStyle w:val="Bodytext"/>
      </w:pPr>
      <w:r w:rsidRPr="005022D6">
        <w:rPr>
          <w:i/>
        </w:rPr>
        <w:t>Nominal hours</w:t>
      </w:r>
      <w:r w:rsidRPr="005022D6">
        <w:t xml:space="preserve"> represent</w:t>
      </w:r>
      <w:r w:rsidR="000228BE" w:rsidRPr="005022D6">
        <w:t>s</w:t>
      </w:r>
      <w:r w:rsidRPr="005022D6">
        <w:t xml:space="preserve"> the hours deemed necessary for the whole program </w:t>
      </w:r>
      <w:r w:rsidR="006B6B6A" w:rsidRPr="005022D6">
        <w:t>or subject</w:t>
      </w:r>
      <w:r w:rsidRPr="005022D6">
        <w:t>, whether or not delivery is within one collection period.</w:t>
      </w:r>
      <w:r w:rsidR="000A1DD0" w:rsidRPr="005022D6">
        <w:t xml:space="preserve"> </w:t>
      </w:r>
    </w:p>
    <w:p w14:paraId="15CB9E22" w14:textId="77777777" w:rsidR="005A7AB9" w:rsidRDefault="000D4D78" w:rsidP="005A7AB9">
      <w:pPr>
        <w:pStyle w:val="Bodytext"/>
        <w:spacing w:after="40"/>
      </w:pPr>
      <w:r>
        <w:t xml:space="preserve">Nominal hours for qualifications are found on the Victorian Purchasing Guide website at </w:t>
      </w:r>
    </w:p>
    <w:p w14:paraId="3F7E2C35" w14:textId="0C2027EC" w:rsidR="000D4D78" w:rsidRDefault="000A5C2D" w:rsidP="005A7AB9">
      <w:pPr>
        <w:pStyle w:val="Bodytext"/>
        <w:spacing w:after="120"/>
      </w:pPr>
      <w:r>
        <w:t>&lt;</w:t>
      </w:r>
      <w:hyperlink r:id="rId66" w:history="1">
        <w:r w:rsidR="001C4850">
          <w:rPr>
            <w:rStyle w:val="Hyperlink"/>
          </w:rPr>
          <w:t>https://www.vic.gov.au/victorian-training-package-purchasing-guides</w:t>
        </w:r>
      </w:hyperlink>
      <w:r>
        <w:t>&gt;.</w:t>
      </w:r>
    </w:p>
    <w:p w14:paraId="6672CD63" w14:textId="59E06EBF" w:rsidR="00EF47F5" w:rsidRPr="005022D6" w:rsidRDefault="00EF47F5" w:rsidP="00A95442">
      <w:pPr>
        <w:pStyle w:val="Bodytext"/>
      </w:pPr>
      <w:r w:rsidRPr="005022D6">
        <w:t>Nationally agreed hours for units of competency are found on the NCVER Portal at</w:t>
      </w:r>
      <w:r w:rsidRPr="005022D6">
        <w:rPr>
          <w:i/>
        </w:rPr>
        <w:t xml:space="preserve"> </w:t>
      </w:r>
      <w:r w:rsidR="00A56D57">
        <w:rPr>
          <w:i/>
        </w:rPr>
        <w:t>&lt;</w:t>
      </w:r>
      <w:hyperlink r:id="rId67" w:history="1">
        <w:r w:rsidR="00862213" w:rsidRPr="00862213">
          <w:rPr>
            <w:rStyle w:val="Hyperlink"/>
          </w:rPr>
          <w:t>https://www.ncver.edu.au/rto-hub/statistical-standard-software/nationally-agreed-nominal-hours/</w:t>
        </w:r>
      </w:hyperlink>
      <w:r w:rsidR="00A56D57">
        <w:t>&gt;</w:t>
      </w:r>
      <w:r w:rsidR="00A56D57">
        <w:rPr>
          <w:i/>
        </w:rPr>
        <w:t>.</w:t>
      </w:r>
      <w:r w:rsidR="00380058" w:rsidDel="00380058">
        <w:t xml:space="preserve"> </w:t>
      </w:r>
    </w:p>
    <w:p w14:paraId="5D3E2A87" w14:textId="77777777" w:rsidR="00520568" w:rsidRPr="005022D6" w:rsidRDefault="00F73895" w:rsidP="00F41A95">
      <w:pPr>
        <w:pStyle w:val="H4Parts"/>
      </w:pPr>
      <w:r w:rsidRPr="005022D6">
        <w:t>Related data</w:t>
      </w:r>
    </w:p>
    <w:p w14:paraId="34F25589" w14:textId="77777777" w:rsidR="00520568" w:rsidRPr="005022D6" w:rsidRDefault="00520568" w:rsidP="001D6B56">
      <w:pPr>
        <w:pStyle w:val="Bodytext"/>
      </w:pPr>
      <w:r w:rsidRPr="005022D6">
        <w:t>Not applicable</w:t>
      </w:r>
    </w:p>
    <w:p w14:paraId="4FC8301A" w14:textId="77777777" w:rsidR="00520568" w:rsidRPr="005022D6" w:rsidRDefault="00F73895" w:rsidP="00F41A95">
      <w:pPr>
        <w:pStyle w:val="H4Parts"/>
      </w:pPr>
      <w:r w:rsidRPr="005022D6">
        <w:t>Type of relationship</w:t>
      </w:r>
    </w:p>
    <w:p w14:paraId="4DEA2C49" w14:textId="77777777" w:rsidR="00520568" w:rsidRPr="005022D6" w:rsidRDefault="00520568" w:rsidP="001D6B56">
      <w:pPr>
        <w:pStyle w:val="Bodytext"/>
      </w:pPr>
      <w:r w:rsidRPr="005022D6">
        <w:t>Not applicable</w:t>
      </w:r>
    </w:p>
    <w:p w14:paraId="2BB1DA5E" w14:textId="77777777" w:rsidR="00520568" w:rsidRPr="005022D6" w:rsidRDefault="00F73895" w:rsidP="00F41A95">
      <w:pPr>
        <w:pStyle w:val="H4Parts"/>
      </w:pPr>
      <w:r w:rsidRPr="005022D6">
        <w:t>Classification sch</w:t>
      </w:r>
      <w:r w:rsidR="00AF765B" w:rsidRPr="005022D6">
        <w:t>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B75CD" w:rsidRPr="00F64313" w14:paraId="5209A189" w14:textId="77777777">
        <w:tc>
          <w:tcPr>
            <w:tcW w:w="1984" w:type="dxa"/>
          </w:tcPr>
          <w:p w14:paraId="61130690" w14:textId="77777777" w:rsidR="00EB75CD" w:rsidRPr="00F64313" w:rsidRDefault="00EB75CD" w:rsidP="00F64313">
            <w:pPr>
              <w:pStyle w:val="Tableheading"/>
              <w:jc w:val="left"/>
              <w:rPr>
                <w:bCs/>
              </w:rPr>
            </w:pPr>
            <w:r w:rsidRPr="00F64313">
              <w:rPr>
                <w:bCs/>
              </w:rPr>
              <w:t>Value</w:t>
            </w:r>
          </w:p>
        </w:tc>
        <w:tc>
          <w:tcPr>
            <w:tcW w:w="7124" w:type="dxa"/>
          </w:tcPr>
          <w:p w14:paraId="31EFA7EB" w14:textId="1518DED8" w:rsidR="00EB75CD" w:rsidRPr="00F64313" w:rsidRDefault="00557330" w:rsidP="00F64313">
            <w:pPr>
              <w:pStyle w:val="Tableheading"/>
              <w:jc w:val="left"/>
              <w:rPr>
                <w:bCs/>
              </w:rPr>
            </w:pPr>
            <w:r w:rsidRPr="00F64313">
              <w:rPr>
                <w:bCs/>
              </w:rPr>
              <w:t>Description</w:t>
            </w:r>
            <w:r w:rsidR="00D17ECC" w:rsidRPr="00F64313">
              <w:rPr>
                <w:bCs/>
              </w:rPr>
              <w:t xml:space="preserve"> – </w:t>
            </w:r>
            <w:r w:rsidR="00DB6678" w:rsidRPr="00F64313">
              <w:rPr>
                <w:bCs/>
              </w:rPr>
              <w:fldChar w:fldCharType="begin"/>
            </w:r>
            <w:r w:rsidR="00DB6678" w:rsidRPr="00F64313">
              <w:rPr>
                <w:bCs/>
              </w:rPr>
              <w:instrText xml:space="preserve"> STYLEREF  H2_Headings  \* MERGEFORMAT </w:instrText>
            </w:r>
            <w:r w:rsidR="00DB6678" w:rsidRPr="00F64313">
              <w:rPr>
                <w:bCs/>
              </w:rPr>
              <w:fldChar w:fldCharType="separate"/>
            </w:r>
            <w:r w:rsidR="00153EBD">
              <w:rPr>
                <w:bCs/>
                <w:noProof/>
              </w:rPr>
              <w:t>Nominal hours</w:t>
            </w:r>
            <w:r w:rsidR="00DB6678" w:rsidRPr="00F64313">
              <w:rPr>
                <w:bCs/>
                <w:noProof/>
              </w:rPr>
              <w:fldChar w:fldCharType="end"/>
            </w:r>
          </w:p>
        </w:tc>
      </w:tr>
      <w:tr w:rsidR="00EB75CD" w:rsidRPr="005022D6" w14:paraId="1DCA9079" w14:textId="77777777">
        <w:tc>
          <w:tcPr>
            <w:tcW w:w="1984" w:type="dxa"/>
          </w:tcPr>
          <w:p w14:paraId="5686E354" w14:textId="77777777" w:rsidR="00EB75CD" w:rsidRPr="005022D6" w:rsidRDefault="00F73895" w:rsidP="00F64313">
            <w:pPr>
              <w:pStyle w:val="Tabledescriptext"/>
            </w:pPr>
            <w:r w:rsidRPr="005022D6">
              <w:t>0000</w:t>
            </w:r>
            <w:r w:rsidR="0048067E" w:rsidRPr="005022D6">
              <w:t>–</w:t>
            </w:r>
            <w:r w:rsidR="00EB75CD" w:rsidRPr="005022D6">
              <w:t>9999</w:t>
            </w:r>
          </w:p>
        </w:tc>
        <w:tc>
          <w:tcPr>
            <w:tcW w:w="7124" w:type="dxa"/>
          </w:tcPr>
          <w:p w14:paraId="0FCBF033" w14:textId="77777777" w:rsidR="00EB75CD" w:rsidRPr="005022D6" w:rsidRDefault="00A95442" w:rsidP="00F64313">
            <w:pPr>
              <w:pStyle w:val="Tabledescriptext"/>
            </w:pPr>
            <w:r w:rsidRPr="005022D6">
              <w:t>Value that nominally represents anticipated hours of supervised training</w:t>
            </w:r>
            <w:r w:rsidR="005A748F" w:rsidRPr="005022D6">
              <w:t xml:space="preserve"> for a program or subject</w:t>
            </w:r>
          </w:p>
        </w:tc>
      </w:tr>
    </w:tbl>
    <w:p w14:paraId="7F15316B" w14:textId="77777777" w:rsidR="00520568" w:rsidRPr="005022D6" w:rsidRDefault="00BD0869" w:rsidP="00F7041F">
      <w:pPr>
        <w:pStyle w:val="H4Parts"/>
      </w:pPr>
      <w:r w:rsidRPr="005022D6">
        <w:t>Question</w:t>
      </w:r>
    </w:p>
    <w:p w14:paraId="6B15D04D" w14:textId="77777777" w:rsidR="00520568" w:rsidRPr="005022D6" w:rsidRDefault="00520568" w:rsidP="00031A31">
      <w:pPr>
        <w:pStyle w:val="Bodytext"/>
      </w:pPr>
      <w:r w:rsidRPr="005022D6">
        <w:t>Not applicable</w:t>
      </w:r>
    </w:p>
    <w:p w14:paraId="3EE512AF" w14:textId="77777777" w:rsidR="00520568" w:rsidRPr="005022D6" w:rsidRDefault="00F73895" w:rsidP="0009072E">
      <w:pPr>
        <w:pStyle w:val="H3Parts"/>
      </w:pPr>
      <w:bookmarkStart w:id="443" w:name="_Toc113785615"/>
      <w:r w:rsidRPr="005022D6">
        <w:lastRenderedPageBreak/>
        <w:t>Format attributes</w:t>
      </w:r>
      <w:bookmarkEnd w:id="443"/>
    </w:p>
    <w:p w14:paraId="750A8F06" w14:textId="77777777" w:rsidR="00520568" w:rsidRPr="00F64313" w:rsidRDefault="00520568" w:rsidP="00F64313">
      <w:pPr>
        <w:pStyle w:val="Bodytext"/>
      </w:pPr>
      <w:r w:rsidRPr="00F64313">
        <w:t>Length:</w:t>
      </w:r>
      <w:r w:rsidRPr="00F64313">
        <w:tab/>
      </w:r>
      <w:r w:rsidR="00F64313">
        <w:tab/>
      </w:r>
      <w:r w:rsidRPr="00F64313">
        <w:t>4</w:t>
      </w:r>
    </w:p>
    <w:p w14:paraId="311DD603" w14:textId="77777777" w:rsidR="00520568" w:rsidRPr="00F64313" w:rsidRDefault="00520568" w:rsidP="00F64313">
      <w:pPr>
        <w:pStyle w:val="Bodytext"/>
      </w:pPr>
      <w:r w:rsidRPr="00F64313">
        <w:t>Type:</w:t>
      </w:r>
      <w:r w:rsidRPr="00F64313">
        <w:tab/>
      </w:r>
      <w:r w:rsidR="00F64313">
        <w:tab/>
      </w:r>
      <w:r w:rsidRPr="00F64313">
        <w:t>numeric</w:t>
      </w:r>
    </w:p>
    <w:p w14:paraId="60A7FC3E" w14:textId="77777777" w:rsidR="00520568" w:rsidRPr="00F64313" w:rsidRDefault="00C314D5" w:rsidP="00F64313">
      <w:pPr>
        <w:pStyle w:val="Bodytext"/>
      </w:pPr>
      <w:r w:rsidRPr="00F64313">
        <w:t>Justification:</w:t>
      </w:r>
      <w:r w:rsidR="00520568" w:rsidRPr="00F64313">
        <w:tab/>
      </w:r>
      <w:r w:rsidR="00F64313">
        <w:tab/>
      </w:r>
      <w:r w:rsidR="00520568" w:rsidRPr="00F64313">
        <w:t>right</w:t>
      </w:r>
    </w:p>
    <w:p w14:paraId="2784B77C" w14:textId="77777777" w:rsidR="00520568" w:rsidRPr="00F64313" w:rsidRDefault="00F73895" w:rsidP="00F64313">
      <w:pPr>
        <w:pStyle w:val="Bodytext"/>
      </w:pPr>
      <w:r w:rsidRPr="00F64313">
        <w:t>Fill character:</w:t>
      </w:r>
      <w:r w:rsidR="00520568" w:rsidRPr="00F64313">
        <w:tab/>
      </w:r>
      <w:r w:rsidR="00F64313">
        <w:tab/>
      </w:r>
      <w:r w:rsidR="00520568" w:rsidRPr="00F64313">
        <w:t>zero</w:t>
      </w:r>
    </w:p>
    <w:p w14:paraId="297FC52C" w14:textId="77777777" w:rsidR="00520568" w:rsidRPr="00F64313" w:rsidRDefault="00520568" w:rsidP="00F64313">
      <w:pPr>
        <w:pStyle w:val="Bodytext"/>
      </w:pPr>
      <w:r w:rsidRPr="00F64313">
        <w:t>Permitted data element value:</w:t>
      </w:r>
      <w:r w:rsidRPr="00F64313">
        <w:tab/>
      </w:r>
      <w:r w:rsidR="00116202" w:rsidRPr="00F64313">
        <w:t>not applicable</w:t>
      </w:r>
    </w:p>
    <w:p w14:paraId="25BBFA82" w14:textId="77777777" w:rsidR="00520568" w:rsidRPr="005022D6" w:rsidRDefault="00F73895" w:rsidP="0009072E">
      <w:pPr>
        <w:pStyle w:val="H3Parts"/>
      </w:pPr>
      <w:bookmarkStart w:id="444" w:name="_Toc113785616"/>
      <w:r w:rsidRPr="005022D6">
        <w:t>Administrative attributes</w:t>
      </w:r>
      <w:bookmarkEnd w:id="444"/>
    </w:p>
    <w:p w14:paraId="378618AE" w14:textId="77777777" w:rsidR="00520568" w:rsidRPr="005022D6" w:rsidRDefault="00AF765B" w:rsidP="00112D80">
      <w:pPr>
        <w:pStyle w:val="H4Parts"/>
      </w:pPr>
      <w:r w:rsidRPr="005022D6">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780"/>
        <w:gridCol w:w="3780"/>
      </w:tblGrid>
      <w:tr w:rsidR="00A73B3C" w:rsidRPr="00F64313" w14:paraId="789083BA" w14:textId="77777777" w:rsidTr="005F69FC">
        <w:tc>
          <w:tcPr>
            <w:tcW w:w="1728" w:type="dxa"/>
            <w:tcBorders>
              <w:top w:val="single" w:sz="12" w:space="0" w:color="000000"/>
              <w:left w:val="nil"/>
              <w:bottom w:val="single" w:sz="6" w:space="0" w:color="000000"/>
              <w:right w:val="single" w:sz="6" w:space="0" w:color="000000"/>
            </w:tcBorders>
          </w:tcPr>
          <w:p w14:paraId="2E6DA1AE" w14:textId="77777777" w:rsidR="00A73B3C" w:rsidRPr="00F64313" w:rsidRDefault="00A73B3C" w:rsidP="00F64313">
            <w:pPr>
              <w:pStyle w:val="Tableheading"/>
              <w:jc w:val="left"/>
              <w:rPr>
                <w:bCs/>
              </w:rPr>
            </w:pPr>
            <w:r w:rsidRPr="00F64313">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3EE05B37" w14:textId="77777777" w:rsidR="00A73B3C" w:rsidRPr="00F64313" w:rsidRDefault="000A6BCD" w:rsidP="00F64313">
            <w:pPr>
              <w:pStyle w:val="Tableheading"/>
              <w:jc w:val="left"/>
              <w:rPr>
                <w:bCs/>
              </w:rPr>
            </w:pPr>
            <w:r w:rsidRPr="00F64313">
              <w:rPr>
                <w:bCs/>
              </w:rPr>
              <w:t>VET</w:t>
            </w:r>
            <w:r w:rsidR="00F73895" w:rsidRPr="00F64313">
              <w:rPr>
                <w:bCs/>
              </w:rPr>
              <w:t xml:space="preserve"> provider</w:t>
            </w:r>
          </w:p>
        </w:tc>
        <w:tc>
          <w:tcPr>
            <w:tcW w:w="3780" w:type="dxa"/>
            <w:tcBorders>
              <w:top w:val="single" w:sz="12" w:space="0" w:color="000000"/>
              <w:left w:val="single" w:sz="6" w:space="0" w:color="000000"/>
              <w:bottom w:val="single" w:sz="6" w:space="0" w:color="000000"/>
              <w:right w:val="nil"/>
            </w:tcBorders>
          </w:tcPr>
          <w:p w14:paraId="40182000" w14:textId="77777777" w:rsidR="00A73B3C" w:rsidRPr="00F64313" w:rsidRDefault="00A73B3C" w:rsidP="00F64313">
            <w:pPr>
              <w:pStyle w:val="Tableheading"/>
              <w:jc w:val="left"/>
              <w:rPr>
                <w:bCs/>
              </w:rPr>
            </w:pPr>
            <w:r w:rsidRPr="00F64313">
              <w:rPr>
                <w:bCs/>
              </w:rPr>
              <w:t>Apprenticeship</w:t>
            </w:r>
          </w:p>
        </w:tc>
      </w:tr>
      <w:tr w:rsidR="00A73B3C" w:rsidRPr="005022D6" w14:paraId="570BC51A" w14:textId="77777777" w:rsidTr="005F69FC">
        <w:tc>
          <w:tcPr>
            <w:tcW w:w="1728" w:type="dxa"/>
            <w:tcBorders>
              <w:top w:val="single" w:sz="6" w:space="0" w:color="000000"/>
              <w:left w:val="nil"/>
              <w:bottom w:val="single" w:sz="6" w:space="0" w:color="000000"/>
              <w:right w:val="single" w:sz="6" w:space="0" w:color="000000"/>
            </w:tcBorders>
          </w:tcPr>
          <w:p w14:paraId="5B1A6DB4" w14:textId="77777777" w:rsidR="00A73B3C" w:rsidRPr="005022D6" w:rsidRDefault="00A73B3C" w:rsidP="00F64313">
            <w:pPr>
              <w:pStyle w:val="Tabledescriptext"/>
            </w:pPr>
            <w:r w:rsidRPr="005022D6">
              <w:t>Release 1.0</w:t>
            </w:r>
          </w:p>
        </w:tc>
        <w:tc>
          <w:tcPr>
            <w:tcW w:w="3780" w:type="dxa"/>
            <w:tcBorders>
              <w:top w:val="single" w:sz="6" w:space="0" w:color="000000"/>
              <w:left w:val="single" w:sz="6" w:space="0" w:color="000000"/>
              <w:bottom w:val="single" w:sz="6" w:space="0" w:color="000000"/>
              <w:right w:val="single" w:sz="6" w:space="0" w:color="000000"/>
            </w:tcBorders>
          </w:tcPr>
          <w:p w14:paraId="1FEF8B67" w14:textId="6888FC70" w:rsidR="00A73B3C" w:rsidRPr="009B1B49" w:rsidRDefault="00DD0E93" w:rsidP="009B1B49">
            <w:pPr>
              <w:pStyle w:val="Tabledescriptext"/>
              <w:rPr>
                <w:b/>
                <w:bCs/>
              </w:rPr>
            </w:pPr>
            <w:r>
              <w:rPr>
                <w:b/>
                <w:bCs/>
              </w:rPr>
              <w:t xml:space="preserve">Introduced </w:t>
            </w:r>
            <w:r w:rsidR="00A73B3C" w:rsidRPr="009B1B49">
              <w:rPr>
                <w:b/>
                <w:bCs/>
              </w:rPr>
              <w:t>1 January 1994</w:t>
            </w:r>
          </w:p>
          <w:p w14:paraId="43C3AF4E" w14:textId="77777777" w:rsidR="00A73B3C" w:rsidRPr="005022D6" w:rsidRDefault="00F73895" w:rsidP="00F64313">
            <w:pPr>
              <w:pStyle w:val="Tabledescriptext"/>
              <w:rPr>
                <w:i/>
              </w:rPr>
            </w:pPr>
            <w:r w:rsidRPr="005022D6">
              <w:rPr>
                <w:i/>
              </w:rPr>
              <w:t>Curriculum hours</w:t>
            </w:r>
          </w:p>
        </w:tc>
        <w:tc>
          <w:tcPr>
            <w:tcW w:w="3780" w:type="dxa"/>
            <w:tcBorders>
              <w:top w:val="single" w:sz="6" w:space="0" w:color="000000"/>
              <w:left w:val="single" w:sz="6" w:space="0" w:color="000000"/>
              <w:bottom w:val="single" w:sz="6" w:space="0" w:color="000000"/>
              <w:right w:val="nil"/>
            </w:tcBorders>
          </w:tcPr>
          <w:p w14:paraId="452928B7" w14:textId="77777777" w:rsidR="00A73B3C" w:rsidRPr="005022D6" w:rsidRDefault="00A73B3C" w:rsidP="00F64313">
            <w:pPr>
              <w:pStyle w:val="Tabledescriptext"/>
            </w:pPr>
          </w:p>
        </w:tc>
      </w:tr>
      <w:tr w:rsidR="00A73B3C" w:rsidRPr="005022D6" w14:paraId="3FF7BD14" w14:textId="77777777" w:rsidTr="005F69FC">
        <w:tc>
          <w:tcPr>
            <w:tcW w:w="1728" w:type="dxa"/>
            <w:tcBorders>
              <w:top w:val="single" w:sz="6" w:space="0" w:color="000000"/>
              <w:left w:val="nil"/>
              <w:bottom w:val="single" w:sz="6" w:space="0" w:color="000000"/>
              <w:right w:val="single" w:sz="6" w:space="0" w:color="000000"/>
            </w:tcBorders>
          </w:tcPr>
          <w:p w14:paraId="7995615D" w14:textId="77777777" w:rsidR="00A73B3C" w:rsidRPr="005022D6" w:rsidRDefault="00A73B3C" w:rsidP="00F64313">
            <w:pPr>
              <w:pStyle w:val="Tabledescriptext"/>
            </w:pPr>
            <w:r w:rsidRPr="005022D6">
              <w:t>Release 3.0</w:t>
            </w:r>
          </w:p>
        </w:tc>
        <w:tc>
          <w:tcPr>
            <w:tcW w:w="3780" w:type="dxa"/>
            <w:tcBorders>
              <w:top w:val="single" w:sz="6" w:space="0" w:color="000000"/>
              <w:left w:val="single" w:sz="6" w:space="0" w:color="000000"/>
              <w:bottom w:val="single" w:sz="6" w:space="0" w:color="000000"/>
              <w:right w:val="single" w:sz="6" w:space="0" w:color="000000"/>
            </w:tcBorders>
          </w:tcPr>
          <w:p w14:paraId="72C534B4" w14:textId="68055282" w:rsidR="00A73B3C" w:rsidRPr="009B1B49" w:rsidRDefault="00DD0E93" w:rsidP="009B1B49">
            <w:pPr>
              <w:pStyle w:val="Tabledescriptext"/>
              <w:rPr>
                <w:b/>
                <w:bCs/>
              </w:rPr>
            </w:pPr>
            <w:r>
              <w:rPr>
                <w:b/>
                <w:bCs/>
              </w:rPr>
              <w:t xml:space="preserve">Revised </w:t>
            </w:r>
            <w:r w:rsidR="00A73B3C" w:rsidRPr="009B1B49">
              <w:rPr>
                <w:b/>
                <w:bCs/>
              </w:rPr>
              <w:t>1 January 1999</w:t>
            </w:r>
          </w:p>
          <w:p w14:paraId="1283CA6A" w14:textId="77777777" w:rsidR="00A73B3C" w:rsidRPr="005022D6" w:rsidRDefault="00A73B3C" w:rsidP="001A63F8">
            <w:pPr>
              <w:pStyle w:val="Tabledescriptext"/>
            </w:pPr>
            <w:r w:rsidRPr="005022D6">
              <w:t xml:space="preserve">Renamed </w:t>
            </w:r>
            <w:r w:rsidR="00F73895" w:rsidRPr="005022D6">
              <w:rPr>
                <w:i/>
              </w:rPr>
              <w:t>Nominal h</w:t>
            </w:r>
            <w:r w:rsidRPr="005022D6">
              <w:rPr>
                <w:i/>
              </w:rPr>
              <w:t>ours</w:t>
            </w:r>
            <w:r w:rsidR="007E2534" w:rsidRPr="005022D6">
              <w:rPr>
                <w:i/>
              </w:rPr>
              <w:t xml:space="preserve"> </w:t>
            </w:r>
            <w:r w:rsidR="001A63F8">
              <w:rPr>
                <w:rFonts w:cs="Arial"/>
                <w:i/>
              </w:rPr>
              <w:t>–</w:t>
            </w:r>
            <w:r w:rsidR="007E2534" w:rsidRPr="005022D6">
              <w:rPr>
                <w:i/>
              </w:rPr>
              <w:t xml:space="preserve"> </w:t>
            </w:r>
            <w:r w:rsidR="00F73895" w:rsidRPr="005022D6">
              <w:rPr>
                <w:i/>
              </w:rPr>
              <w:t>s</w:t>
            </w:r>
            <w:r w:rsidRPr="005022D6">
              <w:rPr>
                <w:i/>
              </w:rPr>
              <w:t>upervised</w:t>
            </w:r>
          </w:p>
        </w:tc>
        <w:tc>
          <w:tcPr>
            <w:tcW w:w="3780" w:type="dxa"/>
            <w:tcBorders>
              <w:top w:val="single" w:sz="6" w:space="0" w:color="000000"/>
              <w:left w:val="single" w:sz="6" w:space="0" w:color="000000"/>
              <w:bottom w:val="single" w:sz="6" w:space="0" w:color="000000"/>
              <w:right w:val="nil"/>
            </w:tcBorders>
          </w:tcPr>
          <w:p w14:paraId="64F90312" w14:textId="77777777" w:rsidR="00A73B3C" w:rsidRPr="005022D6" w:rsidRDefault="00A73B3C" w:rsidP="00F64313">
            <w:pPr>
              <w:pStyle w:val="Tabledescriptext"/>
            </w:pPr>
          </w:p>
        </w:tc>
      </w:tr>
      <w:tr w:rsidR="00A73B3C" w:rsidRPr="005022D6" w14:paraId="1F8DF696" w14:textId="77777777" w:rsidTr="005F69FC">
        <w:tc>
          <w:tcPr>
            <w:tcW w:w="1728" w:type="dxa"/>
            <w:tcBorders>
              <w:top w:val="single" w:sz="6" w:space="0" w:color="000000"/>
              <w:left w:val="nil"/>
              <w:bottom w:val="single" w:sz="6" w:space="0" w:color="000000"/>
              <w:right w:val="single" w:sz="6" w:space="0" w:color="000000"/>
            </w:tcBorders>
          </w:tcPr>
          <w:p w14:paraId="1E1D858E" w14:textId="77777777" w:rsidR="00A73B3C" w:rsidRPr="005022D6" w:rsidRDefault="00A73B3C" w:rsidP="00F64313">
            <w:pPr>
              <w:pStyle w:val="Tabledescriptext"/>
            </w:pPr>
            <w:r w:rsidRPr="005022D6">
              <w:t>Release 5.0</w:t>
            </w:r>
          </w:p>
        </w:tc>
        <w:tc>
          <w:tcPr>
            <w:tcW w:w="3780" w:type="dxa"/>
            <w:tcBorders>
              <w:top w:val="single" w:sz="6" w:space="0" w:color="000000"/>
              <w:left w:val="single" w:sz="6" w:space="0" w:color="000000"/>
              <w:bottom w:val="single" w:sz="6" w:space="0" w:color="000000"/>
              <w:right w:val="single" w:sz="6" w:space="0" w:color="000000"/>
            </w:tcBorders>
          </w:tcPr>
          <w:p w14:paraId="6D995187" w14:textId="2552092A" w:rsidR="00A73B3C" w:rsidRPr="009B1B49" w:rsidRDefault="00DD0E93" w:rsidP="009B1B49">
            <w:pPr>
              <w:pStyle w:val="Tabledescriptext"/>
              <w:rPr>
                <w:b/>
                <w:bCs/>
              </w:rPr>
            </w:pPr>
            <w:r>
              <w:rPr>
                <w:b/>
                <w:bCs/>
              </w:rPr>
              <w:t xml:space="preserve">Revised </w:t>
            </w:r>
            <w:r w:rsidR="00A73B3C" w:rsidRPr="009B1B49">
              <w:rPr>
                <w:b/>
                <w:bCs/>
              </w:rPr>
              <w:t>1 January 2003</w:t>
            </w:r>
          </w:p>
          <w:p w14:paraId="2DD9AA0C" w14:textId="77777777" w:rsidR="00A73B3C" w:rsidRPr="005022D6" w:rsidRDefault="00A73B3C" w:rsidP="00F64313">
            <w:pPr>
              <w:pStyle w:val="Tabledescriptext"/>
            </w:pPr>
            <w:r w:rsidRPr="005022D6">
              <w:t xml:space="preserve">Renamed </w:t>
            </w:r>
            <w:r w:rsidRPr="005022D6">
              <w:rPr>
                <w:i/>
              </w:rPr>
              <w:t xml:space="preserve">Nominal </w:t>
            </w:r>
            <w:r w:rsidR="00F73895" w:rsidRPr="005022D6">
              <w:rPr>
                <w:i/>
              </w:rPr>
              <w:t>hours</w:t>
            </w:r>
          </w:p>
        </w:tc>
        <w:tc>
          <w:tcPr>
            <w:tcW w:w="3780" w:type="dxa"/>
            <w:tcBorders>
              <w:top w:val="single" w:sz="6" w:space="0" w:color="000000"/>
              <w:left w:val="single" w:sz="6" w:space="0" w:color="000000"/>
              <w:bottom w:val="single" w:sz="6" w:space="0" w:color="000000"/>
              <w:right w:val="nil"/>
            </w:tcBorders>
          </w:tcPr>
          <w:p w14:paraId="125D4788" w14:textId="77777777" w:rsidR="00A73B3C" w:rsidRPr="005022D6" w:rsidRDefault="00A73B3C" w:rsidP="00F64313">
            <w:pPr>
              <w:pStyle w:val="Tabledescriptext"/>
            </w:pPr>
          </w:p>
        </w:tc>
      </w:tr>
    </w:tbl>
    <w:p w14:paraId="2439AB97" w14:textId="77777777" w:rsidR="00A73B3C" w:rsidRPr="005022D6" w:rsidRDefault="00A73B3C" w:rsidP="00A73B3C">
      <w:pPr>
        <w:pStyle w:val="Bodytext"/>
        <w:rPr>
          <w:lang w:eastAsia="en-AU"/>
        </w:rPr>
      </w:pPr>
    </w:p>
    <w:tbl>
      <w:tblPr>
        <w:tblW w:w="946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740"/>
      </w:tblGrid>
      <w:tr w:rsidR="00A73B3C" w:rsidRPr="005022D6" w14:paraId="51741874" w14:textId="77777777" w:rsidTr="005F69FC">
        <w:tc>
          <w:tcPr>
            <w:tcW w:w="9468" w:type="dxa"/>
            <w:gridSpan w:val="2"/>
          </w:tcPr>
          <w:p w14:paraId="53788430" w14:textId="77777777" w:rsidR="00A73B3C" w:rsidRPr="005022D6" w:rsidRDefault="00F73895" w:rsidP="005F69FC">
            <w:pPr>
              <w:pStyle w:val="Tableheading"/>
            </w:pPr>
            <w:r w:rsidRPr="005022D6">
              <w:t>Data element definitions</w:t>
            </w:r>
          </w:p>
        </w:tc>
      </w:tr>
      <w:tr w:rsidR="00A73B3C" w:rsidRPr="00D200D4" w14:paraId="333AD485" w14:textId="77777777" w:rsidTr="005F69FC">
        <w:tc>
          <w:tcPr>
            <w:tcW w:w="1728" w:type="dxa"/>
          </w:tcPr>
          <w:p w14:paraId="6DDAED02" w14:textId="77777777" w:rsidR="00A73B3C" w:rsidRPr="005022D6" w:rsidRDefault="00A73B3C" w:rsidP="00F64313">
            <w:pPr>
              <w:pStyle w:val="Tabledescriptext"/>
            </w:pPr>
            <w:r w:rsidRPr="005022D6">
              <w:t>Edition 2.1</w:t>
            </w:r>
          </w:p>
        </w:tc>
        <w:tc>
          <w:tcPr>
            <w:tcW w:w="7740" w:type="dxa"/>
          </w:tcPr>
          <w:p w14:paraId="02C361E3" w14:textId="55A84BF9" w:rsidR="00A73B3C" w:rsidRPr="009B1B49" w:rsidRDefault="00DD0E93" w:rsidP="009B1B49">
            <w:pPr>
              <w:pStyle w:val="Tabledescriptext"/>
              <w:rPr>
                <w:b/>
                <w:bCs/>
              </w:rPr>
            </w:pPr>
            <w:r>
              <w:rPr>
                <w:b/>
                <w:bCs/>
              </w:rPr>
              <w:t xml:space="preserve">Revised </w:t>
            </w:r>
            <w:r w:rsidR="00A73B3C" w:rsidRPr="009B1B49">
              <w:rPr>
                <w:b/>
                <w:bCs/>
              </w:rPr>
              <w:t>1 January 2012</w:t>
            </w:r>
          </w:p>
          <w:p w14:paraId="1C8EF432" w14:textId="17B001D3" w:rsidR="00A73B3C" w:rsidRPr="00D200D4" w:rsidRDefault="00A73B3C" w:rsidP="001A63F8">
            <w:pPr>
              <w:pStyle w:val="Tabledescriptext"/>
            </w:pPr>
            <w:r w:rsidRPr="005022D6">
              <w:t xml:space="preserve">Removed </w:t>
            </w:r>
            <w:r w:rsidR="00D200D4" w:rsidRPr="005022D6">
              <w:t xml:space="preserve">rule </w:t>
            </w:r>
            <w:r w:rsidRPr="005022D6">
              <w:t>‘</w:t>
            </w:r>
            <w:r w:rsidR="00F73895" w:rsidRPr="005022D6">
              <w:rPr>
                <w:i/>
              </w:rPr>
              <w:t>Nominal h</w:t>
            </w:r>
            <w:r w:rsidRPr="005022D6">
              <w:rPr>
                <w:i/>
              </w:rPr>
              <w:t>ours</w:t>
            </w:r>
            <w:r w:rsidR="00F73895" w:rsidRPr="005022D6">
              <w:t xml:space="preserve"> must be in the range 0000</w:t>
            </w:r>
            <w:r w:rsidR="001A63F8">
              <w:rPr>
                <w:rFonts w:cs="Arial"/>
              </w:rPr>
              <w:t>–</w:t>
            </w:r>
            <w:r w:rsidRPr="005022D6">
              <w:t>0400 hours’</w:t>
            </w:r>
          </w:p>
        </w:tc>
      </w:tr>
    </w:tbl>
    <w:p w14:paraId="72F7BF31" w14:textId="77777777" w:rsidR="00A73B3C" w:rsidRPr="00A73B3C" w:rsidRDefault="00A73B3C" w:rsidP="00A73B3C">
      <w:pPr>
        <w:pStyle w:val="Bodytext"/>
        <w:rPr>
          <w:lang w:eastAsia="en-AU"/>
        </w:rPr>
      </w:pPr>
    </w:p>
    <w:p w14:paraId="0287181F" w14:textId="77777777" w:rsidR="00136C56" w:rsidRPr="004628CC" w:rsidRDefault="00136C56" w:rsidP="00136C56">
      <w:pPr>
        <w:pStyle w:val="H2Headings"/>
      </w:pPr>
      <w:bookmarkStart w:id="445" w:name="_Toc222218814"/>
      <w:bookmarkStart w:id="446" w:name="_Toc113785622"/>
      <w:bookmarkStart w:id="447" w:name="_Toc113785847"/>
      <w:bookmarkStart w:id="448" w:name="_Toc116875116"/>
      <w:bookmarkStart w:id="449" w:name="_Toc128472425"/>
      <w:r w:rsidRPr="004628CC">
        <w:lastRenderedPageBreak/>
        <w:t>OSCA identifier</w:t>
      </w:r>
      <w:bookmarkEnd w:id="445"/>
    </w:p>
    <w:p w14:paraId="13B4FE88" w14:textId="77777777" w:rsidR="00136C56" w:rsidRPr="002261A3" w:rsidRDefault="00136C56" w:rsidP="00136C56">
      <w:pPr>
        <w:pStyle w:val="H3Parts"/>
      </w:pPr>
      <w:r>
        <w:t>Definitional a</w:t>
      </w:r>
      <w:r w:rsidRPr="002261A3">
        <w:t>ttributes</w:t>
      </w:r>
    </w:p>
    <w:p w14:paraId="219573C3" w14:textId="77777777" w:rsidR="00136C56" w:rsidRPr="002261A3" w:rsidRDefault="00136C56" w:rsidP="00136C56">
      <w:pPr>
        <w:pStyle w:val="H4Parts"/>
      </w:pPr>
      <w:r w:rsidRPr="002261A3">
        <w:t>Definition</w:t>
      </w:r>
    </w:p>
    <w:p w14:paraId="7D86CDD6" w14:textId="77777777" w:rsidR="00136C56" w:rsidRPr="004628CC" w:rsidRDefault="00136C56" w:rsidP="00136C56">
      <w:pPr>
        <w:pStyle w:val="Bodytext"/>
        <w:rPr>
          <w:iCs/>
        </w:rPr>
      </w:pPr>
      <w:r w:rsidRPr="004628CC">
        <w:rPr>
          <w:iCs/>
        </w:rPr>
        <w:t>OSCA identifier is a code that uniquely identifies the type of occupation that may be expected for those undertaking a program of study.</w:t>
      </w:r>
    </w:p>
    <w:p w14:paraId="37938E51" w14:textId="77777777" w:rsidR="00136C56" w:rsidRPr="004628CC" w:rsidRDefault="00136C56" w:rsidP="00136C56">
      <w:pPr>
        <w:pStyle w:val="Bodytext"/>
        <w:rPr>
          <w:iCs/>
        </w:rPr>
      </w:pPr>
      <w:r w:rsidRPr="004628CC">
        <w:rPr>
          <w:iCs/>
        </w:rPr>
        <w:t xml:space="preserve">The classification is based on the Occupation Standard Classification for Australia (OSCA), 2024-version-1.0. </w:t>
      </w:r>
    </w:p>
    <w:p w14:paraId="32C791C4" w14:textId="77777777" w:rsidR="00136C56" w:rsidRPr="004628CC" w:rsidRDefault="00136C56" w:rsidP="00136C56">
      <w:pPr>
        <w:pStyle w:val="H4Parts"/>
        <w:rPr>
          <w:iCs/>
        </w:rPr>
      </w:pPr>
      <w:r w:rsidRPr="004628CC">
        <w:rPr>
          <w:iCs/>
        </w:rPr>
        <w:t>Context</w:t>
      </w:r>
    </w:p>
    <w:p w14:paraId="2D2FEBF7" w14:textId="77777777" w:rsidR="00136C56" w:rsidRPr="004628CC" w:rsidRDefault="00136C56" w:rsidP="00136C56">
      <w:pPr>
        <w:pStyle w:val="Bodytext"/>
        <w:rPr>
          <w:iCs/>
        </w:rPr>
      </w:pPr>
      <w:r w:rsidRPr="004628CC">
        <w:rPr>
          <w:iCs/>
        </w:rPr>
        <w:t>OSCA Identifier is used to profile Programs by occupational areas.</w:t>
      </w:r>
    </w:p>
    <w:p w14:paraId="227C1B74" w14:textId="77777777" w:rsidR="00136C56" w:rsidRPr="006E3EF1" w:rsidRDefault="00136C56" w:rsidP="00136C56">
      <w:pPr>
        <w:pStyle w:val="H3Parts"/>
        <w:rPr>
          <w:iCs/>
        </w:rPr>
      </w:pPr>
      <w:r w:rsidRPr="006E3EF1">
        <w:rPr>
          <w:iCs/>
        </w:rPr>
        <w:t>Relational attributes</w:t>
      </w:r>
    </w:p>
    <w:p w14:paraId="0E35F7E0" w14:textId="77777777" w:rsidR="00136C56" w:rsidRPr="006E3EF1" w:rsidRDefault="00136C56" w:rsidP="00136C56">
      <w:pPr>
        <w:pStyle w:val="H4Parts"/>
        <w:rPr>
          <w:iCs/>
        </w:rPr>
      </w:pPr>
      <w:r w:rsidRPr="006E3EF1">
        <w:rPr>
          <w:iCs/>
        </w:rPr>
        <w:t>Rules</w:t>
      </w:r>
    </w:p>
    <w:p w14:paraId="477311D5" w14:textId="77777777" w:rsidR="00136C56" w:rsidRPr="004628CC" w:rsidRDefault="00136C56" w:rsidP="00136C56">
      <w:pPr>
        <w:pStyle w:val="Bodytext"/>
        <w:rPr>
          <w:iCs/>
        </w:rPr>
      </w:pPr>
      <w:r w:rsidRPr="004628CC">
        <w:rPr>
          <w:iCs/>
        </w:rPr>
        <w:t xml:space="preserve">Programs with a </w:t>
      </w:r>
      <w:r w:rsidRPr="004628CC">
        <w:rPr>
          <w:i/>
        </w:rPr>
        <w:t xml:space="preserve">Program recognition identifier </w:t>
      </w:r>
      <w:r w:rsidRPr="004628CC">
        <w:rPr>
          <w:iCs/>
        </w:rPr>
        <w:t>of</w:t>
      </w:r>
      <w:r w:rsidRPr="004628CC">
        <w:rPr>
          <w:i/>
        </w:rPr>
        <w:t xml:space="preserve"> 14 – Other course </w:t>
      </w:r>
      <w:r w:rsidRPr="004628CC">
        <w:rPr>
          <w:iCs/>
        </w:rPr>
        <w:t>or</w:t>
      </w:r>
      <w:r w:rsidRPr="004628CC">
        <w:rPr>
          <w:i/>
        </w:rPr>
        <w:t xml:space="preserve"> 15 - Higher-level qualification, other than training package qualification or nationally recognised accredited course</w:t>
      </w:r>
      <w:r w:rsidRPr="004628CC">
        <w:rPr>
          <w:iCs/>
        </w:rPr>
        <w:t xml:space="preserve"> are not on the National Training Register and therefore must not be blank. </w:t>
      </w:r>
    </w:p>
    <w:p w14:paraId="248000D5" w14:textId="77777777" w:rsidR="00136C56" w:rsidRPr="004628CC" w:rsidRDefault="00136C56" w:rsidP="00136C56">
      <w:pPr>
        <w:pStyle w:val="H4Parts"/>
        <w:rPr>
          <w:iCs/>
        </w:rPr>
      </w:pPr>
      <w:r w:rsidRPr="004628CC">
        <w:rPr>
          <w:iCs/>
        </w:rPr>
        <w:t>Guidelines for use</w:t>
      </w:r>
    </w:p>
    <w:p w14:paraId="5DACA6CC" w14:textId="77777777" w:rsidR="00136C56" w:rsidRPr="004628CC" w:rsidRDefault="00136C56" w:rsidP="00136C56">
      <w:pPr>
        <w:pStyle w:val="Bodytext"/>
        <w:rPr>
          <w:iCs/>
        </w:rPr>
      </w:pPr>
    </w:p>
    <w:p w14:paraId="4387BB86" w14:textId="77777777" w:rsidR="00136C56" w:rsidRPr="004628CC" w:rsidRDefault="00136C56" w:rsidP="00136C56">
      <w:pPr>
        <w:pStyle w:val="Bodytext"/>
        <w:rPr>
          <w:iCs/>
        </w:rPr>
      </w:pPr>
      <w:r w:rsidRPr="004628CC">
        <w:rPr>
          <w:iCs/>
        </w:rPr>
        <w:t>OSCA identifier is the most likely occupational outcome that the program of study is designed to provide.</w:t>
      </w:r>
    </w:p>
    <w:p w14:paraId="4931CE3C" w14:textId="77777777" w:rsidR="00136C56" w:rsidRPr="004628CC" w:rsidRDefault="00136C56" w:rsidP="00136C56">
      <w:pPr>
        <w:pStyle w:val="Bodytext"/>
        <w:rPr>
          <w:iCs/>
        </w:rPr>
      </w:pPr>
      <w:r w:rsidRPr="004628CC">
        <w:rPr>
          <w:iCs/>
        </w:rPr>
        <w:t>OSCA identifier must represent the primary (or most significant) occupation type that the program of study relates to if a program of study can be classified to more than one OSCA Identifier.</w:t>
      </w:r>
    </w:p>
    <w:p w14:paraId="16C1A360" w14:textId="77777777" w:rsidR="00136C56" w:rsidRPr="004628CC" w:rsidRDefault="00136C56" w:rsidP="00136C56">
      <w:pPr>
        <w:pStyle w:val="Bodytext"/>
        <w:rPr>
          <w:iCs/>
        </w:rPr>
      </w:pPr>
      <w:r w:rsidRPr="004628CC">
        <w:rPr>
          <w:iCs/>
        </w:rPr>
        <w:t>OSCA identifier must be consistent with the skill level of the qualification or course. A code with a comparable OSCA skill level from the same occupation group may be selected as appropriate.</w:t>
      </w:r>
    </w:p>
    <w:p w14:paraId="1DA5499B" w14:textId="77777777" w:rsidR="00136C56" w:rsidRPr="004628CC" w:rsidRDefault="00136C56" w:rsidP="00136C56">
      <w:pPr>
        <w:pStyle w:val="Bodytext"/>
        <w:rPr>
          <w:iCs/>
        </w:rPr>
      </w:pPr>
      <w:r w:rsidRPr="004628CC">
        <w:rPr>
          <w:iCs/>
        </w:rPr>
        <w:t xml:space="preserve">OSCA has five levels, and codes are preferably allocated to the full 6-digit occupation code (121131) in order to describe an individual occupation but can be allocated at a higher level if necessary. </w:t>
      </w:r>
    </w:p>
    <w:p w14:paraId="69058DD5" w14:textId="3122A3EC" w:rsidR="00136C56" w:rsidRPr="00140613" w:rsidRDefault="00136C56" w:rsidP="00140613">
      <w:pPr>
        <w:pStyle w:val="Bodytext"/>
      </w:pPr>
      <w:r w:rsidRPr="004628CC">
        <w:rPr>
          <w:iCs/>
        </w:rPr>
        <w:t xml:space="preserve">For the complete list of up-to-date OSCA codes and their descriptions, please refer to the ABS </w:t>
      </w:r>
      <w:r w:rsidR="006078BB">
        <w:rPr>
          <w:iCs/>
        </w:rPr>
        <w:t>&lt;</w:t>
      </w:r>
      <w:hyperlink r:id="rId68" w:history="1">
        <w:r w:rsidR="00140613" w:rsidRPr="00BE3952">
          <w:rPr>
            <w:rStyle w:val="Hyperlink"/>
          </w:rPr>
          <w:t>https://www.abs.gov.au/statistics/classifications/osca-occupation-standard-classification-australia/2024-version-1-0</w:t>
        </w:r>
      </w:hyperlink>
      <w:r w:rsidR="00140613">
        <w:t>&gt;</w:t>
      </w:r>
      <w:r w:rsidRPr="004628CC">
        <w:rPr>
          <w:iCs/>
        </w:rPr>
        <w:t xml:space="preserve">. A valid list of OSCA identifier codes is available on the NCVER Portal at </w:t>
      </w:r>
      <w:r w:rsidR="006078BB" w:rsidRPr="006078BB">
        <w:rPr>
          <w:iCs/>
        </w:rPr>
        <w:t>&lt;</w:t>
      </w:r>
      <w:hyperlink r:id="rId69" w:history="1">
        <w:r w:rsidR="006078BB" w:rsidRPr="002C0736">
          <w:rPr>
            <w:rStyle w:val="Hyperlink"/>
            <w:iCs/>
          </w:rPr>
          <w:t>https://www.ncver.edu.au/rto-hub/statistical-standard-software/osca-identifier</w:t>
        </w:r>
      </w:hyperlink>
      <w:r w:rsidRPr="004628CC">
        <w:rPr>
          <w:rStyle w:val="Hyperlink"/>
          <w:iCs/>
          <w:color w:val="auto"/>
        </w:rPr>
        <w:t>&gt;</w:t>
      </w:r>
      <w:r w:rsidR="006078BB">
        <w:rPr>
          <w:rStyle w:val="Hyperlink"/>
          <w:iCs/>
          <w:color w:val="auto"/>
        </w:rPr>
        <w:t>.</w:t>
      </w:r>
    </w:p>
    <w:p w14:paraId="151F0C02" w14:textId="77777777" w:rsidR="00136C56" w:rsidRPr="004628CC" w:rsidRDefault="00136C56" w:rsidP="00136C56">
      <w:pPr>
        <w:pStyle w:val="Bodytext"/>
      </w:pPr>
      <w:r w:rsidRPr="004628CC">
        <w:t xml:space="preserve">The following table indicates the number of categories at each level of </w:t>
      </w:r>
      <w:r w:rsidRPr="004628CC">
        <w:rPr>
          <w:iCs/>
        </w:rPr>
        <w:t>OSCA</w:t>
      </w:r>
      <w:r w:rsidRPr="004628CC">
        <w:t>:</w:t>
      </w:r>
    </w:p>
    <w:tbl>
      <w:tblPr>
        <w:tblStyle w:val="NCVERTable"/>
        <w:tblW w:w="8222" w:type="dxa"/>
        <w:tblInd w:w="432" w:type="dxa"/>
        <w:tblBorders>
          <w:top w:val="none" w:sz="0" w:space="0" w:color="auto"/>
          <w:bottom w:val="none" w:sz="0" w:space="0" w:color="auto"/>
        </w:tblBorders>
        <w:tblLook w:val="04A0" w:firstRow="1" w:lastRow="0" w:firstColumn="1" w:lastColumn="0" w:noHBand="0" w:noVBand="1"/>
      </w:tblPr>
      <w:tblGrid>
        <w:gridCol w:w="2120"/>
        <w:gridCol w:w="1134"/>
        <w:gridCol w:w="4968"/>
      </w:tblGrid>
      <w:tr w:rsidR="004628CC" w:rsidRPr="004628CC" w14:paraId="3D852E50" w14:textId="77777777" w:rsidTr="004628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631C6438" w14:textId="77777777" w:rsidR="00136C56" w:rsidRPr="004628CC" w:rsidRDefault="00136C56" w:rsidP="009A7D55">
            <w:pPr>
              <w:spacing w:after="40"/>
              <w:rPr>
                <w:rFonts w:ascii="Trebuchet MS" w:hAnsi="Trebuchet MS"/>
                <w:b w:val="0"/>
                <w:sz w:val="19"/>
              </w:rPr>
            </w:pPr>
            <w:r w:rsidRPr="004628CC">
              <w:rPr>
                <w:rFonts w:ascii="Trebuchet MS" w:hAnsi="Trebuchet MS"/>
                <w:sz w:val="19"/>
              </w:rPr>
              <w:t>Hierarchical Level</w:t>
            </w:r>
          </w:p>
        </w:tc>
        <w:tc>
          <w:tcPr>
            <w:tcW w:w="1134" w:type="dxa"/>
          </w:tcPr>
          <w:p w14:paraId="533D9AB9" w14:textId="77777777" w:rsidR="00136C56" w:rsidRPr="004628CC" w:rsidRDefault="00136C56" w:rsidP="009A7D55">
            <w:pPr>
              <w:spacing w:after="40"/>
              <w:cnfStyle w:val="100000000000" w:firstRow="1" w:lastRow="0" w:firstColumn="0" w:lastColumn="0" w:oddVBand="0" w:evenVBand="0" w:oddHBand="0" w:evenHBand="0" w:firstRowFirstColumn="0" w:firstRowLastColumn="0" w:lastRowFirstColumn="0" w:lastRowLastColumn="0"/>
              <w:rPr>
                <w:rFonts w:ascii="Trebuchet MS" w:hAnsi="Trebuchet MS"/>
                <w:b w:val="0"/>
                <w:sz w:val="19"/>
              </w:rPr>
            </w:pPr>
            <w:r w:rsidRPr="004628CC">
              <w:rPr>
                <w:rFonts w:ascii="Trebuchet MS" w:hAnsi="Trebuchet MS"/>
                <w:sz w:val="19"/>
              </w:rPr>
              <w:t>Code</w:t>
            </w:r>
          </w:p>
        </w:tc>
        <w:tc>
          <w:tcPr>
            <w:tcW w:w="4968" w:type="dxa"/>
          </w:tcPr>
          <w:p w14:paraId="7D659800" w14:textId="77777777" w:rsidR="00136C56" w:rsidRPr="004628CC" w:rsidRDefault="00136C56" w:rsidP="009A7D55">
            <w:pPr>
              <w:spacing w:after="40"/>
              <w:cnfStyle w:val="100000000000" w:firstRow="1" w:lastRow="0" w:firstColumn="0" w:lastColumn="0" w:oddVBand="0" w:evenVBand="0" w:oddHBand="0" w:evenHBand="0" w:firstRowFirstColumn="0" w:firstRowLastColumn="0" w:lastRowFirstColumn="0" w:lastRowLastColumn="0"/>
              <w:rPr>
                <w:rFonts w:ascii="Trebuchet MS" w:hAnsi="Trebuchet MS"/>
                <w:b w:val="0"/>
                <w:sz w:val="19"/>
              </w:rPr>
            </w:pPr>
            <w:r w:rsidRPr="004628CC">
              <w:rPr>
                <w:rFonts w:ascii="Trebuchet MS" w:hAnsi="Trebuchet MS"/>
                <w:sz w:val="19"/>
              </w:rPr>
              <w:t>OSCA category</w:t>
            </w:r>
          </w:p>
        </w:tc>
      </w:tr>
      <w:tr w:rsidR="004628CC" w:rsidRPr="004628CC" w14:paraId="0C9160A6" w14:textId="77777777" w:rsidTr="004628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394E85B6" w14:textId="77777777" w:rsidR="00136C56" w:rsidRPr="004628CC" w:rsidRDefault="00136C56" w:rsidP="009A7D55">
            <w:pPr>
              <w:spacing w:after="40"/>
              <w:rPr>
                <w:rFonts w:ascii="Trebuchet MS" w:hAnsi="Trebuchet MS"/>
                <w:b w:val="0"/>
                <w:bCs/>
                <w:sz w:val="19"/>
              </w:rPr>
            </w:pPr>
            <w:r w:rsidRPr="004628CC">
              <w:rPr>
                <w:rFonts w:ascii="Trebuchet MS" w:hAnsi="Trebuchet MS"/>
                <w:b w:val="0"/>
                <w:bCs/>
                <w:sz w:val="19"/>
              </w:rPr>
              <w:t>Major group</w:t>
            </w:r>
          </w:p>
        </w:tc>
        <w:tc>
          <w:tcPr>
            <w:tcW w:w="1134" w:type="dxa"/>
          </w:tcPr>
          <w:p w14:paraId="146C5802" w14:textId="77777777" w:rsidR="00136C56" w:rsidRPr="004628CC" w:rsidRDefault="00136C56" w:rsidP="009A7D55">
            <w:pPr>
              <w:spacing w:after="40"/>
              <w:cnfStyle w:val="000000100000" w:firstRow="0" w:lastRow="0" w:firstColumn="0" w:lastColumn="0" w:oddVBand="0" w:evenVBand="0" w:oddHBand="1" w:evenHBand="0" w:firstRowFirstColumn="0" w:firstRowLastColumn="0" w:lastRowFirstColumn="0" w:lastRowLastColumn="0"/>
              <w:rPr>
                <w:rFonts w:ascii="Trebuchet MS" w:hAnsi="Trebuchet MS"/>
                <w:bCs/>
                <w:sz w:val="19"/>
              </w:rPr>
            </w:pPr>
            <w:r w:rsidRPr="004628CC">
              <w:rPr>
                <w:rFonts w:ascii="Trebuchet MS" w:hAnsi="Trebuchet MS"/>
                <w:bCs/>
                <w:sz w:val="19"/>
              </w:rPr>
              <w:t>1</w:t>
            </w:r>
          </w:p>
        </w:tc>
        <w:tc>
          <w:tcPr>
            <w:tcW w:w="4968" w:type="dxa"/>
          </w:tcPr>
          <w:p w14:paraId="1B7903BE" w14:textId="77777777" w:rsidR="00136C56" w:rsidRPr="004628CC" w:rsidRDefault="00136C56" w:rsidP="009A7D55">
            <w:pPr>
              <w:spacing w:after="40"/>
              <w:cnfStyle w:val="000000100000" w:firstRow="0" w:lastRow="0" w:firstColumn="0" w:lastColumn="0" w:oddVBand="0" w:evenVBand="0" w:oddHBand="1" w:evenHBand="0" w:firstRowFirstColumn="0" w:firstRowLastColumn="0" w:lastRowFirstColumn="0" w:lastRowLastColumn="0"/>
              <w:rPr>
                <w:rFonts w:ascii="Trebuchet MS" w:hAnsi="Trebuchet MS"/>
                <w:bCs/>
                <w:sz w:val="19"/>
              </w:rPr>
            </w:pPr>
            <w:r w:rsidRPr="004628CC">
              <w:rPr>
                <w:rFonts w:ascii="Trebuchet MS" w:hAnsi="Trebuchet MS"/>
                <w:bCs/>
                <w:sz w:val="19"/>
              </w:rPr>
              <w:t>Managers</w:t>
            </w:r>
          </w:p>
        </w:tc>
      </w:tr>
      <w:tr w:rsidR="004628CC" w:rsidRPr="004628CC" w14:paraId="177C2CBD" w14:textId="77777777" w:rsidTr="004628CC">
        <w:tc>
          <w:tcPr>
            <w:cnfStyle w:val="001000000000" w:firstRow="0" w:lastRow="0" w:firstColumn="1" w:lastColumn="0" w:oddVBand="0" w:evenVBand="0" w:oddHBand="0" w:evenHBand="0" w:firstRowFirstColumn="0" w:firstRowLastColumn="0" w:lastRowFirstColumn="0" w:lastRowLastColumn="0"/>
            <w:tcW w:w="2120" w:type="dxa"/>
          </w:tcPr>
          <w:p w14:paraId="403584DD" w14:textId="77777777" w:rsidR="00136C56" w:rsidRPr="004628CC" w:rsidRDefault="00136C56" w:rsidP="009A7D55">
            <w:pPr>
              <w:spacing w:after="40"/>
              <w:rPr>
                <w:rFonts w:ascii="Trebuchet MS" w:hAnsi="Trebuchet MS"/>
                <w:b w:val="0"/>
                <w:bCs/>
                <w:sz w:val="19"/>
              </w:rPr>
            </w:pPr>
            <w:r w:rsidRPr="004628CC">
              <w:rPr>
                <w:rFonts w:ascii="Trebuchet MS" w:hAnsi="Trebuchet MS"/>
                <w:b w:val="0"/>
                <w:bCs/>
                <w:sz w:val="19"/>
              </w:rPr>
              <w:t>Sub-major group</w:t>
            </w:r>
          </w:p>
        </w:tc>
        <w:tc>
          <w:tcPr>
            <w:tcW w:w="1134" w:type="dxa"/>
          </w:tcPr>
          <w:p w14:paraId="6036F3D7" w14:textId="77777777" w:rsidR="00136C56" w:rsidRPr="004628CC" w:rsidRDefault="00136C56" w:rsidP="009A7D55">
            <w:pPr>
              <w:spacing w:after="40"/>
              <w:cnfStyle w:val="000000000000" w:firstRow="0" w:lastRow="0" w:firstColumn="0" w:lastColumn="0" w:oddVBand="0" w:evenVBand="0" w:oddHBand="0" w:evenHBand="0" w:firstRowFirstColumn="0" w:firstRowLastColumn="0" w:lastRowFirstColumn="0" w:lastRowLastColumn="0"/>
              <w:rPr>
                <w:rFonts w:ascii="Trebuchet MS" w:hAnsi="Trebuchet MS"/>
                <w:bCs/>
                <w:sz w:val="19"/>
              </w:rPr>
            </w:pPr>
            <w:r w:rsidRPr="004628CC">
              <w:rPr>
                <w:rFonts w:ascii="Trebuchet MS" w:hAnsi="Trebuchet MS"/>
                <w:bCs/>
                <w:sz w:val="19"/>
              </w:rPr>
              <w:t>12</w:t>
            </w:r>
          </w:p>
        </w:tc>
        <w:tc>
          <w:tcPr>
            <w:tcW w:w="4968" w:type="dxa"/>
          </w:tcPr>
          <w:p w14:paraId="37356BFA" w14:textId="77777777" w:rsidR="00136C56" w:rsidRPr="004628CC" w:rsidRDefault="00136C56" w:rsidP="009A7D55">
            <w:pPr>
              <w:spacing w:after="40"/>
              <w:cnfStyle w:val="000000000000" w:firstRow="0" w:lastRow="0" w:firstColumn="0" w:lastColumn="0" w:oddVBand="0" w:evenVBand="0" w:oddHBand="0" w:evenHBand="0" w:firstRowFirstColumn="0" w:firstRowLastColumn="0" w:lastRowFirstColumn="0" w:lastRowLastColumn="0"/>
              <w:rPr>
                <w:rFonts w:ascii="Trebuchet MS" w:hAnsi="Trebuchet MS"/>
                <w:bCs/>
                <w:sz w:val="19"/>
              </w:rPr>
            </w:pPr>
            <w:r w:rsidRPr="004628CC">
              <w:rPr>
                <w:rFonts w:ascii="Trebuchet MS" w:hAnsi="Trebuchet MS"/>
                <w:bCs/>
                <w:sz w:val="19"/>
              </w:rPr>
              <w:t xml:space="preserve">Chief Executives, General Managers and Legislators </w:t>
            </w:r>
          </w:p>
        </w:tc>
      </w:tr>
      <w:tr w:rsidR="004628CC" w:rsidRPr="004628CC" w14:paraId="63036747" w14:textId="77777777" w:rsidTr="004628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11CD1D1D" w14:textId="77777777" w:rsidR="00136C56" w:rsidRPr="004628CC" w:rsidRDefault="00136C56" w:rsidP="009A7D55">
            <w:pPr>
              <w:spacing w:after="40"/>
              <w:rPr>
                <w:rFonts w:ascii="Trebuchet MS" w:hAnsi="Trebuchet MS"/>
                <w:b w:val="0"/>
                <w:bCs/>
                <w:sz w:val="19"/>
              </w:rPr>
            </w:pPr>
            <w:r w:rsidRPr="004628CC">
              <w:rPr>
                <w:rFonts w:ascii="Trebuchet MS" w:hAnsi="Trebuchet MS"/>
                <w:b w:val="0"/>
                <w:bCs/>
                <w:sz w:val="19"/>
              </w:rPr>
              <w:t>Minor group</w:t>
            </w:r>
          </w:p>
        </w:tc>
        <w:tc>
          <w:tcPr>
            <w:tcW w:w="1134" w:type="dxa"/>
          </w:tcPr>
          <w:p w14:paraId="04E29BD5" w14:textId="77777777" w:rsidR="00136C56" w:rsidRPr="004628CC" w:rsidRDefault="00136C56" w:rsidP="009A7D55">
            <w:pPr>
              <w:spacing w:after="40"/>
              <w:cnfStyle w:val="000000100000" w:firstRow="0" w:lastRow="0" w:firstColumn="0" w:lastColumn="0" w:oddVBand="0" w:evenVBand="0" w:oddHBand="1" w:evenHBand="0" w:firstRowFirstColumn="0" w:firstRowLastColumn="0" w:lastRowFirstColumn="0" w:lastRowLastColumn="0"/>
              <w:rPr>
                <w:rFonts w:ascii="Trebuchet MS" w:hAnsi="Trebuchet MS"/>
                <w:bCs/>
                <w:sz w:val="19"/>
              </w:rPr>
            </w:pPr>
            <w:r w:rsidRPr="004628CC">
              <w:rPr>
                <w:rFonts w:ascii="Trebuchet MS" w:hAnsi="Trebuchet MS"/>
                <w:bCs/>
                <w:sz w:val="19"/>
              </w:rPr>
              <w:t>121</w:t>
            </w:r>
          </w:p>
        </w:tc>
        <w:tc>
          <w:tcPr>
            <w:tcW w:w="4968" w:type="dxa"/>
          </w:tcPr>
          <w:p w14:paraId="0480F9FF" w14:textId="77777777" w:rsidR="00136C56" w:rsidRPr="004628CC" w:rsidRDefault="00136C56" w:rsidP="009A7D55">
            <w:pPr>
              <w:spacing w:after="40"/>
              <w:cnfStyle w:val="000000100000" w:firstRow="0" w:lastRow="0" w:firstColumn="0" w:lastColumn="0" w:oddVBand="0" w:evenVBand="0" w:oddHBand="1" w:evenHBand="0" w:firstRowFirstColumn="0" w:firstRowLastColumn="0" w:lastRowFirstColumn="0" w:lastRowLastColumn="0"/>
              <w:rPr>
                <w:rFonts w:ascii="Trebuchet MS" w:hAnsi="Trebuchet MS"/>
                <w:bCs/>
                <w:sz w:val="19"/>
              </w:rPr>
            </w:pPr>
            <w:r w:rsidRPr="004628CC">
              <w:rPr>
                <w:rFonts w:ascii="Trebuchet MS" w:hAnsi="Trebuchet MS"/>
                <w:bCs/>
                <w:sz w:val="19"/>
              </w:rPr>
              <w:t>Chief Executives, General Managers and Legislators</w:t>
            </w:r>
          </w:p>
        </w:tc>
      </w:tr>
      <w:tr w:rsidR="004628CC" w:rsidRPr="004628CC" w14:paraId="4DF55398" w14:textId="77777777" w:rsidTr="004628CC">
        <w:tc>
          <w:tcPr>
            <w:cnfStyle w:val="001000000000" w:firstRow="0" w:lastRow="0" w:firstColumn="1" w:lastColumn="0" w:oddVBand="0" w:evenVBand="0" w:oddHBand="0" w:evenHBand="0" w:firstRowFirstColumn="0" w:firstRowLastColumn="0" w:lastRowFirstColumn="0" w:lastRowLastColumn="0"/>
            <w:tcW w:w="2120" w:type="dxa"/>
          </w:tcPr>
          <w:p w14:paraId="149DFF1D" w14:textId="77777777" w:rsidR="00136C56" w:rsidRPr="004628CC" w:rsidRDefault="00136C56" w:rsidP="009A7D55">
            <w:pPr>
              <w:spacing w:after="40"/>
              <w:rPr>
                <w:rFonts w:ascii="Trebuchet MS" w:hAnsi="Trebuchet MS"/>
                <w:b w:val="0"/>
                <w:bCs/>
                <w:sz w:val="19"/>
              </w:rPr>
            </w:pPr>
            <w:r w:rsidRPr="004628CC">
              <w:rPr>
                <w:rFonts w:ascii="Trebuchet MS" w:hAnsi="Trebuchet MS"/>
                <w:b w:val="0"/>
                <w:bCs/>
                <w:sz w:val="19"/>
              </w:rPr>
              <w:t xml:space="preserve">Unit group </w:t>
            </w:r>
          </w:p>
        </w:tc>
        <w:tc>
          <w:tcPr>
            <w:tcW w:w="1134" w:type="dxa"/>
          </w:tcPr>
          <w:p w14:paraId="0C50B9BB" w14:textId="77777777" w:rsidR="00136C56" w:rsidRPr="004628CC" w:rsidRDefault="00136C56" w:rsidP="009A7D55">
            <w:pPr>
              <w:spacing w:after="40"/>
              <w:cnfStyle w:val="000000000000" w:firstRow="0" w:lastRow="0" w:firstColumn="0" w:lastColumn="0" w:oddVBand="0" w:evenVBand="0" w:oddHBand="0" w:evenHBand="0" w:firstRowFirstColumn="0" w:firstRowLastColumn="0" w:lastRowFirstColumn="0" w:lastRowLastColumn="0"/>
              <w:rPr>
                <w:rFonts w:ascii="Trebuchet MS" w:hAnsi="Trebuchet MS"/>
                <w:bCs/>
                <w:sz w:val="19"/>
              </w:rPr>
            </w:pPr>
            <w:r w:rsidRPr="004628CC">
              <w:rPr>
                <w:rFonts w:ascii="Trebuchet MS" w:hAnsi="Trebuchet MS"/>
                <w:bCs/>
                <w:sz w:val="19"/>
              </w:rPr>
              <w:t>1211</w:t>
            </w:r>
          </w:p>
        </w:tc>
        <w:tc>
          <w:tcPr>
            <w:tcW w:w="4968" w:type="dxa"/>
          </w:tcPr>
          <w:p w14:paraId="0FF1E545" w14:textId="77777777" w:rsidR="00136C56" w:rsidRPr="004628CC" w:rsidRDefault="00136C56" w:rsidP="009A7D55">
            <w:pPr>
              <w:spacing w:after="40"/>
              <w:cnfStyle w:val="000000000000" w:firstRow="0" w:lastRow="0" w:firstColumn="0" w:lastColumn="0" w:oddVBand="0" w:evenVBand="0" w:oddHBand="0" w:evenHBand="0" w:firstRowFirstColumn="0" w:firstRowLastColumn="0" w:lastRowFirstColumn="0" w:lastRowLastColumn="0"/>
              <w:rPr>
                <w:rFonts w:ascii="Trebuchet MS" w:hAnsi="Trebuchet MS"/>
                <w:bCs/>
                <w:sz w:val="19"/>
              </w:rPr>
            </w:pPr>
            <w:r w:rsidRPr="004628CC">
              <w:rPr>
                <w:rFonts w:ascii="Trebuchet MS" w:hAnsi="Trebuchet MS"/>
                <w:bCs/>
                <w:sz w:val="19"/>
              </w:rPr>
              <w:t>Chief Executives and Managing Directors</w:t>
            </w:r>
          </w:p>
        </w:tc>
      </w:tr>
      <w:tr w:rsidR="004628CC" w:rsidRPr="004628CC" w14:paraId="7F0CE5A0" w14:textId="77777777" w:rsidTr="004628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5794CBA7" w14:textId="77777777" w:rsidR="00136C56" w:rsidRPr="004628CC" w:rsidRDefault="00136C56" w:rsidP="009A7D55">
            <w:pPr>
              <w:spacing w:after="40"/>
              <w:rPr>
                <w:rFonts w:ascii="Trebuchet MS" w:hAnsi="Trebuchet MS"/>
                <w:b w:val="0"/>
                <w:bCs/>
                <w:sz w:val="19"/>
              </w:rPr>
            </w:pPr>
            <w:r w:rsidRPr="004628CC">
              <w:rPr>
                <w:rFonts w:ascii="Trebuchet MS" w:hAnsi="Trebuchet MS"/>
                <w:b w:val="0"/>
                <w:bCs/>
                <w:sz w:val="19"/>
              </w:rPr>
              <w:t>Occupation</w:t>
            </w:r>
          </w:p>
        </w:tc>
        <w:tc>
          <w:tcPr>
            <w:tcW w:w="1134" w:type="dxa"/>
          </w:tcPr>
          <w:p w14:paraId="0255B2EB" w14:textId="77777777" w:rsidR="00136C56" w:rsidRPr="004628CC" w:rsidRDefault="00136C56" w:rsidP="009A7D55">
            <w:pPr>
              <w:spacing w:after="40"/>
              <w:cnfStyle w:val="000000100000" w:firstRow="0" w:lastRow="0" w:firstColumn="0" w:lastColumn="0" w:oddVBand="0" w:evenVBand="0" w:oddHBand="1" w:evenHBand="0" w:firstRowFirstColumn="0" w:firstRowLastColumn="0" w:lastRowFirstColumn="0" w:lastRowLastColumn="0"/>
              <w:rPr>
                <w:rFonts w:ascii="Trebuchet MS" w:hAnsi="Trebuchet MS"/>
                <w:bCs/>
                <w:sz w:val="19"/>
              </w:rPr>
            </w:pPr>
            <w:r w:rsidRPr="004628CC">
              <w:rPr>
                <w:rFonts w:ascii="Trebuchet MS" w:hAnsi="Trebuchet MS"/>
                <w:bCs/>
                <w:sz w:val="19"/>
              </w:rPr>
              <w:t>121131</w:t>
            </w:r>
          </w:p>
        </w:tc>
        <w:tc>
          <w:tcPr>
            <w:tcW w:w="4968" w:type="dxa"/>
          </w:tcPr>
          <w:p w14:paraId="2CBD8E68" w14:textId="77777777" w:rsidR="00136C56" w:rsidRPr="004628CC" w:rsidRDefault="00136C56" w:rsidP="009A7D55">
            <w:pPr>
              <w:spacing w:after="40"/>
              <w:cnfStyle w:val="000000100000" w:firstRow="0" w:lastRow="0" w:firstColumn="0" w:lastColumn="0" w:oddVBand="0" w:evenVBand="0" w:oddHBand="1" w:evenHBand="0" w:firstRowFirstColumn="0" w:firstRowLastColumn="0" w:lastRowFirstColumn="0" w:lastRowLastColumn="0"/>
              <w:rPr>
                <w:rFonts w:ascii="Trebuchet MS" w:hAnsi="Trebuchet MS"/>
                <w:bCs/>
                <w:sz w:val="19"/>
              </w:rPr>
            </w:pPr>
            <w:r w:rsidRPr="004628CC">
              <w:rPr>
                <w:rFonts w:ascii="Trebuchet MS" w:hAnsi="Trebuchet MS"/>
                <w:bCs/>
                <w:sz w:val="19"/>
              </w:rPr>
              <w:t>Chief Executive or Managing Director</w:t>
            </w:r>
          </w:p>
        </w:tc>
      </w:tr>
    </w:tbl>
    <w:p w14:paraId="2CD224A9" w14:textId="3C09FCD3" w:rsidR="00136C56" w:rsidRPr="002261A3" w:rsidRDefault="00136C56" w:rsidP="00136C56">
      <w:pPr>
        <w:pStyle w:val="H4Parts"/>
      </w:pPr>
      <w:r>
        <w:t>Related data</w:t>
      </w:r>
    </w:p>
    <w:p w14:paraId="14D532DA" w14:textId="77777777" w:rsidR="00136C56" w:rsidRPr="004628CC" w:rsidRDefault="00136C56" w:rsidP="00136C56">
      <w:pPr>
        <w:pStyle w:val="Bodytext"/>
      </w:pPr>
      <w:r w:rsidRPr="004628CC">
        <w:t>Not applicable</w:t>
      </w:r>
    </w:p>
    <w:p w14:paraId="520C854C" w14:textId="77777777" w:rsidR="00136C56" w:rsidRPr="004628CC" w:rsidRDefault="00136C56" w:rsidP="00136C56">
      <w:pPr>
        <w:pStyle w:val="Bodytext"/>
      </w:pPr>
    </w:p>
    <w:p w14:paraId="4562A5FA" w14:textId="77777777" w:rsidR="00136C56" w:rsidRPr="004628CC" w:rsidRDefault="00136C56" w:rsidP="00136C56">
      <w:pPr>
        <w:pStyle w:val="H4Parts"/>
      </w:pPr>
      <w:r w:rsidRPr="004628CC">
        <w:t>Type of relationship</w:t>
      </w:r>
    </w:p>
    <w:p w14:paraId="74863AD7" w14:textId="77777777" w:rsidR="00136C56" w:rsidRPr="004628CC" w:rsidRDefault="00136C56" w:rsidP="00136C56">
      <w:pPr>
        <w:pStyle w:val="Bodytext"/>
      </w:pPr>
      <w:r w:rsidRPr="004628CC">
        <w:t>Not applicable</w:t>
      </w:r>
    </w:p>
    <w:p w14:paraId="5C8C2DD5" w14:textId="77777777" w:rsidR="00136C56" w:rsidRPr="004628CC" w:rsidRDefault="00136C56" w:rsidP="00136C56">
      <w:pPr>
        <w:pStyle w:val="Bodytext"/>
      </w:pPr>
    </w:p>
    <w:p w14:paraId="08C73B98" w14:textId="77777777" w:rsidR="00136C56" w:rsidRPr="004628CC" w:rsidRDefault="00136C56" w:rsidP="00136C56">
      <w:pPr>
        <w:pStyle w:val="H4Parts"/>
      </w:pPr>
      <w:r w:rsidRPr="004628CC">
        <w:lastRenderedPageBreak/>
        <w:t>Classification scheme</w:t>
      </w:r>
    </w:p>
    <w:tbl>
      <w:tblPr>
        <w:tblW w:w="9216" w:type="dxa"/>
        <w:tblInd w:w="-10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08"/>
        <w:gridCol w:w="1984"/>
        <w:gridCol w:w="7124"/>
      </w:tblGrid>
      <w:tr w:rsidR="004628CC" w:rsidRPr="004628CC" w14:paraId="26AF622E" w14:textId="77777777" w:rsidTr="009A7D55">
        <w:trPr>
          <w:gridBefore w:val="1"/>
          <w:wBefore w:w="108" w:type="dxa"/>
        </w:trPr>
        <w:tc>
          <w:tcPr>
            <w:tcW w:w="1984" w:type="dxa"/>
          </w:tcPr>
          <w:p w14:paraId="5E45E951" w14:textId="77777777" w:rsidR="00136C56" w:rsidRPr="004628CC" w:rsidRDefault="00136C56" w:rsidP="009A7D55">
            <w:pPr>
              <w:pStyle w:val="Tableheading"/>
              <w:jc w:val="left"/>
              <w:rPr>
                <w:bCs/>
              </w:rPr>
            </w:pPr>
            <w:r w:rsidRPr="004628CC">
              <w:t>1 - 899999</w:t>
            </w:r>
          </w:p>
        </w:tc>
        <w:tc>
          <w:tcPr>
            <w:tcW w:w="7124" w:type="dxa"/>
          </w:tcPr>
          <w:p w14:paraId="3B14C3FC" w14:textId="77777777" w:rsidR="00136C56" w:rsidRPr="004628CC" w:rsidRDefault="00136C56" w:rsidP="009A7D55">
            <w:pPr>
              <w:pStyle w:val="Tableheading"/>
              <w:jc w:val="left"/>
              <w:rPr>
                <w:bCs/>
              </w:rPr>
            </w:pPr>
            <w:r w:rsidRPr="004628CC">
              <w:t>Valid OSCA code</w:t>
            </w:r>
          </w:p>
        </w:tc>
      </w:tr>
      <w:tr w:rsidR="004628CC" w:rsidRPr="004628CC" w14:paraId="568A822C" w14:textId="77777777" w:rsidTr="009A7D55">
        <w:tc>
          <w:tcPr>
            <w:tcW w:w="9216" w:type="dxa"/>
            <w:gridSpan w:val="3"/>
          </w:tcPr>
          <w:p w14:paraId="31564B10" w14:textId="77777777" w:rsidR="00136C56" w:rsidRPr="004628CC" w:rsidRDefault="00136C56" w:rsidP="009A7D55">
            <w:pPr>
              <w:pStyle w:val="Tableheading"/>
              <w:jc w:val="left"/>
              <w:rPr>
                <w:b w:val="0"/>
              </w:rPr>
            </w:pPr>
            <w:r w:rsidRPr="004628CC">
              <w:rPr>
                <w:b w:val="0"/>
              </w:rPr>
              <w:t>VET PROVIDER ONLY</w:t>
            </w:r>
          </w:p>
        </w:tc>
      </w:tr>
      <w:tr w:rsidR="004628CC" w:rsidRPr="004628CC" w14:paraId="0C7BE665" w14:textId="77777777" w:rsidTr="009A7D55">
        <w:tc>
          <w:tcPr>
            <w:tcW w:w="2092" w:type="dxa"/>
            <w:gridSpan w:val="2"/>
          </w:tcPr>
          <w:p w14:paraId="1AB0B844" w14:textId="77777777" w:rsidR="00136C56" w:rsidRPr="004628CC" w:rsidRDefault="00136C56" w:rsidP="009A7D55">
            <w:pPr>
              <w:pStyle w:val="Tabledescriptext"/>
            </w:pPr>
            <w:r w:rsidRPr="004628CC">
              <w:t>GEN19</w:t>
            </w:r>
          </w:p>
        </w:tc>
        <w:tc>
          <w:tcPr>
            <w:tcW w:w="7124" w:type="dxa"/>
          </w:tcPr>
          <w:p w14:paraId="0899B9DC" w14:textId="77777777" w:rsidR="00136C56" w:rsidRPr="004628CC" w:rsidRDefault="00136C56" w:rsidP="009A7D55">
            <w:pPr>
              <w:pStyle w:val="Tabledescriptext"/>
            </w:pPr>
            <w:r w:rsidRPr="004628CC">
              <w:t>Occupational non-specific – general education</w:t>
            </w:r>
          </w:p>
        </w:tc>
      </w:tr>
      <w:tr w:rsidR="004628CC" w:rsidRPr="004628CC" w14:paraId="1FD35DD1" w14:textId="77777777" w:rsidTr="009A7D55">
        <w:tc>
          <w:tcPr>
            <w:tcW w:w="2092" w:type="dxa"/>
            <w:gridSpan w:val="2"/>
          </w:tcPr>
          <w:p w14:paraId="08427062" w14:textId="77777777" w:rsidR="00136C56" w:rsidRPr="004628CC" w:rsidRDefault="00136C56" w:rsidP="009A7D55">
            <w:pPr>
              <w:pStyle w:val="Tabledescriptext"/>
            </w:pPr>
            <w:r w:rsidRPr="004628CC">
              <w:t>GEN20</w:t>
            </w:r>
          </w:p>
        </w:tc>
        <w:tc>
          <w:tcPr>
            <w:tcW w:w="7124" w:type="dxa"/>
          </w:tcPr>
          <w:p w14:paraId="77DE2236" w14:textId="77777777" w:rsidR="00136C56" w:rsidRPr="004628CC" w:rsidRDefault="00136C56" w:rsidP="009A7D55">
            <w:pPr>
              <w:pStyle w:val="Tabledescriptext"/>
            </w:pPr>
            <w:r w:rsidRPr="004628CC">
              <w:t>Non-industry - specific training</w:t>
            </w:r>
          </w:p>
        </w:tc>
      </w:tr>
      <w:tr w:rsidR="004628CC" w:rsidRPr="004628CC" w14:paraId="5DB8DE90" w14:textId="77777777" w:rsidTr="009A7D55">
        <w:tc>
          <w:tcPr>
            <w:tcW w:w="2092" w:type="dxa"/>
            <w:gridSpan w:val="2"/>
          </w:tcPr>
          <w:p w14:paraId="0AC2D97F" w14:textId="77777777" w:rsidR="00136C56" w:rsidRPr="004628CC" w:rsidRDefault="00136C56" w:rsidP="009A7D55">
            <w:pPr>
              <w:pStyle w:val="Tabledescriptext"/>
            </w:pPr>
            <w:r w:rsidRPr="004628CC">
              <w:t>NONVET</w:t>
            </w:r>
          </w:p>
        </w:tc>
        <w:tc>
          <w:tcPr>
            <w:tcW w:w="7124" w:type="dxa"/>
          </w:tcPr>
          <w:p w14:paraId="701E83F2" w14:textId="77777777" w:rsidR="00136C56" w:rsidRPr="004628CC" w:rsidRDefault="00136C56" w:rsidP="009A7D55">
            <w:pPr>
              <w:pStyle w:val="Tabledescriptext"/>
            </w:pPr>
            <w:r w:rsidRPr="004628CC">
              <w:t>Non-VET course – no occupational outcome</w:t>
            </w:r>
          </w:p>
        </w:tc>
      </w:tr>
    </w:tbl>
    <w:p w14:paraId="183F19B3" w14:textId="77777777" w:rsidR="00136C56" w:rsidRPr="004628CC" w:rsidRDefault="00136C56" w:rsidP="00136C56">
      <w:pPr>
        <w:pStyle w:val="H4Parts"/>
      </w:pPr>
      <w:r w:rsidRPr="004628CC">
        <w:t>Question</w:t>
      </w:r>
    </w:p>
    <w:p w14:paraId="47C9A445" w14:textId="77777777" w:rsidR="00136C56" w:rsidRPr="004628CC" w:rsidRDefault="00136C56" w:rsidP="00136C56">
      <w:pPr>
        <w:pStyle w:val="Bodytext"/>
      </w:pPr>
      <w:r w:rsidRPr="004628CC">
        <w:t>Not applicable</w:t>
      </w:r>
    </w:p>
    <w:p w14:paraId="1DAFC668" w14:textId="77777777" w:rsidR="00136C56" w:rsidRPr="004628CC" w:rsidRDefault="00136C56" w:rsidP="00136C56">
      <w:pPr>
        <w:pStyle w:val="H3Parts"/>
      </w:pPr>
      <w:r w:rsidRPr="004628CC">
        <w:t>Format attributes</w:t>
      </w:r>
    </w:p>
    <w:p w14:paraId="7B5B475D" w14:textId="77777777" w:rsidR="00136C56" w:rsidRPr="004628CC" w:rsidRDefault="00136C56" w:rsidP="00136C56">
      <w:pPr>
        <w:pStyle w:val="Bodytext"/>
      </w:pPr>
      <w:r w:rsidRPr="004628CC">
        <w:t>Length:</w:t>
      </w:r>
      <w:r w:rsidRPr="004628CC">
        <w:tab/>
      </w:r>
      <w:r w:rsidRPr="004628CC">
        <w:tab/>
        <w:t>6</w:t>
      </w:r>
    </w:p>
    <w:p w14:paraId="77CDB4D7" w14:textId="77777777" w:rsidR="00136C56" w:rsidRPr="004628CC" w:rsidRDefault="00136C56" w:rsidP="00136C56">
      <w:pPr>
        <w:pStyle w:val="Bodytext"/>
      </w:pPr>
      <w:r w:rsidRPr="004628CC">
        <w:t>Type:</w:t>
      </w:r>
      <w:r w:rsidRPr="004628CC">
        <w:tab/>
      </w:r>
      <w:r w:rsidRPr="004628CC">
        <w:tab/>
        <w:t>alphanumeric</w:t>
      </w:r>
    </w:p>
    <w:p w14:paraId="299F9843" w14:textId="77777777" w:rsidR="00136C56" w:rsidRPr="004628CC" w:rsidRDefault="00136C56" w:rsidP="00136C56">
      <w:pPr>
        <w:pStyle w:val="Bodytext"/>
      </w:pPr>
      <w:r w:rsidRPr="004628CC">
        <w:t>Justification:</w:t>
      </w:r>
      <w:r w:rsidRPr="004628CC">
        <w:tab/>
      </w:r>
      <w:r w:rsidRPr="004628CC">
        <w:tab/>
        <w:t>left</w:t>
      </w:r>
    </w:p>
    <w:p w14:paraId="6AA11B6D" w14:textId="77777777" w:rsidR="00136C56" w:rsidRPr="004628CC" w:rsidRDefault="00136C56" w:rsidP="00136C56">
      <w:pPr>
        <w:pStyle w:val="Bodytext"/>
      </w:pPr>
      <w:r w:rsidRPr="004628CC">
        <w:t>Fill character:</w:t>
      </w:r>
      <w:r w:rsidRPr="004628CC">
        <w:tab/>
      </w:r>
      <w:r w:rsidRPr="004628CC">
        <w:tab/>
        <w:t>space</w:t>
      </w:r>
    </w:p>
    <w:p w14:paraId="41A623AD" w14:textId="77777777" w:rsidR="00136C56" w:rsidRPr="004628CC" w:rsidRDefault="00136C56" w:rsidP="00136C56">
      <w:pPr>
        <w:pStyle w:val="Bodytext"/>
      </w:pPr>
      <w:r w:rsidRPr="004628CC">
        <w:t>Permitted data element value:</w:t>
      </w:r>
      <w:r w:rsidRPr="004628CC">
        <w:tab/>
        <w:t>not applicable</w:t>
      </w:r>
    </w:p>
    <w:p w14:paraId="14485881" w14:textId="77777777" w:rsidR="00486B0E" w:rsidRPr="004628CC" w:rsidRDefault="00486B0E" w:rsidP="00486B0E">
      <w:pPr>
        <w:pStyle w:val="H3Parts"/>
      </w:pPr>
      <w:r w:rsidRPr="004628CC">
        <w:t>Administrative attributes</w:t>
      </w:r>
    </w:p>
    <w:p w14:paraId="3677F699" w14:textId="77777777" w:rsidR="00486B0E" w:rsidRDefault="00486B0E" w:rsidP="00486B0E">
      <w:pPr>
        <w:pStyle w:val="H4Parts"/>
      </w:pPr>
      <w:r>
        <w:t>History</w:t>
      </w:r>
    </w:p>
    <w:tbl>
      <w:tblPr>
        <w:tblW w:w="9180"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7654"/>
      </w:tblGrid>
      <w:tr w:rsidR="00486B0E" w14:paraId="0EBB4141" w14:textId="77777777" w:rsidTr="00105B4F">
        <w:tc>
          <w:tcPr>
            <w:tcW w:w="9180" w:type="dxa"/>
            <w:gridSpan w:val="2"/>
          </w:tcPr>
          <w:p w14:paraId="63929B1D" w14:textId="77777777" w:rsidR="00486B0E" w:rsidRDefault="00486B0E" w:rsidP="00105B4F">
            <w:pPr>
              <w:pStyle w:val="Tableheading"/>
            </w:pPr>
          </w:p>
          <w:p w14:paraId="0A558AD2" w14:textId="77777777" w:rsidR="00486B0E" w:rsidRPr="00535809" w:rsidRDefault="00486B0E" w:rsidP="00105B4F">
            <w:pPr>
              <w:pStyle w:val="Tableheading"/>
            </w:pPr>
            <w:r>
              <w:t>Data element definitions</w:t>
            </w:r>
          </w:p>
        </w:tc>
      </w:tr>
      <w:tr w:rsidR="00486B0E" w14:paraId="165A8E92" w14:textId="77777777" w:rsidTr="00105B4F">
        <w:tc>
          <w:tcPr>
            <w:tcW w:w="1526" w:type="dxa"/>
          </w:tcPr>
          <w:p w14:paraId="40C31F79" w14:textId="77777777" w:rsidR="00486B0E" w:rsidRPr="00B93FB6" w:rsidRDefault="00486B0E" w:rsidP="00105B4F">
            <w:pPr>
              <w:pStyle w:val="Tabledescriptext"/>
            </w:pPr>
            <w:r>
              <w:t>Edition 2.4</w:t>
            </w:r>
          </w:p>
        </w:tc>
        <w:tc>
          <w:tcPr>
            <w:tcW w:w="7654" w:type="dxa"/>
          </w:tcPr>
          <w:p w14:paraId="189B3C07" w14:textId="2EBF96F4" w:rsidR="00486B0E" w:rsidRPr="00BB492C" w:rsidRDefault="007F4944" w:rsidP="00105B4F">
            <w:pPr>
              <w:pStyle w:val="Tabledescriptext"/>
              <w:rPr>
                <w:b/>
              </w:rPr>
            </w:pPr>
            <w:r>
              <w:rPr>
                <w:b/>
              </w:rPr>
              <w:t>Introduced</w:t>
            </w:r>
            <w:r w:rsidR="00486B0E">
              <w:rPr>
                <w:b/>
              </w:rPr>
              <w:t xml:space="preserve"> </w:t>
            </w:r>
            <w:r w:rsidR="00486B0E" w:rsidRPr="00FF3229">
              <w:rPr>
                <w:b/>
              </w:rPr>
              <w:t>1 January 20</w:t>
            </w:r>
            <w:r w:rsidR="00486B0E">
              <w:rPr>
                <w:b/>
              </w:rPr>
              <w:t>27</w:t>
            </w:r>
            <w:r w:rsidR="004628CC">
              <w:rPr>
                <w:b/>
              </w:rPr>
              <w:t xml:space="preserve"> </w:t>
            </w:r>
            <w:r w:rsidR="004628CC" w:rsidRPr="004628CC">
              <w:rPr>
                <w:bCs/>
                <w:i/>
                <w:iCs/>
              </w:rPr>
              <w:t>OSCA</w:t>
            </w:r>
            <w:r w:rsidR="004628CC">
              <w:rPr>
                <w:b/>
              </w:rPr>
              <w:t xml:space="preserve"> </w:t>
            </w:r>
            <w:r w:rsidR="00467B89" w:rsidRPr="00467B89">
              <w:rPr>
                <w:bCs/>
              </w:rPr>
              <w:t xml:space="preserve">identifier </w:t>
            </w:r>
            <w:r w:rsidR="004628CC">
              <w:rPr>
                <w:b/>
              </w:rPr>
              <w:t xml:space="preserve">replaced </w:t>
            </w:r>
            <w:r w:rsidR="004628CC" w:rsidRPr="004628CC">
              <w:rPr>
                <w:bCs/>
                <w:i/>
                <w:iCs/>
              </w:rPr>
              <w:t>ANZSCO</w:t>
            </w:r>
            <w:r w:rsidR="00467B89">
              <w:rPr>
                <w:bCs/>
                <w:i/>
                <w:iCs/>
              </w:rPr>
              <w:t xml:space="preserve"> identifier</w:t>
            </w:r>
            <w:r w:rsidR="004628CC">
              <w:rPr>
                <w:b/>
              </w:rPr>
              <w:t xml:space="preserve"> </w:t>
            </w:r>
          </w:p>
        </w:tc>
      </w:tr>
    </w:tbl>
    <w:p w14:paraId="2B1C2918" w14:textId="77777777" w:rsidR="00486B0E" w:rsidRPr="00BA32EC" w:rsidRDefault="00486B0E" w:rsidP="00486B0E">
      <w:pPr>
        <w:pStyle w:val="Bodytext"/>
        <w:ind w:left="0"/>
        <w:rPr>
          <w:color w:val="0070C0"/>
        </w:rPr>
      </w:pPr>
    </w:p>
    <w:p w14:paraId="6DBF4568" w14:textId="77777777" w:rsidR="00486B0E" w:rsidRPr="009679C8" w:rsidRDefault="00486B0E" w:rsidP="00136C56">
      <w:pPr>
        <w:pStyle w:val="Bodytext"/>
        <w:rPr>
          <w:color w:val="0070C0"/>
        </w:rPr>
      </w:pPr>
    </w:p>
    <w:p w14:paraId="256EA294" w14:textId="747BB0F8" w:rsidR="00520568" w:rsidRPr="005F7891" w:rsidRDefault="00520568" w:rsidP="000D3688">
      <w:pPr>
        <w:pStyle w:val="H2Headings"/>
      </w:pPr>
      <w:bookmarkStart w:id="450" w:name="_Toc222218815"/>
      <w:r w:rsidRPr="005F7891">
        <w:lastRenderedPageBreak/>
        <w:t xml:space="preserve">Outcome </w:t>
      </w:r>
      <w:r w:rsidR="008F18CE" w:rsidRPr="005F7891">
        <w:t>identifier</w:t>
      </w:r>
      <w:r w:rsidR="00D17ECC" w:rsidRPr="005F7891">
        <w:t xml:space="preserve"> – </w:t>
      </w:r>
      <w:r w:rsidR="008F18CE" w:rsidRPr="005F7891">
        <w:t>national</w:t>
      </w:r>
      <w:bookmarkEnd w:id="446"/>
      <w:bookmarkEnd w:id="447"/>
      <w:bookmarkEnd w:id="448"/>
      <w:bookmarkEnd w:id="449"/>
      <w:bookmarkEnd w:id="450"/>
    </w:p>
    <w:p w14:paraId="205FD146" w14:textId="77777777" w:rsidR="00520568" w:rsidRPr="005F7891" w:rsidRDefault="008F18CE" w:rsidP="004C26B3">
      <w:pPr>
        <w:pStyle w:val="H3Parts"/>
      </w:pPr>
      <w:bookmarkStart w:id="451" w:name="_Toc113785623"/>
      <w:r w:rsidRPr="005F7891">
        <w:t>Definitional attributes</w:t>
      </w:r>
      <w:bookmarkEnd w:id="451"/>
    </w:p>
    <w:p w14:paraId="16EC252D" w14:textId="77777777" w:rsidR="00520568" w:rsidRPr="005F7891" w:rsidRDefault="00AF765B" w:rsidP="00B336D5">
      <w:pPr>
        <w:pStyle w:val="H4Parts"/>
      </w:pPr>
      <w:r w:rsidRPr="005F7891">
        <w:t>Definition</w:t>
      </w:r>
    </w:p>
    <w:p w14:paraId="7C5AF268" w14:textId="77777777" w:rsidR="00520568" w:rsidRPr="005F7891" w:rsidRDefault="008F18CE" w:rsidP="001D6B56">
      <w:pPr>
        <w:pStyle w:val="Bodytext"/>
      </w:pPr>
      <w:r w:rsidRPr="005F7891">
        <w:rPr>
          <w:i/>
        </w:rPr>
        <w:t>Outcome identifier</w:t>
      </w:r>
      <w:r w:rsidR="007E2534" w:rsidRPr="005F7891">
        <w:rPr>
          <w:i/>
        </w:rPr>
        <w:t xml:space="preserve"> — </w:t>
      </w:r>
      <w:r w:rsidRPr="005F7891">
        <w:rPr>
          <w:i/>
        </w:rPr>
        <w:t>na</w:t>
      </w:r>
      <w:r w:rsidR="000241B1" w:rsidRPr="005F7891">
        <w:rPr>
          <w:i/>
        </w:rPr>
        <w:t>tional</w:t>
      </w:r>
      <w:r w:rsidR="00520568" w:rsidRPr="005F7891">
        <w:t xml:space="preserve"> identifies the result or outcome of a </w:t>
      </w:r>
      <w:r w:rsidR="00E91AEE" w:rsidRPr="005F7891">
        <w:t>client</w:t>
      </w:r>
      <w:r w:rsidR="00520568" w:rsidRPr="005F7891">
        <w:t xml:space="preserve">’s </w:t>
      </w:r>
      <w:r w:rsidR="00E878A0" w:rsidRPr="005F7891">
        <w:t>participation</w:t>
      </w:r>
      <w:r w:rsidR="00520568" w:rsidRPr="005F7891">
        <w:t xml:space="preserve"> in a unit of competency or module</w:t>
      </w:r>
      <w:r w:rsidR="00346927" w:rsidRPr="005F7891">
        <w:t xml:space="preserve"> at the time of </w:t>
      </w:r>
      <w:r w:rsidR="00472DB5" w:rsidRPr="005F7891">
        <w:t xml:space="preserve">data </w:t>
      </w:r>
      <w:r w:rsidR="00346927" w:rsidRPr="005F7891">
        <w:t>submission</w:t>
      </w:r>
      <w:r w:rsidR="00520568" w:rsidRPr="005F7891">
        <w:t>.</w:t>
      </w:r>
    </w:p>
    <w:p w14:paraId="48126F6D" w14:textId="77777777" w:rsidR="00520568" w:rsidRPr="005F7891" w:rsidRDefault="00AF765B" w:rsidP="00B336D5">
      <w:pPr>
        <w:pStyle w:val="H4Parts"/>
      </w:pPr>
      <w:r w:rsidRPr="005F7891">
        <w:t>Context</w:t>
      </w:r>
    </w:p>
    <w:p w14:paraId="064974F4" w14:textId="77777777" w:rsidR="00520568" w:rsidRPr="005F7891" w:rsidRDefault="008F18CE" w:rsidP="001D6B56">
      <w:pPr>
        <w:pStyle w:val="Bodytext"/>
      </w:pPr>
      <w:r w:rsidRPr="005F7891">
        <w:rPr>
          <w:i/>
        </w:rPr>
        <w:t>Outcome identifier</w:t>
      </w:r>
      <w:r w:rsidR="007E2534" w:rsidRPr="005F7891">
        <w:rPr>
          <w:i/>
        </w:rPr>
        <w:t xml:space="preserve"> — </w:t>
      </w:r>
      <w:r w:rsidRPr="005F7891">
        <w:rPr>
          <w:i/>
        </w:rPr>
        <w:t>national</w:t>
      </w:r>
      <w:r w:rsidR="00FD225A" w:rsidRPr="005F7891">
        <w:t xml:space="preserve"> </w:t>
      </w:r>
      <w:r w:rsidR="00520568" w:rsidRPr="005F7891">
        <w:t>is used to measure output and activity in the system.</w:t>
      </w:r>
    </w:p>
    <w:p w14:paraId="4B186BA3" w14:textId="77777777" w:rsidR="00520568" w:rsidRPr="005F7891" w:rsidRDefault="008F18CE" w:rsidP="004C26B3">
      <w:pPr>
        <w:pStyle w:val="H3Parts"/>
      </w:pPr>
      <w:bookmarkStart w:id="452" w:name="_Toc113785624"/>
      <w:r w:rsidRPr="005F7891">
        <w:t>Relational attributes</w:t>
      </w:r>
      <w:bookmarkEnd w:id="452"/>
    </w:p>
    <w:p w14:paraId="02E6327F" w14:textId="77777777" w:rsidR="000327A8" w:rsidRPr="005F7891" w:rsidRDefault="00D5715E" w:rsidP="00D5715E">
      <w:pPr>
        <w:pStyle w:val="H4Parts"/>
      </w:pPr>
      <w:r w:rsidRPr="005F7891">
        <w:rPr>
          <w:sz w:val="23"/>
          <w:szCs w:val="23"/>
        </w:rPr>
        <w:t>Rules</w:t>
      </w:r>
      <w:r w:rsidR="000327A8" w:rsidRPr="005F7891">
        <w:t xml:space="preserve"> </w:t>
      </w:r>
    </w:p>
    <w:p w14:paraId="542BE34A" w14:textId="77777777" w:rsidR="000327A8" w:rsidRPr="005F7891" w:rsidRDefault="00CD6E70" w:rsidP="00611599">
      <w:pPr>
        <w:pStyle w:val="Bodytext"/>
        <w:rPr>
          <w:b/>
        </w:rPr>
      </w:pPr>
      <w:r w:rsidRPr="005F7891">
        <w:rPr>
          <w:b/>
        </w:rPr>
        <w:t>20</w:t>
      </w:r>
      <w:r w:rsidR="007E2534" w:rsidRPr="005F7891">
        <w:rPr>
          <w:b/>
        </w:rPr>
        <w:t xml:space="preserve"> — </w:t>
      </w:r>
      <w:r w:rsidR="000327A8" w:rsidRPr="005F7891">
        <w:rPr>
          <w:b/>
        </w:rPr>
        <w:t xml:space="preserve">Competency achieved/pass </w:t>
      </w:r>
    </w:p>
    <w:p w14:paraId="32BB6DB8" w14:textId="14EBDE51" w:rsidR="000327A8" w:rsidRPr="005F7891" w:rsidRDefault="000327A8" w:rsidP="00611599">
      <w:pPr>
        <w:pStyle w:val="Bodytext"/>
      </w:pPr>
      <w:r w:rsidRPr="005F7891">
        <w:t xml:space="preserve">The client has been assessed and satisfies all </w:t>
      </w:r>
      <w:r w:rsidR="00685209">
        <w:t xml:space="preserve">of </w:t>
      </w:r>
      <w:r w:rsidRPr="005F7891">
        <w:t xml:space="preserve">the requirements for the unit of competency or module. </w:t>
      </w:r>
    </w:p>
    <w:p w14:paraId="5B6D0289" w14:textId="77777777" w:rsidR="000327A8" w:rsidRPr="005F7891" w:rsidRDefault="00CD6E70" w:rsidP="00611599">
      <w:pPr>
        <w:pStyle w:val="Bodytext"/>
        <w:rPr>
          <w:b/>
        </w:rPr>
      </w:pPr>
      <w:r w:rsidRPr="005F7891">
        <w:rPr>
          <w:b/>
        </w:rPr>
        <w:t>30</w:t>
      </w:r>
      <w:r w:rsidR="007E2534" w:rsidRPr="005F7891">
        <w:rPr>
          <w:b/>
        </w:rPr>
        <w:t xml:space="preserve"> — </w:t>
      </w:r>
      <w:r w:rsidR="000327A8" w:rsidRPr="005F7891">
        <w:rPr>
          <w:b/>
        </w:rPr>
        <w:t xml:space="preserve">Competency not achieved/fail </w:t>
      </w:r>
    </w:p>
    <w:p w14:paraId="000721AF" w14:textId="77777777" w:rsidR="000327A8" w:rsidRPr="005F7891" w:rsidRDefault="000327A8" w:rsidP="00611599">
      <w:pPr>
        <w:pStyle w:val="Bodytext"/>
      </w:pPr>
      <w:r w:rsidRPr="005F7891">
        <w:t xml:space="preserve">The client has attempted all of the requirements for the assessment and has been assessed as not competent, or as not satisfying one or more of the requirements for the unit of competency or module. For example, this code would apply if a client attempted ten of ten required assessments and was assessed as not competent in one or more of the assessments. However, if a client had only attempted nine of the ten assessments, this code would not be used as the client must attempt </w:t>
      </w:r>
      <w:r w:rsidRPr="005F7891">
        <w:rPr>
          <w:iCs/>
        </w:rPr>
        <w:t xml:space="preserve">all </w:t>
      </w:r>
      <w:r w:rsidRPr="005F7891">
        <w:t xml:space="preserve">of the assessments in order to receive a ‘Competency not achieved/fail’ code. </w:t>
      </w:r>
    </w:p>
    <w:p w14:paraId="2CA3D6DF" w14:textId="77777777" w:rsidR="000327A8" w:rsidRPr="005F7891" w:rsidRDefault="00CD6E70" w:rsidP="00611599">
      <w:pPr>
        <w:pStyle w:val="Bodytext"/>
        <w:rPr>
          <w:b/>
        </w:rPr>
      </w:pPr>
      <w:r w:rsidRPr="005F7891">
        <w:rPr>
          <w:b/>
        </w:rPr>
        <w:t>40</w:t>
      </w:r>
      <w:r w:rsidR="007E2534" w:rsidRPr="005F7891">
        <w:rPr>
          <w:b/>
        </w:rPr>
        <w:t xml:space="preserve"> — </w:t>
      </w:r>
      <w:r w:rsidR="000327A8" w:rsidRPr="005F7891">
        <w:rPr>
          <w:b/>
        </w:rPr>
        <w:t>Withdrawn/</w:t>
      </w:r>
      <w:r w:rsidR="00655B03" w:rsidRPr="005F7891">
        <w:rPr>
          <w:b/>
        </w:rPr>
        <w:t>d</w:t>
      </w:r>
      <w:r w:rsidR="000327A8" w:rsidRPr="005F7891">
        <w:rPr>
          <w:b/>
        </w:rPr>
        <w:t xml:space="preserve">iscontinued </w:t>
      </w:r>
    </w:p>
    <w:p w14:paraId="2476E781" w14:textId="77777777" w:rsidR="000327A8" w:rsidRPr="005F7891" w:rsidRDefault="000327A8" w:rsidP="00611599">
      <w:pPr>
        <w:pStyle w:val="Bodytext"/>
      </w:pPr>
      <w:r w:rsidRPr="005F7891">
        <w:t xml:space="preserve">Withdrawn is reported for clients under two possible scenarios. The first scenario is that the client has engaged in some learning activity, and has then notified the training organisation of their withdrawal before completing all of the assessment criteria. </w:t>
      </w:r>
    </w:p>
    <w:p w14:paraId="009C13B6" w14:textId="77777777" w:rsidR="000327A8" w:rsidRPr="00090D3F" w:rsidRDefault="000327A8" w:rsidP="00611599">
      <w:pPr>
        <w:pStyle w:val="Bodytext"/>
        <w:rPr>
          <w:color w:val="000000" w:themeColor="text1"/>
        </w:rPr>
      </w:pPr>
      <w:r w:rsidRPr="005F7891">
        <w:t xml:space="preserve">The second situation is where the client has engaged in some learning activity and then stopped attending </w:t>
      </w:r>
      <w:r w:rsidR="008F18CE" w:rsidRPr="005F7891">
        <w:t>or submitting assessments (i.e.</w:t>
      </w:r>
      <w:r w:rsidRPr="005F7891">
        <w:t xml:space="preserve"> discontinues) without notifying the training organisation. In this situation, a student does not attend the final assessment and has not made contact with the training organisation to formally withdraw or arrange a continuing status. The withdrawn code applies in this situation, even if the client has completed some assessments and been assessed as </w:t>
      </w:r>
      <w:r w:rsidRPr="00090D3F">
        <w:rPr>
          <w:color w:val="000000" w:themeColor="text1"/>
        </w:rPr>
        <w:t>not competent for one or more assessments.</w:t>
      </w:r>
    </w:p>
    <w:p w14:paraId="7EACEA68" w14:textId="77777777" w:rsidR="00423067" w:rsidRPr="00090D3F" w:rsidRDefault="00423067" w:rsidP="00423067">
      <w:pPr>
        <w:spacing w:after="140"/>
        <w:ind w:left="567"/>
        <w:rPr>
          <w:rFonts w:ascii="Trebuchet MS" w:hAnsi="Trebuchet MS"/>
          <w:snapToGrid w:val="0"/>
          <w:color w:val="000000" w:themeColor="text1"/>
          <w:sz w:val="19"/>
          <w:szCs w:val="19"/>
        </w:rPr>
      </w:pPr>
      <w:r w:rsidRPr="00090D3F">
        <w:rPr>
          <w:rFonts w:ascii="Trebuchet MS" w:hAnsi="Trebuchet MS"/>
          <w:b/>
          <w:bCs/>
          <w:snapToGrid w:val="0"/>
          <w:color w:val="000000" w:themeColor="text1"/>
          <w:sz w:val="19"/>
          <w:szCs w:val="19"/>
        </w:rPr>
        <w:t>41 — Incomplete due to RTO closure</w:t>
      </w:r>
      <w:r w:rsidRPr="00090D3F">
        <w:rPr>
          <w:rFonts w:ascii="Trebuchet MS" w:hAnsi="Trebuchet MS"/>
          <w:snapToGrid w:val="0"/>
          <w:color w:val="000000" w:themeColor="text1"/>
          <w:sz w:val="19"/>
          <w:szCs w:val="19"/>
        </w:rPr>
        <w:t xml:space="preserve"> </w:t>
      </w:r>
    </w:p>
    <w:p w14:paraId="4AA987F3" w14:textId="4BBF13B2" w:rsidR="00423067" w:rsidRPr="00090D3F" w:rsidRDefault="00423067" w:rsidP="00423067">
      <w:pPr>
        <w:spacing w:after="140"/>
        <w:ind w:left="567"/>
        <w:rPr>
          <w:rFonts w:ascii="Trebuchet MS" w:hAnsi="Trebuchet MS"/>
          <w:snapToGrid w:val="0"/>
          <w:color w:val="000000" w:themeColor="text1"/>
          <w:sz w:val="19"/>
          <w:szCs w:val="19"/>
        </w:rPr>
      </w:pPr>
      <w:r w:rsidRPr="00090D3F">
        <w:rPr>
          <w:rFonts w:ascii="Trebuchet MS" w:hAnsi="Trebuchet MS"/>
          <w:i/>
          <w:iCs/>
          <w:snapToGrid w:val="0"/>
          <w:color w:val="000000" w:themeColor="text1"/>
          <w:sz w:val="19"/>
          <w:szCs w:val="19"/>
        </w:rPr>
        <w:t>Incomplete due to RTO closure</w:t>
      </w:r>
      <w:r w:rsidRPr="00090D3F">
        <w:rPr>
          <w:rFonts w:ascii="Trebuchet MS" w:hAnsi="Trebuchet MS"/>
          <w:snapToGrid w:val="0"/>
          <w:color w:val="000000" w:themeColor="text1"/>
          <w:sz w:val="19"/>
          <w:szCs w:val="19"/>
        </w:rPr>
        <w:t xml:space="preserve"> is reported when the training organisation ceases operations while training activity is still in progress. Outcome</w:t>
      </w:r>
      <w:r w:rsidRPr="00090D3F">
        <w:rPr>
          <w:rFonts w:ascii="Trebuchet MS" w:hAnsi="Trebuchet MS"/>
          <w:i/>
          <w:iCs/>
          <w:snapToGrid w:val="0"/>
          <w:color w:val="000000" w:themeColor="text1"/>
          <w:sz w:val="19"/>
          <w:szCs w:val="19"/>
        </w:rPr>
        <w:t xml:space="preserve"> </w:t>
      </w:r>
      <w:r w:rsidRPr="00090D3F">
        <w:rPr>
          <w:rFonts w:ascii="Trebuchet MS" w:hAnsi="Trebuchet MS"/>
          <w:snapToGrid w:val="0"/>
          <w:color w:val="000000" w:themeColor="text1"/>
          <w:sz w:val="19"/>
          <w:szCs w:val="19"/>
        </w:rPr>
        <w:t xml:space="preserve">41 </w:t>
      </w:r>
      <w:r w:rsidRPr="00090D3F">
        <w:rPr>
          <w:rFonts w:ascii="Trebuchet MS" w:hAnsi="Trebuchet MS"/>
          <w:i/>
          <w:iCs/>
          <w:snapToGrid w:val="0"/>
          <w:color w:val="000000" w:themeColor="text1"/>
          <w:sz w:val="19"/>
          <w:szCs w:val="19"/>
        </w:rPr>
        <w:t>— incomplete due to RTO closure</w:t>
      </w:r>
      <w:r w:rsidRPr="00090D3F">
        <w:rPr>
          <w:rFonts w:ascii="Trebuchet MS" w:hAnsi="Trebuchet MS"/>
          <w:snapToGrid w:val="0"/>
          <w:color w:val="000000" w:themeColor="text1"/>
          <w:sz w:val="19"/>
          <w:szCs w:val="19"/>
        </w:rPr>
        <w:t xml:space="preserve"> should be reported rather than outcome</w:t>
      </w:r>
      <w:r w:rsidRPr="00090D3F">
        <w:rPr>
          <w:rFonts w:ascii="Trebuchet MS" w:hAnsi="Trebuchet MS"/>
          <w:i/>
          <w:iCs/>
          <w:snapToGrid w:val="0"/>
          <w:color w:val="000000" w:themeColor="text1"/>
          <w:sz w:val="19"/>
          <w:szCs w:val="19"/>
        </w:rPr>
        <w:t xml:space="preserve"> </w:t>
      </w:r>
      <w:r w:rsidRPr="00090D3F">
        <w:rPr>
          <w:rFonts w:ascii="Trebuchet MS" w:hAnsi="Trebuchet MS"/>
          <w:snapToGrid w:val="0"/>
          <w:color w:val="000000" w:themeColor="text1"/>
          <w:sz w:val="19"/>
          <w:szCs w:val="19"/>
        </w:rPr>
        <w:t xml:space="preserve">40 — </w:t>
      </w:r>
      <w:r w:rsidRPr="00090D3F">
        <w:rPr>
          <w:rFonts w:ascii="Trebuchet MS" w:hAnsi="Trebuchet MS"/>
          <w:i/>
          <w:iCs/>
          <w:snapToGrid w:val="0"/>
          <w:color w:val="000000" w:themeColor="text1"/>
          <w:sz w:val="19"/>
          <w:szCs w:val="19"/>
        </w:rPr>
        <w:t xml:space="preserve">withdrawn/discontinued </w:t>
      </w:r>
      <w:r w:rsidRPr="00090D3F">
        <w:rPr>
          <w:rFonts w:ascii="Trebuchet MS" w:hAnsi="Trebuchet MS"/>
          <w:snapToGrid w:val="0"/>
          <w:color w:val="000000" w:themeColor="text1"/>
          <w:sz w:val="19"/>
          <w:szCs w:val="19"/>
        </w:rPr>
        <w:t>or</w:t>
      </w:r>
      <w:r w:rsidRPr="00090D3F">
        <w:rPr>
          <w:rFonts w:ascii="Trebuchet MS" w:hAnsi="Trebuchet MS"/>
          <w:i/>
          <w:iCs/>
          <w:snapToGrid w:val="0"/>
          <w:color w:val="000000" w:themeColor="text1"/>
          <w:sz w:val="19"/>
          <w:szCs w:val="19"/>
        </w:rPr>
        <w:t xml:space="preserve"> </w:t>
      </w:r>
      <w:r w:rsidRPr="00090D3F">
        <w:rPr>
          <w:rFonts w:ascii="Trebuchet MS" w:hAnsi="Trebuchet MS"/>
          <w:snapToGrid w:val="0"/>
          <w:color w:val="000000" w:themeColor="text1"/>
          <w:sz w:val="19"/>
          <w:szCs w:val="19"/>
        </w:rPr>
        <w:t>outcome</w:t>
      </w:r>
      <w:r w:rsidRPr="00090D3F">
        <w:rPr>
          <w:rFonts w:ascii="Trebuchet MS" w:hAnsi="Trebuchet MS"/>
          <w:i/>
          <w:iCs/>
          <w:snapToGrid w:val="0"/>
          <w:color w:val="000000" w:themeColor="text1"/>
          <w:sz w:val="19"/>
          <w:szCs w:val="19"/>
        </w:rPr>
        <w:t xml:space="preserve"> </w:t>
      </w:r>
      <w:r w:rsidRPr="00685209">
        <w:rPr>
          <w:rFonts w:ascii="Trebuchet MS" w:hAnsi="Trebuchet MS"/>
          <w:iCs/>
          <w:snapToGrid w:val="0"/>
          <w:color w:val="000000" w:themeColor="text1"/>
          <w:sz w:val="19"/>
          <w:szCs w:val="19"/>
        </w:rPr>
        <w:t>70</w:t>
      </w:r>
      <w:r w:rsidRPr="00090D3F">
        <w:rPr>
          <w:rFonts w:ascii="Trebuchet MS" w:hAnsi="Trebuchet MS"/>
          <w:i/>
          <w:iCs/>
          <w:snapToGrid w:val="0"/>
          <w:color w:val="000000" w:themeColor="text1"/>
          <w:sz w:val="19"/>
          <w:szCs w:val="19"/>
        </w:rPr>
        <w:t xml:space="preserve"> </w:t>
      </w:r>
      <w:r w:rsidRPr="00090D3F">
        <w:rPr>
          <w:rFonts w:ascii="Trebuchet MS" w:hAnsi="Trebuchet MS"/>
          <w:snapToGrid w:val="0"/>
          <w:color w:val="000000" w:themeColor="text1"/>
          <w:sz w:val="19"/>
          <w:szCs w:val="19"/>
        </w:rPr>
        <w:t xml:space="preserve">— </w:t>
      </w:r>
      <w:r w:rsidRPr="00090D3F">
        <w:rPr>
          <w:rFonts w:ascii="Trebuchet MS" w:hAnsi="Trebuchet MS"/>
          <w:i/>
          <w:iCs/>
          <w:snapToGrid w:val="0"/>
          <w:color w:val="000000" w:themeColor="text1"/>
          <w:sz w:val="19"/>
          <w:szCs w:val="19"/>
        </w:rPr>
        <w:t xml:space="preserve">continuing enrolment </w:t>
      </w:r>
      <w:r w:rsidRPr="00090D3F">
        <w:rPr>
          <w:rFonts w:ascii="Trebuchet MS" w:hAnsi="Trebuchet MS"/>
          <w:snapToGrid w:val="0"/>
          <w:color w:val="000000" w:themeColor="text1"/>
          <w:sz w:val="19"/>
          <w:szCs w:val="19"/>
        </w:rPr>
        <w:t xml:space="preserve">to ensure that the client’s </w:t>
      </w:r>
      <w:r w:rsidR="00685209">
        <w:rPr>
          <w:rFonts w:ascii="Trebuchet MS" w:hAnsi="Trebuchet MS"/>
          <w:snapToGrid w:val="0"/>
          <w:color w:val="000000" w:themeColor="text1"/>
          <w:sz w:val="19"/>
          <w:szCs w:val="19"/>
        </w:rPr>
        <w:t>u</w:t>
      </w:r>
      <w:r w:rsidRPr="00090D3F">
        <w:rPr>
          <w:rFonts w:ascii="Trebuchet MS" w:hAnsi="Trebuchet MS"/>
          <w:snapToGrid w:val="0"/>
          <w:color w:val="000000" w:themeColor="text1"/>
          <w:sz w:val="19"/>
          <w:szCs w:val="19"/>
        </w:rPr>
        <w:t xml:space="preserve">nique </w:t>
      </w:r>
      <w:r w:rsidR="00685209">
        <w:rPr>
          <w:rFonts w:ascii="Trebuchet MS" w:hAnsi="Trebuchet MS"/>
          <w:snapToGrid w:val="0"/>
          <w:color w:val="000000" w:themeColor="text1"/>
          <w:sz w:val="19"/>
          <w:szCs w:val="19"/>
        </w:rPr>
        <w:t>s</w:t>
      </w:r>
      <w:r w:rsidRPr="00090D3F">
        <w:rPr>
          <w:rFonts w:ascii="Trebuchet MS" w:hAnsi="Trebuchet MS"/>
          <w:snapToGrid w:val="0"/>
          <w:color w:val="000000" w:themeColor="text1"/>
          <w:sz w:val="19"/>
          <w:szCs w:val="19"/>
        </w:rPr>
        <w:t xml:space="preserve">tudent </w:t>
      </w:r>
      <w:r w:rsidR="00685209">
        <w:rPr>
          <w:rFonts w:ascii="Trebuchet MS" w:hAnsi="Trebuchet MS"/>
          <w:snapToGrid w:val="0"/>
          <w:color w:val="000000" w:themeColor="text1"/>
          <w:sz w:val="19"/>
          <w:szCs w:val="19"/>
        </w:rPr>
        <w:t>i</w:t>
      </w:r>
      <w:r w:rsidRPr="00090D3F">
        <w:rPr>
          <w:rFonts w:ascii="Trebuchet MS" w:hAnsi="Trebuchet MS"/>
          <w:snapToGrid w:val="0"/>
          <w:color w:val="000000" w:themeColor="text1"/>
          <w:sz w:val="19"/>
          <w:szCs w:val="19"/>
        </w:rPr>
        <w:t>dentifier transcript displays a final outcome indicating that the inability to complete the training activity was due to circumstances beyond the client’s control.</w:t>
      </w:r>
    </w:p>
    <w:p w14:paraId="64D15782" w14:textId="77777777" w:rsidR="007703D2" w:rsidRPr="00090D3F" w:rsidRDefault="007703D2" w:rsidP="007703D2">
      <w:pPr>
        <w:tabs>
          <w:tab w:val="left" w:pos="2977"/>
        </w:tabs>
        <w:spacing w:after="140"/>
        <w:ind w:left="567"/>
        <w:rPr>
          <w:rFonts w:ascii="Trebuchet MS" w:hAnsi="Trebuchet MS"/>
          <w:snapToGrid w:val="0"/>
          <w:color w:val="000000" w:themeColor="text1"/>
          <w:sz w:val="19"/>
          <w:lang w:eastAsia="en-US"/>
        </w:rPr>
      </w:pPr>
      <w:r w:rsidRPr="00090D3F">
        <w:rPr>
          <w:rFonts w:ascii="Trebuchet MS" w:hAnsi="Trebuchet MS"/>
          <w:snapToGrid w:val="0"/>
          <w:color w:val="000000" w:themeColor="text1"/>
          <w:sz w:val="19"/>
          <w:lang w:eastAsia="en-US"/>
        </w:rPr>
        <w:t xml:space="preserve">Examples of who may report </w:t>
      </w:r>
      <w:r w:rsidRPr="00090D3F">
        <w:rPr>
          <w:rFonts w:ascii="Trebuchet MS" w:hAnsi="Trebuchet MS"/>
          <w:i/>
          <w:snapToGrid w:val="0"/>
          <w:color w:val="000000" w:themeColor="text1"/>
          <w:sz w:val="19"/>
          <w:lang w:eastAsia="en-US"/>
        </w:rPr>
        <w:t>Outcome identifier</w:t>
      </w:r>
      <w:r w:rsidRPr="00090D3F">
        <w:rPr>
          <w:rFonts w:ascii="Trebuchet MS" w:hAnsi="Trebuchet MS"/>
          <w:snapToGrid w:val="0"/>
          <w:color w:val="000000" w:themeColor="text1"/>
          <w:sz w:val="19"/>
          <w:lang w:eastAsia="en-US"/>
        </w:rPr>
        <w:t xml:space="preserve"> — </w:t>
      </w:r>
      <w:r w:rsidRPr="00090D3F">
        <w:rPr>
          <w:rFonts w:ascii="Trebuchet MS" w:hAnsi="Trebuchet MS"/>
          <w:i/>
          <w:snapToGrid w:val="0"/>
          <w:color w:val="000000" w:themeColor="text1"/>
          <w:sz w:val="19"/>
          <w:lang w:eastAsia="en-US"/>
        </w:rPr>
        <w:t>national</w:t>
      </w:r>
      <w:r w:rsidRPr="00090D3F">
        <w:rPr>
          <w:rFonts w:ascii="Trebuchet MS" w:hAnsi="Trebuchet MS"/>
          <w:snapToGrid w:val="0"/>
          <w:color w:val="000000" w:themeColor="text1"/>
          <w:sz w:val="19"/>
          <w:lang w:eastAsia="en-US"/>
        </w:rPr>
        <w:t xml:space="preserve"> 41:</w:t>
      </w:r>
    </w:p>
    <w:p w14:paraId="4E16F516" w14:textId="77777777" w:rsidR="007703D2" w:rsidRPr="00090D3F" w:rsidRDefault="007703D2" w:rsidP="007703D2">
      <w:pPr>
        <w:numPr>
          <w:ilvl w:val="0"/>
          <w:numId w:val="36"/>
        </w:numPr>
        <w:tabs>
          <w:tab w:val="left" w:pos="2977"/>
        </w:tabs>
        <w:spacing w:after="140" w:line="276" w:lineRule="auto"/>
        <w:rPr>
          <w:rFonts w:ascii="Trebuchet MS" w:hAnsi="Trebuchet MS"/>
          <w:snapToGrid w:val="0"/>
          <w:color w:val="000000" w:themeColor="text1"/>
          <w:sz w:val="19"/>
          <w:lang w:eastAsia="en-US"/>
        </w:rPr>
      </w:pPr>
      <w:r w:rsidRPr="00090D3F">
        <w:rPr>
          <w:rFonts w:ascii="Trebuchet MS" w:hAnsi="Trebuchet MS"/>
          <w:snapToGrid w:val="0"/>
          <w:color w:val="000000" w:themeColor="text1"/>
          <w:sz w:val="19"/>
          <w:lang w:eastAsia="en-US"/>
        </w:rPr>
        <w:t>Training organisations (for all incomplete</w:t>
      </w:r>
      <w:r w:rsidR="0061381C" w:rsidRPr="00090D3F">
        <w:rPr>
          <w:rFonts w:ascii="Trebuchet MS" w:hAnsi="Trebuchet MS"/>
          <w:snapToGrid w:val="0"/>
          <w:color w:val="000000" w:themeColor="text1"/>
          <w:sz w:val="19"/>
          <w:lang w:eastAsia="en-US"/>
        </w:rPr>
        <w:t xml:space="preserve"> activity</w:t>
      </w:r>
      <w:r w:rsidRPr="00090D3F">
        <w:rPr>
          <w:rFonts w:ascii="Trebuchet MS" w:hAnsi="Trebuchet MS"/>
          <w:snapToGrid w:val="0"/>
          <w:color w:val="000000" w:themeColor="text1"/>
          <w:sz w:val="19"/>
          <w:lang w:eastAsia="en-US"/>
        </w:rPr>
        <w:t>) when they know that their organisation is ceasing operations before the training activity can be completed.</w:t>
      </w:r>
    </w:p>
    <w:p w14:paraId="61C5252E" w14:textId="77777777" w:rsidR="007703D2" w:rsidRPr="00090D3F" w:rsidRDefault="007703D2" w:rsidP="007703D2">
      <w:pPr>
        <w:numPr>
          <w:ilvl w:val="0"/>
          <w:numId w:val="36"/>
        </w:numPr>
        <w:tabs>
          <w:tab w:val="left" w:pos="2977"/>
        </w:tabs>
        <w:spacing w:after="140" w:line="276" w:lineRule="auto"/>
        <w:rPr>
          <w:rFonts w:ascii="Trebuchet MS" w:hAnsi="Trebuchet MS"/>
          <w:snapToGrid w:val="0"/>
          <w:color w:val="000000" w:themeColor="text1"/>
          <w:sz w:val="19"/>
          <w:lang w:eastAsia="en-US"/>
        </w:rPr>
        <w:sectPr w:rsidR="007703D2" w:rsidRPr="00090D3F" w:rsidSect="007703D2">
          <w:pgSz w:w="11907" w:h="16840" w:code="9"/>
          <w:pgMar w:top="1134" w:right="1418" w:bottom="1134" w:left="1418" w:header="567" w:footer="567" w:gutter="0"/>
          <w:cols w:space="708"/>
          <w:docGrid w:linePitch="360"/>
        </w:sectPr>
      </w:pPr>
      <w:r w:rsidRPr="00090D3F">
        <w:rPr>
          <w:rFonts w:ascii="Trebuchet MS" w:hAnsi="Trebuchet MS"/>
          <w:snapToGrid w:val="0"/>
          <w:color w:val="000000" w:themeColor="text1"/>
          <w:sz w:val="19"/>
          <w:lang w:eastAsia="en-US"/>
        </w:rPr>
        <w:t xml:space="preserve">State and territory training authorities for incomplete </w:t>
      </w:r>
      <w:r w:rsidR="0061381C" w:rsidRPr="00090D3F">
        <w:rPr>
          <w:rFonts w:ascii="Trebuchet MS" w:hAnsi="Trebuchet MS"/>
          <w:snapToGrid w:val="0"/>
          <w:color w:val="000000" w:themeColor="text1"/>
          <w:sz w:val="19"/>
          <w:lang w:eastAsia="en-US"/>
        </w:rPr>
        <w:t xml:space="preserve">activity </w:t>
      </w:r>
      <w:r w:rsidRPr="00090D3F">
        <w:rPr>
          <w:rFonts w:ascii="Trebuchet MS" w:hAnsi="Trebuchet MS"/>
          <w:snapToGrid w:val="0"/>
          <w:color w:val="000000" w:themeColor="text1"/>
          <w:sz w:val="19"/>
          <w:lang w:eastAsia="en-US"/>
        </w:rPr>
        <w:t>received from training organisations that have closed.</w:t>
      </w:r>
    </w:p>
    <w:p w14:paraId="63304DE5" w14:textId="77777777" w:rsidR="007703D2" w:rsidRPr="005F7891" w:rsidRDefault="007703D2" w:rsidP="00611599">
      <w:pPr>
        <w:pStyle w:val="Bodytext"/>
      </w:pPr>
    </w:p>
    <w:p w14:paraId="4F293184" w14:textId="77777777" w:rsidR="00CD124F" w:rsidRPr="005F7891" w:rsidRDefault="00000000" w:rsidP="00611599">
      <w:pPr>
        <w:pStyle w:val="Bodytext"/>
        <w:rPr>
          <w:b/>
          <w:bCs/>
        </w:rPr>
      </w:pPr>
      <w:r>
        <w:rPr>
          <w:b/>
          <w:bCs/>
        </w:rPr>
        <w:pict w14:anchorId="7E7FE71F">
          <v:rect id="_x0000_i1026" style="width:0;height:1.5pt" o:hralign="center" o:hrstd="t" o:hr="t" fillcolor="#a0a0a0" stroked="f"/>
        </w:pict>
      </w:r>
    </w:p>
    <w:p w14:paraId="7A5D814C" w14:textId="77777777" w:rsidR="00931087" w:rsidRPr="005F7891" w:rsidRDefault="00655B03" w:rsidP="00CD124F">
      <w:pPr>
        <w:pStyle w:val="Bodytext"/>
        <w:jc w:val="center"/>
        <w:rPr>
          <w:b/>
          <w:bCs/>
        </w:rPr>
      </w:pPr>
      <w:r w:rsidRPr="005F7891">
        <w:rPr>
          <w:b/>
          <w:bCs/>
        </w:rPr>
        <w:t>Recognition of p</w:t>
      </w:r>
      <w:r w:rsidR="003C0AAE" w:rsidRPr="005F7891">
        <w:rPr>
          <w:b/>
          <w:bCs/>
        </w:rPr>
        <w:t>rior learning</w:t>
      </w:r>
    </w:p>
    <w:p w14:paraId="70363379" w14:textId="2A335149" w:rsidR="00516744" w:rsidRPr="005F7891" w:rsidRDefault="00516744" w:rsidP="00611599">
      <w:pPr>
        <w:pStyle w:val="Bodytext"/>
      </w:pPr>
      <w:r w:rsidRPr="005F7891">
        <w:t xml:space="preserve">Recognition of prior learning (RPL) </w:t>
      </w:r>
      <w:r w:rsidR="00820630">
        <w:rPr>
          <w:rFonts w:cs="Arial"/>
          <w:color w:val="000000"/>
          <w:szCs w:val="19"/>
          <w:shd w:val="clear" w:color="auto" w:fill="FFFFFF"/>
        </w:rPr>
        <w:t>is a</w:t>
      </w:r>
      <w:r w:rsidR="00B555EB" w:rsidRPr="005F7891">
        <w:rPr>
          <w:rStyle w:val="apple-converted-space"/>
          <w:rFonts w:cs="Arial"/>
          <w:color w:val="000000"/>
          <w:szCs w:val="19"/>
          <w:shd w:val="clear" w:color="auto" w:fill="FFFFFF"/>
        </w:rPr>
        <w:t> </w:t>
      </w:r>
      <w:r w:rsidR="00B555EB" w:rsidRPr="005F7891">
        <w:rPr>
          <w:rFonts w:cs="Arial"/>
          <w:color w:val="000000"/>
          <w:szCs w:val="19"/>
          <w:shd w:val="clear" w:color="auto" w:fill="FFFFFF"/>
        </w:rPr>
        <w:t xml:space="preserve">process that assesses the competency of an individual that may have been acquired through formal, non-formal </w:t>
      </w:r>
      <w:r w:rsidR="005F7891" w:rsidRPr="0040034B">
        <w:rPr>
          <w:rFonts w:cs="Arial"/>
          <w:szCs w:val="19"/>
          <w:shd w:val="clear" w:color="auto" w:fill="FFFFFF"/>
        </w:rPr>
        <w:t>(</w:t>
      </w:r>
      <w:r w:rsidR="005F7891" w:rsidRPr="0040034B">
        <w:rPr>
          <w:shd w:val="clear" w:color="auto" w:fill="FFFFFF"/>
        </w:rPr>
        <w:t>such as previously unrecognised skills and knowledge)</w:t>
      </w:r>
      <w:r w:rsidR="0040034B">
        <w:rPr>
          <w:shd w:val="clear" w:color="auto" w:fill="FFFFFF"/>
        </w:rPr>
        <w:t>,</w:t>
      </w:r>
      <w:r w:rsidR="005F7891" w:rsidRPr="0040034B">
        <w:rPr>
          <w:shd w:val="clear" w:color="auto" w:fill="FFFFFF"/>
        </w:rPr>
        <w:t xml:space="preserve"> </w:t>
      </w:r>
      <w:r w:rsidR="0040034B" w:rsidRPr="0040034B">
        <w:rPr>
          <w:shd w:val="clear" w:color="auto" w:fill="FFFFFF"/>
        </w:rPr>
        <w:t>or</w:t>
      </w:r>
      <w:r w:rsidR="00B555EB" w:rsidRPr="005F7891">
        <w:rPr>
          <w:rFonts w:cs="Arial"/>
          <w:color w:val="000000"/>
          <w:szCs w:val="19"/>
          <w:shd w:val="clear" w:color="auto" w:fill="FFFFFF"/>
        </w:rPr>
        <w:t xml:space="preserve"> informal learning</w:t>
      </w:r>
      <w:r w:rsidR="00755FE3">
        <w:rPr>
          <w:rFonts w:cs="Arial"/>
          <w:color w:val="000000"/>
          <w:szCs w:val="19"/>
          <w:shd w:val="clear" w:color="auto" w:fill="FFFFFF"/>
        </w:rPr>
        <w:t>. This process</w:t>
      </w:r>
      <w:r w:rsidR="00B555EB" w:rsidRPr="005F7891">
        <w:rPr>
          <w:rFonts w:cs="Arial"/>
          <w:color w:val="000000"/>
          <w:szCs w:val="19"/>
          <w:shd w:val="clear" w:color="auto" w:fill="FFFFFF"/>
        </w:rPr>
        <w:t xml:space="preserve"> determine</w:t>
      </w:r>
      <w:r w:rsidR="00755FE3">
        <w:rPr>
          <w:rFonts w:cs="Arial"/>
          <w:color w:val="000000"/>
          <w:szCs w:val="19"/>
          <w:shd w:val="clear" w:color="auto" w:fill="FFFFFF"/>
        </w:rPr>
        <w:t>s</w:t>
      </w:r>
      <w:r w:rsidR="00B555EB" w:rsidRPr="005F7891">
        <w:rPr>
          <w:rFonts w:cs="Arial"/>
          <w:color w:val="000000"/>
          <w:szCs w:val="19"/>
          <w:shd w:val="clear" w:color="auto" w:fill="FFFFFF"/>
        </w:rPr>
        <w:t xml:space="preserve"> the extent</w:t>
      </w:r>
      <w:r w:rsidRPr="005F7891">
        <w:t xml:space="preserve"> to which </w:t>
      </w:r>
      <w:r w:rsidR="009B7251">
        <w:t xml:space="preserve">an </w:t>
      </w:r>
      <w:r w:rsidRPr="005F7891">
        <w:t xml:space="preserve">individual has achieved the required learning outcomes, competency outcomes, or standards for entry </w:t>
      </w:r>
      <w:r w:rsidR="0040034B">
        <w:t>in</w:t>
      </w:r>
      <w:r w:rsidRPr="005F7891">
        <w:t>to, and/or partial or total</w:t>
      </w:r>
      <w:r w:rsidR="00395953" w:rsidRPr="005F7891">
        <w:t xml:space="preserve"> completion of</w:t>
      </w:r>
      <w:r w:rsidR="00820630">
        <w:t>,</w:t>
      </w:r>
      <w:r w:rsidR="00395953" w:rsidRPr="005F7891">
        <w:t xml:space="preserve"> a </w:t>
      </w:r>
      <w:r w:rsidR="00E003CF" w:rsidRPr="005F7891">
        <w:t>program of study</w:t>
      </w:r>
      <w:r w:rsidR="00395953" w:rsidRPr="005F7891">
        <w:t>.</w:t>
      </w:r>
    </w:p>
    <w:p w14:paraId="6A619454" w14:textId="77777777" w:rsidR="000327A8" w:rsidRPr="005F7891" w:rsidRDefault="00516744" w:rsidP="00611599">
      <w:pPr>
        <w:pStyle w:val="Bodytext"/>
      </w:pPr>
      <w:r w:rsidRPr="005F7891">
        <w:t>Th</w:t>
      </w:r>
      <w:r w:rsidR="00655B03" w:rsidRPr="005F7891">
        <w:t>e</w:t>
      </w:r>
      <w:r w:rsidRPr="005F7891">
        <w:t>s</w:t>
      </w:r>
      <w:r w:rsidR="00655B03" w:rsidRPr="005F7891">
        <w:t>e</w:t>
      </w:r>
      <w:r w:rsidRPr="005F7891">
        <w:t xml:space="preserve"> code</w:t>
      </w:r>
      <w:r w:rsidR="00655B03" w:rsidRPr="005F7891">
        <w:t>s also include</w:t>
      </w:r>
      <w:r w:rsidRPr="005F7891">
        <w:t xml:space="preserve"> recognition of current competencies (RCC). RCC applies if a client has successfully completed the requirements for a unit of competency or module </w:t>
      </w:r>
      <w:r w:rsidR="00650A0C" w:rsidRPr="005F7891">
        <w:t xml:space="preserve">previously </w:t>
      </w:r>
      <w:r w:rsidRPr="005F7891">
        <w:t xml:space="preserve">and is now required to be reassessed to ensure that the competence is being maintained. </w:t>
      </w:r>
    </w:p>
    <w:p w14:paraId="3C843F98" w14:textId="77777777" w:rsidR="00D5108D" w:rsidRPr="005F7891" w:rsidRDefault="00516744" w:rsidP="00611599">
      <w:pPr>
        <w:pStyle w:val="Bodytext"/>
      </w:pPr>
      <w:r w:rsidRPr="005F7891">
        <w:t>For national reporting, RPL and RCC do not include any additional training at the uni</w:t>
      </w:r>
      <w:r w:rsidR="001A63F8">
        <w:t>t of competency or module level;</w:t>
      </w:r>
      <w:r w:rsidR="00D17ECC" w:rsidRPr="005F7891">
        <w:t xml:space="preserve"> </w:t>
      </w:r>
      <w:r w:rsidRPr="005F7891">
        <w:t>they are assessment-only activities. If a unit of competency or module has any training activity associated with it, then ‘51</w:t>
      </w:r>
      <w:r w:rsidR="007E2534" w:rsidRPr="005F7891">
        <w:t xml:space="preserve"> — </w:t>
      </w:r>
      <w:r w:rsidRPr="005F7891">
        <w:t xml:space="preserve">Recognition of </w:t>
      </w:r>
      <w:r w:rsidR="00675C95" w:rsidRPr="005F7891">
        <w:t>prior l</w:t>
      </w:r>
      <w:r w:rsidRPr="005F7891">
        <w:t>earning granted’ or ‘52</w:t>
      </w:r>
      <w:r w:rsidR="007E2534" w:rsidRPr="005F7891">
        <w:t xml:space="preserve"> — </w:t>
      </w:r>
      <w:r w:rsidR="00675C95" w:rsidRPr="005F7891">
        <w:t>Recognition of prior l</w:t>
      </w:r>
      <w:r w:rsidRPr="005F7891">
        <w:t xml:space="preserve">earning not granted’ must not be used. </w:t>
      </w:r>
    </w:p>
    <w:p w14:paraId="38888555" w14:textId="77777777" w:rsidR="00655B03" w:rsidRPr="005F7891" w:rsidRDefault="00655B03" w:rsidP="00611599">
      <w:pPr>
        <w:pStyle w:val="Bodytext"/>
        <w:rPr>
          <w:b/>
        </w:rPr>
      </w:pPr>
      <w:r w:rsidRPr="005F7891">
        <w:rPr>
          <w:b/>
        </w:rPr>
        <w:t>51</w:t>
      </w:r>
      <w:r w:rsidR="007E2534" w:rsidRPr="005F7891">
        <w:rPr>
          <w:b/>
        </w:rPr>
        <w:t xml:space="preserve"> — </w:t>
      </w:r>
      <w:r w:rsidRPr="005F7891">
        <w:rPr>
          <w:b/>
        </w:rPr>
        <w:t>Recognition of prior learning granted</w:t>
      </w:r>
    </w:p>
    <w:p w14:paraId="686FE2EC" w14:textId="08C94163" w:rsidR="00655B03" w:rsidRPr="005F7891" w:rsidRDefault="00655B03" w:rsidP="00611599">
      <w:pPr>
        <w:pStyle w:val="Bodytext"/>
      </w:pPr>
      <w:r w:rsidRPr="005F7891">
        <w:t xml:space="preserve">The client has been </w:t>
      </w:r>
      <w:r w:rsidR="0047541A" w:rsidRPr="005F7891">
        <w:t>assessed,</w:t>
      </w:r>
      <w:r w:rsidRPr="005F7891">
        <w:t xml:space="preserve"> and recognition of prior learning has been granted.</w:t>
      </w:r>
    </w:p>
    <w:p w14:paraId="276157CB" w14:textId="77777777" w:rsidR="00655B03" w:rsidRPr="005F7891" w:rsidRDefault="00655B03" w:rsidP="000C458A">
      <w:pPr>
        <w:pStyle w:val="Bodytext"/>
        <w:keepNext/>
        <w:rPr>
          <w:b/>
        </w:rPr>
      </w:pPr>
      <w:r w:rsidRPr="005F7891">
        <w:rPr>
          <w:b/>
        </w:rPr>
        <w:t>52</w:t>
      </w:r>
      <w:r w:rsidR="007E2534" w:rsidRPr="005F7891">
        <w:rPr>
          <w:b/>
        </w:rPr>
        <w:t xml:space="preserve"> — </w:t>
      </w:r>
      <w:r w:rsidRPr="005F7891">
        <w:rPr>
          <w:b/>
        </w:rPr>
        <w:t>Recognition of prior learning not granted</w:t>
      </w:r>
    </w:p>
    <w:p w14:paraId="5C71DB57" w14:textId="1038B361" w:rsidR="00655B03" w:rsidRPr="005F7891" w:rsidRDefault="00655B03" w:rsidP="00611599">
      <w:pPr>
        <w:pStyle w:val="Bodytext"/>
      </w:pPr>
      <w:r w:rsidRPr="005F7891">
        <w:t xml:space="preserve">The client has been </w:t>
      </w:r>
      <w:r w:rsidR="0047541A" w:rsidRPr="005F7891">
        <w:t>assessed,</w:t>
      </w:r>
      <w:r w:rsidRPr="005F7891">
        <w:t xml:space="preserve"> and recognition of prior learning has not been granted.</w:t>
      </w:r>
    </w:p>
    <w:p w14:paraId="16F87538" w14:textId="77777777" w:rsidR="00CD124F" w:rsidRPr="005F7891" w:rsidRDefault="00000000" w:rsidP="00611599">
      <w:pPr>
        <w:pStyle w:val="Bodytext"/>
        <w:rPr>
          <w:b/>
        </w:rPr>
      </w:pPr>
      <w:r>
        <w:rPr>
          <w:b/>
          <w:bCs/>
        </w:rPr>
        <w:pict w14:anchorId="0BD29A82">
          <v:rect id="_x0000_i1027" style="width:0;height:1.5pt" o:hralign="center" o:hrstd="t" o:hr="t" fillcolor="#a0a0a0" stroked="f"/>
        </w:pict>
      </w:r>
    </w:p>
    <w:p w14:paraId="54B5AC4D" w14:textId="77777777" w:rsidR="003441B1" w:rsidRPr="005F7891" w:rsidRDefault="008B0A1A" w:rsidP="0040034B">
      <w:pPr>
        <w:pStyle w:val="Bodytext"/>
        <w:keepNext/>
        <w:rPr>
          <w:b/>
        </w:rPr>
      </w:pPr>
      <w:r w:rsidRPr="005F7891">
        <w:rPr>
          <w:b/>
        </w:rPr>
        <w:t>60</w:t>
      </w:r>
      <w:r w:rsidR="007E2534" w:rsidRPr="005F7891">
        <w:rPr>
          <w:b/>
        </w:rPr>
        <w:t xml:space="preserve"> — </w:t>
      </w:r>
      <w:r w:rsidRPr="005F7891">
        <w:rPr>
          <w:b/>
        </w:rPr>
        <w:t>Credit transfer/</w:t>
      </w:r>
      <w:r w:rsidR="00655B03" w:rsidRPr="005F7891">
        <w:rPr>
          <w:b/>
        </w:rPr>
        <w:t>n</w:t>
      </w:r>
      <w:r w:rsidRPr="005F7891">
        <w:rPr>
          <w:b/>
        </w:rPr>
        <w:t>ational recognition</w:t>
      </w:r>
    </w:p>
    <w:p w14:paraId="589FE056" w14:textId="4958FED7" w:rsidR="00D5108D" w:rsidRPr="005F7891" w:rsidRDefault="003457AC" w:rsidP="00611599">
      <w:pPr>
        <w:pStyle w:val="Bodytext"/>
        <w:rPr>
          <w:szCs w:val="22"/>
        </w:rPr>
      </w:pPr>
      <w:r w:rsidRPr="005F7891">
        <w:rPr>
          <w:szCs w:val="22"/>
        </w:rPr>
        <w:t>Credit transfer is training credit for a unit of competency or module previously completed by a client and includes granted application for mutual recognition. Credit transfer and granted application for mutual recognition are essentially administrative processes. These are not formal enrolments in the normal sense, because they involve neither delivery nor assessment of the student’s knowledge. However, credit transfers need to be recorded and reported, firstly to exempt the student from the need to enrol in the unit, and secondly for the purposes of provider and systems calculatio</w:t>
      </w:r>
      <w:r w:rsidR="00D5108D" w:rsidRPr="005F7891">
        <w:rPr>
          <w:szCs w:val="22"/>
        </w:rPr>
        <w:t>n of qualification eligibility.</w:t>
      </w:r>
    </w:p>
    <w:p w14:paraId="086E1F55" w14:textId="5DFFD1ED" w:rsidR="003457AC" w:rsidRPr="005F7891" w:rsidRDefault="003457AC" w:rsidP="00611599">
      <w:pPr>
        <w:pStyle w:val="Bodytext"/>
      </w:pPr>
      <w:r w:rsidRPr="005F7891">
        <w:t xml:space="preserve">Upon application by the client, the provider consults curriculum documents or official lists to determine the extent to which the client’s previously achieved </w:t>
      </w:r>
      <w:r w:rsidR="00E874F6" w:rsidRPr="005F7891">
        <w:t>program of study or subject</w:t>
      </w:r>
      <w:r w:rsidRPr="005F7891">
        <w:t xml:space="preserve"> is equivalent to the required learning outcomes, competency outcomes, or standards in </w:t>
      </w:r>
      <w:r w:rsidR="00820630">
        <w:t>the</w:t>
      </w:r>
      <w:r w:rsidR="00820630" w:rsidRPr="005F7891">
        <w:t xml:space="preserve"> </w:t>
      </w:r>
      <w:r w:rsidR="00E874F6" w:rsidRPr="005F7891">
        <w:t>program of study</w:t>
      </w:r>
      <w:r w:rsidRPr="005F7891">
        <w:t xml:space="preserve"> they are now undertaking. </w:t>
      </w:r>
    </w:p>
    <w:p w14:paraId="03B4BC6D" w14:textId="50B9E57A" w:rsidR="003457AC" w:rsidRPr="005F7891" w:rsidRDefault="003457AC" w:rsidP="00611599">
      <w:pPr>
        <w:pStyle w:val="Bodytext"/>
        <w:rPr>
          <w:szCs w:val="22"/>
        </w:rPr>
      </w:pPr>
      <w:r w:rsidRPr="005F7891">
        <w:rPr>
          <w:szCs w:val="22"/>
        </w:rPr>
        <w:t>National rec</w:t>
      </w:r>
      <w:r w:rsidR="00675C95" w:rsidRPr="005F7891">
        <w:rPr>
          <w:szCs w:val="22"/>
        </w:rPr>
        <w:t>ognition</w:t>
      </w:r>
      <w:r w:rsidR="00573BFD">
        <w:rPr>
          <w:szCs w:val="22"/>
        </w:rPr>
        <w:t xml:space="preserve"> can be</w:t>
      </w:r>
      <w:r w:rsidR="00675C95" w:rsidRPr="005F7891">
        <w:rPr>
          <w:szCs w:val="22"/>
        </w:rPr>
        <w:t>: (a) recognition by a registered training o</w:t>
      </w:r>
      <w:r w:rsidRPr="005F7891">
        <w:rPr>
          <w:szCs w:val="22"/>
        </w:rPr>
        <w:t>rganisation of the Australian Qualifications Framework (AQF) qualifications and statements of attainment issued by all other RTOs, thereby enabling national recognition of the qualifications and statements of attainment issued to any person; (b) recognit</w:t>
      </w:r>
      <w:r w:rsidR="0048067E" w:rsidRPr="005F7891">
        <w:rPr>
          <w:szCs w:val="22"/>
        </w:rPr>
        <w:t>ion by each state and territory’</w:t>
      </w:r>
      <w:r w:rsidRPr="005F7891">
        <w:rPr>
          <w:szCs w:val="22"/>
        </w:rPr>
        <w:t xml:space="preserve">s registering body of the training organisations registered </w:t>
      </w:r>
      <w:r w:rsidR="0048067E" w:rsidRPr="005F7891">
        <w:rPr>
          <w:szCs w:val="22"/>
        </w:rPr>
        <w:t>by any other state or territory’</w:t>
      </w:r>
      <w:r w:rsidRPr="005F7891">
        <w:rPr>
          <w:szCs w:val="22"/>
        </w:rPr>
        <w:t>s registering body and of its registration decisions; and (c) recognition by all state and territory course-accrediting bodies and registering bodies of the courses accred</w:t>
      </w:r>
      <w:r w:rsidR="0048067E" w:rsidRPr="005F7891">
        <w:rPr>
          <w:szCs w:val="22"/>
        </w:rPr>
        <w:t>ited by each state or territory’</w:t>
      </w:r>
      <w:r w:rsidRPr="005F7891">
        <w:rPr>
          <w:szCs w:val="22"/>
        </w:rPr>
        <w:t>s course-accrediting body and of its accreditation decisions.</w:t>
      </w:r>
    </w:p>
    <w:p w14:paraId="47AD4C15" w14:textId="716E42D9" w:rsidR="00CD124F" w:rsidRPr="005F7891" w:rsidRDefault="00CD124F" w:rsidP="00CD124F">
      <w:pPr>
        <w:pStyle w:val="Bodytext"/>
        <w:rPr>
          <w:b/>
          <w:bCs/>
          <w:szCs w:val="22"/>
        </w:rPr>
      </w:pPr>
      <w:r w:rsidRPr="005F7891">
        <w:rPr>
          <w:b/>
          <w:bCs/>
          <w:szCs w:val="22"/>
        </w:rPr>
        <w:t>61 — Superseded subject (valid for activity from</w:t>
      </w:r>
      <w:r w:rsidR="0085134D">
        <w:rPr>
          <w:b/>
          <w:bCs/>
          <w:szCs w:val="22"/>
        </w:rPr>
        <w:t xml:space="preserve"> </w:t>
      </w:r>
      <w:r w:rsidR="00B14FF4">
        <w:rPr>
          <w:b/>
          <w:bCs/>
          <w:szCs w:val="22"/>
        </w:rPr>
        <w:t>1</w:t>
      </w:r>
      <w:r w:rsidR="0085134D">
        <w:rPr>
          <w:b/>
          <w:bCs/>
          <w:szCs w:val="22"/>
        </w:rPr>
        <w:t xml:space="preserve"> </w:t>
      </w:r>
      <w:r w:rsidRPr="005F7891">
        <w:rPr>
          <w:b/>
          <w:bCs/>
          <w:szCs w:val="22"/>
        </w:rPr>
        <w:t>January 2015)</w:t>
      </w:r>
    </w:p>
    <w:p w14:paraId="5E4C9B17" w14:textId="790861EB" w:rsidR="005F67FC" w:rsidRDefault="00CD124F" w:rsidP="00CD124F">
      <w:pPr>
        <w:pStyle w:val="Bodytext"/>
        <w:rPr>
          <w:szCs w:val="22"/>
        </w:rPr>
      </w:pPr>
      <w:r w:rsidRPr="005F7891">
        <w:rPr>
          <w:szCs w:val="22"/>
        </w:rPr>
        <w:t>‘Superseded subject’ is used when training activity started in a unit of competency but was not completed when superseded by another subject against which the final outcome will be recorded</w:t>
      </w:r>
      <w:r w:rsidR="005F67FC">
        <w:rPr>
          <w:szCs w:val="22"/>
        </w:rPr>
        <w:t>.</w:t>
      </w:r>
    </w:p>
    <w:p w14:paraId="3BE6BCEA" w14:textId="77777777" w:rsidR="00CD124F" w:rsidRPr="005F7891" w:rsidRDefault="00CD124F" w:rsidP="00CD124F">
      <w:pPr>
        <w:pStyle w:val="Bodytext"/>
        <w:rPr>
          <w:szCs w:val="22"/>
        </w:rPr>
      </w:pPr>
      <w:r w:rsidRPr="000C458A">
        <w:rPr>
          <w:i/>
          <w:iCs/>
          <w:szCs w:val="22"/>
        </w:rPr>
        <w:t>Outcome identifier — national</w:t>
      </w:r>
      <w:r w:rsidRPr="005F7891">
        <w:rPr>
          <w:szCs w:val="22"/>
        </w:rPr>
        <w:t xml:space="preserve"> of ‘61 —</w:t>
      </w:r>
      <w:r w:rsidR="001A63F8">
        <w:rPr>
          <w:szCs w:val="22"/>
        </w:rPr>
        <w:t xml:space="preserve"> </w:t>
      </w:r>
      <w:r w:rsidRPr="005F7891">
        <w:rPr>
          <w:szCs w:val="22"/>
        </w:rPr>
        <w:t xml:space="preserve">Superseded subject’ must not be selected for the superseded subject until training activity has commenced in the replacement subject. There must be evidence of the training activity itself in the replacement subject; evidence of enrolment procedures or data entry into the student management system is not acceptable. </w:t>
      </w:r>
    </w:p>
    <w:p w14:paraId="1DEA24A4" w14:textId="2278271D" w:rsidR="00F07B3E" w:rsidRPr="005F7891" w:rsidRDefault="00F07B3E" w:rsidP="00F07B3E">
      <w:pPr>
        <w:pStyle w:val="Bodytext"/>
        <w:rPr>
          <w:szCs w:val="22"/>
        </w:rPr>
      </w:pPr>
      <w:r w:rsidRPr="005F7891">
        <w:rPr>
          <w:szCs w:val="22"/>
        </w:rPr>
        <w:t xml:space="preserve">When using </w:t>
      </w:r>
      <w:r w:rsidRPr="000C458A">
        <w:rPr>
          <w:i/>
          <w:szCs w:val="22"/>
        </w:rPr>
        <w:t xml:space="preserve">Outcome identifier </w:t>
      </w:r>
      <w:r w:rsidR="001A63F8" w:rsidRPr="000C458A">
        <w:rPr>
          <w:i/>
          <w:iCs/>
          <w:szCs w:val="22"/>
        </w:rPr>
        <w:t>—</w:t>
      </w:r>
      <w:r w:rsidRPr="000C458A">
        <w:rPr>
          <w:i/>
          <w:szCs w:val="22"/>
        </w:rPr>
        <w:t xml:space="preserve"> </w:t>
      </w:r>
      <w:r w:rsidR="00BE6D65" w:rsidRPr="000C458A">
        <w:rPr>
          <w:i/>
          <w:szCs w:val="22"/>
        </w:rPr>
        <w:t>national</w:t>
      </w:r>
      <w:r w:rsidR="00BE6D65" w:rsidRPr="005F7891">
        <w:rPr>
          <w:szCs w:val="22"/>
        </w:rPr>
        <w:t xml:space="preserve"> ‘61</w:t>
      </w:r>
      <w:r w:rsidRPr="005F7891">
        <w:rPr>
          <w:szCs w:val="22"/>
        </w:rPr>
        <w:t xml:space="preserve"> </w:t>
      </w:r>
      <w:r w:rsidR="001A63F8" w:rsidRPr="000C458A">
        <w:rPr>
          <w:i/>
          <w:iCs/>
          <w:szCs w:val="22"/>
        </w:rPr>
        <w:t>—</w:t>
      </w:r>
      <w:r w:rsidRPr="005F7891">
        <w:rPr>
          <w:szCs w:val="22"/>
        </w:rPr>
        <w:t xml:space="preserve"> Superseded subject', the corresponding </w:t>
      </w:r>
      <w:r w:rsidRPr="000C458A">
        <w:rPr>
          <w:i/>
          <w:szCs w:val="22"/>
        </w:rPr>
        <w:t>Program identifier</w:t>
      </w:r>
      <w:r w:rsidRPr="005F7891">
        <w:rPr>
          <w:szCs w:val="22"/>
        </w:rPr>
        <w:t xml:space="preserve"> field may be populated with either the original or the replacement subject's </w:t>
      </w:r>
      <w:r w:rsidRPr="000C458A">
        <w:rPr>
          <w:i/>
          <w:szCs w:val="22"/>
        </w:rPr>
        <w:t xml:space="preserve">Program </w:t>
      </w:r>
      <w:r w:rsidR="00BE6D65" w:rsidRPr="000C458A">
        <w:rPr>
          <w:i/>
          <w:szCs w:val="22"/>
        </w:rPr>
        <w:t>identifier</w:t>
      </w:r>
      <w:r w:rsidR="00BE6D65" w:rsidRPr="005F7891">
        <w:rPr>
          <w:szCs w:val="22"/>
        </w:rPr>
        <w:t xml:space="preserve">. </w:t>
      </w:r>
      <w:r w:rsidR="00573BFD">
        <w:rPr>
          <w:szCs w:val="22"/>
        </w:rPr>
        <w:t>Registered training organisations</w:t>
      </w:r>
      <w:r w:rsidRPr="005F7891">
        <w:rPr>
          <w:szCs w:val="22"/>
        </w:rPr>
        <w:t xml:space="preserve"> submitting funded data to </w:t>
      </w:r>
      <w:r w:rsidR="00573BFD">
        <w:rPr>
          <w:szCs w:val="22"/>
        </w:rPr>
        <w:t>their</w:t>
      </w:r>
      <w:r w:rsidRPr="005F7891">
        <w:rPr>
          <w:szCs w:val="22"/>
        </w:rPr>
        <w:t xml:space="preserve"> state training authority</w:t>
      </w:r>
      <w:r w:rsidR="00E32FC0" w:rsidRPr="00E32FC0">
        <w:rPr>
          <w:szCs w:val="22"/>
        </w:rPr>
        <w:t xml:space="preserve"> </w:t>
      </w:r>
      <w:r w:rsidR="00E32FC0">
        <w:rPr>
          <w:szCs w:val="22"/>
        </w:rPr>
        <w:t>should follow their state training authority's</w:t>
      </w:r>
      <w:r w:rsidRPr="005F7891">
        <w:rPr>
          <w:szCs w:val="22"/>
        </w:rPr>
        <w:t xml:space="preserve"> specific </w:t>
      </w:r>
      <w:r w:rsidR="00BE6D65" w:rsidRPr="005F7891">
        <w:rPr>
          <w:szCs w:val="22"/>
        </w:rPr>
        <w:t>advice</w:t>
      </w:r>
      <w:r w:rsidRPr="005F7891">
        <w:rPr>
          <w:szCs w:val="22"/>
        </w:rPr>
        <w:t xml:space="preserve"> about which </w:t>
      </w:r>
      <w:r w:rsidRPr="001A63F8">
        <w:rPr>
          <w:i/>
          <w:szCs w:val="22"/>
        </w:rPr>
        <w:t>Program identifier</w:t>
      </w:r>
      <w:r w:rsidRPr="005F7891">
        <w:rPr>
          <w:szCs w:val="22"/>
        </w:rPr>
        <w:t xml:space="preserve"> should be used. </w:t>
      </w:r>
    </w:p>
    <w:p w14:paraId="3A8C73EE" w14:textId="6E529C29" w:rsidR="00F07B3E" w:rsidRPr="005F7891" w:rsidRDefault="00F07B3E" w:rsidP="00F07B3E">
      <w:pPr>
        <w:pStyle w:val="Bodytext"/>
      </w:pPr>
      <w:r w:rsidRPr="005F7891">
        <w:t xml:space="preserve">Activity listed with this code in an AVETMISS data submission will not be populated on </w:t>
      </w:r>
      <w:r w:rsidR="00FC7AED">
        <w:t>u</w:t>
      </w:r>
      <w:r w:rsidRPr="005F7891">
        <w:t xml:space="preserve">nique </w:t>
      </w:r>
      <w:r w:rsidR="00FC7AED">
        <w:t>s</w:t>
      </w:r>
      <w:r w:rsidRPr="005F7891">
        <w:t xml:space="preserve">tudent </w:t>
      </w:r>
      <w:r w:rsidR="00FC7AED">
        <w:t>i</w:t>
      </w:r>
      <w:r w:rsidRPr="005F7891">
        <w:t>dentifier transcripts.</w:t>
      </w:r>
    </w:p>
    <w:p w14:paraId="39484ED3" w14:textId="77777777" w:rsidR="00F07B3E" w:rsidRPr="005F7891" w:rsidRDefault="00F07B3E" w:rsidP="00F07B3E">
      <w:pPr>
        <w:pStyle w:val="Bodytext"/>
        <w:rPr>
          <w:b/>
          <w:bCs/>
        </w:rPr>
      </w:pPr>
      <w:r w:rsidRPr="005F7891">
        <w:rPr>
          <w:b/>
          <w:bCs/>
        </w:rPr>
        <w:lastRenderedPageBreak/>
        <w:t xml:space="preserve">70 — </w:t>
      </w:r>
      <w:r w:rsidR="00186584">
        <w:rPr>
          <w:b/>
          <w:bCs/>
        </w:rPr>
        <w:t>Continuing activity</w:t>
      </w:r>
      <w:r w:rsidRPr="005F7891">
        <w:rPr>
          <w:b/>
          <w:bCs/>
        </w:rPr>
        <w:t xml:space="preserve">  </w:t>
      </w:r>
    </w:p>
    <w:p w14:paraId="2604B491" w14:textId="1954351A" w:rsidR="00F07B3E" w:rsidRPr="005F7891" w:rsidRDefault="00F07B3E" w:rsidP="00F07B3E">
      <w:pPr>
        <w:pStyle w:val="Bodytext"/>
      </w:pPr>
      <w:r w:rsidRPr="005F7891">
        <w:t xml:space="preserve">This code is used when the client has engaged in learning activity, but has not completed all </w:t>
      </w:r>
      <w:r w:rsidR="00FC7AED">
        <w:t xml:space="preserve">of </w:t>
      </w:r>
      <w:r w:rsidRPr="005F7891">
        <w:t xml:space="preserve">the training and assessment criteria by the end of the collection </w:t>
      </w:r>
      <w:r w:rsidR="000C458A">
        <w:t>period</w:t>
      </w:r>
      <w:r w:rsidRPr="005F7891">
        <w:t>.</w:t>
      </w:r>
      <w:r w:rsidR="000C458A">
        <w:t xml:space="preserve"> Training activity reported with this code must be reported in a subsequent collection with a final outcome.</w:t>
      </w:r>
    </w:p>
    <w:p w14:paraId="1D8FF632" w14:textId="77777777" w:rsidR="00FB585B" w:rsidRPr="005F7891" w:rsidRDefault="000C458A" w:rsidP="00FB585B">
      <w:pPr>
        <w:pStyle w:val="Bodytext"/>
      </w:pPr>
      <w:r>
        <w:t>Whil</w:t>
      </w:r>
      <w:r w:rsidR="00061AF2">
        <w:t>e</w:t>
      </w:r>
      <w:r>
        <w:t xml:space="preserve"> it is generally expected that training activity reported with this code will have an </w:t>
      </w:r>
      <w:r>
        <w:rPr>
          <w:i/>
        </w:rPr>
        <w:t>Activity end date</w:t>
      </w:r>
      <w:r>
        <w:t xml:space="preserve"> after the collection period end date, there is some leniency for activity for interim collection points (e.g. fortnightly, monthly, or quarterly reporting) where </w:t>
      </w:r>
      <w:r>
        <w:rPr>
          <w:i/>
        </w:rPr>
        <w:t xml:space="preserve">Activity end date </w:t>
      </w:r>
      <w:r>
        <w:t>is in the current collection year.</w:t>
      </w:r>
      <w:r w:rsidR="00F07B3E" w:rsidRPr="005F7891">
        <w:t xml:space="preserve"> </w:t>
      </w:r>
    </w:p>
    <w:p w14:paraId="36E495A3" w14:textId="77777777" w:rsidR="00CD124F" w:rsidRPr="005F7891" w:rsidRDefault="00000000" w:rsidP="00611599">
      <w:pPr>
        <w:pStyle w:val="Bodytext"/>
        <w:rPr>
          <w:b/>
          <w:bCs/>
        </w:rPr>
      </w:pPr>
      <w:r>
        <w:rPr>
          <w:b/>
          <w:bCs/>
        </w:rPr>
        <w:pict w14:anchorId="297E25A6">
          <v:rect id="_x0000_i1028" style="width:0;height:1.5pt" o:hralign="center" o:hrstd="t" o:hr="t" fillcolor="#a0a0a0" stroked="f"/>
        </w:pict>
      </w:r>
    </w:p>
    <w:p w14:paraId="7A4D4DE7" w14:textId="77777777" w:rsidR="00520568" w:rsidRPr="005F7891" w:rsidRDefault="00520568" w:rsidP="00CD124F">
      <w:pPr>
        <w:pStyle w:val="Bodytext"/>
        <w:jc w:val="center"/>
        <w:rPr>
          <w:b/>
          <w:bCs/>
        </w:rPr>
      </w:pPr>
      <w:r w:rsidRPr="005F7891">
        <w:rPr>
          <w:b/>
          <w:bCs/>
        </w:rPr>
        <w:t>Non-assess</w:t>
      </w:r>
      <w:r w:rsidR="003E1912" w:rsidRPr="005F7891">
        <w:rPr>
          <w:b/>
          <w:bCs/>
        </w:rPr>
        <w:t>able</w:t>
      </w:r>
    </w:p>
    <w:p w14:paraId="02B27FE6" w14:textId="77777777" w:rsidR="00520568" w:rsidRPr="005F7891" w:rsidRDefault="008F3209" w:rsidP="00611599">
      <w:pPr>
        <w:pStyle w:val="Bodytext"/>
      </w:pPr>
      <w:r>
        <w:t>N</w:t>
      </w:r>
      <w:r w:rsidR="00520568" w:rsidRPr="005F7891">
        <w:t xml:space="preserve">on-assessable </w:t>
      </w:r>
      <w:r>
        <w:t>activity</w:t>
      </w:r>
      <w:r w:rsidRPr="005F7891">
        <w:t xml:space="preserve"> </w:t>
      </w:r>
      <w:r w:rsidR="00520568" w:rsidRPr="005F7891">
        <w:t xml:space="preserve">is reported when </w:t>
      </w:r>
      <w:r w:rsidR="00F87D33">
        <w:t>training activity</w:t>
      </w:r>
      <w:r w:rsidR="00520568" w:rsidRPr="005F7891">
        <w:t xml:space="preserve"> in a program is designed so that the </w:t>
      </w:r>
      <w:r w:rsidR="00E91AEE" w:rsidRPr="005F7891">
        <w:t>client</w:t>
      </w:r>
      <w:r w:rsidR="00520568" w:rsidRPr="005F7891">
        <w:t xml:space="preserve"> is not required to undertake an assessment or the </w:t>
      </w:r>
      <w:r w:rsidR="00E91AEE" w:rsidRPr="005F7891">
        <w:t>client</w:t>
      </w:r>
      <w:r w:rsidR="00520568" w:rsidRPr="005F7891">
        <w:t xml:space="preserve"> has elected by agreement with the training organisation at enrolment not to be assessed.</w:t>
      </w:r>
    </w:p>
    <w:p w14:paraId="14E13A1A" w14:textId="77777777" w:rsidR="00BE79E1" w:rsidRPr="005F7891" w:rsidRDefault="00675C95" w:rsidP="00611599">
      <w:pPr>
        <w:pStyle w:val="Bodytext"/>
      </w:pPr>
      <w:r w:rsidRPr="00BA701B">
        <w:rPr>
          <w:i/>
          <w:iCs/>
          <w:szCs w:val="22"/>
        </w:rPr>
        <w:t>Outcome i</w:t>
      </w:r>
      <w:r w:rsidR="00BE79E1" w:rsidRPr="00BA701B">
        <w:rPr>
          <w:i/>
          <w:iCs/>
          <w:szCs w:val="22"/>
        </w:rPr>
        <w:t>dentifier</w:t>
      </w:r>
      <w:r w:rsidR="007E2534" w:rsidRPr="00BA701B">
        <w:rPr>
          <w:i/>
          <w:iCs/>
          <w:szCs w:val="22"/>
        </w:rPr>
        <w:t xml:space="preserve"> — </w:t>
      </w:r>
      <w:r w:rsidRPr="00BA701B">
        <w:rPr>
          <w:i/>
          <w:iCs/>
          <w:szCs w:val="22"/>
        </w:rPr>
        <w:t>n</w:t>
      </w:r>
      <w:r w:rsidR="00BE79E1" w:rsidRPr="00BA701B">
        <w:rPr>
          <w:i/>
          <w:iCs/>
          <w:szCs w:val="22"/>
        </w:rPr>
        <w:t>ational</w:t>
      </w:r>
      <w:r w:rsidR="00BE79E1" w:rsidRPr="005F7891">
        <w:rPr>
          <w:iCs/>
          <w:szCs w:val="22"/>
        </w:rPr>
        <w:t xml:space="preserve"> </w:t>
      </w:r>
      <w:r w:rsidR="00BE79E1" w:rsidRPr="005F7891">
        <w:rPr>
          <w:szCs w:val="22"/>
        </w:rPr>
        <w:t xml:space="preserve">can only be one of the following for non-assessable </w:t>
      </w:r>
      <w:r w:rsidR="00F61DA4">
        <w:rPr>
          <w:szCs w:val="22"/>
        </w:rPr>
        <w:t>activity</w:t>
      </w:r>
      <w:r w:rsidR="00BE79E1" w:rsidRPr="005F7891">
        <w:rPr>
          <w:szCs w:val="22"/>
        </w:rPr>
        <w:t>:</w:t>
      </w:r>
    </w:p>
    <w:p w14:paraId="1F7EBCFC" w14:textId="77777777" w:rsidR="00B3484E" w:rsidRPr="005F7891" w:rsidRDefault="00B3484E" w:rsidP="00611599">
      <w:pPr>
        <w:pStyle w:val="Bodytext"/>
        <w:rPr>
          <w:b/>
          <w:bCs/>
        </w:rPr>
      </w:pPr>
      <w:r w:rsidRPr="005F7891">
        <w:rPr>
          <w:b/>
          <w:bCs/>
        </w:rPr>
        <w:t>81</w:t>
      </w:r>
      <w:r w:rsidR="007E2534" w:rsidRPr="005F7891">
        <w:rPr>
          <w:b/>
          <w:bCs/>
        </w:rPr>
        <w:t xml:space="preserve"> — </w:t>
      </w:r>
      <w:r w:rsidR="002F08B1" w:rsidRPr="005F7891">
        <w:rPr>
          <w:b/>
          <w:bCs/>
        </w:rPr>
        <w:t>Non-assessable</w:t>
      </w:r>
      <w:r w:rsidRPr="005F7891">
        <w:rPr>
          <w:b/>
          <w:bCs/>
        </w:rPr>
        <w:t xml:space="preserve"> </w:t>
      </w:r>
      <w:r w:rsidR="00F61DA4">
        <w:rPr>
          <w:b/>
          <w:bCs/>
        </w:rPr>
        <w:t>activity</w:t>
      </w:r>
      <w:r w:rsidR="00F61DA4" w:rsidRPr="005F7891">
        <w:rPr>
          <w:b/>
          <w:bCs/>
        </w:rPr>
        <w:t xml:space="preserve"> </w:t>
      </w:r>
      <w:r w:rsidR="007E2534" w:rsidRPr="005F7891">
        <w:rPr>
          <w:b/>
          <w:bCs/>
        </w:rPr>
        <w:t xml:space="preserve">— </w:t>
      </w:r>
      <w:r w:rsidR="00655B03" w:rsidRPr="005F7891">
        <w:rPr>
          <w:b/>
          <w:bCs/>
        </w:rPr>
        <w:t>s</w:t>
      </w:r>
      <w:r w:rsidRPr="005F7891">
        <w:rPr>
          <w:b/>
          <w:bCs/>
        </w:rPr>
        <w:t>atisfactorily completed</w:t>
      </w:r>
    </w:p>
    <w:p w14:paraId="5C24C93E" w14:textId="77777777" w:rsidR="00B3484E" w:rsidRPr="005F7891" w:rsidRDefault="00B3484E" w:rsidP="00611599">
      <w:pPr>
        <w:pStyle w:val="Bodytext"/>
      </w:pPr>
      <w:r w:rsidRPr="005F7891">
        <w:t>The client has completed the program of study in a way that satisfies the requirements of the training organisation.</w:t>
      </w:r>
    </w:p>
    <w:p w14:paraId="0A49241F" w14:textId="77777777" w:rsidR="00B3484E" w:rsidRPr="005F7891" w:rsidRDefault="00B3484E" w:rsidP="00611599">
      <w:pPr>
        <w:pStyle w:val="Bodytext"/>
        <w:rPr>
          <w:b/>
          <w:bCs/>
        </w:rPr>
      </w:pPr>
      <w:r w:rsidRPr="005F7891">
        <w:rPr>
          <w:b/>
          <w:bCs/>
        </w:rPr>
        <w:t>82</w:t>
      </w:r>
      <w:r w:rsidR="007E2534" w:rsidRPr="005F7891">
        <w:rPr>
          <w:b/>
          <w:bCs/>
        </w:rPr>
        <w:t xml:space="preserve"> — </w:t>
      </w:r>
      <w:r w:rsidR="002F08B1" w:rsidRPr="005F7891">
        <w:rPr>
          <w:b/>
          <w:bCs/>
        </w:rPr>
        <w:t>Non-assessable</w:t>
      </w:r>
      <w:r w:rsidRPr="005F7891">
        <w:rPr>
          <w:b/>
          <w:bCs/>
        </w:rPr>
        <w:t xml:space="preserve"> </w:t>
      </w:r>
      <w:r w:rsidR="00F61DA4">
        <w:rPr>
          <w:b/>
          <w:bCs/>
        </w:rPr>
        <w:t>activity</w:t>
      </w:r>
      <w:r w:rsidR="00F61DA4" w:rsidRPr="005F7891">
        <w:rPr>
          <w:b/>
          <w:bCs/>
        </w:rPr>
        <w:t xml:space="preserve"> </w:t>
      </w:r>
      <w:r w:rsidR="007E2534" w:rsidRPr="005F7891">
        <w:rPr>
          <w:b/>
          <w:bCs/>
        </w:rPr>
        <w:t xml:space="preserve">— </w:t>
      </w:r>
      <w:r w:rsidR="00655B03" w:rsidRPr="005F7891">
        <w:rPr>
          <w:b/>
          <w:bCs/>
        </w:rPr>
        <w:t>w</w:t>
      </w:r>
      <w:r w:rsidRPr="005F7891">
        <w:rPr>
          <w:b/>
          <w:bCs/>
        </w:rPr>
        <w:t>ithdrawn or not satisfactorily completed</w:t>
      </w:r>
    </w:p>
    <w:p w14:paraId="32FB6F83" w14:textId="4220EEC9" w:rsidR="005F7891" w:rsidRDefault="00B3484E" w:rsidP="005F7891">
      <w:pPr>
        <w:pStyle w:val="Bodytext"/>
      </w:pPr>
      <w:r w:rsidRPr="005F7891">
        <w:t xml:space="preserve">The client has not completed the program of study in a way that satisfies the requirements of the training </w:t>
      </w:r>
      <w:r w:rsidR="0047541A" w:rsidRPr="005F7891">
        <w:t>organisation,</w:t>
      </w:r>
      <w:r w:rsidRPr="005F7891">
        <w:t xml:space="preserve"> or the client has withdrawn after engaging in the program’s activities.</w:t>
      </w:r>
    </w:p>
    <w:p w14:paraId="72F1BB8B" w14:textId="77777777" w:rsidR="005F7891" w:rsidRPr="005F7891" w:rsidRDefault="005F7891" w:rsidP="005F7891">
      <w:pPr>
        <w:pStyle w:val="Bodytext"/>
      </w:pPr>
      <w:r>
        <w:rPr>
          <w:b/>
        </w:rPr>
        <w:t>85</w:t>
      </w:r>
      <w:r w:rsidRPr="005F7891">
        <w:rPr>
          <w:b/>
        </w:rPr>
        <w:t xml:space="preserve"> </w:t>
      </w:r>
      <w:r w:rsidR="001A63F8" w:rsidRPr="005F7891">
        <w:rPr>
          <w:b/>
          <w:bCs/>
        </w:rPr>
        <w:t>—</w:t>
      </w:r>
      <w:r w:rsidRPr="005F7891">
        <w:rPr>
          <w:b/>
        </w:rPr>
        <w:t xml:space="preserve"> Not </w:t>
      </w:r>
      <w:r>
        <w:rPr>
          <w:b/>
        </w:rPr>
        <w:t xml:space="preserve">yet </w:t>
      </w:r>
      <w:r w:rsidRPr="005F7891">
        <w:rPr>
          <w:b/>
        </w:rPr>
        <w:t>started</w:t>
      </w:r>
    </w:p>
    <w:p w14:paraId="3EB4C439" w14:textId="0789F080" w:rsidR="005F7891" w:rsidRPr="005F7891" w:rsidRDefault="005F7891" w:rsidP="005F7891">
      <w:pPr>
        <w:pStyle w:val="Bodytext"/>
      </w:pPr>
      <w:r w:rsidRPr="005F7891">
        <w:t xml:space="preserve">This is a preliminary outcome code </w:t>
      </w:r>
      <w:r w:rsidR="00FC7AED">
        <w:t>and</w:t>
      </w:r>
      <w:r w:rsidR="00FC7AED" w:rsidRPr="005F7891">
        <w:t xml:space="preserve"> </w:t>
      </w:r>
      <w:r w:rsidRPr="005F7891">
        <w:t xml:space="preserve">may be used when the client has enrolled in a subject but has not yet commenced activity. </w:t>
      </w:r>
      <w:r w:rsidR="00AE39EF" w:rsidRPr="00AE39EF">
        <w:t xml:space="preserve">It </w:t>
      </w:r>
      <w:r w:rsidR="00EF05C6">
        <w:t>may</w:t>
      </w:r>
      <w:r w:rsidR="00AE39EF" w:rsidRPr="00AE39EF">
        <w:t xml:space="preserve"> also </w:t>
      </w:r>
      <w:r w:rsidR="00EF05C6">
        <w:t xml:space="preserve">be </w:t>
      </w:r>
      <w:r w:rsidR="00AE39EF" w:rsidRPr="00AE39EF">
        <w:t>used when a student is undertaking multiple programs which share subjects</w:t>
      </w:r>
      <w:r w:rsidR="00EF05C6">
        <w:t xml:space="preserve">. In this instance this code may be used </w:t>
      </w:r>
      <w:r w:rsidR="00C150E0">
        <w:t xml:space="preserve">against one of the subject records </w:t>
      </w:r>
      <w:r w:rsidR="00EF05C6">
        <w:t>to prevent the reporting of the same subject twice.</w:t>
      </w:r>
    </w:p>
    <w:p w14:paraId="37D89AF2" w14:textId="77777777" w:rsidR="005F7891" w:rsidRPr="005F7891" w:rsidRDefault="005F7891" w:rsidP="005F7891">
      <w:pPr>
        <w:pStyle w:val="Bodytext"/>
      </w:pPr>
      <w:r w:rsidRPr="005F7891">
        <w:t>It is not compulsory for 'Not yet started' activity to be included in an AVETMISS data submission</w:t>
      </w:r>
      <w:r w:rsidR="001E6E5F">
        <w:t xml:space="preserve">, </w:t>
      </w:r>
      <w:r w:rsidR="001E6E5F" w:rsidRPr="0091377B">
        <w:rPr>
          <w:color w:val="000000" w:themeColor="text1"/>
        </w:rPr>
        <w:t>but is available for use to accommodate some student management system requirements.</w:t>
      </w:r>
    </w:p>
    <w:p w14:paraId="0BBD0065" w14:textId="2C57317D" w:rsidR="005F7891" w:rsidRPr="005F7891" w:rsidRDefault="005F7891" w:rsidP="005F7891">
      <w:pPr>
        <w:pStyle w:val="Bodytext"/>
      </w:pPr>
      <w:r w:rsidRPr="005F7891">
        <w:t xml:space="preserve">Activity listed with this code in an AVETMISS data submission will not be included on </w:t>
      </w:r>
      <w:r w:rsidR="00FC7AED">
        <w:t>u</w:t>
      </w:r>
      <w:r w:rsidRPr="005F7891">
        <w:t xml:space="preserve">nique </w:t>
      </w:r>
      <w:r w:rsidR="00FC7AED">
        <w:t>s</w:t>
      </w:r>
      <w:r w:rsidRPr="005F7891">
        <w:t xml:space="preserve">tudent </w:t>
      </w:r>
      <w:r w:rsidR="00FC7AED">
        <w:t>i</w:t>
      </w:r>
      <w:r w:rsidRPr="005F7891">
        <w:t>dentifier transcripts and not included in any national reports from NCVER.</w:t>
      </w:r>
    </w:p>
    <w:p w14:paraId="6CC4EB4B" w14:textId="77777777" w:rsidR="00725E08" w:rsidRPr="005F7891" w:rsidRDefault="00675C95" w:rsidP="005C252F">
      <w:pPr>
        <w:pStyle w:val="H4Parts"/>
      </w:pPr>
      <w:r w:rsidRPr="005F7891">
        <w:t>Guidelines for use</w:t>
      </w:r>
    </w:p>
    <w:p w14:paraId="59839CD2" w14:textId="77777777" w:rsidR="00B3484E" w:rsidRPr="005F7891" w:rsidRDefault="00B3484E" w:rsidP="005C252F">
      <w:pPr>
        <w:pStyle w:val="Bodytext"/>
      </w:pPr>
      <w:r w:rsidRPr="005F7891">
        <w:t>Not applicable</w:t>
      </w:r>
    </w:p>
    <w:p w14:paraId="292418CE" w14:textId="77777777" w:rsidR="00520568" w:rsidRPr="005F7891" w:rsidRDefault="00675C95" w:rsidP="005C252F">
      <w:pPr>
        <w:pStyle w:val="H4Parts"/>
      </w:pPr>
      <w:r w:rsidRPr="005F7891">
        <w:t>Related data</w:t>
      </w:r>
    </w:p>
    <w:p w14:paraId="68D85B9E" w14:textId="77777777" w:rsidR="007925C1" w:rsidRPr="005F7891" w:rsidRDefault="007925C1" w:rsidP="005C252F">
      <w:pPr>
        <w:pStyle w:val="Bodytext"/>
      </w:pPr>
      <w:r w:rsidRPr="005F7891">
        <w:t>Not applicable</w:t>
      </w:r>
    </w:p>
    <w:p w14:paraId="4F3FB2DC" w14:textId="77777777" w:rsidR="00520568" w:rsidRPr="005F7891" w:rsidRDefault="00675C95" w:rsidP="005C252F">
      <w:pPr>
        <w:pStyle w:val="H4Parts"/>
      </w:pPr>
      <w:r w:rsidRPr="005F7891">
        <w:t>Type of relationship</w:t>
      </w:r>
    </w:p>
    <w:p w14:paraId="59BD826E" w14:textId="77777777" w:rsidR="007925C1" w:rsidRPr="005F7891" w:rsidRDefault="007925C1" w:rsidP="005C252F">
      <w:pPr>
        <w:pStyle w:val="Bodytext"/>
      </w:pPr>
      <w:r w:rsidRPr="005F7891">
        <w:t>Not applicable</w:t>
      </w:r>
    </w:p>
    <w:p w14:paraId="56418E00" w14:textId="77777777" w:rsidR="00520568" w:rsidRPr="005F7891" w:rsidRDefault="00AF765B" w:rsidP="005C252F">
      <w:pPr>
        <w:pStyle w:val="H4Parts"/>
      </w:pPr>
      <w:r w:rsidRPr="005F7891">
        <w:t>Classificatio</w:t>
      </w:r>
      <w:r w:rsidR="00675C95" w:rsidRPr="005F7891">
        <w:t>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59064C" w:rsidRPr="005F7891" w14:paraId="109CADBE" w14:textId="77777777">
        <w:tc>
          <w:tcPr>
            <w:tcW w:w="1984" w:type="dxa"/>
          </w:tcPr>
          <w:p w14:paraId="2BF18040" w14:textId="77777777" w:rsidR="0059064C" w:rsidRPr="005F7891" w:rsidRDefault="0059064C" w:rsidP="005C252F">
            <w:pPr>
              <w:pStyle w:val="Tableheading"/>
              <w:jc w:val="left"/>
              <w:rPr>
                <w:bCs/>
              </w:rPr>
            </w:pPr>
            <w:r w:rsidRPr="005F7891">
              <w:rPr>
                <w:bCs/>
              </w:rPr>
              <w:t>Value</w:t>
            </w:r>
          </w:p>
        </w:tc>
        <w:tc>
          <w:tcPr>
            <w:tcW w:w="7124" w:type="dxa"/>
          </w:tcPr>
          <w:p w14:paraId="6AD1E074" w14:textId="3C233253" w:rsidR="0059064C" w:rsidRPr="005F7891" w:rsidRDefault="00557330" w:rsidP="005C252F">
            <w:pPr>
              <w:pStyle w:val="Tableheading"/>
              <w:jc w:val="left"/>
              <w:rPr>
                <w:bCs/>
              </w:rPr>
            </w:pPr>
            <w:r w:rsidRPr="005F7891">
              <w:rPr>
                <w:bCs/>
              </w:rPr>
              <w:t>Description</w:t>
            </w:r>
            <w:r w:rsidR="00D17ECC" w:rsidRPr="005F7891">
              <w:rPr>
                <w:bCs/>
              </w:rPr>
              <w:t xml:space="preserve"> – </w:t>
            </w:r>
            <w:r w:rsidR="00444C92" w:rsidRPr="005F7891">
              <w:rPr>
                <w:b w:val="0"/>
                <w:bCs/>
                <w:caps w:val="0"/>
              </w:rPr>
              <w:fldChar w:fldCharType="begin"/>
            </w:r>
            <w:r w:rsidR="00444C92" w:rsidRPr="005F7891">
              <w:rPr>
                <w:bCs/>
              </w:rPr>
              <w:instrText xml:space="preserve"> STYLEREF  H2_Headings  \* MERGEFORMAT </w:instrText>
            </w:r>
            <w:r w:rsidR="00444C92" w:rsidRPr="005F7891">
              <w:rPr>
                <w:b w:val="0"/>
                <w:bCs/>
                <w:caps w:val="0"/>
              </w:rPr>
              <w:fldChar w:fldCharType="separate"/>
            </w:r>
            <w:r w:rsidR="00153EBD">
              <w:rPr>
                <w:bCs/>
                <w:noProof/>
              </w:rPr>
              <w:t>Outcome identifier – national</w:t>
            </w:r>
            <w:r w:rsidR="00444C92" w:rsidRPr="005F7891">
              <w:rPr>
                <w:b w:val="0"/>
                <w:bCs/>
                <w:caps w:val="0"/>
                <w:noProof/>
              </w:rPr>
              <w:fldChar w:fldCharType="end"/>
            </w:r>
          </w:p>
        </w:tc>
      </w:tr>
      <w:tr w:rsidR="0059064C" w:rsidRPr="005F7891" w14:paraId="649F9F8E" w14:textId="77777777">
        <w:tc>
          <w:tcPr>
            <w:tcW w:w="1984" w:type="dxa"/>
          </w:tcPr>
          <w:p w14:paraId="65C1FF34" w14:textId="77777777" w:rsidR="0059064C" w:rsidRPr="005F7891" w:rsidRDefault="0059064C" w:rsidP="005C252F">
            <w:pPr>
              <w:pStyle w:val="Tabledescriptext"/>
            </w:pPr>
            <w:r w:rsidRPr="005F7891">
              <w:t>20</w:t>
            </w:r>
          </w:p>
        </w:tc>
        <w:tc>
          <w:tcPr>
            <w:tcW w:w="7124" w:type="dxa"/>
          </w:tcPr>
          <w:p w14:paraId="5E685C09" w14:textId="77777777" w:rsidR="0059064C" w:rsidRPr="005F7891" w:rsidRDefault="0059064C" w:rsidP="005C252F">
            <w:pPr>
              <w:pStyle w:val="Tabledescriptext"/>
            </w:pPr>
            <w:r w:rsidRPr="005F7891">
              <w:t>Competency achieved/pass</w:t>
            </w:r>
          </w:p>
        </w:tc>
      </w:tr>
      <w:tr w:rsidR="0059064C" w:rsidRPr="005F7891" w14:paraId="0977185E" w14:textId="77777777">
        <w:tc>
          <w:tcPr>
            <w:tcW w:w="1984" w:type="dxa"/>
          </w:tcPr>
          <w:p w14:paraId="5AB90611" w14:textId="77777777" w:rsidR="0059064C" w:rsidRPr="005F7891" w:rsidRDefault="0059064C" w:rsidP="005C252F">
            <w:pPr>
              <w:pStyle w:val="Tabledescriptext"/>
            </w:pPr>
            <w:r w:rsidRPr="005F7891">
              <w:t>30</w:t>
            </w:r>
          </w:p>
        </w:tc>
        <w:tc>
          <w:tcPr>
            <w:tcW w:w="7124" w:type="dxa"/>
          </w:tcPr>
          <w:p w14:paraId="072AA135" w14:textId="77777777" w:rsidR="0059064C" w:rsidRPr="005F7891" w:rsidRDefault="0059064C" w:rsidP="005C252F">
            <w:pPr>
              <w:pStyle w:val="Tabledescriptext"/>
            </w:pPr>
            <w:r w:rsidRPr="005F7891">
              <w:t>Competency not achieved/fail</w:t>
            </w:r>
          </w:p>
        </w:tc>
      </w:tr>
      <w:tr w:rsidR="0059064C" w:rsidRPr="005F7891" w14:paraId="0CB8D2E9" w14:textId="77777777">
        <w:tc>
          <w:tcPr>
            <w:tcW w:w="1984" w:type="dxa"/>
          </w:tcPr>
          <w:p w14:paraId="38EE84C6" w14:textId="77777777" w:rsidR="0059064C" w:rsidRPr="005F7891" w:rsidRDefault="0059064C" w:rsidP="005C252F">
            <w:pPr>
              <w:pStyle w:val="Tabledescriptext"/>
            </w:pPr>
            <w:r w:rsidRPr="005F7891">
              <w:t>40</w:t>
            </w:r>
          </w:p>
        </w:tc>
        <w:tc>
          <w:tcPr>
            <w:tcW w:w="7124" w:type="dxa"/>
          </w:tcPr>
          <w:p w14:paraId="3168635E" w14:textId="77777777" w:rsidR="0059064C" w:rsidRPr="005F7891" w:rsidRDefault="0059064C" w:rsidP="005C252F">
            <w:pPr>
              <w:pStyle w:val="Tabledescriptext"/>
            </w:pPr>
            <w:r w:rsidRPr="005F7891">
              <w:t>Withdrawn</w:t>
            </w:r>
            <w:r w:rsidR="008B0A1A" w:rsidRPr="005F7891">
              <w:t>/</w:t>
            </w:r>
            <w:r w:rsidR="00655B03" w:rsidRPr="005F7891">
              <w:t>d</w:t>
            </w:r>
            <w:r w:rsidR="008B0A1A" w:rsidRPr="005F7891">
              <w:t>iscontinued</w:t>
            </w:r>
          </w:p>
        </w:tc>
      </w:tr>
      <w:tr w:rsidR="007703D2" w:rsidRPr="005F7891" w14:paraId="54E27033" w14:textId="77777777">
        <w:tc>
          <w:tcPr>
            <w:tcW w:w="1984" w:type="dxa"/>
          </w:tcPr>
          <w:p w14:paraId="297FEC3E" w14:textId="77777777" w:rsidR="007703D2" w:rsidRPr="005F7891" w:rsidRDefault="007703D2" w:rsidP="005C252F">
            <w:pPr>
              <w:pStyle w:val="Tabledescriptext"/>
            </w:pPr>
            <w:r>
              <w:t>41</w:t>
            </w:r>
          </w:p>
        </w:tc>
        <w:tc>
          <w:tcPr>
            <w:tcW w:w="7124" w:type="dxa"/>
          </w:tcPr>
          <w:p w14:paraId="2B96D7D2" w14:textId="77777777" w:rsidR="007703D2" w:rsidRPr="005F7891" w:rsidRDefault="00423067" w:rsidP="005C252F">
            <w:pPr>
              <w:pStyle w:val="Tabledescriptext"/>
            </w:pPr>
            <w:r>
              <w:t>I</w:t>
            </w:r>
            <w:r w:rsidRPr="00423067">
              <w:t>ncomplete due to RTO closure</w:t>
            </w:r>
          </w:p>
        </w:tc>
      </w:tr>
      <w:tr w:rsidR="0059064C" w:rsidRPr="005F7891" w14:paraId="6946FD8E" w14:textId="77777777">
        <w:tc>
          <w:tcPr>
            <w:tcW w:w="1984" w:type="dxa"/>
          </w:tcPr>
          <w:p w14:paraId="0DF7375C" w14:textId="77777777" w:rsidR="0059064C" w:rsidRPr="005F7891" w:rsidRDefault="0072568D" w:rsidP="005C252F">
            <w:pPr>
              <w:pStyle w:val="Tabledescriptext"/>
            </w:pPr>
            <w:r w:rsidRPr="005F7891">
              <w:t>51</w:t>
            </w:r>
          </w:p>
        </w:tc>
        <w:tc>
          <w:tcPr>
            <w:tcW w:w="7124" w:type="dxa"/>
          </w:tcPr>
          <w:p w14:paraId="60138E4D" w14:textId="77777777" w:rsidR="0059064C" w:rsidRPr="005F7891" w:rsidRDefault="0072568D" w:rsidP="005C252F">
            <w:pPr>
              <w:pStyle w:val="Tabledescriptext"/>
            </w:pPr>
            <w:r w:rsidRPr="005F7891">
              <w:t xml:space="preserve">Recognition of </w:t>
            </w:r>
            <w:r w:rsidR="00410A44" w:rsidRPr="005F7891">
              <w:t>prior lear</w:t>
            </w:r>
            <w:r w:rsidR="008B0A1A" w:rsidRPr="005F7891">
              <w:t xml:space="preserve">ning </w:t>
            </w:r>
            <w:r w:rsidRPr="005F7891">
              <w:t>granted</w:t>
            </w:r>
          </w:p>
        </w:tc>
      </w:tr>
      <w:tr w:rsidR="0072568D" w:rsidRPr="005F7891" w14:paraId="231246CE" w14:textId="77777777">
        <w:tc>
          <w:tcPr>
            <w:tcW w:w="1984" w:type="dxa"/>
          </w:tcPr>
          <w:p w14:paraId="637A2BC4" w14:textId="77777777" w:rsidR="0072568D" w:rsidRPr="005F7891" w:rsidRDefault="0072568D" w:rsidP="005C252F">
            <w:pPr>
              <w:pStyle w:val="Tabledescriptext"/>
            </w:pPr>
            <w:r w:rsidRPr="005F7891">
              <w:t>52</w:t>
            </w:r>
          </w:p>
        </w:tc>
        <w:tc>
          <w:tcPr>
            <w:tcW w:w="7124" w:type="dxa"/>
          </w:tcPr>
          <w:p w14:paraId="60EDEFB8" w14:textId="77777777" w:rsidR="0072568D" w:rsidRPr="005F7891" w:rsidRDefault="0072568D" w:rsidP="005C252F">
            <w:pPr>
              <w:pStyle w:val="Tabledescriptext"/>
            </w:pPr>
            <w:r w:rsidRPr="005F7891">
              <w:t xml:space="preserve">Recognition of </w:t>
            </w:r>
            <w:r w:rsidR="008B0A1A" w:rsidRPr="005F7891">
              <w:t>prior learning</w:t>
            </w:r>
            <w:r w:rsidR="00410A44" w:rsidRPr="005F7891">
              <w:t xml:space="preserve"> </w:t>
            </w:r>
            <w:r w:rsidRPr="005F7891">
              <w:t>not granted</w:t>
            </w:r>
          </w:p>
        </w:tc>
      </w:tr>
      <w:tr w:rsidR="0072568D" w:rsidRPr="005F7891" w14:paraId="31D7F548" w14:textId="77777777">
        <w:tc>
          <w:tcPr>
            <w:tcW w:w="1984" w:type="dxa"/>
          </w:tcPr>
          <w:p w14:paraId="0F3301F7" w14:textId="77777777" w:rsidR="0072568D" w:rsidRPr="005F7891" w:rsidRDefault="0072568D" w:rsidP="005C252F">
            <w:pPr>
              <w:pStyle w:val="Tabledescriptext"/>
            </w:pPr>
            <w:r w:rsidRPr="005F7891">
              <w:t>60</w:t>
            </w:r>
          </w:p>
        </w:tc>
        <w:tc>
          <w:tcPr>
            <w:tcW w:w="7124" w:type="dxa"/>
          </w:tcPr>
          <w:p w14:paraId="32DF0BE4" w14:textId="77777777" w:rsidR="0072568D" w:rsidRPr="005F7891" w:rsidRDefault="0072568D" w:rsidP="005C252F">
            <w:pPr>
              <w:pStyle w:val="Tabledescriptext"/>
            </w:pPr>
            <w:r w:rsidRPr="005F7891">
              <w:t xml:space="preserve">Credit </w:t>
            </w:r>
            <w:r w:rsidR="00410A44" w:rsidRPr="005F7891">
              <w:t>tr</w:t>
            </w:r>
            <w:r w:rsidRPr="005F7891">
              <w:t>ansfer</w:t>
            </w:r>
            <w:r w:rsidR="00BE79E1" w:rsidRPr="005F7891">
              <w:t>/</w:t>
            </w:r>
            <w:r w:rsidR="00655B03" w:rsidRPr="005F7891">
              <w:t>n</w:t>
            </w:r>
            <w:r w:rsidR="00BE79E1" w:rsidRPr="005F7891">
              <w:t>ational recognition</w:t>
            </w:r>
          </w:p>
        </w:tc>
      </w:tr>
      <w:tr w:rsidR="00CE1F39" w:rsidRPr="005F7891" w14:paraId="22F7BF03" w14:textId="77777777">
        <w:tc>
          <w:tcPr>
            <w:tcW w:w="1984" w:type="dxa"/>
          </w:tcPr>
          <w:p w14:paraId="44E9A1A0" w14:textId="77777777" w:rsidR="00CE1F39" w:rsidRPr="005F7891" w:rsidRDefault="00CE1F39" w:rsidP="005C252F">
            <w:pPr>
              <w:pStyle w:val="Tabledescriptext"/>
            </w:pPr>
            <w:r w:rsidRPr="005F7891">
              <w:t>61</w:t>
            </w:r>
          </w:p>
        </w:tc>
        <w:tc>
          <w:tcPr>
            <w:tcW w:w="7124" w:type="dxa"/>
          </w:tcPr>
          <w:p w14:paraId="51EA4221" w14:textId="77777777" w:rsidR="00CE1F39" w:rsidRPr="005F7891" w:rsidRDefault="00CE1F39" w:rsidP="005C252F">
            <w:pPr>
              <w:pStyle w:val="Tabledescriptext"/>
            </w:pPr>
            <w:r w:rsidRPr="005F7891">
              <w:t>Superseded subject</w:t>
            </w:r>
          </w:p>
        </w:tc>
      </w:tr>
      <w:tr w:rsidR="0072568D" w:rsidRPr="005F7891" w14:paraId="692D3649" w14:textId="77777777">
        <w:tc>
          <w:tcPr>
            <w:tcW w:w="1984" w:type="dxa"/>
          </w:tcPr>
          <w:p w14:paraId="15679376" w14:textId="77777777" w:rsidR="0072568D" w:rsidRPr="005F7891" w:rsidRDefault="0072568D" w:rsidP="005C252F">
            <w:pPr>
              <w:pStyle w:val="Tabledescriptext"/>
            </w:pPr>
            <w:r w:rsidRPr="005F7891">
              <w:t>70</w:t>
            </w:r>
          </w:p>
        </w:tc>
        <w:tc>
          <w:tcPr>
            <w:tcW w:w="7124" w:type="dxa"/>
          </w:tcPr>
          <w:p w14:paraId="4190C047" w14:textId="77777777" w:rsidR="0072568D" w:rsidRPr="005F7891" w:rsidRDefault="009B490B" w:rsidP="00D35A43">
            <w:pPr>
              <w:pStyle w:val="Tabledescriptext"/>
            </w:pPr>
            <w:r>
              <w:t xml:space="preserve">Continuing </w:t>
            </w:r>
            <w:r w:rsidR="00186584">
              <w:t>activity</w:t>
            </w:r>
          </w:p>
        </w:tc>
      </w:tr>
      <w:tr w:rsidR="0072568D" w:rsidRPr="005F7891" w14:paraId="5D854BE4" w14:textId="77777777">
        <w:tc>
          <w:tcPr>
            <w:tcW w:w="1984" w:type="dxa"/>
          </w:tcPr>
          <w:p w14:paraId="06888E33" w14:textId="77777777" w:rsidR="0072568D" w:rsidRPr="005F7891" w:rsidRDefault="0072568D" w:rsidP="005C252F">
            <w:pPr>
              <w:pStyle w:val="Tabledescriptext"/>
            </w:pPr>
            <w:r w:rsidRPr="005F7891">
              <w:t>81</w:t>
            </w:r>
          </w:p>
        </w:tc>
        <w:tc>
          <w:tcPr>
            <w:tcW w:w="7124" w:type="dxa"/>
          </w:tcPr>
          <w:p w14:paraId="3FC401C9" w14:textId="77777777" w:rsidR="0072568D" w:rsidRPr="005F7891" w:rsidRDefault="00431B71" w:rsidP="00F61DA4">
            <w:pPr>
              <w:pStyle w:val="Tabledescriptext"/>
            </w:pPr>
            <w:r w:rsidRPr="005F7891">
              <w:t>Non-assessable</w:t>
            </w:r>
            <w:r w:rsidR="0072568D" w:rsidRPr="005F7891">
              <w:t xml:space="preserve"> </w:t>
            </w:r>
            <w:r w:rsidR="00F61DA4">
              <w:t>activity</w:t>
            </w:r>
            <w:r w:rsidR="00F61DA4" w:rsidRPr="005F7891">
              <w:t xml:space="preserve"> </w:t>
            </w:r>
            <w:r w:rsidR="00D17ECC" w:rsidRPr="005F7891">
              <w:t xml:space="preserve">– </w:t>
            </w:r>
            <w:r w:rsidR="00655B03" w:rsidRPr="005F7891">
              <w:t>s</w:t>
            </w:r>
            <w:r w:rsidR="0072568D" w:rsidRPr="005F7891">
              <w:t>atisfactorily completed</w:t>
            </w:r>
          </w:p>
        </w:tc>
      </w:tr>
      <w:tr w:rsidR="00F07B3E" w:rsidRPr="005F7891" w14:paraId="328A1DEE" w14:textId="77777777">
        <w:tc>
          <w:tcPr>
            <w:tcW w:w="1984" w:type="dxa"/>
          </w:tcPr>
          <w:p w14:paraId="5DBD5BCB" w14:textId="77777777" w:rsidR="00F07B3E" w:rsidRPr="005F7891" w:rsidRDefault="00F07B3E" w:rsidP="00B91EE5">
            <w:pPr>
              <w:pStyle w:val="Tabledescriptext"/>
            </w:pPr>
            <w:r w:rsidRPr="005F7891">
              <w:t>82</w:t>
            </w:r>
          </w:p>
        </w:tc>
        <w:tc>
          <w:tcPr>
            <w:tcW w:w="7124" w:type="dxa"/>
          </w:tcPr>
          <w:p w14:paraId="44775F26" w14:textId="77777777" w:rsidR="00F07B3E" w:rsidRPr="005F7891" w:rsidRDefault="00F07B3E" w:rsidP="00F61DA4">
            <w:pPr>
              <w:pStyle w:val="Tabledescriptext"/>
            </w:pPr>
            <w:r w:rsidRPr="005F7891">
              <w:t xml:space="preserve">Non-assessable </w:t>
            </w:r>
            <w:r w:rsidR="00F61DA4">
              <w:t>activity</w:t>
            </w:r>
            <w:r w:rsidR="00F61DA4" w:rsidRPr="005F7891">
              <w:t xml:space="preserve"> </w:t>
            </w:r>
            <w:r w:rsidRPr="005F7891">
              <w:t xml:space="preserve">– withdrawn or not satisfactorily completed </w:t>
            </w:r>
          </w:p>
        </w:tc>
      </w:tr>
      <w:tr w:rsidR="005F7891" w:rsidRPr="005F7891" w14:paraId="1D1F5644" w14:textId="77777777">
        <w:tc>
          <w:tcPr>
            <w:tcW w:w="1984" w:type="dxa"/>
          </w:tcPr>
          <w:p w14:paraId="77AB073A" w14:textId="77777777" w:rsidR="005F7891" w:rsidRPr="005F7891" w:rsidRDefault="005F7891" w:rsidP="00B91EE5">
            <w:pPr>
              <w:pStyle w:val="Tabledescriptext"/>
            </w:pPr>
            <w:r>
              <w:t>85</w:t>
            </w:r>
          </w:p>
        </w:tc>
        <w:tc>
          <w:tcPr>
            <w:tcW w:w="7124" w:type="dxa"/>
          </w:tcPr>
          <w:p w14:paraId="77413F1E" w14:textId="77777777" w:rsidR="005F7891" w:rsidRPr="005F7891" w:rsidRDefault="005F7891" w:rsidP="00B91EE5">
            <w:pPr>
              <w:pStyle w:val="Tabledescriptext"/>
            </w:pPr>
            <w:r>
              <w:t>Not yet started</w:t>
            </w:r>
          </w:p>
        </w:tc>
      </w:tr>
    </w:tbl>
    <w:p w14:paraId="563D25A0" w14:textId="77777777" w:rsidR="00520568" w:rsidRPr="005F7891" w:rsidRDefault="00BD0869" w:rsidP="005C252F">
      <w:pPr>
        <w:pStyle w:val="H4Parts"/>
      </w:pPr>
      <w:r w:rsidRPr="005F7891">
        <w:lastRenderedPageBreak/>
        <w:t>Question</w:t>
      </w:r>
    </w:p>
    <w:p w14:paraId="02D94A70" w14:textId="77777777" w:rsidR="00657817" w:rsidRPr="005F7891" w:rsidRDefault="00657817" w:rsidP="005C252F">
      <w:pPr>
        <w:pStyle w:val="Bodytext"/>
        <w:rPr>
          <w:lang w:eastAsia="en-AU"/>
        </w:rPr>
      </w:pPr>
      <w:r w:rsidRPr="005F7891">
        <w:t>Not applicable</w:t>
      </w:r>
    </w:p>
    <w:p w14:paraId="65095FF6" w14:textId="77777777" w:rsidR="00520568" w:rsidRPr="005F7891" w:rsidRDefault="00675C95" w:rsidP="005C252F">
      <w:pPr>
        <w:pStyle w:val="H3Parts"/>
      </w:pPr>
      <w:bookmarkStart w:id="453" w:name="_Toc113785625"/>
      <w:r w:rsidRPr="005F7891">
        <w:t>Format attributes</w:t>
      </w:r>
      <w:bookmarkEnd w:id="453"/>
    </w:p>
    <w:p w14:paraId="33B33FD4" w14:textId="77777777" w:rsidR="00520568" w:rsidRPr="005F7891" w:rsidRDefault="00520568" w:rsidP="005C252F">
      <w:pPr>
        <w:pStyle w:val="Bodytext"/>
      </w:pPr>
      <w:r w:rsidRPr="005F7891">
        <w:t>Length:</w:t>
      </w:r>
      <w:r w:rsidRPr="005F7891">
        <w:tab/>
      </w:r>
      <w:r w:rsidR="00F64313" w:rsidRPr="005F7891">
        <w:tab/>
      </w:r>
      <w:r w:rsidRPr="005F7891">
        <w:t>2</w:t>
      </w:r>
    </w:p>
    <w:p w14:paraId="7EA4823A" w14:textId="77777777" w:rsidR="00520568" w:rsidRPr="005F7891" w:rsidRDefault="00520568" w:rsidP="005C252F">
      <w:pPr>
        <w:pStyle w:val="Bodytext"/>
      </w:pPr>
      <w:r w:rsidRPr="005F7891">
        <w:t>Type:</w:t>
      </w:r>
      <w:r w:rsidRPr="005F7891">
        <w:tab/>
      </w:r>
      <w:r w:rsidR="00F64313" w:rsidRPr="005F7891">
        <w:tab/>
      </w:r>
      <w:r w:rsidR="00CF290D">
        <w:t>alpha</w:t>
      </w:r>
      <w:r w:rsidRPr="005F7891">
        <w:t>numeric</w:t>
      </w:r>
    </w:p>
    <w:p w14:paraId="0824DF96" w14:textId="77777777" w:rsidR="00520568" w:rsidRPr="005F7891" w:rsidRDefault="00C314D5" w:rsidP="005C252F">
      <w:pPr>
        <w:pStyle w:val="Bodytext"/>
      </w:pPr>
      <w:r w:rsidRPr="005F7891">
        <w:t>Justification:</w:t>
      </w:r>
      <w:r w:rsidR="00520568" w:rsidRPr="005F7891">
        <w:tab/>
      </w:r>
      <w:r w:rsidR="00F64313" w:rsidRPr="005F7891">
        <w:tab/>
      </w:r>
      <w:r w:rsidR="00520568" w:rsidRPr="005F7891">
        <w:t>none</w:t>
      </w:r>
    </w:p>
    <w:p w14:paraId="09A2425B" w14:textId="77777777" w:rsidR="00520568" w:rsidRPr="005F7891" w:rsidRDefault="00675C95" w:rsidP="005C252F">
      <w:pPr>
        <w:pStyle w:val="Bodytext"/>
      </w:pPr>
      <w:r w:rsidRPr="005F7891">
        <w:t>Fill character:</w:t>
      </w:r>
      <w:r w:rsidR="00520568" w:rsidRPr="005F7891">
        <w:tab/>
      </w:r>
      <w:r w:rsidR="00F64313" w:rsidRPr="005F7891">
        <w:tab/>
      </w:r>
      <w:r w:rsidR="00520568" w:rsidRPr="005F7891">
        <w:t>none</w:t>
      </w:r>
    </w:p>
    <w:p w14:paraId="30D84DC3" w14:textId="77777777" w:rsidR="00520568" w:rsidRPr="005F7891" w:rsidRDefault="00520568" w:rsidP="005C252F">
      <w:pPr>
        <w:pStyle w:val="Bodytext"/>
      </w:pPr>
      <w:r w:rsidRPr="005F7891">
        <w:t>Permitted data element value:</w:t>
      </w:r>
      <w:r w:rsidRPr="005F7891">
        <w:tab/>
      </w:r>
      <w:r w:rsidR="00116202" w:rsidRPr="005F7891">
        <w:t>not applicable</w:t>
      </w:r>
    </w:p>
    <w:p w14:paraId="752C0E39" w14:textId="77777777" w:rsidR="00520568" w:rsidRPr="005F7891" w:rsidRDefault="00675C95" w:rsidP="00DD1BD5">
      <w:pPr>
        <w:pStyle w:val="H3Parts"/>
      </w:pPr>
      <w:bookmarkStart w:id="454" w:name="_Toc113785626"/>
      <w:r w:rsidRPr="005F7891">
        <w:t>Administrative attributes</w:t>
      </w:r>
      <w:bookmarkEnd w:id="454"/>
    </w:p>
    <w:p w14:paraId="362A9F7D" w14:textId="77777777" w:rsidR="00520568" w:rsidRPr="005F7891" w:rsidRDefault="00AF765B" w:rsidP="00DD1BD5">
      <w:pPr>
        <w:pStyle w:val="H4Parts"/>
      </w:pPr>
      <w:r w:rsidRPr="005F7891">
        <w:t>History</w:t>
      </w:r>
    </w:p>
    <w:tbl>
      <w:tblPr>
        <w:tblW w:w="946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960"/>
        <w:gridCol w:w="3780"/>
      </w:tblGrid>
      <w:tr w:rsidR="00B35608" w:rsidRPr="005F7891" w14:paraId="6B8F6FE8" w14:textId="77777777" w:rsidTr="0061059E">
        <w:tc>
          <w:tcPr>
            <w:tcW w:w="1728" w:type="dxa"/>
            <w:tcBorders>
              <w:top w:val="single" w:sz="12" w:space="0" w:color="000000"/>
              <w:left w:val="nil"/>
              <w:bottom w:val="single" w:sz="6" w:space="0" w:color="000000"/>
              <w:right w:val="single" w:sz="6" w:space="0" w:color="000000"/>
            </w:tcBorders>
          </w:tcPr>
          <w:p w14:paraId="1C353EC7" w14:textId="77777777" w:rsidR="00B35608" w:rsidRPr="005F7891" w:rsidRDefault="00B35608" w:rsidP="00DD1BD5">
            <w:pPr>
              <w:pStyle w:val="Tableheading"/>
              <w:jc w:val="left"/>
              <w:rPr>
                <w:bCs/>
              </w:rPr>
            </w:pPr>
            <w:r w:rsidRPr="005F7891">
              <w:rPr>
                <w:bCs/>
              </w:rPr>
              <w:t>Release</w:t>
            </w:r>
          </w:p>
        </w:tc>
        <w:tc>
          <w:tcPr>
            <w:tcW w:w="3960" w:type="dxa"/>
            <w:tcBorders>
              <w:top w:val="single" w:sz="12" w:space="0" w:color="000000"/>
              <w:left w:val="single" w:sz="6" w:space="0" w:color="000000"/>
              <w:bottom w:val="single" w:sz="6" w:space="0" w:color="000000"/>
              <w:right w:val="single" w:sz="6" w:space="0" w:color="000000"/>
            </w:tcBorders>
          </w:tcPr>
          <w:p w14:paraId="41B60CE5" w14:textId="77777777" w:rsidR="00B35608" w:rsidRPr="005F7891" w:rsidRDefault="000A6BCD" w:rsidP="00DD1BD5">
            <w:pPr>
              <w:pStyle w:val="Tableheading"/>
              <w:jc w:val="left"/>
              <w:rPr>
                <w:bCs/>
              </w:rPr>
            </w:pPr>
            <w:r w:rsidRPr="005F7891">
              <w:rPr>
                <w:bCs/>
              </w:rPr>
              <w:t>VET</w:t>
            </w:r>
            <w:r w:rsidR="00675C95" w:rsidRPr="005F7891">
              <w:rPr>
                <w:bCs/>
              </w:rPr>
              <w:t xml:space="preserve"> provider</w:t>
            </w:r>
          </w:p>
        </w:tc>
        <w:tc>
          <w:tcPr>
            <w:tcW w:w="3780" w:type="dxa"/>
            <w:tcBorders>
              <w:top w:val="single" w:sz="12" w:space="0" w:color="000000"/>
              <w:left w:val="single" w:sz="6" w:space="0" w:color="000000"/>
              <w:bottom w:val="single" w:sz="6" w:space="0" w:color="000000"/>
              <w:right w:val="nil"/>
            </w:tcBorders>
          </w:tcPr>
          <w:p w14:paraId="0019744D" w14:textId="77777777" w:rsidR="00B35608" w:rsidRPr="005F7891" w:rsidRDefault="00B35608" w:rsidP="00DD1BD5">
            <w:pPr>
              <w:pStyle w:val="Tableheading"/>
              <w:jc w:val="left"/>
              <w:rPr>
                <w:bCs/>
              </w:rPr>
            </w:pPr>
            <w:r w:rsidRPr="005F7891">
              <w:rPr>
                <w:bCs/>
              </w:rPr>
              <w:t>Apprenticeship</w:t>
            </w:r>
          </w:p>
        </w:tc>
      </w:tr>
      <w:tr w:rsidR="00B35608" w:rsidRPr="005F7891" w14:paraId="0ABFD06A" w14:textId="77777777" w:rsidTr="00BA701B">
        <w:tc>
          <w:tcPr>
            <w:tcW w:w="1728" w:type="dxa"/>
            <w:tcBorders>
              <w:top w:val="single" w:sz="6" w:space="0" w:color="000000"/>
              <w:left w:val="nil"/>
              <w:bottom w:val="single" w:sz="6" w:space="0" w:color="000000"/>
              <w:right w:val="single" w:sz="6" w:space="0" w:color="000000"/>
            </w:tcBorders>
          </w:tcPr>
          <w:p w14:paraId="78C5117D" w14:textId="77777777" w:rsidR="00B35608" w:rsidRPr="005F7891" w:rsidRDefault="00B35608" w:rsidP="00DD1BD5">
            <w:pPr>
              <w:pStyle w:val="Tabledescriptext"/>
              <w:keepNext/>
            </w:pPr>
            <w:r w:rsidRPr="005F7891">
              <w:t>Release 1.0</w:t>
            </w:r>
          </w:p>
        </w:tc>
        <w:tc>
          <w:tcPr>
            <w:tcW w:w="3960" w:type="dxa"/>
            <w:tcBorders>
              <w:top w:val="single" w:sz="6" w:space="0" w:color="000000"/>
              <w:left w:val="single" w:sz="6" w:space="0" w:color="000000"/>
              <w:bottom w:val="single" w:sz="6" w:space="0" w:color="000000"/>
              <w:right w:val="single" w:sz="6" w:space="0" w:color="000000"/>
            </w:tcBorders>
          </w:tcPr>
          <w:p w14:paraId="3B3CD9C7" w14:textId="7E41F30E" w:rsidR="00B35608" w:rsidRPr="004D40DB" w:rsidRDefault="00DD0E93" w:rsidP="00DD1BD5">
            <w:pPr>
              <w:pStyle w:val="Tabledescriptext"/>
              <w:keepNext/>
              <w:rPr>
                <w:b/>
              </w:rPr>
            </w:pPr>
            <w:r>
              <w:rPr>
                <w:b/>
              </w:rPr>
              <w:t xml:space="preserve">Introduced </w:t>
            </w:r>
            <w:r w:rsidR="00B35608" w:rsidRPr="004D40DB">
              <w:rPr>
                <w:b/>
              </w:rPr>
              <w:t>1 January 1994</w:t>
            </w:r>
          </w:p>
          <w:p w14:paraId="287B7A64" w14:textId="77777777" w:rsidR="00B35608" w:rsidRPr="00BA701B" w:rsidRDefault="00B35608" w:rsidP="00DD1BD5">
            <w:pPr>
              <w:pStyle w:val="Tabledescriptext"/>
              <w:keepNext/>
              <w:rPr>
                <w:i/>
              </w:rPr>
            </w:pPr>
            <w:r w:rsidRPr="00BA701B">
              <w:rPr>
                <w:i/>
              </w:rPr>
              <w:t xml:space="preserve">Module </w:t>
            </w:r>
            <w:r w:rsidR="00675C95" w:rsidRPr="00BA701B">
              <w:rPr>
                <w:i/>
              </w:rPr>
              <w:t>outcome identifier</w:t>
            </w:r>
          </w:p>
        </w:tc>
        <w:tc>
          <w:tcPr>
            <w:tcW w:w="3780" w:type="dxa"/>
            <w:tcBorders>
              <w:top w:val="single" w:sz="6" w:space="0" w:color="000000"/>
              <w:left w:val="single" w:sz="6" w:space="0" w:color="000000"/>
              <w:bottom w:val="single" w:sz="6" w:space="0" w:color="000000"/>
              <w:right w:val="nil"/>
            </w:tcBorders>
          </w:tcPr>
          <w:p w14:paraId="241312AA" w14:textId="77777777" w:rsidR="00B35608" w:rsidRPr="005F7891" w:rsidRDefault="00B35608" w:rsidP="00DD1BD5">
            <w:pPr>
              <w:pStyle w:val="Tabledescriptext"/>
              <w:keepNext/>
            </w:pPr>
          </w:p>
        </w:tc>
      </w:tr>
      <w:tr w:rsidR="00B35608" w:rsidRPr="005F7891" w14:paraId="7C6A7AF7" w14:textId="77777777" w:rsidTr="00BA701B">
        <w:tc>
          <w:tcPr>
            <w:tcW w:w="1728" w:type="dxa"/>
            <w:tcBorders>
              <w:top w:val="single" w:sz="6" w:space="0" w:color="000000"/>
              <w:left w:val="nil"/>
              <w:bottom w:val="single" w:sz="6" w:space="0" w:color="000000"/>
              <w:right w:val="single" w:sz="6" w:space="0" w:color="000000"/>
            </w:tcBorders>
          </w:tcPr>
          <w:p w14:paraId="7BAB1F03" w14:textId="77777777" w:rsidR="00B35608" w:rsidRPr="005F7891" w:rsidRDefault="00B35608" w:rsidP="00DD1BD5">
            <w:pPr>
              <w:pStyle w:val="Tabledescriptext"/>
              <w:keepNext/>
            </w:pPr>
            <w:r w:rsidRPr="005F7891">
              <w:t>Release 3.0</w:t>
            </w:r>
          </w:p>
        </w:tc>
        <w:tc>
          <w:tcPr>
            <w:tcW w:w="3960" w:type="dxa"/>
            <w:tcBorders>
              <w:top w:val="single" w:sz="6" w:space="0" w:color="000000"/>
              <w:left w:val="single" w:sz="6" w:space="0" w:color="000000"/>
              <w:bottom w:val="single" w:sz="6" w:space="0" w:color="000000"/>
              <w:right w:val="single" w:sz="6" w:space="0" w:color="000000"/>
            </w:tcBorders>
          </w:tcPr>
          <w:p w14:paraId="6ED1B23E" w14:textId="005741D1" w:rsidR="00B35608" w:rsidRPr="004D40DB" w:rsidRDefault="00DD0E93" w:rsidP="00DD1BD5">
            <w:pPr>
              <w:pStyle w:val="Tabledescriptext"/>
              <w:keepNext/>
              <w:rPr>
                <w:b/>
              </w:rPr>
            </w:pPr>
            <w:r>
              <w:rPr>
                <w:b/>
              </w:rPr>
              <w:t xml:space="preserve">Revised </w:t>
            </w:r>
            <w:r w:rsidR="00B35608" w:rsidRPr="004D40DB">
              <w:rPr>
                <w:b/>
              </w:rPr>
              <w:t>1 January 1999</w:t>
            </w:r>
          </w:p>
          <w:p w14:paraId="7DAFF3F9" w14:textId="77777777" w:rsidR="00B35608" w:rsidRPr="005F7891" w:rsidRDefault="00B35608" w:rsidP="00DD1BD5">
            <w:pPr>
              <w:pStyle w:val="Tabledescriptext"/>
              <w:keepNext/>
            </w:pPr>
            <w:r w:rsidRPr="005F7891">
              <w:t xml:space="preserve">Renamed </w:t>
            </w:r>
            <w:r w:rsidRPr="00BA701B">
              <w:rPr>
                <w:i/>
              </w:rPr>
              <w:t xml:space="preserve">Module </w:t>
            </w:r>
            <w:r w:rsidR="00675C95" w:rsidRPr="00BA701B">
              <w:rPr>
                <w:i/>
              </w:rPr>
              <w:t>outcome identifier</w:t>
            </w:r>
            <w:r w:rsidR="00675C95" w:rsidRPr="005F7891">
              <w:t xml:space="preserve"> </w:t>
            </w:r>
            <w:r w:rsidRPr="005F7891">
              <w:t xml:space="preserve">to </w:t>
            </w:r>
            <w:r w:rsidRPr="00BA701B">
              <w:rPr>
                <w:i/>
              </w:rPr>
              <w:t xml:space="preserve">Outcome </w:t>
            </w:r>
            <w:r w:rsidR="00675C95" w:rsidRPr="00BA701B">
              <w:rPr>
                <w:i/>
              </w:rPr>
              <w:t>identifier</w:t>
            </w:r>
            <w:r w:rsidR="007E2534" w:rsidRPr="00BA701B">
              <w:rPr>
                <w:i/>
              </w:rPr>
              <w:t xml:space="preserve"> </w:t>
            </w:r>
            <w:r w:rsidR="001A63F8">
              <w:rPr>
                <w:rFonts w:cs="Arial"/>
                <w:i/>
              </w:rPr>
              <w:t>–</w:t>
            </w:r>
            <w:r w:rsidR="007E2534" w:rsidRPr="00BA701B">
              <w:rPr>
                <w:i/>
              </w:rPr>
              <w:t xml:space="preserve"> </w:t>
            </w:r>
            <w:r w:rsidR="00675C95" w:rsidRPr="00BA701B">
              <w:rPr>
                <w:i/>
              </w:rPr>
              <w:t>national</w:t>
            </w:r>
            <w:r w:rsidR="00675C95" w:rsidRPr="005F7891">
              <w:t xml:space="preserve"> </w:t>
            </w:r>
            <w:r w:rsidRPr="005F7891">
              <w:t>to account for both unit of competency and module enrolments</w:t>
            </w:r>
          </w:p>
          <w:p w14:paraId="622F969C" w14:textId="77777777" w:rsidR="00B35608" w:rsidRPr="005F7891" w:rsidRDefault="00B35608" w:rsidP="001A63F8">
            <w:pPr>
              <w:pStyle w:val="Tabledescriptext"/>
              <w:keepNext/>
            </w:pPr>
            <w:r w:rsidRPr="005F7891">
              <w:t>Recoded values and modified the descriptions ‘10</w:t>
            </w:r>
            <w:r w:rsidR="001A63F8">
              <w:t xml:space="preserve"> </w:t>
            </w:r>
            <w:r w:rsidR="001A63F8">
              <w:rPr>
                <w:rFonts w:cs="Arial"/>
              </w:rPr>
              <w:t>–</w:t>
            </w:r>
            <w:r w:rsidR="007E2534" w:rsidRPr="005F7891">
              <w:t xml:space="preserve"> </w:t>
            </w:r>
            <w:r w:rsidRPr="005F7891">
              <w:t>Withdrew</w:t>
            </w:r>
            <w:r w:rsidR="001A63F8">
              <w:t xml:space="preserve"> </w:t>
            </w:r>
            <w:r w:rsidR="001A63F8">
              <w:rPr>
                <w:rFonts w:cs="Arial"/>
              </w:rPr>
              <w:t>–</w:t>
            </w:r>
            <w:r w:rsidR="007E2534" w:rsidRPr="005F7891">
              <w:t xml:space="preserve"> </w:t>
            </w:r>
            <w:r w:rsidR="0058762A" w:rsidRPr="005F7891">
              <w:t>w</w:t>
            </w:r>
            <w:r w:rsidRPr="005F7891">
              <w:t>ithout failure’, ‘11</w:t>
            </w:r>
            <w:r w:rsidR="007E2534" w:rsidRPr="005F7891">
              <w:t xml:space="preserve"> </w:t>
            </w:r>
            <w:r w:rsidR="001A63F8">
              <w:rPr>
                <w:rFonts w:cs="Arial"/>
              </w:rPr>
              <w:t>–</w:t>
            </w:r>
            <w:r w:rsidR="007E2534" w:rsidRPr="005F7891">
              <w:t xml:space="preserve"> </w:t>
            </w:r>
            <w:r w:rsidR="0058762A" w:rsidRPr="005F7891">
              <w:t>Withdrew</w:t>
            </w:r>
            <w:r w:rsidR="007E2534" w:rsidRPr="005F7891">
              <w:t xml:space="preserve"> </w:t>
            </w:r>
            <w:r w:rsidR="001A63F8">
              <w:rPr>
                <w:rFonts w:cs="Arial"/>
              </w:rPr>
              <w:t>–</w:t>
            </w:r>
            <w:r w:rsidR="007E2534" w:rsidRPr="005F7891">
              <w:t xml:space="preserve"> </w:t>
            </w:r>
            <w:r w:rsidRPr="005F7891">
              <w:t>failed’ and ‘12</w:t>
            </w:r>
            <w:r w:rsidR="001A63F8">
              <w:t xml:space="preserve"> </w:t>
            </w:r>
            <w:r w:rsidR="001A63F8">
              <w:rPr>
                <w:rFonts w:cs="Arial"/>
              </w:rPr>
              <w:t>–</w:t>
            </w:r>
            <w:r w:rsidR="007E2534" w:rsidRPr="005F7891">
              <w:t xml:space="preserve"> </w:t>
            </w:r>
            <w:r w:rsidR="008608BE" w:rsidRPr="005F7891">
              <w:t>Withdrew</w:t>
            </w:r>
            <w:r w:rsidR="007E2534" w:rsidRPr="005F7891">
              <w:t xml:space="preserve"> </w:t>
            </w:r>
            <w:r w:rsidR="001A63F8">
              <w:rPr>
                <w:rFonts w:cs="Arial"/>
              </w:rPr>
              <w:t>–</w:t>
            </w:r>
            <w:r w:rsidR="007E2534" w:rsidRPr="005F7891">
              <w:t xml:space="preserve"> </w:t>
            </w:r>
            <w:r w:rsidRPr="005F7891">
              <w:t xml:space="preserve">transferred’ codes merged to </w:t>
            </w:r>
            <w:r w:rsidRPr="00BA701B">
              <w:rPr>
                <w:i/>
              </w:rPr>
              <w:t xml:space="preserve">Outcome </w:t>
            </w:r>
            <w:r w:rsidR="00675C95" w:rsidRPr="00BA701B">
              <w:rPr>
                <w:i/>
              </w:rPr>
              <w:t>identifier</w:t>
            </w:r>
            <w:r w:rsidR="007E2534" w:rsidRPr="00BA701B">
              <w:rPr>
                <w:i/>
              </w:rPr>
              <w:t xml:space="preserve"> </w:t>
            </w:r>
            <w:r w:rsidR="001A63F8">
              <w:rPr>
                <w:rFonts w:cs="Arial"/>
                <w:i/>
              </w:rPr>
              <w:t>–</w:t>
            </w:r>
            <w:r w:rsidR="007E2534" w:rsidRPr="00BA701B">
              <w:rPr>
                <w:i/>
              </w:rPr>
              <w:t xml:space="preserve"> </w:t>
            </w:r>
            <w:r w:rsidR="00675C95" w:rsidRPr="00BA701B">
              <w:rPr>
                <w:i/>
              </w:rPr>
              <w:t>national</w:t>
            </w:r>
            <w:r w:rsidR="00675C95" w:rsidRPr="005F7891">
              <w:t xml:space="preserve"> </w:t>
            </w:r>
            <w:r w:rsidRPr="005F7891">
              <w:t>‘10</w:t>
            </w:r>
            <w:r w:rsidR="001A63F8">
              <w:t xml:space="preserve"> </w:t>
            </w:r>
            <w:r w:rsidR="001A63F8">
              <w:rPr>
                <w:rFonts w:cs="Arial"/>
              </w:rPr>
              <w:t>–</w:t>
            </w:r>
            <w:r w:rsidR="007E2534" w:rsidRPr="005F7891">
              <w:t xml:space="preserve"> </w:t>
            </w:r>
            <w:r w:rsidRPr="005F7891">
              <w:t>Withdrawn’</w:t>
            </w:r>
          </w:p>
        </w:tc>
        <w:tc>
          <w:tcPr>
            <w:tcW w:w="3780" w:type="dxa"/>
            <w:tcBorders>
              <w:top w:val="single" w:sz="6" w:space="0" w:color="000000"/>
              <w:left w:val="single" w:sz="6" w:space="0" w:color="000000"/>
              <w:bottom w:val="single" w:sz="6" w:space="0" w:color="000000"/>
              <w:right w:val="nil"/>
            </w:tcBorders>
          </w:tcPr>
          <w:p w14:paraId="56B1C1F3" w14:textId="77777777" w:rsidR="00B35608" w:rsidRPr="005F7891" w:rsidRDefault="00B35608" w:rsidP="00DD1BD5">
            <w:pPr>
              <w:pStyle w:val="Tabledescriptext"/>
              <w:keepNext/>
            </w:pPr>
          </w:p>
        </w:tc>
      </w:tr>
      <w:tr w:rsidR="00B35608" w:rsidRPr="005F7891" w14:paraId="034CB0D6" w14:textId="77777777" w:rsidTr="0061059E">
        <w:tc>
          <w:tcPr>
            <w:tcW w:w="1728" w:type="dxa"/>
            <w:tcBorders>
              <w:top w:val="single" w:sz="6" w:space="0" w:color="000000"/>
              <w:left w:val="nil"/>
              <w:bottom w:val="single" w:sz="6" w:space="0" w:color="000000"/>
              <w:right w:val="single" w:sz="6" w:space="0" w:color="000000"/>
            </w:tcBorders>
          </w:tcPr>
          <w:p w14:paraId="1BFC40F5" w14:textId="77777777" w:rsidR="00B35608" w:rsidRPr="005F7891" w:rsidRDefault="00B35608" w:rsidP="00DD1BD5">
            <w:pPr>
              <w:pStyle w:val="Tabledescriptext"/>
              <w:keepNext/>
            </w:pPr>
            <w:r w:rsidRPr="005F7891">
              <w:t>Release 4.0</w:t>
            </w:r>
          </w:p>
        </w:tc>
        <w:tc>
          <w:tcPr>
            <w:tcW w:w="3960" w:type="dxa"/>
            <w:tcBorders>
              <w:top w:val="single" w:sz="6" w:space="0" w:color="000000"/>
              <w:left w:val="single" w:sz="6" w:space="0" w:color="000000"/>
              <w:bottom w:val="single" w:sz="6" w:space="0" w:color="000000"/>
              <w:right w:val="single" w:sz="6" w:space="0" w:color="000000"/>
            </w:tcBorders>
          </w:tcPr>
          <w:p w14:paraId="3754A7C8" w14:textId="2E14102E" w:rsidR="00B35608" w:rsidRPr="004D40DB" w:rsidRDefault="00DD0E93" w:rsidP="00DD1BD5">
            <w:pPr>
              <w:pStyle w:val="Tabledescriptext"/>
              <w:keepNext/>
              <w:rPr>
                <w:b/>
              </w:rPr>
            </w:pPr>
            <w:r>
              <w:rPr>
                <w:b/>
              </w:rPr>
              <w:t xml:space="preserve">Revised </w:t>
            </w:r>
            <w:r w:rsidR="00B35608" w:rsidRPr="004D40DB">
              <w:rPr>
                <w:b/>
              </w:rPr>
              <w:t>1 January 2002</w:t>
            </w:r>
          </w:p>
          <w:p w14:paraId="45B58703" w14:textId="77777777" w:rsidR="00B35608" w:rsidRPr="00BA701B" w:rsidRDefault="00B35608" w:rsidP="00DD1BD5">
            <w:pPr>
              <w:pStyle w:val="Tabledescriptext"/>
              <w:keepNext/>
              <w:rPr>
                <w:i/>
              </w:rPr>
            </w:pPr>
            <w:r w:rsidRPr="005F7891">
              <w:t xml:space="preserve">Recoded values and modified descriptions for </w:t>
            </w:r>
            <w:r w:rsidRPr="00BA701B">
              <w:rPr>
                <w:i/>
              </w:rPr>
              <w:t xml:space="preserve">Outcome </w:t>
            </w:r>
            <w:r w:rsidR="00675C95" w:rsidRPr="00BA701B">
              <w:rPr>
                <w:i/>
              </w:rPr>
              <w:t>identifier</w:t>
            </w:r>
            <w:r w:rsidR="007E2534" w:rsidRPr="00BA701B">
              <w:rPr>
                <w:i/>
              </w:rPr>
              <w:t xml:space="preserve"> </w:t>
            </w:r>
            <w:r w:rsidR="001A63F8">
              <w:rPr>
                <w:rFonts w:cs="Arial"/>
                <w:i/>
              </w:rPr>
              <w:t>–</w:t>
            </w:r>
            <w:r w:rsidR="007E2534" w:rsidRPr="00BA701B">
              <w:rPr>
                <w:i/>
              </w:rPr>
              <w:t xml:space="preserve"> </w:t>
            </w:r>
            <w:r w:rsidR="00675C95" w:rsidRPr="00BA701B">
              <w:rPr>
                <w:i/>
              </w:rPr>
              <w:t>national</w:t>
            </w:r>
          </w:p>
          <w:p w14:paraId="60095262" w14:textId="77777777" w:rsidR="00B35608" w:rsidRPr="005F7891" w:rsidRDefault="00B35608" w:rsidP="00DD1BD5">
            <w:pPr>
              <w:pStyle w:val="Tabledescriptext"/>
              <w:keepNext/>
            </w:pPr>
            <w:r w:rsidRPr="005F7891">
              <w:t>Deleted ‘90</w:t>
            </w:r>
            <w:r w:rsidR="001A63F8">
              <w:t xml:space="preserve"> </w:t>
            </w:r>
            <w:r w:rsidR="001A63F8">
              <w:rPr>
                <w:rFonts w:cs="Arial"/>
              </w:rPr>
              <w:t>–</w:t>
            </w:r>
            <w:r w:rsidR="007E2534" w:rsidRPr="005F7891">
              <w:t xml:space="preserve"> </w:t>
            </w:r>
            <w:r w:rsidRPr="005F7891">
              <w:t>Result not available’</w:t>
            </w:r>
          </w:p>
        </w:tc>
        <w:tc>
          <w:tcPr>
            <w:tcW w:w="3780" w:type="dxa"/>
            <w:tcBorders>
              <w:top w:val="single" w:sz="6" w:space="0" w:color="000000"/>
              <w:left w:val="single" w:sz="6" w:space="0" w:color="000000"/>
              <w:bottom w:val="single" w:sz="6" w:space="0" w:color="000000"/>
              <w:right w:val="nil"/>
            </w:tcBorders>
          </w:tcPr>
          <w:p w14:paraId="60AA60B4" w14:textId="77777777" w:rsidR="00B35608" w:rsidRPr="005F7891" w:rsidRDefault="00B35608" w:rsidP="00DD1BD5">
            <w:pPr>
              <w:pStyle w:val="Tabledescriptext"/>
              <w:keepNext/>
            </w:pPr>
          </w:p>
        </w:tc>
      </w:tr>
    </w:tbl>
    <w:p w14:paraId="3028B43F" w14:textId="77777777" w:rsidR="00B35608" w:rsidRPr="005F7891" w:rsidRDefault="00B35608" w:rsidP="005C252F">
      <w:pPr>
        <w:pStyle w:val="Bodytext"/>
        <w:rPr>
          <w:lang w:eastAsia="en-AU"/>
        </w:rPr>
      </w:pP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B35608" w:rsidRPr="005F7891" w14:paraId="66C9E444" w14:textId="77777777" w:rsidTr="00DB73E5">
        <w:tc>
          <w:tcPr>
            <w:tcW w:w="9288" w:type="dxa"/>
            <w:gridSpan w:val="2"/>
            <w:tcBorders>
              <w:top w:val="single" w:sz="12" w:space="0" w:color="000000"/>
              <w:left w:val="nil"/>
              <w:bottom w:val="single" w:sz="6" w:space="0" w:color="000000"/>
              <w:right w:val="nil"/>
            </w:tcBorders>
          </w:tcPr>
          <w:p w14:paraId="249798B3" w14:textId="77777777" w:rsidR="00B35608" w:rsidRPr="005F7891" w:rsidRDefault="00675C95" w:rsidP="005C252F">
            <w:pPr>
              <w:pStyle w:val="Tableheading"/>
            </w:pPr>
            <w:r w:rsidRPr="005F7891">
              <w:t>Data element definitions</w:t>
            </w:r>
          </w:p>
        </w:tc>
      </w:tr>
      <w:tr w:rsidR="00B35608" w:rsidRPr="005F7891" w14:paraId="78F5894F" w14:textId="77777777" w:rsidTr="00DB73E5">
        <w:tc>
          <w:tcPr>
            <w:tcW w:w="1728" w:type="dxa"/>
            <w:tcBorders>
              <w:top w:val="single" w:sz="6" w:space="0" w:color="000000"/>
              <w:left w:val="nil"/>
              <w:bottom w:val="single" w:sz="6" w:space="0" w:color="000000"/>
              <w:right w:val="single" w:sz="6" w:space="0" w:color="000000"/>
            </w:tcBorders>
          </w:tcPr>
          <w:p w14:paraId="6A46EB5A" w14:textId="77777777" w:rsidR="00B35608" w:rsidRPr="005F7891" w:rsidRDefault="00B35608" w:rsidP="005C252F">
            <w:pPr>
              <w:pStyle w:val="Tabledescriptext"/>
            </w:pPr>
            <w:r w:rsidRPr="005F7891">
              <w:t>Edition 1</w:t>
            </w:r>
          </w:p>
        </w:tc>
        <w:tc>
          <w:tcPr>
            <w:tcW w:w="7560" w:type="dxa"/>
            <w:tcBorders>
              <w:top w:val="single" w:sz="6" w:space="0" w:color="000000"/>
              <w:left w:val="single" w:sz="6" w:space="0" w:color="000000"/>
              <w:bottom w:val="single" w:sz="6" w:space="0" w:color="000000"/>
              <w:right w:val="nil"/>
            </w:tcBorders>
          </w:tcPr>
          <w:p w14:paraId="3DBFD60E" w14:textId="5A4D9223" w:rsidR="00B35608" w:rsidRPr="004D40DB" w:rsidRDefault="00DD0E93" w:rsidP="005C252F">
            <w:pPr>
              <w:pStyle w:val="Tabledescriptext"/>
              <w:rPr>
                <w:b/>
              </w:rPr>
            </w:pPr>
            <w:r>
              <w:rPr>
                <w:b/>
              </w:rPr>
              <w:t xml:space="preserve">Revised </w:t>
            </w:r>
            <w:r w:rsidR="00B35608" w:rsidRPr="004D40DB">
              <w:rPr>
                <w:b/>
              </w:rPr>
              <w:t>1 January 2007</w:t>
            </w:r>
          </w:p>
          <w:p w14:paraId="0383A251" w14:textId="77777777" w:rsidR="00B35608" w:rsidRPr="005F7891" w:rsidRDefault="00B35608" w:rsidP="005C252F">
            <w:pPr>
              <w:pStyle w:val="Tabledescriptext"/>
            </w:pPr>
            <w:r w:rsidRPr="005F7891">
              <w:t>Deleted ‘50</w:t>
            </w:r>
            <w:r w:rsidR="007E2534" w:rsidRPr="005F7891">
              <w:t xml:space="preserve"> </w:t>
            </w:r>
            <w:r w:rsidR="001A63F8">
              <w:rPr>
                <w:rFonts w:cs="Arial"/>
              </w:rPr>
              <w:t>–</w:t>
            </w:r>
            <w:r w:rsidR="007E2534" w:rsidRPr="005F7891">
              <w:t xml:space="preserve"> </w:t>
            </w:r>
            <w:r w:rsidR="00675C95" w:rsidRPr="005F7891">
              <w:t>Recognition of prior l</w:t>
            </w:r>
            <w:r w:rsidRPr="005F7891">
              <w:t>earning’</w:t>
            </w:r>
          </w:p>
          <w:p w14:paraId="6BF6BEFC" w14:textId="77777777" w:rsidR="00B35608" w:rsidRPr="005F7891" w:rsidRDefault="00B35608" w:rsidP="005C252F">
            <w:pPr>
              <w:pStyle w:val="Tabledescriptext"/>
            </w:pPr>
            <w:r w:rsidRPr="005F7891">
              <w:t>Added ‘51</w:t>
            </w:r>
            <w:r w:rsidR="007E2534" w:rsidRPr="005F7891">
              <w:t xml:space="preserve"> </w:t>
            </w:r>
            <w:r w:rsidR="001A63F8">
              <w:rPr>
                <w:rFonts w:cs="Arial"/>
              </w:rPr>
              <w:t>–</w:t>
            </w:r>
            <w:r w:rsidR="007E2534" w:rsidRPr="005F7891">
              <w:t xml:space="preserve"> </w:t>
            </w:r>
            <w:r w:rsidRPr="005F7891">
              <w:t>Recognition of prior learning granted’</w:t>
            </w:r>
          </w:p>
          <w:p w14:paraId="7409C746" w14:textId="77777777" w:rsidR="00B35608" w:rsidRPr="005F7891" w:rsidRDefault="001A63F8" w:rsidP="005C252F">
            <w:pPr>
              <w:pStyle w:val="Tabledescriptext"/>
            </w:pPr>
            <w:r>
              <w:t>’</w:t>
            </w:r>
            <w:r w:rsidR="00B35608" w:rsidRPr="005F7891">
              <w:t>52</w:t>
            </w:r>
            <w:r>
              <w:t xml:space="preserve"> </w:t>
            </w:r>
            <w:r>
              <w:rPr>
                <w:rFonts w:cs="Arial"/>
              </w:rPr>
              <w:t>–</w:t>
            </w:r>
            <w:r w:rsidR="007E2534" w:rsidRPr="005F7891">
              <w:t xml:space="preserve"> </w:t>
            </w:r>
            <w:r w:rsidR="00B35608" w:rsidRPr="005F7891">
              <w:t>Recognition of prior learning not granted’</w:t>
            </w:r>
          </w:p>
          <w:p w14:paraId="362EC0D7" w14:textId="77777777" w:rsidR="00B35608" w:rsidRPr="005F7891" w:rsidRDefault="00B35608" w:rsidP="005C252F">
            <w:pPr>
              <w:pStyle w:val="Tabledescriptext"/>
            </w:pPr>
            <w:r w:rsidRPr="005F7891">
              <w:t>‘53</w:t>
            </w:r>
            <w:r w:rsidR="007E2534" w:rsidRPr="005F7891">
              <w:t xml:space="preserve"> </w:t>
            </w:r>
            <w:r w:rsidR="001A63F8">
              <w:rPr>
                <w:rFonts w:cs="Arial"/>
              </w:rPr>
              <w:t>–</w:t>
            </w:r>
            <w:r w:rsidR="007E2534" w:rsidRPr="005F7891">
              <w:t xml:space="preserve"> </w:t>
            </w:r>
            <w:r w:rsidRPr="005F7891">
              <w:t>Recognition of current competency granted’</w:t>
            </w:r>
          </w:p>
          <w:p w14:paraId="3AA8CE0D" w14:textId="77777777" w:rsidR="00B35608" w:rsidRPr="005F7891" w:rsidRDefault="001A63F8" w:rsidP="001A63F8">
            <w:pPr>
              <w:pStyle w:val="Tabledescriptext"/>
            </w:pPr>
            <w:r>
              <w:t>’</w:t>
            </w:r>
            <w:r w:rsidR="00B35608" w:rsidRPr="005F7891">
              <w:t>54</w:t>
            </w:r>
            <w:r>
              <w:t xml:space="preserve"> </w:t>
            </w:r>
            <w:r>
              <w:rPr>
                <w:rFonts w:cs="Arial"/>
              </w:rPr>
              <w:t>–</w:t>
            </w:r>
            <w:r w:rsidR="007E2534" w:rsidRPr="005F7891">
              <w:t xml:space="preserve"> </w:t>
            </w:r>
            <w:r w:rsidR="00B35608" w:rsidRPr="005F7891">
              <w:t>Recognition of current competency not granted’</w:t>
            </w:r>
          </w:p>
        </w:tc>
      </w:tr>
      <w:tr w:rsidR="005F69FC" w:rsidRPr="005F7891" w14:paraId="6AA56A8E" w14:textId="77777777" w:rsidTr="00DB73E5">
        <w:trPr>
          <w:trHeight w:val="2514"/>
        </w:trPr>
        <w:tc>
          <w:tcPr>
            <w:tcW w:w="1728" w:type="dxa"/>
            <w:tcBorders>
              <w:top w:val="single" w:sz="6" w:space="0" w:color="000000"/>
              <w:left w:val="nil"/>
              <w:bottom w:val="single" w:sz="6" w:space="0" w:color="000000"/>
              <w:right w:val="single" w:sz="6" w:space="0" w:color="000000"/>
            </w:tcBorders>
          </w:tcPr>
          <w:p w14:paraId="7EA18B90" w14:textId="77777777" w:rsidR="005F69FC" w:rsidRPr="005F7891" w:rsidRDefault="00011A2C" w:rsidP="005C252F">
            <w:pPr>
              <w:pStyle w:val="Tabledescriptext"/>
            </w:pPr>
            <w:r w:rsidRPr="005F7891">
              <w:t>Edition 2.1</w:t>
            </w:r>
          </w:p>
        </w:tc>
        <w:tc>
          <w:tcPr>
            <w:tcW w:w="7560" w:type="dxa"/>
            <w:tcBorders>
              <w:top w:val="single" w:sz="6" w:space="0" w:color="000000"/>
              <w:left w:val="single" w:sz="6" w:space="0" w:color="000000"/>
              <w:bottom w:val="single" w:sz="6" w:space="0" w:color="000000"/>
              <w:right w:val="nil"/>
            </w:tcBorders>
          </w:tcPr>
          <w:p w14:paraId="16741ADC" w14:textId="293406DE" w:rsidR="005F69FC" w:rsidRPr="004D40DB" w:rsidRDefault="00DD0E93" w:rsidP="005C252F">
            <w:pPr>
              <w:pStyle w:val="Tabledescriptext"/>
              <w:rPr>
                <w:b/>
              </w:rPr>
            </w:pPr>
            <w:r>
              <w:rPr>
                <w:b/>
              </w:rPr>
              <w:t xml:space="preserve">Revised </w:t>
            </w:r>
            <w:r w:rsidR="00011A2C" w:rsidRPr="004D40DB">
              <w:rPr>
                <w:b/>
              </w:rPr>
              <w:t>1 January 2012</w:t>
            </w:r>
          </w:p>
          <w:p w14:paraId="7F373406" w14:textId="77777777" w:rsidR="004100CD" w:rsidRPr="005F7891" w:rsidRDefault="00011A2C" w:rsidP="005C252F">
            <w:pPr>
              <w:pStyle w:val="Tabledescriptext"/>
            </w:pPr>
            <w:r w:rsidRPr="005F7891">
              <w:t xml:space="preserve">Deleted </w:t>
            </w:r>
            <w:r w:rsidR="004100CD" w:rsidRPr="005F7891">
              <w:t>‘</w:t>
            </w:r>
            <w:r w:rsidRPr="005F7891">
              <w:t>53</w:t>
            </w:r>
            <w:r w:rsidR="007E2534" w:rsidRPr="005F7891">
              <w:t xml:space="preserve"> </w:t>
            </w:r>
            <w:r w:rsidR="001A63F8">
              <w:rPr>
                <w:rFonts w:cs="Arial"/>
              </w:rPr>
              <w:t>–</w:t>
            </w:r>
            <w:r w:rsidR="007E2534" w:rsidRPr="005F7891">
              <w:t xml:space="preserve"> </w:t>
            </w:r>
            <w:r w:rsidR="004100CD" w:rsidRPr="005F7891">
              <w:t>Recognition of current competency granted’</w:t>
            </w:r>
            <w:r w:rsidR="003472BD" w:rsidRPr="005F7891">
              <w:t xml:space="preserve"> and ‘</w:t>
            </w:r>
            <w:r w:rsidR="004100CD" w:rsidRPr="005F7891">
              <w:t>54</w:t>
            </w:r>
            <w:r w:rsidR="007E2534" w:rsidRPr="005F7891">
              <w:t xml:space="preserve"> </w:t>
            </w:r>
            <w:r w:rsidR="001A63F8">
              <w:rPr>
                <w:rFonts w:cs="Arial"/>
              </w:rPr>
              <w:t>–</w:t>
            </w:r>
            <w:r w:rsidR="007E2534" w:rsidRPr="005F7891">
              <w:t xml:space="preserve"> </w:t>
            </w:r>
            <w:r w:rsidR="004100CD" w:rsidRPr="005F7891">
              <w:t>Recognition of current competency not granted’</w:t>
            </w:r>
          </w:p>
          <w:p w14:paraId="03D3BCAD" w14:textId="77777777" w:rsidR="004100CD" w:rsidRPr="005F7891" w:rsidRDefault="004100CD" w:rsidP="005C252F">
            <w:pPr>
              <w:pStyle w:val="Tabledescriptext"/>
            </w:pPr>
            <w:r w:rsidRPr="005F7891">
              <w:t>Added ‘90</w:t>
            </w:r>
            <w:r w:rsidR="007E2534" w:rsidRPr="005F7891">
              <w:t xml:space="preserve"> </w:t>
            </w:r>
            <w:r w:rsidR="001A63F8">
              <w:rPr>
                <w:rFonts w:cs="Arial"/>
              </w:rPr>
              <w:t>–</w:t>
            </w:r>
            <w:r w:rsidR="007E2534" w:rsidRPr="005F7891">
              <w:t xml:space="preserve"> </w:t>
            </w:r>
            <w:r w:rsidRPr="005F7891">
              <w:t>Not yet available’</w:t>
            </w:r>
          </w:p>
          <w:p w14:paraId="6CF9DAF0" w14:textId="66B4C09D" w:rsidR="004100CD" w:rsidRPr="005F7891" w:rsidRDefault="004100CD" w:rsidP="005C252F">
            <w:pPr>
              <w:pStyle w:val="Tabledescriptext"/>
            </w:pPr>
            <w:r w:rsidRPr="005F7891">
              <w:t>Renamed ‘40</w:t>
            </w:r>
            <w:r w:rsidR="007E2534" w:rsidRPr="005F7891">
              <w:t xml:space="preserve"> </w:t>
            </w:r>
            <w:r w:rsidR="001A63F8">
              <w:rPr>
                <w:rFonts w:cs="Arial"/>
              </w:rPr>
              <w:t>–</w:t>
            </w:r>
            <w:r w:rsidR="007E2534" w:rsidRPr="005F7891">
              <w:t xml:space="preserve"> </w:t>
            </w:r>
            <w:r w:rsidRPr="005F7891">
              <w:t xml:space="preserve">Withdrawn’ to </w:t>
            </w:r>
            <w:r w:rsidR="00991CE2" w:rsidRPr="005F7891">
              <w:t>‘</w:t>
            </w:r>
            <w:r w:rsidRPr="005F7891">
              <w:t>40</w:t>
            </w:r>
            <w:r w:rsidR="001A63F8">
              <w:t xml:space="preserve"> </w:t>
            </w:r>
            <w:r w:rsidR="001A63F8">
              <w:rPr>
                <w:rFonts w:cs="Arial"/>
              </w:rPr>
              <w:t>–</w:t>
            </w:r>
            <w:r w:rsidR="007E2534" w:rsidRPr="005F7891">
              <w:t xml:space="preserve"> </w:t>
            </w:r>
            <w:r w:rsidRPr="005F7891">
              <w:t>Withdrawn/</w:t>
            </w:r>
            <w:r w:rsidR="00655B03" w:rsidRPr="005F7891">
              <w:t>d</w:t>
            </w:r>
            <w:r w:rsidRPr="005F7891">
              <w:t>iscontinued’</w:t>
            </w:r>
            <w:r w:rsidR="007F27CE" w:rsidRPr="005F7891">
              <w:t>,</w:t>
            </w:r>
            <w:r w:rsidR="003472BD" w:rsidRPr="005F7891">
              <w:t xml:space="preserve"> </w:t>
            </w:r>
            <w:r w:rsidR="00991CE2" w:rsidRPr="005F7891">
              <w:t>‘</w:t>
            </w:r>
            <w:r w:rsidRPr="005F7891">
              <w:t>60</w:t>
            </w:r>
            <w:r w:rsidR="001A63F8">
              <w:t xml:space="preserve"> </w:t>
            </w:r>
            <w:r w:rsidR="001A63F8">
              <w:rPr>
                <w:rFonts w:cs="Arial"/>
              </w:rPr>
              <w:t>–</w:t>
            </w:r>
            <w:r w:rsidR="007E2534" w:rsidRPr="005F7891">
              <w:t xml:space="preserve"> </w:t>
            </w:r>
            <w:r w:rsidRPr="005F7891">
              <w:t xml:space="preserve">Credit transfer’ to </w:t>
            </w:r>
            <w:r w:rsidR="002F08B1" w:rsidRPr="005F7891">
              <w:t>‘60</w:t>
            </w:r>
            <w:r w:rsidR="007E2534" w:rsidRPr="005F7891">
              <w:t xml:space="preserve"> </w:t>
            </w:r>
            <w:r w:rsidR="001A63F8">
              <w:rPr>
                <w:rFonts w:cs="Arial"/>
              </w:rPr>
              <w:t>–</w:t>
            </w:r>
            <w:r w:rsidR="007E2534" w:rsidRPr="005F7891">
              <w:t xml:space="preserve"> </w:t>
            </w:r>
            <w:r w:rsidR="002F08B1" w:rsidRPr="005F7891">
              <w:t>Credit transfer/</w:t>
            </w:r>
            <w:r w:rsidR="00655B03" w:rsidRPr="005F7891">
              <w:t>n</w:t>
            </w:r>
            <w:r w:rsidR="002F08B1" w:rsidRPr="005F7891">
              <w:t>ational r</w:t>
            </w:r>
            <w:r w:rsidRPr="005F7891">
              <w:t>ecognition’</w:t>
            </w:r>
            <w:r w:rsidR="00675C95" w:rsidRPr="005F7891">
              <w:t>, ‘81</w:t>
            </w:r>
            <w:r w:rsidR="007E2534" w:rsidRPr="005F7891">
              <w:t xml:space="preserve"> </w:t>
            </w:r>
            <w:r w:rsidR="001A63F8">
              <w:rPr>
                <w:rFonts w:cs="Arial"/>
              </w:rPr>
              <w:t>–</w:t>
            </w:r>
            <w:r w:rsidR="007E2534" w:rsidRPr="005F7891">
              <w:t xml:space="preserve"> </w:t>
            </w:r>
            <w:r w:rsidR="00675C95" w:rsidRPr="005F7891">
              <w:t>Non-assessed enrolment</w:t>
            </w:r>
            <w:r w:rsidR="007E2534" w:rsidRPr="005F7891">
              <w:t xml:space="preserve"> </w:t>
            </w:r>
            <w:r w:rsidR="001A63F8">
              <w:rPr>
                <w:rFonts w:cs="Arial"/>
              </w:rPr>
              <w:t>–</w:t>
            </w:r>
            <w:r w:rsidR="007E2534" w:rsidRPr="005F7891">
              <w:t xml:space="preserve"> </w:t>
            </w:r>
            <w:r w:rsidR="00655B03" w:rsidRPr="005F7891">
              <w:t>s</w:t>
            </w:r>
            <w:r w:rsidR="00675C95" w:rsidRPr="005F7891">
              <w:t>atisfactorily completed’ to ‘81</w:t>
            </w:r>
            <w:r w:rsidR="007E2534" w:rsidRPr="005F7891">
              <w:t xml:space="preserve"> </w:t>
            </w:r>
            <w:r w:rsidR="001A63F8">
              <w:rPr>
                <w:rFonts w:cs="Arial"/>
              </w:rPr>
              <w:t>–</w:t>
            </w:r>
            <w:r w:rsidR="007E2534" w:rsidRPr="005F7891">
              <w:t xml:space="preserve"> </w:t>
            </w:r>
            <w:r w:rsidR="00675C95" w:rsidRPr="005F7891">
              <w:t>Non-assessable enrolment</w:t>
            </w:r>
            <w:r w:rsidR="007E2534" w:rsidRPr="005F7891">
              <w:t xml:space="preserve"> </w:t>
            </w:r>
            <w:r w:rsidR="001A63F8">
              <w:rPr>
                <w:rFonts w:cs="Arial"/>
              </w:rPr>
              <w:t>–</w:t>
            </w:r>
            <w:r w:rsidR="007E2534" w:rsidRPr="005F7891">
              <w:t xml:space="preserve"> </w:t>
            </w:r>
            <w:r w:rsidR="00655B03" w:rsidRPr="005F7891">
              <w:t>s</w:t>
            </w:r>
            <w:r w:rsidR="00CE7065" w:rsidRPr="005F7891">
              <w:t xml:space="preserve">atisfactorily completed’, </w:t>
            </w:r>
            <w:r w:rsidR="001A63F8">
              <w:t>’</w:t>
            </w:r>
            <w:r w:rsidR="00CE7065" w:rsidRPr="005F7891">
              <w:t>82</w:t>
            </w:r>
            <w:r w:rsidR="001A63F8">
              <w:t xml:space="preserve"> </w:t>
            </w:r>
            <w:r w:rsidR="001A63F8">
              <w:rPr>
                <w:rFonts w:cs="Arial"/>
              </w:rPr>
              <w:t>–</w:t>
            </w:r>
            <w:r w:rsidR="007E2534" w:rsidRPr="005F7891">
              <w:t xml:space="preserve"> </w:t>
            </w:r>
            <w:r w:rsidR="00CE7065" w:rsidRPr="005F7891">
              <w:t>Non-assessed enrolment</w:t>
            </w:r>
            <w:r w:rsidR="007E2534" w:rsidRPr="005F7891">
              <w:t xml:space="preserve"> </w:t>
            </w:r>
            <w:r w:rsidR="001A63F8">
              <w:rPr>
                <w:rFonts w:cs="Arial"/>
              </w:rPr>
              <w:t>–</w:t>
            </w:r>
            <w:r w:rsidR="007E2534" w:rsidRPr="005F7891">
              <w:t xml:space="preserve"> </w:t>
            </w:r>
            <w:r w:rsidR="00655B03" w:rsidRPr="005F7891">
              <w:t>w</w:t>
            </w:r>
            <w:r w:rsidR="00CE7065" w:rsidRPr="005F7891">
              <w:t>ithdrawn or not s</w:t>
            </w:r>
            <w:r w:rsidR="00675C95" w:rsidRPr="005F7891">
              <w:t>atisfactorily completed’ to ‘82</w:t>
            </w:r>
            <w:r w:rsidR="001A63F8">
              <w:t xml:space="preserve"> </w:t>
            </w:r>
            <w:r w:rsidR="001A63F8">
              <w:rPr>
                <w:rFonts w:cs="Arial"/>
              </w:rPr>
              <w:t>–</w:t>
            </w:r>
            <w:r w:rsidR="007E2534" w:rsidRPr="005F7891">
              <w:t xml:space="preserve"> </w:t>
            </w:r>
            <w:r w:rsidR="008608BE" w:rsidRPr="005F7891">
              <w:t>Non-assessable enrolment</w:t>
            </w:r>
            <w:r w:rsidR="001A63F8">
              <w:t xml:space="preserve"> </w:t>
            </w:r>
            <w:r w:rsidR="001A63F8">
              <w:rPr>
                <w:rFonts w:cs="Arial"/>
              </w:rPr>
              <w:t>–</w:t>
            </w:r>
            <w:r w:rsidR="007E2534" w:rsidRPr="005F7891">
              <w:t xml:space="preserve"> </w:t>
            </w:r>
            <w:r w:rsidR="00655B03" w:rsidRPr="005F7891">
              <w:t>w</w:t>
            </w:r>
            <w:r w:rsidR="00CE7065" w:rsidRPr="005F7891">
              <w:t>ithdrawn or not satisfactorily completed’</w:t>
            </w:r>
          </w:p>
          <w:p w14:paraId="48511BD4" w14:textId="77777777" w:rsidR="003472BD" w:rsidRPr="005F7891" w:rsidRDefault="004100CD" w:rsidP="001A63F8">
            <w:pPr>
              <w:pStyle w:val="Tabledescriptext"/>
            </w:pPr>
            <w:r w:rsidRPr="005F7891">
              <w:t xml:space="preserve">Modified </w:t>
            </w:r>
            <w:r w:rsidR="003472BD" w:rsidRPr="005F7891">
              <w:t>the descriptions of ‘30</w:t>
            </w:r>
            <w:r w:rsidR="007E2534" w:rsidRPr="005F7891">
              <w:t xml:space="preserve"> </w:t>
            </w:r>
            <w:r w:rsidR="001A63F8">
              <w:rPr>
                <w:rFonts w:cs="Arial"/>
              </w:rPr>
              <w:t>–</w:t>
            </w:r>
            <w:r w:rsidR="007E2534" w:rsidRPr="005F7891">
              <w:t xml:space="preserve"> </w:t>
            </w:r>
            <w:r w:rsidR="003472BD" w:rsidRPr="005F7891">
              <w:t>Competency not achieved/fail’, ‘40</w:t>
            </w:r>
            <w:r w:rsidR="007E2534" w:rsidRPr="005F7891">
              <w:t xml:space="preserve"> </w:t>
            </w:r>
            <w:r w:rsidR="001A63F8">
              <w:rPr>
                <w:rFonts w:cs="Arial"/>
              </w:rPr>
              <w:t>–</w:t>
            </w:r>
            <w:r w:rsidR="007E2534" w:rsidRPr="005F7891">
              <w:t xml:space="preserve"> </w:t>
            </w:r>
            <w:r w:rsidR="003472BD" w:rsidRPr="005F7891">
              <w:t>Withdrawn/</w:t>
            </w:r>
            <w:r w:rsidR="00655B03" w:rsidRPr="005F7891">
              <w:t>d</w:t>
            </w:r>
            <w:r w:rsidR="003472BD" w:rsidRPr="005F7891">
              <w:t>iscontinued’, ‘51</w:t>
            </w:r>
            <w:r w:rsidR="001A63F8">
              <w:t xml:space="preserve"> </w:t>
            </w:r>
            <w:r w:rsidR="001A63F8">
              <w:rPr>
                <w:rFonts w:cs="Arial"/>
              </w:rPr>
              <w:t>–</w:t>
            </w:r>
            <w:r w:rsidR="001A63F8">
              <w:t xml:space="preserve"> </w:t>
            </w:r>
            <w:r w:rsidR="003472BD" w:rsidRPr="005F7891">
              <w:t>Recognition of prior learning granted’, ‘52</w:t>
            </w:r>
            <w:r w:rsidR="007E2534" w:rsidRPr="005F7891">
              <w:t xml:space="preserve"> </w:t>
            </w:r>
            <w:r w:rsidR="001A63F8">
              <w:rPr>
                <w:rFonts w:cs="Arial"/>
              </w:rPr>
              <w:t>–</w:t>
            </w:r>
            <w:r w:rsidR="007E2534" w:rsidRPr="005F7891">
              <w:t xml:space="preserve"> </w:t>
            </w:r>
            <w:r w:rsidR="003472BD" w:rsidRPr="005F7891">
              <w:t>Recognition of prior learning not granted</w:t>
            </w:r>
            <w:r w:rsidR="004121CF" w:rsidRPr="005F7891">
              <w:t>’,</w:t>
            </w:r>
            <w:r w:rsidR="002F08B1" w:rsidRPr="005F7891">
              <w:t xml:space="preserve"> ‘60</w:t>
            </w:r>
            <w:r w:rsidR="001A63F8">
              <w:t xml:space="preserve"> </w:t>
            </w:r>
            <w:r w:rsidR="001A63F8">
              <w:rPr>
                <w:rFonts w:cs="Arial"/>
              </w:rPr>
              <w:t>–</w:t>
            </w:r>
            <w:r w:rsidR="007E2534" w:rsidRPr="005F7891">
              <w:t xml:space="preserve"> </w:t>
            </w:r>
            <w:r w:rsidR="002F08B1" w:rsidRPr="005F7891">
              <w:t>Credit transfer/</w:t>
            </w:r>
            <w:r w:rsidR="00655B03" w:rsidRPr="005F7891">
              <w:t>n</w:t>
            </w:r>
            <w:r w:rsidR="002F08B1" w:rsidRPr="005F7891">
              <w:t>ational recognition’</w:t>
            </w:r>
          </w:p>
        </w:tc>
      </w:tr>
      <w:tr w:rsidR="00DB73E5" w:rsidRPr="005F7891" w14:paraId="6975FCDD" w14:textId="77777777" w:rsidTr="00CE7B06">
        <w:trPr>
          <w:trHeight w:val="1051"/>
        </w:trPr>
        <w:tc>
          <w:tcPr>
            <w:tcW w:w="1728" w:type="dxa"/>
            <w:tcBorders>
              <w:top w:val="single" w:sz="6" w:space="0" w:color="000000"/>
              <w:left w:val="nil"/>
              <w:bottom w:val="single" w:sz="6" w:space="0" w:color="000000"/>
              <w:right w:val="single" w:sz="6" w:space="0" w:color="000000"/>
            </w:tcBorders>
          </w:tcPr>
          <w:p w14:paraId="66F5C1EB" w14:textId="77777777" w:rsidR="00DB73E5" w:rsidRPr="005F7891" w:rsidRDefault="00DB73E5" w:rsidP="005C252F">
            <w:pPr>
              <w:pStyle w:val="Tabledescriptext"/>
            </w:pPr>
            <w:r w:rsidRPr="005F7891">
              <w:t>Edition 2.2</w:t>
            </w:r>
          </w:p>
        </w:tc>
        <w:tc>
          <w:tcPr>
            <w:tcW w:w="7560" w:type="dxa"/>
            <w:tcBorders>
              <w:top w:val="single" w:sz="6" w:space="0" w:color="000000"/>
              <w:left w:val="single" w:sz="6" w:space="0" w:color="000000"/>
              <w:bottom w:val="single" w:sz="6" w:space="0" w:color="000000"/>
              <w:right w:val="nil"/>
            </w:tcBorders>
          </w:tcPr>
          <w:p w14:paraId="7D1D49A1" w14:textId="77777777" w:rsidR="00DB73E5" w:rsidRPr="004D40DB" w:rsidRDefault="00DB73E5" w:rsidP="005C252F">
            <w:pPr>
              <w:pStyle w:val="Tabledescriptext"/>
              <w:rPr>
                <w:b/>
              </w:rPr>
            </w:pPr>
            <w:r w:rsidRPr="004D40DB">
              <w:rPr>
                <w:b/>
              </w:rPr>
              <w:t xml:space="preserve">Revised </w:t>
            </w:r>
            <w:r w:rsidR="00CE7B06" w:rsidRPr="004D40DB">
              <w:rPr>
                <w:b/>
              </w:rPr>
              <w:t>July</w:t>
            </w:r>
            <w:r w:rsidRPr="004D40DB">
              <w:rPr>
                <w:b/>
              </w:rPr>
              <w:t xml:space="preserve"> 2014</w:t>
            </w:r>
          </w:p>
          <w:p w14:paraId="679EAFF4" w14:textId="77777777" w:rsidR="00DB73E5" w:rsidRPr="005F7891" w:rsidRDefault="001A63F8" w:rsidP="005C252F">
            <w:pPr>
              <w:pStyle w:val="Tabledescriptext"/>
            </w:pPr>
            <w:r>
              <w:t xml:space="preserve">Renamed ‘70 </w:t>
            </w:r>
            <w:r>
              <w:rPr>
                <w:rFonts w:cs="Arial"/>
              </w:rPr>
              <w:t>–</w:t>
            </w:r>
            <w:r w:rsidR="00DB73E5" w:rsidRPr="005F7891">
              <w:t xml:space="preserve"> Continuing enrolment’ to ‘70 </w:t>
            </w:r>
            <w:r>
              <w:rPr>
                <w:rFonts w:cs="Arial"/>
              </w:rPr>
              <w:t>–</w:t>
            </w:r>
            <w:r w:rsidR="00DB73E5" w:rsidRPr="005F7891">
              <w:t xml:space="preserve"> Enrolment continuing into </w:t>
            </w:r>
            <w:r w:rsidR="006266EA" w:rsidRPr="005F7891">
              <w:t xml:space="preserve">a </w:t>
            </w:r>
            <w:r w:rsidR="00DB73E5" w:rsidRPr="005F7891">
              <w:t>following collection year’</w:t>
            </w:r>
          </w:p>
          <w:p w14:paraId="4DD11741" w14:textId="77777777" w:rsidR="00CE7B06" w:rsidRPr="005F7891" w:rsidRDefault="00DB73E5" w:rsidP="001A63F8">
            <w:pPr>
              <w:pStyle w:val="Tabledescriptext"/>
            </w:pPr>
            <w:r w:rsidRPr="005F7891">
              <w:t xml:space="preserve">Renamed ‘90 </w:t>
            </w:r>
            <w:r w:rsidR="001A63F8">
              <w:rPr>
                <w:rFonts w:cs="Arial"/>
              </w:rPr>
              <w:t>–</w:t>
            </w:r>
            <w:r w:rsidR="001A63F8">
              <w:t xml:space="preserve"> Not yet available’ to ‘90 </w:t>
            </w:r>
            <w:r w:rsidR="001A63F8">
              <w:rPr>
                <w:rFonts w:cs="Arial"/>
              </w:rPr>
              <w:t>–</w:t>
            </w:r>
            <w:r w:rsidRPr="005F7891">
              <w:t xml:space="preserve"> Not yet available at interim collection’</w:t>
            </w:r>
          </w:p>
        </w:tc>
      </w:tr>
      <w:tr w:rsidR="00CE7B06" w:rsidRPr="005F7891" w14:paraId="3000DBB1" w14:textId="77777777" w:rsidTr="00CE7B06">
        <w:trPr>
          <w:trHeight w:val="556"/>
        </w:trPr>
        <w:tc>
          <w:tcPr>
            <w:tcW w:w="1728" w:type="dxa"/>
            <w:tcBorders>
              <w:top w:val="single" w:sz="6" w:space="0" w:color="000000"/>
              <w:left w:val="nil"/>
              <w:bottom w:val="single" w:sz="6" w:space="0" w:color="000000"/>
              <w:right w:val="single" w:sz="6" w:space="0" w:color="000000"/>
            </w:tcBorders>
          </w:tcPr>
          <w:p w14:paraId="6E72ABD5" w14:textId="77777777" w:rsidR="00CE7B06" w:rsidRPr="005F7891" w:rsidRDefault="00CE7B06" w:rsidP="005C252F">
            <w:pPr>
              <w:pStyle w:val="Tabledescriptext"/>
            </w:pPr>
          </w:p>
        </w:tc>
        <w:tc>
          <w:tcPr>
            <w:tcW w:w="7560" w:type="dxa"/>
            <w:tcBorders>
              <w:top w:val="single" w:sz="6" w:space="0" w:color="000000"/>
              <w:left w:val="single" w:sz="6" w:space="0" w:color="000000"/>
              <w:bottom w:val="single" w:sz="6" w:space="0" w:color="000000"/>
              <w:right w:val="nil"/>
            </w:tcBorders>
          </w:tcPr>
          <w:p w14:paraId="40370CC1" w14:textId="7022456E" w:rsidR="00CE7B06" w:rsidRPr="004D40DB" w:rsidRDefault="00CE7B06" w:rsidP="005C252F">
            <w:pPr>
              <w:pStyle w:val="Tabledescriptext"/>
              <w:rPr>
                <w:b/>
              </w:rPr>
            </w:pPr>
            <w:r w:rsidRPr="004D40DB">
              <w:rPr>
                <w:b/>
              </w:rPr>
              <w:t>Revised</w:t>
            </w:r>
            <w:r w:rsidR="0085134D">
              <w:rPr>
                <w:b/>
              </w:rPr>
              <w:t xml:space="preserve"> </w:t>
            </w:r>
            <w:r w:rsidR="00B14FF4">
              <w:rPr>
                <w:b/>
              </w:rPr>
              <w:t>1</w:t>
            </w:r>
            <w:r w:rsidR="0085134D">
              <w:rPr>
                <w:b/>
              </w:rPr>
              <w:t xml:space="preserve"> </w:t>
            </w:r>
            <w:r w:rsidRPr="004D40DB">
              <w:rPr>
                <w:b/>
              </w:rPr>
              <w:t>January 2015</w:t>
            </w:r>
          </w:p>
          <w:p w14:paraId="1AF1240E" w14:textId="77777777" w:rsidR="00CE7B06" w:rsidRPr="005F7891" w:rsidRDefault="001A63F8" w:rsidP="001A63F8">
            <w:pPr>
              <w:pStyle w:val="Tabledescriptext"/>
            </w:pPr>
            <w:r>
              <w:t xml:space="preserve">Added ‘61 </w:t>
            </w:r>
            <w:r>
              <w:rPr>
                <w:rFonts w:cs="Arial"/>
              </w:rPr>
              <w:t>–</w:t>
            </w:r>
            <w:r>
              <w:t xml:space="preserve"> </w:t>
            </w:r>
            <w:r w:rsidR="00CE7B06" w:rsidRPr="005F7891">
              <w:t>Superseded subject’</w:t>
            </w:r>
          </w:p>
        </w:tc>
      </w:tr>
      <w:tr w:rsidR="00F07B3E" w:rsidRPr="005F7891" w14:paraId="568EE546" w14:textId="77777777" w:rsidTr="00CE7B06">
        <w:trPr>
          <w:trHeight w:val="556"/>
        </w:trPr>
        <w:tc>
          <w:tcPr>
            <w:tcW w:w="1728" w:type="dxa"/>
            <w:tcBorders>
              <w:top w:val="single" w:sz="6" w:space="0" w:color="000000"/>
              <w:left w:val="nil"/>
              <w:bottom w:val="single" w:sz="6" w:space="0" w:color="000000"/>
              <w:right w:val="single" w:sz="6" w:space="0" w:color="000000"/>
            </w:tcBorders>
          </w:tcPr>
          <w:p w14:paraId="2BF8EE64" w14:textId="77777777" w:rsidR="00F07B3E" w:rsidRPr="005F7891" w:rsidRDefault="00F07B3E" w:rsidP="005C252F">
            <w:pPr>
              <w:pStyle w:val="Tabledescriptext"/>
            </w:pPr>
          </w:p>
        </w:tc>
        <w:tc>
          <w:tcPr>
            <w:tcW w:w="7560" w:type="dxa"/>
            <w:tcBorders>
              <w:top w:val="single" w:sz="6" w:space="0" w:color="000000"/>
              <w:left w:val="single" w:sz="6" w:space="0" w:color="000000"/>
              <w:bottom w:val="single" w:sz="6" w:space="0" w:color="000000"/>
              <w:right w:val="nil"/>
            </w:tcBorders>
          </w:tcPr>
          <w:p w14:paraId="07DE4B0C" w14:textId="26F77E32" w:rsidR="00F07B3E" w:rsidRPr="001A63F8" w:rsidRDefault="00F07B3E" w:rsidP="00F07B3E">
            <w:pPr>
              <w:pStyle w:val="standardhistorytext"/>
              <w:rPr>
                <w:rFonts w:ascii="Arial" w:hAnsi="Arial"/>
                <w:sz w:val="18"/>
              </w:rPr>
            </w:pPr>
            <w:r w:rsidRPr="001A63F8">
              <w:rPr>
                <w:rFonts w:ascii="Arial" w:hAnsi="Arial"/>
                <w:sz w:val="18"/>
              </w:rPr>
              <w:t>Revised</w:t>
            </w:r>
            <w:r w:rsidR="0085134D">
              <w:rPr>
                <w:rFonts w:ascii="Arial" w:hAnsi="Arial"/>
                <w:sz w:val="18"/>
              </w:rPr>
              <w:t xml:space="preserve"> </w:t>
            </w:r>
            <w:r w:rsidR="00B14FF4">
              <w:rPr>
                <w:rFonts w:ascii="Arial" w:hAnsi="Arial"/>
                <w:sz w:val="18"/>
              </w:rPr>
              <w:t>1</w:t>
            </w:r>
            <w:r w:rsidR="0085134D">
              <w:rPr>
                <w:rFonts w:ascii="Arial" w:hAnsi="Arial"/>
                <w:sz w:val="18"/>
              </w:rPr>
              <w:t xml:space="preserve"> </w:t>
            </w:r>
            <w:r w:rsidRPr="001A63F8">
              <w:rPr>
                <w:rFonts w:ascii="Arial" w:hAnsi="Arial"/>
                <w:sz w:val="18"/>
              </w:rPr>
              <w:t>January 2017</w:t>
            </w:r>
          </w:p>
          <w:p w14:paraId="75F1C13B" w14:textId="77777777" w:rsidR="00F07B3E" w:rsidRPr="005F7891" w:rsidRDefault="00F07B3E" w:rsidP="004D40DB">
            <w:pPr>
              <w:pStyle w:val="Tabledescriptext"/>
              <w:rPr>
                <w:b/>
              </w:rPr>
            </w:pPr>
            <w:r w:rsidRPr="005F7891">
              <w:rPr>
                <w:bCs/>
                <w:color w:val="000000" w:themeColor="text1"/>
              </w:rPr>
              <w:t xml:space="preserve">Renamed </w:t>
            </w:r>
            <w:r w:rsidR="001A63F8">
              <w:rPr>
                <w:color w:val="000000" w:themeColor="text1"/>
              </w:rPr>
              <w:t xml:space="preserve">‘70 </w:t>
            </w:r>
            <w:r w:rsidR="001A63F8">
              <w:rPr>
                <w:rFonts w:cs="Arial"/>
                <w:color w:val="000000" w:themeColor="text1"/>
              </w:rPr>
              <w:t>–</w:t>
            </w:r>
            <w:r w:rsidRPr="005F7891">
              <w:rPr>
                <w:color w:val="000000" w:themeColor="text1"/>
              </w:rPr>
              <w:t xml:space="preserve"> Enrolment continuing into a following collection year’ to '</w:t>
            </w:r>
            <w:r w:rsidR="00BA701B">
              <w:rPr>
                <w:color w:val="000000" w:themeColor="text1"/>
              </w:rPr>
              <w:t xml:space="preserve">70 </w:t>
            </w:r>
            <w:r w:rsidR="001A63F8">
              <w:rPr>
                <w:rFonts w:cs="Arial"/>
                <w:color w:val="000000" w:themeColor="text1"/>
              </w:rPr>
              <w:t>–</w:t>
            </w:r>
            <w:r w:rsidR="00BA701B">
              <w:rPr>
                <w:color w:val="000000" w:themeColor="text1"/>
              </w:rPr>
              <w:t xml:space="preserve"> </w:t>
            </w:r>
            <w:r w:rsidR="004D40DB">
              <w:rPr>
                <w:color w:val="000000" w:themeColor="text1"/>
              </w:rPr>
              <w:t>Continuing</w:t>
            </w:r>
            <w:r w:rsidRPr="005F7891">
              <w:rPr>
                <w:color w:val="000000" w:themeColor="text1"/>
              </w:rPr>
              <w:t xml:space="preserve"> </w:t>
            </w:r>
            <w:r w:rsidR="004D40DB">
              <w:rPr>
                <w:color w:val="000000" w:themeColor="text1"/>
              </w:rPr>
              <w:t>enrolment'</w:t>
            </w:r>
          </w:p>
        </w:tc>
      </w:tr>
      <w:tr w:rsidR="005F7891" w:rsidRPr="005F7891" w14:paraId="59C27C3A" w14:textId="77777777" w:rsidTr="00CE7B06">
        <w:trPr>
          <w:trHeight w:val="556"/>
        </w:trPr>
        <w:tc>
          <w:tcPr>
            <w:tcW w:w="1728" w:type="dxa"/>
            <w:tcBorders>
              <w:top w:val="single" w:sz="6" w:space="0" w:color="000000"/>
              <w:left w:val="nil"/>
              <w:bottom w:val="single" w:sz="6" w:space="0" w:color="000000"/>
              <w:right w:val="single" w:sz="6" w:space="0" w:color="000000"/>
            </w:tcBorders>
          </w:tcPr>
          <w:p w14:paraId="42FE9D8C" w14:textId="77777777" w:rsidR="005F7891" w:rsidRPr="005F7891" w:rsidRDefault="005F7891" w:rsidP="005C252F">
            <w:pPr>
              <w:pStyle w:val="Tabledescriptext"/>
            </w:pPr>
            <w:r>
              <w:t>Edition 2.3</w:t>
            </w:r>
          </w:p>
        </w:tc>
        <w:tc>
          <w:tcPr>
            <w:tcW w:w="7560" w:type="dxa"/>
            <w:tcBorders>
              <w:top w:val="single" w:sz="6" w:space="0" w:color="000000"/>
              <w:left w:val="single" w:sz="6" w:space="0" w:color="000000"/>
              <w:bottom w:val="single" w:sz="6" w:space="0" w:color="000000"/>
              <w:right w:val="nil"/>
            </w:tcBorders>
          </w:tcPr>
          <w:p w14:paraId="3CEEEC03" w14:textId="53BD7B5C" w:rsidR="005F7891" w:rsidRPr="004D40DB" w:rsidRDefault="005F7891" w:rsidP="005F7891">
            <w:pPr>
              <w:pStyle w:val="Tabledescriptext"/>
              <w:rPr>
                <w:b/>
              </w:rPr>
            </w:pPr>
            <w:r w:rsidRPr="004D40DB">
              <w:rPr>
                <w:b/>
              </w:rPr>
              <w:t>Revised 1 January 2018</w:t>
            </w:r>
          </w:p>
          <w:p w14:paraId="34E0F500" w14:textId="77777777" w:rsidR="005F7891" w:rsidRDefault="005F7891" w:rsidP="005F7891">
            <w:pPr>
              <w:pStyle w:val="standardhistorytext"/>
              <w:rPr>
                <w:rFonts w:ascii="Arial" w:hAnsi="Arial"/>
                <w:b w:val="0"/>
                <w:bCs/>
                <w:color w:val="000000" w:themeColor="text1"/>
                <w:sz w:val="18"/>
              </w:rPr>
            </w:pPr>
            <w:r w:rsidRPr="001A63F8">
              <w:rPr>
                <w:rFonts w:ascii="Arial" w:hAnsi="Arial"/>
                <w:b w:val="0"/>
                <w:bCs/>
                <w:color w:val="000000" w:themeColor="text1"/>
                <w:sz w:val="18"/>
              </w:rPr>
              <w:t xml:space="preserve">Added ‘85 </w:t>
            </w:r>
            <w:r w:rsidR="001A63F8" w:rsidRPr="005F7891">
              <w:rPr>
                <w:b w:val="0"/>
                <w:bCs/>
              </w:rPr>
              <w:t>—</w:t>
            </w:r>
            <w:r w:rsidRPr="001A63F8">
              <w:rPr>
                <w:rFonts w:ascii="Arial" w:hAnsi="Arial"/>
                <w:b w:val="0"/>
                <w:bCs/>
                <w:color w:val="000000" w:themeColor="text1"/>
                <w:sz w:val="18"/>
              </w:rPr>
              <w:t xml:space="preserve"> Not yet started'</w:t>
            </w:r>
          </w:p>
          <w:p w14:paraId="3523C689" w14:textId="576706C1" w:rsidR="007565A8" w:rsidRPr="001A63F8" w:rsidRDefault="007565A8" w:rsidP="005F7891">
            <w:pPr>
              <w:pStyle w:val="standardhistorytext"/>
              <w:rPr>
                <w:rFonts w:ascii="Arial" w:hAnsi="Arial"/>
                <w:b w:val="0"/>
                <w:bCs/>
                <w:color w:val="000000" w:themeColor="text1"/>
                <w:sz w:val="18"/>
              </w:rPr>
            </w:pPr>
            <w:r>
              <w:rPr>
                <w:rFonts w:ascii="Arial" w:hAnsi="Arial"/>
                <w:b w:val="0"/>
                <w:bCs/>
                <w:color w:val="000000" w:themeColor="text1"/>
                <w:sz w:val="18"/>
              </w:rPr>
              <w:t xml:space="preserve">Added </w:t>
            </w:r>
            <w:r w:rsidR="00991CE2">
              <w:rPr>
                <w:rFonts w:ascii="Arial" w:hAnsi="Arial"/>
                <w:b w:val="0"/>
                <w:bCs/>
                <w:color w:val="000000" w:themeColor="text1"/>
                <w:sz w:val="18"/>
              </w:rPr>
              <w:t xml:space="preserve"> </w:t>
            </w:r>
            <w:r w:rsidR="00991CE2" w:rsidRPr="005F7891">
              <w:t>‘</w:t>
            </w:r>
            <w:r>
              <w:rPr>
                <w:rFonts w:ascii="Arial" w:hAnsi="Arial"/>
                <w:b w:val="0"/>
                <w:bCs/>
                <w:color w:val="000000" w:themeColor="text1"/>
                <w:sz w:val="18"/>
              </w:rPr>
              <w:t>41</w:t>
            </w:r>
            <w:r w:rsidRPr="001A63F8">
              <w:rPr>
                <w:rFonts w:ascii="Arial" w:hAnsi="Arial"/>
                <w:b w:val="0"/>
                <w:bCs/>
                <w:color w:val="000000" w:themeColor="text1"/>
                <w:sz w:val="18"/>
              </w:rPr>
              <w:t xml:space="preserve"> </w:t>
            </w:r>
            <w:r w:rsidRPr="005F7891">
              <w:rPr>
                <w:b w:val="0"/>
                <w:bCs/>
              </w:rPr>
              <w:t>—</w:t>
            </w:r>
            <w:r w:rsidRPr="001A63F8">
              <w:rPr>
                <w:rFonts w:ascii="Arial" w:hAnsi="Arial"/>
                <w:b w:val="0"/>
                <w:bCs/>
                <w:color w:val="000000" w:themeColor="text1"/>
                <w:sz w:val="18"/>
              </w:rPr>
              <w:t xml:space="preserve"> </w:t>
            </w:r>
            <w:r w:rsidR="00423067" w:rsidRPr="00423067">
              <w:rPr>
                <w:rFonts w:ascii="Arial" w:hAnsi="Arial"/>
                <w:b w:val="0"/>
                <w:bCs/>
                <w:color w:val="000000" w:themeColor="text1"/>
                <w:sz w:val="18"/>
              </w:rPr>
              <w:t>Incomplete due to RTO closure</w:t>
            </w:r>
          </w:p>
          <w:p w14:paraId="38843ED3" w14:textId="77777777" w:rsidR="0087170F" w:rsidRDefault="000C458A" w:rsidP="0087170F">
            <w:pPr>
              <w:pStyle w:val="standardhistorytext"/>
              <w:rPr>
                <w:rFonts w:ascii="Arial" w:hAnsi="Arial"/>
                <w:b w:val="0"/>
                <w:bCs/>
                <w:color w:val="000000" w:themeColor="text1"/>
                <w:sz w:val="18"/>
              </w:rPr>
            </w:pPr>
            <w:r w:rsidRPr="001A63F8">
              <w:rPr>
                <w:rFonts w:ascii="Arial" w:hAnsi="Arial"/>
                <w:b w:val="0"/>
                <w:bCs/>
                <w:color w:val="000000" w:themeColor="text1"/>
                <w:sz w:val="18"/>
              </w:rPr>
              <w:t>Deleted '90 – Not yet available at interim collection'</w:t>
            </w:r>
          </w:p>
          <w:p w14:paraId="446B0250" w14:textId="38BD2BFF" w:rsidR="006B26C4" w:rsidRDefault="006B26C4" w:rsidP="0087170F">
            <w:pPr>
              <w:pStyle w:val="standardhistorytext"/>
              <w:rPr>
                <w:rFonts w:ascii="Arial" w:hAnsi="Arial"/>
                <w:b w:val="0"/>
                <w:bCs/>
                <w:color w:val="000000" w:themeColor="text1"/>
                <w:sz w:val="18"/>
              </w:rPr>
            </w:pPr>
            <w:r>
              <w:rPr>
                <w:rFonts w:ascii="Arial" w:hAnsi="Arial"/>
                <w:b w:val="0"/>
                <w:bCs/>
                <w:color w:val="000000" w:themeColor="text1"/>
                <w:sz w:val="18"/>
              </w:rPr>
              <w:t xml:space="preserve">Renamed </w:t>
            </w:r>
            <w:r w:rsidR="00991CE2">
              <w:rPr>
                <w:rFonts w:ascii="Arial" w:hAnsi="Arial"/>
                <w:b w:val="0"/>
                <w:bCs/>
                <w:color w:val="000000" w:themeColor="text1"/>
                <w:sz w:val="18"/>
              </w:rPr>
              <w:t>–</w:t>
            </w:r>
            <w:r>
              <w:rPr>
                <w:rFonts w:ascii="Arial" w:hAnsi="Arial"/>
                <w:b w:val="0"/>
                <w:bCs/>
                <w:color w:val="000000" w:themeColor="text1"/>
                <w:sz w:val="18"/>
              </w:rPr>
              <w:t xml:space="preserve">81 </w:t>
            </w:r>
            <w:r w:rsidR="00F70D35" w:rsidRPr="00F70D35">
              <w:rPr>
                <w:rFonts w:ascii="Arial" w:hAnsi="Arial"/>
                <w:b w:val="0"/>
                <w:bCs/>
                <w:color w:val="000000" w:themeColor="text1"/>
                <w:sz w:val="18"/>
              </w:rPr>
              <w:t>–</w:t>
            </w:r>
            <w:r>
              <w:rPr>
                <w:rFonts w:ascii="Arial" w:hAnsi="Arial"/>
                <w:b w:val="0"/>
                <w:bCs/>
                <w:color w:val="000000" w:themeColor="text1"/>
                <w:sz w:val="18"/>
              </w:rPr>
              <w:t xml:space="preserve">Non-assessable enrolment </w:t>
            </w:r>
            <w:r w:rsidR="00F70D35" w:rsidRPr="00F70D35">
              <w:rPr>
                <w:rFonts w:ascii="Arial" w:hAnsi="Arial"/>
                <w:b w:val="0"/>
                <w:bCs/>
                <w:color w:val="000000" w:themeColor="text1"/>
                <w:sz w:val="18"/>
              </w:rPr>
              <w:t>–</w:t>
            </w:r>
            <w:r w:rsidR="00991CE2">
              <w:rPr>
                <w:rFonts w:ascii="Arial" w:hAnsi="Arial"/>
                <w:b w:val="0"/>
                <w:bCs/>
                <w:color w:val="000000" w:themeColor="text1"/>
                <w:sz w:val="18"/>
              </w:rPr>
              <w:t xml:space="preserve"> </w:t>
            </w:r>
            <w:r>
              <w:rPr>
                <w:rFonts w:ascii="Arial" w:hAnsi="Arial"/>
                <w:b w:val="0"/>
                <w:bCs/>
                <w:color w:val="000000" w:themeColor="text1"/>
                <w:sz w:val="18"/>
              </w:rPr>
              <w:t xml:space="preserve">satisfactorily completed' to 'Non-assessable activity </w:t>
            </w:r>
            <w:r w:rsidR="00F70D35" w:rsidRPr="00F70D35">
              <w:rPr>
                <w:rFonts w:ascii="Arial" w:hAnsi="Arial"/>
                <w:b w:val="0"/>
                <w:bCs/>
                <w:color w:val="000000" w:themeColor="text1"/>
                <w:sz w:val="18"/>
              </w:rPr>
              <w:t>–</w:t>
            </w:r>
            <w:r w:rsidR="00991CE2">
              <w:rPr>
                <w:rFonts w:ascii="Arial" w:hAnsi="Arial"/>
                <w:b w:val="0"/>
                <w:bCs/>
                <w:color w:val="000000" w:themeColor="text1"/>
                <w:sz w:val="18"/>
              </w:rPr>
              <w:t xml:space="preserve"> </w:t>
            </w:r>
            <w:r>
              <w:rPr>
                <w:rFonts w:ascii="Arial" w:hAnsi="Arial"/>
                <w:b w:val="0"/>
                <w:bCs/>
                <w:color w:val="000000" w:themeColor="text1"/>
                <w:sz w:val="18"/>
              </w:rPr>
              <w:t>satisfactorily completed'</w:t>
            </w:r>
          </w:p>
          <w:p w14:paraId="584492D9" w14:textId="77777777" w:rsidR="006B26C4" w:rsidRPr="004D40DB" w:rsidRDefault="006B26C4" w:rsidP="0087170F">
            <w:pPr>
              <w:pStyle w:val="standardhistorytext"/>
              <w:rPr>
                <w:b w:val="0"/>
              </w:rPr>
            </w:pPr>
            <w:r>
              <w:rPr>
                <w:rFonts w:ascii="Arial" w:hAnsi="Arial"/>
                <w:b w:val="0"/>
                <w:bCs/>
                <w:color w:val="000000" w:themeColor="text1"/>
                <w:sz w:val="18"/>
              </w:rPr>
              <w:t>Renamed '82 – Non-assessable enrolment – withdrawn or not satisfactorily completed' to 'Non-assessable activity – withdrawn or not satisfactorily completed'</w:t>
            </w:r>
          </w:p>
        </w:tc>
      </w:tr>
    </w:tbl>
    <w:p w14:paraId="15249E68" w14:textId="77777777" w:rsidR="00B35608" w:rsidRPr="001A5FFC" w:rsidRDefault="00B35608" w:rsidP="00B35608">
      <w:pPr>
        <w:pStyle w:val="Bodytext"/>
        <w:rPr>
          <w:i/>
          <w:lang w:eastAsia="en-AU"/>
        </w:rPr>
      </w:pPr>
    </w:p>
    <w:p w14:paraId="38DDAD62" w14:textId="77777777" w:rsidR="00520568" w:rsidRPr="004D5E5C" w:rsidRDefault="00675C95" w:rsidP="00E46B28">
      <w:pPr>
        <w:pStyle w:val="H2Headings"/>
      </w:pPr>
      <w:bookmarkStart w:id="455" w:name="_Toc113785627"/>
      <w:bookmarkStart w:id="456" w:name="_Toc113785848"/>
      <w:bookmarkStart w:id="457" w:name="_Toc116875117"/>
      <w:bookmarkStart w:id="458" w:name="_Toc128472426"/>
      <w:bookmarkStart w:id="459" w:name="_Toc222218816"/>
      <w:r w:rsidRPr="004D5E5C">
        <w:lastRenderedPageBreak/>
        <w:t>Outcome identifier</w:t>
      </w:r>
      <w:r w:rsidR="00D17ECC" w:rsidRPr="004D5E5C">
        <w:t xml:space="preserve"> – </w:t>
      </w:r>
      <w:r w:rsidRPr="004D5E5C">
        <w:t>training organisation</w:t>
      </w:r>
      <w:bookmarkEnd w:id="455"/>
      <w:bookmarkEnd w:id="456"/>
      <w:bookmarkEnd w:id="457"/>
      <w:bookmarkEnd w:id="458"/>
      <w:bookmarkEnd w:id="459"/>
    </w:p>
    <w:p w14:paraId="2B516BE2" w14:textId="77777777" w:rsidR="00520568" w:rsidRPr="002261A3" w:rsidRDefault="00675C95" w:rsidP="004C26B3">
      <w:pPr>
        <w:pStyle w:val="H3Parts"/>
      </w:pPr>
      <w:bookmarkStart w:id="460" w:name="_Toc113785628"/>
      <w:r w:rsidRPr="002261A3">
        <w:t>Definitional attributes</w:t>
      </w:r>
      <w:bookmarkEnd w:id="460"/>
    </w:p>
    <w:p w14:paraId="6DA48A6D" w14:textId="77777777" w:rsidR="00520568" w:rsidRPr="002261A3" w:rsidRDefault="00AF765B" w:rsidP="00B336D5">
      <w:pPr>
        <w:pStyle w:val="H4Parts"/>
      </w:pPr>
      <w:r w:rsidRPr="002261A3">
        <w:t>Definition</w:t>
      </w:r>
    </w:p>
    <w:p w14:paraId="5C5F62D2" w14:textId="77777777" w:rsidR="00520568" w:rsidRPr="002261A3" w:rsidRDefault="00675C95" w:rsidP="001D6B56">
      <w:pPr>
        <w:pStyle w:val="Bodytext"/>
      </w:pPr>
      <w:r w:rsidRPr="000241B1">
        <w:rPr>
          <w:i/>
        </w:rPr>
        <w:t>Outcome identifier</w:t>
      </w:r>
      <w:r w:rsidR="007E2534">
        <w:rPr>
          <w:i/>
        </w:rPr>
        <w:t xml:space="preserve"> — </w:t>
      </w:r>
      <w:r w:rsidRPr="000241B1">
        <w:rPr>
          <w:i/>
        </w:rPr>
        <w:t>training organisation</w:t>
      </w:r>
      <w:r w:rsidR="000241B1" w:rsidRPr="002261A3">
        <w:t xml:space="preserve"> </w:t>
      </w:r>
      <w:r w:rsidR="000241B1">
        <w:t xml:space="preserve">is </w:t>
      </w:r>
      <w:r w:rsidR="00520568" w:rsidRPr="002261A3">
        <w:t xml:space="preserve">internal to the training organisation </w:t>
      </w:r>
      <w:r w:rsidR="00B65F0F">
        <w:t>and</w:t>
      </w:r>
      <w:r w:rsidR="00B65F0F" w:rsidRPr="002261A3">
        <w:t xml:space="preserve"> </w:t>
      </w:r>
      <w:r w:rsidR="00520568" w:rsidRPr="002261A3">
        <w:t xml:space="preserve">uniquely identifies </w:t>
      </w:r>
      <w:r w:rsidR="00D6693A">
        <w:t>the</w:t>
      </w:r>
      <w:r w:rsidR="00520568" w:rsidRPr="002261A3">
        <w:t xml:space="preserve"> result that a </w:t>
      </w:r>
      <w:r w:rsidR="00E91AEE">
        <w:t>client</w:t>
      </w:r>
      <w:r w:rsidR="00520568" w:rsidRPr="002261A3">
        <w:t xml:space="preserve"> is granted </w:t>
      </w:r>
      <w:r w:rsidR="00F87D33">
        <w:t xml:space="preserve">for training activity undertaken </w:t>
      </w:r>
      <w:r w:rsidR="00520568" w:rsidRPr="002261A3">
        <w:t>in a unit of competency or module.</w:t>
      </w:r>
      <w:r w:rsidR="00FD225A">
        <w:t xml:space="preserve"> </w:t>
      </w:r>
    </w:p>
    <w:p w14:paraId="525EE96E" w14:textId="77777777" w:rsidR="00520568" w:rsidRPr="002261A3" w:rsidRDefault="00AF765B" w:rsidP="00B336D5">
      <w:pPr>
        <w:pStyle w:val="H4Parts"/>
      </w:pPr>
      <w:r>
        <w:t>Context</w:t>
      </w:r>
    </w:p>
    <w:p w14:paraId="1E2E0451" w14:textId="4E1721C9" w:rsidR="00F5415A" w:rsidRDefault="006D163D" w:rsidP="00611599">
      <w:pPr>
        <w:pStyle w:val="Bodytext"/>
      </w:pPr>
      <w:r>
        <w:t xml:space="preserve">Applicable only to training organisations </w:t>
      </w:r>
      <w:r w:rsidR="00BA3A5D">
        <w:t>with contractual obligations to state</w:t>
      </w:r>
      <w:r>
        <w:t xml:space="preserve"> or territory training authorities. Rules are determined by individual states and territories.</w:t>
      </w:r>
    </w:p>
    <w:p w14:paraId="66686BB8" w14:textId="77777777" w:rsidR="00520568" w:rsidRPr="002261A3" w:rsidRDefault="00675C95" w:rsidP="004C26B3">
      <w:pPr>
        <w:pStyle w:val="H3Parts"/>
      </w:pPr>
      <w:bookmarkStart w:id="461" w:name="_Toc113785629"/>
      <w:r w:rsidRPr="002261A3">
        <w:t>Relational attributes</w:t>
      </w:r>
      <w:bookmarkEnd w:id="461"/>
    </w:p>
    <w:p w14:paraId="4EF958F2" w14:textId="77777777" w:rsidR="00520568" w:rsidRPr="002261A3" w:rsidRDefault="00AF765B" w:rsidP="00B336D5">
      <w:pPr>
        <w:pStyle w:val="H4Parts"/>
      </w:pPr>
      <w:r>
        <w:t>Rules</w:t>
      </w:r>
    </w:p>
    <w:p w14:paraId="4ED6135B" w14:textId="77777777" w:rsidR="00F5415A" w:rsidRPr="002261A3" w:rsidRDefault="00745217" w:rsidP="00F5415A">
      <w:pPr>
        <w:pStyle w:val="Bodytext"/>
      </w:pPr>
      <w:r>
        <w:t>Determine</w:t>
      </w:r>
      <w:r w:rsidR="00F5415A" w:rsidRPr="00F5415A">
        <w:t xml:space="preserve">d by individual </w:t>
      </w:r>
      <w:r w:rsidR="002C5CBE">
        <w:t>states and</w:t>
      </w:r>
      <w:r w:rsidR="00F5415A" w:rsidRPr="00F5415A">
        <w:t xml:space="preserve"> territories.</w:t>
      </w:r>
    </w:p>
    <w:p w14:paraId="05B162ED" w14:textId="77777777" w:rsidR="00725E08" w:rsidRPr="002261A3" w:rsidRDefault="00725E08" w:rsidP="00725E08">
      <w:pPr>
        <w:pStyle w:val="H4Parts"/>
      </w:pPr>
      <w:r w:rsidRPr="002261A3">
        <w:t>Guideline</w:t>
      </w:r>
      <w:r>
        <w:t>s</w:t>
      </w:r>
      <w:r w:rsidR="00675C95" w:rsidRPr="002261A3">
        <w:t xml:space="preserve"> for use</w:t>
      </w:r>
    </w:p>
    <w:p w14:paraId="012CE1E9" w14:textId="77777777" w:rsidR="00520568" w:rsidRPr="002261A3" w:rsidRDefault="00F5415A" w:rsidP="001D6B56">
      <w:pPr>
        <w:pStyle w:val="Bodytext"/>
      </w:pPr>
      <w:r>
        <w:t>Not applicable</w:t>
      </w:r>
    </w:p>
    <w:p w14:paraId="31E369E2" w14:textId="77777777" w:rsidR="00520568" w:rsidRPr="002261A3" w:rsidRDefault="00675C95" w:rsidP="00F41A95">
      <w:pPr>
        <w:pStyle w:val="H4Parts"/>
      </w:pPr>
      <w:r>
        <w:t>Related data</w:t>
      </w:r>
    </w:p>
    <w:p w14:paraId="7C61CC74" w14:textId="77777777" w:rsidR="00520568" w:rsidRPr="002261A3" w:rsidRDefault="00520568" w:rsidP="001D6B56">
      <w:pPr>
        <w:pStyle w:val="Bodytext"/>
      </w:pPr>
      <w:r w:rsidRPr="002261A3">
        <w:t>Not applicable</w:t>
      </w:r>
    </w:p>
    <w:p w14:paraId="4EED832D" w14:textId="77777777" w:rsidR="00520568" w:rsidRPr="002261A3" w:rsidRDefault="00675C95" w:rsidP="00F41A95">
      <w:pPr>
        <w:pStyle w:val="H4Parts"/>
      </w:pPr>
      <w:r>
        <w:t>Type of relationship</w:t>
      </w:r>
    </w:p>
    <w:p w14:paraId="08CE2F57" w14:textId="77777777" w:rsidR="00520568" w:rsidRPr="002261A3" w:rsidRDefault="00520568" w:rsidP="001D6B56">
      <w:pPr>
        <w:pStyle w:val="Bodytext"/>
      </w:pPr>
      <w:r w:rsidRPr="002261A3">
        <w:t>Not applicable</w:t>
      </w:r>
    </w:p>
    <w:p w14:paraId="68FAD5D9" w14:textId="77777777" w:rsidR="00520568" w:rsidRPr="002261A3" w:rsidRDefault="00675C95"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63695C" w:rsidRPr="00F64313" w14:paraId="50E6D3C6" w14:textId="77777777">
        <w:tc>
          <w:tcPr>
            <w:tcW w:w="1984" w:type="dxa"/>
          </w:tcPr>
          <w:p w14:paraId="79EADD57" w14:textId="77777777" w:rsidR="0063695C" w:rsidRPr="00F64313" w:rsidRDefault="0063695C" w:rsidP="00F64313">
            <w:pPr>
              <w:pStyle w:val="Tableheading"/>
              <w:jc w:val="left"/>
              <w:rPr>
                <w:bCs/>
              </w:rPr>
            </w:pPr>
            <w:r w:rsidRPr="00F64313">
              <w:rPr>
                <w:bCs/>
              </w:rPr>
              <w:t>Value</w:t>
            </w:r>
          </w:p>
        </w:tc>
        <w:tc>
          <w:tcPr>
            <w:tcW w:w="7124" w:type="dxa"/>
          </w:tcPr>
          <w:p w14:paraId="423A47F2" w14:textId="34EA32C6" w:rsidR="0063695C" w:rsidRPr="00F64313" w:rsidRDefault="00557330" w:rsidP="00F64313">
            <w:pPr>
              <w:pStyle w:val="Tableheading"/>
              <w:jc w:val="left"/>
              <w:rPr>
                <w:bCs/>
              </w:rPr>
            </w:pPr>
            <w:r w:rsidRPr="00F64313">
              <w:rPr>
                <w:bCs/>
              </w:rPr>
              <w:t>Description</w:t>
            </w:r>
            <w:r w:rsidR="00D17ECC" w:rsidRPr="00F64313">
              <w:rPr>
                <w:bCs/>
              </w:rPr>
              <w:t xml:space="preserve"> – </w:t>
            </w:r>
            <w:r w:rsidR="00DB6678" w:rsidRPr="00F64313">
              <w:rPr>
                <w:bCs/>
              </w:rPr>
              <w:fldChar w:fldCharType="begin"/>
            </w:r>
            <w:r w:rsidR="00DB6678" w:rsidRPr="00F64313">
              <w:rPr>
                <w:bCs/>
              </w:rPr>
              <w:instrText xml:space="preserve"> STYLEREF  H2_Headings  \* MERGEFORMAT </w:instrText>
            </w:r>
            <w:r w:rsidR="00DB6678" w:rsidRPr="00F64313">
              <w:rPr>
                <w:bCs/>
              </w:rPr>
              <w:fldChar w:fldCharType="separate"/>
            </w:r>
            <w:r w:rsidR="00153EBD">
              <w:rPr>
                <w:bCs/>
                <w:noProof/>
              </w:rPr>
              <w:t>Outcome identifier – training organisation</w:t>
            </w:r>
            <w:r w:rsidR="00DB6678" w:rsidRPr="00F64313">
              <w:rPr>
                <w:bCs/>
                <w:noProof/>
              </w:rPr>
              <w:fldChar w:fldCharType="end"/>
            </w:r>
          </w:p>
        </w:tc>
      </w:tr>
      <w:tr w:rsidR="0063695C" w14:paraId="1821D699" w14:textId="77777777">
        <w:tc>
          <w:tcPr>
            <w:tcW w:w="1984" w:type="dxa"/>
          </w:tcPr>
          <w:p w14:paraId="425729FF" w14:textId="77777777" w:rsidR="0063695C" w:rsidRPr="00112D80" w:rsidRDefault="0063695C" w:rsidP="00F64313">
            <w:pPr>
              <w:pStyle w:val="Tabledescriptext"/>
            </w:pPr>
            <w:r>
              <w:t>text</w:t>
            </w:r>
          </w:p>
        </w:tc>
        <w:tc>
          <w:tcPr>
            <w:tcW w:w="7124" w:type="dxa"/>
          </w:tcPr>
          <w:p w14:paraId="24F2F806" w14:textId="77777777" w:rsidR="0063695C" w:rsidRPr="00251F56" w:rsidRDefault="0063695C" w:rsidP="00F64313">
            <w:pPr>
              <w:pStyle w:val="Tabledescriptext"/>
            </w:pPr>
            <w:r w:rsidRPr="000241B1">
              <w:t>Internal outcome i</w:t>
            </w:r>
            <w:r>
              <w:t>dentifier</w:t>
            </w:r>
            <w:r w:rsidR="00123BBA">
              <w:t xml:space="preserve"> (state or territory specific)</w:t>
            </w:r>
          </w:p>
        </w:tc>
      </w:tr>
    </w:tbl>
    <w:p w14:paraId="65326BF2" w14:textId="77777777" w:rsidR="00520568" w:rsidRPr="002261A3" w:rsidRDefault="00BD0869" w:rsidP="00F7041F">
      <w:pPr>
        <w:pStyle w:val="H4Parts"/>
      </w:pPr>
      <w:r>
        <w:t>Question</w:t>
      </w:r>
    </w:p>
    <w:p w14:paraId="5A63FDE0" w14:textId="77777777" w:rsidR="00520568" w:rsidRPr="002261A3" w:rsidRDefault="00520568" w:rsidP="00031A31">
      <w:pPr>
        <w:pStyle w:val="Bodytext"/>
      </w:pPr>
      <w:r w:rsidRPr="002261A3">
        <w:t>Not applicable</w:t>
      </w:r>
    </w:p>
    <w:p w14:paraId="490F67D8" w14:textId="77777777" w:rsidR="00520568" w:rsidRPr="002261A3" w:rsidRDefault="00675C95" w:rsidP="0009072E">
      <w:pPr>
        <w:pStyle w:val="H3Parts"/>
      </w:pPr>
      <w:bookmarkStart w:id="462" w:name="_Toc113785630"/>
      <w:r w:rsidRPr="002261A3">
        <w:t>Format attributes</w:t>
      </w:r>
      <w:bookmarkEnd w:id="462"/>
    </w:p>
    <w:p w14:paraId="6F0FB1C4" w14:textId="77777777" w:rsidR="00520568" w:rsidRPr="002261A3" w:rsidRDefault="00520568" w:rsidP="004A693B">
      <w:pPr>
        <w:pStyle w:val="Bodytext"/>
      </w:pPr>
      <w:r w:rsidRPr="002261A3">
        <w:t>Length:</w:t>
      </w:r>
      <w:r w:rsidRPr="002261A3">
        <w:tab/>
      </w:r>
      <w:r w:rsidR="004A693B">
        <w:tab/>
      </w:r>
      <w:r w:rsidRPr="002261A3">
        <w:t>3</w:t>
      </w:r>
    </w:p>
    <w:p w14:paraId="4823A669" w14:textId="77777777" w:rsidR="00520568" w:rsidRPr="002261A3" w:rsidRDefault="00520568" w:rsidP="004A693B">
      <w:pPr>
        <w:pStyle w:val="Bodytext"/>
      </w:pPr>
      <w:r w:rsidRPr="002261A3">
        <w:t>Type:</w:t>
      </w:r>
      <w:r w:rsidRPr="002261A3">
        <w:tab/>
      </w:r>
      <w:r w:rsidR="004A693B">
        <w:tab/>
      </w:r>
      <w:r w:rsidRPr="002261A3">
        <w:t>alphanumeric</w:t>
      </w:r>
    </w:p>
    <w:p w14:paraId="1AB3EDE0" w14:textId="77777777" w:rsidR="00520568" w:rsidRPr="002261A3" w:rsidRDefault="00C314D5" w:rsidP="004A693B">
      <w:pPr>
        <w:pStyle w:val="Bodytext"/>
      </w:pPr>
      <w:r>
        <w:t>Justification:</w:t>
      </w:r>
      <w:r w:rsidR="00520568" w:rsidRPr="002261A3">
        <w:tab/>
      </w:r>
      <w:r w:rsidR="004A693B">
        <w:tab/>
      </w:r>
      <w:r w:rsidR="00520568" w:rsidRPr="002261A3">
        <w:t>left</w:t>
      </w:r>
    </w:p>
    <w:p w14:paraId="03B97B27" w14:textId="77777777" w:rsidR="00520568" w:rsidRPr="002261A3" w:rsidRDefault="00675C95" w:rsidP="004A693B">
      <w:pPr>
        <w:pStyle w:val="Bodytext"/>
      </w:pPr>
      <w:r w:rsidRPr="002261A3">
        <w:t>Fill character:</w:t>
      </w:r>
      <w:r w:rsidR="00520568" w:rsidRPr="002261A3">
        <w:tab/>
      </w:r>
      <w:r w:rsidR="004A693B">
        <w:tab/>
      </w:r>
      <w:r w:rsidR="00520568" w:rsidRPr="002261A3">
        <w:t>space</w:t>
      </w:r>
    </w:p>
    <w:p w14:paraId="7DB6334C" w14:textId="77777777" w:rsidR="00520568" w:rsidRPr="002261A3" w:rsidRDefault="00520568" w:rsidP="004A693B">
      <w:pPr>
        <w:pStyle w:val="Bodytext"/>
      </w:pPr>
      <w:r w:rsidRPr="002261A3">
        <w:t>Permitted data element value:</w:t>
      </w:r>
      <w:r w:rsidRPr="002261A3">
        <w:tab/>
      </w:r>
      <w:r w:rsidR="00116202">
        <w:t>not applicable</w:t>
      </w:r>
    </w:p>
    <w:p w14:paraId="51DAEA49" w14:textId="77777777" w:rsidR="00520568" w:rsidRPr="002261A3" w:rsidRDefault="00675C95" w:rsidP="0009072E">
      <w:pPr>
        <w:pStyle w:val="H3Parts"/>
      </w:pPr>
      <w:bookmarkStart w:id="463" w:name="_Toc113785631"/>
      <w:r w:rsidRPr="002261A3">
        <w:t>Administrative attributes</w:t>
      </w:r>
      <w:bookmarkEnd w:id="463"/>
    </w:p>
    <w:p w14:paraId="565AE023" w14:textId="77777777" w:rsidR="00520568" w:rsidRDefault="00AF765B" w:rsidP="00112D80">
      <w:pPr>
        <w:pStyle w:val="H4Parts"/>
      </w:pPr>
      <w:r>
        <w:t>History</w:t>
      </w:r>
    </w:p>
    <w:tbl>
      <w:tblPr>
        <w:tblW w:w="946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780"/>
        <w:gridCol w:w="3960"/>
      </w:tblGrid>
      <w:tr w:rsidR="00294B6C" w:rsidRPr="00F64313" w14:paraId="580F2317" w14:textId="77777777" w:rsidTr="0011215F">
        <w:tc>
          <w:tcPr>
            <w:tcW w:w="1728" w:type="dxa"/>
            <w:tcBorders>
              <w:top w:val="single" w:sz="12" w:space="0" w:color="000000"/>
              <w:left w:val="nil"/>
              <w:bottom w:val="single" w:sz="6" w:space="0" w:color="000000"/>
              <w:right w:val="single" w:sz="6" w:space="0" w:color="000000"/>
            </w:tcBorders>
          </w:tcPr>
          <w:p w14:paraId="775594F3" w14:textId="77777777" w:rsidR="00294B6C" w:rsidRPr="00F64313" w:rsidRDefault="00294B6C" w:rsidP="00F64313">
            <w:pPr>
              <w:pStyle w:val="Tableheading"/>
              <w:jc w:val="left"/>
              <w:rPr>
                <w:bCs/>
              </w:rPr>
            </w:pPr>
            <w:r w:rsidRPr="00F64313">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2940203F" w14:textId="77777777" w:rsidR="00294B6C" w:rsidRPr="00F64313" w:rsidRDefault="000A6BCD" w:rsidP="00F64313">
            <w:pPr>
              <w:pStyle w:val="Tableheading"/>
              <w:jc w:val="left"/>
              <w:rPr>
                <w:bCs/>
              </w:rPr>
            </w:pPr>
            <w:r w:rsidRPr="00F64313">
              <w:rPr>
                <w:bCs/>
              </w:rPr>
              <w:t>VET</w:t>
            </w:r>
            <w:r w:rsidR="00675C95" w:rsidRPr="00F64313">
              <w:rPr>
                <w:bCs/>
              </w:rPr>
              <w:t xml:space="preserve"> provider</w:t>
            </w:r>
          </w:p>
        </w:tc>
        <w:tc>
          <w:tcPr>
            <w:tcW w:w="3960" w:type="dxa"/>
            <w:tcBorders>
              <w:top w:val="single" w:sz="12" w:space="0" w:color="000000"/>
              <w:left w:val="single" w:sz="6" w:space="0" w:color="000000"/>
              <w:bottom w:val="single" w:sz="6" w:space="0" w:color="000000"/>
              <w:right w:val="nil"/>
            </w:tcBorders>
          </w:tcPr>
          <w:p w14:paraId="1C21CF01" w14:textId="77777777" w:rsidR="00294B6C" w:rsidRPr="00F64313" w:rsidRDefault="00967D2C" w:rsidP="00F64313">
            <w:pPr>
              <w:pStyle w:val="Tableheading"/>
              <w:jc w:val="left"/>
              <w:rPr>
                <w:bCs/>
              </w:rPr>
            </w:pPr>
            <w:r w:rsidRPr="00F64313">
              <w:rPr>
                <w:bCs/>
              </w:rPr>
              <w:t>Apprenticeship</w:t>
            </w:r>
          </w:p>
        </w:tc>
      </w:tr>
      <w:tr w:rsidR="00294B6C" w14:paraId="407E5B43" w14:textId="77777777" w:rsidTr="0011215F">
        <w:tc>
          <w:tcPr>
            <w:tcW w:w="1728" w:type="dxa"/>
            <w:tcBorders>
              <w:top w:val="single" w:sz="6" w:space="0" w:color="000000"/>
              <w:left w:val="nil"/>
              <w:bottom w:val="single" w:sz="6" w:space="0" w:color="000000"/>
              <w:right w:val="single" w:sz="6" w:space="0" w:color="000000"/>
            </w:tcBorders>
          </w:tcPr>
          <w:p w14:paraId="57C21F5E" w14:textId="77777777" w:rsidR="00294B6C" w:rsidRDefault="00294B6C" w:rsidP="00F64313">
            <w:pPr>
              <w:pStyle w:val="Tabledescriptext"/>
            </w:pPr>
            <w:r>
              <w:t xml:space="preserve">Release </w:t>
            </w:r>
            <w:r w:rsidR="00E46B28">
              <w:t>3.0</w:t>
            </w:r>
          </w:p>
        </w:tc>
        <w:tc>
          <w:tcPr>
            <w:tcW w:w="3780" w:type="dxa"/>
            <w:tcBorders>
              <w:top w:val="single" w:sz="6" w:space="0" w:color="000000"/>
              <w:left w:val="single" w:sz="6" w:space="0" w:color="000000"/>
              <w:bottom w:val="single" w:sz="6" w:space="0" w:color="000000"/>
              <w:right w:val="single" w:sz="6" w:space="0" w:color="000000"/>
            </w:tcBorders>
          </w:tcPr>
          <w:p w14:paraId="4D3A3635" w14:textId="73420092" w:rsidR="00E46B28" w:rsidRPr="009B1B49" w:rsidRDefault="00E46B28" w:rsidP="009B1B49">
            <w:pPr>
              <w:pStyle w:val="Tabledescriptext"/>
              <w:rPr>
                <w:b/>
                <w:bCs/>
              </w:rPr>
            </w:pPr>
            <w:r w:rsidRPr="009B1B49">
              <w:rPr>
                <w:b/>
                <w:bCs/>
              </w:rPr>
              <w:t>Introduced 1 January 1999</w:t>
            </w:r>
          </w:p>
          <w:p w14:paraId="4D3E8005" w14:textId="77777777" w:rsidR="00294B6C" w:rsidRPr="00C85575" w:rsidRDefault="00E46B28" w:rsidP="001A63F8">
            <w:pPr>
              <w:pStyle w:val="Tabledescriptext"/>
              <w:rPr>
                <w:i/>
              </w:rPr>
            </w:pPr>
            <w:r w:rsidRPr="00C85575">
              <w:rPr>
                <w:i/>
              </w:rPr>
              <w:t xml:space="preserve">Outcome </w:t>
            </w:r>
            <w:r w:rsidR="00675C95" w:rsidRPr="00C85575">
              <w:rPr>
                <w:i/>
              </w:rPr>
              <w:t>identifier</w:t>
            </w:r>
            <w:r w:rsidR="007E2534">
              <w:rPr>
                <w:i/>
              </w:rPr>
              <w:t xml:space="preserve"> </w:t>
            </w:r>
            <w:r w:rsidR="001A63F8">
              <w:rPr>
                <w:rFonts w:cs="Arial"/>
                <w:i/>
              </w:rPr>
              <w:t>–</w:t>
            </w:r>
            <w:r w:rsidR="007E2534">
              <w:rPr>
                <w:i/>
              </w:rPr>
              <w:t xml:space="preserve"> </w:t>
            </w:r>
            <w:r w:rsidR="00675C95" w:rsidRPr="00C85575">
              <w:rPr>
                <w:i/>
              </w:rPr>
              <w:t>provider</w:t>
            </w:r>
          </w:p>
        </w:tc>
        <w:tc>
          <w:tcPr>
            <w:tcW w:w="3960" w:type="dxa"/>
            <w:tcBorders>
              <w:top w:val="single" w:sz="6" w:space="0" w:color="000000"/>
              <w:left w:val="single" w:sz="6" w:space="0" w:color="000000"/>
              <w:bottom w:val="single" w:sz="6" w:space="0" w:color="000000"/>
              <w:right w:val="nil"/>
            </w:tcBorders>
          </w:tcPr>
          <w:p w14:paraId="71C227D0" w14:textId="77777777" w:rsidR="00294B6C" w:rsidRDefault="00294B6C" w:rsidP="00F64313">
            <w:pPr>
              <w:pStyle w:val="Tabledescriptext"/>
            </w:pPr>
          </w:p>
        </w:tc>
      </w:tr>
      <w:tr w:rsidR="00294B6C" w14:paraId="15DABE37" w14:textId="77777777" w:rsidTr="0011215F">
        <w:tc>
          <w:tcPr>
            <w:tcW w:w="1728" w:type="dxa"/>
            <w:tcBorders>
              <w:top w:val="single" w:sz="6" w:space="0" w:color="000000"/>
              <w:left w:val="nil"/>
              <w:bottom w:val="single" w:sz="6" w:space="0" w:color="000000"/>
              <w:right w:val="single" w:sz="6" w:space="0" w:color="000000"/>
            </w:tcBorders>
          </w:tcPr>
          <w:p w14:paraId="4A7FE731" w14:textId="77777777" w:rsidR="00294B6C" w:rsidRDefault="00E46B28" w:rsidP="00F64313">
            <w:pPr>
              <w:pStyle w:val="Tabledescriptext"/>
            </w:pPr>
            <w:r>
              <w:t>Release 5.0</w:t>
            </w:r>
          </w:p>
        </w:tc>
        <w:tc>
          <w:tcPr>
            <w:tcW w:w="3780" w:type="dxa"/>
            <w:tcBorders>
              <w:top w:val="single" w:sz="6" w:space="0" w:color="000000"/>
              <w:left w:val="single" w:sz="6" w:space="0" w:color="000000"/>
              <w:bottom w:val="single" w:sz="6" w:space="0" w:color="000000"/>
              <w:right w:val="single" w:sz="6" w:space="0" w:color="000000"/>
            </w:tcBorders>
          </w:tcPr>
          <w:p w14:paraId="27D51214" w14:textId="5F2F4681" w:rsidR="00E46B28" w:rsidRPr="009B1B49" w:rsidRDefault="00E46B28" w:rsidP="009B1B49">
            <w:pPr>
              <w:pStyle w:val="Tabledescriptext"/>
              <w:rPr>
                <w:b/>
                <w:bCs/>
              </w:rPr>
            </w:pPr>
            <w:r w:rsidRPr="009B1B49">
              <w:rPr>
                <w:b/>
                <w:bCs/>
              </w:rPr>
              <w:t>Revised 1 January 2003</w:t>
            </w:r>
          </w:p>
          <w:p w14:paraId="3423437C" w14:textId="77777777" w:rsidR="00294B6C" w:rsidRPr="00C85575" w:rsidRDefault="00D230D3" w:rsidP="00F64313">
            <w:pPr>
              <w:pStyle w:val="Tabledescriptext"/>
              <w:rPr>
                <w:i/>
              </w:rPr>
            </w:pPr>
            <w:r w:rsidRPr="00C85575">
              <w:t>Renamed</w:t>
            </w:r>
            <w:r w:rsidR="00E46B28" w:rsidRPr="00C85575">
              <w:rPr>
                <w:i/>
              </w:rPr>
              <w:t xml:space="preserve"> Outcome </w:t>
            </w:r>
            <w:r w:rsidR="00675C95" w:rsidRPr="00C85575">
              <w:rPr>
                <w:i/>
              </w:rPr>
              <w:t>identifier</w:t>
            </w:r>
            <w:r w:rsidR="001A63F8">
              <w:rPr>
                <w:i/>
              </w:rPr>
              <w:t xml:space="preserve"> </w:t>
            </w:r>
            <w:r w:rsidR="001A63F8">
              <w:rPr>
                <w:rFonts w:cs="Arial"/>
                <w:i/>
              </w:rPr>
              <w:t>–</w:t>
            </w:r>
            <w:r w:rsidR="007E2534">
              <w:rPr>
                <w:i/>
              </w:rPr>
              <w:t xml:space="preserve"> </w:t>
            </w:r>
            <w:r w:rsidR="00675C95" w:rsidRPr="00C85575">
              <w:rPr>
                <w:i/>
              </w:rPr>
              <w:t>training organisati</w:t>
            </w:r>
            <w:r w:rsidR="00675C95">
              <w:rPr>
                <w:i/>
              </w:rPr>
              <w:t>on</w:t>
            </w:r>
          </w:p>
        </w:tc>
        <w:tc>
          <w:tcPr>
            <w:tcW w:w="3960" w:type="dxa"/>
            <w:tcBorders>
              <w:top w:val="single" w:sz="6" w:space="0" w:color="000000"/>
              <w:left w:val="single" w:sz="6" w:space="0" w:color="000000"/>
              <w:bottom w:val="single" w:sz="6" w:space="0" w:color="000000"/>
              <w:right w:val="nil"/>
            </w:tcBorders>
          </w:tcPr>
          <w:p w14:paraId="47E0CB0E" w14:textId="77777777" w:rsidR="00294B6C" w:rsidRDefault="00294B6C" w:rsidP="00F64313">
            <w:pPr>
              <w:pStyle w:val="Tabledescriptext"/>
            </w:pPr>
          </w:p>
        </w:tc>
      </w:tr>
    </w:tbl>
    <w:p w14:paraId="03C00D90" w14:textId="77777777" w:rsidR="00B85304" w:rsidRDefault="00B85304" w:rsidP="00F40A7E">
      <w:pPr>
        <w:keepNext/>
        <w:spacing w:before="240" w:after="120"/>
        <w:outlineLvl w:val="1"/>
        <w:rPr>
          <w:rFonts w:ascii="Arial" w:hAnsi="Arial"/>
          <w:b/>
          <w:snapToGrid w:val="0"/>
          <w:sz w:val="32"/>
          <w:lang w:eastAsia="en-US"/>
        </w:rPr>
      </w:pPr>
      <w:bookmarkStart w:id="464" w:name="_Toc113785632"/>
      <w:bookmarkStart w:id="465" w:name="_Toc113785849"/>
      <w:bookmarkStart w:id="466" w:name="_Toc116875118"/>
      <w:bookmarkStart w:id="467" w:name="_Toc128472427"/>
    </w:p>
    <w:p w14:paraId="79D50F05" w14:textId="77777777" w:rsidR="00B62E8C" w:rsidRDefault="00B62E8C" w:rsidP="00D6740F">
      <w:pPr>
        <w:pStyle w:val="Style1"/>
        <w:ind w:left="0"/>
      </w:pPr>
    </w:p>
    <w:p w14:paraId="7DAE3E7B" w14:textId="77777777" w:rsidR="00D6740F" w:rsidRDefault="00D6740F" w:rsidP="00B62E8C">
      <w:pPr>
        <w:pStyle w:val="Style1"/>
      </w:pPr>
    </w:p>
    <w:p w14:paraId="209FE4B4" w14:textId="77777777" w:rsidR="00D6740F" w:rsidRPr="00D6740F" w:rsidRDefault="00D6740F" w:rsidP="00D6740F"/>
    <w:p w14:paraId="31159626" w14:textId="77777777" w:rsidR="00D6740F" w:rsidRDefault="00D6740F" w:rsidP="00D6740F"/>
    <w:p w14:paraId="242DF198" w14:textId="77777777" w:rsidR="00B62E8C" w:rsidRPr="00D6740F" w:rsidRDefault="00D6740F" w:rsidP="00D6740F">
      <w:pPr>
        <w:tabs>
          <w:tab w:val="left" w:pos="3225"/>
        </w:tabs>
      </w:pPr>
      <w:r>
        <w:tab/>
      </w:r>
    </w:p>
    <w:p w14:paraId="119A1A21" w14:textId="77777777" w:rsidR="00B62E8C" w:rsidRPr="001729C1" w:rsidRDefault="00B62E8C" w:rsidP="00FC5EC4">
      <w:pPr>
        <w:pStyle w:val="H2Headings"/>
      </w:pPr>
      <w:bookmarkStart w:id="468" w:name="_Toc222218817"/>
      <w:bookmarkStart w:id="469" w:name="_Hlk527378655"/>
      <w:r w:rsidRPr="001729C1">
        <w:lastRenderedPageBreak/>
        <w:t>Parchment issue date</w:t>
      </w:r>
      <w:bookmarkEnd w:id="468"/>
    </w:p>
    <w:p w14:paraId="5FE92985" w14:textId="77777777" w:rsidR="00B62E8C" w:rsidRPr="00B0377F" w:rsidRDefault="00B62E8C" w:rsidP="00B62E8C">
      <w:pPr>
        <w:keepNext/>
        <w:pBdr>
          <w:top w:val="single" w:sz="12" w:space="3" w:color="auto"/>
        </w:pBdr>
        <w:spacing w:before="200" w:after="80"/>
        <w:outlineLvl w:val="2"/>
        <w:rPr>
          <w:rFonts w:ascii="Arial" w:hAnsi="Arial"/>
          <w:b/>
          <w:snapToGrid w:val="0"/>
          <w:sz w:val="22"/>
        </w:rPr>
      </w:pPr>
      <w:r w:rsidRPr="00B0377F">
        <w:rPr>
          <w:rFonts w:ascii="Arial" w:hAnsi="Arial"/>
          <w:b/>
          <w:snapToGrid w:val="0"/>
          <w:sz w:val="22"/>
        </w:rPr>
        <w:t>Definitional attributes</w:t>
      </w:r>
    </w:p>
    <w:p w14:paraId="27F65CA5" w14:textId="77777777" w:rsidR="00EE3E23" w:rsidRPr="00B0377F" w:rsidRDefault="00EE3E23" w:rsidP="00EE3E23">
      <w:pPr>
        <w:keepNext/>
        <w:tabs>
          <w:tab w:val="right" w:leader="dot" w:pos="9061"/>
        </w:tabs>
        <w:spacing w:before="120" w:after="40"/>
        <w:outlineLvl w:val="3"/>
        <w:rPr>
          <w:rFonts w:ascii="Arial Bold" w:hAnsi="Arial Bold"/>
          <w:b/>
          <w:caps/>
          <w:sz w:val="20"/>
        </w:rPr>
      </w:pPr>
      <w:r w:rsidRPr="00B0377F">
        <w:rPr>
          <w:rFonts w:ascii="Arial Bold" w:hAnsi="Arial Bold"/>
          <w:b/>
          <w:caps/>
          <w:sz w:val="20"/>
        </w:rPr>
        <w:t>Definition</w:t>
      </w:r>
    </w:p>
    <w:p w14:paraId="314CF870" w14:textId="77777777" w:rsidR="00EE3E23" w:rsidRPr="00A650B0" w:rsidRDefault="00EE3E23" w:rsidP="00EE3E23">
      <w:pPr>
        <w:pStyle w:val="Bodytext"/>
      </w:pPr>
      <w:r w:rsidRPr="00A650B0">
        <w:rPr>
          <w:i/>
        </w:rPr>
        <w:t xml:space="preserve">Parchment issue date </w:t>
      </w:r>
      <w:r w:rsidRPr="00A650B0">
        <w:t xml:space="preserve">contains the date a certificate is issued </w:t>
      </w:r>
      <w:bookmarkStart w:id="470" w:name="_Hlk527615480"/>
      <w:r w:rsidRPr="00A650B0">
        <w:t>to a student on completion of a qualification or course</w:t>
      </w:r>
      <w:bookmarkEnd w:id="470"/>
      <w:r w:rsidRPr="00A650B0">
        <w:t>.</w:t>
      </w:r>
    </w:p>
    <w:p w14:paraId="70E3BA00" w14:textId="77777777" w:rsidR="00EE3E23" w:rsidRPr="00A650B0" w:rsidRDefault="00EE3E23" w:rsidP="00EE3E23">
      <w:pPr>
        <w:keepNext/>
        <w:tabs>
          <w:tab w:val="right" w:leader="dot" w:pos="9061"/>
        </w:tabs>
        <w:spacing w:before="120" w:after="40"/>
        <w:outlineLvl w:val="3"/>
        <w:rPr>
          <w:rFonts w:ascii="Arial Bold" w:hAnsi="Arial Bold"/>
          <w:b/>
          <w:caps/>
          <w:sz w:val="20"/>
        </w:rPr>
      </w:pPr>
      <w:r w:rsidRPr="00A650B0">
        <w:rPr>
          <w:rFonts w:ascii="Arial Bold" w:hAnsi="Arial Bold"/>
          <w:b/>
          <w:caps/>
          <w:sz w:val="20"/>
        </w:rPr>
        <w:t>Context</w:t>
      </w:r>
    </w:p>
    <w:p w14:paraId="6B637F9E" w14:textId="77777777" w:rsidR="00EE3E23" w:rsidRPr="00A650B0" w:rsidRDefault="00EE3E23" w:rsidP="00EE3E23">
      <w:pPr>
        <w:pStyle w:val="Bodytext"/>
      </w:pPr>
      <w:r w:rsidRPr="00A650B0">
        <w:rPr>
          <w:i/>
        </w:rPr>
        <w:t xml:space="preserve">Parchment issue date </w:t>
      </w:r>
      <w:r w:rsidRPr="00A650B0">
        <w:t>is used to provide statistics on the length of study and how many students are completing the programs they enrol in. This data element is used for statistical or payment purposes only.</w:t>
      </w:r>
    </w:p>
    <w:p w14:paraId="6323C6B5" w14:textId="77777777" w:rsidR="00EE3E23" w:rsidRPr="00A650B0" w:rsidRDefault="00EE3E23" w:rsidP="00EE3E23">
      <w:pPr>
        <w:keepNext/>
        <w:pBdr>
          <w:top w:val="single" w:sz="12" w:space="3" w:color="auto"/>
        </w:pBdr>
        <w:spacing w:before="200" w:after="80"/>
        <w:outlineLvl w:val="2"/>
        <w:rPr>
          <w:rFonts w:ascii="Arial" w:hAnsi="Arial"/>
          <w:b/>
          <w:snapToGrid w:val="0"/>
          <w:sz w:val="22"/>
        </w:rPr>
      </w:pPr>
      <w:r w:rsidRPr="00A650B0">
        <w:rPr>
          <w:rFonts w:ascii="Arial" w:hAnsi="Arial"/>
          <w:b/>
          <w:snapToGrid w:val="0"/>
          <w:sz w:val="22"/>
        </w:rPr>
        <w:t>Relational attributes</w:t>
      </w:r>
    </w:p>
    <w:p w14:paraId="6E8B06C3" w14:textId="77777777" w:rsidR="00EE3E23" w:rsidRPr="00A650B0" w:rsidRDefault="00EE3E23" w:rsidP="00EE3E23">
      <w:pPr>
        <w:keepNext/>
        <w:tabs>
          <w:tab w:val="right" w:leader="dot" w:pos="9061"/>
        </w:tabs>
        <w:spacing w:before="120" w:after="40"/>
        <w:outlineLvl w:val="3"/>
        <w:rPr>
          <w:rFonts w:ascii="Arial Bold" w:hAnsi="Arial Bold"/>
          <w:b/>
          <w:caps/>
          <w:sz w:val="20"/>
        </w:rPr>
      </w:pPr>
      <w:r w:rsidRPr="00A650B0">
        <w:rPr>
          <w:rFonts w:ascii="Arial Bold" w:hAnsi="Arial Bold"/>
          <w:b/>
          <w:caps/>
          <w:sz w:val="20"/>
        </w:rPr>
        <w:t>Rules</w:t>
      </w:r>
    </w:p>
    <w:p w14:paraId="668F4E17" w14:textId="77777777" w:rsidR="00EE3E23" w:rsidRPr="00A650B0" w:rsidRDefault="00EE3E23" w:rsidP="00EE3E23">
      <w:pPr>
        <w:pStyle w:val="Bodytext"/>
      </w:pPr>
      <w:r w:rsidRPr="00A650B0">
        <w:rPr>
          <w:i/>
        </w:rPr>
        <w:t>Parchment issue date</w:t>
      </w:r>
      <w:r w:rsidRPr="00A650B0">
        <w:t xml:space="preserve"> should be a valid date.</w:t>
      </w:r>
    </w:p>
    <w:p w14:paraId="22B3ADE3" w14:textId="77777777" w:rsidR="00EE3E23" w:rsidRPr="00A650B0" w:rsidRDefault="00EE3E23" w:rsidP="00EE3E23">
      <w:pPr>
        <w:keepNext/>
        <w:tabs>
          <w:tab w:val="right" w:leader="dot" w:pos="9061"/>
        </w:tabs>
        <w:spacing w:before="120" w:after="40"/>
        <w:outlineLvl w:val="3"/>
        <w:rPr>
          <w:rFonts w:ascii="Arial Bold" w:hAnsi="Arial Bold"/>
          <w:b/>
          <w:caps/>
          <w:sz w:val="20"/>
        </w:rPr>
      </w:pPr>
      <w:r w:rsidRPr="00A650B0">
        <w:rPr>
          <w:rFonts w:ascii="Arial Bold" w:hAnsi="Arial Bold"/>
          <w:b/>
          <w:caps/>
          <w:sz w:val="20"/>
        </w:rPr>
        <w:t>Guidelines for use</w:t>
      </w:r>
    </w:p>
    <w:p w14:paraId="622295A9" w14:textId="77777777" w:rsidR="00EE3E23" w:rsidRPr="00A650B0" w:rsidRDefault="00EE3E23" w:rsidP="00EE3E23">
      <w:pPr>
        <w:pStyle w:val="Bodytext"/>
      </w:pPr>
      <w:r w:rsidRPr="00A650B0">
        <w:rPr>
          <w:i/>
        </w:rPr>
        <w:t>Parchment issue date</w:t>
      </w:r>
      <w:r w:rsidRPr="00A650B0">
        <w:t xml:space="preserve"> should be the date the parchment was created, not the application date or graduation date.</w:t>
      </w:r>
    </w:p>
    <w:p w14:paraId="63D45713" w14:textId="77777777" w:rsidR="00EE3E23" w:rsidRPr="00A650B0" w:rsidRDefault="00EE3E23" w:rsidP="00EE3E23">
      <w:pPr>
        <w:pStyle w:val="Bodytext"/>
      </w:pPr>
      <w:r w:rsidRPr="00A650B0">
        <w:rPr>
          <w:i/>
        </w:rPr>
        <w:t>Parchment issue date</w:t>
      </w:r>
      <w:r w:rsidRPr="00A650B0">
        <w:t xml:space="preserve"> is collected by some state or territory governments, it is not a national requirement for the VET Provider Collection</w:t>
      </w:r>
    </w:p>
    <w:p w14:paraId="641D5635" w14:textId="77777777" w:rsidR="00EE3E23" w:rsidRPr="00A650B0" w:rsidRDefault="00EE3E23" w:rsidP="00EE3E23">
      <w:pPr>
        <w:keepNext/>
        <w:tabs>
          <w:tab w:val="right" w:leader="dot" w:pos="9061"/>
        </w:tabs>
        <w:spacing w:before="120" w:after="40"/>
        <w:outlineLvl w:val="3"/>
        <w:rPr>
          <w:rFonts w:ascii="Arial Bold" w:hAnsi="Arial Bold"/>
          <w:b/>
          <w:caps/>
          <w:sz w:val="20"/>
        </w:rPr>
      </w:pPr>
      <w:r w:rsidRPr="00A650B0">
        <w:rPr>
          <w:rFonts w:ascii="Arial Bold" w:hAnsi="Arial Bold"/>
          <w:b/>
          <w:caps/>
          <w:sz w:val="20"/>
        </w:rPr>
        <w:t>Related data</w:t>
      </w:r>
    </w:p>
    <w:p w14:paraId="54811515" w14:textId="39453ED1" w:rsidR="00EE3E23" w:rsidRPr="00835650" w:rsidRDefault="00EE3E23" w:rsidP="00EE3E23">
      <w:pPr>
        <w:pStyle w:val="Bodytext"/>
      </w:pPr>
      <w:r w:rsidRPr="00A650B0">
        <w:rPr>
          <w:i/>
        </w:rPr>
        <w:t xml:space="preserve"> </w:t>
      </w:r>
      <w:r w:rsidR="00835650">
        <w:t>Not applicable</w:t>
      </w:r>
    </w:p>
    <w:p w14:paraId="77129AB2" w14:textId="77777777" w:rsidR="00EE3E23" w:rsidRPr="00A650B0" w:rsidRDefault="00EE3E23" w:rsidP="00EE3E23">
      <w:pPr>
        <w:keepNext/>
        <w:tabs>
          <w:tab w:val="right" w:leader="dot" w:pos="9061"/>
        </w:tabs>
        <w:spacing w:before="120" w:after="40"/>
        <w:outlineLvl w:val="3"/>
        <w:rPr>
          <w:rFonts w:ascii="Arial Bold" w:hAnsi="Arial Bold"/>
          <w:b/>
          <w:caps/>
          <w:sz w:val="20"/>
        </w:rPr>
      </w:pPr>
      <w:r w:rsidRPr="00A650B0">
        <w:rPr>
          <w:rFonts w:ascii="Arial Bold" w:hAnsi="Arial Bold"/>
          <w:b/>
          <w:caps/>
          <w:sz w:val="20"/>
        </w:rPr>
        <w:t>Type of relationship</w:t>
      </w:r>
    </w:p>
    <w:p w14:paraId="1FC5973A" w14:textId="7452EED7" w:rsidR="00EE3E23" w:rsidRPr="00A650B0" w:rsidRDefault="00835650" w:rsidP="00EE3E23">
      <w:pPr>
        <w:pStyle w:val="Bodytext"/>
      </w:pPr>
      <w:r>
        <w:t>Not applicable</w:t>
      </w:r>
    </w:p>
    <w:p w14:paraId="7A474995" w14:textId="77777777" w:rsidR="00EE3E23" w:rsidRPr="00A650B0" w:rsidRDefault="00EE3E23" w:rsidP="00EE3E23">
      <w:pPr>
        <w:keepNext/>
        <w:tabs>
          <w:tab w:val="right" w:leader="dot" w:pos="9061"/>
        </w:tabs>
        <w:spacing w:before="120" w:after="40"/>
        <w:outlineLvl w:val="3"/>
        <w:rPr>
          <w:rFonts w:ascii="Arial Bold" w:hAnsi="Arial Bold"/>
          <w:b/>
          <w:caps/>
          <w:sz w:val="20"/>
        </w:rPr>
      </w:pPr>
      <w:r w:rsidRPr="00A650B0">
        <w:rPr>
          <w:rFonts w:ascii="Arial Bold" w:hAnsi="Arial Bold"/>
          <w:b/>
          <w:caps/>
          <w:sz w:val="20"/>
        </w:rP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6520"/>
      </w:tblGrid>
      <w:tr w:rsidR="00EE3E23" w:rsidRPr="00A650B0" w14:paraId="0D8CD482" w14:textId="77777777" w:rsidTr="00785C13">
        <w:tc>
          <w:tcPr>
            <w:tcW w:w="1984" w:type="dxa"/>
          </w:tcPr>
          <w:p w14:paraId="1BDEDE34" w14:textId="77777777" w:rsidR="00EE3E23" w:rsidRPr="00A650B0" w:rsidRDefault="00EE3E23" w:rsidP="00785C13">
            <w:pPr>
              <w:keepNext/>
              <w:spacing w:before="60" w:after="60"/>
              <w:rPr>
                <w:rFonts w:ascii="Arial Bold" w:hAnsi="Arial Bold"/>
                <w:b/>
                <w:bCs/>
                <w:caps/>
                <w:snapToGrid w:val="0"/>
                <w:sz w:val="18"/>
              </w:rPr>
            </w:pPr>
            <w:r w:rsidRPr="00A650B0">
              <w:rPr>
                <w:rFonts w:ascii="Arial Bold" w:hAnsi="Arial Bold"/>
                <w:b/>
                <w:bCs/>
                <w:caps/>
                <w:snapToGrid w:val="0"/>
                <w:sz w:val="18"/>
              </w:rPr>
              <w:t>Value</w:t>
            </w:r>
          </w:p>
        </w:tc>
        <w:tc>
          <w:tcPr>
            <w:tcW w:w="6520" w:type="dxa"/>
          </w:tcPr>
          <w:p w14:paraId="4FFF3B25" w14:textId="0B062028" w:rsidR="00EE3E23" w:rsidRPr="00A650B0" w:rsidRDefault="00EE3E23" w:rsidP="00785C13">
            <w:pPr>
              <w:pStyle w:val="Tableheading"/>
              <w:jc w:val="left"/>
              <w:rPr>
                <w:b w:val="0"/>
                <w:bCs/>
                <w:caps w:val="0"/>
              </w:rPr>
            </w:pPr>
            <w:r w:rsidRPr="00A650B0">
              <w:rPr>
                <w:bCs/>
              </w:rPr>
              <w:t xml:space="preserve">Description – </w:t>
            </w:r>
            <w:r w:rsidRPr="00A650B0">
              <w:rPr>
                <w:bCs/>
              </w:rPr>
              <w:fldChar w:fldCharType="begin"/>
            </w:r>
            <w:r w:rsidRPr="00A650B0">
              <w:rPr>
                <w:bCs/>
              </w:rPr>
              <w:instrText xml:space="preserve"> STYLEREF  H2_Headings  \* MERGEFORMAT </w:instrText>
            </w:r>
            <w:r w:rsidRPr="00A650B0">
              <w:rPr>
                <w:bCs/>
              </w:rPr>
              <w:fldChar w:fldCharType="separate"/>
            </w:r>
            <w:r w:rsidR="00153EBD">
              <w:rPr>
                <w:bCs/>
                <w:noProof/>
              </w:rPr>
              <w:t>Parchment issue date</w:t>
            </w:r>
            <w:r w:rsidRPr="00A650B0">
              <w:rPr>
                <w:bCs/>
              </w:rPr>
              <w:fldChar w:fldCharType="end"/>
            </w:r>
          </w:p>
        </w:tc>
      </w:tr>
      <w:tr w:rsidR="00EE3E23" w:rsidRPr="00A650B0" w14:paraId="0102919E" w14:textId="77777777" w:rsidTr="00785C13">
        <w:tc>
          <w:tcPr>
            <w:tcW w:w="1984" w:type="dxa"/>
          </w:tcPr>
          <w:p w14:paraId="6EC13F70" w14:textId="77777777" w:rsidR="00EE3E23" w:rsidRPr="00A650B0" w:rsidRDefault="00EE3E23" w:rsidP="00785C13">
            <w:pPr>
              <w:spacing w:before="40"/>
              <w:rPr>
                <w:rFonts w:ascii="Arial" w:hAnsi="Arial"/>
                <w:snapToGrid w:val="0"/>
                <w:sz w:val="18"/>
              </w:rPr>
            </w:pPr>
            <w:r w:rsidRPr="00A650B0">
              <w:rPr>
                <w:rFonts w:ascii="Arial" w:hAnsi="Arial"/>
                <w:snapToGrid w:val="0"/>
                <w:sz w:val="18"/>
              </w:rPr>
              <w:t>DDMMYYYY</w:t>
            </w:r>
          </w:p>
        </w:tc>
        <w:tc>
          <w:tcPr>
            <w:tcW w:w="6520" w:type="dxa"/>
          </w:tcPr>
          <w:p w14:paraId="06AB9F15" w14:textId="77777777" w:rsidR="00EE3E23" w:rsidRPr="00A650B0" w:rsidRDefault="00EE3E23" w:rsidP="00785C13">
            <w:pPr>
              <w:spacing w:before="40"/>
              <w:rPr>
                <w:rFonts w:ascii="Arial" w:hAnsi="Arial"/>
                <w:snapToGrid w:val="0"/>
                <w:sz w:val="18"/>
              </w:rPr>
            </w:pPr>
            <w:r w:rsidRPr="00A650B0">
              <w:rPr>
                <w:rFonts w:ascii="Arial" w:hAnsi="Arial"/>
                <w:snapToGrid w:val="0"/>
                <w:sz w:val="18"/>
              </w:rPr>
              <w:t>Valid date</w:t>
            </w:r>
          </w:p>
        </w:tc>
      </w:tr>
    </w:tbl>
    <w:p w14:paraId="5A991B96" w14:textId="77777777" w:rsidR="00EE3E23" w:rsidRPr="00A650B0" w:rsidRDefault="00EE3E23" w:rsidP="00EE3E23">
      <w:pPr>
        <w:keepNext/>
        <w:tabs>
          <w:tab w:val="right" w:leader="dot" w:pos="9061"/>
        </w:tabs>
        <w:spacing w:before="120" w:after="40"/>
        <w:outlineLvl w:val="3"/>
        <w:rPr>
          <w:rFonts w:ascii="Arial Bold" w:hAnsi="Arial Bold"/>
          <w:b/>
          <w:caps/>
          <w:sz w:val="20"/>
        </w:rPr>
      </w:pPr>
      <w:r w:rsidRPr="00A650B0">
        <w:rPr>
          <w:rFonts w:ascii="Arial Bold" w:hAnsi="Arial Bold"/>
          <w:b/>
          <w:caps/>
          <w:sz w:val="20"/>
        </w:rPr>
        <w:t>Question</w:t>
      </w:r>
    </w:p>
    <w:p w14:paraId="3EC42462" w14:textId="77777777" w:rsidR="00EE3E23" w:rsidRPr="00A650B0" w:rsidRDefault="00EE3E23" w:rsidP="00EE3E23">
      <w:pPr>
        <w:tabs>
          <w:tab w:val="left" w:pos="2977"/>
        </w:tabs>
        <w:spacing w:after="140"/>
        <w:ind w:left="567"/>
        <w:rPr>
          <w:rFonts w:ascii="Trebuchet MS" w:hAnsi="Trebuchet MS"/>
          <w:snapToGrid w:val="0"/>
          <w:sz w:val="19"/>
        </w:rPr>
      </w:pPr>
      <w:r w:rsidRPr="00A650B0">
        <w:rPr>
          <w:rFonts w:ascii="Trebuchet MS" w:hAnsi="Trebuchet MS"/>
          <w:snapToGrid w:val="0"/>
          <w:sz w:val="19"/>
        </w:rPr>
        <w:t>Not applicable</w:t>
      </w:r>
    </w:p>
    <w:p w14:paraId="05B48F35" w14:textId="77777777" w:rsidR="00EE3E23" w:rsidRPr="00A650B0" w:rsidRDefault="00EE3E23" w:rsidP="00EE3E23">
      <w:pPr>
        <w:keepNext/>
        <w:pBdr>
          <w:top w:val="single" w:sz="12" w:space="3" w:color="auto"/>
        </w:pBdr>
        <w:spacing w:before="200" w:after="80"/>
        <w:outlineLvl w:val="2"/>
        <w:rPr>
          <w:rFonts w:ascii="Arial" w:hAnsi="Arial"/>
          <w:b/>
          <w:snapToGrid w:val="0"/>
          <w:sz w:val="22"/>
        </w:rPr>
      </w:pPr>
      <w:r w:rsidRPr="00A650B0">
        <w:rPr>
          <w:rFonts w:ascii="Arial" w:hAnsi="Arial"/>
          <w:b/>
          <w:snapToGrid w:val="0"/>
          <w:sz w:val="22"/>
        </w:rPr>
        <w:t>Format attributes</w:t>
      </w:r>
    </w:p>
    <w:p w14:paraId="7AE6A24B" w14:textId="77777777" w:rsidR="00EE3E23" w:rsidRPr="00A650B0" w:rsidRDefault="00EE3E23" w:rsidP="00EE3E23">
      <w:pPr>
        <w:tabs>
          <w:tab w:val="left" w:pos="2977"/>
        </w:tabs>
        <w:spacing w:after="140"/>
        <w:ind w:left="567"/>
        <w:rPr>
          <w:rFonts w:ascii="Trebuchet MS" w:hAnsi="Trebuchet MS"/>
          <w:snapToGrid w:val="0"/>
          <w:sz w:val="19"/>
        </w:rPr>
      </w:pPr>
      <w:r w:rsidRPr="00A650B0">
        <w:rPr>
          <w:rFonts w:ascii="Trebuchet MS" w:hAnsi="Trebuchet MS"/>
          <w:snapToGrid w:val="0"/>
          <w:sz w:val="19"/>
        </w:rPr>
        <w:t>Length:</w:t>
      </w:r>
      <w:r w:rsidRPr="00A650B0">
        <w:rPr>
          <w:rFonts w:ascii="Trebuchet MS" w:hAnsi="Trebuchet MS"/>
          <w:snapToGrid w:val="0"/>
          <w:sz w:val="19"/>
        </w:rPr>
        <w:tab/>
      </w:r>
      <w:r w:rsidRPr="00A650B0">
        <w:rPr>
          <w:rFonts w:ascii="Trebuchet MS" w:hAnsi="Trebuchet MS"/>
          <w:snapToGrid w:val="0"/>
          <w:sz w:val="19"/>
        </w:rPr>
        <w:tab/>
        <w:t>8</w:t>
      </w:r>
    </w:p>
    <w:p w14:paraId="7CED005E" w14:textId="77777777" w:rsidR="00EE3E23" w:rsidRPr="00A650B0" w:rsidRDefault="00EE3E23" w:rsidP="00EE3E23">
      <w:pPr>
        <w:tabs>
          <w:tab w:val="left" w:pos="2977"/>
        </w:tabs>
        <w:spacing w:after="140"/>
        <w:ind w:left="567"/>
        <w:rPr>
          <w:rFonts w:ascii="Trebuchet MS" w:hAnsi="Trebuchet MS"/>
          <w:snapToGrid w:val="0"/>
          <w:sz w:val="19"/>
        </w:rPr>
      </w:pPr>
      <w:r w:rsidRPr="00A650B0">
        <w:rPr>
          <w:rFonts w:ascii="Trebuchet MS" w:hAnsi="Trebuchet MS"/>
          <w:snapToGrid w:val="0"/>
          <w:sz w:val="19"/>
        </w:rPr>
        <w:t>Type:</w:t>
      </w:r>
      <w:r w:rsidRPr="00A650B0">
        <w:rPr>
          <w:rFonts w:ascii="Trebuchet MS" w:hAnsi="Trebuchet MS"/>
          <w:snapToGrid w:val="0"/>
          <w:sz w:val="19"/>
        </w:rPr>
        <w:tab/>
      </w:r>
      <w:r w:rsidRPr="00A650B0">
        <w:rPr>
          <w:rFonts w:ascii="Trebuchet MS" w:hAnsi="Trebuchet MS"/>
          <w:snapToGrid w:val="0"/>
          <w:sz w:val="19"/>
        </w:rPr>
        <w:tab/>
        <w:t>date</w:t>
      </w:r>
    </w:p>
    <w:p w14:paraId="2B34105C" w14:textId="77777777" w:rsidR="00EE3E23" w:rsidRPr="00A650B0" w:rsidRDefault="00EE3E23" w:rsidP="00EE3E23">
      <w:pPr>
        <w:tabs>
          <w:tab w:val="left" w:pos="2977"/>
        </w:tabs>
        <w:spacing w:after="140"/>
        <w:ind w:left="567"/>
        <w:rPr>
          <w:rFonts w:ascii="Trebuchet MS" w:hAnsi="Trebuchet MS"/>
          <w:snapToGrid w:val="0"/>
          <w:sz w:val="19"/>
        </w:rPr>
      </w:pPr>
      <w:r w:rsidRPr="00A650B0">
        <w:rPr>
          <w:rFonts w:ascii="Trebuchet MS" w:hAnsi="Trebuchet MS"/>
          <w:snapToGrid w:val="0"/>
          <w:sz w:val="19"/>
        </w:rPr>
        <w:t>Justification:</w:t>
      </w:r>
      <w:r w:rsidRPr="00A650B0">
        <w:rPr>
          <w:rFonts w:ascii="Trebuchet MS" w:hAnsi="Trebuchet MS"/>
          <w:snapToGrid w:val="0"/>
          <w:sz w:val="19"/>
        </w:rPr>
        <w:tab/>
      </w:r>
      <w:r w:rsidRPr="00A650B0">
        <w:rPr>
          <w:rFonts w:ascii="Trebuchet MS" w:hAnsi="Trebuchet MS"/>
          <w:snapToGrid w:val="0"/>
          <w:sz w:val="19"/>
        </w:rPr>
        <w:tab/>
        <w:t>none</w:t>
      </w:r>
    </w:p>
    <w:p w14:paraId="076456CB" w14:textId="77777777" w:rsidR="00EE3E23" w:rsidRPr="00A650B0" w:rsidRDefault="00EE3E23" w:rsidP="00EE3E23">
      <w:pPr>
        <w:tabs>
          <w:tab w:val="left" w:pos="2977"/>
        </w:tabs>
        <w:spacing w:after="140"/>
        <w:ind w:left="567"/>
        <w:rPr>
          <w:rFonts w:ascii="Trebuchet MS" w:hAnsi="Trebuchet MS"/>
          <w:snapToGrid w:val="0"/>
          <w:sz w:val="19"/>
        </w:rPr>
      </w:pPr>
      <w:r w:rsidRPr="00A650B0">
        <w:rPr>
          <w:rFonts w:ascii="Trebuchet MS" w:hAnsi="Trebuchet MS"/>
          <w:snapToGrid w:val="0"/>
          <w:sz w:val="19"/>
        </w:rPr>
        <w:t>Fill character:</w:t>
      </w:r>
      <w:r w:rsidRPr="00A650B0">
        <w:rPr>
          <w:rFonts w:ascii="Trebuchet MS" w:hAnsi="Trebuchet MS"/>
          <w:snapToGrid w:val="0"/>
          <w:sz w:val="19"/>
        </w:rPr>
        <w:tab/>
      </w:r>
      <w:r w:rsidRPr="00A650B0">
        <w:rPr>
          <w:rFonts w:ascii="Trebuchet MS" w:hAnsi="Trebuchet MS"/>
          <w:snapToGrid w:val="0"/>
          <w:sz w:val="19"/>
        </w:rPr>
        <w:tab/>
        <w:t>space</w:t>
      </w:r>
    </w:p>
    <w:p w14:paraId="2F625428" w14:textId="77777777" w:rsidR="00EE3E23" w:rsidRPr="00A650B0" w:rsidRDefault="00EE3E23" w:rsidP="00EE3E23">
      <w:pPr>
        <w:tabs>
          <w:tab w:val="left" w:pos="2977"/>
        </w:tabs>
        <w:spacing w:after="140"/>
        <w:ind w:left="567"/>
        <w:rPr>
          <w:rFonts w:ascii="Trebuchet MS" w:hAnsi="Trebuchet MS"/>
          <w:snapToGrid w:val="0"/>
          <w:sz w:val="19"/>
        </w:rPr>
      </w:pPr>
      <w:r w:rsidRPr="00A650B0">
        <w:rPr>
          <w:rFonts w:ascii="Trebuchet MS" w:hAnsi="Trebuchet MS"/>
          <w:snapToGrid w:val="0"/>
          <w:sz w:val="19"/>
        </w:rPr>
        <w:t>Permitted data element values:</w:t>
      </w:r>
      <w:r w:rsidRPr="00A650B0">
        <w:rPr>
          <w:rFonts w:ascii="Trebuchet MS" w:hAnsi="Trebuchet MS"/>
          <w:snapToGrid w:val="0"/>
          <w:sz w:val="19"/>
        </w:rPr>
        <w:tab/>
        <w:t>not applicable</w:t>
      </w:r>
    </w:p>
    <w:p w14:paraId="6A435506" w14:textId="77777777" w:rsidR="00EE3E23" w:rsidRPr="00A650B0" w:rsidRDefault="00EE3E23" w:rsidP="00EE3E23">
      <w:pPr>
        <w:keepNext/>
        <w:pBdr>
          <w:top w:val="single" w:sz="12" w:space="3" w:color="auto"/>
        </w:pBdr>
        <w:spacing w:before="200" w:after="80"/>
        <w:outlineLvl w:val="2"/>
        <w:rPr>
          <w:rFonts w:ascii="Arial" w:hAnsi="Arial"/>
          <w:b/>
          <w:snapToGrid w:val="0"/>
          <w:sz w:val="22"/>
        </w:rPr>
      </w:pPr>
      <w:r w:rsidRPr="00A650B0">
        <w:rPr>
          <w:rFonts w:ascii="Arial" w:hAnsi="Arial"/>
          <w:b/>
          <w:snapToGrid w:val="0"/>
          <w:sz w:val="22"/>
        </w:rPr>
        <w:t>Administrative attributes</w:t>
      </w:r>
    </w:p>
    <w:p w14:paraId="3421C6DC" w14:textId="77777777" w:rsidR="00EE3E23" w:rsidRPr="00A650B0" w:rsidRDefault="00EE3E23" w:rsidP="00EE3E23">
      <w:pPr>
        <w:keepNext/>
        <w:tabs>
          <w:tab w:val="right" w:leader="dot" w:pos="9061"/>
        </w:tabs>
        <w:spacing w:before="120" w:after="40"/>
        <w:outlineLvl w:val="3"/>
        <w:rPr>
          <w:rFonts w:ascii="Arial Bold" w:hAnsi="Arial Bold"/>
          <w:b/>
          <w:caps/>
          <w:sz w:val="20"/>
        </w:rPr>
      </w:pPr>
      <w:r w:rsidRPr="00A650B0">
        <w:rPr>
          <w:rFonts w:ascii="Arial Bold" w:hAnsi="Arial Bold"/>
          <w:b/>
          <w:caps/>
          <w:sz w:val="20"/>
        </w:rPr>
        <w:t>History</w:t>
      </w: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EE3E23" w:rsidRPr="00A650B0" w14:paraId="5CBE8D95" w14:textId="77777777" w:rsidTr="00785C13">
        <w:tc>
          <w:tcPr>
            <w:tcW w:w="9288" w:type="dxa"/>
            <w:gridSpan w:val="2"/>
          </w:tcPr>
          <w:p w14:paraId="0ED6AD2F" w14:textId="77777777" w:rsidR="00EE3E23" w:rsidRPr="00A650B0" w:rsidRDefault="00EE3E23" w:rsidP="00785C13">
            <w:pPr>
              <w:keepNext/>
              <w:spacing w:before="60" w:after="60"/>
              <w:ind w:right="72"/>
              <w:jc w:val="center"/>
              <w:rPr>
                <w:rFonts w:ascii="Arial Bold" w:hAnsi="Arial Bold"/>
                <w:b/>
                <w:caps/>
                <w:snapToGrid w:val="0"/>
                <w:sz w:val="18"/>
              </w:rPr>
            </w:pPr>
            <w:r w:rsidRPr="00A650B0">
              <w:rPr>
                <w:rFonts w:ascii="Arial Bold" w:hAnsi="Arial Bold"/>
                <w:b/>
                <w:caps/>
                <w:snapToGrid w:val="0"/>
                <w:sz w:val="18"/>
              </w:rPr>
              <w:t>Data element definitions</w:t>
            </w:r>
          </w:p>
        </w:tc>
      </w:tr>
      <w:tr w:rsidR="00EE3E23" w:rsidRPr="00A650B0" w14:paraId="0577DFBD" w14:textId="77777777" w:rsidTr="00785C13">
        <w:tc>
          <w:tcPr>
            <w:tcW w:w="1728" w:type="dxa"/>
          </w:tcPr>
          <w:p w14:paraId="154A7F19" w14:textId="77777777" w:rsidR="00EE3E23" w:rsidRPr="00A650B0" w:rsidRDefault="00EE3E23" w:rsidP="00785C13">
            <w:pPr>
              <w:spacing w:before="40"/>
              <w:rPr>
                <w:rFonts w:ascii="Arial" w:hAnsi="Arial"/>
                <w:snapToGrid w:val="0"/>
                <w:sz w:val="18"/>
              </w:rPr>
            </w:pPr>
            <w:r w:rsidRPr="00A650B0">
              <w:rPr>
                <w:rFonts w:ascii="Arial" w:hAnsi="Arial"/>
                <w:snapToGrid w:val="0"/>
                <w:sz w:val="18"/>
              </w:rPr>
              <w:t>Edition 2.3</w:t>
            </w:r>
          </w:p>
        </w:tc>
        <w:tc>
          <w:tcPr>
            <w:tcW w:w="7560" w:type="dxa"/>
          </w:tcPr>
          <w:p w14:paraId="65FAA01F" w14:textId="77777777" w:rsidR="00EE3E23" w:rsidRPr="00A650B0" w:rsidRDefault="00EE3E23" w:rsidP="00785C13">
            <w:pPr>
              <w:spacing w:before="40"/>
              <w:rPr>
                <w:rFonts w:ascii="Arial" w:hAnsi="Arial"/>
                <w:b/>
                <w:snapToGrid w:val="0"/>
                <w:sz w:val="18"/>
              </w:rPr>
            </w:pPr>
            <w:r w:rsidRPr="00A650B0">
              <w:rPr>
                <w:rFonts w:ascii="Arial" w:hAnsi="Arial"/>
                <w:b/>
                <w:snapToGrid w:val="0"/>
                <w:sz w:val="18"/>
              </w:rPr>
              <w:t>Introduced 1 January 2018</w:t>
            </w:r>
          </w:p>
          <w:p w14:paraId="5ADDAE63" w14:textId="77777777" w:rsidR="00EE3E23" w:rsidRPr="00A650B0" w:rsidRDefault="00EE3E23" w:rsidP="00785C13">
            <w:pPr>
              <w:spacing w:before="40"/>
              <w:rPr>
                <w:rFonts w:ascii="Arial" w:hAnsi="Arial"/>
                <w:i/>
                <w:snapToGrid w:val="0"/>
                <w:sz w:val="18"/>
              </w:rPr>
            </w:pPr>
            <w:r w:rsidRPr="00A650B0">
              <w:rPr>
                <w:rFonts w:ascii="Arial" w:hAnsi="Arial"/>
                <w:i/>
                <w:snapToGrid w:val="0"/>
                <w:sz w:val="18"/>
              </w:rPr>
              <w:t>Parchment issue date</w:t>
            </w:r>
          </w:p>
        </w:tc>
      </w:tr>
      <w:tr w:rsidR="00EE3E23" w:rsidRPr="00A650B0" w14:paraId="2C88A8FE" w14:textId="77777777" w:rsidTr="00785C13">
        <w:tc>
          <w:tcPr>
            <w:tcW w:w="1728" w:type="dxa"/>
          </w:tcPr>
          <w:p w14:paraId="62CF0BFB" w14:textId="77777777" w:rsidR="00EE3E23" w:rsidRPr="00A650B0" w:rsidRDefault="00EE3E23" w:rsidP="00785C13">
            <w:pPr>
              <w:spacing w:before="40"/>
              <w:rPr>
                <w:rFonts w:ascii="Arial" w:hAnsi="Arial"/>
                <w:snapToGrid w:val="0"/>
                <w:sz w:val="18"/>
              </w:rPr>
            </w:pPr>
          </w:p>
        </w:tc>
        <w:tc>
          <w:tcPr>
            <w:tcW w:w="7560" w:type="dxa"/>
          </w:tcPr>
          <w:p w14:paraId="3C0B9079" w14:textId="77777777" w:rsidR="00EE3E23" w:rsidRPr="00A650B0" w:rsidRDefault="00EE3E23" w:rsidP="00785C13">
            <w:pPr>
              <w:spacing w:before="40"/>
              <w:rPr>
                <w:rFonts w:ascii="Arial" w:hAnsi="Arial"/>
                <w:b/>
                <w:snapToGrid w:val="0"/>
                <w:sz w:val="18"/>
              </w:rPr>
            </w:pPr>
            <w:r w:rsidRPr="00A650B0">
              <w:rPr>
                <w:rFonts w:ascii="Arial" w:hAnsi="Arial"/>
                <w:b/>
                <w:snapToGrid w:val="0"/>
                <w:sz w:val="18"/>
              </w:rPr>
              <w:t xml:space="preserve">Updated January 2019 </w:t>
            </w:r>
          </w:p>
          <w:p w14:paraId="22B24834" w14:textId="77777777" w:rsidR="00EE3E23" w:rsidRPr="00A650B0" w:rsidRDefault="00EE3E23" w:rsidP="00785C13">
            <w:pPr>
              <w:spacing w:before="40"/>
              <w:rPr>
                <w:rFonts w:ascii="Arial" w:hAnsi="Arial"/>
                <w:i/>
                <w:snapToGrid w:val="0"/>
                <w:sz w:val="18"/>
              </w:rPr>
            </w:pPr>
            <w:r w:rsidRPr="00A650B0">
              <w:rPr>
                <w:rFonts w:ascii="Arial" w:hAnsi="Arial"/>
                <w:i/>
                <w:snapToGrid w:val="0"/>
                <w:sz w:val="18"/>
              </w:rPr>
              <w:t>Format changed from alphanumeric to date</w:t>
            </w:r>
          </w:p>
        </w:tc>
      </w:tr>
    </w:tbl>
    <w:p w14:paraId="64C83B06" w14:textId="77777777" w:rsidR="00B62E8C" w:rsidRPr="00A650B0" w:rsidRDefault="00B62E8C" w:rsidP="00B85304">
      <w:pPr>
        <w:keepNext/>
        <w:spacing w:before="240" w:after="120"/>
        <w:jc w:val="center"/>
        <w:outlineLvl w:val="1"/>
        <w:rPr>
          <w:rFonts w:ascii="Arial" w:hAnsi="Arial"/>
          <w:b/>
          <w:snapToGrid w:val="0"/>
          <w:sz w:val="32"/>
          <w:lang w:eastAsia="en-US"/>
        </w:rPr>
      </w:pPr>
    </w:p>
    <w:p w14:paraId="708D40D9" w14:textId="77777777" w:rsidR="00B62E8C" w:rsidRPr="00A650B0" w:rsidRDefault="00B62E8C">
      <w:pPr>
        <w:rPr>
          <w:rFonts w:ascii="Arial" w:hAnsi="Arial"/>
          <w:b/>
          <w:snapToGrid w:val="0"/>
          <w:sz w:val="32"/>
          <w:lang w:eastAsia="en-US"/>
        </w:rPr>
      </w:pPr>
      <w:r w:rsidRPr="00A650B0">
        <w:rPr>
          <w:rFonts w:ascii="Arial" w:hAnsi="Arial"/>
          <w:b/>
          <w:snapToGrid w:val="0"/>
          <w:sz w:val="32"/>
          <w:lang w:eastAsia="en-US"/>
        </w:rPr>
        <w:br w:type="page"/>
      </w:r>
    </w:p>
    <w:p w14:paraId="75FDC5B5" w14:textId="77777777" w:rsidR="00B85304" w:rsidRPr="00A650B0" w:rsidRDefault="00B85304" w:rsidP="00FC5EC4">
      <w:pPr>
        <w:pStyle w:val="H2Headings"/>
      </w:pPr>
      <w:bookmarkStart w:id="471" w:name="_Toc222218818"/>
      <w:r w:rsidRPr="00A650B0">
        <w:lastRenderedPageBreak/>
        <w:t>Parchment number</w:t>
      </w:r>
      <w:bookmarkEnd w:id="471"/>
    </w:p>
    <w:p w14:paraId="23969AC8" w14:textId="77777777" w:rsidR="00B85304" w:rsidRPr="00A650B0" w:rsidRDefault="00B85304" w:rsidP="00B85304">
      <w:pPr>
        <w:keepNext/>
        <w:pBdr>
          <w:top w:val="single" w:sz="12" w:space="3" w:color="auto"/>
        </w:pBdr>
        <w:spacing w:before="200" w:after="80"/>
        <w:outlineLvl w:val="2"/>
        <w:rPr>
          <w:rFonts w:ascii="Arial" w:hAnsi="Arial"/>
          <w:b/>
          <w:snapToGrid w:val="0"/>
          <w:sz w:val="22"/>
          <w:lang w:eastAsia="en-US"/>
        </w:rPr>
      </w:pPr>
      <w:r w:rsidRPr="00A650B0">
        <w:rPr>
          <w:rFonts w:ascii="Arial" w:hAnsi="Arial"/>
          <w:b/>
          <w:snapToGrid w:val="0"/>
          <w:sz w:val="22"/>
          <w:lang w:eastAsia="en-US"/>
        </w:rPr>
        <w:t>Definitional attributes</w:t>
      </w:r>
    </w:p>
    <w:bookmarkEnd w:id="469"/>
    <w:p w14:paraId="0F6934C0" w14:textId="77777777" w:rsidR="00EE3E23" w:rsidRPr="00A650B0" w:rsidRDefault="00EE3E23" w:rsidP="00EE3E23">
      <w:pPr>
        <w:keepNext/>
        <w:tabs>
          <w:tab w:val="right" w:leader="dot" w:pos="9061"/>
        </w:tabs>
        <w:spacing w:before="120" w:after="40"/>
        <w:outlineLvl w:val="3"/>
        <w:rPr>
          <w:rFonts w:ascii="Arial Bold" w:hAnsi="Arial Bold"/>
          <w:b/>
          <w:caps/>
          <w:sz w:val="20"/>
          <w:szCs w:val="24"/>
        </w:rPr>
      </w:pPr>
      <w:r w:rsidRPr="00A650B0">
        <w:rPr>
          <w:rFonts w:ascii="Arial Bold" w:hAnsi="Arial Bold"/>
          <w:b/>
          <w:caps/>
          <w:sz w:val="20"/>
          <w:szCs w:val="24"/>
        </w:rPr>
        <w:t>Definition</w:t>
      </w:r>
    </w:p>
    <w:p w14:paraId="52195489" w14:textId="77777777" w:rsidR="00EE3E23" w:rsidRPr="00A650B0" w:rsidRDefault="00EE3E23" w:rsidP="00EE3E23">
      <w:pPr>
        <w:tabs>
          <w:tab w:val="left" w:pos="2693"/>
        </w:tabs>
        <w:spacing w:after="140"/>
        <w:ind w:left="567"/>
        <w:rPr>
          <w:rFonts w:ascii="Trebuchet MS" w:hAnsi="Trebuchet MS"/>
          <w:snapToGrid w:val="0"/>
          <w:sz w:val="19"/>
          <w:lang w:eastAsia="en-US"/>
        </w:rPr>
      </w:pPr>
      <w:r w:rsidRPr="00A650B0">
        <w:rPr>
          <w:rFonts w:ascii="Trebuchet MS" w:hAnsi="Trebuchet MS"/>
          <w:i/>
          <w:snapToGrid w:val="0"/>
          <w:sz w:val="19"/>
          <w:lang w:eastAsia="en-US"/>
        </w:rPr>
        <w:t xml:space="preserve">Parchment number </w:t>
      </w:r>
      <w:r w:rsidRPr="00A650B0">
        <w:rPr>
          <w:rFonts w:ascii="Trebuchet MS" w:hAnsi="Trebuchet MS"/>
          <w:snapToGrid w:val="0"/>
          <w:sz w:val="19"/>
          <w:lang w:eastAsia="en-US"/>
        </w:rPr>
        <w:t>contains the recorded number on a certificate issued</w:t>
      </w:r>
      <w:r w:rsidRPr="00A650B0">
        <w:t xml:space="preserve"> </w:t>
      </w:r>
      <w:r w:rsidRPr="00A650B0">
        <w:rPr>
          <w:rFonts w:ascii="Trebuchet MS" w:hAnsi="Trebuchet MS"/>
          <w:snapToGrid w:val="0"/>
          <w:sz w:val="19"/>
          <w:lang w:eastAsia="en-US"/>
        </w:rPr>
        <w:t>to a student on completion of a qualification or course.</w:t>
      </w:r>
    </w:p>
    <w:p w14:paraId="30CCDABF" w14:textId="77777777" w:rsidR="00EE3E23" w:rsidRPr="00A650B0" w:rsidRDefault="00EE3E23" w:rsidP="00EE3E23">
      <w:pPr>
        <w:keepNext/>
        <w:tabs>
          <w:tab w:val="right" w:leader="dot" w:pos="9061"/>
        </w:tabs>
        <w:spacing w:before="120" w:after="40"/>
        <w:outlineLvl w:val="3"/>
        <w:rPr>
          <w:rFonts w:ascii="Arial Bold" w:hAnsi="Arial Bold"/>
          <w:b/>
          <w:caps/>
          <w:sz w:val="20"/>
          <w:szCs w:val="24"/>
        </w:rPr>
      </w:pPr>
      <w:r w:rsidRPr="00A650B0">
        <w:rPr>
          <w:rFonts w:ascii="Arial Bold" w:hAnsi="Arial Bold"/>
          <w:b/>
          <w:caps/>
          <w:sz w:val="20"/>
          <w:szCs w:val="24"/>
        </w:rPr>
        <w:t>Context</w:t>
      </w:r>
    </w:p>
    <w:p w14:paraId="3DF09619" w14:textId="77777777" w:rsidR="00EE3E23" w:rsidRPr="00A650B0" w:rsidRDefault="00EE3E23" w:rsidP="00EE3E23">
      <w:pPr>
        <w:tabs>
          <w:tab w:val="left" w:pos="2693"/>
        </w:tabs>
        <w:spacing w:after="140"/>
        <w:ind w:left="567"/>
        <w:rPr>
          <w:rFonts w:ascii="Trebuchet MS" w:hAnsi="Trebuchet MS"/>
          <w:snapToGrid w:val="0"/>
          <w:sz w:val="19"/>
          <w:lang w:eastAsia="en-US"/>
        </w:rPr>
      </w:pPr>
      <w:r w:rsidRPr="00A650B0">
        <w:rPr>
          <w:rFonts w:ascii="Trebuchet MS" w:hAnsi="Trebuchet MS"/>
          <w:i/>
          <w:snapToGrid w:val="0"/>
          <w:sz w:val="19"/>
          <w:lang w:eastAsia="en-US"/>
        </w:rPr>
        <w:t>Parchment number</w:t>
      </w:r>
      <w:r w:rsidRPr="00AA260A">
        <w:rPr>
          <w:rFonts w:ascii="Trebuchet MS" w:hAnsi="Trebuchet MS"/>
          <w:i/>
          <w:snapToGrid w:val="0"/>
          <w:sz w:val="19"/>
          <w:szCs w:val="19"/>
          <w:lang w:eastAsia="en-US"/>
        </w:rPr>
        <w:t xml:space="preserve"> </w:t>
      </w:r>
      <w:r w:rsidRPr="00AA260A">
        <w:rPr>
          <w:rFonts w:ascii="Trebuchet MS" w:hAnsi="Trebuchet MS"/>
          <w:sz w:val="19"/>
          <w:szCs w:val="19"/>
        </w:rPr>
        <w:t xml:space="preserve">is </w:t>
      </w:r>
      <w:r w:rsidRPr="00A650B0">
        <w:rPr>
          <w:rFonts w:ascii="Trebuchet MS" w:hAnsi="Trebuchet MS"/>
          <w:snapToGrid w:val="0"/>
          <w:sz w:val="19"/>
          <w:lang w:eastAsia="en-US"/>
        </w:rPr>
        <w:t>used to provide statistics on the length of study and how many students are completing the programs they enrol in. This data element is used for statistical or payment purposes only.</w:t>
      </w:r>
    </w:p>
    <w:p w14:paraId="51BB0636" w14:textId="77777777" w:rsidR="00EE3E23" w:rsidRPr="00A650B0" w:rsidRDefault="00EE3E23" w:rsidP="00EE3E23">
      <w:pPr>
        <w:keepNext/>
        <w:pBdr>
          <w:top w:val="single" w:sz="12" w:space="3" w:color="auto"/>
        </w:pBdr>
        <w:spacing w:before="200" w:after="80"/>
        <w:outlineLvl w:val="2"/>
        <w:rPr>
          <w:rFonts w:ascii="Arial" w:hAnsi="Arial"/>
          <w:b/>
          <w:snapToGrid w:val="0"/>
          <w:sz w:val="22"/>
          <w:lang w:eastAsia="en-US"/>
        </w:rPr>
      </w:pPr>
      <w:r w:rsidRPr="00A650B0">
        <w:rPr>
          <w:rFonts w:ascii="Arial" w:hAnsi="Arial"/>
          <w:b/>
          <w:snapToGrid w:val="0"/>
          <w:sz w:val="22"/>
          <w:lang w:eastAsia="en-US"/>
        </w:rPr>
        <w:t>Relational attributes</w:t>
      </w:r>
    </w:p>
    <w:p w14:paraId="0EEA2A40" w14:textId="77777777" w:rsidR="00EE3E23" w:rsidRPr="00A650B0" w:rsidRDefault="00EE3E23" w:rsidP="00EE3E23">
      <w:pPr>
        <w:keepNext/>
        <w:tabs>
          <w:tab w:val="right" w:leader="dot" w:pos="9061"/>
        </w:tabs>
        <w:spacing w:before="120" w:after="40"/>
        <w:outlineLvl w:val="3"/>
        <w:rPr>
          <w:rFonts w:ascii="Arial Bold" w:hAnsi="Arial Bold"/>
          <w:b/>
          <w:caps/>
          <w:sz w:val="20"/>
          <w:szCs w:val="24"/>
        </w:rPr>
      </w:pPr>
      <w:r w:rsidRPr="00A650B0">
        <w:rPr>
          <w:rFonts w:ascii="Arial Bold" w:hAnsi="Arial Bold"/>
          <w:b/>
          <w:caps/>
          <w:sz w:val="20"/>
          <w:szCs w:val="24"/>
        </w:rPr>
        <w:t>Rules</w:t>
      </w:r>
    </w:p>
    <w:p w14:paraId="48638A8D" w14:textId="77777777" w:rsidR="00EE3E23" w:rsidRPr="00A650B0" w:rsidRDefault="00EE3E23" w:rsidP="00EE3E23">
      <w:pPr>
        <w:tabs>
          <w:tab w:val="left" w:pos="2693"/>
        </w:tabs>
        <w:spacing w:after="140"/>
        <w:ind w:left="567"/>
        <w:rPr>
          <w:rFonts w:ascii="Trebuchet MS" w:hAnsi="Trebuchet MS"/>
          <w:snapToGrid w:val="0"/>
          <w:sz w:val="19"/>
          <w:lang w:eastAsia="en-US"/>
        </w:rPr>
      </w:pPr>
      <w:r w:rsidRPr="00A650B0">
        <w:rPr>
          <w:rFonts w:ascii="Trebuchet MS" w:hAnsi="Trebuchet MS"/>
          <w:snapToGrid w:val="0"/>
          <w:sz w:val="19"/>
          <w:lang w:eastAsia="en-US"/>
        </w:rPr>
        <w:t>Not applicable.</w:t>
      </w:r>
    </w:p>
    <w:p w14:paraId="2DC730FE" w14:textId="77777777" w:rsidR="00EE3E23" w:rsidRPr="00A650B0" w:rsidRDefault="00EE3E23" w:rsidP="00EE3E23">
      <w:pPr>
        <w:keepNext/>
        <w:tabs>
          <w:tab w:val="right" w:leader="dot" w:pos="9061"/>
        </w:tabs>
        <w:spacing w:before="120" w:after="40"/>
        <w:outlineLvl w:val="3"/>
        <w:rPr>
          <w:rFonts w:ascii="Arial Bold" w:hAnsi="Arial Bold"/>
          <w:b/>
          <w:caps/>
          <w:sz w:val="20"/>
          <w:szCs w:val="24"/>
        </w:rPr>
      </w:pPr>
      <w:r w:rsidRPr="00A650B0">
        <w:rPr>
          <w:rFonts w:ascii="Arial Bold" w:hAnsi="Arial Bold"/>
          <w:b/>
          <w:caps/>
          <w:sz w:val="20"/>
          <w:szCs w:val="24"/>
        </w:rPr>
        <w:t>Guidelines for use</w:t>
      </w:r>
    </w:p>
    <w:p w14:paraId="4DAF5E15" w14:textId="77777777" w:rsidR="00EE3E23" w:rsidRPr="00A650B0" w:rsidRDefault="00EE3E23" w:rsidP="00EE3E23">
      <w:pPr>
        <w:tabs>
          <w:tab w:val="left" w:pos="2693"/>
        </w:tabs>
        <w:spacing w:after="140"/>
        <w:ind w:left="567"/>
        <w:rPr>
          <w:rFonts w:ascii="Trebuchet MS" w:hAnsi="Trebuchet MS"/>
          <w:snapToGrid w:val="0"/>
          <w:sz w:val="19"/>
          <w:lang w:eastAsia="en-US"/>
        </w:rPr>
      </w:pPr>
      <w:r w:rsidRPr="00A650B0">
        <w:rPr>
          <w:rFonts w:ascii="Trebuchet MS" w:hAnsi="Trebuchet MS"/>
          <w:snapToGrid w:val="0"/>
          <w:sz w:val="19"/>
          <w:lang w:eastAsia="en-US"/>
        </w:rPr>
        <w:t xml:space="preserve">The number recorded for </w:t>
      </w:r>
      <w:r w:rsidRPr="00A650B0">
        <w:rPr>
          <w:rFonts w:ascii="Trebuchet MS" w:hAnsi="Trebuchet MS"/>
          <w:i/>
          <w:snapToGrid w:val="0"/>
          <w:sz w:val="19"/>
          <w:lang w:eastAsia="en-US"/>
        </w:rPr>
        <w:t>Parchment number</w:t>
      </w:r>
      <w:r w:rsidRPr="00A650B0">
        <w:rPr>
          <w:rFonts w:ascii="Trebuchet MS" w:hAnsi="Trebuchet MS"/>
          <w:snapToGrid w:val="0"/>
          <w:sz w:val="19"/>
          <w:lang w:eastAsia="en-US"/>
        </w:rPr>
        <w:t xml:space="preserve"> should only be the number recorded on the official parchment issued to a student for the completion of a program.</w:t>
      </w:r>
    </w:p>
    <w:p w14:paraId="5BB9355A" w14:textId="77777777" w:rsidR="00EE3E23" w:rsidRPr="00A650B0" w:rsidRDefault="00EE3E23" w:rsidP="00EE3E23">
      <w:pPr>
        <w:tabs>
          <w:tab w:val="left" w:pos="2693"/>
        </w:tabs>
        <w:spacing w:after="140"/>
        <w:ind w:left="567"/>
        <w:rPr>
          <w:rFonts w:ascii="Trebuchet MS" w:hAnsi="Trebuchet MS"/>
          <w:snapToGrid w:val="0"/>
          <w:sz w:val="19"/>
          <w:lang w:eastAsia="en-US"/>
        </w:rPr>
      </w:pPr>
      <w:r w:rsidRPr="007C12D3">
        <w:rPr>
          <w:rFonts w:ascii="Trebuchet MS" w:hAnsi="Trebuchet MS"/>
          <w:i/>
          <w:snapToGrid w:val="0"/>
          <w:sz w:val="19"/>
          <w:lang w:eastAsia="en-US"/>
        </w:rPr>
        <w:t>Parchment number</w:t>
      </w:r>
      <w:r w:rsidRPr="007C12D3">
        <w:rPr>
          <w:rFonts w:ascii="Trebuchet MS" w:hAnsi="Trebuchet MS"/>
          <w:snapToGrid w:val="0"/>
          <w:sz w:val="19"/>
          <w:lang w:eastAsia="en-US"/>
        </w:rPr>
        <w:t xml:space="preserve"> is collected by some state or territory governments, it is not a national requirement for the VET Provider Collection</w:t>
      </w:r>
      <w:r w:rsidRPr="00A650B0">
        <w:rPr>
          <w:rFonts w:ascii="Trebuchet MS" w:hAnsi="Trebuchet MS"/>
          <w:snapToGrid w:val="0"/>
          <w:sz w:val="19"/>
          <w:lang w:eastAsia="en-US"/>
        </w:rPr>
        <w:t>.</w:t>
      </w:r>
    </w:p>
    <w:p w14:paraId="6B40A2D9" w14:textId="77777777" w:rsidR="00EE3E23" w:rsidRPr="00A650B0" w:rsidRDefault="00EE3E23" w:rsidP="00EE3E23">
      <w:pPr>
        <w:keepNext/>
        <w:tabs>
          <w:tab w:val="right" w:leader="dot" w:pos="9061"/>
        </w:tabs>
        <w:spacing w:before="120" w:after="40"/>
        <w:outlineLvl w:val="3"/>
        <w:rPr>
          <w:rFonts w:ascii="Arial Bold" w:hAnsi="Arial Bold"/>
          <w:b/>
          <w:caps/>
          <w:sz w:val="20"/>
          <w:szCs w:val="24"/>
        </w:rPr>
      </w:pPr>
      <w:r w:rsidRPr="00A650B0">
        <w:rPr>
          <w:rFonts w:ascii="Arial Bold" w:hAnsi="Arial Bold"/>
          <w:b/>
          <w:caps/>
          <w:sz w:val="20"/>
          <w:szCs w:val="24"/>
        </w:rPr>
        <w:t>Related data</w:t>
      </w:r>
    </w:p>
    <w:p w14:paraId="717BDC7F" w14:textId="77777777" w:rsidR="004A1C96" w:rsidRDefault="00907626" w:rsidP="004A1C96">
      <w:pPr>
        <w:pStyle w:val="Bodytext"/>
      </w:pPr>
      <w:r>
        <w:t>Not applicable</w:t>
      </w:r>
    </w:p>
    <w:p w14:paraId="032B2202" w14:textId="46EF9D8C" w:rsidR="00EE3E23" w:rsidRPr="00A650B0" w:rsidRDefault="00EE3E23" w:rsidP="00EE3E23">
      <w:pPr>
        <w:keepNext/>
        <w:tabs>
          <w:tab w:val="right" w:leader="dot" w:pos="9061"/>
        </w:tabs>
        <w:spacing w:before="120" w:after="40"/>
        <w:outlineLvl w:val="3"/>
        <w:rPr>
          <w:rFonts w:ascii="Arial Bold" w:hAnsi="Arial Bold"/>
          <w:b/>
          <w:caps/>
          <w:sz w:val="20"/>
          <w:szCs w:val="24"/>
        </w:rPr>
      </w:pPr>
      <w:r w:rsidRPr="00A650B0">
        <w:rPr>
          <w:rFonts w:ascii="Arial Bold" w:hAnsi="Arial Bold"/>
          <w:b/>
          <w:caps/>
          <w:sz w:val="20"/>
          <w:szCs w:val="24"/>
        </w:rPr>
        <w:t>Type of relationship</w:t>
      </w:r>
    </w:p>
    <w:p w14:paraId="28C467C4" w14:textId="743DDBE3" w:rsidR="00EE3E23" w:rsidRPr="00A650B0" w:rsidRDefault="00907626" w:rsidP="00907626">
      <w:pPr>
        <w:pStyle w:val="Bodytext"/>
      </w:pPr>
      <w:r>
        <w:t>Not applicable</w:t>
      </w:r>
    </w:p>
    <w:p w14:paraId="11CD9729" w14:textId="77777777" w:rsidR="00EE3E23" w:rsidRPr="00A650B0" w:rsidRDefault="00EE3E23" w:rsidP="00EE3E23">
      <w:pPr>
        <w:keepNext/>
        <w:tabs>
          <w:tab w:val="right" w:leader="dot" w:pos="9061"/>
        </w:tabs>
        <w:spacing w:before="120" w:after="40"/>
        <w:outlineLvl w:val="3"/>
        <w:rPr>
          <w:rFonts w:ascii="Arial Bold" w:hAnsi="Arial Bold"/>
          <w:b/>
          <w:caps/>
          <w:sz w:val="20"/>
          <w:szCs w:val="24"/>
        </w:rPr>
      </w:pPr>
      <w:r w:rsidRPr="00A650B0">
        <w:rPr>
          <w:rFonts w:ascii="Arial Bold" w:hAnsi="Arial Bold"/>
          <w:b/>
          <w:caps/>
          <w:sz w:val="20"/>
          <w:szCs w:val="24"/>
        </w:rP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6520"/>
      </w:tblGrid>
      <w:tr w:rsidR="00EE3E23" w:rsidRPr="00A650B0" w14:paraId="17962160" w14:textId="77777777" w:rsidTr="00785C13">
        <w:tc>
          <w:tcPr>
            <w:tcW w:w="1984" w:type="dxa"/>
          </w:tcPr>
          <w:p w14:paraId="172CB8EB" w14:textId="77777777" w:rsidR="00EE3E23" w:rsidRPr="00A650B0" w:rsidRDefault="00EE3E23" w:rsidP="00785C13">
            <w:pPr>
              <w:keepNext/>
              <w:spacing w:before="60" w:after="60"/>
              <w:rPr>
                <w:rFonts w:ascii="Arial Bold" w:hAnsi="Arial Bold"/>
                <w:b/>
                <w:bCs/>
                <w:caps/>
                <w:snapToGrid w:val="0"/>
                <w:sz w:val="18"/>
                <w:lang w:eastAsia="en-US"/>
              </w:rPr>
            </w:pPr>
            <w:r w:rsidRPr="00A650B0">
              <w:rPr>
                <w:rFonts w:ascii="Arial Bold" w:hAnsi="Arial Bold"/>
                <w:b/>
                <w:bCs/>
                <w:caps/>
                <w:snapToGrid w:val="0"/>
                <w:sz w:val="18"/>
                <w:lang w:eastAsia="en-US"/>
              </w:rPr>
              <w:t>Value</w:t>
            </w:r>
          </w:p>
        </w:tc>
        <w:tc>
          <w:tcPr>
            <w:tcW w:w="6520" w:type="dxa"/>
          </w:tcPr>
          <w:p w14:paraId="29BECB9D" w14:textId="42740244" w:rsidR="00EE3E23" w:rsidRPr="00A650B0" w:rsidRDefault="00EE3E23" w:rsidP="00785C13">
            <w:pPr>
              <w:pStyle w:val="Tableheading"/>
              <w:jc w:val="left"/>
              <w:rPr>
                <w:b w:val="0"/>
                <w:bCs/>
                <w:caps w:val="0"/>
              </w:rPr>
            </w:pPr>
            <w:r w:rsidRPr="00A650B0">
              <w:rPr>
                <w:bCs/>
              </w:rPr>
              <w:t xml:space="preserve">Description – </w:t>
            </w:r>
            <w:r w:rsidRPr="00A650B0">
              <w:rPr>
                <w:bCs/>
              </w:rPr>
              <w:fldChar w:fldCharType="begin"/>
            </w:r>
            <w:r w:rsidRPr="00A650B0">
              <w:rPr>
                <w:bCs/>
              </w:rPr>
              <w:instrText xml:space="preserve"> STYLEREF  H2_Headings  \* MERGEFORMAT </w:instrText>
            </w:r>
            <w:r w:rsidRPr="00A650B0">
              <w:rPr>
                <w:bCs/>
              </w:rPr>
              <w:fldChar w:fldCharType="separate"/>
            </w:r>
            <w:r w:rsidR="00153EBD">
              <w:rPr>
                <w:bCs/>
                <w:noProof/>
              </w:rPr>
              <w:t>Parchment number</w:t>
            </w:r>
            <w:r w:rsidRPr="00A650B0">
              <w:rPr>
                <w:bCs/>
              </w:rPr>
              <w:fldChar w:fldCharType="end"/>
            </w:r>
          </w:p>
        </w:tc>
      </w:tr>
      <w:tr w:rsidR="00EE3E23" w:rsidRPr="00A650B0" w14:paraId="1C991F1C" w14:textId="77777777" w:rsidTr="00785C13">
        <w:tc>
          <w:tcPr>
            <w:tcW w:w="1984" w:type="dxa"/>
          </w:tcPr>
          <w:p w14:paraId="758B2375" w14:textId="77777777" w:rsidR="00EE3E23" w:rsidRPr="00A650B0" w:rsidRDefault="00EE3E23" w:rsidP="00785C13">
            <w:pPr>
              <w:spacing w:before="40"/>
              <w:rPr>
                <w:rFonts w:ascii="Arial" w:hAnsi="Arial"/>
                <w:snapToGrid w:val="0"/>
                <w:sz w:val="18"/>
                <w:lang w:eastAsia="en-US"/>
              </w:rPr>
            </w:pPr>
            <w:r w:rsidRPr="00A650B0">
              <w:rPr>
                <w:rFonts w:ascii="Arial" w:hAnsi="Arial"/>
                <w:snapToGrid w:val="0"/>
                <w:sz w:val="18"/>
                <w:lang w:eastAsia="en-US"/>
              </w:rPr>
              <w:t>Alphanumeric</w:t>
            </w:r>
          </w:p>
        </w:tc>
        <w:tc>
          <w:tcPr>
            <w:tcW w:w="6520" w:type="dxa"/>
          </w:tcPr>
          <w:p w14:paraId="75DC398F" w14:textId="77777777" w:rsidR="00EE3E23" w:rsidRPr="00A650B0" w:rsidRDefault="00EE3E23" w:rsidP="00785C13">
            <w:pPr>
              <w:spacing w:before="40"/>
              <w:rPr>
                <w:rFonts w:ascii="Arial" w:hAnsi="Arial"/>
                <w:snapToGrid w:val="0"/>
                <w:sz w:val="18"/>
                <w:lang w:eastAsia="en-US"/>
              </w:rPr>
            </w:pPr>
            <w:r w:rsidRPr="00A650B0">
              <w:rPr>
                <w:rFonts w:ascii="Arial" w:hAnsi="Arial"/>
                <w:snapToGrid w:val="0"/>
                <w:sz w:val="18"/>
                <w:lang w:eastAsia="en-US"/>
              </w:rPr>
              <w:t>Parchment number</w:t>
            </w:r>
          </w:p>
        </w:tc>
      </w:tr>
    </w:tbl>
    <w:p w14:paraId="394B27E6" w14:textId="77777777" w:rsidR="00EE3E23" w:rsidRPr="00A650B0" w:rsidRDefault="00EE3E23" w:rsidP="00EE3E23">
      <w:pPr>
        <w:keepNext/>
        <w:tabs>
          <w:tab w:val="right" w:leader="dot" w:pos="9061"/>
        </w:tabs>
        <w:spacing w:before="120" w:after="40"/>
        <w:outlineLvl w:val="3"/>
        <w:rPr>
          <w:rFonts w:ascii="Arial Bold" w:hAnsi="Arial Bold"/>
          <w:b/>
          <w:caps/>
          <w:sz w:val="20"/>
          <w:szCs w:val="24"/>
        </w:rPr>
      </w:pPr>
      <w:r w:rsidRPr="00A650B0">
        <w:rPr>
          <w:rFonts w:ascii="Arial Bold" w:hAnsi="Arial Bold"/>
          <w:b/>
          <w:caps/>
          <w:sz w:val="20"/>
          <w:szCs w:val="24"/>
        </w:rPr>
        <w:t>Question</w:t>
      </w:r>
    </w:p>
    <w:p w14:paraId="13467B46" w14:textId="77777777" w:rsidR="00EE3E23" w:rsidRPr="00A650B0" w:rsidRDefault="00EE3E23" w:rsidP="00EE3E23">
      <w:pPr>
        <w:tabs>
          <w:tab w:val="left" w:pos="2977"/>
        </w:tabs>
        <w:spacing w:after="140"/>
        <w:ind w:left="567"/>
        <w:rPr>
          <w:rFonts w:ascii="Trebuchet MS" w:hAnsi="Trebuchet MS"/>
          <w:snapToGrid w:val="0"/>
          <w:sz w:val="19"/>
          <w:lang w:eastAsia="en-US"/>
        </w:rPr>
      </w:pPr>
      <w:r w:rsidRPr="00A650B0">
        <w:rPr>
          <w:rFonts w:ascii="Trebuchet MS" w:hAnsi="Trebuchet MS"/>
          <w:snapToGrid w:val="0"/>
          <w:sz w:val="19"/>
          <w:lang w:eastAsia="en-US"/>
        </w:rPr>
        <w:t>Not applicable</w:t>
      </w:r>
    </w:p>
    <w:p w14:paraId="11F3E24E" w14:textId="77777777" w:rsidR="00EE3E23" w:rsidRPr="00B85304" w:rsidRDefault="00EE3E23" w:rsidP="00EE3E23">
      <w:pPr>
        <w:keepNext/>
        <w:pBdr>
          <w:top w:val="single" w:sz="12" w:space="3" w:color="auto"/>
        </w:pBdr>
        <w:spacing w:before="200" w:after="80"/>
        <w:outlineLvl w:val="2"/>
        <w:rPr>
          <w:rFonts w:ascii="Arial" w:hAnsi="Arial"/>
          <w:b/>
          <w:snapToGrid w:val="0"/>
          <w:sz w:val="22"/>
          <w:lang w:eastAsia="en-US"/>
        </w:rPr>
      </w:pPr>
      <w:r w:rsidRPr="00A650B0">
        <w:rPr>
          <w:rFonts w:ascii="Arial" w:hAnsi="Arial"/>
          <w:b/>
          <w:snapToGrid w:val="0"/>
          <w:sz w:val="22"/>
          <w:lang w:eastAsia="en-US"/>
        </w:rPr>
        <w:t>Format attributes</w:t>
      </w:r>
    </w:p>
    <w:p w14:paraId="543D94D0" w14:textId="77777777" w:rsidR="00EE3E23" w:rsidRPr="00B85304" w:rsidRDefault="00EE3E23" w:rsidP="00EE3E23">
      <w:pPr>
        <w:tabs>
          <w:tab w:val="left" w:pos="2977"/>
        </w:tabs>
        <w:spacing w:after="140"/>
        <w:ind w:left="567"/>
        <w:rPr>
          <w:rFonts w:ascii="Trebuchet MS" w:hAnsi="Trebuchet MS"/>
          <w:snapToGrid w:val="0"/>
          <w:sz w:val="19"/>
          <w:lang w:eastAsia="en-US"/>
        </w:rPr>
      </w:pPr>
      <w:r w:rsidRPr="00B85304">
        <w:rPr>
          <w:rFonts w:ascii="Trebuchet MS" w:hAnsi="Trebuchet MS"/>
          <w:snapToGrid w:val="0"/>
          <w:sz w:val="19"/>
          <w:lang w:eastAsia="en-US"/>
        </w:rPr>
        <w:t>Length:</w:t>
      </w:r>
      <w:r w:rsidRPr="00B85304">
        <w:rPr>
          <w:rFonts w:ascii="Trebuchet MS" w:hAnsi="Trebuchet MS"/>
          <w:snapToGrid w:val="0"/>
          <w:sz w:val="19"/>
          <w:lang w:eastAsia="en-US"/>
        </w:rPr>
        <w:tab/>
      </w:r>
      <w:r w:rsidRPr="00B85304">
        <w:rPr>
          <w:rFonts w:ascii="Trebuchet MS" w:hAnsi="Trebuchet MS"/>
          <w:snapToGrid w:val="0"/>
          <w:sz w:val="19"/>
          <w:lang w:eastAsia="en-US"/>
        </w:rPr>
        <w:tab/>
        <w:t>25</w:t>
      </w:r>
    </w:p>
    <w:p w14:paraId="5982DE88" w14:textId="77777777" w:rsidR="00EE3E23" w:rsidRPr="00B85304" w:rsidRDefault="00EE3E23" w:rsidP="00EE3E23">
      <w:pPr>
        <w:tabs>
          <w:tab w:val="left" w:pos="2977"/>
        </w:tabs>
        <w:spacing w:after="140"/>
        <w:ind w:left="567"/>
        <w:rPr>
          <w:rFonts w:ascii="Trebuchet MS" w:hAnsi="Trebuchet MS"/>
          <w:snapToGrid w:val="0"/>
          <w:sz w:val="19"/>
          <w:lang w:eastAsia="en-US"/>
        </w:rPr>
      </w:pPr>
      <w:r w:rsidRPr="00B85304">
        <w:rPr>
          <w:rFonts w:ascii="Trebuchet MS" w:hAnsi="Trebuchet MS"/>
          <w:snapToGrid w:val="0"/>
          <w:sz w:val="19"/>
          <w:lang w:eastAsia="en-US"/>
        </w:rPr>
        <w:t>Type:</w:t>
      </w:r>
      <w:r w:rsidRPr="00B85304">
        <w:rPr>
          <w:rFonts w:ascii="Trebuchet MS" w:hAnsi="Trebuchet MS"/>
          <w:snapToGrid w:val="0"/>
          <w:sz w:val="19"/>
          <w:lang w:eastAsia="en-US"/>
        </w:rPr>
        <w:tab/>
      </w:r>
      <w:r w:rsidRPr="00B85304">
        <w:rPr>
          <w:rFonts w:ascii="Trebuchet MS" w:hAnsi="Trebuchet MS"/>
          <w:snapToGrid w:val="0"/>
          <w:sz w:val="19"/>
          <w:lang w:eastAsia="en-US"/>
        </w:rPr>
        <w:tab/>
        <w:t>alphanumeric</w:t>
      </w:r>
    </w:p>
    <w:p w14:paraId="0C9FE1A0" w14:textId="77777777" w:rsidR="00EE3E23" w:rsidRPr="00B85304" w:rsidRDefault="00EE3E23" w:rsidP="00EE3E23">
      <w:pPr>
        <w:tabs>
          <w:tab w:val="left" w:pos="2977"/>
        </w:tabs>
        <w:spacing w:after="140"/>
        <w:ind w:left="567"/>
        <w:rPr>
          <w:rFonts w:ascii="Trebuchet MS" w:hAnsi="Trebuchet MS"/>
          <w:snapToGrid w:val="0"/>
          <w:sz w:val="19"/>
          <w:lang w:eastAsia="en-US"/>
        </w:rPr>
      </w:pPr>
      <w:r w:rsidRPr="00B85304">
        <w:rPr>
          <w:rFonts w:ascii="Trebuchet MS" w:hAnsi="Trebuchet MS"/>
          <w:snapToGrid w:val="0"/>
          <w:sz w:val="19"/>
          <w:lang w:eastAsia="en-US"/>
        </w:rPr>
        <w:t>Justification:</w:t>
      </w:r>
      <w:r w:rsidRPr="00B85304">
        <w:rPr>
          <w:rFonts w:ascii="Trebuchet MS" w:hAnsi="Trebuchet MS"/>
          <w:snapToGrid w:val="0"/>
          <w:sz w:val="19"/>
          <w:lang w:eastAsia="en-US"/>
        </w:rPr>
        <w:tab/>
      </w:r>
      <w:r w:rsidRPr="00B85304">
        <w:rPr>
          <w:rFonts w:ascii="Trebuchet MS" w:hAnsi="Trebuchet MS"/>
          <w:snapToGrid w:val="0"/>
          <w:sz w:val="19"/>
          <w:lang w:eastAsia="en-US"/>
        </w:rPr>
        <w:tab/>
        <w:t>left</w:t>
      </w:r>
    </w:p>
    <w:p w14:paraId="6C9F5EE9" w14:textId="77777777" w:rsidR="00EE3E23" w:rsidRPr="00B85304" w:rsidRDefault="00EE3E23" w:rsidP="00EE3E23">
      <w:pPr>
        <w:tabs>
          <w:tab w:val="left" w:pos="2977"/>
        </w:tabs>
        <w:spacing w:after="140"/>
        <w:ind w:left="567"/>
        <w:rPr>
          <w:rFonts w:ascii="Trebuchet MS" w:hAnsi="Trebuchet MS"/>
          <w:snapToGrid w:val="0"/>
          <w:sz w:val="19"/>
          <w:lang w:eastAsia="en-US"/>
        </w:rPr>
      </w:pPr>
      <w:r w:rsidRPr="00B85304">
        <w:rPr>
          <w:rFonts w:ascii="Trebuchet MS" w:hAnsi="Trebuchet MS"/>
          <w:snapToGrid w:val="0"/>
          <w:sz w:val="19"/>
          <w:lang w:eastAsia="en-US"/>
        </w:rPr>
        <w:t>Fill character:</w:t>
      </w:r>
      <w:r w:rsidRPr="00B85304">
        <w:rPr>
          <w:rFonts w:ascii="Trebuchet MS" w:hAnsi="Trebuchet MS"/>
          <w:snapToGrid w:val="0"/>
          <w:sz w:val="19"/>
          <w:lang w:eastAsia="en-US"/>
        </w:rPr>
        <w:tab/>
      </w:r>
      <w:r w:rsidRPr="00B85304">
        <w:rPr>
          <w:rFonts w:ascii="Trebuchet MS" w:hAnsi="Trebuchet MS"/>
          <w:snapToGrid w:val="0"/>
          <w:sz w:val="19"/>
          <w:lang w:eastAsia="en-US"/>
        </w:rPr>
        <w:tab/>
        <w:t>space</w:t>
      </w:r>
    </w:p>
    <w:p w14:paraId="3908FBCB" w14:textId="77777777" w:rsidR="00EE3E23" w:rsidRPr="00B85304" w:rsidRDefault="00EE3E23" w:rsidP="00EE3E23">
      <w:pPr>
        <w:tabs>
          <w:tab w:val="left" w:pos="2977"/>
        </w:tabs>
        <w:spacing w:after="140"/>
        <w:ind w:left="567"/>
        <w:rPr>
          <w:rFonts w:ascii="Trebuchet MS" w:hAnsi="Trebuchet MS"/>
          <w:snapToGrid w:val="0"/>
          <w:sz w:val="19"/>
          <w:lang w:eastAsia="en-US"/>
        </w:rPr>
      </w:pPr>
      <w:r w:rsidRPr="00B85304">
        <w:rPr>
          <w:rFonts w:ascii="Trebuchet MS" w:hAnsi="Trebuchet MS"/>
          <w:snapToGrid w:val="0"/>
          <w:sz w:val="19"/>
          <w:lang w:eastAsia="en-US"/>
        </w:rPr>
        <w:t>Permitted data element values:</w:t>
      </w:r>
      <w:r w:rsidRPr="00B85304">
        <w:rPr>
          <w:rFonts w:ascii="Trebuchet MS" w:hAnsi="Trebuchet MS"/>
          <w:snapToGrid w:val="0"/>
          <w:sz w:val="19"/>
          <w:lang w:eastAsia="en-US"/>
        </w:rPr>
        <w:tab/>
        <w:t>not applicable</w:t>
      </w:r>
    </w:p>
    <w:p w14:paraId="28B06AFF" w14:textId="77777777" w:rsidR="00EE3E23" w:rsidRPr="00B85304" w:rsidRDefault="00EE3E23" w:rsidP="00EE3E23">
      <w:pPr>
        <w:keepNext/>
        <w:pBdr>
          <w:top w:val="single" w:sz="12" w:space="3" w:color="auto"/>
        </w:pBdr>
        <w:spacing w:before="200" w:after="80"/>
        <w:outlineLvl w:val="2"/>
        <w:rPr>
          <w:rFonts w:ascii="Arial" w:hAnsi="Arial"/>
          <w:b/>
          <w:snapToGrid w:val="0"/>
          <w:sz w:val="22"/>
          <w:lang w:eastAsia="en-US"/>
        </w:rPr>
      </w:pPr>
      <w:r w:rsidRPr="00B85304">
        <w:rPr>
          <w:rFonts w:ascii="Arial" w:hAnsi="Arial"/>
          <w:b/>
          <w:snapToGrid w:val="0"/>
          <w:sz w:val="22"/>
          <w:lang w:eastAsia="en-US"/>
        </w:rPr>
        <w:t>Administrative attributes</w:t>
      </w:r>
    </w:p>
    <w:p w14:paraId="130580B9" w14:textId="77777777" w:rsidR="00EE3E23" w:rsidRPr="00B85304" w:rsidRDefault="00EE3E23" w:rsidP="00EE3E23">
      <w:pPr>
        <w:keepNext/>
        <w:tabs>
          <w:tab w:val="right" w:leader="dot" w:pos="9061"/>
        </w:tabs>
        <w:spacing w:before="120" w:after="40"/>
        <w:outlineLvl w:val="3"/>
        <w:rPr>
          <w:rFonts w:ascii="Arial Bold" w:hAnsi="Arial Bold"/>
          <w:b/>
          <w:caps/>
          <w:sz w:val="20"/>
          <w:szCs w:val="24"/>
        </w:rPr>
      </w:pPr>
      <w:r w:rsidRPr="00B85304">
        <w:rPr>
          <w:rFonts w:ascii="Arial Bold" w:hAnsi="Arial Bold"/>
          <w:b/>
          <w:caps/>
          <w:sz w:val="20"/>
          <w:szCs w:val="24"/>
        </w:rPr>
        <w:t>History</w:t>
      </w: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EE3E23" w:rsidRPr="00B85304" w14:paraId="762E9893" w14:textId="77777777" w:rsidTr="00785C13">
        <w:tc>
          <w:tcPr>
            <w:tcW w:w="9288" w:type="dxa"/>
            <w:gridSpan w:val="2"/>
          </w:tcPr>
          <w:p w14:paraId="5527E2A4" w14:textId="77777777" w:rsidR="00EE3E23" w:rsidRPr="00B85304" w:rsidRDefault="00EE3E23" w:rsidP="00785C13">
            <w:pPr>
              <w:keepNext/>
              <w:spacing w:before="60" w:after="60"/>
              <w:ind w:right="72"/>
              <w:jc w:val="center"/>
              <w:rPr>
                <w:rFonts w:ascii="Arial Bold" w:hAnsi="Arial Bold"/>
                <w:b/>
                <w:caps/>
                <w:snapToGrid w:val="0"/>
                <w:sz w:val="18"/>
                <w:lang w:eastAsia="en-US"/>
              </w:rPr>
            </w:pPr>
            <w:r w:rsidRPr="00B85304">
              <w:rPr>
                <w:rFonts w:ascii="Arial Bold" w:hAnsi="Arial Bold"/>
                <w:b/>
                <w:caps/>
                <w:snapToGrid w:val="0"/>
                <w:sz w:val="18"/>
                <w:lang w:eastAsia="en-US"/>
              </w:rPr>
              <w:t>Data element definitions</w:t>
            </w:r>
          </w:p>
        </w:tc>
      </w:tr>
      <w:tr w:rsidR="00EE3E23" w:rsidRPr="00B85304" w14:paraId="5BD6DB50" w14:textId="77777777" w:rsidTr="00785C13">
        <w:tc>
          <w:tcPr>
            <w:tcW w:w="1728" w:type="dxa"/>
          </w:tcPr>
          <w:p w14:paraId="74A027ED" w14:textId="77777777" w:rsidR="00EE3E23" w:rsidRPr="00B85304" w:rsidRDefault="00EE3E23" w:rsidP="00785C13">
            <w:pPr>
              <w:spacing w:before="40"/>
              <w:rPr>
                <w:rFonts w:ascii="Arial" w:hAnsi="Arial"/>
                <w:snapToGrid w:val="0"/>
                <w:sz w:val="18"/>
                <w:lang w:eastAsia="en-US"/>
              </w:rPr>
            </w:pPr>
            <w:r w:rsidRPr="00B85304">
              <w:rPr>
                <w:rFonts w:ascii="Arial" w:hAnsi="Arial"/>
                <w:snapToGrid w:val="0"/>
                <w:sz w:val="18"/>
                <w:lang w:eastAsia="en-US"/>
              </w:rPr>
              <w:t>Edition 2.3</w:t>
            </w:r>
          </w:p>
        </w:tc>
        <w:tc>
          <w:tcPr>
            <w:tcW w:w="7560" w:type="dxa"/>
          </w:tcPr>
          <w:p w14:paraId="3F2897EC" w14:textId="77777777" w:rsidR="00EE3E23" w:rsidRPr="00DA1AF0" w:rsidRDefault="00EE3E23" w:rsidP="00785C13">
            <w:pPr>
              <w:spacing w:before="40"/>
              <w:rPr>
                <w:rFonts w:ascii="Arial" w:hAnsi="Arial"/>
                <w:b/>
                <w:snapToGrid w:val="0"/>
                <w:sz w:val="18"/>
                <w:lang w:eastAsia="en-US"/>
              </w:rPr>
            </w:pPr>
            <w:r>
              <w:rPr>
                <w:rFonts w:ascii="Arial" w:hAnsi="Arial"/>
                <w:b/>
                <w:snapToGrid w:val="0"/>
                <w:sz w:val="18"/>
                <w:lang w:eastAsia="en-US"/>
              </w:rPr>
              <w:t xml:space="preserve">Introduced </w:t>
            </w:r>
            <w:r w:rsidRPr="00DA1AF0">
              <w:rPr>
                <w:rFonts w:ascii="Arial" w:hAnsi="Arial"/>
                <w:b/>
                <w:snapToGrid w:val="0"/>
                <w:sz w:val="18"/>
                <w:lang w:eastAsia="en-US"/>
              </w:rPr>
              <w:t>1 January 2018</w:t>
            </w:r>
          </w:p>
          <w:p w14:paraId="13591712" w14:textId="77777777" w:rsidR="00EE3E23" w:rsidRPr="00DA1AF0" w:rsidRDefault="00EE3E23" w:rsidP="00785C13">
            <w:pPr>
              <w:spacing w:before="40"/>
              <w:rPr>
                <w:rFonts w:ascii="Arial" w:hAnsi="Arial"/>
                <w:i/>
                <w:snapToGrid w:val="0"/>
                <w:sz w:val="18"/>
                <w:lang w:eastAsia="en-US"/>
              </w:rPr>
            </w:pPr>
            <w:r w:rsidRPr="00DA1AF0">
              <w:rPr>
                <w:rFonts w:ascii="Arial" w:hAnsi="Arial"/>
                <w:i/>
                <w:snapToGrid w:val="0"/>
                <w:sz w:val="18"/>
                <w:lang w:eastAsia="en-US"/>
              </w:rPr>
              <w:t>Parchment number</w:t>
            </w:r>
          </w:p>
        </w:tc>
      </w:tr>
    </w:tbl>
    <w:p w14:paraId="1C54D09B" w14:textId="529C6E14" w:rsidR="00520568" w:rsidRPr="002261A3" w:rsidRDefault="00520568" w:rsidP="000D3688">
      <w:pPr>
        <w:pStyle w:val="H2Headings"/>
      </w:pPr>
      <w:bookmarkStart w:id="472" w:name="_Toc222218819"/>
      <w:r w:rsidRPr="002261A3">
        <w:lastRenderedPageBreak/>
        <w:t>Postcode</w:t>
      </w:r>
      <w:bookmarkEnd w:id="464"/>
      <w:bookmarkEnd w:id="465"/>
      <w:bookmarkEnd w:id="466"/>
      <w:bookmarkEnd w:id="467"/>
      <w:bookmarkEnd w:id="472"/>
    </w:p>
    <w:p w14:paraId="7CD3892C" w14:textId="77777777" w:rsidR="00520568" w:rsidRPr="002261A3" w:rsidRDefault="00A71DED" w:rsidP="004C26B3">
      <w:pPr>
        <w:pStyle w:val="H3Parts"/>
      </w:pPr>
      <w:bookmarkStart w:id="473" w:name="_Toc113785633"/>
      <w:r w:rsidRPr="002261A3">
        <w:t>Definitional attributes</w:t>
      </w:r>
      <w:bookmarkEnd w:id="473"/>
    </w:p>
    <w:p w14:paraId="5A424608" w14:textId="77777777" w:rsidR="00520568" w:rsidRPr="002261A3" w:rsidRDefault="00AF765B" w:rsidP="00B336D5">
      <w:pPr>
        <w:pStyle w:val="H4Parts"/>
      </w:pPr>
      <w:r w:rsidRPr="002261A3">
        <w:t>Definition</w:t>
      </w:r>
    </w:p>
    <w:p w14:paraId="3B859439" w14:textId="77777777" w:rsidR="00520568" w:rsidRPr="002261A3" w:rsidRDefault="000241B1" w:rsidP="001D6B56">
      <w:pPr>
        <w:pStyle w:val="Bodytext"/>
      </w:pPr>
      <w:r w:rsidRPr="009B3387">
        <w:rPr>
          <w:i/>
        </w:rPr>
        <w:t>Postcode</w:t>
      </w:r>
      <w:r w:rsidR="00520568" w:rsidRPr="009B3387">
        <w:t xml:space="preserve"> identifies the Australia Post postcode of a physical location or a </w:t>
      </w:r>
      <w:r w:rsidR="0096386A" w:rsidRPr="009B3387">
        <w:t>postal</w:t>
      </w:r>
      <w:r w:rsidR="00520568" w:rsidRPr="009B3387">
        <w:t xml:space="preserve"> address.</w:t>
      </w:r>
    </w:p>
    <w:p w14:paraId="0E941717" w14:textId="77777777" w:rsidR="00520568" w:rsidRPr="002261A3" w:rsidRDefault="00AF765B" w:rsidP="00B336D5">
      <w:pPr>
        <w:pStyle w:val="H4Parts"/>
      </w:pPr>
      <w:r>
        <w:t>Context</w:t>
      </w:r>
    </w:p>
    <w:p w14:paraId="624692AA" w14:textId="77777777" w:rsidR="009B3387" w:rsidRPr="002261A3" w:rsidRDefault="000241B1" w:rsidP="00C31A39">
      <w:pPr>
        <w:pStyle w:val="Bodytext"/>
      </w:pPr>
      <w:r w:rsidRPr="000241B1">
        <w:rPr>
          <w:i/>
        </w:rPr>
        <w:t>Postcode</w:t>
      </w:r>
      <w:r w:rsidR="00FD225A">
        <w:t xml:space="preserve"> </w:t>
      </w:r>
      <w:r w:rsidR="009B3387">
        <w:t>is</w:t>
      </w:r>
      <w:r w:rsidR="009B3387" w:rsidRPr="002261A3">
        <w:t xml:space="preserve"> used along with other address details </w:t>
      </w:r>
      <w:r w:rsidR="00C31A39" w:rsidRPr="002261A3">
        <w:t>to</w:t>
      </w:r>
      <w:r w:rsidR="00C538AF">
        <w:t xml:space="preserve"> </w:t>
      </w:r>
      <w:r w:rsidR="00C31A39">
        <w:t xml:space="preserve">collect </w:t>
      </w:r>
      <w:r w:rsidR="00C538AF">
        <w:t xml:space="preserve">address </w:t>
      </w:r>
      <w:r w:rsidR="00C31A39">
        <w:t>information</w:t>
      </w:r>
      <w:r w:rsidR="009B3387">
        <w:t>.</w:t>
      </w:r>
      <w:bookmarkStart w:id="474" w:name="_Toc113785634"/>
    </w:p>
    <w:p w14:paraId="48755E45" w14:textId="77777777" w:rsidR="00520568" w:rsidRPr="002261A3" w:rsidRDefault="00A71DED" w:rsidP="004C26B3">
      <w:pPr>
        <w:pStyle w:val="H3Parts"/>
      </w:pPr>
      <w:r w:rsidRPr="002261A3">
        <w:t>Relational attributes</w:t>
      </w:r>
      <w:bookmarkEnd w:id="474"/>
    </w:p>
    <w:p w14:paraId="59AE6717" w14:textId="77777777" w:rsidR="00520568" w:rsidRPr="002261A3" w:rsidRDefault="00AF765B" w:rsidP="00B336D5">
      <w:pPr>
        <w:pStyle w:val="H4Parts"/>
      </w:pPr>
      <w:r>
        <w:t>Rules</w:t>
      </w:r>
    </w:p>
    <w:p w14:paraId="12B5B806" w14:textId="77777777" w:rsidR="002D5088" w:rsidRPr="002261A3" w:rsidRDefault="002D5088" w:rsidP="002D5088">
      <w:pPr>
        <w:pStyle w:val="Bodytext"/>
      </w:pPr>
      <w:r w:rsidRPr="008D2F3B">
        <w:rPr>
          <w:i/>
        </w:rPr>
        <w:t>Postcode</w:t>
      </w:r>
      <w:r w:rsidRPr="008D2F3B">
        <w:t xml:space="preserve"> </w:t>
      </w:r>
      <w:r>
        <w:t>must</w:t>
      </w:r>
      <w:r w:rsidRPr="008D2F3B">
        <w:t xml:space="preserve"> be ‘</w:t>
      </w:r>
      <w:r>
        <w:t>OSPC</w:t>
      </w:r>
      <w:r w:rsidRPr="008D2F3B">
        <w:t xml:space="preserve">’ </w:t>
      </w:r>
      <w:r>
        <w:t>for an overseas location or address</w:t>
      </w:r>
      <w:r w:rsidRPr="008D2F3B">
        <w:t>.</w:t>
      </w:r>
    </w:p>
    <w:p w14:paraId="60616969" w14:textId="77777777" w:rsidR="00520568" w:rsidRPr="002261A3" w:rsidRDefault="000241B1" w:rsidP="001D6B56">
      <w:pPr>
        <w:pStyle w:val="Bodytext"/>
      </w:pPr>
      <w:r w:rsidRPr="008D2F3B">
        <w:rPr>
          <w:i/>
        </w:rPr>
        <w:t>Postcode</w:t>
      </w:r>
      <w:r w:rsidR="00520568" w:rsidRPr="008D2F3B">
        <w:t xml:space="preserve"> </w:t>
      </w:r>
      <w:r w:rsidR="00653741">
        <w:t>must</w:t>
      </w:r>
      <w:r w:rsidR="00520568" w:rsidRPr="008D2F3B">
        <w:t xml:space="preserve"> be ‘@@@@’ </w:t>
      </w:r>
      <w:r w:rsidR="00653741">
        <w:t>if</w:t>
      </w:r>
      <w:r w:rsidR="00FB468C">
        <w:t xml:space="preserve"> </w:t>
      </w:r>
      <w:r w:rsidR="00520568" w:rsidRPr="008D2F3B">
        <w:t xml:space="preserve">an </w:t>
      </w:r>
      <w:r w:rsidR="00F619F2" w:rsidRPr="008D2F3B">
        <w:t>Australia Post postcode</w:t>
      </w:r>
      <w:r w:rsidR="00653741">
        <w:t xml:space="preserve"> is not provided</w:t>
      </w:r>
      <w:r w:rsidR="006B377D">
        <w:t xml:space="preserve"> or is indiscernible</w:t>
      </w:r>
      <w:r w:rsidR="00520568" w:rsidRPr="008D2F3B">
        <w:t>.</w:t>
      </w:r>
    </w:p>
    <w:p w14:paraId="1415D9EF" w14:textId="77777777" w:rsidR="00725E08" w:rsidRPr="002261A3" w:rsidRDefault="00725E08" w:rsidP="00725E08">
      <w:pPr>
        <w:pStyle w:val="H4Parts"/>
      </w:pPr>
      <w:r w:rsidRPr="002261A3">
        <w:t>Guideline</w:t>
      </w:r>
      <w:r>
        <w:t>s</w:t>
      </w:r>
      <w:r w:rsidR="00A71DED" w:rsidRPr="002261A3">
        <w:t xml:space="preserve"> for use</w:t>
      </w:r>
    </w:p>
    <w:p w14:paraId="255651CF" w14:textId="77777777" w:rsidR="00520568" w:rsidRDefault="00520568" w:rsidP="001D6B56">
      <w:pPr>
        <w:pStyle w:val="Bodytext"/>
      </w:pPr>
      <w:r w:rsidRPr="002261A3">
        <w:t xml:space="preserve">The current list of Australia Post postcodes can be </w:t>
      </w:r>
      <w:r w:rsidR="00653741">
        <w:t>sourced</w:t>
      </w:r>
      <w:r w:rsidRPr="002261A3">
        <w:t xml:space="preserve"> from the </w:t>
      </w:r>
      <w:r w:rsidR="00395953">
        <w:t xml:space="preserve">Australia Post website at </w:t>
      </w:r>
      <w:r w:rsidR="005310B3">
        <w:t xml:space="preserve">       </w:t>
      </w:r>
      <w:r w:rsidR="000A50D1">
        <w:t>&lt;</w:t>
      </w:r>
      <w:hyperlink r:id="rId70" w:history="1">
        <w:r w:rsidR="000A50D1" w:rsidRPr="00B70C1E">
          <w:rPr>
            <w:rStyle w:val="Hyperlink"/>
          </w:rPr>
          <w:t>http://www.auspost.com.au</w:t>
        </w:r>
      </w:hyperlink>
      <w:r w:rsidR="000A50D1">
        <w:t xml:space="preserve">&gt;. </w:t>
      </w:r>
    </w:p>
    <w:p w14:paraId="7B8D3D93" w14:textId="77777777" w:rsidR="00F16D42" w:rsidRPr="00F16D42" w:rsidRDefault="00F16D42" w:rsidP="001D6B56">
      <w:pPr>
        <w:pStyle w:val="Bodytext"/>
      </w:pPr>
      <w:r w:rsidRPr="00F16D42">
        <w:t>The file from the Australia Post website lists three Australia Post postcode variables under the heading ‘C</w:t>
      </w:r>
      <w:r w:rsidR="00A27746">
        <w:t>ategory’; namely ‘d</w:t>
      </w:r>
      <w:r w:rsidR="00A71DED">
        <w:t>elivery a</w:t>
      </w:r>
      <w:r w:rsidR="000D4ECC">
        <w:t>rea’</w:t>
      </w:r>
      <w:r w:rsidR="00A27746">
        <w:t>, ‘</w:t>
      </w:r>
      <w:r w:rsidR="00BC6821">
        <w:t>LVR</w:t>
      </w:r>
      <w:r w:rsidR="00886E1B">
        <w:t>’</w:t>
      </w:r>
      <w:r w:rsidR="00A27746">
        <w:t xml:space="preserve"> and ‘p</w:t>
      </w:r>
      <w:r w:rsidR="00A71DED">
        <w:t>ost office b</w:t>
      </w:r>
      <w:r w:rsidRPr="00F16D42">
        <w:t>oxes’</w:t>
      </w:r>
      <w:r w:rsidR="000D4ECC">
        <w:t>.</w:t>
      </w:r>
      <w:r w:rsidR="006F1FB4">
        <w:t xml:space="preserve"> </w:t>
      </w:r>
      <w:r w:rsidR="000D4ECC">
        <w:t>T</w:t>
      </w:r>
      <w:r>
        <w:t>hese categories may</w:t>
      </w:r>
      <w:r w:rsidR="00FB468C">
        <w:t xml:space="preserve"> </w:t>
      </w:r>
      <w:r w:rsidR="005A0FE8">
        <w:t xml:space="preserve">be </w:t>
      </w:r>
      <w:r>
        <w:t>used to cross-classify</w:t>
      </w:r>
      <w:r w:rsidR="00FB468C">
        <w:t xml:space="preserve"> </w:t>
      </w:r>
      <w:r>
        <w:t>residential (</w:t>
      </w:r>
      <w:r w:rsidR="00A27746">
        <w:t>‘d</w:t>
      </w:r>
      <w:r w:rsidR="00A71DED">
        <w:t>elivery a</w:t>
      </w:r>
      <w:r w:rsidRPr="00F16D42">
        <w:t>rea’</w:t>
      </w:r>
      <w:r>
        <w:t>), large volume receiver (</w:t>
      </w:r>
      <w:r w:rsidR="00A27746">
        <w:t>‘</w:t>
      </w:r>
      <w:r w:rsidR="00BC6821">
        <w:t>LVR</w:t>
      </w:r>
      <w:r w:rsidRPr="00F16D42">
        <w:t>’</w:t>
      </w:r>
      <w:r>
        <w:t xml:space="preserve">) and post office box with </w:t>
      </w:r>
      <w:r w:rsidRPr="00F16D42">
        <w:rPr>
          <w:i/>
        </w:rPr>
        <w:t>Postcode</w:t>
      </w:r>
      <w:r>
        <w:t>.</w:t>
      </w:r>
    </w:p>
    <w:p w14:paraId="74802643" w14:textId="77777777" w:rsidR="00520568" w:rsidRPr="002261A3" w:rsidRDefault="00A71DED" w:rsidP="00F41A95">
      <w:pPr>
        <w:pStyle w:val="H4Parts"/>
      </w:pPr>
      <w:r>
        <w:t>Related data</w:t>
      </w:r>
    </w:p>
    <w:p w14:paraId="7348CDE6" w14:textId="77777777" w:rsidR="00520E0F" w:rsidRDefault="00330D79" w:rsidP="00520E0F">
      <w:pPr>
        <w:pStyle w:val="Bodytext"/>
      </w:pPr>
      <w:r w:rsidRPr="00330D79">
        <w:rPr>
          <w:i/>
          <w:color w:val="000000" w:themeColor="text1"/>
        </w:rPr>
        <w:t>Address location — suburb, locality or town</w:t>
      </w:r>
      <w:r w:rsidR="001A63F8">
        <w:rPr>
          <w:i/>
          <w:color w:val="000000" w:themeColor="text1"/>
        </w:rPr>
        <w:t xml:space="preserve"> </w:t>
      </w:r>
      <w:r w:rsidR="001A63F8" w:rsidRPr="001A63F8">
        <w:rPr>
          <w:color w:val="000000" w:themeColor="text1"/>
        </w:rPr>
        <w:t>and</w:t>
      </w:r>
      <w:r w:rsidR="00553A5D">
        <w:rPr>
          <w:i/>
          <w:color w:val="000000" w:themeColor="text1"/>
        </w:rPr>
        <w:t xml:space="preserve"> </w:t>
      </w:r>
      <w:r w:rsidRPr="00330D79">
        <w:rPr>
          <w:i/>
          <w:color w:val="000000" w:themeColor="text1"/>
        </w:rPr>
        <w:t>State identifier</w:t>
      </w:r>
    </w:p>
    <w:p w14:paraId="4B0FF09B" w14:textId="77777777" w:rsidR="00520568" w:rsidRPr="002261A3" w:rsidRDefault="00A71DED" w:rsidP="00F41A95">
      <w:pPr>
        <w:pStyle w:val="H4Parts"/>
      </w:pPr>
      <w:r>
        <w:t>Type of relationship</w:t>
      </w:r>
    </w:p>
    <w:p w14:paraId="3D8E547C" w14:textId="77777777" w:rsidR="00520E0F" w:rsidRPr="00954456" w:rsidRDefault="00330D79" w:rsidP="00520E0F">
      <w:pPr>
        <w:pStyle w:val="Bodytext"/>
        <w:rPr>
          <w:color w:val="C00000"/>
        </w:rPr>
      </w:pPr>
      <w:r w:rsidRPr="00330D79">
        <w:rPr>
          <w:i/>
          <w:color w:val="000000" w:themeColor="text1"/>
        </w:rPr>
        <w:t xml:space="preserve">Address location — suburb, locality or town, Postcode </w:t>
      </w:r>
      <w:r w:rsidRPr="00330D79">
        <w:rPr>
          <w:color w:val="000000" w:themeColor="text1"/>
        </w:rPr>
        <w:t xml:space="preserve">and </w:t>
      </w:r>
      <w:r w:rsidRPr="00330D79">
        <w:rPr>
          <w:i/>
          <w:color w:val="000000" w:themeColor="text1"/>
        </w:rPr>
        <w:t>State identifier</w:t>
      </w:r>
      <w:r w:rsidRPr="00330D79">
        <w:rPr>
          <w:color w:val="000000" w:themeColor="text1"/>
        </w:rPr>
        <w:t xml:space="preserve"> are used together to determine an address</w:t>
      </w:r>
      <w:r w:rsidR="00542FB3">
        <w:rPr>
          <w:color w:val="000000" w:themeColor="text1"/>
        </w:rPr>
        <w:t xml:space="preserve"> region</w:t>
      </w:r>
      <w:r w:rsidRPr="00330D79">
        <w:rPr>
          <w:color w:val="000000" w:themeColor="text1"/>
        </w:rPr>
        <w:t>.</w:t>
      </w:r>
    </w:p>
    <w:p w14:paraId="184BDB49" w14:textId="77777777" w:rsidR="00520568" w:rsidRPr="002261A3" w:rsidRDefault="00A71DED"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63695C" w:rsidRPr="008114F6" w14:paraId="6B9CA229" w14:textId="77777777">
        <w:tc>
          <w:tcPr>
            <w:tcW w:w="1984" w:type="dxa"/>
          </w:tcPr>
          <w:p w14:paraId="312848E0" w14:textId="77777777" w:rsidR="0063695C" w:rsidRPr="008114F6" w:rsidRDefault="0063695C" w:rsidP="008114F6">
            <w:pPr>
              <w:pStyle w:val="Tableheading"/>
              <w:jc w:val="left"/>
              <w:rPr>
                <w:bCs/>
              </w:rPr>
            </w:pPr>
            <w:r w:rsidRPr="008114F6">
              <w:rPr>
                <w:bCs/>
              </w:rPr>
              <w:t>Value</w:t>
            </w:r>
          </w:p>
        </w:tc>
        <w:tc>
          <w:tcPr>
            <w:tcW w:w="7124" w:type="dxa"/>
          </w:tcPr>
          <w:p w14:paraId="71808C8B" w14:textId="2B83BD16" w:rsidR="0063695C" w:rsidRPr="008114F6" w:rsidRDefault="00557330" w:rsidP="008114F6">
            <w:pPr>
              <w:pStyle w:val="Tableheading"/>
              <w:jc w:val="left"/>
              <w:rPr>
                <w:bCs/>
              </w:rPr>
            </w:pPr>
            <w:r w:rsidRPr="008114F6">
              <w:rPr>
                <w:bCs/>
              </w:rPr>
              <w:t>Description</w:t>
            </w:r>
            <w:r w:rsidR="00D17ECC" w:rsidRPr="008114F6">
              <w:rPr>
                <w:bCs/>
              </w:rPr>
              <w:t xml:space="preserve"> – </w:t>
            </w:r>
            <w:r w:rsidR="00DB6678" w:rsidRPr="008114F6">
              <w:rPr>
                <w:bCs/>
              </w:rPr>
              <w:fldChar w:fldCharType="begin"/>
            </w:r>
            <w:r w:rsidR="00DB6678" w:rsidRPr="008114F6">
              <w:rPr>
                <w:bCs/>
              </w:rPr>
              <w:instrText xml:space="preserve"> STYLEREF  H2_Headings  \* MERGEFORMAT </w:instrText>
            </w:r>
            <w:r w:rsidR="00DB6678" w:rsidRPr="008114F6">
              <w:rPr>
                <w:bCs/>
              </w:rPr>
              <w:fldChar w:fldCharType="separate"/>
            </w:r>
            <w:r w:rsidR="00153EBD">
              <w:rPr>
                <w:bCs/>
                <w:noProof/>
              </w:rPr>
              <w:t>Postcode</w:t>
            </w:r>
            <w:r w:rsidR="00DB6678" w:rsidRPr="008114F6">
              <w:rPr>
                <w:bCs/>
                <w:noProof/>
              </w:rPr>
              <w:fldChar w:fldCharType="end"/>
            </w:r>
          </w:p>
        </w:tc>
      </w:tr>
      <w:tr w:rsidR="0063695C" w14:paraId="50460998" w14:textId="77777777">
        <w:tc>
          <w:tcPr>
            <w:tcW w:w="1984" w:type="dxa"/>
          </w:tcPr>
          <w:p w14:paraId="7305EDDC" w14:textId="77777777" w:rsidR="0063695C" w:rsidRPr="00112D80" w:rsidRDefault="00A71DED" w:rsidP="008114F6">
            <w:pPr>
              <w:pStyle w:val="Tabledescriptext"/>
            </w:pPr>
            <w:r>
              <w:t>0001</w:t>
            </w:r>
            <w:r w:rsidR="0048067E">
              <w:t>–</w:t>
            </w:r>
            <w:r w:rsidR="0063695C">
              <w:t>9999</w:t>
            </w:r>
          </w:p>
        </w:tc>
        <w:tc>
          <w:tcPr>
            <w:tcW w:w="7124" w:type="dxa"/>
          </w:tcPr>
          <w:p w14:paraId="45831193" w14:textId="77777777" w:rsidR="0063695C" w:rsidRPr="00251F56" w:rsidRDefault="00A45C8E" w:rsidP="008114F6">
            <w:pPr>
              <w:pStyle w:val="Tabledescriptext"/>
            </w:pPr>
            <w:r>
              <w:t>4</w:t>
            </w:r>
            <w:r w:rsidR="0063695C" w:rsidRPr="002261A3">
              <w:t>-digit Australia Post postcode v</w:t>
            </w:r>
            <w:r w:rsidR="0063695C">
              <w:t>alid during the collection year</w:t>
            </w:r>
          </w:p>
        </w:tc>
      </w:tr>
      <w:tr w:rsidR="00653741" w14:paraId="7B4A863C" w14:textId="77777777">
        <w:tc>
          <w:tcPr>
            <w:tcW w:w="1984" w:type="dxa"/>
          </w:tcPr>
          <w:p w14:paraId="29EAFA37" w14:textId="77777777" w:rsidR="00653741" w:rsidRDefault="00653741" w:rsidP="008114F6">
            <w:pPr>
              <w:pStyle w:val="Tabledescriptext"/>
            </w:pPr>
            <w:r>
              <w:t>OSPC</w:t>
            </w:r>
          </w:p>
        </w:tc>
        <w:tc>
          <w:tcPr>
            <w:tcW w:w="7124" w:type="dxa"/>
          </w:tcPr>
          <w:p w14:paraId="368DDC55" w14:textId="77777777" w:rsidR="00653741" w:rsidRPr="002261A3" w:rsidRDefault="00653741" w:rsidP="008114F6">
            <w:pPr>
              <w:pStyle w:val="Tabledescriptext"/>
            </w:pPr>
            <w:r>
              <w:t xml:space="preserve">Overseas </w:t>
            </w:r>
            <w:r w:rsidR="00384514">
              <w:t xml:space="preserve">address </w:t>
            </w:r>
            <w:r>
              <w:t>location</w:t>
            </w:r>
          </w:p>
        </w:tc>
      </w:tr>
      <w:tr w:rsidR="0025316D" w14:paraId="6D6F22AB" w14:textId="77777777">
        <w:tc>
          <w:tcPr>
            <w:tcW w:w="1984" w:type="dxa"/>
          </w:tcPr>
          <w:p w14:paraId="750CB86F" w14:textId="77777777" w:rsidR="0025316D" w:rsidRDefault="0025316D" w:rsidP="008114F6">
            <w:pPr>
              <w:pStyle w:val="Tabledescriptext"/>
            </w:pPr>
          </w:p>
        </w:tc>
        <w:tc>
          <w:tcPr>
            <w:tcW w:w="7124" w:type="dxa"/>
          </w:tcPr>
          <w:p w14:paraId="040C7848" w14:textId="0665ED02" w:rsidR="0025316D" w:rsidRPr="0025316D" w:rsidRDefault="00135F56" w:rsidP="008114F6">
            <w:pPr>
              <w:pStyle w:val="Tabledescriptext"/>
              <w:rPr>
                <w:b/>
              </w:rPr>
            </w:pPr>
            <w:r>
              <w:rPr>
                <w:b/>
              </w:rPr>
              <w:t>0000</w:t>
            </w:r>
            <w:r w:rsidR="0025316D">
              <w:rPr>
                <w:b/>
              </w:rPr>
              <w:t xml:space="preserve"> is </w:t>
            </w:r>
            <w:r w:rsidR="009564FD">
              <w:rPr>
                <w:b/>
              </w:rPr>
              <w:t xml:space="preserve">only </w:t>
            </w:r>
            <w:r w:rsidR="0025316D">
              <w:rPr>
                <w:b/>
              </w:rPr>
              <w:t xml:space="preserve">valid </w:t>
            </w:r>
            <w:r w:rsidR="00D77109" w:rsidRPr="00D77109">
              <w:rPr>
                <w:b/>
                <w:color w:val="000000" w:themeColor="text1"/>
              </w:rPr>
              <w:t>in the National Apprentice and Trainee Collection</w:t>
            </w:r>
            <w:r w:rsidR="009564FD">
              <w:rPr>
                <w:b/>
                <w:color w:val="000000" w:themeColor="text1"/>
              </w:rPr>
              <w:t xml:space="preserve"> and only</w:t>
            </w:r>
            <w:r w:rsidR="00D77109" w:rsidRPr="00D77109">
              <w:rPr>
                <w:b/>
                <w:color w:val="000000" w:themeColor="text1"/>
              </w:rPr>
              <w:t xml:space="preserve"> for </w:t>
            </w:r>
            <w:r w:rsidR="0025316D">
              <w:rPr>
                <w:b/>
              </w:rPr>
              <w:t>apprenticeship contracts</w:t>
            </w:r>
            <w:r w:rsidR="009564FD">
              <w:rPr>
                <w:b/>
              </w:rPr>
              <w:t xml:space="preserve"> that</w:t>
            </w:r>
            <w:r w:rsidR="0025316D">
              <w:rPr>
                <w:b/>
              </w:rPr>
              <w:t xml:space="preserve"> commenced </w:t>
            </w:r>
            <w:r w:rsidR="001C099E">
              <w:rPr>
                <w:b/>
              </w:rPr>
              <w:t xml:space="preserve">or recommenced </w:t>
            </w:r>
            <w:r w:rsidR="009564FD">
              <w:rPr>
                <w:b/>
              </w:rPr>
              <w:t xml:space="preserve">before </w:t>
            </w:r>
            <w:r w:rsidR="0085134D">
              <w:rPr>
                <w:b/>
              </w:rPr>
              <w:t>1</w:t>
            </w:r>
            <w:r w:rsidR="007B1BE0">
              <w:rPr>
                <w:b/>
              </w:rPr>
              <w:t xml:space="preserve"> July </w:t>
            </w:r>
            <w:r w:rsidR="001C099E">
              <w:rPr>
                <w:b/>
              </w:rPr>
              <w:t>2016</w:t>
            </w:r>
          </w:p>
        </w:tc>
      </w:tr>
      <w:tr w:rsidR="00384514" w14:paraId="6CA3BB0B" w14:textId="77777777">
        <w:tc>
          <w:tcPr>
            <w:tcW w:w="1984" w:type="dxa"/>
          </w:tcPr>
          <w:p w14:paraId="5B91E305" w14:textId="77777777" w:rsidR="00384514" w:rsidRDefault="00A30E2E" w:rsidP="008114F6">
            <w:pPr>
              <w:pStyle w:val="Tabledescriptext"/>
            </w:pPr>
            <w:r>
              <w:t>0000</w:t>
            </w:r>
          </w:p>
        </w:tc>
        <w:tc>
          <w:tcPr>
            <w:tcW w:w="7124" w:type="dxa"/>
          </w:tcPr>
          <w:p w14:paraId="06BF1C0C" w14:textId="54884789" w:rsidR="00384514" w:rsidRDefault="00384514" w:rsidP="008114F6">
            <w:pPr>
              <w:pStyle w:val="Tabledescriptext"/>
            </w:pPr>
            <w:r>
              <w:t>Postcode unknown</w:t>
            </w:r>
          </w:p>
        </w:tc>
      </w:tr>
    </w:tbl>
    <w:p w14:paraId="604B8829" w14:textId="77777777" w:rsidR="00520568" w:rsidRDefault="00BD0869" w:rsidP="00F7041F">
      <w:pPr>
        <w:pStyle w:val="H4Parts"/>
      </w:pPr>
      <w:r>
        <w:t>Question</w:t>
      </w:r>
    </w:p>
    <w:p w14:paraId="4CB36DC7" w14:textId="77777777" w:rsidR="00595F9F" w:rsidRPr="00F83D22" w:rsidRDefault="00595F9F" w:rsidP="00F83D22">
      <w:pPr>
        <w:tabs>
          <w:tab w:val="left" w:pos="2977"/>
        </w:tabs>
        <w:spacing w:after="140"/>
        <w:ind w:left="567"/>
        <w:rPr>
          <w:rFonts w:ascii="Trebuchet MS" w:hAnsi="Trebuchet MS"/>
          <w:snapToGrid w:val="0"/>
          <w:sz w:val="19"/>
        </w:rPr>
      </w:pPr>
      <w:r w:rsidRPr="00F83D22">
        <w:rPr>
          <w:rFonts w:ascii="Trebuchet MS" w:hAnsi="Trebuchet MS"/>
          <w:snapToGrid w:val="0"/>
          <w:sz w:val="19"/>
        </w:rPr>
        <w:t>What is the address of your usual residence?</w:t>
      </w:r>
    </w:p>
    <w:p w14:paraId="1A873FD1" w14:textId="29FD6EB1" w:rsidR="004A22E5" w:rsidRPr="00595F9F" w:rsidRDefault="00E80DCF" w:rsidP="004D113E">
      <w:pPr>
        <w:pStyle w:val="Bodytext"/>
        <w:ind w:left="993"/>
      </w:pPr>
      <w:r w:rsidRPr="00595F9F">
        <w:t>Please provide the physical address (street number and name</w:t>
      </w:r>
      <w:r w:rsidR="00695847">
        <w:t>,</w:t>
      </w:r>
      <w:r w:rsidRPr="00595F9F">
        <w:t xml:space="preserve"> </w:t>
      </w:r>
      <w:r w:rsidRPr="004D113E">
        <w:t>not</w:t>
      </w:r>
      <w:r w:rsidRPr="00595F9F">
        <w:t xml:space="preserve"> post office box) where you usually reside rather than any temporary address at which you reside for training, work or other purposes before returning to your home. </w:t>
      </w:r>
    </w:p>
    <w:p w14:paraId="51A7E434" w14:textId="648F3DD3" w:rsidR="00E80DCF" w:rsidRDefault="00E80DCF" w:rsidP="004D113E">
      <w:pPr>
        <w:pStyle w:val="Bodytext"/>
        <w:ind w:left="993"/>
      </w:pPr>
      <w:r w:rsidRPr="00595F9F">
        <w:t xml:space="preserve">If you are from a </w:t>
      </w:r>
      <w:r w:rsidR="00BA3A5D">
        <w:t>rural area, use</w:t>
      </w:r>
      <w:r w:rsidRPr="00595F9F">
        <w:t xml:space="preserve"> the address from your </w:t>
      </w:r>
      <w:r w:rsidR="00D10631">
        <w:t>state</w:t>
      </w:r>
      <w:r w:rsidRPr="00595F9F">
        <w:t xml:space="preserve"> or territory’s ‘rural property addressing’ or ‘numbering’ system as your residential street address.</w:t>
      </w:r>
    </w:p>
    <w:p w14:paraId="30EA9055" w14:textId="2A6C453E" w:rsidR="004A22E5" w:rsidRPr="00452545" w:rsidRDefault="004A22E5" w:rsidP="004D113E">
      <w:pPr>
        <w:pStyle w:val="Bodytext"/>
        <w:ind w:left="993"/>
      </w:pPr>
      <w:r w:rsidRPr="00F83D22">
        <w:t>B</w:t>
      </w:r>
      <w:r w:rsidRPr="00D736E5">
        <w:t>uilding/property name</w:t>
      </w:r>
      <w:r w:rsidRPr="00452545">
        <w:t xml:space="preserve"> is the official place name or </w:t>
      </w:r>
      <w:r w:rsidR="00EB2AFE">
        <w:t>common-usage</w:t>
      </w:r>
      <w:r w:rsidRPr="00452545">
        <w:t xml:space="preserve"> name for an address site, including the name of a building, Aboriginal community, homestead, building complex, agricultural property, park or unbounded address site.</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595F9F" w14:paraId="4438B242" w14:textId="77777777" w:rsidTr="00595F9F">
        <w:tc>
          <w:tcPr>
            <w:tcW w:w="7440" w:type="dxa"/>
            <w:tcBorders>
              <w:top w:val="nil"/>
            </w:tcBorders>
          </w:tcPr>
          <w:p w14:paraId="31AFE6DE" w14:textId="77777777" w:rsidR="00595F9F" w:rsidRPr="00251F56" w:rsidRDefault="00595F9F" w:rsidP="00595F9F">
            <w:pPr>
              <w:pStyle w:val="Enroltext"/>
              <w:rPr>
                <w:noProof w:val="0"/>
              </w:rPr>
            </w:pPr>
            <w:r>
              <w:rPr>
                <w:noProof w:val="0"/>
              </w:rPr>
              <w:t>Building/property name</w:t>
            </w:r>
          </w:p>
        </w:tc>
      </w:tr>
      <w:tr w:rsidR="00595F9F" w14:paraId="0B1D1D9A" w14:textId="77777777" w:rsidTr="00595F9F">
        <w:tc>
          <w:tcPr>
            <w:tcW w:w="7440" w:type="dxa"/>
            <w:tcBorders>
              <w:top w:val="nil"/>
            </w:tcBorders>
          </w:tcPr>
          <w:p w14:paraId="4E1B5F20" w14:textId="77777777" w:rsidR="00595F9F" w:rsidRPr="00251F56" w:rsidRDefault="00595F9F" w:rsidP="00595F9F">
            <w:pPr>
              <w:pStyle w:val="Enroltext"/>
              <w:rPr>
                <w:noProof w:val="0"/>
              </w:rPr>
            </w:pPr>
            <w:r>
              <w:rPr>
                <w:noProof w:val="0"/>
              </w:rPr>
              <w:t>Flat/unit number/street number</w:t>
            </w:r>
          </w:p>
        </w:tc>
      </w:tr>
      <w:tr w:rsidR="00595F9F" w14:paraId="2480332A" w14:textId="77777777" w:rsidTr="00595F9F">
        <w:tc>
          <w:tcPr>
            <w:tcW w:w="7440" w:type="dxa"/>
            <w:tcBorders>
              <w:top w:val="nil"/>
            </w:tcBorders>
          </w:tcPr>
          <w:p w14:paraId="770561A7" w14:textId="77777777" w:rsidR="00595F9F" w:rsidRPr="00251F56" w:rsidRDefault="001A62ED" w:rsidP="00595F9F">
            <w:pPr>
              <w:pStyle w:val="Enroltext"/>
              <w:rPr>
                <w:noProof w:val="0"/>
              </w:rPr>
            </w:pPr>
            <w:r>
              <w:rPr>
                <w:noProof w:val="0"/>
              </w:rPr>
              <w:t>Street name and type</w:t>
            </w:r>
          </w:p>
        </w:tc>
      </w:tr>
      <w:tr w:rsidR="00595F9F" w14:paraId="1FB03C59" w14:textId="77777777" w:rsidTr="00595F9F">
        <w:tc>
          <w:tcPr>
            <w:tcW w:w="7440" w:type="dxa"/>
            <w:tcBorders>
              <w:top w:val="nil"/>
            </w:tcBorders>
          </w:tcPr>
          <w:p w14:paraId="65379085" w14:textId="77777777" w:rsidR="00595F9F" w:rsidRPr="00251F56" w:rsidRDefault="00595F9F" w:rsidP="00595F9F">
            <w:pPr>
              <w:pStyle w:val="Enroltext"/>
              <w:rPr>
                <w:noProof w:val="0"/>
              </w:rPr>
            </w:pPr>
            <w:r>
              <w:rPr>
                <w:noProof w:val="0"/>
              </w:rPr>
              <w:t>Suburb, locality or t</w:t>
            </w:r>
            <w:r w:rsidRPr="00251F56">
              <w:rPr>
                <w:noProof w:val="0"/>
              </w:rPr>
              <w:t>own</w:t>
            </w:r>
          </w:p>
        </w:tc>
      </w:tr>
      <w:tr w:rsidR="00595F9F" w14:paraId="159ED579" w14:textId="77777777" w:rsidTr="00595F9F">
        <w:tc>
          <w:tcPr>
            <w:tcW w:w="7440" w:type="dxa"/>
          </w:tcPr>
          <w:p w14:paraId="4707E9BD" w14:textId="77777777" w:rsidR="00595F9F" w:rsidRDefault="00595F9F" w:rsidP="00595F9F">
            <w:pPr>
              <w:pStyle w:val="Enroltext"/>
              <w:rPr>
                <w:noProof w:val="0"/>
              </w:rPr>
            </w:pPr>
            <w:r>
              <w:rPr>
                <w:noProof w:val="0"/>
              </w:rPr>
              <w:t>State/territory</w:t>
            </w:r>
          </w:p>
        </w:tc>
      </w:tr>
      <w:tr w:rsidR="00595F9F" w14:paraId="33467694" w14:textId="77777777" w:rsidTr="00595F9F">
        <w:tc>
          <w:tcPr>
            <w:tcW w:w="7440" w:type="dxa"/>
          </w:tcPr>
          <w:p w14:paraId="09704652" w14:textId="77777777" w:rsidR="00595F9F" w:rsidRPr="000F1F4D" w:rsidRDefault="00595F9F" w:rsidP="00595F9F">
            <w:pPr>
              <w:pStyle w:val="Enroltext"/>
              <w:rPr>
                <w:b/>
                <w:noProof w:val="0"/>
              </w:rPr>
            </w:pPr>
            <w:r w:rsidRPr="000F1F4D">
              <w:rPr>
                <w:b/>
                <w:noProof w:val="0"/>
              </w:rPr>
              <w:t>Postcode</w:t>
            </w:r>
          </w:p>
        </w:tc>
      </w:tr>
    </w:tbl>
    <w:p w14:paraId="313FEDD9" w14:textId="77777777" w:rsidR="00595F9F" w:rsidRDefault="00595F9F" w:rsidP="00AD3EDB">
      <w:pPr>
        <w:pStyle w:val="Bodytext"/>
      </w:pPr>
    </w:p>
    <w:p w14:paraId="7C946EC0" w14:textId="77777777" w:rsidR="00520568" w:rsidRDefault="00520568" w:rsidP="00AD3EDB">
      <w:pPr>
        <w:pStyle w:val="Bodytext"/>
      </w:pPr>
      <w:r w:rsidRPr="002261A3">
        <w:t>What is your postal address</w:t>
      </w:r>
      <w:r w:rsidR="000F1F4D">
        <w:t xml:space="preserve"> (if different from above)</w:t>
      </w:r>
      <w:r w:rsidRPr="002261A3">
        <w:t>?</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236687" w14:paraId="25594602" w14:textId="77777777">
        <w:tc>
          <w:tcPr>
            <w:tcW w:w="7440" w:type="dxa"/>
            <w:tcBorders>
              <w:top w:val="nil"/>
            </w:tcBorders>
          </w:tcPr>
          <w:p w14:paraId="6569C28B" w14:textId="77777777" w:rsidR="00236687" w:rsidRPr="00251F56" w:rsidRDefault="00A71DED" w:rsidP="00536C60">
            <w:pPr>
              <w:pStyle w:val="Enroltext"/>
              <w:rPr>
                <w:noProof w:val="0"/>
              </w:rPr>
            </w:pPr>
            <w:r>
              <w:rPr>
                <w:noProof w:val="0"/>
              </w:rPr>
              <w:t>Building/p</w:t>
            </w:r>
            <w:r w:rsidR="00236687">
              <w:rPr>
                <w:noProof w:val="0"/>
              </w:rPr>
              <w:t>roperty name</w:t>
            </w:r>
          </w:p>
        </w:tc>
      </w:tr>
      <w:tr w:rsidR="00236687" w14:paraId="56B28319" w14:textId="77777777">
        <w:tc>
          <w:tcPr>
            <w:tcW w:w="7440" w:type="dxa"/>
            <w:tcBorders>
              <w:top w:val="nil"/>
            </w:tcBorders>
          </w:tcPr>
          <w:p w14:paraId="6CDF89B3" w14:textId="77777777" w:rsidR="00236687" w:rsidRPr="00251F56" w:rsidRDefault="00A71DED" w:rsidP="00536C60">
            <w:pPr>
              <w:pStyle w:val="Enroltext"/>
              <w:rPr>
                <w:noProof w:val="0"/>
              </w:rPr>
            </w:pPr>
            <w:r>
              <w:rPr>
                <w:noProof w:val="0"/>
              </w:rPr>
              <w:lastRenderedPageBreak/>
              <w:t>Flat/unit number /s</w:t>
            </w:r>
            <w:r w:rsidR="00236687">
              <w:rPr>
                <w:noProof w:val="0"/>
              </w:rPr>
              <w:t>treet number</w:t>
            </w:r>
          </w:p>
        </w:tc>
      </w:tr>
      <w:tr w:rsidR="00236687" w14:paraId="03E8DCE8" w14:textId="77777777">
        <w:tc>
          <w:tcPr>
            <w:tcW w:w="7440" w:type="dxa"/>
            <w:tcBorders>
              <w:top w:val="nil"/>
            </w:tcBorders>
          </w:tcPr>
          <w:p w14:paraId="195C45A7" w14:textId="77777777" w:rsidR="00236687" w:rsidRPr="00251F56" w:rsidRDefault="001A62ED" w:rsidP="00536C60">
            <w:pPr>
              <w:pStyle w:val="Enroltext"/>
              <w:rPr>
                <w:noProof w:val="0"/>
              </w:rPr>
            </w:pPr>
            <w:r>
              <w:rPr>
                <w:noProof w:val="0"/>
              </w:rPr>
              <w:t>Street name and type</w:t>
            </w:r>
          </w:p>
        </w:tc>
      </w:tr>
      <w:tr w:rsidR="00236687" w14:paraId="26616603" w14:textId="77777777">
        <w:tc>
          <w:tcPr>
            <w:tcW w:w="7440" w:type="dxa"/>
            <w:tcBorders>
              <w:top w:val="nil"/>
            </w:tcBorders>
          </w:tcPr>
          <w:p w14:paraId="176F5D77" w14:textId="77777777" w:rsidR="00236687" w:rsidRPr="00251F56" w:rsidRDefault="00A71DED" w:rsidP="00536C60">
            <w:pPr>
              <w:pStyle w:val="Enroltext"/>
              <w:rPr>
                <w:noProof w:val="0"/>
              </w:rPr>
            </w:pPr>
            <w:r>
              <w:rPr>
                <w:noProof w:val="0"/>
              </w:rPr>
              <w:t>Suburb, locality or t</w:t>
            </w:r>
            <w:r w:rsidR="00236687" w:rsidRPr="00251F56">
              <w:rPr>
                <w:noProof w:val="0"/>
              </w:rPr>
              <w:t>own</w:t>
            </w:r>
          </w:p>
        </w:tc>
      </w:tr>
      <w:tr w:rsidR="00236687" w14:paraId="0D256D5C" w14:textId="77777777">
        <w:tc>
          <w:tcPr>
            <w:tcW w:w="7440" w:type="dxa"/>
          </w:tcPr>
          <w:p w14:paraId="01935B62" w14:textId="77777777" w:rsidR="00236687" w:rsidRDefault="00A71DED" w:rsidP="00536C60">
            <w:pPr>
              <w:pStyle w:val="Enroltext"/>
              <w:rPr>
                <w:noProof w:val="0"/>
              </w:rPr>
            </w:pPr>
            <w:r>
              <w:rPr>
                <w:noProof w:val="0"/>
              </w:rPr>
              <w:t>State/t</w:t>
            </w:r>
            <w:r w:rsidR="00236687">
              <w:rPr>
                <w:noProof w:val="0"/>
              </w:rPr>
              <w:t>erritory</w:t>
            </w:r>
          </w:p>
        </w:tc>
      </w:tr>
      <w:tr w:rsidR="00236687" w14:paraId="2B0BDEF8" w14:textId="77777777">
        <w:tc>
          <w:tcPr>
            <w:tcW w:w="7440" w:type="dxa"/>
          </w:tcPr>
          <w:p w14:paraId="6FE12315" w14:textId="77777777" w:rsidR="00236687" w:rsidRPr="000F1F4D" w:rsidRDefault="00236687" w:rsidP="00536C60">
            <w:pPr>
              <w:pStyle w:val="Enroltext"/>
              <w:rPr>
                <w:b/>
                <w:noProof w:val="0"/>
              </w:rPr>
            </w:pPr>
            <w:r w:rsidRPr="000F1F4D">
              <w:rPr>
                <w:b/>
                <w:noProof w:val="0"/>
              </w:rPr>
              <w:t>Postcode</w:t>
            </w:r>
          </w:p>
        </w:tc>
      </w:tr>
    </w:tbl>
    <w:p w14:paraId="01759568" w14:textId="77777777" w:rsidR="00520568" w:rsidRPr="00E80DCF" w:rsidRDefault="00A71DED" w:rsidP="00E80DCF">
      <w:pPr>
        <w:pStyle w:val="H3Parts"/>
      </w:pPr>
      <w:bookmarkStart w:id="475" w:name="_Toc113785635"/>
      <w:r w:rsidRPr="00E80DCF">
        <w:t>Format attributes</w:t>
      </w:r>
      <w:bookmarkEnd w:id="475"/>
    </w:p>
    <w:p w14:paraId="16F16AEF" w14:textId="77777777" w:rsidR="00520568" w:rsidRPr="002261A3" w:rsidRDefault="00520568" w:rsidP="008114F6">
      <w:pPr>
        <w:pStyle w:val="Bodytext"/>
      </w:pPr>
      <w:r w:rsidRPr="002261A3">
        <w:t>Length:</w:t>
      </w:r>
      <w:r w:rsidRPr="002261A3">
        <w:tab/>
      </w:r>
      <w:r w:rsidR="008114F6">
        <w:tab/>
      </w:r>
      <w:r w:rsidRPr="002261A3">
        <w:t>4</w:t>
      </w:r>
    </w:p>
    <w:p w14:paraId="46A0167C" w14:textId="77777777" w:rsidR="00520568" w:rsidRPr="002261A3" w:rsidRDefault="00520568" w:rsidP="008114F6">
      <w:pPr>
        <w:pStyle w:val="Bodytext"/>
      </w:pPr>
      <w:r w:rsidRPr="002261A3">
        <w:t>Type:</w:t>
      </w:r>
      <w:r w:rsidRPr="002261A3">
        <w:tab/>
      </w:r>
      <w:r w:rsidR="008114F6">
        <w:tab/>
      </w:r>
      <w:r w:rsidRPr="002261A3">
        <w:t>alphanumeric</w:t>
      </w:r>
    </w:p>
    <w:p w14:paraId="068B7937" w14:textId="77777777" w:rsidR="00520568" w:rsidRPr="002261A3" w:rsidRDefault="00C314D5" w:rsidP="008114F6">
      <w:pPr>
        <w:pStyle w:val="Bodytext"/>
      </w:pPr>
      <w:r>
        <w:t>Justification:</w:t>
      </w:r>
      <w:r w:rsidR="00520568" w:rsidRPr="002261A3">
        <w:tab/>
      </w:r>
      <w:r w:rsidR="008114F6">
        <w:tab/>
      </w:r>
      <w:r w:rsidR="00520568" w:rsidRPr="002261A3">
        <w:t>none</w:t>
      </w:r>
    </w:p>
    <w:p w14:paraId="2FB5ECD4" w14:textId="77777777" w:rsidR="00520568" w:rsidRPr="002261A3" w:rsidRDefault="00A71DED" w:rsidP="008114F6">
      <w:pPr>
        <w:pStyle w:val="Bodytext"/>
      </w:pPr>
      <w:r w:rsidRPr="002261A3">
        <w:t>Fill character:</w:t>
      </w:r>
      <w:r w:rsidR="00520568" w:rsidRPr="002261A3">
        <w:tab/>
      </w:r>
      <w:r w:rsidR="008114F6">
        <w:tab/>
      </w:r>
      <w:r w:rsidR="00520568" w:rsidRPr="002261A3">
        <w:t>none</w:t>
      </w:r>
    </w:p>
    <w:p w14:paraId="714B3D2E" w14:textId="77777777" w:rsidR="00E80DCF" w:rsidRPr="004D113E" w:rsidRDefault="00520568" w:rsidP="004D113E">
      <w:pPr>
        <w:pStyle w:val="Bodytext"/>
      </w:pPr>
      <w:r w:rsidRPr="002261A3">
        <w:t>Permitted data element value:</w:t>
      </w:r>
      <w:r w:rsidRPr="002261A3">
        <w:tab/>
        <w:t>@@@@</w:t>
      </w:r>
      <w:r w:rsidR="00A11100">
        <w:t xml:space="preserve"> </w:t>
      </w:r>
      <w:r w:rsidR="00A11100">
        <w:tab/>
      </w:r>
      <w:r w:rsidR="007E1E27">
        <w:t>n</w:t>
      </w:r>
      <w:r w:rsidR="00C0571C">
        <w:t>ot specified</w:t>
      </w:r>
      <w:bookmarkStart w:id="476" w:name="_Toc113785636"/>
    </w:p>
    <w:p w14:paraId="6E770871" w14:textId="77777777" w:rsidR="00520568" w:rsidRPr="002261A3" w:rsidRDefault="00A71DED" w:rsidP="0009072E">
      <w:pPr>
        <w:pStyle w:val="H3Parts"/>
      </w:pPr>
      <w:r w:rsidRPr="002261A3">
        <w:t>Administrative attributes</w:t>
      </w:r>
      <w:bookmarkEnd w:id="476"/>
    </w:p>
    <w:p w14:paraId="678BC545" w14:textId="77777777" w:rsidR="00520568" w:rsidRDefault="00AF765B" w:rsidP="00112D80">
      <w:pPr>
        <w:pStyle w:val="H4Parts"/>
      </w:pPr>
      <w:r>
        <w:t>History</w:t>
      </w:r>
    </w:p>
    <w:tbl>
      <w:tblPr>
        <w:tblW w:w="9322"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3742"/>
        <w:gridCol w:w="3879"/>
      </w:tblGrid>
      <w:tr w:rsidR="00294B6C" w:rsidRPr="008114F6" w14:paraId="5A425926" w14:textId="77777777" w:rsidTr="004D113E">
        <w:tc>
          <w:tcPr>
            <w:tcW w:w="1701" w:type="dxa"/>
            <w:tcBorders>
              <w:top w:val="single" w:sz="12" w:space="0" w:color="000000"/>
              <w:left w:val="nil"/>
              <w:bottom w:val="single" w:sz="6" w:space="0" w:color="000000"/>
              <w:right w:val="single" w:sz="6" w:space="0" w:color="000000"/>
            </w:tcBorders>
          </w:tcPr>
          <w:p w14:paraId="781BC965" w14:textId="77777777" w:rsidR="00294B6C" w:rsidRPr="008114F6" w:rsidRDefault="00294B6C" w:rsidP="008114F6">
            <w:pPr>
              <w:pStyle w:val="Tableheading"/>
              <w:jc w:val="left"/>
              <w:rPr>
                <w:bCs/>
              </w:rPr>
            </w:pPr>
            <w:r w:rsidRPr="008114F6">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5D0A2605" w14:textId="77777777" w:rsidR="00294B6C" w:rsidRPr="008114F6" w:rsidRDefault="000A6BCD" w:rsidP="008114F6">
            <w:pPr>
              <w:pStyle w:val="Tableheading"/>
              <w:jc w:val="left"/>
              <w:rPr>
                <w:bCs/>
              </w:rPr>
            </w:pPr>
            <w:r w:rsidRPr="008114F6">
              <w:rPr>
                <w:bCs/>
              </w:rPr>
              <w:t>VET</w:t>
            </w:r>
            <w:r w:rsidR="00A71DED" w:rsidRPr="008114F6">
              <w:rPr>
                <w:bCs/>
              </w:rPr>
              <w:t xml:space="preserve"> provider</w:t>
            </w:r>
          </w:p>
        </w:tc>
        <w:tc>
          <w:tcPr>
            <w:tcW w:w="3879" w:type="dxa"/>
            <w:tcBorders>
              <w:top w:val="single" w:sz="12" w:space="0" w:color="000000"/>
              <w:left w:val="single" w:sz="6" w:space="0" w:color="000000"/>
              <w:bottom w:val="single" w:sz="6" w:space="0" w:color="000000"/>
              <w:right w:val="nil"/>
            </w:tcBorders>
          </w:tcPr>
          <w:p w14:paraId="6961713E" w14:textId="77777777" w:rsidR="00294B6C" w:rsidRPr="008114F6" w:rsidRDefault="00967D2C" w:rsidP="008114F6">
            <w:pPr>
              <w:pStyle w:val="Tableheading"/>
              <w:jc w:val="left"/>
              <w:rPr>
                <w:bCs/>
              </w:rPr>
            </w:pPr>
            <w:r w:rsidRPr="008114F6">
              <w:rPr>
                <w:bCs/>
              </w:rPr>
              <w:t>Apprenticeship</w:t>
            </w:r>
          </w:p>
        </w:tc>
      </w:tr>
      <w:tr w:rsidR="00E24A14" w14:paraId="4007663C" w14:textId="77777777" w:rsidTr="004D113E">
        <w:tc>
          <w:tcPr>
            <w:tcW w:w="1701" w:type="dxa"/>
            <w:tcBorders>
              <w:top w:val="single" w:sz="6" w:space="0" w:color="000000"/>
              <w:left w:val="nil"/>
              <w:bottom w:val="single" w:sz="6" w:space="0" w:color="000000"/>
              <w:right w:val="single" w:sz="6" w:space="0" w:color="000000"/>
            </w:tcBorders>
          </w:tcPr>
          <w:p w14:paraId="3E62E9C9" w14:textId="77777777" w:rsidR="00E24A14" w:rsidRDefault="00E24A14" w:rsidP="008114F6">
            <w:pPr>
              <w:pStyle w:val="Tabledescript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73AF9BD5" w14:textId="5421F608" w:rsidR="00E24A14" w:rsidRPr="009B1B49" w:rsidRDefault="00DD0E93" w:rsidP="009B1B49">
            <w:pPr>
              <w:pStyle w:val="Tabledescriptext"/>
              <w:rPr>
                <w:b/>
                <w:bCs/>
              </w:rPr>
            </w:pPr>
            <w:r>
              <w:rPr>
                <w:b/>
                <w:bCs/>
              </w:rPr>
              <w:t xml:space="preserve">Introduced </w:t>
            </w:r>
            <w:r w:rsidR="00E24A14" w:rsidRPr="009B1B49">
              <w:rPr>
                <w:b/>
                <w:bCs/>
              </w:rPr>
              <w:t>1 January 1994</w:t>
            </w:r>
          </w:p>
          <w:p w14:paraId="32FA3616" w14:textId="77777777" w:rsidR="00E24A14" w:rsidRPr="00C85575" w:rsidRDefault="00E24A14" w:rsidP="008114F6">
            <w:pPr>
              <w:pStyle w:val="Tabledescriptext"/>
              <w:rPr>
                <w:i/>
              </w:rPr>
            </w:pPr>
            <w:r w:rsidRPr="00C85575">
              <w:rPr>
                <w:i/>
              </w:rPr>
              <w:t xml:space="preserve">Residential </w:t>
            </w:r>
            <w:r w:rsidR="00A71DED" w:rsidRPr="00C85575">
              <w:rPr>
                <w:i/>
              </w:rPr>
              <w:t>postcode</w:t>
            </w:r>
          </w:p>
        </w:tc>
        <w:tc>
          <w:tcPr>
            <w:tcW w:w="3879" w:type="dxa"/>
            <w:tcBorders>
              <w:top w:val="single" w:sz="6" w:space="0" w:color="000000"/>
              <w:left w:val="single" w:sz="6" w:space="0" w:color="000000"/>
              <w:bottom w:val="single" w:sz="6" w:space="0" w:color="000000"/>
              <w:right w:val="nil"/>
            </w:tcBorders>
          </w:tcPr>
          <w:p w14:paraId="43F9BFA3" w14:textId="3A0D1803" w:rsidR="00995BB0" w:rsidRPr="009B1B49" w:rsidRDefault="00DD0E93" w:rsidP="009B1B49">
            <w:pPr>
              <w:pStyle w:val="Tabledescriptext"/>
              <w:rPr>
                <w:b/>
                <w:bCs/>
              </w:rPr>
            </w:pPr>
            <w:r>
              <w:rPr>
                <w:b/>
                <w:bCs/>
              </w:rPr>
              <w:t xml:space="preserve">Introduced </w:t>
            </w:r>
            <w:r w:rsidR="00995BB0" w:rsidRPr="009B1B49">
              <w:rPr>
                <w:b/>
                <w:bCs/>
              </w:rPr>
              <w:t>1 July 1994</w:t>
            </w:r>
          </w:p>
          <w:p w14:paraId="5F399B4B" w14:textId="77777777" w:rsidR="00E24A14" w:rsidRPr="00C85575" w:rsidRDefault="00995BB0" w:rsidP="008114F6">
            <w:pPr>
              <w:pStyle w:val="Tabledescriptext"/>
              <w:rPr>
                <w:i/>
              </w:rPr>
            </w:pPr>
            <w:r w:rsidRPr="00C85575">
              <w:rPr>
                <w:i/>
              </w:rPr>
              <w:t xml:space="preserve">Residential </w:t>
            </w:r>
            <w:r w:rsidR="00A71DED" w:rsidRPr="00C85575">
              <w:rPr>
                <w:i/>
              </w:rPr>
              <w:t>postcode</w:t>
            </w:r>
            <w:r w:rsidRPr="00C85575">
              <w:rPr>
                <w:i/>
              </w:rPr>
              <w:t xml:space="preserve">, Employer </w:t>
            </w:r>
            <w:r w:rsidR="00A71DED" w:rsidRPr="00C85575">
              <w:rPr>
                <w:i/>
              </w:rPr>
              <w:t xml:space="preserve">postcode, </w:t>
            </w:r>
            <w:r w:rsidRPr="00C85575">
              <w:rPr>
                <w:i/>
              </w:rPr>
              <w:t xml:space="preserve">Postcode, Workplace </w:t>
            </w:r>
            <w:r w:rsidR="00A71DED" w:rsidRPr="00C85575">
              <w:rPr>
                <w:i/>
              </w:rPr>
              <w:t>postcode</w:t>
            </w:r>
          </w:p>
        </w:tc>
      </w:tr>
      <w:tr w:rsidR="00E24A14" w14:paraId="5EBF9CA5" w14:textId="77777777" w:rsidTr="004D113E">
        <w:tc>
          <w:tcPr>
            <w:tcW w:w="1701" w:type="dxa"/>
            <w:tcBorders>
              <w:top w:val="single" w:sz="6" w:space="0" w:color="000000"/>
              <w:left w:val="nil"/>
              <w:bottom w:val="single" w:sz="6" w:space="0" w:color="000000"/>
              <w:right w:val="single" w:sz="6" w:space="0" w:color="000000"/>
            </w:tcBorders>
          </w:tcPr>
          <w:p w14:paraId="76E9EB67" w14:textId="77777777" w:rsidR="00E24A14" w:rsidRDefault="00E24A14" w:rsidP="008114F6">
            <w:pPr>
              <w:pStyle w:val="Tabledescriptext"/>
            </w:pPr>
            <w:r>
              <w:t>Release 3.0</w:t>
            </w:r>
          </w:p>
        </w:tc>
        <w:tc>
          <w:tcPr>
            <w:tcW w:w="3742" w:type="dxa"/>
            <w:tcBorders>
              <w:top w:val="single" w:sz="6" w:space="0" w:color="000000"/>
              <w:left w:val="single" w:sz="6" w:space="0" w:color="000000"/>
              <w:bottom w:val="single" w:sz="6" w:space="0" w:color="000000"/>
              <w:right w:val="single" w:sz="6" w:space="0" w:color="000000"/>
            </w:tcBorders>
          </w:tcPr>
          <w:p w14:paraId="06F8C5EF" w14:textId="0E38C3F5" w:rsidR="00E24A14" w:rsidRPr="009B1B49" w:rsidRDefault="00DD0E93" w:rsidP="009B1B49">
            <w:pPr>
              <w:pStyle w:val="Tabledescriptext"/>
              <w:rPr>
                <w:b/>
                <w:bCs/>
              </w:rPr>
            </w:pPr>
            <w:r>
              <w:rPr>
                <w:b/>
                <w:bCs/>
              </w:rPr>
              <w:t xml:space="preserve">Revised </w:t>
            </w:r>
            <w:r w:rsidR="00E24A14" w:rsidRPr="009B1B49">
              <w:rPr>
                <w:b/>
                <w:bCs/>
              </w:rPr>
              <w:t>1 January 1999</w:t>
            </w:r>
          </w:p>
          <w:p w14:paraId="10CE0A83" w14:textId="77777777" w:rsidR="00E24A14" w:rsidRPr="00F42AAF" w:rsidRDefault="00D230D3" w:rsidP="008114F6">
            <w:pPr>
              <w:pStyle w:val="Tabledescriptext"/>
            </w:pPr>
            <w:r>
              <w:t>Renamed</w:t>
            </w:r>
            <w:r w:rsidR="00E24A14" w:rsidRPr="002261A3">
              <w:t xml:space="preserve"> </w:t>
            </w:r>
            <w:r w:rsidR="00E24A14" w:rsidRPr="00C85575">
              <w:rPr>
                <w:i/>
              </w:rPr>
              <w:t>Postcode</w:t>
            </w:r>
            <w:r w:rsidR="004D113E">
              <w:rPr>
                <w:i/>
              </w:rPr>
              <w:t xml:space="preserve"> </w:t>
            </w:r>
            <w:r w:rsidR="004D113E">
              <w:rPr>
                <w:rFonts w:cs="Arial"/>
                <w:i/>
              </w:rPr>
              <w:t>–</w:t>
            </w:r>
            <w:r w:rsidR="007E2534">
              <w:rPr>
                <w:i/>
              </w:rPr>
              <w:t xml:space="preserve"> </w:t>
            </w:r>
            <w:r w:rsidR="00A71DED" w:rsidRPr="00C85575">
              <w:rPr>
                <w:i/>
              </w:rPr>
              <w:t>residential</w:t>
            </w:r>
          </w:p>
          <w:p w14:paraId="4B760F44" w14:textId="77777777" w:rsidR="00E24A14" w:rsidRPr="002261A3" w:rsidRDefault="00C85575" w:rsidP="008114F6">
            <w:pPr>
              <w:pStyle w:val="Tabledescriptext"/>
            </w:pPr>
            <w:r w:rsidRPr="002261A3">
              <w:t>C</w:t>
            </w:r>
            <w:r w:rsidR="00E24A14" w:rsidRPr="002261A3">
              <w:t>hange</w:t>
            </w:r>
            <w:r w:rsidR="00E24A14">
              <w:t>d</w:t>
            </w:r>
            <w:r w:rsidR="00E24A14" w:rsidRPr="002261A3">
              <w:t xml:space="preserve"> value ‘9997</w:t>
            </w:r>
            <w:r w:rsidR="007E2534">
              <w:t xml:space="preserve"> </w:t>
            </w:r>
            <w:r w:rsidR="004D113E">
              <w:rPr>
                <w:rFonts w:cs="Arial"/>
              </w:rPr>
              <w:t>–</w:t>
            </w:r>
            <w:r w:rsidR="007E2534">
              <w:t xml:space="preserve"> </w:t>
            </w:r>
            <w:r w:rsidR="00E24A14" w:rsidRPr="002261A3">
              <w:t>Address unknown’ to ‘0000</w:t>
            </w:r>
            <w:r w:rsidR="007E2534">
              <w:t xml:space="preserve"> </w:t>
            </w:r>
            <w:r w:rsidR="004D113E">
              <w:rPr>
                <w:rFonts w:cs="Arial"/>
              </w:rPr>
              <w:t>–</w:t>
            </w:r>
            <w:r w:rsidR="007E2534">
              <w:t xml:space="preserve"> </w:t>
            </w:r>
            <w:r w:rsidR="00E24A14" w:rsidRPr="002261A3">
              <w:t>Postcode unknown or not available’ because value ‘9997’ may be a valid Australia Post postcode</w:t>
            </w:r>
          </w:p>
          <w:p w14:paraId="0B348F14" w14:textId="67FD0113" w:rsidR="00E24A14" w:rsidRPr="002261A3" w:rsidRDefault="00C85575" w:rsidP="008114F6">
            <w:pPr>
              <w:pStyle w:val="Tabledescriptext"/>
            </w:pPr>
            <w:r w:rsidRPr="002261A3">
              <w:t>E</w:t>
            </w:r>
            <w:r w:rsidR="00E24A14" w:rsidRPr="002261A3">
              <w:t>xtend</w:t>
            </w:r>
            <w:r w:rsidR="00E24A14">
              <w:t>ed</w:t>
            </w:r>
            <w:r w:rsidR="00E24A14" w:rsidRPr="002261A3">
              <w:t xml:space="preserve"> range of valid values to include</w:t>
            </w:r>
            <w:r w:rsidR="00A71DED">
              <w:t xml:space="preserve"> Australia Post postcodes ‘8000</w:t>
            </w:r>
            <w:r w:rsidR="004D113E">
              <w:rPr>
                <w:rFonts w:cs="Arial"/>
              </w:rPr>
              <w:t>–</w:t>
            </w:r>
            <w:r w:rsidR="00E24A14" w:rsidRPr="002261A3">
              <w:t>9999’</w:t>
            </w:r>
          </w:p>
          <w:p w14:paraId="7A61B0E7" w14:textId="77777777" w:rsidR="00E24A14" w:rsidRPr="002261A3" w:rsidRDefault="00C85575" w:rsidP="008114F6">
            <w:pPr>
              <w:pStyle w:val="Tabledescriptext"/>
            </w:pPr>
            <w:r w:rsidRPr="002261A3">
              <w:t>C</w:t>
            </w:r>
            <w:r w:rsidR="00E24A14" w:rsidRPr="002261A3">
              <w:t>hange</w:t>
            </w:r>
            <w:r w:rsidR="00E24A14">
              <w:t>d</w:t>
            </w:r>
            <w:r w:rsidR="00E24A14" w:rsidRPr="002261A3">
              <w:t xml:space="preserve"> value ‘9998</w:t>
            </w:r>
            <w:r w:rsidR="004D113E">
              <w:t xml:space="preserve"> </w:t>
            </w:r>
            <w:r w:rsidR="004D113E">
              <w:rPr>
                <w:rFonts w:cs="Arial"/>
              </w:rPr>
              <w:t>–</w:t>
            </w:r>
            <w:r w:rsidR="007E2534">
              <w:t xml:space="preserve"> </w:t>
            </w:r>
            <w:r w:rsidR="00E24A14" w:rsidRPr="002261A3">
              <w:t>Overseas’ to ‘OSPC</w:t>
            </w:r>
            <w:r w:rsidR="004D113E">
              <w:t xml:space="preserve"> </w:t>
            </w:r>
            <w:r w:rsidR="004D113E">
              <w:rPr>
                <w:rFonts w:cs="Arial"/>
              </w:rPr>
              <w:t>–</w:t>
            </w:r>
            <w:r w:rsidR="007E2534">
              <w:t xml:space="preserve"> </w:t>
            </w:r>
            <w:r w:rsidR="00E24A14" w:rsidRPr="002261A3">
              <w:t>Overseas’ because value ‘9998’ may be a valid Australia Post postcode</w:t>
            </w:r>
          </w:p>
          <w:p w14:paraId="10CC886E" w14:textId="77777777" w:rsidR="00E24A14" w:rsidRDefault="00C85575" w:rsidP="004D113E">
            <w:pPr>
              <w:pStyle w:val="Tabledescriptext"/>
            </w:pPr>
            <w:r w:rsidRPr="002261A3">
              <w:t>A</w:t>
            </w:r>
            <w:r w:rsidR="00E24A14" w:rsidRPr="002261A3">
              <w:t>d</w:t>
            </w:r>
            <w:r w:rsidR="00E24A14">
              <w:t>d</w:t>
            </w:r>
            <w:r w:rsidR="004A6E38">
              <w:t>ed</w:t>
            </w:r>
            <w:r w:rsidR="00E24A14">
              <w:t xml:space="preserve"> the value ‘@@@@</w:t>
            </w:r>
            <w:r w:rsidR="007E2534">
              <w:t xml:space="preserve"> </w:t>
            </w:r>
            <w:r w:rsidR="004D113E">
              <w:rPr>
                <w:rFonts w:cs="Arial"/>
              </w:rPr>
              <w:t>–</w:t>
            </w:r>
            <w:r w:rsidR="007E2534">
              <w:t xml:space="preserve"> </w:t>
            </w:r>
            <w:r w:rsidR="00E24A14">
              <w:t>Not specified’</w:t>
            </w:r>
          </w:p>
        </w:tc>
        <w:tc>
          <w:tcPr>
            <w:tcW w:w="3879" w:type="dxa"/>
            <w:tcBorders>
              <w:top w:val="single" w:sz="6" w:space="0" w:color="000000"/>
              <w:left w:val="single" w:sz="6" w:space="0" w:color="000000"/>
              <w:bottom w:val="single" w:sz="6" w:space="0" w:color="000000"/>
              <w:right w:val="nil"/>
            </w:tcBorders>
          </w:tcPr>
          <w:p w14:paraId="119A96D7" w14:textId="7569E759" w:rsidR="00483CD5" w:rsidRPr="009B1B49" w:rsidRDefault="00DD0E93" w:rsidP="009B1B49">
            <w:pPr>
              <w:pStyle w:val="Tabledescriptext"/>
              <w:rPr>
                <w:b/>
                <w:bCs/>
              </w:rPr>
            </w:pPr>
            <w:r>
              <w:rPr>
                <w:b/>
                <w:bCs/>
              </w:rPr>
              <w:t xml:space="preserve">Revised </w:t>
            </w:r>
            <w:r w:rsidR="00483CD5" w:rsidRPr="009B1B49">
              <w:rPr>
                <w:b/>
                <w:bCs/>
              </w:rPr>
              <w:t>1 January 1999</w:t>
            </w:r>
          </w:p>
          <w:p w14:paraId="72997664" w14:textId="77777777" w:rsidR="00324780" w:rsidRDefault="00483CD5" w:rsidP="008114F6">
            <w:pPr>
              <w:pStyle w:val="Tabledescriptext"/>
              <w:rPr>
                <w:i/>
              </w:rPr>
            </w:pPr>
            <w:r>
              <w:t>Renamed</w:t>
            </w:r>
            <w:r w:rsidRPr="002261A3">
              <w:t xml:space="preserve"> </w:t>
            </w:r>
            <w:r w:rsidR="00810689" w:rsidRPr="00C85575">
              <w:rPr>
                <w:i/>
              </w:rPr>
              <w:t xml:space="preserve">Postcode </w:t>
            </w:r>
            <w:r w:rsidR="00810689">
              <w:t xml:space="preserve">to </w:t>
            </w:r>
            <w:r w:rsidRPr="00C85575">
              <w:rPr>
                <w:i/>
              </w:rPr>
              <w:t>Postcode</w:t>
            </w:r>
            <w:r w:rsidR="007E2534">
              <w:rPr>
                <w:i/>
              </w:rPr>
              <w:t xml:space="preserve"> </w:t>
            </w:r>
            <w:r w:rsidR="004D113E">
              <w:rPr>
                <w:rFonts w:cs="Arial"/>
                <w:i/>
              </w:rPr>
              <w:t>–</w:t>
            </w:r>
            <w:r w:rsidR="007E2534">
              <w:rPr>
                <w:i/>
              </w:rPr>
              <w:t xml:space="preserve"> </w:t>
            </w:r>
            <w:r w:rsidR="00A71DED">
              <w:rPr>
                <w:i/>
              </w:rPr>
              <w:t>training organisation</w:t>
            </w:r>
          </w:p>
          <w:p w14:paraId="045FD4B1" w14:textId="77777777" w:rsidR="00324780" w:rsidRDefault="00324780" w:rsidP="008114F6">
            <w:pPr>
              <w:pStyle w:val="Tabledescriptext"/>
              <w:rPr>
                <w:i/>
              </w:rPr>
            </w:pPr>
            <w:r>
              <w:t>Renamed</w:t>
            </w:r>
            <w:r>
              <w:rPr>
                <w:i/>
              </w:rPr>
              <w:t xml:space="preserve"> Postcode</w:t>
            </w:r>
            <w:r w:rsidR="007E2534">
              <w:rPr>
                <w:i/>
              </w:rPr>
              <w:t xml:space="preserve"> </w:t>
            </w:r>
            <w:r w:rsidR="004D113E">
              <w:rPr>
                <w:rFonts w:cs="Arial"/>
                <w:i/>
              </w:rPr>
              <w:t>–</w:t>
            </w:r>
            <w:r w:rsidR="007E2534">
              <w:rPr>
                <w:i/>
              </w:rPr>
              <w:t xml:space="preserve"> </w:t>
            </w:r>
            <w:r w:rsidR="00A71DED">
              <w:rPr>
                <w:i/>
              </w:rPr>
              <w:t>workplace</w:t>
            </w:r>
          </w:p>
          <w:p w14:paraId="6B6F2F3D" w14:textId="77777777" w:rsidR="00324780" w:rsidRPr="00324780" w:rsidRDefault="00324780" w:rsidP="008114F6">
            <w:pPr>
              <w:pStyle w:val="Tabledescriptext"/>
              <w:rPr>
                <w:i/>
              </w:rPr>
            </w:pPr>
            <w:r>
              <w:t>Renamed</w:t>
            </w:r>
            <w:r>
              <w:rPr>
                <w:i/>
              </w:rPr>
              <w:t xml:space="preserve"> Postcode</w:t>
            </w:r>
            <w:r w:rsidR="007E2534">
              <w:rPr>
                <w:i/>
              </w:rPr>
              <w:t xml:space="preserve"> </w:t>
            </w:r>
            <w:r w:rsidR="004D113E">
              <w:rPr>
                <w:rFonts w:cs="Arial"/>
                <w:i/>
              </w:rPr>
              <w:t>–</w:t>
            </w:r>
            <w:r w:rsidR="007E2534">
              <w:rPr>
                <w:i/>
              </w:rPr>
              <w:t xml:space="preserve"> </w:t>
            </w:r>
            <w:r w:rsidR="00A71DED">
              <w:rPr>
                <w:i/>
              </w:rPr>
              <w:t>employer</w:t>
            </w:r>
          </w:p>
          <w:p w14:paraId="2374260E" w14:textId="77777777" w:rsidR="00324780" w:rsidRDefault="00324780" w:rsidP="008114F6">
            <w:pPr>
              <w:pStyle w:val="Tabledescriptext"/>
              <w:rPr>
                <w:i/>
              </w:rPr>
            </w:pPr>
            <w:r>
              <w:t>Renamed</w:t>
            </w:r>
            <w:r>
              <w:rPr>
                <w:i/>
              </w:rPr>
              <w:t xml:space="preserve"> Postcode</w:t>
            </w:r>
            <w:r w:rsidR="007E2534">
              <w:rPr>
                <w:i/>
              </w:rPr>
              <w:t xml:space="preserve"> </w:t>
            </w:r>
            <w:r w:rsidR="004D113E">
              <w:rPr>
                <w:rFonts w:cs="Arial"/>
                <w:i/>
              </w:rPr>
              <w:t>–</w:t>
            </w:r>
            <w:r w:rsidR="007E2534">
              <w:rPr>
                <w:i/>
              </w:rPr>
              <w:t xml:space="preserve"> </w:t>
            </w:r>
            <w:r w:rsidR="00A71DED">
              <w:rPr>
                <w:i/>
              </w:rPr>
              <w:t xml:space="preserve">residential </w:t>
            </w:r>
          </w:p>
          <w:p w14:paraId="39E4BA55" w14:textId="2C6C4308" w:rsidR="00483CD5" w:rsidRDefault="00483CD5" w:rsidP="008114F6">
            <w:pPr>
              <w:pStyle w:val="Tabledescriptext"/>
            </w:pPr>
            <w:r w:rsidRPr="002261A3">
              <w:t>Extend</w:t>
            </w:r>
            <w:r>
              <w:t>ed</w:t>
            </w:r>
            <w:r w:rsidRPr="002261A3">
              <w:t xml:space="preserve"> range of valid values to include</w:t>
            </w:r>
            <w:r w:rsidR="00A71DED">
              <w:t xml:space="preserve"> Australia Post postcodes ‘8000</w:t>
            </w:r>
            <w:r w:rsidR="004D113E">
              <w:rPr>
                <w:rFonts w:cs="Arial"/>
              </w:rPr>
              <w:t>–</w:t>
            </w:r>
            <w:r w:rsidRPr="002261A3">
              <w:t>9999’</w:t>
            </w:r>
          </w:p>
          <w:p w14:paraId="16CD2127" w14:textId="77777777" w:rsidR="00483CD5" w:rsidRPr="002261A3" w:rsidRDefault="00483CD5" w:rsidP="008114F6">
            <w:pPr>
              <w:pStyle w:val="Tabledescriptext"/>
            </w:pPr>
            <w:r>
              <w:t>Deleted ‘0000’ as a valid postcode</w:t>
            </w:r>
          </w:p>
          <w:p w14:paraId="567D9994" w14:textId="77777777" w:rsidR="00811627" w:rsidRPr="002261A3" w:rsidRDefault="00811627" w:rsidP="008114F6">
            <w:pPr>
              <w:pStyle w:val="Tabledescriptext"/>
            </w:pPr>
            <w:r w:rsidRPr="002261A3">
              <w:t>Change</w:t>
            </w:r>
            <w:r>
              <w:t>d</w:t>
            </w:r>
            <w:r w:rsidRPr="002261A3">
              <w:t xml:space="preserve"> value ‘9997</w:t>
            </w:r>
            <w:r w:rsidR="004D113E">
              <w:t xml:space="preserve"> </w:t>
            </w:r>
            <w:r w:rsidR="004D113E">
              <w:rPr>
                <w:rFonts w:cs="Arial"/>
              </w:rPr>
              <w:t>–</w:t>
            </w:r>
            <w:r w:rsidR="007E2534">
              <w:t xml:space="preserve"> </w:t>
            </w:r>
            <w:r w:rsidRPr="002261A3">
              <w:t>Address unknown’ to ‘0000</w:t>
            </w:r>
            <w:r w:rsidR="004D113E">
              <w:t xml:space="preserve"> </w:t>
            </w:r>
            <w:r w:rsidR="004D113E">
              <w:rPr>
                <w:rFonts w:cs="Arial"/>
              </w:rPr>
              <w:t>–</w:t>
            </w:r>
            <w:r w:rsidR="007E2534">
              <w:t xml:space="preserve"> </w:t>
            </w:r>
            <w:r w:rsidRPr="002261A3">
              <w:t>Postcode unknown or not available’ because value ‘9997’ may be a valid Australia Post postcode</w:t>
            </w:r>
          </w:p>
          <w:p w14:paraId="2B799663" w14:textId="77777777" w:rsidR="00811627" w:rsidRPr="002261A3" w:rsidRDefault="00811627" w:rsidP="008114F6">
            <w:pPr>
              <w:pStyle w:val="Tabledescriptext"/>
            </w:pPr>
            <w:r w:rsidRPr="002261A3">
              <w:t>Change</w:t>
            </w:r>
            <w:r>
              <w:t>d</w:t>
            </w:r>
            <w:r w:rsidRPr="002261A3">
              <w:t xml:space="preserve"> value ‘9998</w:t>
            </w:r>
            <w:r w:rsidR="007E2534">
              <w:t xml:space="preserve"> </w:t>
            </w:r>
            <w:r w:rsidR="004D113E">
              <w:rPr>
                <w:rFonts w:cs="Arial"/>
              </w:rPr>
              <w:t>–</w:t>
            </w:r>
            <w:r w:rsidR="007E2534">
              <w:t xml:space="preserve"> </w:t>
            </w:r>
            <w:r w:rsidRPr="002261A3">
              <w:t>Overseas’ to ‘OSPC</w:t>
            </w:r>
            <w:r w:rsidR="004D113E">
              <w:t xml:space="preserve"> </w:t>
            </w:r>
            <w:r w:rsidR="004D113E">
              <w:rPr>
                <w:rFonts w:cs="Arial"/>
              </w:rPr>
              <w:t>–</w:t>
            </w:r>
            <w:r w:rsidR="007E2534">
              <w:t xml:space="preserve"> </w:t>
            </w:r>
            <w:r w:rsidRPr="002261A3">
              <w:t>Overseas’ because value ‘9998’ may be a valid Australia Post postcode</w:t>
            </w:r>
          </w:p>
          <w:p w14:paraId="728B22B6" w14:textId="77777777" w:rsidR="00E24A14" w:rsidRDefault="00811627" w:rsidP="004D113E">
            <w:pPr>
              <w:pStyle w:val="Tabledescriptext"/>
            </w:pPr>
            <w:r w:rsidRPr="002261A3">
              <w:t>Ad</w:t>
            </w:r>
            <w:r>
              <w:t>d</w:t>
            </w:r>
            <w:r w:rsidR="004A6E38">
              <w:t>ed</w:t>
            </w:r>
            <w:r>
              <w:t xml:space="preserve"> the value ‘@@@@</w:t>
            </w:r>
            <w:r w:rsidR="007E2534">
              <w:t xml:space="preserve"> </w:t>
            </w:r>
            <w:r w:rsidR="004D113E">
              <w:rPr>
                <w:rFonts w:cs="Arial"/>
              </w:rPr>
              <w:t>–</w:t>
            </w:r>
            <w:r w:rsidR="007E2534">
              <w:t xml:space="preserve"> </w:t>
            </w:r>
            <w:r>
              <w:t>Not stated’</w:t>
            </w:r>
            <w:r w:rsidR="00324780">
              <w:t xml:space="preserve"> for </w:t>
            </w:r>
            <w:r w:rsidR="00324780" w:rsidRPr="00324780">
              <w:rPr>
                <w:i/>
              </w:rPr>
              <w:t xml:space="preserve">Postcode </w:t>
            </w:r>
            <w:r w:rsidR="00A71DED" w:rsidRPr="00324780">
              <w:rPr>
                <w:i/>
              </w:rPr>
              <w:t>residential</w:t>
            </w:r>
          </w:p>
        </w:tc>
      </w:tr>
      <w:tr w:rsidR="00E24A14" w14:paraId="26774D06" w14:textId="77777777" w:rsidTr="004D113E">
        <w:tc>
          <w:tcPr>
            <w:tcW w:w="1701" w:type="dxa"/>
            <w:tcBorders>
              <w:top w:val="single" w:sz="6" w:space="0" w:color="000000"/>
              <w:left w:val="nil"/>
              <w:bottom w:val="single" w:sz="6" w:space="0" w:color="000000"/>
              <w:right w:val="single" w:sz="6" w:space="0" w:color="000000"/>
            </w:tcBorders>
          </w:tcPr>
          <w:p w14:paraId="77E961F2" w14:textId="77777777" w:rsidR="00E24A14" w:rsidRDefault="00E24A14" w:rsidP="008114F6">
            <w:pPr>
              <w:pStyle w:val="Tabledescriptext"/>
            </w:pPr>
            <w:r>
              <w:t>Release 5.0</w:t>
            </w:r>
          </w:p>
        </w:tc>
        <w:tc>
          <w:tcPr>
            <w:tcW w:w="3742" w:type="dxa"/>
            <w:tcBorders>
              <w:top w:val="single" w:sz="6" w:space="0" w:color="000000"/>
              <w:left w:val="single" w:sz="6" w:space="0" w:color="000000"/>
              <w:bottom w:val="single" w:sz="6" w:space="0" w:color="000000"/>
              <w:right w:val="single" w:sz="6" w:space="0" w:color="000000"/>
            </w:tcBorders>
          </w:tcPr>
          <w:p w14:paraId="4F5F725B" w14:textId="259F6F07" w:rsidR="00E24A14" w:rsidRPr="009B1B49" w:rsidRDefault="00DD0E93" w:rsidP="009B1B49">
            <w:pPr>
              <w:pStyle w:val="Tabledescriptext"/>
              <w:rPr>
                <w:b/>
                <w:bCs/>
              </w:rPr>
            </w:pPr>
            <w:r>
              <w:rPr>
                <w:b/>
                <w:bCs/>
              </w:rPr>
              <w:t xml:space="preserve">Revised </w:t>
            </w:r>
            <w:r w:rsidR="00E24A14" w:rsidRPr="009B1B49">
              <w:rPr>
                <w:b/>
                <w:bCs/>
              </w:rPr>
              <w:t>1 January 2003</w:t>
            </w:r>
          </w:p>
          <w:p w14:paraId="1BB2E733" w14:textId="77777777" w:rsidR="00E24A14" w:rsidRPr="00C85575" w:rsidRDefault="00324780" w:rsidP="004D113E">
            <w:pPr>
              <w:pStyle w:val="Tabledescriptext"/>
              <w:rPr>
                <w:i/>
              </w:rPr>
            </w:pPr>
            <w:r>
              <w:t>Combined</w:t>
            </w:r>
            <w:r w:rsidR="00E24A14" w:rsidRPr="00C85575">
              <w:t xml:space="preserve"> </w:t>
            </w:r>
            <w:r w:rsidR="00E24A14" w:rsidRPr="00C85575">
              <w:rPr>
                <w:i/>
              </w:rPr>
              <w:t>Postcode</w:t>
            </w:r>
            <w:r w:rsidR="004D113E">
              <w:rPr>
                <w:i/>
              </w:rPr>
              <w:t xml:space="preserve"> </w:t>
            </w:r>
            <w:r w:rsidR="004D113E">
              <w:rPr>
                <w:rFonts w:cs="Arial"/>
                <w:i/>
              </w:rPr>
              <w:t>–</w:t>
            </w:r>
            <w:r w:rsidR="007E2534">
              <w:rPr>
                <w:i/>
              </w:rPr>
              <w:t xml:space="preserve"> </w:t>
            </w:r>
            <w:r w:rsidR="00A71DED" w:rsidRPr="00C85575">
              <w:rPr>
                <w:i/>
              </w:rPr>
              <w:t xml:space="preserve">training organisation, </w:t>
            </w:r>
            <w:r w:rsidR="00E24A14" w:rsidRPr="00C85575">
              <w:rPr>
                <w:i/>
              </w:rPr>
              <w:t>Postcode</w:t>
            </w:r>
            <w:r w:rsidR="004D113E">
              <w:rPr>
                <w:i/>
              </w:rPr>
              <w:t xml:space="preserve"> </w:t>
            </w:r>
            <w:r w:rsidR="004D113E">
              <w:rPr>
                <w:rFonts w:cs="Arial"/>
                <w:i/>
              </w:rPr>
              <w:t>–</w:t>
            </w:r>
            <w:r w:rsidR="007E2534">
              <w:rPr>
                <w:i/>
              </w:rPr>
              <w:t xml:space="preserve"> </w:t>
            </w:r>
            <w:r w:rsidR="00A71DED" w:rsidRPr="00C85575">
              <w:rPr>
                <w:i/>
              </w:rPr>
              <w:t xml:space="preserve">training provider location </w:t>
            </w:r>
            <w:r w:rsidR="00E24A14" w:rsidRPr="0002116A">
              <w:t>and</w:t>
            </w:r>
            <w:r w:rsidR="00E24A14" w:rsidRPr="00C85575">
              <w:rPr>
                <w:i/>
              </w:rPr>
              <w:t xml:space="preserve"> Postcode</w:t>
            </w:r>
            <w:r w:rsidR="007E2534">
              <w:rPr>
                <w:i/>
              </w:rPr>
              <w:t xml:space="preserve"> </w:t>
            </w:r>
            <w:r w:rsidR="004D113E">
              <w:rPr>
                <w:rFonts w:cs="Arial"/>
                <w:i/>
              </w:rPr>
              <w:t>–</w:t>
            </w:r>
            <w:r w:rsidR="007E2534">
              <w:rPr>
                <w:i/>
              </w:rPr>
              <w:t xml:space="preserve"> </w:t>
            </w:r>
            <w:r w:rsidR="00A71DED" w:rsidRPr="00C85575">
              <w:rPr>
                <w:i/>
              </w:rPr>
              <w:t xml:space="preserve">residential </w:t>
            </w:r>
            <w:r w:rsidR="00A71DED" w:rsidRPr="00C85575">
              <w:t>to</w:t>
            </w:r>
            <w:r w:rsidR="0058762A">
              <w:rPr>
                <w:i/>
              </w:rPr>
              <w:t xml:space="preserve"> P</w:t>
            </w:r>
            <w:r w:rsidR="00A71DED" w:rsidRPr="00C85575">
              <w:rPr>
                <w:i/>
              </w:rPr>
              <w:t>ostcode</w:t>
            </w:r>
          </w:p>
        </w:tc>
        <w:tc>
          <w:tcPr>
            <w:tcW w:w="3879" w:type="dxa"/>
            <w:tcBorders>
              <w:top w:val="single" w:sz="6" w:space="0" w:color="000000"/>
              <w:left w:val="single" w:sz="6" w:space="0" w:color="000000"/>
              <w:bottom w:val="single" w:sz="6" w:space="0" w:color="000000"/>
              <w:right w:val="nil"/>
            </w:tcBorders>
          </w:tcPr>
          <w:p w14:paraId="395C56B6" w14:textId="77777777" w:rsidR="00E24A14" w:rsidRDefault="00E24A14" w:rsidP="008114F6">
            <w:pPr>
              <w:pStyle w:val="Tabledescriptext"/>
            </w:pPr>
          </w:p>
        </w:tc>
      </w:tr>
    </w:tbl>
    <w:p w14:paraId="49D2AEE7" w14:textId="77777777" w:rsidR="00995BB0" w:rsidRDefault="00995BB0"/>
    <w:tbl>
      <w:tblPr>
        <w:tblW w:w="9322"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94"/>
      </w:tblGrid>
      <w:tr w:rsidR="00995BB0" w14:paraId="5B79AB8F" w14:textId="77777777" w:rsidTr="004D113E">
        <w:tc>
          <w:tcPr>
            <w:tcW w:w="9322" w:type="dxa"/>
            <w:gridSpan w:val="2"/>
          </w:tcPr>
          <w:p w14:paraId="328CB7F3" w14:textId="77777777" w:rsidR="00995BB0" w:rsidRDefault="00A71DED">
            <w:pPr>
              <w:pStyle w:val="Tableheading"/>
            </w:pPr>
            <w:r>
              <w:t>Data element definitions</w:t>
            </w:r>
          </w:p>
        </w:tc>
      </w:tr>
      <w:tr w:rsidR="00995BB0" w14:paraId="4B62D4E2" w14:textId="77777777" w:rsidTr="004D113E">
        <w:tc>
          <w:tcPr>
            <w:tcW w:w="1728" w:type="dxa"/>
          </w:tcPr>
          <w:p w14:paraId="65B77553" w14:textId="77777777" w:rsidR="00995BB0" w:rsidRDefault="00995BB0" w:rsidP="008114F6">
            <w:pPr>
              <w:pStyle w:val="Tabledescriptext"/>
            </w:pPr>
            <w:r>
              <w:t>Edition 2</w:t>
            </w:r>
          </w:p>
        </w:tc>
        <w:tc>
          <w:tcPr>
            <w:tcW w:w="7594" w:type="dxa"/>
          </w:tcPr>
          <w:p w14:paraId="4A1CCBF7" w14:textId="4B63442C" w:rsidR="00995BB0" w:rsidRPr="009B1B49" w:rsidRDefault="00995BB0" w:rsidP="009B1B49">
            <w:pPr>
              <w:pStyle w:val="Tabledescriptext"/>
              <w:rPr>
                <w:b/>
                <w:bCs/>
              </w:rPr>
            </w:pPr>
            <w:r w:rsidRPr="009B1B49">
              <w:rPr>
                <w:b/>
                <w:bCs/>
              </w:rPr>
              <w:t>Revised</w:t>
            </w:r>
            <w:r w:rsidR="00DD0E93">
              <w:rPr>
                <w:b/>
                <w:bCs/>
              </w:rPr>
              <w:t xml:space="preserve"> </w:t>
            </w:r>
            <w:r w:rsidR="00F732F9" w:rsidRPr="009B1B49">
              <w:rPr>
                <w:b/>
                <w:bCs/>
              </w:rPr>
              <w:t>1 July 2008</w:t>
            </w:r>
          </w:p>
          <w:p w14:paraId="4DC9A243" w14:textId="77777777" w:rsidR="009D278E" w:rsidRPr="00742CF9" w:rsidRDefault="00627F41" w:rsidP="004D113E">
            <w:pPr>
              <w:pStyle w:val="Tabledescriptext"/>
            </w:pPr>
            <w:r>
              <w:t xml:space="preserve">Adopted </w:t>
            </w:r>
            <w:r w:rsidRPr="00C85575">
              <w:rPr>
                <w:i/>
              </w:rPr>
              <w:t xml:space="preserve">Postcode </w:t>
            </w:r>
            <w:r>
              <w:t xml:space="preserve">to combine </w:t>
            </w:r>
            <w:r w:rsidR="00995BB0" w:rsidRPr="00C85575">
              <w:rPr>
                <w:i/>
              </w:rPr>
              <w:t>Postcode</w:t>
            </w:r>
            <w:r w:rsidR="004D113E">
              <w:rPr>
                <w:i/>
              </w:rPr>
              <w:t xml:space="preserve"> </w:t>
            </w:r>
            <w:r w:rsidR="004D113E">
              <w:rPr>
                <w:rFonts w:cs="Arial"/>
                <w:i/>
              </w:rPr>
              <w:t>–</w:t>
            </w:r>
            <w:r w:rsidR="007E2534">
              <w:rPr>
                <w:i/>
              </w:rPr>
              <w:t xml:space="preserve"> </w:t>
            </w:r>
            <w:r w:rsidR="00A71DED" w:rsidRPr="00C85575">
              <w:rPr>
                <w:i/>
              </w:rPr>
              <w:t>employer</w:t>
            </w:r>
            <w:r w:rsidR="00995BB0" w:rsidRPr="00C85575">
              <w:rPr>
                <w:i/>
              </w:rPr>
              <w:t>, Postcode</w:t>
            </w:r>
            <w:r w:rsidR="004D113E">
              <w:rPr>
                <w:i/>
              </w:rPr>
              <w:t xml:space="preserve"> </w:t>
            </w:r>
            <w:r w:rsidR="004D113E">
              <w:rPr>
                <w:rFonts w:cs="Arial"/>
                <w:i/>
              </w:rPr>
              <w:t>–</w:t>
            </w:r>
            <w:r w:rsidR="007E2534">
              <w:rPr>
                <w:i/>
              </w:rPr>
              <w:t xml:space="preserve"> </w:t>
            </w:r>
            <w:r w:rsidR="00A71DED" w:rsidRPr="00C85575">
              <w:rPr>
                <w:i/>
              </w:rPr>
              <w:t xml:space="preserve">residential, </w:t>
            </w:r>
            <w:r w:rsidR="00995BB0" w:rsidRPr="00C85575">
              <w:rPr>
                <w:i/>
              </w:rPr>
              <w:t>Postcode</w:t>
            </w:r>
            <w:r w:rsidR="004D113E">
              <w:rPr>
                <w:i/>
              </w:rPr>
              <w:t xml:space="preserve"> </w:t>
            </w:r>
            <w:r w:rsidR="004D113E">
              <w:rPr>
                <w:rFonts w:cs="Arial"/>
                <w:i/>
              </w:rPr>
              <w:t>–</w:t>
            </w:r>
            <w:r w:rsidR="007E2534">
              <w:rPr>
                <w:i/>
              </w:rPr>
              <w:t xml:space="preserve"> </w:t>
            </w:r>
            <w:r w:rsidR="00A71DED" w:rsidRPr="00C85575">
              <w:rPr>
                <w:i/>
              </w:rPr>
              <w:t>training organisation,</w:t>
            </w:r>
            <w:r w:rsidR="00995BB0" w:rsidRPr="00C85575">
              <w:rPr>
                <w:i/>
              </w:rPr>
              <w:t xml:space="preserve"> Postcode</w:t>
            </w:r>
            <w:r w:rsidR="007E2534">
              <w:rPr>
                <w:i/>
              </w:rPr>
              <w:t xml:space="preserve"> </w:t>
            </w:r>
            <w:r w:rsidR="004D113E">
              <w:rPr>
                <w:rFonts w:cs="Arial"/>
                <w:i/>
              </w:rPr>
              <w:t>–</w:t>
            </w:r>
            <w:r w:rsidR="007E2534">
              <w:rPr>
                <w:i/>
              </w:rPr>
              <w:t xml:space="preserve"> </w:t>
            </w:r>
            <w:r w:rsidR="00A71DED" w:rsidRPr="00C85575">
              <w:rPr>
                <w:i/>
              </w:rPr>
              <w:t xml:space="preserve">workplace </w:t>
            </w:r>
            <w:r w:rsidR="00742CF9">
              <w:t xml:space="preserve">for the </w:t>
            </w:r>
            <w:r w:rsidR="00FE485F">
              <w:t>National Apprentice and Trainee Collection</w:t>
            </w:r>
          </w:p>
        </w:tc>
      </w:tr>
    </w:tbl>
    <w:p w14:paraId="298DB533" w14:textId="77777777" w:rsidR="00DE7A73" w:rsidRDefault="00DE7A73" w:rsidP="00DE7A73">
      <w:pPr>
        <w:pStyle w:val="H2Headingscontent"/>
      </w:pPr>
      <w:bookmarkStart w:id="477" w:name="_Toc456963355"/>
      <w:bookmarkStart w:id="478" w:name="_Toc113785637"/>
      <w:bookmarkStart w:id="479" w:name="_Toc113785850"/>
      <w:bookmarkStart w:id="480" w:name="_Toc116875119"/>
      <w:bookmarkStart w:id="481" w:name="_Toc128472428"/>
    </w:p>
    <w:p w14:paraId="55192C0C" w14:textId="77777777" w:rsidR="003574EA" w:rsidRDefault="003574EA">
      <w:pPr>
        <w:rPr>
          <w:rFonts w:ascii="Arial" w:hAnsi="Arial"/>
          <w:b/>
          <w:snapToGrid w:val="0"/>
          <w:sz w:val="32"/>
          <w:lang w:eastAsia="en-US"/>
        </w:rPr>
      </w:pPr>
      <w:r>
        <w:br w:type="page"/>
      </w:r>
    </w:p>
    <w:p w14:paraId="3C6D29DD" w14:textId="2818A907" w:rsidR="00D11ABA" w:rsidRPr="009844BE" w:rsidRDefault="00D11ABA" w:rsidP="00DE7A73">
      <w:pPr>
        <w:pStyle w:val="H2Headingscontent"/>
      </w:pPr>
      <w:bookmarkStart w:id="482" w:name="_Toc222218820"/>
      <w:r w:rsidRPr="009844BE">
        <w:lastRenderedPageBreak/>
        <w:t>Predominant delivery mode</w:t>
      </w:r>
      <w:bookmarkEnd w:id="477"/>
      <w:bookmarkEnd w:id="482"/>
    </w:p>
    <w:p w14:paraId="42EBCFF0" w14:textId="77777777" w:rsidR="00D11ABA" w:rsidRPr="009844BE" w:rsidRDefault="00D11ABA" w:rsidP="009844BE">
      <w:pPr>
        <w:pBdr>
          <w:top w:val="single" w:sz="12" w:space="1" w:color="auto"/>
        </w:pBdr>
        <w:spacing w:before="200" w:after="80"/>
        <w:rPr>
          <w:rFonts w:ascii="Arial" w:hAnsi="Arial" w:cs="Arial"/>
          <w:b/>
          <w:bCs/>
          <w:color w:val="000000" w:themeColor="text1"/>
          <w:sz w:val="22"/>
          <w:lang w:val="en-US" w:eastAsia="en-US"/>
        </w:rPr>
      </w:pPr>
      <w:bookmarkStart w:id="483" w:name="_Toc456963356"/>
      <w:r w:rsidRPr="009844BE">
        <w:rPr>
          <w:rFonts w:ascii="Arial" w:hAnsi="Arial" w:cs="Arial"/>
          <w:b/>
          <w:bCs/>
          <w:color w:val="000000" w:themeColor="text1"/>
          <w:sz w:val="22"/>
          <w:lang w:val="en-US" w:eastAsia="en-US"/>
        </w:rPr>
        <w:t>Definitional attributes</w:t>
      </w:r>
      <w:bookmarkEnd w:id="483"/>
    </w:p>
    <w:p w14:paraId="6B94FD0E" w14:textId="77777777" w:rsidR="00D11ABA" w:rsidRPr="009844BE" w:rsidRDefault="00D11ABA" w:rsidP="00D11ABA">
      <w:pPr>
        <w:keepNext/>
        <w:tabs>
          <w:tab w:val="right" w:leader="dot" w:pos="9061"/>
        </w:tabs>
        <w:spacing w:before="120" w:after="40"/>
        <w:outlineLvl w:val="3"/>
        <w:rPr>
          <w:rFonts w:ascii="Arial Bold" w:hAnsi="Arial Bold"/>
          <w:b/>
          <w:caps/>
          <w:color w:val="000000" w:themeColor="text1"/>
          <w:sz w:val="20"/>
          <w:szCs w:val="24"/>
        </w:rPr>
      </w:pPr>
      <w:r w:rsidRPr="009844BE">
        <w:rPr>
          <w:rFonts w:ascii="Arial Bold" w:hAnsi="Arial Bold"/>
          <w:b/>
          <w:caps/>
          <w:color w:val="000000" w:themeColor="text1"/>
          <w:sz w:val="20"/>
          <w:szCs w:val="24"/>
        </w:rPr>
        <w:t>Definition</w:t>
      </w:r>
    </w:p>
    <w:p w14:paraId="4DBCFE3E" w14:textId="77777777" w:rsidR="00D11ABA" w:rsidRPr="009844BE"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i/>
          <w:snapToGrid w:val="0"/>
          <w:color w:val="000000" w:themeColor="text1"/>
          <w:sz w:val="19"/>
          <w:lang w:eastAsia="en-US"/>
        </w:rPr>
        <w:t>Predominant delivery mode</w:t>
      </w:r>
      <w:r w:rsidRPr="009844BE">
        <w:rPr>
          <w:rFonts w:ascii="Trebuchet MS" w:hAnsi="Trebuchet MS"/>
          <w:snapToGrid w:val="0"/>
          <w:color w:val="000000" w:themeColor="text1"/>
          <w:sz w:val="19"/>
          <w:lang w:eastAsia="en-US"/>
        </w:rPr>
        <w:t xml:space="preserve"> identifies which of the modes available in combination in the </w:t>
      </w:r>
      <w:r w:rsidRPr="009844BE">
        <w:rPr>
          <w:rFonts w:ascii="Trebuchet MS" w:hAnsi="Trebuchet MS"/>
          <w:i/>
          <w:snapToGrid w:val="0"/>
          <w:color w:val="000000" w:themeColor="text1"/>
          <w:sz w:val="19"/>
          <w:lang w:eastAsia="en-US"/>
        </w:rPr>
        <w:t xml:space="preserve">Delivery mode identifier </w:t>
      </w:r>
      <w:r w:rsidRPr="009844BE">
        <w:rPr>
          <w:rFonts w:ascii="Trebuchet MS" w:hAnsi="Trebuchet MS"/>
          <w:snapToGrid w:val="0"/>
          <w:color w:val="000000" w:themeColor="text1"/>
          <w:sz w:val="19"/>
          <w:lang w:eastAsia="en-US"/>
        </w:rPr>
        <w:t xml:space="preserve">field is the largest or only component of delivery for subject </w:t>
      </w:r>
      <w:r w:rsidR="00F61DA4">
        <w:rPr>
          <w:rFonts w:ascii="Trebuchet MS" w:hAnsi="Trebuchet MS"/>
          <w:snapToGrid w:val="0"/>
          <w:color w:val="000000" w:themeColor="text1"/>
          <w:sz w:val="19"/>
          <w:lang w:eastAsia="en-US"/>
        </w:rPr>
        <w:t>activity</w:t>
      </w:r>
      <w:r w:rsidRPr="009844BE">
        <w:rPr>
          <w:rFonts w:ascii="Trebuchet MS" w:hAnsi="Trebuchet MS"/>
          <w:snapToGrid w:val="0"/>
          <w:color w:val="000000" w:themeColor="text1"/>
          <w:sz w:val="19"/>
          <w:lang w:eastAsia="en-US"/>
        </w:rPr>
        <w:t>.</w:t>
      </w:r>
    </w:p>
    <w:p w14:paraId="6672699C" w14:textId="77777777" w:rsidR="00D11ABA" w:rsidRPr="009844BE" w:rsidRDefault="00D11ABA" w:rsidP="00D11ABA">
      <w:pPr>
        <w:keepNext/>
        <w:tabs>
          <w:tab w:val="right" w:leader="dot" w:pos="9061"/>
        </w:tabs>
        <w:spacing w:before="120" w:after="40"/>
        <w:outlineLvl w:val="3"/>
        <w:rPr>
          <w:rFonts w:ascii="Arial Bold" w:hAnsi="Arial Bold"/>
          <w:b/>
          <w:caps/>
          <w:color w:val="000000" w:themeColor="text1"/>
          <w:sz w:val="20"/>
          <w:szCs w:val="24"/>
        </w:rPr>
      </w:pPr>
      <w:r w:rsidRPr="009844BE">
        <w:rPr>
          <w:rFonts w:ascii="Arial Bold" w:hAnsi="Arial Bold"/>
          <w:b/>
          <w:caps/>
          <w:color w:val="000000" w:themeColor="text1"/>
          <w:sz w:val="20"/>
          <w:szCs w:val="24"/>
        </w:rPr>
        <w:t>Context</w:t>
      </w:r>
    </w:p>
    <w:p w14:paraId="4E4A84C0" w14:textId="77777777" w:rsidR="00D11ABA" w:rsidRPr="009844BE"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i/>
          <w:snapToGrid w:val="0"/>
          <w:color w:val="000000" w:themeColor="text1"/>
          <w:sz w:val="19"/>
          <w:lang w:eastAsia="en-US"/>
        </w:rPr>
        <w:t xml:space="preserve">Predominant delivery mode </w:t>
      </w:r>
      <w:r w:rsidRPr="009844BE">
        <w:rPr>
          <w:rFonts w:ascii="Trebuchet MS" w:hAnsi="Trebuchet MS"/>
          <w:snapToGrid w:val="0"/>
          <w:color w:val="000000" w:themeColor="text1"/>
          <w:sz w:val="19"/>
          <w:lang w:eastAsia="en-US"/>
        </w:rPr>
        <w:t xml:space="preserve">provides additional information for analysing delivery modes reported in the </w:t>
      </w:r>
      <w:r w:rsidRPr="009844BE">
        <w:rPr>
          <w:rFonts w:ascii="Trebuchet MS" w:hAnsi="Trebuchet MS"/>
          <w:i/>
          <w:snapToGrid w:val="0"/>
          <w:color w:val="000000" w:themeColor="text1"/>
          <w:sz w:val="19"/>
          <w:lang w:eastAsia="en-US"/>
        </w:rPr>
        <w:t>Delivery mode identifier</w:t>
      </w:r>
      <w:r w:rsidRPr="009844BE">
        <w:rPr>
          <w:rFonts w:ascii="Trebuchet MS" w:hAnsi="Trebuchet MS"/>
          <w:snapToGrid w:val="0"/>
          <w:color w:val="000000" w:themeColor="text1"/>
          <w:sz w:val="19"/>
          <w:lang w:eastAsia="en-US"/>
        </w:rPr>
        <w:t xml:space="preserve"> data element.</w:t>
      </w:r>
    </w:p>
    <w:p w14:paraId="1BD395FD" w14:textId="77777777" w:rsidR="00D11ABA" w:rsidRPr="009844BE" w:rsidRDefault="00D11ABA" w:rsidP="009844BE">
      <w:pPr>
        <w:pBdr>
          <w:top w:val="single" w:sz="12" w:space="1" w:color="auto"/>
        </w:pBdr>
        <w:spacing w:before="200" w:after="80"/>
        <w:rPr>
          <w:rFonts w:ascii="Arial" w:hAnsi="Arial" w:cs="Arial"/>
          <w:b/>
          <w:bCs/>
          <w:color w:val="000000" w:themeColor="text1"/>
          <w:sz w:val="22"/>
          <w:lang w:val="en-US" w:eastAsia="en-US"/>
        </w:rPr>
      </w:pPr>
      <w:bookmarkStart w:id="484" w:name="_Toc456963357"/>
      <w:r w:rsidRPr="009844BE">
        <w:rPr>
          <w:rFonts w:ascii="Arial" w:hAnsi="Arial" w:cs="Arial"/>
          <w:b/>
          <w:bCs/>
          <w:color w:val="000000" w:themeColor="text1"/>
          <w:sz w:val="22"/>
          <w:lang w:val="en-US" w:eastAsia="en-US"/>
        </w:rPr>
        <w:t>Relational attributes</w:t>
      </w:r>
      <w:bookmarkEnd w:id="484"/>
    </w:p>
    <w:p w14:paraId="1F2DD564" w14:textId="77777777" w:rsidR="00D11ABA" w:rsidRPr="009844BE" w:rsidRDefault="00D11ABA" w:rsidP="00D11ABA">
      <w:pPr>
        <w:keepNext/>
        <w:tabs>
          <w:tab w:val="right" w:leader="dot" w:pos="9061"/>
        </w:tabs>
        <w:spacing w:before="120" w:after="40"/>
        <w:outlineLvl w:val="3"/>
        <w:rPr>
          <w:rFonts w:ascii="Arial Bold" w:hAnsi="Arial Bold"/>
          <w:b/>
          <w:caps/>
          <w:color w:val="000000" w:themeColor="text1"/>
          <w:sz w:val="20"/>
          <w:szCs w:val="24"/>
        </w:rPr>
      </w:pPr>
      <w:r w:rsidRPr="009844BE">
        <w:rPr>
          <w:rFonts w:ascii="Arial Bold" w:hAnsi="Arial Bold"/>
          <w:b/>
          <w:caps/>
          <w:color w:val="000000" w:themeColor="text1"/>
          <w:sz w:val="20"/>
          <w:szCs w:val="24"/>
        </w:rPr>
        <w:t>Rules</w:t>
      </w:r>
    </w:p>
    <w:p w14:paraId="3C6025EF" w14:textId="77777777" w:rsidR="00D11ABA" w:rsidRPr="009844BE" w:rsidRDefault="00D11ABA" w:rsidP="00D11ABA">
      <w:pPr>
        <w:tabs>
          <w:tab w:val="left" w:pos="2977"/>
        </w:tabs>
        <w:spacing w:after="140"/>
        <w:ind w:left="567"/>
        <w:rPr>
          <w:rFonts w:ascii="Trebuchet MS" w:hAnsi="Trebuchet MS"/>
          <w:b/>
          <w:snapToGrid w:val="0"/>
          <w:color w:val="000000" w:themeColor="text1"/>
          <w:sz w:val="19"/>
          <w:lang w:eastAsia="en-US"/>
        </w:rPr>
      </w:pPr>
      <w:r w:rsidRPr="009844BE">
        <w:rPr>
          <w:rFonts w:ascii="Trebuchet MS" w:hAnsi="Trebuchet MS"/>
          <w:b/>
          <w:snapToGrid w:val="0"/>
          <w:color w:val="000000" w:themeColor="text1"/>
          <w:sz w:val="19"/>
          <w:lang w:eastAsia="en-US"/>
        </w:rPr>
        <w:t>This field must not be blank</w:t>
      </w:r>
      <w:r w:rsidR="00C477B0">
        <w:rPr>
          <w:rFonts w:ascii="Trebuchet MS" w:hAnsi="Trebuchet MS"/>
          <w:b/>
          <w:snapToGrid w:val="0"/>
          <w:color w:val="000000" w:themeColor="text1"/>
          <w:sz w:val="19"/>
          <w:lang w:eastAsia="en-US"/>
        </w:rPr>
        <w:t xml:space="preserve"> when required by your state training authority</w:t>
      </w:r>
      <w:r w:rsidR="00D86B1E">
        <w:rPr>
          <w:rFonts w:ascii="Trebuchet MS" w:hAnsi="Trebuchet MS"/>
          <w:b/>
          <w:snapToGrid w:val="0"/>
          <w:color w:val="000000" w:themeColor="text1"/>
          <w:sz w:val="19"/>
          <w:lang w:eastAsia="en-US"/>
        </w:rPr>
        <w:t>.</w:t>
      </w:r>
    </w:p>
    <w:p w14:paraId="4F9C1C0A" w14:textId="77777777" w:rsidR="00D11ABA" w:rsidRPr="009844BE"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i/>
          <w:snapToGrid w:val="0"/>
          <w:color w:val="000000" w:themeColor="text1"/>
          <w:sz w:val="19"/>
          <w:lang w:eastAsia="en-US"/>
        </w:rPr>
        <w:t>Predominant delivery mode</w:t>
      </w:r>
      <w:r w:rsidRPr="009844BE">
        <w:rPr>
          <w:rFonts w:ascii="Trebuchet MS" w:hAnsi="Trebuchet MS"/>
          <w:snapToGrid w:val="0"/>
          <w:color w:val="000000" w:themeColor="text1"/>
          <w:sz w:val="19"/>
          <w:lang w:eastAsia="en-US"/>
        </w:rPr>
        <w:t xml:space="preserve"> must be a valid value.</w:t>
      </w:r>
    </w:p>
    <w:p w14:paraId="32EC79C9" w14:textId="77777777" w:rsidR="00D11ABA" w:rsidRPr="009844BE"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i/>
          <w:snapToGrid w:val="0"/>
          <w:color w:val="000000" w:themeColor="text1"/>
          <w:sz w:val="19"/>
          <w:lang w:eastAsia="en-US"/>
        </w:rPr>
        <w:t>Predominant delivery mode</w:t>
      </w:r>
      <w:r w:rsidRPr="009844BE">
        <w:rPr>
          <w:rFonts w:ascii="Trebuchet MS" w:hAnsi="Trebuchet MS"/>
          <w:snapToGrid w:val="0"/>
          <w:color w:val="000000" w:themeColor="text1"/>
          <w:sz w:val="19"/>
          <w:lang w:eastAsia="en-US"/>
        </w:rPr>
        <w:t xml:space="preserve"> must align with one of the sub-field values identified in </w:t>
      </w:r>
      <w:r w:rsidRPr="009844BE">
        <w:rPr>
          <w:rFonts w:ascii="Trebuchet MS" w:hAnsi="Trebuchet MS"/>
          <w:i/>
          <w:snapToGrid w:val="0"/>
          <w:color w:val="000000" w:themeColor="text1"/>
          <w:sz w:val="19"/>
          <w:lang w:eastAsia="en-US"/>
        </w:rPr>
        <w:t>Delivery mode identifier</w:t>
      </w:r>
      <w:r w:rsidRPr="009844BE">
        <w:rPr>
          <w:rFonts w:ascii="Trebuchet MS" w:hAnsi="Trebuchet MS"/>
          <w:snapToGrid w:val="0"/>
          <w:color w:val="000000" w:themeColor="text1"/>
          <w:sz w:val="19"/>
          <w:lang w:eastAsia="en-US"/>
        </w:rPr>
        <w:t>.</w:t>
      </w:r>
    </w:p>
    <w:p w14:paraId="3508D8CE" w14:textId="77777777" w:rsidR="00D11ABA" w:rsidRPr="009844BE"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i/>
          <w:snapToGrid w:val="0"/>
          <w:color w:val="000000" w:themeColor="text1"/>
          <w:sz w:val="19"/>
          <w:lang w:eastAsia="en-US"/>
        </w:rPr>
        <w:t>Predominant delivery mode</w:t>
      </w:r>
      <w:r w:rsidRPr="009844BE">
        <w:rPr>
          <w:rFonts w:ascii="Trebuchet MS" w:hAnsi="Trebuchet MS"/>
          <w:snapToGrid w:val="0"/>
          <w:color w:val="000000" w:themeColor="text1"/>
          <w:sz w:val="19"/>
          <w:lang w:eastAsia="en-US"/>
        </w:rPr>
        <w:t xml:space="preserve"> ‘I </w:t>
      </w:r>
      <w:r w:rsidR="004D113E">
        <w:rPr>
          <w:rFonts w:ascii="Trebuchet MS" w:hAnsi="Trebuchet MS"/>
          <w:snapToGrid w:val="0"/>
          <w:color w:val="000000" w:themeColor="text1"/>
          <w:sz w:val="19"/>
          <w:lang w:eastAsia="en-US"/>
        </w:rPr>
        <w:t>—</w:t>
      </w:r>
      <w:r w:rsidRPr="009844BE">
        <w:rPr>
          <w:rFonts w:ascii="Trebuchet MS" w:hAnsi="Trebuchet MS"/>
          <w:snapToGrid w:val="0"/>
          <w:color w:val="000000" w:themeColor="text1"/>
          <w:sz w:val="19"/>
          <w:lang w:eastAsia="en-US"/>
        </w:rPr>
        <w:t xml:space="preserve"> Internal delivery’ indicates that internal delivery is specified as one of the values in the </w:t>
      </w:r>
      <w:r w:rsidRPr="009844BE">
        <w:rPr>
          <w:rFonts w:ascii="Trebuchet MS" w:hAnsi="Trebuchet MS"/>
          <w:i/>
          <w:snapToGrid w:val="0"/>
          <w:color w:val="000000" w:themeColor="text1"/>
          <w:sz w:val="19"/>
          <w:lang w:eastAsia="en-US"/>
        </w:rPr>
        <w:t>Delivery mode identifier</w:t>
      </w:r>
      <w:r w:rsidRPr="009844BE">
        <w:rPr>
          <w:rFonts w:ascii="Trebuchet MS" w:hAnsi="Trebuchet MS"/>
          <w:snapToGrid w:val="0"/>
          <w:color w:val="000000" w:themeColor="text1"/>
          <w:sz w:val="19"/>
          <w:lang w:eastAsia="en-US"/>
        </w:rPr>
        <w:t xml:space="preserve"> data element and is the largest or only component.</w:t>
      </w:r>
    </w:p>
    <w:p w14:paraId="2F7226F0" w14:textId="77777777" w:rsidR="00D11ABA" w:rsidRPr="009844BE"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i/>
          <w:snapToGrid w:val="0"/>
          <w:color w:val="000000" w:themeColor="text1"/>
          <w:sz w:val="19"/>
          <w:lang w:eastAsia="en-US"/>
        </w:rPr>
        <w:t>Predominant delivery mode</w:t>
      </w:r>
      <w:r w:rsidR="004D113E">
        <w:rPr>
          <w:rFonts w:ascii="Trebuchet MS" w:hAnsi="Trebuchet MS"/>
          <w:snapToGrid w:val="0"/>
          <w:color w:val="000000" w:themeColor="text1"/>
          <w:sz w:val="19"/>
          <w:lang w:eastAsia="en-US"/>
        </w:rPr>
        <w:t xml:space="preserve"> ‘E —</w:t>
      </w:r>
      <w:r w:rsidRPr="009844BE">
        <w:rPr>
          <w:rFonts w:ascii="Trebuchet MS" w:hAnsi="Trebuchet MS"/>
          <w:snapToGrid w:val="0"/>
          <w:color w:val="000000" w:themeColor="text1"/>
          <w:sz w:val="19"/>
          <w:lang w:eastAsia="en-US"/>
        </w:rPr>
        <w:t xml:space="preserve"> External delivery’ indicates that external delivery is specified as one of the values in the </w:t>
      </w:r>
      <w:r w:rsidRPr="009844BE">
        <w:rPr>
          <w:rFonts w:ascii="Trebuchet MS" w:hAnsi="Trebuchet MS"/>
          <w:i/>
          <w:snapToGrid w:val="0"/>
          <w:color w:val="000000" w:themeColor="text1"/>
          <w:sz w:val="19"/>
          <w:lang w:eastAsia="en-US"/>
        </w:rPr>
        <w:t>Delivery mode identifier</w:t>
      </w:r>
      <w:r w:rsidRPr="009844BE">
        <w:rPr>
          <w:rFonts w:ascii="Trebuchet MS" w:hAnsi="Trebuchet MS"/>
          <w:snapToGrid w:val="0"/>
          <w:color w:val="000000" w:themeColor="text1"/>
          <w:sz w:val="19"/>
          <w:lang w:eastAsia="en-US"/>
        </w:rPr>
        <w:t xml:space="preserve"> data element and is the largest or only component.</w:t>
      </w:r>
    </w:p>
    <w:p w14:paraId="494C7F55" w14:textId="77777777" w:rsidR="00D11ABA" w:rsidRPr="009844BE"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i/>
          <w:snapToGrid w:val="0"/>
          <w:color w:val="000000" w:themeColor="text1"/>
          <w:sz w:val="19"/>
          <w:lang w:eastAsia="en-US"/>
        </w:rPr>
        <w:t>Predominant delivery mode</w:t>
      </w:r>
      <w:r w:rsidR="004D113E">
        <w:rPr>
          <w:rFonts w:ascii="Trebuchet MS" w:hAnsi="Trebuchet MS"/>
          <w:snapToGrid w:val="0"/>
          <w:color w:val="000000" w:themeColor="text1"/>
          <w:sz w:val="19"/>
          <w:lang w:eastAsia="en-US"/>
        </w:rPr>
        <w:t xml:space="preserve"> ‘W —</w:t>
      </w:r>
      <w:r w:rsidRPr="009844BE">
        <w:rPr>
          <w:rFonts w:ascii="Trebuchet MS" w:hAnsi="Trebuchet MS"/>
          <w:snapToGrid w:val="0"/>
          <w:color w:val="000000" w:themeColor="text1"/>
          <w:sz w:val="19"/>
          <w:lang w:eastAsia="en-US"/>
        </w:rPr>
        <w:t xml:space="preserve"> Workplace-based delivery’ indicates that workplace-based delivery is specified as one of the values in the </w:t>
      </w:r>
      <w:r w:rsidRPr="009844BE">
        <w:rPr>
          <w:rFonts w:ascii="Trebuchet MS" w:hAnsi="Trebuchet MS"/>
          <w:i/>
          <w:snapToGrid w:val="0"/>
          <w:color w:val="000000" w:themeColor="text1"/>
          <w:sz w:val="19"/>
          <w:lang w:eastAsia="en-US"/>
        </w:rPr>
        <w:t>Delivery mode identifier</w:t>
      </w:r>
      <w:r w:rsidRPr="009844BE">
        <w:rPr>
          <w:rFonts w:ascii="Trebuchet MS" w:hAnsi="Trebuchet MS"/>
          <w:snapToGrid w:val="0"/>
          <w:color w:val="000000" w:themeColor="text1"/>
          <w:sz w:val="19"/>
          <w:lang w:eastAsia="en-US"/>
        </w:rPr>
        <w:t xml:space="preserve"> data element and is the largest or only component.</w:t>
      </w:r>
    </w:p>
    <w:p w14:paraId="16BDB7EC" w14:textId="77777777" w:rsidR="00D11ABA" w:rsidRPr="009844BE"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i/>
          <w:snapToGrid w:val="0"/>
          <w:color w:val="000000" w:themeColor="text1"/>
          <w:sz w:val="19"/>
          <w:lang w:eastAsia="en-US"/>
        </w:rPr>
        <w:t xml:space="preserve">Predominant delivery mode </w:t>
      </w:r>
      <w:r w:rsidR="004D113E">
        <w:rPr>
          <w:rFonts w:ascii="Trebuchet MS" w:hAnsi="Trebuchet MS"/>
          <w:snapToGrid w:val="0"/>
          <w:color w:val="000000" w:themeColor="text1"/>
          <w:sz w:val="19"/>
          <w:lang w:eastAsia="en-US"/>
        </w:rPr>
        <w:t>‘N —</w:t>
      </w:r>
      <w:r w:rsidRPr="009844BE">
        <w:rPr>
          <w:rFonts w:ascii="Trebuchet MS" w:hAnsi="Trebuchet MS"/>
          <w:snapToGrid w:val="0"/>
          <w:color w:val="000000" w:themeColor="text1"/>
          <w:sz w:val="19"/>
          <w:lang w:eastAsia="en-US"/>
        </w:rPr>
        <w:t xml:space="preserve"> Not applicable’ indicates recognition of prior learning or credit transfer and reported as ‘NNN’ in the </w:t>
      </w:r>
      <w:r w:rsidRPr="009844BE">
        <w:rPr>
          <w:rFonts w:ascii="Trebuchet MS" w:hAnsi="Trebuchet MS"/>
          <w:i/>
          <w:snapToGrid w:val="0"/>
          <w:color w:val="000000" w:themeColor="text1"/>
          <w:sz w:val="19"/>
          <w:lang w:eastAsia="en-US"/>
        </w:rPr>
        <w:t>Delivery mode identifier</w:t>
      </w:r>
      <w:r w:rsidRPr="009844BE">
        <w:rPr>
          <w:rFonts w:ascii="Trebuchet MS" w:hAnsi="Trebuchet MS"/>
          <w:snapToGrid w:val="0"/>
          <w:color w:val="000000" w:themeColor="text1"/>
          <w:sz w:val="19"/>
          <w:lang w:eastAsia="en-US"/>
        </w:rPr>
        <w:t xml:space="preserve"> data element.</w:t>
      </w:r>
    </w:p>
    <w:p w14:paraId="07459CA0" w14:textId="77777777" w:rsidR="00D11ABA" w:rsidRPr="009844BE" w:rsidRDefault="00D11ABA" w:rsidP="00D11ABA">
      <w:pPr>
        <w:keepNext/>
        <w:tabs>
          <w:tab w:val="right" w:leader="dot" w:pos="9061"/>
        </w:tabs>
        <w:spacing w:before="120" w:after="40"/>
        <w:outlineLvl w:val="3"/>
        <w:rPr>
          <w:rFonts w:ascii="Arial Bold" w:hAnsi="Arial Bold"/>
          <w:b/>
          <w:caps/>
          <w:color w:val="000000" w:themeColor="text1"/>
          <w:sz w:val="20"/>
          <w:szCs w:val="24"/>
        </w:rPr>
      </w:pPr>
      <w:r w:rsidRPr="009844BE">
        <w:rPr>
          <w:rFonts w:ascii="Arial Bold" w:hAnsi="Arial Bold"/>
          <w:b/>
          <w:caps/>
          <w:color w:val="000000" w:themeColor="text1"/>
          <w:sz w:val="20"/>
          <w:szCs w:val="24"/>
        </w:rPr>
        <w:t>Guidelines for use</w:t>
      </w:r>
    </w:p>
    <w:p w14:paraId="149648F8" w14:textId="77777777" w:rsidR="00D11ABA" w:rsidRPr="009844BE"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i/>
          <w:snapToGrid w:val="0"/>
          <w:color w:val="000000" w:themeColor="text1"/>
          <w:sz w:val="19"/>
          <w:lang w:eastAsia="en-US"/>
        </w:rPr>
        <w:t>Predominant delivery mode</w:t>
      </w:r>
      <w:r w:rsidRPr="009844BE">
        <w:rPr>
          <w:rFonts w:ascii="Trebuchet MS" w:hAnsi="Trebuchet MS"/>
          <w:snapToGrid w:val="0"/>
          <w:color w:val="000000" w:themeColor="text1"/>
          <w:sz w:val="19"/>
          <w:lang w:eastAsia="en-US"/>
        </w:rPr>
        <w:t xml:space="preserve"> is based on delivery mode details reported in </w:t>
      </w:r>
      <w:r w:rsidRPr="009844BE">
        <w:rPr>
          <w:rFonts w:ascii="Trebuchet MS" w:hAnsi="Trebuchet MS"/>
          <w:i/>
          <w:snapToGrid w:val="0"/>
          <w:color w:val="000000" w:themeColor="text1"/>
          <w:sz w:val="19"/>
          <w:lang w:eastAsia="en-US"/>
        </w:rPr>
        <w:t>Delivery mode identifier</w:t>
      </w:r>
      <w:r w:rsidRPr="009844BE">
        <w:rPr>
          <w:rFonts w:ascii="Trebuchet MS" w:hAnsi="Trebuchet MS"/>
          <w:snapToGrid w:val="0"/>
          <w:color w:val="000000" w:themeColor="text1"/>
          <w:sz w:val="19"/>
          <w:lang w:eastAsia="en-US"/>
        </w:rPr>
        <w:t xml:space="preserve">. Where the training organisation indicates in </w:t>
      </w:r>
      <w:r w:rsidRPr="009844BE">
        <w:rPr>
          <w:rFonts w:ascii="Trebuchet MS" w:hAnsi="Trebuchet MS"/>
          <w:i/>
          <w:snapToGrid w:val="0"/>
          <w:color w:val="000000" w:themeColor="text1"/>
          <w:sz w:val="19"/>
          <w:lang w:eastAsia="en-US"/>
        </w:rPr>
        <w:t>Delivery mode identifier</w:t>
      </w:r>
      <w:r w:rsidRPr="009844BE">
        <w:rPr>
          <w:rFonts w:ascii="Trebuchet MS" w:hAnsi="Trebuchet MS"/>
          <w:snapToGrid w:val="0"/>
          <w:color w:val="000000" w:themeColor="text1"/>
          <w:sz w:val="19"/>
          <w:lang w:eastAsia="en-US"/>
        </w:rPr>
        <w:t xml:space="preserve"> that there is more than one delivery mode, the mode which has the largest component of delivery should be applied as the predominant delivery mode. </w:t>
      </w:r>
    </w:p>
    <w:p w14:paraId="647A1753" w14:textId="77777777" w:rsidR="00D11ABA" w:rsidRPr="009844BE"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snapToGrid w:val="0"/>
          <w:color w:val="000000" w:themeColor="text1"/>
          <w:sz w:val="19"/>
          <w:lang w:eastAsia="en-US"/>
        </w:rPr>
        <w:t xml:space="preserve">Where the training organisation indicates in </w:t>
      </w:r>
      <w:r w:rsidRPr="009844BE">
        <w:rPr>
          <w:rFonts w:ascii="Trebuchet MS" w:hAnsi="Trebuchet MS"/>
          <w:i/>
          <w:snapToGrid w:val="0"/>
          <w:color w:val="000000" w:themeColor="text1"/>
          <w:sz w:val="19"/>
          <w:lang w:eastAsia="en-US"/>
        </w:rPr>
        <w:t>Delivery mode identifier</w:t>
      </w:r>
      <w:r w:rsidRPr="009844BE">
        <w:rPr>
          <w:rFonts w:ascii="Trebuchet MS" w:hAnsi="Trebuchet MS"/>
          <w:snapToGrid w:val="0"/>
          <w:color w:val="000000" w:themeColor="text1"/>
          <w:sz w:val="19"/>
          <w:lang w:eastAsia="en-US"/>
        </w:rPr>
        <w:t xml:space="preserve"> that </w:t>
      </w:r>
      <w:r w:rsidR="00F61DA4">
        <w:rPr>
          <w:rFonts w:ascii="Trebuchet MS" w:hAnsi="Trebuchet MS"/>
          <w:snapToGrid w:val="0"/>
          <w:color w:val="000000" w:themeColor="text1"/>
          <w:sz w:val="19"/>
          <w:lang w:eastAsia="en-US"/>
        </w:rPr>
        <w:t>the training activity</w:t>
      </w:r>
      <w:r w:rsidRPr="009844BE">
        <w:rPr>
          <w:rFonts w:ascii="Trebuchet MS" w:hAnsi="Trebuchet MS"/>
          <w:snapToGrid w:val="0"/>
          <w:color w:val="000000" w:themeColor="text1"/>
          <w:sz w:val="19"/>
          <w:lang w:eastAsia="en-US"/>
        </w:rPr>
        <w:t xml:space="preserve"> has only one delivery mode, that mode should be applied as the </w:t>
      </w:r>
      <w:r w:rsidRPr="009844BE">
        <w:rPr>
          <w:rFonts w:ascii="Trebuchet MS" w:hAnsi="Trebuchet MS"/>
          <w:i/>
          <w:snapToGrid w:val="0"/>
          <w:color w:val="000000" w:themeColor="text1"/>
          <w:sz w:val="19"/>
          <w:lang w:eastAsia="en-US"/>
        </w:rPr>
        <w:t>Predominant delivery mode</w:t>
      </w:r>
      <w:r w:rsidRPr="009844BE">
        <w:rPr>
          <w:rFonts w:ascii="Trebuchet MS" w:hAnsi="Trebuchet MS"/>
          <w:snapToGrid w:val="0"/>
          <w:color w:val="000000" w:themeColor="text1"/>
          <w:sz w:val="19"/>
          <w:lang w:eastAsia="en-US"/>
        </w:rPr>
        <w:t xml:space="preserve">. </w:t>
      </w:r>
    </w:p>
    <w:p w14:paraId="3ADDC510" w14:textId="77777777" w:rsidR="00D11ABA" w:rsidRPr="009844BE"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snapToGrid w:val="0"/>
          <w:color w:val="000000" w:themeColor="text1"/>
          <w:sz w:val="19"/>
          <w:lang w:eastAsia="en-US"/>
        </w:rPr>
        <w:t xml:space="preserve">Where the training organisation indicates in </w:t>
      </w:r>
      <w:r w:rsidRPr="009844BE">
        <w:rPr>
          <w:rFonts w:ascii="Trebuchet MS" w:hAnsi="Trebuchet MS"/>
          <w:i/>
          <w:snapToGrid w:val="0"/>
          <w:color w:val="000000" w:themeColor="text1"/>
          <w:sz w:val="19"/>
          <w:lang w:eastAsia="en-US"/>
        </w:rPr>
        <w:t>Delivery mode identifier</w:t>
      </w:r>
      <w:r w:rsidRPr="009844BE">
        <w:rPr>
          <w:rFonts w:ascii="Trebuchet MS" w:hAnsi="Trebuchet MS"/>
          <w:snapToGrid w:val="0"/>
          <w:color w:val="000000" w:themeColor="text1"/>
          <w:sz w:val="19"/>
          <w:lang w:eastAsia="en-US"/>
        </w:rPr>
        <w:t xml:space="preserve"> that there is no delivery mode, as is the case with recognition of prior learning or credit transfer, the value ‘N </w:t>
      </w:r>
      <w:r w:rsidR="004D113E">
        <w:rPr>
          <w:rFonts w:ascii="Trebuchet MS" w:hAnsi="Trebuchet MS"/>
          <w:snapToGrid w:val="0"/>
          <w:color w:val="000000" w:themeColor="text1"/>
          <w:sz w:val="19"/>
          <w:lang w:eastAsia="en-US"/>
        </w:rPr>
        <w:t>—</w:t>
      </w:r>
      <w:r w:rsidRPr="009844BE">
        <w:rPr>
          <w:rFonts w:ascii="Trebuchet MS" w:hAnsi="Trebuchet MS"/>
          <w:snapToGrid w:val="0"/>
          <w:color w:val="000000" w:themeColor="text1"/>
          <w:sz w:val="19"/>
          <w:lang w:eastAsia="en-US"/>
        </w:rPr>
        <w:t xml:space="preserve"> Not applicable’ should be applied as the predominant delivery mode.</w:t>
      </w:r>
    </w:p>
    <w:p w14:paraId="68DDBE97" w14:textId="77777777" w:rsidR="00D11ABA" w:rsidRPr="009844BE" w:rsidRDefault="00D11ABA" w:rsidP="00D11ABA">
      <w:pPr>
        <w:keepNext/>
        <w:tabs>
          <w:tab w:val="right" w:leader="dot" w:pos="9061"/>
        </w:tabs>
        <w:spacing w:before="120" w:after="40"/>
        <w:outlineLvl w:val="3"/>
        <w:rPr>
          <w:rFonts w:ascii="Arial Bold" w:hAnsi="Arial Bold"/>
          <w:b/>
          <w:caps/>
          <w:color w:val="000000" w:themeColor="text1"/>
          <w:sz w:val="20"/>
          <w:szCs w:val="24"/>
        </w:rPr>
      </w:pPr>
      <w:r w:rsidRPr="009844BE">
        <w:rPr>
          <w:rFonts w:ascii="Arial Bold" w:hAnsi="Arial Bold"/>
          <w:b/>
          <w:caps/>
          <w:color w:val="000000" w:themeColor="text1"/>
          <w:sz w:val="20"/>
          <w:szCs w:val="24"/>
        </w:rPr>
        <w:t>Related data</w:t>
      </w:r>
    </w:p>
    <w:p w14:paraId="1DE5A782" w14:textId="77777777" w:rsidR="00D11ABA" w:rsidRPr="009844BE" w:rsidRDefault="00D11ABA" w:rsidP="00D11ABA">
      <w:pPr>
        <w:tabs>
          <w:tab w:val="left" w:pos="2977"/>
        </w:tabs>
        <w:spacing w:after="140"/>
        <w:ind w:left="567"/>
        <w:rPr>
          <w:rFonts w:ascii="Trebuchet MS" w:hAnsi="Trebuchet MS"/>
          <w:i/>
          <w:snapToGrid w:val="0"/>
          <w:color w:val="000000" w:themeColor="text1"/>
          <w:sz w:val="19"/>
          <w:lang w:eastAsia="en-US"/>
        </w:rPr>
      </w:pPr>
      <w:r w:rsidRPr="009844BE">
        <w:rPr>
          <w:rFonts w:ascii="Trebuchet MS" w:hAnsi="Trebuchet MS"/>
          <w:i/>
          <w:snapToGrid w:val="0"/>
          <w:color w:val="000000" w:themeColor="text1"/>
          <w:sz w:val="19"/>
          <w:lang w:eastAsia="en-US"/>
        </w:rPr>
        <w:t>Delivery mode identifier</w:t>
      </w:r>
    </w:p>
    <w:p w14:paraId="0E57FB59" w14:textId="77777777" w:rsidR="00D11ABA" w:rsidRPr="009844BE" w:rsidRDefault="00D11ABA" w:rsidP="00D11ABA">
      <w:pPr>
        <w:keepNext/>
        <w:tabs>
          <w:tab w:val="right" w:leader="dot" w:pos="9061"/>
        </w:tabs>
        <w:spacing w:before="120" w:after="40"/>
        <w:outlineLvl w:val="3"/>
        <w:rPr>
          <w:rFonts w:ascii="Arial Bold" w:hAnsi="Arial Bold"/>
          <w:b/>
          <w:caps/>
          <w:color w:val="000000" w:themeColor="text1"/>
          <w:sz w:val="20"/>
          <w:szCs w:val="24"/>
        </w:rPr>
      </w:pPr>
      <w:r w:rsidRPr="009844BE">
        <w:rPr>
          <w:rFonts w:ascii="Arial Bold" w:hAnsi="Arial Bold"/>
          <w:b/>
          <w:caps/>
          <w:color w:val="000000" w:themeColor="text1"/>
          <w:sz w:val="20"/>
          <w:szCs w:val="24"/>
        </w:rPr>
        <w:t>Type of relationship</w:t>
      </w:r>
    </w:p>
    <w:p w14:paraId="605245FE" w14:textId="279A8DE4" w:rsidR="00D11ABA"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i/>
          <w:snapToGrid w:val="0"/>
          <w:color w:val="000000" w:themeColor="text1"/>
          <w:sz w:val="19"/>
          <w:lang w:eastAsia="en-US"/>
        </w:rPr>
        <w:t xml:space="preserve">Delivery mode identifier </w:t>
      </w:r>
      <w:r w:rsidRPr="009844BE">
        <w:rPr>
          <w:rFonts w:ascii="Trebuchet MS" w:hAnsi="Trebuchet MS"/>
          <w:snapToGrid w:val="0"/>
          <w:color w:val="000000" w:themeColor="text1"/>
          <w:sz w:val="19"/>
          <w:lang w:eastAsia="en-US"/>
        </w:rPr>
        <w:t xml:space="preserve">identifies whether or not a subject comprises internal, external or workplace-based delivery </w:t>
      </w:r>
      <w:r w:rsidR="00695847">
        <w:rPr>
          <w:rFonts w:ascii="Trebuchet MS" w:hAnsi="Trebuchet MS"/>
          <w:snapToGrid w:val="0"/>
          <w:color w:val="000000" w:themeColor="text1"/>
          <w:sz w:val="19"/>
          <w:lang w:eastAsia="en-US"/>
        </w:rPr>
        <w:t>—</w:t>
      </w:r>
      <w:r w:rsidRPr="009844BE">
        <w:rPr>
          <w:rFonts w:ascii="Trebuchet MS" w:hAnsi="Trebuchet MS"/>
          <w:snapToGrid w:val="0"/>
          <w:color w:val="000000" w:themeColor="text1"/>
          <w:sz w:val="19"/>
          <w:lang w:eastAsia="en-US"/>
        </w:rPr>
        <w:t xml:space="preserve"> or a combination of these modes.</w:t>
      </w:r>
    </w:p>
    <w:p w14:paraId="4F54181C" w14:textId="77777777" w:rsidR="009844BE" w:rsidRPr="009844BE" w:rsidRDefault="009844BE" w:rsidP="009844BE">
      <w:pPr>
        <w:keepNext/>
        <w:tabs>
          <w:tab w:val="right" w:leader="dot" w:pos="9061"/>
        </w:tabs>
        <w:spacing w:before="120" w:after="40"/>
        <w:outlineLvl w:val="3"/>
        <w:rPr>
          <w:rFonts w:ascii="Arial Bold" w:hAnsi="Arial Bold"/>
          <w:b/>
          <w:caps/>
          <w:color w:val="000000" w:themeColor="text1"/>
          <w:sz w:val="20"/>
          <w:szCs w:val="24"/>
        </w:rPr>
      </w:pPr>
      <w:r w:rsidRPr="009844BE">
        <w:rPr>
          <w:rFonts w:ascii="Arial Bold" w:hAnsi="Arial Bold"/>
          <w:b/>
          <w:caps/>
          <w:color w:val="000000" w:themeColor="text1"/>
          <w:sz w:val="20"/>
          <w:szCs w:val="24"/>
        </w:rP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9844BE" w:rsidRPr="009844BE" w14:paraId="504409A3" w14:textId="77777777" w:rsidTr="00FF3229">
        <w:tc>
          <w:tcPr>
            <w:tcW w:w="1984" w:type="dxa"/>
          </w:tcPr>
          <w:p w14:paraId="682DC728" w14:textId="77777777" w:rsidR="009844BE" w:rsidRPr="009844BE" w:rsidRDefault="009844BE" w:rsidP="009844BE">
            <w:pPr>
              <w:keepNext/>
              <w:spacing w:before="60" w:after="60"/>
              <w:rPr>
                <w:rFonts w:ascii="Arial Bold" w:hAnsi="Arial Bold"/>
                <w:b/>
                <w:bCs/>
                <w:caps/>
                <w:snapToGrid w:val="0"/>
                <w:color w:val="000000" w:themeColor="text1"/>
                <w:sz w:val="18"/>
                <w:lang w:eastAsia="en-US"/>
              </w:rPr>
            </w:pPr>
            <w:r w:rsidRPr="009844BE">
              <w:rPr>
                <w:rFonts w:ascii="Arial Bold" w:hAnsi="Arial Bold"/>
                <w:b/>
                <w:bCs/>
                <w:caps/>
                <w:snapToGrid w:val="0"/>
                <w:color w:val="000000" w:themeColor="text1"/>
                <w:sz w:val="18"/>
                <w:lang w:eastAsia="en-US"/>
              </w:rPr>
              <w:t>Value</w:t>
            </w:r>
          </w:p>
        </w:tc>
        <w:tc>
          <w:tcPr>
            <w:tcW w:w="7124" w:type="dxa"/>
          </w:tcPr>
          <w:p w14:paraId="3F3E3355" w14:textId="77777777" w:rsidR="009844BE" w:rsidRPr="009844BE" w:rsidRDefault="009844BE" w:rsidP="009844BE">
            <w:pPr>
              <w:keepNext/>
              <w:spacing w:before="60" w:after="60"/>
              <w:rPr>
                <w:rFonts w:ascii="Arial Bold" w:hAnsi="Arial Bold"/>
                <w:b/>
                <w:bCs/>
                <w:caps/>
                <w:snapToGrid w:val="0"/>
                <w:color w:val="000000" w:themeColor="text1"/>
                <w:sz w:val="18"/>
                <w:lang w:eastAsia="en-US"/>
              </w:rPr>
            </w:pPr>
            <w:r w:rsidRPr="009844BE">
              <w:rPr>
                <w:rFonts w:ascii="Arial Bold" w:hAnsi="Arial Bold"/>
                <w:b/>
                <w:bCs/>
                <w:caps/>
                <w:snapToGrid w:val="0"/>
                <w:color w:val="000000" w:themeColor="text1"/>
                <w:sz w:val="18"/>
                <w:lang w:eastAsia="en-US"/>
              </w:rPr>
              <w:t>Description – Predominant delivery mode</w:t>
            </w:r>
          </w:p>
        </w:tc>
      </w:tr>
      <w:tr w:rsidR="009844BE" w:rsidRPr="009844BE" w14:paraId="497D99DA" w14:textId="77777777" w:rsidTr="00FF3229">
        <w:tc>
          <w:tcPr>
            <w:tcW w:w="1984" w:type="dxa"/>
          </w:tcPr>
          <w:p w14:paraId="5D32902C" w14:textId="77777777" w:rsidR="009844BE" w:rsidRPr="009844BE" w:rsidRDefault="009844BE" w:rsidP="009844BE">
            <w:pPr>
              <w:spacing w:before="40"/>
              <w:rPr>
                <w:rFonts w:ascii="Arial" w:hAnsi="Arial"/>
                <w:snapToGrid w:val="0"/>
                <w:color w:val="000000" w:themeColor="text1"/>
                <w:sz w:val="18"/>
                <w:lang w:eastAsia="en-US"/>
              </w:rPr>
            </w:pPr>
            <w:r w:rsidRPr="009844BE">
              <w:rPr>
                <w:rFonts w:ascii="Arial" w:hAnsi="Arial"/>
                <w:snapToGrid w:val="0"/>
                <w:color w:val="000000" w:themeColor="text1"/>
                <w:sz w:val="18"/>
                <w:lang w:eastAsia="en-US"/>
              </w:rPr>
              <w:t>E</w:t>
            </w:r>
          </w:p>
        </w:tc>
        <w:tc>
          <w:tcPr>
            <w:tcW w:w="7124" w:type="dxa"/>
          </w:tcPr>
          <w:p w14:paraId="77D1DFA4" w14:textId="77777777" w:rsidR="009844BE" w:rsidRPr="009844BE" w:rsidRDefault="009844BE" w:rsidP="009844BE">
            <w:pPr>
              <w:spacing w:before="40"/>
              <w:rPr>
                <w:rFonts w:ascii="Arial" w:hAnsi="Arial"/>
                <w:snapToGrid w:val="0"/>
                <w:color w:val="000000" w:themeColor="text1"/>
                <w:sz w:val="18"/>
                <w:lang w:eastAsia="en-US"/>
              </w:rPr>
            </w:pPr>
            <w:r w:rsidRPr="009844BE">
              <w:rPr>
                <w:rFonts w:ascii="Arial" w:hAnsi="Arial"/>
                <w:snapToGrid w:val="0"/>
                <w:color w:val="000000" w:themeColor="text1"/>
                <w:sz w:val="18"/>
                <w:lang w:eastAsia="en-US"/>
              </w:rPr>
              <w:t>External delivery</w:t>
            </w:r>
          </w:p>
        </w:tc>
      </w:tr>
      <w:tr w:rsidR="009844BE" w:rsidRPr="009844BE" w14:paraId="117E45F9" w14:textId="77777777" w:rsidTr="00FF3229">
        <w:tc>
          <w:tcPr>
            <w:tcW w:w="1984" w:type="dxa"/>
          </w:tcPr>
          <w:p w14:paraId="72842306" w14:textId="77777777" w:rsidR="009844BE" w:rsidRPr="009844BE" w:rsidRDefault="009844BE" w:rsidP="009844BE">
            <w:pPr>
              <w:spacing w:before="40"/>
              <w:rPr>
                <w:rFonts w:ascii="Arial" w:hAnsi="Arial"/>
                <w:snapToGrid w:val="0"/>
                <w:color w:val="000000" w:themeColor="text1"/>
                <w:sz w:val="18"/>
                <w:lang w:eastAsia="en-US"/>
              </w:rPr>
            </w:pPr>
            <w:r w:rsidRPr="009844BE">
              <w:rPr>
                <w:rFonts w:ascii="Arial" w:hAnsi="Arial"/>
                <w:snapToGrid w:val="0"/>
                <w:color w:val="000000" w:themeColor="text1"/>
                <w:sz w:val="18"/>
                <w:lang w:eastAsia="en-US"/>
              </w:rPr>
              <w:t>I</w:t>
            </w:r>
          </w:p>
        </w:tc>
        <w:tc>
          <w:tcPr>
            <w:tcW w:w="7124" w:type="dxa"/>
          </w:tcPr>
          <w:p w14:paraId="52408D6C" w14:textId="77777777" w:rsidR="009844BE" w:rsidRPr="009844BE" w:rsidRDefault="009844BE" w:rsidP="009844BE">
            <w:pPr>
              <w:spacing w:before="40"/>
              <w:rPr>
                <w:rFonts w:ascii="Arial" w:hAnsi="Arial"/>
                <w:snapToGrid w:val="0"/>
                <w:color w:val="000000" w:themeColor="text1"/>
                <w:sz w:val="18"/>
                <w:lang w:eastAsia="en-US"/>
              </w:rPr>
            </w:pPr>
            <w:r w:rsidRPr="009844BE">
              <w:rPr>
                <w:rFonts w:ascii="Arial" w:hAnsi="Arial"/>
                <w:snapToGrid w:val="0"/>
                <w:color w:val="000000" w:themeColor="text1"/>
                <w:sz w:val="18"/>
                <w:lang w:eastAsia="en-US"/>
              </w:rPr>
              <w:t>Internal delivery</w:t>
            </w:r>
          </w:p>
        </w:tc>
      </w:tr>
      <w:tr w:rsidR="009844BE" w:rsidRPr="009844BE" w14:paraId="566CA884" w14:textId="77777777" w:rsidTr="00FF3229">
        <w:tc>
          <w:tcPr>
            <w:tcW w:w="1984" w:type="dxa"/>
          </w:tcPr>
          <w:p w14:paraId="344F1DDA" w14:textId="77777777" w:rsidR="009844BE" w:rsidRPr="009844BE" w:rsidRDefault="009844BE" w:rsidP="009844BE">
            <w:pPr>
              <w:spacing w:before="40"/>
              <w:rPr>
                <w:rFonts w:ascii="Arial" w:hAnsi="Arial"/>
                <w:snapToGrid w:val="0"/>
                <w:color w:val="000000" w:themeColor="text1"/>
                <w:sz w:val="18"/>
                <w:lang w:eastAsia="en-US"/>
              </w:rPr>
            </w:pPr>
            <w:r w:rsidRPr="009844BE">
              <w:rPr>
                <w:rFonts w:ascii="Arial" w:hAnsi="Arial"/>
                <w:snapToGrid w:val="0"/>
                <w:color w:val="000000" w:themeColor="text1"/>
                <w:sz w:val="18"/>
                <w:lang w:eastAsia="en-US"/>
              </w:rPr>
              <w:t>W</w:t>
            </w:r>
          </w:p>
        </w:tc>
        <w:tc>
          <w:tcPr>
            <w:tcW w:w="7124" w:type="dxa"/>
          </w:tcPr>
          <w:p w14:paraId="5A38F71B" w14:textId="77777777" w:rsidR="009844BE" w:rsidRPr="009844BE" w:rsidRDefault="009844BE" w:rsidP="009844BE">
            <w:pPr>
              <w:spacing w:before="40"/>
              <w:rPr>
                <w:rFonts w:ascii="Arial" w:hAnsi="Arial"/>
                <w:snapToGrid w:val="0"/>
                <w:color w:val="000000" w:themeColor="text1"/>
                <w:sz w:val="18"/>
                <w:lang w:eastAsia="en-US"/>
              </w:rPr>
            </w:pPr>
            <w:r w:rsidRPr="009844BE">
              <w:rPr>
                <w:rFonts w:ascii="Arial" w:hAnsi="Arial"/>
                <w:snapToGrid w:val="0"/>
                <w:color w:val="000000" w:themeColor="text1"/>
                <w:sz w:val="18"/>
                <w:lang w:eastAsia="en-US"/>
              </w:rPr>
              <w:t>Workplace-based delivery</w:t>
            </w:r>
          </w:p>
        </w:tc>
      </w:tr>
      <w:tr w:rsidR="009844BE" w:rsidRPr="009844BE" w14:paraId="6EECF421" w14:textId="77777777" w:rsidTr="00FF3229">
        <w:tc>
          <w:tcPr>
            <w:tcW w:w="1984" w:type="dxa"/>
          </w:tcPr>
          <w:p w14:paraId="2189A466" w14:textId="77777777" w:rsidR="009844BE" w:rsidRPr="009844BE" w:rsidRDefault="009844BE" w:rsidP="009844BE">
            <w:pPr>
              <w:spacing w:before="40"/>
              <w:rPr>
                <w:rFonts w:ascii="Arial" w:hAnsi="Arial"/>
                <w:snapToGrid w:val="0"/>
                <w:color w:val="000000" w:themeColor="text1"/>
                <w:sz w:val="18"/>
                <w:lang w:eastAsia="en-US"/>
              </w:rPr>
            </w:pPr>
            <w:r w:rsidRPr="009844BE">
              <w:rPr>
                <w:rFonts w:ascii="Arial" w:hAnsi="Arial"/>
                <w:snapToGrid w:val="0"/>
                <w:color w:val="000000" w:themeColor="text1"/>
                <w:sz w:val="18"/>
                <w:lang w:eastAsia="en-US"/>
              </w:rPr>
              <w:t>N</w:t>
            </w:r>
          </w:p>
        </w:tc>
        <w:tc>
          <w:tcPr>
            <w:tcW w:w="7124" w:type="dxa"/>
          </w:tcPr>
          <w:p w14:paraId="3874ABBB" w14:textId="77777777" w:rsidR="009844BE" w:rsidRPr="009844BE" w:rsidRDefault="009844BE" w:rsidP="009844BE">
            <w:pPr>
              <w:spacing w:before="40"/>
              <w:rPr>
                <w:rFonts w:ascii="Arial" w:hAnsi="Arial"/>
                <w:snapToGrid w:val="0"/>
                <w:color w:val="000000" w:themeColor="text1"/>
                <w:sz w:val="18"/>
                <w:lang w:eastAsia="en-US"/>
              </w:rPr>
            </w:pPr>
            <w:r w:rsidRPr="009844BE">
              <w:rPr>
                <w:rFonts w:ascii="Arial" w:hAnsi="Arial"/>
                <w:snapToGrid w:val="0"/>
                <w:color w:val="000000" w:themeColor="text1"/>
                <w:sz w:val="18"/>
                <w:lang w:eastAsia="en-US"/>
              </w:rPr>
              <w:t>Not applicable – recognition of prior learning/credit transfer</w:t>
            </w:r>
          </w:p>
        </w:tc>
      </w:tr>
    </w:tbl>
    <w:p w14:paraId="135E95F8" w14:textId="77777777" w:rsidR="00CB2AA8" w:rsidRDefault="00CB2AA8" w:rsidP="00CB2AA8">
      <w:pPr>
        <w:keepNext/>
        <w:tabs>
          <w:tab w:val="right" w:leader="dot" w:pos="9061"/>
        </w:tabs>
        <w:spacing w:before="120" w:after="40"/>
        <w:outlineLvl w:val="3"/>
        <w:rPr>
          <w:rFonts w:ascii="Arial Bold" w:hAnsi="Arial Bold"/>
          <w:b/>
          <w:caps/>
          <w:color w:val="000000" w:themeColor="text1"/>
          <w:sz w:val="20"/>
          <w:szCs w:val="24"/>
        </w:rPr>
      </w:pPr>
      <w:bookmarkStart w:id="485" w:name="_Toc456963358"/>
      <w:r>
        <w:rPr>
          <w:rFonts w:ascii="Arial Bold" w:hAnsi="Arial Bold"/>
          <w:b/>
          <w:caps/>
          <w:color w:val="000000" w:themeColor="text1"/>
          <w:sz w:val="20"/>
          <w:szCs w:val="24"/>
        </w:rPr>
        <w:t>Question</w:t>
      </w:r>
    </w:p>
    <w:p w14:paraId="2EAC07DD" w14:textId="77777777" w:rsidR="00CB2AA8" w:rsidRPr="009844BE" w:rsidRDefault="00CB2AA8" w:rsidP="00CB2AA8">
      <w:pPr>
        <w:tabs>
          <w:tab w:val="left" w:pos="2977"/>
        </w:tabs>
        <w:spacing w:after="140"/>
        <w:ind w:left="567"/>
        <w:rPr>
          <w:rFonts w:ascii="Trebuchet MS" w:hAnsi="Trebuchet MS"/>
          <w:snapToGrid w:val="0"/>
          <w:color w:val="000000" w:themeColor="text1"/>
          <w:sz w:val="19"/>
          <w:lang w:eastAsia="en-US"/>
        </w:rPr>
      </w:pPr>
      <w:r w:rsidRPr="00CB2AA8">
        <w:rPr>
          <w:rFonts w:ascii="Trebuchet MS" w:hAnsi="Trebuchet MS"/>
          <w:snapToGrid w:val="0"/>
          <w:color w:val="000000" w:themeColor="text1"/>
          <w:sz w:val="19"/>
          <w:lang w:eastAsia="en-US"/>
        </w:rPr>
        <w:t>Not applicable</w:t>
      </w:r>
    </w:p>
    <w:p w14:paraId="18B668AD" w14:textId="77777777" w:rsidR="009844BE" w:rsidRPr="009844BE" w:rsidRDefault="009844BE" w:rsidP="009844BE">
      <w:pPr>
        <w:keepNext/>
        <w:pBdr>
          <w:top w:val="single" w:sz="12" w:space="1" w:color="auto"/>
        </w:pBdr>
        <w:spacing w:before="200" w:after="80"/>
        <w:rPr>
          <w:rFonts w:ascii="Arial" w:hAnsi="Arial" w:cs="Arial"/>
          <w:b/>
          <w:bCs/>
          <w:color w:val="000000" w:themeColor="text1"/>
          <w:sz w:val="22"/>
          <w:lang w:eastAsia="en-US"/>
        </w:rPr>
      </w:pPr>
      <w:r w:rsidRPr="009844BE">
        <w:rPr>
          <w:rFonts w:ascii="Arial" w:hAnsi="Arial" w:cs="Arial"/>
          <w:b/>
          <w:bCs/>
          <w:color w:val="000000" w:themeColor="text1"/>
          <w:sz w:val="22"/>
          <w:lang w:eastAsia="en-US"/>
        </w:rPr>
        <w:lastRenderedPageBreak/>
        <w:t>Format attributes</w:t>
      </w:r>
      <w:bookmarkEnd w:id="485"/>
    </w:p>
    <w:p w14:paraId="28DA81F3" w14:textId="77777777" w:rsidR="009844BE" w:rsidRPr="009844BE" w:rsidRDefault="009844BE" w:rsidP="009844BE">
      <w:pPr>
        <w:keepNext/>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snapToGrid w:val="0"/>
          <w:color w:val="000000" w:themeColor="text1"/>
          <w:sz w:val="19"/>
          <w:lang w:eastAsia="en-US"/>
        </w:rPr>
        <w:t>Length:</w:t>
      </w:r>
      <w:r w:rsidRPr="009844BE">
        <w:rPr>
          <w:rFonts w:ascii="Trebuchet MS" w:hAnsi="Trebuchet MS"/>
          <w:snapToGrid w:val="0"/>
          <w:color w:val="000000" w:themeColor="text1"/>
          <w:sz w:val="19"/>
          <w:lang w:eastAsia="en-US"/>
        </w:rPr>
        <w:tab/>
      </w:r>
      <w:r w:rsidRPr="009844BE">
        <w:rPr>
          <w:rFonts w:ascii="Trebuchet MS" w:hAnsi="Trebuchet MS"/>
          <w:snapToGrid w:val="0"/>
          <w:color w:val="000000" w:themeColor="text1"/>
          <w:sz w:val="19"/>
          <w:lang w:eastAsia="en-US"/>
        </w:rPr>
        <w:tab/>
        <w:t>1</w:t>
      </w:r>
    </w:p>
    <w:p w14:paraId="61B81D98" w14:textId="77777777" w:rsidR="009844BE" w:rsidRPr="009844BE" w:rsidRDefault="009844BE" w:rsidP="009844BE">
      <w:pPr>
        <w:keepNext/>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snapToGrid w:val="0"/>
          <w:color w:val="000000" w:themeColor="text1"/>
          <w:sz w:val="19"/>
          <w:lang w:eastAsia="en-US"/>
        </w:rPr>
        <w:t>Type:</w:t>
      </w:r>
      <w:r w:rsidRPr="009844BE">
        <w:rPr>
          <w:rFonts w:ascii="Trebuchet MS" w:hAnsi="Trebuchet MS"/>
          <w:snapToGrid w:val="0"/>
          <w:color w:val="000000" w:themeColor="text1"/>
          <w:sz w:val="19"/>
          <w:lang w:eastAsia="en-US"/>
        </w:rPr>
        <w:tab/>
      </w:r>
      <w:r w:rsidRPr="009844BE">
        <w:rPr>
          <w:rFonts w:ascii="Trebuchet MS" w:hAnsi="Trebuchet MS"/>
          <w:snapToGrid w:val="0"/>
          <w:color w:val="000000" w:themeColor="text1"/>
          <w:sz w:val="19"/>
          <w:lang w:eastAsia="en-US"/>
        </w:rPr>
        <w:tab/>
        <w:t>alphanumeric</w:t>
      </w:r>
    </w:p>
    <w:p w14:paraId="6F5433A5" w14:textId="77777777" w:rsidR="009844BE" w:rsidRPr="009844BE" w:rsidRDefault="009844BE" w:rsidP="009844BE">
      <w:pPr>
        <w:keepNext/>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snapToGrid w:val="0"/>
          <w:color w:val="000000" w:themeColor="text1"/>
          <w:sz w:val="19"/>
          <w:lang w:eastAsia="en-US"/>
        </w:rPr>
        <w:t>Justification:</w:t>
      </w:r>
      <w:r w:rsidRPr="009844BE">
        <w:rPr>
          <w:rFonts w:ascii="Trebuchet MS" w:hAnsi="Trebuchet MS"/>
          <w:snapToGrid w:val="0"/>
          <w:color w:val="000000" w:themeColor="text1"/>
          <w:sz w:val="19"/>
          <w:lang w:eastAsia="en-US"/>
        </w:rPr>
        <w:tab/>
      </w:r>
      <w:r w:rsidRPr="009844BE">
        <w:rPr>
          <w:rFonts w:ascii="Trebuchet MS" w:hAnsi="Trebuchet MS"/>
          <w:snapToGrid w:val="0"/>
          <w:color w:val="000000" w:themeColor="text1"/>
          <w:sz w:val="19"/>
          <w:lang w:eastAsia="en-US"/>
        </w:rPr>
        <w:tab/>
        <w:t>none</w:t>
      </w:r>
    </w:p>
    <w:p w14:paraId="0C4E4292" w14:textId="77777777" w:rsidR="009844BE" w:rsidRPr="009844BE" w:rsidRDefault="009844BE" w:rsidP="009844BE">
      <w:pPr>
        <w:keepNext/>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snapToGrid w:val="0"/>
          <w:color w:val="000000" w:themeColor="text1"/>
          <w:sz w:val="19"/>
          <w:lang w:eastAsia="en-US"/>
        </w:rPr>
        <w:t>Fill character:</w:t>
      </w:r>
      <w:r w:rsidRPr="009844BE">
        <w:rPr>
          <w:rFonts w:ascii="Trebuchet MS" w:hAnsi="Trebuchet MS"/>
          <w:snapToGrid w:val="0"/>
          <w:color w:val="000000" w:themeColor="text1"/>
          <w:sz w:val="19"/>
          <w:lang w:eastAsia="en-US"/>
        </w:rPr>
        <w:tab/>
      </w:r>
      <w:r w:rsidRPr="009844BE">
        <w:rPr>
          <w:rFonts w:ascii="Trebuchet MS" w:hAnsi="Trebuchet MS"/>
          <w:snapToGrid w:val="0"/>
          <w:color w:val="000000" w:themeColor="text1"/>
          <w:sz w:val="19"/>
          <w:lang w:eastAsia="en-US"/>
        </w:rPr>
        <w:tab/>
        <w:t>none</w:t>
      </w:r>
    </w:p>
    <w:p w14:paraId="315C97CF" w14:textId="77777777" w:rsidR="009844BE" w:rsidRPr="009844BE" w:rsidRDefault="009844BE" w:rsidP="009844BE">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snapToGrid w:val="0"/>
          <w:color w:val="000000" w:themeColor="text1"/>
          <w:sz w:val="19"/>
          <w:lang w:eastAsia="en-US"/>
        </w:rPr>
        <w:t>Permitted data element value:</w:t>
      </w:r>
      <w:r w:rsidRPr="009844BE">
        <w:rPr>
          <w:rFonts w:ascii="Trebuchet MS" w:hAnsi="Trebuchet MS"/>
          <w:snapToGrid w:val="0"/>
          <w:color w:val="000000" w:themeColor="text1"/>
          <w:sz w:val="19"/>
          <w:lang w:eastAsia="en-US"/>
        </w:rPr>
        <w:tab/>
        <w:t>not applicable</w:t>
      </w:r>
    </w:p>
    <w:p w14:paraId="48389F97" w14:textId="77777777" w:rsidR="009844BE" w:rsidRPr="009844BE" w:rsidRDefault="009844BE" w:rsidP="009844BE">
      <w:pPr>
        <w:pBdr>
          <w:top w:val="single" w:sz="12" w:space="1" w:color="auto"/>
        </w:pBdr>
        <w:spacing w:before="200" w:after="80"/>
        <w:rPr>
          <w:rFonts w:ascii="Arial" w:hAnsi="Arial" w:cs="Arial"/>
          <w:b/>
          <w:bCs/>
          <w:color w:val="000000" w:themeColor="text1"/>
          <w:sz w:val="22"/>
          <w:lang w:eastAsia="en-US"/>
        </w:rPr>
      </w:pPr>
      <w:bookmarkStart w:id="486" w:name="_Toc456963359"/>
      <w:r w:rsidRPr="009844BE">
        <w:rPr>
          <w:rFonts w:ascii="Arial" w:hAnsi="Arial" w:cs="Arial"/>
          <w:b/>
          <w:bCs/>
          <w:color w:val="000000" w:themeColor="text1"/>
          <w:sz w:val="22"/>
          <w:lang w:eastAsia="en-US"/>
        </w:rPr>
        <w:t>Administrative attributes</w:t>
      </w:r>
      <w:bookmarkEnd w:id="486"/>
    </w:p>
    <w:p w14:paraId="3F4F30F5" w14:textId="77777777" w:rsidR="009844BE" w:rsidRPr="009844BE" w:rsidRDefault="009844BE" w:rsidP="009844BE">
      <w:pPr>
        <w:keepNext/>
        <w:tabs>
          <w:tab w:val="right" w:leader="dot" w:pos="9061"/>
        </w:tabs>
        <w:spacing w:before="120" w:after="40"/>
        <w:outlineLvl w:val="3"/>
        <w:rPr>
          <w:rFonts w:ascii="Trebuchet MS" w:hAnsi="Trebuchet MS"/>
          <w:snapToGrid w:val="0"/>
          <w:color w:val="000000" w:themeColor="text1"/>
          <w:sz w:val="19"/>
        </w:rPr>
      </w:pPr>
      <w:r w:rsidRPr="009844BE">
        <w:rPr>
          <w:rFonts w:ascii="Arial Bold" w:hAnsi="Arial Bold"/>
          <w:b/>
          <w:caps/>
          <w:color w:val="000000" w:themeColor="text1"/>
          <w:sz w:val="20"/>
          <w:szCs w:val="24"/>
        </w:rPr>
        <w:t>History</w:t>
      </w:r>
    </w:p>
    <w:tbl>
      <w:tblPr>
        <w:tblW w:w="9322"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94"/>
      </w:tblGrid>
      <w:tr w:rsidR="009844BE" w:rsidRPr="009844BE" w14:paraId="52A41638" w14:textId="77777777" w:rsidTr="004D113E">
        <w:tc>
          <w:tcPr>
            <w:tcW w:w="9322" w:type="dxa"/>
            <w:gridSpan w:val="2"/>
          </w:tcPr>
          <w:p w14:paraId="5C15FD52" w14:textId="77777777" w:rsidR="009844BE" w:rsidRPr="009844BE" w:rsidRDefault="009844BE" w:rsidP="00F42329">
            <w:pPr>
              <w:keepNext/>
              <w:spacing w:before="60" w:after="60"/>
              <w:jc w:val="center"/>
              <w:rPr>
                <w:rFonts w:ascii="Arial Bold" w:hAnsi="Arial Bold"/>
                <w:b/>
                <w:bCs/>
                <w:caps/>
                <w:snapToGrid w:val="0"/>
                <w:color w:val="000000" w:themeColor="text1"/>
                <w:sz w:val="18"/>
                <w:lang w:eastAsia="en-US"/>
              </w:rPr>
            </w:pPr>
            <w:r w:rsidRPr="009844BE">
              <w:rPr>
                <w:rFonts w:ascii="Arial Bold" w:hAnsi="Arial Bold"/>
                <w:b/>
                <w:bCs/>
                <w:caps/>
                <w:snapToGrid w:val="0"/>
                <w:color w:val="000000" w:themeColor="text1"/>
                <w:sz w:val="18"/>
                <w:lang w:eastAsia="en-US"/>
              </w:rPr>
              <w:t>Data element definitions</w:t>
            </w:r>
          </w:p>
        </w:tc>
      </w:tr>
      <w:tr w:rsidR="009844BE" w:rsidRPr="009844BE" w14:paraId="6665F43D" w14:textId="77777777" w:rsidTr="004D113E">
        <w:tc>
          <w:tcPr>
            <w:tcW w:w="1728" w:type="dxa"/>
          </w:tcPr>
          <w:p w14:paraId="7BF53D9A" w14:textId="77777777" w:rsidR="009844BE" w:rsidRPr="009844BE" w:rsidRDefault="009844BE" w:rsidP="009844BE">
            <w:pPr>
              <w:spacing w:before="40"/>
              <w:rPr>
                <w:rFonts w:ascii="Arial" w:hAnsi="Arial"/>
                <w:snapToGrid w:val="0"/>
                <w:color w:val="000000" w:themeColor="text1"/>
                <w:sz w:val="18"/>
                <w:lang w:eastAsia="en-US"/>
              </w:rPr>
            </w:pPr>
            <w:r w:rsidRPr="009844BE">
              <w:rPr>
                <w:rFonts w:ascii="Arial" w:hAnsi="Arial"/>
                <w:snapToGrid w:val="0"/>
                <w:color w:val="000000" w:themeColor="text1"/>
                <w:sz w:val="18"/>
                <w:lang w:eastAsia="en-US"/>
              </w:rPr>
              <w:t>Edition 2.3</w:t>
            </w:r>
          </w:p>
        </w:tc>
        <w:tc>
          <w:tcPr>
            <w:tcW w:w="7594" w:type="dxa"/>
          </w:tcPr>
          <w:p w14:paraId="0A49464B" w14:textId="33005CF4" w:rsidR="009844BE" w:rsidRPr="009844BE" w:rsidRDefault="00DD0E93" w:rsidP="009844BE">
            <w:pPr>
              <w:spacing w:before="40"/>
              <w:rPr>
                <w:rFonts w:ascii="Arial" w:hAnsi="Arial"/>
                <w:b/>
                <w:snapToGrid w:val="0"/>
                <w:color w:val="000000" w:themeColor="text1"/>
                <w:sz w:val="18"/>
                <w:lang w:eastAsia="en-US"/>
              </w:rPr>
            </w:pPr>
            <w:r>
              <w:rPr>
                <w:rFonts w:ascii="Arial" w:hAnsi="Arial"/>
                <w:b/>
                <w:snapToGrid w:val="0"/>
                <w:color w:val="000000" w:themeColor="text1"/>
                <w:sz w:val="18"/>
                <w:lang w:eastAsia="en-US"/>
              </w:rPr>
              <w:t xml:space="preserve">Introduced </w:t>
            </w:r>
            <w:r w:rsidR="009844BE" w:rsidRPr="009844BE">
              <w:rPr>
                <w:rFonts w:ascii="Arial" w:hAnsi="Arial"/>
                <w:b/>
                <w:snapToGrid w:val="0"/>
                <w:color w:val="000000" w:themeColor="text1"/>
                <w:sz w:val="18"/>
                <w:lang w:eastAsia="en-US"/>
              </w:rPr>
              <w:t>1 January 2018</w:t>
            </w:r>
          </w:p>
          <w:p w14:paraId="381A5CC6" w14:textId="77777777" w:rsidR="009844BE" w:rsidRPr="009844BE" w:rsidRDefault="009844BE" w:rsidP="009844BE">
            <w:pPr>
              <w:spacing w:before="40"/>
              <w:rPr>
                <w:rFonts w:ascii="Arial" w:hAnsi="Arial"/>
                <w:i/>
                <w:snapToGrid w:val="0"/>
                <w:color w:val="000000" w:themeColor="text1"/>
                <w:sz w:val="18"/>
                <w:lang w:eastAsia="en-US"/>
              </w:rPr>
            </w:pPr>
            <w:r w:rsidRPr="009844BE">
              <w:rPr>
                <w:rFonts w:ascii="Arial" w:hAnsi="Arial"/>
                <w:i/>
                <w:snapToGrid w:val="0"/>
                <w:color w:val="000000" w:themeColor="text1"/>
                <w:sz w:val="18"/>
                <w:lang w:eastAsia="en-US"/>
              </w:rPr>
              <w:t>Predominant delivery mode</w:t>
            </w:r>
          </w:p>
        </w:tc>
      </w:tr>
    </w:tbl>
    <w:p w14:paraId="7057BFF8" w14:textId="77777777" w:rsidR="009844BE" w:rsidRPr="009844BE" w:rsidRDefault="009844BE" w:rsidP="00D11ABA">
      <w:pPr>
        <w:tabs>
          <w:tab w:val="left" w:pos="2977"/>
        </w:tabs>
        <w:spacing w:after="140"/>
        <w:ind w:left="567"/>
        <w:rPr>
          <w:rFonts w:ascii="Trebuchet MS" w:hAnsi="Trebuchet MS"/>
          <w:snapToGrid w:val="0"/>
          <w:color w:val="000000" w:themeColor="text1"/>
          <w:sz w:val="19"/>
          <w:lang w:eastAsia="en-US"/>
        </w:rPr>
      </w:pPr>
    </w:p>
    <w:p w14:paraId="716C77F0" w14:textId="27EDFFA0" w:rsidR="00520568" w:rsidRPr="00995BB0" w:rsidRDefault="00A71DED" w:rsidP="000D3688">
      <w:pPr>
        <w:pStyle w:val="H2Headings"/>
      </w:pPr>
      <w:bookmarkStart w:id="487" w:name="_Toc222218821"/>
      <w:r w:rsidRPr="00995BB0">
        <w:lastRenderedPageBreak/>
        <w:t>Prior educational achievement flag</w:t>
      </w:r>
      <w:bookmarkEnd w:id="478"/>
      <w:bookmarkEnd w:id="479"/>
      <w:bookmarkEnd w:id="480"/>
      <w:bookmarkEnd w:id="481"/>
      <w:bookmarkEnd w:id="487"/>
    </w:p>
    <w:p w14:paraId="69423349" w14:textId="77777777" w:rsidR="00520568" w:rsidRPr="002261A3" w:rsidRDefault="0037064B" w:rsidP="004C26B3">
      <w:pPr>
        <w:pStyle w:val="H3Parts"/>
      </w:pPr>
      <w:bookmarkStart w:id="488" w:name="_Toc113785638"/>
      <w:r>
        <w:t>Definitional a</w:t>
      </w:r>
      <w:r w:rsidR="00520568" w:rsidRPr="00995BB0">
        <w:t>ttributes</w:t>
      </w:r>
      <w:bookmarkEnd w:id="488"/>
    </w:p>
    <w:p w14:paraId="2BB67686" w14:textId="77777777" w:rsidR="00520568" w:rsidRPr="002261A3" w:rsidRDefault="00AF765B" w:rsidP="00B336D5">
      <w:pPr>
        <w:pStyle w:val="H4Parts"/>
      </w:pPr>
      <w:r w:rsidRPr="002261A3">
        <w:t>Definition</w:t>
      </w:r>
    </w:p>
    <w:p w14:paraId="11EDC7F4" w14:textId="77777777" w:rsidR="00520568" w:rsidRPr="002261A3" w:rsidRDefault="00A71DED" w:rsidP="001D6B56">
      <w:pPr>
        <w:pStyle w:val="Bodytext"/>
      </w:pPr>
      <w:r w:rsidRPr="001C2DAB">
        <w:rPr>
          <w:i/>
        </w:rPr>
        <w:t>Prior educational achievement flag</w:t>
      </w:r>
      <w:r w:rsidR="00520568" w:rsidRPr="002261A3">
        <w:t xml:space="preserve"> indicates that a </w:t>
      </w:r>
      <w:r w:rsidR="00E91AEE">
        <w:t>client</w:t>
      </w:r>
      <w:r w:rsidR="00520568" w:rsidRPr="002261A3">
        <w:t xml:space="preserve"> has successfully completed some </w:t>
      </w:r>
      <w:r w:rsidR="007D315F">
        <w:t>post-</w:t>
      </w:r>
      <w:r w:rsidR="005F2DB8">
        <w:t>secondary</w:t>
      </w:r>
      <w:r w:rsidR="002D5088">
        <w:t xml:space="preserve"> </w:t>
      </w:r>
      <w:r w:rsidR="00520568" w:rsidRPr="002261A3">
        <w:t>education.</w:t>
      </w:r>
    </w:p>
    <w:p w14:paraId="6A1C83E0" w14:textId="77777777" w:rsidR="00520568" w:rsidRDefault="00AF765B" w:rsidP="00B336D5">
      <w:pPr>
        <w:pStyle w:val="H4Parts"/>
      </w:pPr>
      <w:r>
        <w:t>Context</w:t>
      </w:r>
    </w:p>
    <w:p w14:paraId="62FC16F8" w14:textId="77777777" w:rsidR="008045CA" w:rsidRPr="002261A3" w:rsidRDefault="00A71DED" w:rsidP="008045CA">
      <w:pPr>
        <w:pStyle w:val="Bodytext"/>
      </w:pPr>
      <w:bookmarkStart w:id="489" w:name="_Toc113785639"/>
      <w:r w:rsidRPr="001C2DAB">
        <w:rPr>
          <w:i/>
        </w:rPr>
        <w:t>Prior educational achievement flag</w:t>
      </w:r>
      <w:r w:rsidR="008045CA" w:rsidRPr="002261A3">
        <w:t xml:space="preserve"> is used to identify </w:t>
      </w:r>
      <w:r w:rsidR="008045CA">
        <w:t>client</w:t>
      </w:r>
      <w:r w:rsidR="008045CA" w:rsidRPr="002261A3">
        <w:t>s with</w:t>
      </w:r>
      <w:r w:rsidR="008045CA">
        <w:t xml:space="preserve"> prior learning</w:t>
      </w:r>
      <w:r w:rsidR="008045CA" w:rsidRPr="002261A3">
        <w:t xml:space="preserve"> when measuring activity, outputs and </w:t>
      </w:r>
      <w:r w:rsidR="008045CA">
        <w:t>p</w:t>
      </w:r>
      <w:r w:rsidR="0057544C">
        <w:t>articipation in the VET sector.</w:t>
      </w:r>
    </w:p>
    <w:p w14:paraId="7C0A05D3" w14:textId="77777777" w:rsidR="00520568" w:rsidRPr="002261A3" w:rsidRDefault="00A71DED" w:rsidP="004C26B3">
      <w:pPr>
        <w:pStyle w:val="H3Parts"/>
      </w:pPr>
      <w:r w:rsidRPr="002261A3">
        <w:t>Relational attributes</w:t>
      </w:r>
      <w:bookmarkEnd w:id="489"/>
    </w:p>
    <w:p w14:paraId="278E78C6" w14:textId="77777777" w:rsidR="00520568" w:rsidRPr="002261A3" w:rsidRDefault="00AF765B" w:rsidP="00B336D5">
      <w:pPr>
        <w:pStyle w:val="H4Parts"/>
      </w:pPr>
      <w:r>
        <w:t>Rules</w:t>
      </w:r>
    </w:p>
    <w:p w14:paraId="1FBC06FE" w14:textId="77777777" w:rsidR="00520568" w:rsidRPr="002261A3" w:rsidRDefault="00520568" w:rsidP="001D6B56">
      <w:pPr>
        <w:pStyle w:val="Bodytext"/>
      </w:pPr>
      <w:r w:rsidRPr="002261A3">
        <w:t xml:space="preserve">If a </w:t>
      </w:r>
      <w:r w:rsidR="00E91AEE">
        <w:t>client</w:t>
      </w:r>
      <w:r w:rsidRPr="002261A3">
        <w:t xml:space="preserve"> successfully co</w:t>
      </w:r>
      <w:r w:rsidR="00F53068">
        <w:t>mpletes a c</w:t>
      </w:r>
      <w:r w:rsidRPr="002261A3">
        <w:t>ertificate I, II, III or IV</w:t>
      </w:r>
      <w:r w:rsidR="003A4520">
        <w:t xml:space="preserve"> as part of their</w:t>
      </w:r>
      <w:r w:rsidRPr="002261A3">
        <w:t xml:space="preserve"> secondary education</w:t>
      </w:r>
      <w:r w:rsidR="00B65F0F">
        <w:t>,</w:t>
      </w:r>
      <w:r w:rsidRPr="002261A3">
        <w:t xml:space="preserve"> then the </w:t>
      </w:r>
      <w:r w:rsidR="001C2DAB" w:rsidRPr="001C2DAB">
        <w:rPr>
          <w:i/>
        </w:rPr>
        <w:t xml:space="preserve">Prior </w:t>
      </w:r>
      <w:r w:rsidR="00A71DED" w:rsidRPr="001C2DAB">
        <w:rPr>
          <w:i/>
        </w:rPr>
        <w:t>educational achievement flag</w:t>
      </w:r>
      <w:r w:rsidR="00A71DED" w:rsidRPr="002261A3">
        <w:t xml:space="preserve"> </w:t>
      </w:r>
      <w:r w:rsidRPr="002261A3">
        <w:t>will be ‘Y’</w:t>
      </w:r>
      <w:r w:rsidR="00B26B78">
        <w:t>,</w:t>
      </w:r>
      <w:r w:rsidRPr="002261A3">
        <w:t xml:space="preserve"> </w:t>
      </w:r>
      <w:r w:rsidR="003A4520">
        <w:t xml:space="preserve">even if </w:t>
      </w:r>
      <w:r w:rsidRPr="002261A3">
        <w:t xml:space="preserve">the </w:t>
      </w:r>
      <w:r w:rsidR="00E91AEE">
        <w:t>client</w:t>
      </w:r>
      <w:r w:rsidRPr="002261A3">
        <w:t xml:space="preserve"> is still at school.</w:t>
      </w:r>
    </w:p>
    <w:p w14:paraId="0B65078F" w14:textId="77777777" w:rsidR="00520568" w:rsidRPr="002261A3" w:rsidRDefault="0058762A" w:rsidP="001D6B56">
      <w:pPr>
        <w:pStyle w:val="Bodytext"/>
      </w:pPr>
      <w:r>
        <w:t>Senior secondary e</w:t>
      </w:r>
      <w:r w:rsidR="00520568" w:rsidRPr="002261A3">
        <w:t xml:space="preserve">ducation (Year 12 or Year 11) and </w:t>
      </w:r>
      <w:r w:rsidR="00F53068">
        <w:t>junior secondary e</w:t>
      </w:r>
      <w:r w:rsidR="00520568" w:rsidRPr="002261A3">
        <w:t>ducation (Year 10) are not considered as prior education</w:t>
      </w:r>
      <w:r w:rsidR="00E003CF">
        <w:t>al</w:t>
      </w:r>
      <w:r w:rsidR="00520568" w:rsidRPr="002261A3">
        <w:t xml:space="preserve"> </w:t>
      </w:r>
      <w:r w:rsidR="00E003CF">
        <w:t xml:space="preserve">achievement </w:t>
      </w:r>
      <w:r w:rsidR="00520568" w:rsidRPr="002261A3">
        <w:t xml:space="preserve">for the purpose of this </w:t>
      </w:r>
      <w:r w:rsidR="008C1312">
        <w:t>data element</w:t>
      </w:r>
      <w:r w:rsidR="00520568" w:rsidRPr="002261A3">
        <w:t>.</w:t>
      </w:r>
    </w:p>
    <w:p w14:paraId="3DDF9ECA" w14:textId="77777777" w:rsidR="00725E08" w:rsidRPr="002261A3" w:rsidRDefault="00725E08" w:rsidP="00725E08">
      <w:pPr>
        <w:pStyle w:val="H4Parts"/>
      </w:pPr>
      <w:r w:rsidRPr="002261A3">
        <w:t>Guideline</w:t>
      </w:r>
      <w:r>
        <w:t>s</w:t>
      </w:r>
      <w:r w:rsidR="00F53068" w:rsidRPr="002261A3">
        <w:t xml:space="preserve"> for use</w:t>
      </w:r>
    </w:p>
    <w:p w14:paraId="46DB7ACF" w14:textId="77777777" w:rsidR="00520568" w:rsidRPr="002261A3" w:rsidRDefault="00520568" w:rsidP="001D6B56">
      <w:pPr>
        <w:pStyle w:val="Bodytext"/>
      </w:pPr>
      <w:r w:rsidRPr="002261A3">
        <w:t>Not applicable</w:t>
      </w:r>
    </w:p>
    <w:p w14:paraId="6D031F5A" w14:textId="77777777" w:rsidR="00520568" w:rsidRPr="002261A3" w:rsidRDefault="00F53068" w:rsidP="00F41A95">
      <w:pPr>
        <w:pStyle w:val="H4Parts"/>
      </w:pPr>
      <w:r>
        <w:t>Related data</w:t>
      </w:r>
    </w:p>
    <w:p w14:paraId="2BD6BCD4" w14:textId="77777777" w:rsidR="00520568" w:rsidRPr="00041FE3" w:rsidRDefault="001C2DAB" w:rsidP="001D6B56">
      <w:pPr>
        <w:pStyle w:val="Bodytext"/>
        <w:rPr>
          <w:i/>
        </w:rPr>
      </w:pPr>
      <w:r w:rsidRPr="00041FE3">
        <w:rPr>
          <w:i/>
        </w:rPr>
        <w:t xml:space="preserve">Prior </w:t>
      </w:r>
      <w:r w:rsidR="00A71DED" w:rsidRPr="00041FE3">
        <w:rPr>
          <w:i/>
        </w:rPr>
        <w:t>educational achievement identifier</w:t>
      </w:r>
    </w:p>
    <w:p w14:paraId="6816D1AD" w14:textId="77777777" w:rsidR="00520568" w:rsidRPr="002261A3" w:rsidRDefault="00F53068" w:rsidP="00F41A95">
      <w:pPr>
        <w:pStyle w:val="H4Parts"/>
      </w:pPr>
      <w:r>
        <w:t>Type of relationship</w:t>
      </w:r>
    </w:p>
    <w:p w14:paraId="4E76D0AF" w14:textId="77777777" w:rsidR="0032129A" w:rsidRPr="00441C8B" w:rsidRDefault="0032129A" w:rsidP="0032129A">
      <w:pPr>
        <w:pStyle w:val="Bodytext"/>
        <w:rPr>
          <w:i/>
        </w:rPr>
      </w:pPr>
      <w:r w:rsidRPr="001C2DAB">
        <w:rPr>
          <w:i/>
        </w:rPr>
        <w:t xml:space="preserve">Prior </w:t>
      </w:r>
      <w:r w:rsidR="00A71DED" w:rsidRPr="001C2DAB">
        <w:rPr>
          <w:i/>
        </w:rPr>
        <w:t xml:space="preserve">educational achievement </w:t>
      </w:r>
      <w:r w:rsidR="00A71DED">
        <w:rPr>
          <w:i/>
        </w:rPr>
        <w:t>identifier</w:t>
      </w:r>
      <w:r w:rsidR="00A71DED" w:rsidRPr="002261A3">
        <w:t xml:space="preserve"> </w:t>
      </w:r>
      <w:r w:rsidR="004E564E">
        <w:t>can be used to define the level of prior educational achievement.</w:t>
      </w:r>
    </w:p>
    <w:p w14:paraId="3F30A690" w14:textId="77777777" w:rsidR="00520568" w:rsidRPr="002261A3" w:rsidRDefault="00F53068"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8C0775" w:rsidRPr="008114F6" w14:paraId="44AE6530" w14:textId="77777777">
        <w:tc>
          <w:tcPr>
            <w:tcW w:w="1984" w:type="dxa"/>
          </w:tcPr>
          <w:p w14:paraId="4872A5BF" w14:textId="77777777" w:rsidR="008C0775" w:rsidRPr="008114F6" w:rsidRDefault="008C0775" w:rsidP="008114F6">
            <w:pPr>
              <w:pStyle w:val="Tableheading"/>
              <w:jc w:val="left"/>
              <w:rPr>
                <w:bCs/>
                <w:color w:val="000000"/>
              </w:rPr>
            </w:pPr>
            <w:r w:rsidRPr="008114F6">
              <w:rPr>
                <w:bCs/>
                <w:color w:val="000000"/>
              </w:rPr>
              <w:t>Value</w:t>
            </w:r>
          </w:p>
        </w:tc>
        <w:tc>
          <w:tcPr>
            <w:tcW w:w="7124" w:type="dxa"/>
          </w:tcPr>
          <w:p w14:paraId="714D7C81" w14:textId="45751391" w:rsidR="008C0775" w:rsidRPr="008114F6" w:rsidRDefault="00557330" w:rsidP="008114F6">
            <w:pPr>
              <w:pStyle w:val="Tableheading"/>
              <w:jc w:val="left"/>
              <w:rPr>
                <w:bCs/>
                <w:color w:val="000000"/>
              </w:rPr>
            </w:pPr>
            <w:r w:rsidRPr="008114F6">
              <w:rPr>
                <w:bCs/>
                <w:color w:val="000000"/>
              </w:rPr>
              <w:t>Description</w:t>
            </w:r>
            <w:r w:rsidR="00D17ECC" w:rsidRPr="008114F6">
              <w:rPr>
                <w:bCs/>
                <w:color w:val="000000"/>
              </w:rPr>
              <w:t xml:space="preserve"> – </w:t>
            </w:r>
            <w:r w:rsidR="00DB6678" w:rsidRPr="008114F6">
              <w:rPr>
                <w:bCs/>
                <w:color w:val="000000"/>
              </w:rPr>
              <w:fldChar w:fldCharType="begin"/>
            </w:r>
            <w:r w:rsidR="00DB6678" w:rsidRPr="008114F6">
              <w:rPr>
                <w:bCs/>
                <w:color w:val="000000"/>
              </w:rPr>
              <w:instrText xml:space="preserve"> STYLEREF  H2_Headings  \* MERGEFORMAT </w:instrText>
            </w:r>
            <w:r w:rsidR="00DB6678" w:rsidRPr="008114F6">
              <w:rPr>
                <w:bCs/>
                <w:color w:val="000000"/>
              </w:rPr>
              <w:fldChar w:fldCharType="separate"/>
            </w:r>
            <w:r w:rsidR="00153EBD">
              <w:rPr>
                <w:bCs/>
                <w:noProof/>
                <w:color w:val="000000"/>
              </w:rPr>
              <w:t>Prior educational achievement flag</w:t>
            </w:r>
            <w:r w:rsidR="00DB6678" w:rsidRPr="008114F6">
              <w:rPr>
                <w:bCs/>
                <w:noProof/>
                <w:color w:val="000000"/>
              </w:rPr>
              <w:fldChar w:fldCharType="end"/>
            </w:r>
          </w:p>
        </w:tc>
      </w:tr>
      <w:tr w:rsidR="008C0775" w14:paraId="485F7804" w14:textId="77777777">
        <w:tc>
          <w:tcPr>
            <w:tcW w:w="1984" w:type="dxa"/>
          </w:tcPr>
          <w:p w14:paraId="716CB3E2" w14:textId="77777777" w:rsidR="008C0775" w:rsidRPr="00112D80" w:rsidRDefault="008C0775" w:rsidP="008114F6">
            <w:pPr>
              <w:pStyle w:val="Tabledescriptext"/>
            </w:pPr>
            <w:r>
              <w:t>Y</w:t>
            </w:r>
          </w:p>
        </w:tc>
        <w:tc>
          <w:tcPr>
            <w:tcW w:w="7124" w:type="dxa"/>
          </w:tcPr>
          <w:p w14:paraId="723DCFF2" w14:textId="77777777" w:rsidR="008C0775" w:rsidRPr="00251F56" w:rsidRDefault="008C0775" w:rsidP="008114F6">
            <w:pPr>
              <w:pStyle w:val="Tabledescriptext"/>
            </w:pPr>
            <w:r w:rsidRPr="001C2DAB">
              <w:t>Yes</w:t>
            </w:r>
            <w:r w:rsidR="00D17ECC">
              <w:t xml:space="preserve"> – </w:t>
            </w:r>
            <w:r w:rsidRPr="001C2DAB">
              <w:t xml:space="preserve">a prior educational achievement </w:t>
            </w:r>
            <w:r>
              <w:t>has been successfully completed</w:t>
            </w:r>
          </w:p>
        </w:tc>
      </w:tr>
      <w:tr w:rsidR="008C0775" w14:paraId="00AE2B84" w14:textId="77777777">
        <w:tc>
          <w:tcPr>
            <w:tcW w:w="1984" w:type="dxa"/>
          </w:tcPr>
          <w:p w14:paraId="118C0A19" w14:textId="77777777" w:rsidR="008C0775" w:rsidRDefault="008C0775" w:rsidP="008114F6">
            <w:pPr>
              <w:pStyle w:val="Tabledescriptext"/>
            </w:pPr>
            <w:r>
              <w:t>N</w:t>
            </w:r>
          </w:p>
        </w:tc>
        <w:tc>
          <w:tcPr>
            <w:tcW w:w="7124" w:type="dxa"/>
          </w:tcPr>
          <w:p w14:paraId="446C0FFD" w14:textId="77777777" w:rsidR="008C0775" w:rsidRPr="001C2DAB" w:rsidRDefault="008C0775" w:rsidP="008114F6">
            <w:pPr>
              <w:pStyle w:val="Tabledescriptext"/>
            </w:pPr>
            <w:r w:rsidRPr="001C2DAB">
              <w:t>No</w:t>
            </w:r>
            <w:r w:rsidR="00D17ECC">
              <w:t xml:space="preserve"> – </w:t>
            </w:r>
            <w:r w:rsidRPr="001C2DAB">
              <w:t xml:space="preserve">a prior educational achievement has </w:t>
            </w:r>
            <w:r>
              <w:t>not been successfully completed</w:t>
            </w:r>
          </w:p>
        </w:tc>
      </w:tr>
    </w:tbl>
    <w:p w14:paraId="34C808D2" w14:textId="77777777" w:rsidR="00520568" w:rsidRDefault="00BD0869" w:rsidP="00F7041F">
      <w:pPr>
        <w:pStyle w:val="H4Parts"/>
      </w:pPr>
      <w:r>
        <w:t>Question</w:t>
      </w:r>
    </w:p>
    <w:p w14:paraId="79073E06" w14:textId="77777777" w:rsidR="00520568" w:rsidRPr="002261A3" w:rsidRDefault="00520568" w:rsidP="00AD3EDB">
      <w:pPr>
        <w:pStyle w:val="Bodytext"/>
      </w:pPr>
      <w:r w:rsidRPr="002261A3">
        <w:t>Have you SUCCESSFULLY completed any of the qualifications</w:t>
      </w:r>
      <w:r w:rsidR="009D0840">
        <w:t xml:space="preserve"> listed in question 15</w:t>
      </w:r>
      <w:r w:rsidRPr="002261A3">
        <w:t>?</w:t>
      </w:r>
    </w:p>
    <w:tbl>
      <w:tblPr>
        <w:tblW w:w="0" w:type="auto"/>
        <w:tblInd w:w="1668" w:type="dxa"/>
        <w:tblLook w:val="00A0" w:firstRow="1" w:lastRow="0" w:firstColumn="1" w:lastColumn="0" w:noHBand="0" w:noVBand="0"/>
      </w:tblPr>
      <w:tblGrid>
        <w:gridCol w:w="780"/>
        <w:gridCol w:w="900"/>
      </w:tblGrid>
      <w:tr w:rsidR="002A643B" w14:paraId="18A85EF2" w14:textId="77777777">
        <w:tc>
          <w:tcPr>
            <w:tcW w:w="780" w:type="dxa"/>
          </w:tcPr>
          <w:p w14:paraId="25E35A70" w14:textId="77777777" w:rsidR="002A643B" w:rsidRDefault="002A643B" w:rsidP="00196A24">
            <w:pPr>
              <w:pStyle w:val="Enroltext"/>
              <w:rPr>
                <w:noProof w:val="0"/>
              </w:rPr>
            </w:pPr>
            <w:r>
              <w:rPr>
                <w:noProof w:val="0"/>
              </w:rPr>
              <w:t>Yes</w:t>
            </w:r>
          </w:p>
        </w:tc>
        <w:tc>
          <w:tcPr>
            <w:tcW w:w="900" w:type="dxa"/>
            <w:tcBorders>
              <w:bottom w:val="single" w:sz="4" w:space="0" w:color="auto"/>
            </w:tcBorders>
          </w:tcPr>
          <w:p w14:paraId="1E114C49" w14:textId="77777777" w:rsidR="002A643B" w:rsidRDefault="0041361D" w:rsidP="00196A24">
            <w:pPr>
              <w:pStyle w:val="Enroltext"/>
              <w:rPr>
                <w:noProof w:val="0"/>
              </w:rPr>
            </w:pPr>
            <w:r>
              <w:rPr>
                <w:noProof w:val="0"/>
              </w:rPr>
              <w:fldChar w:fldCharType="begin">
                <w:ffData>
                  <w:name w:val="Check1"/>
                  <w:enabled/>
                  <w:calcOnExit w:val="0"/>
                  <w:checkBox>
                    <w:sizeAuto/>
                    <w:default w:val="0"/>
                  </w:checkBox>
                </w:ffData>
              </w:fldChar>
            </w:r>
            <w:r w:rsidR="002A643B">
              <w:rPr>
                <w:noProof w:val="0"/>
              </w:rPr>
              <w:instrText xml:space="preserve"> FORMCHECKBOX </w:instrText>
            </w:r>
            <w:r>
              <w:rPr>
                <w:noProof w:val="0"/>
              </w:rPr>
            </w:r>
            <w:r>
              <w:rPr>
                <w:noProof w:val="0"/>
              </w:rPr>
              <w:fldChar w:fldCharType="separate"/>
            </w:r>
            <w:r>
              <w:rPr>
                <w:noProof w:val="0"/>
              </w:rPr>
              <w:fldChar w:fldCharType="end"/>
            </w:r>
            <w:r w:rsidR="002A643B">
              <w:rPr>
                <w:noProof w:val="0"/>
              </w:rPr>
              <w:t xml:space="preserve"> Y</w:t>
            </w:r>
          </w:p>
        </w:tc>
      </w:tr>
      <w:tr w:rsidR="002A643B" w14:paraId="48C01753" w14:textId="77777777">
        <w:tc>
          <w:tcPr>
            <w:tcW w:w="780" w:type="dxa"/>
            <w:tcBorders>
              <w:top w:val="single" w:sz="4" w:space="0" w:color="auto"/>
              <w:bottom w:val="single" w:sz="4" w:space="0" w:color="auto"/>
            </w:tcBorders>
          </w:tcPr>
          <w:p w14:paraId="0E4F15E6" w14:textId="77777777" w:rsidR="002A643B" w:rsidRDefault="002A643B" w:rsidP="00196A24">
            <w:pPr>
              <w:pStyle w:val="Enroltext"/>
              <w:rPr>
                <w:noProof w:val="0"/>
              </w:rPr>
            </w:pPr>
            <w:r>
              <w:rPr>
                <w:noProof w:val="0"/>
              </w:rPr>
              <w:t>No</w:t>
            </w:r>
          </w:p>
        </w:tc>
        <w:tc>
          <w:tcPr>
            <w:tcW w:w="900" w:type="dxa"/>
            <w:tcBorders>
              <w:top w:val="single" w:sz="4" w:space="0" w:color="auto"/>
              <w:bottom w:val="single" w:sz="4" w:space="0" w:color="auto"/>
            </w:tcBorders>
          </w:tcPr>
          <w:p w14:paraId="0B07E3F0" w14:textId="77777777" w:rsidR="002A643B" w:rsidRDefault="0041361D" w:rsidP="00196A24">
            <w:pPr>
              <w:pStyle w:val="Enroltext"/>
              <w:rPr>
                <w:noProof w:val="0"/>
              </w:rPr>
            </w:pPr>
            <w:r>
              <w:rPr>
                <w:noProof w:val="0"/>
              </w:rPr>
              <w:fldChar w:fldCharType="begin">
                <w:ffData>
                  <w:name w:val="Check1"/>
                  <w:enabled/>
                  <w:calcOnExit w:val="0"/>
                  <w:checkBox>
                    <w:sizeAuto/>
                    <w:default w:val="0"/>
                  </w:checkBox>
                </w:ffData>
              </w:fldChar>
            </w:r>
            <w:r w:rsidR="002A643B">
              <w:rPr>
                <w:noProof w:val="0"/>
              </w:rPr>
              <w:instrText xml:space="preserve"> FORMCHECKBOX </w:instrText>
            </w:r>
            <w:r>
              <w:rPr>
                <w:noProof w:val="0"/>
              </w:rPr>
            </w:r>
            <w:r>
              <w:rPr>
                <w:noProof w:val="0"/>
              </w:rPr>
              <w:fldChar w:fldCharType="separate"/>
            </w:r>
            <w:r>
              <w:rPr>
                <w:noProof w:val="0"/>
              </w:rPr>
              <w:fldChar w:fldCharType="end"/>
            </w:r>
            <w:r w:rsidR="002A643B">
              <w:rPr>
                <w:noProof w:val="0"/>
              </w:rPr>
              <w:t xml:space="preserve"> N</w:t>
            </w:r>
          </w:p>
        </w:tc>
      </w:tr>
    </w:tbl>
    <w:p w14:paraId="0C4B9A48" w14:textId="77777777" w:rsidR="00520568" w:rsidRPr="00E45A37" w:rsidRDefault="00A71DED" w:rsidP="00755804">
      <w:pPr>
        <w:pStyle w:val="H3Parts"/>
        <w:rPr>
          <w:b w:val="0"/>
        </w:rPr>
      </w:pPr>
      <w:bookmarkStart w:id="490" w:name="_Toc113785640"/>
      <w:r w:rsidRPr="00E45A37">
        <w:rPr>
          <w:rStyle w:val="H3PartsChar"/>
          <w:b/>
        </w:rPr>
        <w:t>Format attributes</w:t>
      </w:r>
      <w:bookmarkEnd w:id="490"/>
    </w:p>
    <w:p w14:paraId="4B6A6870" w14:textId="77777777" w:rsidR="00520568" w:rsidRPr="002261A3" w:rsidRDefault="00520568" w:rsidP="008114F6">
      <w:pPr>
        <w:pStyle w:val="Bodytext"/>
      </w:pPr>
      <w:r w:rsidRPr="002261A3">
        <w:t>Length:</w:t>
      </w:r>
      <w:r w:rsidRPr="002261A3">
        <w:tab/>
      </w:r>
      <w:r w:rsidR="008114F6">
        <w:tab/>
      </w:r>
      <w:r w:rsidRPr="002261A3">
        <w:t>1</w:t>
      </w:r>
    </w:p>
    <w:p w14:paraId="4C3577F0" w14:textId="77777777" w:rsidR="00520568" w:rsidRPr="002261A3" w:rsidRDefault="00520568" w:rsidP="008114F6">
      <w:pPr>
        <w:pStyle w:val="Bodytext"/>
      </w:pPr>
      <w:r w:rsidRPr="002261A3">
        <w:t>Type:</w:t>
      </w:r>
      <w:r w:rsidRPr="002261A3">
        <w:tab/>
      </w:r>
      <w:r w:rsidR="008114F6">
        <w:tab/>
      </w:r>
      <w:r w:rsidRPr="002261A3">
        <w:t>alphanumeric</w:t>
      </w:r>
    </w:p>
    <w:p w14:paraId="3A471791" w14:textId="77777777" w:rsidR="00520568" w:rsidRPr="002261A3" w:rsidRDefault="00C314D5" w:rsidP="008114F6">
      <w:pPr>
        <w:pStyle w:val="Bodytext"/>
      </w:pPr>
      <w:r>
        <w:t>Justification:</w:t>
      </w:r>
      <w:r w:rsidR="00520568" w:rsidRPr="002261A3">
        <w:tab/>
      </w:r>
      <w:r w:rsidR="008114F6">
        <w:tab/>
      </w:r>
      <w:r w:rsidR="00520568" w:rsidRPr="002261A3">
        <w:t>none</w:t>
      </w:r>
    </w:p>
    <w:p w14:paraId="545FE64C" w14:textId="77777777" w:rsidR="00520568" w:rsidRPr="002261A3" w:rsidRDefault="00A71DED" w:rsidP="008114F6">
      <w:pPr>
        <w:pStyle w:val="Bodytext"/>
      </w:pPr>
      <w:r w:rsidRPr="002261A3">
        <w:t>Fill character</w:t>
      </w:r>
      <w:r w:rsidR="00520568" w:rsidRPr="002261A3">
        <w:t>:</w:t>
      </w:r>
      <w:r w:rsidR="00520568" w:rsidRPr="002261A3">
        <w:tab/>
      </w:r>
      <w:r w:rsidR="008114F6">
        <w:tab/>
      </w:r>
      <w:r w:rsidR="00520568" w:rsidRPr="002261A3">
        <w:t>none</w:t>
      </w:r>
    </w:p>
    <w:p w14:paraId="7E12DC87" w14:textId="77777777" w:rsidR="00520568" w:rsidRPr="002261A3" w:rsidRDefault="00520568" w:rsidP="008114F6">
      <w:pPr>
        <w:pStyle w:val="Bodytext"/>
      </w:pPr>
      <w:r w:rsidRPr="002261A3">
        <w:t>Permitted data element value:</w:t>
      </w:r>
      <w:r w:rsidRPr="002261A3">
        <w:tab/>
        <w:t>@</w:t>
      </w:r>
      <w:r w:rsidRPr="002261A3">
        <w:tab/>
      </w:r>
      <w:r w:rsidR="00A53D98">
        <w:t>n</w:t>
      </w:r>
      <w:r w:rsidR="005C2BE5">
        <w:t>ot specified</w:t>
      </w:r>
    </w:p>
    <w:p w14:paraId="34A32EF7" w14:textId="77777777" w:rsidR="00520568" w:rsidRPr="002261A3" w:rsidRDefault="00456D44" w:rsidP="0009072E">
      <w:pPr>
        <w:pStyle w:val="H3Parts"/>
      </w:pPr>
      <w:bookmarkStart w:id="491" w:name="_Toc113785641"/>
      <w:r>
        <w:br w:type="page"/>
      </w:r>
      <w:r w:rsidR="00F53068" w:rsidRPr="002261A3">
        <w:lastRenderedPageBreak/>
        <w:t>Administrative attributes</w:t>
      </w:r>
      <w:bookmarkEnd w:id="491"/>
    </w:p>
    <w:p w14:paraId="734D8063" w14:textId="77777777" w:rsidR="00A04C1B" w:rsidRDefault="00880771" w:rsidP="00A04C1B">
      <w:pPr>
        <w:pStyle w:val="H4Parts"/>
      </w:pPr>
      <w:r>
        <w:t>History</w:t>
      </w:r>
    </w:p>
    <w:tbl>
      <w:tblPr>
        <w:tblW w:w="9322"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3742"/>
        <w:gridCol w:w="3879"/>
      </w:tblGrid>
      <w:tr w:rsidR="00294B6C" w:rsidRPr="008114F6" w14:paraId="2001DC16" w14:textId="77777777" w:rsidTr="004D113E">
        <w:tc>
          <w:tcPr>
            <w:tcW w:w="1701" w:type="dxa"/>
            <w:tcBorders>
              <w:top w:val="single" w:sz="12" w:space="0" w:color="000000"/>
              <w:left w:val="nil"/>
              <w:bottom w:val="single" w:sz="6" w:space="0" w:color="000000"/>
              <w:right w:val="single" w:sz="6" w:space="0" w:color="000000"/>
            </w:tcBorders>
          </w:tcPr>
          <w:p w14:paraId="7F433AD1" w14:textId="77777777" w:rsidR="00294B6C" w:rsidRPr="008114F6" w:rsidRDefault="00294B6C" w:rsidP="008114F6">
            <w:pPr>
              <w:pStyle w:val="Tableheading"/>
              <w:jc w:val="left"/>
              <w:rPr>
                <w:bCs/>
              </w:rPr>
            </w:pPr>
            <w:r w:rsidRPr="008114F6">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513450A5" w14:textId="77777777" w:rsidR="00294B6C" w:rsidRPr="008114F6" w:rsidRDefault="000A6BCD" w:rsidP="008114F6">
            <w:pPr>
              <w:pStyle w:val="Tableheading"/>
              <w:jc w:val="left"/>
              <w:rPr>
                <w:bCs/>
              </w:rPr>
            </w:pPr>
            <w:r w:rsidRPr="008114F6">
              <w:rPr>
                <w:bCs/>
              </w:rPr>
              <w:t>VET</w:t>
            </w:r>
            <w:r w:rsidR="00F53068" w:rsidRPr="008114F6">
              <w:rPr>
                <w:bCs/>
              </w:rPr>
              <w:t xml:space="preserve"> provider</w:t>
            </w:r>
          </w:p>
        </w:tc>
        <w:tc>
          <w:tcPr>
            <w:tcW w:w="3879" w:type="dxa"/>
            <w:tcBorders>
              <w:top w:val="single" w:sz="12" w:space="0" w:color="000000"/>
              <w:left w:val="single" w:sz="6" w:space="0" w:color="000000"/>
              <w:bottom w:val="single" w:sz="6" w:space="0" w:color="000000"/>
              <w:right w:val="nil"/>
            </w:tcBorders>
          </w:tcPr>
          <w:p w14:paraId="5F06B95C" w14:textId="77777777" w:rsidR="00294B6C" w:rsidRPr="008114F6" w:rsidRDefault="00967D2C" w:rsidP="008114F6">
            <w:pPr>
              <w:pStyle w:val="Tableheading"/>
              <w:jc w:val="left"/>
              <w:rPr>
                <w:bCs/>
              </w:rPr>
            </w:pPr>
            <w:r w:rsidRPr="008114F6">
              <w:rPr>
                <w:bCs/>
              </w:rPr>
              <w:t>Apprenticeship</w:t>
            </w:r>
          </w:p>
        </w:tc>
      </w:tr>
      <w:tr w:rsidR="00E24A14" w14:paraId="4E1CBAF8" w14:textId="77777777" w:rsidTr="004D113E">
        <w:tc>
          <w:tcPr>
            <w:tcW w:w="1701" w:type="dxa"/>
            <w:tcBorders>
              <w:top w:val="single" w:sz="6" w:space="0" w:color="000000"/>
              <w:left w:val="nil"/>
              <w:bottom w:val="single" w:sz="6" w:space="0" w:color="000000"/>
              <w:right w:val="single" w:sz="6" w:space="0" w:color="000000"/>
            </w:tcBorders>
          </w:tcPr>
          <w:p w14:paraId="0264ED6C" w14:textId="77777777" w:rsidR="00E24A14" w:rsidRDefault="00E24A14" w:rsidP="008114F6">
            <w:pPr>
              <w:pStyle w:val="Tabledescript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74F4E8E6" w14:textId="3F6339AC" w:rsidR="00E24A14" w:rsidRPr="009B1B49" w:rsidRDefault="00DD0E93" w:rsidP="009B1B49">
            <w:pPr>
              <w:pStyle w:val="Tabledescriptext"/>
              <w:rPr>
                <w:b/>
                <w:bCs/>
              </w:rPr>
            </w:pPr>
            <w:r>
              <w:rPr>
                <w:b/>
                <w:bCs/>
              </w:rPr>
              <w:t xml:space="preserve">Introduced </w:t>
            </w:r>
            <w:r w:rsidR="00E24A14" w:rsidRPr="009B1B49">
              <w:rPr>
                <w:b/>
                <w:bCs/>
              </w:rPr>
              <w:t>1 January 1994</w:t>
            </w:r>
          </w:p>
          <w:p w14:paraId="7297C740" w14:textId="77777777" w:rsidR="00E24A14" w:rsidRPr="00C85575" w:rsidRDefault="00E24A14" w:rsidP="008114F6">
            <w:pPr>
              <w:pStyle w:val="Tabledescriptext"/>
              <w:rPr>
                <w:i/>
              </w:rPr>
            </w:pPr>
            <w:r w:rsidRPr="00C85575">
              <w:rPr>
                <w:i/>
              </w:rPr>
              <w:t xml:space="preserve">Prior </w:t>
            </w:r>
            <w:r w:rsidR="00F53068" w:rsidRPr="00C85575">
              <w:rPr>
                <w:i/>
              </w:rPr>
              <w:t>education</w:t>
            </w:r>
            <w:r w:rsidR="00F53068">
              <w:rPr>
                <w:i/>
              </w:rPr>
              <w:t>al</w:t>
            </w:r>
            <w:r w:rsidR="00F53068" w:rsidRPr="00C85575">
              <w:rPr>
                <w:i/>
              </w:rPr>
              <w:t xml:space="preserve"> achievement flag</w:t>
            </w:r>
          </w:p>
        </w:tc>
        <w:tc>
          <w:tcPr>
            <w:tcW w:w="3879" w:type="dxa"/>
            <w:tcBorders>
              <w:top w:val="single" w:sz="6" w:space="0" w:color="000000"/>
              <w:left w:val="single" w:sz="6" w:space="0" w:color="000000"/>
              <w:bottom w:val="single" w:sz="6" w:space="0" w:color="000000"/>
              <w:right w:val="nil"/>
            </w:tcBorders>
          </w:tcPr>
          <w:p w14:paraId="43C3D138" w14:textId="765B0FFA" w:rsidR="00E24A14" w:rsidRPr="009B1B49" w:rsidRDefault="00E24A14" w:rsidP="009B1B49">
            <w:pPr>
              <w:pStyle w:val="Tabledescriptext"/>
              <w:rPr>
                <w:b/>
                <w:bCs/>
              </w:rPr>
            </w:pPr>
            <w:r w:rsidRPr="009B1B49">
              <w:rPr>
                <w:b/>
                <w:bCs/>
              </w:rPr>
              <w:t>In</w:t>
            </w:r>
            <w:r w:rsidR="00DD0E93">
              <w:rPr>
                <w:b/>
                <w:bCs/>
              </w:rPr>
              <w:t xml:space="preserve">troduced </w:t>
            </w:r>
            <w:r w:rsidRPr="009B1B49">
              <w:rPr>
                <w:b/>
                <w:bCs/>
              </w:rPr>
              <w:t>1 Ju</w:t>
            </w:r>
            <w:r w:rsidR="006D7563" w:rsidRPr="009B1B49">
              <w:rPr>
                <w:b/>
                <w:bCs/>
              </w:rPr>
              <w:t>l</w:t>
            </w:r>
            <w:r w:rsidRPr="009B1B49">
              <w:rPr>
                <w:b/>
                <w:bCs/>
              </w:rPr>
              <w:t>y 1994</w:t>
            </w:r>
          </w:p>
          <w:p w14:paraId="4A3E2BA2" w14:textId="77777777" w:rsidR="00E24A14" w:rsidRPr="00C85575" w:rsidRDefault="00E24A14" w:rsidP="008114F6">
            <w:pPr>
              <w:pStyle w:val="Tabledescriptext"/>
              <w:rPr>
                <w:i/>
              </w:rPr>
            </w:pPr>
            <w:r w:rsidRPr="00C85575">
              <w:rPr>
                <w:i/>
              </w:rPr>
              <w:t xml:space="preserve">Prior </w:t>
            </w:r>
            <w:r w:rsidR="00F53068" w:rsidRPr="00C85575">
              <w:rPr>
                <w:i/>
              </w:rPr>
              <w:t>education</w:t>
            </w:r>
            <w:r w:rsidR="004D113E">
              <w:rPr>
                <w:i/>
              </w:rPr>
              <w:t>al</w:t>
            </w:r>
            <w:r w:rsidR="00F53068" w:rsidRPr="00C85575">
              <w:rPr>
                <w:i/>
              </w:rPr>
              <w:t xml:space="preserve"> achievement flag</w:t>
            </w:r>
          </w:p>
        </w:tc>
      </w:tr>
      <w:tr w:rsidR="00E24A14" w14:paraId="013B46CE" w14:textId="77777777" w:rsidTr="004D113E">
        <w:tc>
          <w:tcPr>
            <w:tcW w:w="1701" w:type="dxa"/>
            <w:tcBorders>
              <w:top w:val="single" w:sz="6" w:space="0" w:color="000000"/>
              <w:left w:val="nil"/>
              <w:bottom w:val="single" w:sz="6" w:space="0" w:color="000000"/>
              <w:right w:val="single" w:sz="6" w:space="0" w:color="000000"/>
            </w:tcBorders>
          </w:tcPr>
          <w:p w14:paraId="3F3DA31F" w14:textId="77777777" w:rsidR="00E24A14" w:rsidRPr="00930A64" w:rsidRDefault="00E24A14" w:rsidP="008114F6">
            <w:pPr>
              <w:pStyle w:val="Tabledescriptext"/>
            </w:pPr>
            <w:r w:rsidRPr="00930A64">
              <w:t>Release 2.0</w:t>
            </w:r>
          </w:p>
        </w:tc>
        <w:tc>
          <w:tcPr>
            <w:tcW w:w="3742" w:type="dxa"/>
            <w:tcBorders>
              <w:top w:val="single" w:sz="6" w:space="0" w:color="000000"/>
              <w:left w:val="single" w:sz="6" w:space="0" w:color="000000"/>
              <w:bottom w:val="single" w:sz="6" w:space="0" w:color="000000"/>
              <w:right w:val="single" w:sz="6" w:space="0" w:color="000000"/>
            </w:tcBorders>
          </w:tcPr>
          <w:p w14:paraId="3AA7ACBC" w14:textId="5CCE0F66" w:rsidR="00E24A14" w:rsidRPr="009B1B49" w:rsidRDefault="00DD0E93" w:rsidP="009B1B49">
            <w:pPr>
              <w:pStyle w:val="Tabledescriptext"/>
              <w:rPr>
                <w:b/>
                <w:bCs/>
              </w:rPr>
            </w:pPr>
            <w:r>
              <w:rPr>
                <w:b/>
                <w:bCs/>
              </w:rPr>
              <w:t xml:space="preserve">Revised </w:t>
            </w:r>
            <w:r w:rsidR="00E24A14" w:rsidRPr="009B1B49">
              <w:rPr>
                <w:b/>
                <w:bCs/>
              </w:rPr>
              <w:t>1 January 1997</w:t>
            </w:r>
          </w:p>
          <w:p w14:paraId="4D9A8548" w14:textId="77777777" w:rsidR="00E24A14" w:rsidRPr="00930A64" w:rsidRDefault="00995BB0" w:rsidP="008114F6">
            <w:pPr>
              <w:pStyle w:val="Tabledescriptext"/>
            </w:pPr>
            <w:r>
              <w:t>M</w:t>
            </w:r>
            <w:r w:rsidR="00E24A14" w:rsidRPr="00930A64">
              <w:t>odified description and refined rules to refer only to successfully completed prior educational achievements</w:t>
            </w:r>
          </w:p>
        </w:tc>
        <w:tc>
          <w:tcPr>
            <w:tcW w:w="3879" w:type="dxa"/>
            <w:tcBorders>
              <w:top w:val="single" w:sz="6" w:space="0" w:color="000000"/>
              <w:left w:val="single" w:sz="6" w:space="0" w:color="000000"/>
              <w:bottom w:val="single" w:sz="6" w:space="0" w:color="000000"/>
              <w:right w:val="nil"/>
            </w:tcBorders>
          </w:tcPr>
          <w:p w14:paraId="3BF804F5" w14:textId="0B775E79" w:rsidR="00E24A14" w:rsidRPr="009B1B49" w:rsidRDefault="00DD0E93" w:rsidP="009B1B49">
            <w:pPr>
              <w:pStyle w:val="Tabledescriptext"/>
              <w:rPr>
                <w:b/>
                <w:bCs/>
              </w:rPr>
            </w:pPr>
            <w:r>
              <w:rPr>
                <w:b/>
                <w:bCs/>
              </w:rPr>
              <w:t xml:space="preserve">Revised </w:t>
            </w:r>
            <w:r w:rsidR="00E24A14" w:rsidRPr="009B1B49">
              <w:rPr>
                <w:b/>
                <w:bCs/>
              </w:rPr>
              <w:t xml:space="preserve">1 </w:t>
            </w:r>
            <w:r w:rsidR="006D7563" w:rsidRPr="009B1B49">
              <w:rPr>
                <w:b/>
                <w:bCs/>
              </w:rPr>
              <w:t xml:space="preserve">July </w:t>
            </w:r>
            <w:r w:rsidR="00E24A14" w:rsidRPr="009B1B49">
              <w:rPr>
                <w:b/>
                <w:bCs/>
              </w:rPr>
              <w:t>1997</w:t>
            </w:r>
          </w:p>
          <w:p w14:paraId="34E2F0C3" w14:textId="77777777" w:rsidR="00E24A14" w:rsidRPr="00930A64" w:rsidRDefault="00995BB0" w:rsidP="008114F6">
            <w:pPr>
              <w:pStyle w:val="Tabledescriptext"/>
            </w:pPr>
            <w:r>
              <w:t>M</w:t>
            </w:r>
            <w:r w:rsidR="00E24A14" w:rsidRPr="00930A64">
              <w:t>odified description and refined rules to refer only to successfully completed prior educational achievements</w:t>
            </w:r>
          </w:p>
        </w:tc>
      </w:tr>
      <w:tr w:rsidR="00E24A14" w14:paraId="274402A1" w14:textId="77777777" w:rsidTr="004D113E">
        <w:tc>
          <w:tcPr>
            <w:tcW w:w="1701" w:type="dxa"/>
            <w:tcBorders>
              <w:top w:val="single" w:sz="6" w:space="0" w:color="000000"/>
              <w:left w:val="nil"/>
              <w:bottom w:val="single" w:sz="6" w:space="0" w:color="000000"/>
              <w:right w:val="single" w:sz="6" w:space="0" w:color="000000"/>
            </w:tcBorders>
          </w:tcPr>
          <w:p w14:paraId="5A17F7C5" w14:textId="77777777" w:rsidR="00E24A14" w:rsidRPr="00930A64" w:rsidRDefault="00E24A14" w:rsidP="008114F6">
            <w:pPr>
              <w:pStyle w:val="Tabledescriptext"/>
            </w:pPr>
            <w:r w:rsidRPr="00930A64">
              <w:t>Release 4.0</w:t>
            </w:r>
          </w:p>
        </w:tc>
        <w:tc>
          <w:tcPr>
            <w:tcW w:w="3742" w:type="dxa"/>
            <w:tcBorders>
              <w:top w:val="single" w:sz="6" w:space="0" w:color="000000"/>
              <w:left w:val="single" w:sz="6" w:space="0" w:color="000000"/>
              <w:bottom w:val="single" w:sz="6" w:space="0" w:color="000000"/>
              <w:right w:val="single" w:sz="6" w:space="0" w:color="000000"/>
            </w:tcBorders>
          </w:tcPr>
          <w:p w14:paraId="64891D7A" w14:textId="267FCA79" w:rsidR="00E24A14" w:rsidRPr="009B1B49" w:rsidRDefault="00DD0E93" w:rsidP="009B1B49">
            <w:pPr>
              <w:pStyle w:val="Tabledescriptext"/>
              <w:rPr>
                <w:b/>
                <w:bCs/>
              </w:rPr>
            </w:pPr>
            <w:r>
              <w:rPr>
                <w:b/>
                <w:bCs/>
              </w:rPr>
              <w:t xml:space="preserve">Revised </w:t>
            </w:r>
            <w:r w:rsidR="00E24A14" w:rsidRPr="009B1B49">
              <w:rPr>
                <w:b/>
                <w:bCs/>
              </w:rPr>
              <w:t>1 January 2002</w:t>
            </w:r>
          </w:p>
          <w:p w14:paraId="7B3CBF9D" w14:textId="77777777" w:rsidR="00E24A14" w:rsidRPr="00930A64" w:rsidRDefault="00995BB0" w:rsidP="008114F6">
            <w:pPr>
              <w:pStyle w:val="Tabledescriptext"/>
            </w:pPr>
            <w:r>
              <w:t>C</w:t>
            </w:r>
            <w:r w:rsidR="00E24A14" w:rsidRPr="00930A64">
              <w:t xml:space="preserve">hanged the enrolment form question for </w:t>
            </w:r>
            <w:r w:rsidR="00E24A14" w:rsidRPr="00930A64">
              <w:rPr>
                <w:i/>
              </w:rPr>
              <w:t xml:space="preserve">Prior </w:t>
            </w:r>
            <w:r w:rsidR="00F53068" w:rsidRPr="00930A64">
              <w:rPr>
                <w:i/>
              </w:rPr>
              <w:t>educational achievement flag</w:t>
            </w:r>
            <w:r w:rsidR="00F53068" w:rsidRPr="00930A64">
              <w:t xml:space="preserve"> </w:t>
            </w:r>
            <w:r w:rsidR="00E24A14" w:rsidRPr="00930A64">
              <w:t>to ‘Have you successfully completed any of the following qualifications?’</w:t>
            </w:r>
          </w:p>
        </w:tc>
        <w:tc>
          <w:tcPr>
            <w:tcW w:w="3879" w:type="dxa"/>
            <w:tcBorders>
              <w:top w:val="single" w:sz="6" w:space="0" w:color="000000"/>
              <w:left w:val="single" w:sz="6" w:space="0" w:color="000000"/>
              <w:bottom w:val="single" w:sz="6" w:space="0" w:color="000000"/>
              <w:right w:val="nil"/>
            </w:tcBorders>
          </w:tcPr>
          <w:p w14:paraId="648FD242" w14:textId="139C12DA" w:rsidR="00E24A14" w:rsidRPr="009B1B49" w:rsidRDefault="00DD0E93" w:rsidP="009B1B49">
            <w:pPr>
              <w:pStyle w:val="Tabledescriptext"/>
              <w:rPr>
                <w:b/>
                <w:bCs/>
              </w:rPr>
            </w:pPr>
            <w:r>
              <w:rPr>
                <w:b/>
                <w:bCs/>
              </w:rPr>
              <w:t xml:space="preserve">Revised </w:t>
            </w:r>
            <w:r w:rsidR="00E24A14" w:rsidRPr="009B1B49">
              <w:rPr>
                <w:b/>
                <w:bCs/>
              </w:rPr>
              <w:t>1 January 2002</w:t>
            </w:r>
          </w:p>
          <w:p w14:paraId="7C82214A" w14:textId="77777777" w:rsidR="00E24A14" w:rsidRPr="00930A64" w:rsidRDefault="00995BB0" w:rsidP="008114F6">
            <w:pPr>
              <w:pStyle w:val="Tabledescriptext"/>
            </w:pPr>
            <w:r>
              <w:t>C</w:t>
            </w:r>
            <w:r w:rsidR="00E24A14" w:rsidRPr="00930A64">
              <w:t xml:space="preserve">hanged the question for </w:t>
            </w:r>
            <w:r w:rsidR="00E24A14" w:rsidRPr="00930A64">
              <w:rPr>
                <w:i/>
              </w:rPr>
              <w:t xml:space="preserve">Prior </w:t>
            </w:r>
            <w:r w:rsidR="00F53068" w:rsidRPr="00930A64">
              <w:rPr>
                <w:i/>
              </w:rPr>
              <w:t>educational achievement flag</w:t>
            </w:r>
            <w:r w:rsidR="00F53068" w:rsidRPr="00930A64">
              <w:t xml:space="preserve"> </w:t>
            </w:r>
            <w:r w:rsidR="00E24A14" w:rsidRPr="00930A64">
              <w:t>to ‘Have you successfully completed any of the following qualifications?’</w:t>
            </w:r>
            <w:r w:rsidR="00F53068">
              <w:t xml:space="preserve"> to comply with the national apprenticeship/traineeship training c</w:t>
            </w:r>
            <w:r w:rsidR="00E24A14">
              <w:t>ontract</w:t>
            </w:r>
          </w:p>
        </w:tc>
      </w:tr>
    </w:tbl>
    <w:p w14:paraId="77259FF2" w14:textId="77777777" w:rsidR="00520568" w:rsidRPr="002261A3" w:rsidRDefault="000A6BCD" w:rsidP="000D3688">
      <w:pPr>
        <w:pStyle w:val="H2Headings"/>
      </w:pPr>
      <w:bookmarkStart w:id="492" w:name="_Toc113785642"/>
      <w:bookmarkStart w:id="493" w:name="_Toc113785851"/>
      <w:bookmarkStart w:id="494" w:name="_Toc116875120"/>
      <w:bookmarkStart w:id="495" w:name="_Toc128472429"/>
      <w:bookmarkStart w:id="496" w:name="_Toc222218822"/>
      <w:r w:rsidRPr="00034D0C">
        <w:lastRenderedPageBreak/>
        <w:t>Prior educational achievement identifier</w:t>
      </w:r>
      <w:bookmarkEnd w:id="492"/>
      <w:bookmarkEnd w:id="493"/>
      <w:bookmarkEnd w:id="494"/>
      <w:bookmarkEnd w:id="495"/>
      <w:bookmarkEnd w:id="496"/>
    </w:p>
    <w:p w14:paraId="7975EF5C" w14:textId="77777777" w:rsidR="00520568" w:rsidRPr="002261A3" w:rsidRDefault="00520568" w:rsidP="004C26B3">
      <w:pPr>
        <w:pStyle w:val="H3Parts"/>
      </w:pPr>
      <w:bookmarkStart w:id="497" w:name="_Toc113785643"/>
      <w:r w:rsidRPr="002261A3">
        <w:t>De</w:t>
      </w:r>
      <w:r w:rsidR="00F53068" w:rsidRPr="002261A3">
        <w:t>finitional attributes</w:t>
      </w:r>
      <w:bookmarkEnd w:id="497"/>
    </w:p>
    <w:p w14:paraId="3C6CA4B8" w14:textId="77777777" w:rsidR="00520568" w:rsidRPr="002261A3" w:rsidRDefault="00AF765B" w:rsidP="00B336D5">
      <w:pPr>
        <w:pStyle w:val="H4Parts"/>
      </w:pPr>
      <w:r w:rsidRPr="002261A3">
        <w:t>Definition</w:t>
      </w:r>
    </w:p>
    <w:p w14:paraId="2EF7E9E8" w14:textId="77777777" w:rsidR="0053410A" w:rsidRPr="00EF507B" w:rsidRDefault="0053410A" w:rsidP="0053410A">
      <w:pPr>
        <w:pStyle w:val="Bodytext"/>
      </w:pPr>
      <w:r w:rsidRPr="001C2DAB">
        <w:rPr>
          <w:i/>
        </w:rPr>
        <w:t>Prior educational achievement identifier</w:t>
      </w:r>
      <w:r w:rsidRPr="002261A3">
        <w:t xml:space="preserve"> uniquely identifies the level of</w:t>
      </w:r>
      <w:r w:rsidRPr="00EF507B">
        <w:t xml:space="preserve"> prior educational achievement successfully completed by a client</w:t>
      </w:r>
      <w:r w:rsidR="00802157">
        <w:t xml:space="preserve"> from the VET or university sectors</w:t>
      </w:r>
      <w:r w:rsidRPr="00EF507B">
        <w:t>.</w:t>
      </w:r>
    </w:p>
    <w:p w14:paraId="77D5328F" w14:textId="77777777" w:rsidR="00520568" w:rsidRDefault="00AF765B" w:rsidP="00332123">
      <w:pPr>
        <w:pStyle w:val="H4Parts"/>
      </w:pPr>
      <w:r>
        <w:t>Context</w:t>
      </w:r>
    </w:p>
    <w:p w14:paraId="49018A84" w14:textId="77777777" w:rsidR="008045CA" w:rsidRPr="008045CA" w:rsidRDefault="00F53068" w:rsidP="001424D2">
      <w:pPr>
        <w:pStyle w:val="Bodytext"/>
      </w:pPr>
      <w:r w:rsidRPr="001C2DAB">
        <w:rPr>
          <w:i/>
        </w:rPr>
        <w:t xml:space="preserve">Prior educational achievement </w:t>
      </w:r>
      <w:r>
        <w:rPr>
          <w:i/>
        </w:rPr>
        <w:t>identifier</w:t>
      </w:r>
      <w:r w:rsidR="008045CA" w:rsidRPr="002261A3">
        <w:t xml:space="preserve"> is used to identify </w:t>
      </w:r>
      <w:r w:rsidR="008045CA">
        <w:t>client</w:t>
      </w:r>
      <w:r w:rsidR="008045CA" w:rsidRPr="002261A3">
        <w:t>s with</w:t>
      </w:r>
      <w:r w:rsidR="008045CA">
        <w:t xml:space="preserve"> prior learning</w:t>
      </w:r>
      <w:r w:rsidR="008045CA" w:rsidRPr="002261A3">
        <w:t xml:space="preserve"> when measuring activity, outputs and </w:t>
      </w:r>
      <w:r w:rsidR="008045CA">
        <w:t>p</w:t>
      </w:r>
      <w:r w:rsidR="00E00D07">
        <w:t>articipation in the VET sector.</w:t>
      </w:r>
    </w:p>
    <w:p w14:paraId="5B2BB973" w14:textId="77777777" w:rsidR="00520568" w:rsidRPr="002261A3" w:rsidRDefault="00F53068" w:rsidP="004C26B3">
      <w:pPr>
        <w:pStyle w:val="H3Parts"/>
      </w:pPr>
      <w:bookmarkStart w:id="498" w:name="_Toc113785644"/>
      <w:r w:rsidRPr="002261A3">
        <w:t>Relational attributes</w:t>
      </w:r>
      <w:bookmarkEnd w:id="498"/>
    </w:p>
    <w:p w14:paraId="37766644" w14:textId="77777777" w:rsidR="00520568" w:rsidRPr="002261A3" w:rsidRDefault="00AF765B" w:rsidP="00B336D5">
      <w:pPr>
        <w:pStyle w:val="H4Parts"/>
      </w:pPr>
      <w:r>
        <w:t>Rules</w:t>
      </w:r>
    </w:p>
    <w:p w14:paraId="543E1159" w14:textId="77777777" w:rsidR="00520568" w:rsidRPr="002261A3" w:rsidRDefault="00520568" w:rsidP="001D6B56">
      <w:pPr>
        <w:pStyle w:val="Bodytext"/>
      </w:pPr>
      <w:r w:rsidRPr="002261A3">
        <w:t xml:space="preserve">More than one prior educational achievement may be recorded for </w:t>
      </w:r>
      <w:r w:rsidR="00245522">
        <w:t xml:space="preserve">the </w:t>
      </w:r>
      <w:r w:rsidR="00E91AEE">
        <w:t>client</w:t>
      </w:r>
      <w:r w:rsidRPr="002261A3">
        <w:t>.</w:t>
      </w:r>
    </w:p>
    <w:p w14:paraId="6C2C6A95" w14:textId="3C61A451" w:rsidR="00520568" w:rsidRPr="002261A3" w:rsidRDefault="00520568" w:rsidP="001D6B56">
      <w:pPr>
        <w:pStyle w:val="Bodytext"/>
      </w:pPr>
      <w:r w:rsidRPr="002261A3">
        <w:t xml:space="preserve">If a </w:t>
      </w:r>
      <w:r w:rsidR="00E91AEE">
        <w:t>client</w:t>
      </w:r>
      <w:r w:rsidR="00F53068">
        <w:t xml:space="preserve"> completes a certificate I or c</w:t>
      </w:r>
      <w:r w:rsidRPr="002261A3">
        <w:t xml:space="preserve">ertificate II </w:t>
      </w:r>
      <w:r w:rsidR="00802157">
        <w:t>as a secondary student</w:t>
      </w:r>
      <w:r w:rsidR="0019039C">
        <w:t>,</w:t>
      </w:r>
      <w:r w:rsidRPr="002261A3">
        <w:t xml:space="preserve"> then the </w:t>
      </w:r>
      <w:r w:rsidR="001C2DAB" w:rsidRPr="001C2DAB">
        <w:rPr>
          <w:i/>
        </w:rPr>
        <w:t xml:space="preserve">Prior </w:t>
      </w:r>
      <w:r w:rsidR="00F53068" w:rsidRPr="001C2DAB">
        <w:rPr>
          <w:i/>
        </w:rPr>
        <w:t>educational achievement identifie</w:t>
      </w:r>
      <w:r w:rsidR="001C2DAB" w:rsidRPr="001C2DAB">
        <w:rPr>
          <w:i/>
        </w:rPr>
        <w:t>r</w:t>
      </w:r>
      <w:r w:rsidRPr="002261A3">
        <w:t xml:space="preserve"> must be</w:t>
      </w:r>
      <w:r w:rsidR="00695847">
        <w:t>:</w:t>
      </w:r>
    </w:p>
    <w:p w14:paraId="7F01BB81" w14:textId="77777777" w:rsidR="00520568" w:rsidRDefault="004D113E" w:rsidP="008E430A">
      <w:pPr>
        <w:pStyle w:val="Bodytextindent"/>
      </w:pPr>
      <w:r>
        <w:t>‘</w:t>
      </w:r>
      <w:r w:rsidR="00520568" w:rsidRPr="002261A3">
        <w:t>521</w:t>
      </w:r>
      <w:r w:rsidR="007E2534">
        <w:t xml:space="preserve"> — </w:t>
      </w:r>
      <w:r w:rsidR="00520568" w:rsidRPr="002261A3">
        <w:t>Certificate II</w:t>
      </w:r>
      <w:r>
        <w:t>’</w:t>
      </w:r>
      <w:r w:rsidR="00520568" w:rsidRPr="002261A3">
        <w:t xml:space="preserve"> or</w:t>
      </w:r>
      <w:r w:rsidR="008B4259">
        <w:br/>
      </w:r>
      <w:r>
        <w:t>‘</w:t>
      </w:r>
      <w:r w:rsidR="00520568" w:rsidRPr="002261A3">
        <w:t>524</w:t>
      </w:r>
      <w:r w:rsidR="007E2534">
        <w:t xml:space="preserve"> — </w:t>
      </w:r>
      <w:r w:rsidR="00520568" w:rsidRPr="002261A3">
        <w:t>Certificate I</w:t>
      </w:r>
      <w:r>
        <w:t>’</w:t>
      </w:r>
    </w:p>
    <w:p w14:paraId="00833AEE" w14:textId="77777777" w:rsidR="0053410A" w:rsidRPr="009177F6" w:rsidRDefault="0053410A" w:rsidP="0053410A">
      <w:pPr>
        <w:pStyle w:val="Bodytext"/>
      </w:pPr>
      <w:r>
        <w:t xml:space="preserve">If a client indicates they have a </w:t>
      </w:r>
      <w:r w:rsidRPr="00EF507B">
        <w:t>prior educational achievement</w:t>
      </w:r>
      <w:r>
        <w:t xml:space="preserve"> but fails to identify the education achievement type</w:t>
      </w:r>
      <w:r w:rsidR="004D113E">
        <w:t>,</w:t>
      </w:r>
      <w:r>
        <w:t xml:space="preserve"> </w:t>
      </w:r>
      <w:r w:rsidRPr="001C2DAB">
        <w:rPr>
          <w:i/>
        </w:rPr>
        <w:t>Prior educational achievement identifier</w:t>
      </w:r>
      <w:r>
        <w:t xml:space="preserve"> must be ‘990</w:t>
      </w:r>
      <w:r w:rsidR="007E2534">
        <w:t xml:space="preserve"> — </w:t>
      </w:r>
      <w:r>
        <w:t>Miscellaneous education’.</w:t>
      </w:r>
    </w:p>
    <w:p w14:paraId="457861B3" w14:textId="265FE8AB" w:rsidR="0053410A" w:rsidRDefault="0053410A" w:rsidP="0053410A">
      <w:pPr>
        <w:pStyle w:val="Bodytext"/>
      </w:pPr>
      <w:r>
        <w:t xml:space="preserve">For a </w:t>
      </w:r>
      <w:r w:rsidRPr="00460AB1">
        <w:t>prior educational achievement</w:t>
      </w:r>
      <w:r>
        <w:t xml:space="preserve"> to be reported</w:t>
      </w:r>
      <w:r w:rsidR="00695847">
        <w:t>,</w:t>
      </w:r>
      <w:r>
        <w:t xml:space="preserve"> </w:t>
      </w:r>
      <w:r w:rsidRPr="002261A3">
        <w:t xml:space="preserve">the </w:t>
      </w:r>
      <w:r>
        <w:t>client</w:t>
      </w:r>
      <w:r w:rsidRPr="002261A3">
        <w:t xml:space="preserve"> must have successfully completed a </w:t>
      </w:r>
      <w:r w:rsidR="00E46CC3">
        <w:t>program of study</w:t>
      </w:r>
      <w:r>
        <w:t>.</w:t>
      </w:r>
    </w:p>
    <w:p w14:paraId="3648F46F" w14:textId="77777777" w:rsidR="0053410A" w:rsidRPr="00EF507B" w:rsidRDefault="0053410A" w:rsidP="0053410A">
      <w:pPr>
        <w:pStyle w:val="Bodytext"/>
      </w:pPr>
      <w:r w:rsidRPr="00EF507B">
        <w:t xml:space="preserve">For international students whose prior educational achievement is not an Australian program of study or a </w:t>
      </w:r>
      <w:r w:rsidR="007A3DC3">
        <w:t>b</w:t>
      </w:r>
      <w:r w:rsidRPr="00EF507B">
        <w:t xml:space="preserve">achelor degree or higher degree level, the </w:t>
      </w:r>
      <w:r w:rsidRPr="00EF507B">
        <w:rPr>
          <w:i/>
        </w:rPr>
        <w:t>Prior educational achievement identifier</w:t>
      </w:r>
      <w:r w:rsidRPr="00EF507B">
        <w:t xml:space="preserve"> must be ‘990</w:t>
      </w:r>
      <w:r w:rsidR="007E2534">
        <w:t xml:space="preserve"> — </w:t>
      </w:r>
      <w:r w:rsidRPr="00EF507B">
        <w:t>Miscellaneous education’.</w:t>
      </w:r>
    </w:p>
    <w:p w14:paraId="27D6148D" w14:textId="77777777" w:rsidR="00725E08" w:rsidRPr="002261A3" w:rsidRDefault="00725E08" w:rsidP="00725E08">
      <w:pPr>
        <w:pStyle w:val="H4Parts"/>
      </w:pPr>
      <w:r w:rsidRPr="002261A3">
        <w:t>Guideline</w:t>
      </w:r>
      <w:r>
        <w:t>s</w:t>
      </w:r>
      <w:r w:rsidR="00F53068" w:rsidRPr="002261A3">
        <w:t xml:space="preserve"> for use</w:t>
      </w:r>
    </w:p>
    <w:p w14:paraId="5ADF30F9" w14:textId="77777777" w:rsidR="00520568" w:rsidRPr="002261A3" w:rsidRDefault="00520568" w:rsidP="001D6B56">
      <w:pPr>
        <w:pStyle w:val="Bodytext"/>
      </w:pPr>
      <w:r w:rsidRPr="002261A3">
        <w:t>This classification is based on a subset of the</w:t>
      </w:r>
      <w:r w:rsidR="00D20CC2">
        <w:t xml:space="preserve"> </w:t>
      </w:r>
      <w:r w:rsidR="00B26048" w:rsidRPr="005D2748">
        <w:rPr>
          <w:i/>
        </w:rPr>
        <w:t>Australian Standard Classification of Education</w:t>
      </w:r>
      <w:r w:rsidR="00F53068">
        <w:t xml:space="preserve"> (ASCED)</w:t>
      </w:r>
      <w:r w:rsidR="0048067E">
        <w:t>,</w:t>
      </w:r>
      <w:r w:rsidR="00D20CC2">
        <w:t xml:space="preserve"> </w:t>
      </w:r>
      <w:r w:rsidR="00936144">
        <w:t>ABS</w:t>
      </w:r>
      <w:r w:rsidR="00F53068">
        <w:t xml:space="preserve"> catalogue no.</w:t>
      </w:r>
      <w:r w:rsidR="00B26048">
        <w:t>1272.0, 2001</w:t>
      </w:r>
      <w:r w:rsidR="00B26048" w:rsidRPr="005D2748">
        <w:t>.</w:t>
      </w:r>
    </w:p>
    <w:p w14:paraId="3F66B2CC" w14:textId="77777777" w:rsidR="0053410A" w:rsidRPr="002261A3" w:rsidRDefault="0053410A" w:rsidP="0053410A">
      <w:pPr>
        <w:pStyle w:val="Bodytext"/>
      </w:pPr>
      <w:r>
        <w:t>S</w:t>
      </w:r>
      <w:r w:rsidRPr="002261A3">
        <w:t>enior secondary educ</w:t>
      </w:r>
      <w:r>
        <w:t>ation (Year 12 or Year 11) and j</w:t>
      </w:r>
      <w:r w:rsidRPr="002261A3">
        <w:t xml:space="preserve">unior secondary education (Year 10) are not considered as prior </w:t>
      </w:r>
      <w:r w:rsidRPr="00EF507B">
        <w:t>educational achievement</w:t>
      </w:r>
      <w:r w:rsidR="00EF507B">
        <w:t xml:space="preserve"> </w:t>
      </w:r>
      <w:r w:rsidRPr="00EF507B">
        <w:t>in this context.</w:t>
      </w:r>
    </w:p>
    <w:p w14:paraId="61E61CFD" w14:textId="46A2394A" w:rsidR="00520568" w:rsidRPr="002261A3" w:rsidRDefault="00F53068" w:rsidP="001D6B56">
      <w:pPr>
        <w:pStyle w:val="Bodytext"/>
      </w:pPr>
      <w:r>
        <w:t>A successful completion of m</w:t>
      </w:r>
      <w:r w:rsidR="00520568" w:rsidRPr="002261A3">
        <w:t xml:space="preserve">atriculation/Year 12 </w:t>
      </w:r>
      <w:r w:rsidR="00CC4087" w:rsidRPr="002261A3">
        <w:t xml:space="preserve">when delivered within the </w:t>
      </w:r>
      <w:r w:rsidR="00520568" w:rsidRPr="002261A3">
        <w:t xml:space="preserve">TAFE </w:t>
      </w:r>
      <w:r w:rsidR="00CC4087">
        <w:t>sector</w:t>
      </w:r>
      <w:r w:rsidR="00520568" w:rsidRPr="002261A3">
        <w:t xml:space="preserve"> is not recorded as a prior educational achievement for the purposes of this </w:t>
      </w:r>
      <w:r w:rsidR="00CC4087">
        <w:t>element</w:t>
      </w:r>
      <w:r w:rsidR="00520568" w:rsidRPr="002261A3">
        <w:t>.</w:t>
      </w:r>
    </w:p>
    <w:p w14:paraId="53F310CB" w14:textId="77777777" w:rsidR="00520568" w:rsidRPr="002261A3" w:rsidRDefault="00F53068" w:rsidP="00F41A95">
      <w:pPr>
        <w:pStyle w:val="H4Parts"/>
      </w:pPr>
      <w:r>
        <w:t>Related data</w:t>
      </w:r>
    </w:p>
    <w:p w14:paraId="2ED81164" w14:textId="77777777" w:rsidR="00520568" w:rsidRPr="00041FE3" w:rsidRDefault="001C2DAB" w:rsidP="001D6B56">
      <w:pPr>
        <w:pStyle w:val="Bodytext"/>
        <w:rPr>
          <w:i/>
        </w:rPr>
      </w:pPr>
      <w:r w:rsidRPr="00041FE3">
        <w:rPr>
          <w:i/>
        </w:rPr>
        <w:t xml:space="preserve">Prior </w:t>
      </w:r>
      <w:r w:rsidR="00F53068" w:rsidRPr="00041FE3">
        <w:rPr>
          <w:i/>
        </w:rPr>
        <w:t>educational achievement flag</w:t>
      </w:r>
    </w:p>
    <w:p w14:paraId="321FF468" w14:textId="77777777" w:rsidR="00520568" w:rsidRPr="002261A3" w:rsidRDefault="00F53068" w:rsidP="00F41A95">
      <w:pPr>
        <w:pStyle w:val="H4Parts"/>
      </w:pPr>
      <w:r>
        <w:t>Type of relationship</w:t>
      </w:r>
    </w:p>
    <w:p w14:paraId="0EF013C6" w14:textId="77777777" w:rsidR="0032129A" w:rsidRPr="00441C8B" w:rsidRDefault="0032129A" w:rsidP="0032129A">
      <w:pPr>
        <w:pStyle w:val="Bodytext"/>
        <w:rPr>
          <w:i/>
        </w:rPr>
      </w:pPr>
      <w:r w:rsidRPr="00995BB0">
        <w:rPr>
          <w:i/>
        </w:rPr>
        <w:t xml:space="preserve">Prior </w:t>
      </w:r>
      <w:r w:rsidR="00F53068" w:rsidRPr="00995BB0">
        <w:rPr>
          <w:i/>
        </w:rPr>
        <w:t>educational achievement flag</w:t>
      </w:r>
      <w:r w:rsidR="00693A66">
        <w:rPr>
          <w:i/>
        </w:rPr>
        <w:t>,</w:t>
      </w:r>
      <w:r w:rsidR="00F53068" w:rsidRPr="00995BB0">
        <w:t xml:space="preserve"> </w:t>
      </w:r>
      <w:r w:rsidR="00995BB0">
        <w:t>in conjunction with this element</w:t>
      </w:r>
      <w:r w:rsidR="00693A66">
        <w:t xml:space="preserve">, </w:t>
      </w:r>
      <w:r w:rsidR="00330D79" w:rsidRPr="00330D79">
        <w:rPr>
          <w:color w:val="000000" w:themeColor="text1"/>
        </w:rPr>
        <w:t>can be used to define the level of prior educational achievement.</w:t>
      </w:r>
    </w:p>
    <w:p w14:paraId="2B334C2D" w14:textId="77777777" w:rsidR="00520568" w:rsidRPr="002261A3" w:rsidRDefault="00F53068"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AC6378" w:rsidRPr="008114F6" w14:paraId="22DAFB3F" w14:textId="77777777">
        <w:tc>
          <w:tcPr>
            <w:tcW w:w="1984" w:type="dxa"/>
          </w:tcPr>
          <w:p w14:paraId="69FE2B7E" w14:textId="77777777" w:rsidR="00AC6378" w:rsidRPr="008114F6" w:rsidRDefault="00AC6378" w:rsidP="008114F6">
            <w:pPr>
              <w:pStyle w:val="Tableheading"/>
              <w:jc w:val="left"/>
              <w:rPr>
                <w:bCs/>
              </w:rPr>
            </w:pPr>
            <w:r w:rsidRPr="008114F6">
              <w:rPr>
                <w:bCs/>
              </w:rPr>
              <w:t>Value</w:t>
            </w:r>
          </w:p>
        </w:tc>
        <w:tc>
          <w:tcPr>
            <w:tcW w:w="7124" w:type="dxa"/>
          </w:tcPr>
          <w:p w14:paraId="56D7761C" w14:textId="40082CB1" w:rsidR="00AC6378" w:rsidRPr="008114F6" w:rsidRDefault="00557330" w:rsidP="008114F6">
            <w:pPr>
              <w:pStyle w:val="Tableheading"/>
              <w:jc w:val="left"/>
              <w:rPr>
                <w:bCs/>
              </w:rPr>
            </w:pPr>
            <w:r w:rsidRPr="008114F6">
              <w:rPr>
                <w:bCs/>
              </w:rPr>
              <w:t>Description</w:t>
            </w:r>
            <w:r w:rsidR="00D17ECC" w:rsidRPr="008114F6">
              <w:rPr>
                <w:bCs/>
              </w:rPr>
              <w:t xml:space="preserve"> – </w:t>
            </w:r>
            <w:r w:rsidR="00DB6678" w:rsidRPr="008114F6">
              <w:rPr>
                <w:bCs/>
              </w:rPr>
              <w:fldChar w:fldCharType="begin"/>
            </w:r>
            <w:r w:rsidR="00DB6678" w:rsidRPr="008114F6">
              <w:rPr>
                <w:bCs/>
              </w:rPr>
              <w:instrText xml:space="preserve"> STYLEREF  H2_Headings  \* MERGEFORMAT </w:instrText>
            </w:r>
            <w:r w:rsidR="00DB6678" w:rsidRPr="008114F6">
              <w:rPr>
                <w:bCs/>
              </w:rPr>
              <w:fldChar w:fldCharType="separate"/>
            </w:r>
            <w:r w:rsidR="00153EBD">
              <w:rPr>
                <w:bCs/>
                <w:noProof/>
              </w:rPr>
              <w:t>Prior educational achievement identifier</w:t>
            </w:r>
            <w:r w:rsidR="00DB6678" w:rsidRPr="008114F6">
              <w:rPr>
                <w:bCs/>
                <w:noProof/>
              </w:rPr>
              <w:fldChar w:fldCharType="end"/>
            </w:r>
          </w:p>
        </w:tc>
      </w:tr>
      <w:tr w:rsidR="00AC6378" w14:paraId="064F344D" w14:textId="77777777">
        <w:tc>
          <w:tcPr>
            <w:tcW w:w="1984" w:type="dxa"/>
          </w:tcPr>
          <w:p w14:paraId="45E56904" w14:textId="77777777" w:rsidR="00AC6378" w:rsidRPr="00F51721" w:rsidRDefault="00AC6378" w:rsidP="008114F6">
            <w:pPr>
              <w:pStyle w:val="Tabledescriptext"/>
            </w:pPr>
            <w:r w:rsidRPr="001C2DAB">
              <w:t>008</w:t>
            </w:r>
          </w:p>
        </w:tc>
        <w:tc>
          <w:tcPr>
            <w:tcW w:w="7124" w:type="dxa"/>
          </w:tcPr>
          <w:p w14:paraId="0CFAA316" w14:textId="77777777" w:rsidR="00AC6378" w:rsidRPr="00251F56" w:rsidRDefault="00F53068" w:rsidP="008114F6">
            <w:pPr>
              <w:pStyle w:val="Tabledescriptext"/>
            </w:pPr>
            <w:r>
              <w:t>Bachelor degree or higher d</w:t>
            </w:r>
            <w:r w:rsidR="00AC6378" w:rsidRPr="001C2DAB">
              <w:t>egree level</w:t>
            </w:r>
            <w:r w:rsidR="00FD225A">
              <w:t xml:space="preserve"> </w:t>
            </w:r>
            <w:r w:rsidR="00AC6378" w:rsidRPr="001C2DAB">
              <w:t>(defined for AVETMISS use only)</w:t>
            </w:r>
          </w:p>
        </w:tc>
      </w:tr>
      <w:tr w:rsidR="00AC6378" w14:paraId="7D89F60F" w14:textId="77777777">
        <w:tc>
          <w:tcPr>
            <w:tcW w:w="1984" w:type="dxa"/>
          </w:tcPr>
          <w:p w14:paraId="27960F05" w14:textId="77777777" w:rsidR="00AC6378" w:rsidRPr="00F51721" w:rsidRDefault="00AC6378" w:rsidP="008114F6">
            <w:pPr>
              <w:pStyle w:val="Tabledescriptext"/>
            </w:pPr>
            <w:r w:rsidRPr="001C2DAB">
              <w:t>410</w:t>
            </w:r>
          </w:p>
        </w:tc>
        <w:tc>
          <w:tcPr>
            <w:tcW w:w="7124" w:type="dxa"/>
          </w:tcPr>
          <w:p w14:paraId="42CAEA43" w14:textId="77777777" w:rsidR="00AC6378" w:rsidRPr="00251F56" w:rsidRDefault="00F53068" w:rsidP="008114F6">
            <w:pPr>
              <w:pStyle w:val="Tabledescriptext"/>
            </w:pPr>
            <w:r>
              <w:t>Advanced diploma or associate degree l</w:t>
            </w:r>
            <w:r w:rsidR="00AC6378" w:rsidRPr="001C2DAB">
              <w:t>evel</w:t>
            </w:r>
          </w:p>
        </w:tc>
      </w:tr>
      <w:tr w:rsidR="00AC6378" w14:paraId="20D4D53B" w14:textId="77777777">
        <w:tc>
          <w:tcPr>
            <w:tcW w:w="1984" w:type="dxa"/>
          </w:tcPr>
          <w:p w14:paraId="30B1A8F8" w14:textId="77777777" w:rsidR="00AC6378" w:rsidRPr="00F51721" w:rsidRDefault="00AC6378" w:rsidP="008114F6">
            <w:pPr>
              <w:pStyle w:val="Tabledescriptext"/>
            </w:pPr>
            <w:r w:rsidRPr="001C2DAB">
              <w:t>420</w:t>
            </w:r>
          </w:p>
        </w:tc>
        <w:tc>
          <w:tcPr>
            <w:tcW w:w="7124" w:type="dxa"/>
          </w:tcPr>
          <w:p w14:paraId="2AABEDF7" w14:textId="77777777" w:rsidR="00AC6378" w:rsidRPr="00251F56" w:rsidRDefault="00F53068" w:rsidP="008114F6">
            <w:pPr>
              <w:pStyle w:val="Tabledescriptext"/>
            </w:pPr>
            <w:r>
              <w:t>Diploma l</w:t>
            </w:r>
            <w:r w:rsidR="00AC6378" w:rsidRPr="001C2DAB">
              <w:t>evel</w:t>
            </w:r>
          </w:p>
        </w:tc>
      </w:tr>
      <w:tr w:rsidR="00AC6378" w14:paraId="31A6B239" w14:textId="77777777">
        <w:tc>
          <w:tcPr>
            <w:tcW w:w="1984" w:type="dxa"/>
          </w:tcPr>
          <w:p w14:paraId="2004EA43" w14:textId="77777777" w:rsidR="00AC6378" w:rsidRPr="00F51721" w:rsidRDefault="00AC6378" w:rsidP="008114F6">
            <w:pPr>
              <w:pStyle w:val="Tabledescriptext"/>
            </w:pPr>
            <w:r w:rsidRPr="001C2DAB">
              <w:t>511</w:t>
            </w:r>
          </w:p>
        </w:tc>
        <w:tc>
          <w:tcPr>
            <w:tcW w:w="7124" w:type="dxa"/>
          </w:tcPr>
          <w:p w14:paraId="779BDE29" w14:textId="77777777" w:rsidR="00AC6378" w:rsidRPr="00251F56" w:rsidRDefault="00AC6378" w:rsidP="008114F6">
            <w:pPr>
              <w:pStyle w:val="Tabledescriptext"/>
            </w:pPr>
            <w:r w:rsidRPr="001C2DAB">
              <w:t>Certificate IV</w:t>
            </w:r>
          </w:p>
        </w:tc>
      </w:tr>
      <w:tr w:rsidR="00AC6378" w14:paraId="560421A9" w14:textId="77777777">
        <w:tc>
          <w:tcPr>
            <w:tcW w:w="1984" w:type="dxa"/>
          </w:tcPr>
          <w:p w14:paraId="630FFAC3" w14:textId="77777777" w:rsidR="00AC6378" w:rsidRPr="00F51721" w:rsidRDefault="00AC6378" w:rsidP="008114F6">
            <w:pPr>
              <w:pStyle w:val="Tabledescriptext"/>
            </w:pPr>
            <w:r w:rsidRPr="001C2DAB">
              <w:t>514</w:t>
            </w:r>
          </w:p>
        </w:tc>
        <w:tc>
          <w:tcPr>
            <w:tcW w:w="7124" w:type="dxa"/>
          </w:tcPr>
          <w:p w14:paraId="771404AC" w14:textId="77777777" w:rsidR="00AC6378" w:rsidRPr="00251F56" w:rsidRDefault="00AC6378" w:rsidP="008114F6">
            <w:pPr>
              <w:pStyle w:val="Tabledescriptext"/>
            </w:pPr>
            <w:r w:rsidRPr="001C2DAB">
              <w:t>Certificate III</w:t>
            </w:r>
          </w:p>
        </w:tc>
      </w:tr>
      <w:tr w:rsidR="00AC6378" w14:paraId="11E1A735" w14:textId="77777777">
        <w:tc>
          <w:tcPr>
            <w:tcW w:w="1984" w:type="dxa"/>
          </w:tcPr>
          <w:p w14:paraId="778C2EE0" w14:textId="77777777" w:rsidR="00AC6378" w:rsidRPr="00F51721" w:rsidRDefault="00AC6378" w:rsidP="008114F6">
            <w:pPr>
              <w:pStyle w:val="Tabledescriptext"/>
            </w:pPr>
            <w:r w:rsidRPr="001C2DAB">
              <w:t>521</w:t>
            </w:r>
          </w:p>
        </w:tc>
        <w:tc>
          <w:tcPr>
            <w:tcW w:w="7124" w:type="dxa"/>
          </w:tcPr>
          <w:p w14:paraId="57EF4973" w14:textId="77777777" w:rsidR="00AC6378" w:rsidRPr="00251F56" w:rsidRDefault="00AC6378" w:rsidP="008114F6">
            <w:pPr>
              <w:pStyle w:val="Tabledescriptext"/>
            </w:pPr>
            <w:r w:rsidRPr="001C2DAB">
              <w:t>Certificate II</w:t>
            </w:r>
          </w:p>
        </w:tc>
      </w:tr>
      <w:tr w:rsidR="00AC6378" w14:paraId="72AF52C0" w14:textId="77777777">
        <w:tc>
          <w:tcPr>
            <w:tcW w:w="1984" w:type="dxa"/>
          </w:tcPr>
          <w:p w14:paraId="18D85B59" w14:textId="77777777" w:rsidR="00AC6378" w:rsidRPr="00F51721" w:rsidRDefault="00AC6378" w:rsidP="008114F6">
            <w:pPr>
              <w:pStyle w:val="Tabledescriptext"/>
            </w:pPr>
            <w:r w:rsidRPr="001C2DAB">
              <w:t>524</w:t>
            </w:r>
          </w:p>
        </w:tc>
        <w:tc>
          <w:tcPr>
            <w:tcW w:w="7124" w:type="dxa"/>
          </w:tcPr>
          <w:p w14:paraId="3F35168F" w14:textId="77777777" w:rsidR="00AC6378" w:rsidRPr="00251F56" w:rsidRDefault="00AC6378" w:rsidP="008114F6">
            <w:pPr>
              <w:pStyle w:val="Tabledescriptext"/>
            </w:pPr>
            <w:r w:rsidRPr="001C2DAB">
              <w:t>Certificat</w:t>
            </w:r>
            <w:r>
              <w:t>e I</w:t>
            </w:r>
          </w:p>
        </w:tc>
      </w:tr>
      <w:tr w:rsidR="00AC6378" w14:paraId="3A327B7F" w14:textId="77777777">
        <w:tc>
          <w:tcPr>
            <w:tcW w:w="1984" w:type="dxa"/>
          </w:tcPr>
          <w:p w14:paraId="4B0671AE" w14:textId="77777777" w:rsidR="00AC6378" w:rsidRPr="00F51721" w:rsidRDefault="00B554E7" w:rsidP="008114F6">
            <w:pPr>
              <w:pStyle w:val="Tabledescriptext"/>
            </w:pPr>
            <w:r>
              <w:t>990</w:t>
            </w:r>
          </w:p>
        </w:tc>
        <w:tc>
          <w:tcPr>
            <w:tcW w:w="7124" w:type="dxa"/>
          </w:tcPr>
          <w:p w14:paraId="514409A2" w14:textId="77777777" w:rsidR="00AC6378" w:rsidRPr="00251F56" w:rsidRDefault="00B554E7" w:rsidP="008114F6">
            <w:pPr>
              <w:pStyle w:val="Tabledescriptext"/>
            </w:pPr>
            <w:r>
              <w:t xml:space="preserve">Miscellaneous </w:t>
            </w:r>
            <w:r w:rsidR="00F53068">
              <w:t>e</w:t>
            </w:r>
            <w:r>
              <w:t>ducation</w:t>
            </w:r>
          </w:p>
        </w:tc>
      </w:tr>
    </w:tbl>
    <w:p w14:paraId="3DB88357" w14:textId="77777777" w:rsidR="00520568" w:rsidRDefault="00005BF1" w:rsidP="00F7041F">
      <w:pPr>
        <w:pStyle w:val="H4Parts"/>
      </w:pPr>
      <w:r>
        <w:br w:type="page"/>
      </w:r>
      <w:r w:rsidR="00BD0869">
        <w:lastRenderedPageBreak/>
        <w:t>Question</w:t>
      </w:r>
    </w:p>
    <w:p w14:paraId="6A937007" w14:textId="77777777" w:rsidR="007251B4" w:rsidRDefault="007251B4" w:rsidP="007251B4">
      <w:pPr>
        <w:pStyle w:val="Bodytext"/>
      </w:pPr>
      <w:r w:rsidRPr="002261A3">
        <w:t>Have you SUCCESSFULLY completed any of the qualifications</w:t>
      </w:r>
      <w:r>
        <w:t xml:space="preserve"> listed in question 15</w:t>
      </w:r>
      <w:r w:rsidRPr="002261A3">
        <w:t>?</w:t>
      </w:r>
    </w:p>
    <w:p w14:paraId="353DAB10" w14:textId="77777777" w:rsidR="007967C7" w:rsidRPr="002261A3" w:rsidRDefault="007967C7" w:rsidP="00AD3EDB">
      <w:pPr>
        <w:pStyle w:val="Bodytext"/>
      </w:pPr>
      <w:r w:rsidRPr="002261A3">
        <w:t>If YES, tick ANY applicable boxes.</w:t>
      </w:r>
    </w:p>
    <w:tbl>
      <w:tblPr>
        <w:tblW w:w="0" w:type="auto"/>
        <w:tblInd w:w="1668" w:type="dxa"/>
        <w:tblBorders>
          <w:bottom w:val="single" w:sz="4" w:space="0" w:color="auto"/>
          <w:insideH w:val="single" w:sz="4" w:space="0" w:color="auto"/>
        </w:tblBorders>
        <w:tblLook w:val="00A0" w:firstRow="1" w:lastRow="0" w:firstColumn="1" w:lastColumn="0" w:noHBand="0" w:noVBand="0"/>
      </w:tblPr>
      <w:tblGrid>
        <w:gridCol w:w="4200"/>
        <w:gridCol w:w="900"/>
      </w:tblGrid>
      <w:tr w:rsidR="007967C7" w14:paraId="16EA337B" w14:textId="77777777" w:rsidTr="00D817E9">
        <w:trPr>
          <w:cantSplit/>
        </w:trPr>
        <w:tc>
          <w:tcPr>
            <w:tcW w:w="4200" w:type="dxa"/>
          </w:tcPr>
          <w:p w14:paraId="19D85B95" w14:textId="77777777" w:rsidR="007967C7" w:rsidRDefault="00F53068" w:rsidP="007967C7">
            <w:pPr>
              <w:pStyle w:val="Enroltext"/>
              <w:rPr>
                <w:noProof w:val="0"/>
              </w:rPr>
            </w:pPr>
            <w:r>
              <w:rPr>
                <w:noProof w:val="0"/>
              </w:rPr>
              <w:t>Bachelor degree or higher d</w:t>
            </w:r>
            <w:r w:rsidR="007967C7" w:rsidRPr="00755804">
              <w:rPr>
                <w:noProof w:val="0"/>
              </w:rPr>
              <w:t>egree</w:t>
            </w:r>
          </w:p>
        </w:tc>
        <w:tc>
          <w:tcPr>
            <w:tcW w:w="900" w:type="dxa"/>
          </w:tcPr>
          <w:p w14:paraId="1C3E23A5" w14:textId="77777777" w:rsidR="007967C7" w:rsidRPr="008732CF" w:rsidRDefault="007967C7" w:rsidP="007967C7">
            <w:pPr>
              <w:pStyle w:val="Enroltext"/>
              <w:rPr>
                <w:noProof w:val="0"/>
              </w:rPr>
            </w:pPr>
            <w:r w:rsidRPr="008732CF">
              <w:rPr>
                <w:noProof w:val="0"/>
              </w:rPr>
              <w:sym w:font="Webdings" w:char="F063"/>
            </w:r>
            <w:r w:rsidRPr="008732CF">
              <w:rPr>
                <w:noProof w:val="0"/>
              </w:rPr>
              <w:t xml:space="preserve"> 008</w:t>
            </w:r>
          </w:p>
        </w:tc>
      </w:tr>
      <w:tr w:rsidR="007967C7" w14:paraId="544F8272" w14:textId="77777777" w:rsidTr="00D817E9">
        <w:trPr>
          <w:cantSplit/>
        </w:trPr>
        <w:tc>
          <w:tcPr>
            <w:tcW w:w="4200" w:type="dxa"/>
          </w:tcPr>
          <w:p w14:paraId="31C5B48D" w14:textId="77777777" w:rsidR="007967C7" w:rsidRDefault="00F53068" w:rsidP="007967C7">
            <w:pPr>
              <w:pStyle w:val="Enroltext"/>
              <w:rPr>
                <w:noProof w:val="0"/>
              </w:rPr>
            </w:pPr>
            <w:r>
              <w:rPr>
                <w:noProof w:val="0"/>
              </w:rPr>
              <w:t>Advanced diploma or associate d</w:t>
            </w:r>
            <w:r w:rsidR="007967C7" w:rsidRPr="00755804">
              <w:rPr>
                <w:noProof w:val="0"/>
              </w:rPr>
              <w:t>egree</w:t>
            </w:r>
          </w:p>
        </w:tc>
        <w:tc>
          <w:tcPr>
            <w:tcW w:w="900" w:type="dxa"/>
          </w:tcPr>
          <w:p w14:paraId="08AC47EA" w14:textId="77777777" w:rsidR="007967C7" w:rsidRPr="008732CF" w:rsidRDefault="007967C7" w:rsidP="007967C7">
            <w:pPr>
              <w:pStyle w:val="Enroltext"/>
              <w:rPr>
                <w:noProof w:val="0"/>
              </w:rPr>
            </w:pPr>
            <w:r w:rsidRPr="008732CF">
              <w:rPr>
                <w:noProof w:val="0"/>
              </w:rPr>
              <w:sym w:font="Webdings" w:char="F063"/>
            </w:r>
            <w:r w:rsidRPr="008732CF">
              <w:rPr>
                <w:noProof w:val="0"/>
              </w:rPr>
              <w:t xml:space="preserve"> 410</w:t>
            </w:r>
          </w:p>
        </w:tc>
      </w:tr>
      <w:tr w:rsidR="007967C7" w14:paraId="792965BD" w14:textId="77777777" w:rsidTr="00D817E9">
        <w:trPr>
          <w:cantSplit/>
        </w:trPr>
        <w:tc>
          <w:tcPr>
            <w:tcW w:w="4200" w:type="dxa"/>
          </w:tcPr>
          <w:p w14:paraId="094C303A" w14:textId="77777777" w:rsidR="007967C7" w:rsidRPr="00EB61FA" w:rsidRDefault="007967C7" w:rsidP="007967C7">
            <w:pPr>
              <w:pStyle w:val="Enroltext"/>
              <w:rPr>
                <w:noProof w:val="0"/>
              </w:rPr>
            </w:pPr>
            <w:r w:rsidRPr="00755804">
              <w:rPr>
                <w:noProof w:val="0"/>
              </w:rPr>
              <w:t>Diploma</w:t>
            </w:r>
            <w:r w:rsidRPr="008E430A">
              <w:rPr>
                <w:noProof w:val="0"/>
              </w:rPr>
              <w:t xml:space="preserve"> </w:t>
            </w:r>
            <w:r w:rsidR="00F53068">
              <w:rPr>
                <w:rStyle w:val="EnroltextBoldChar"/>
                <w:b w:val="0"/>
                <w:noProof w:val="0"/>
              </w:rPr>
              <w:t>(or associate d</w:t>
            </w:r>
            <w:r w:rsidRPr="008E430A">
              <w:rPr>
                <w:rStyle w:val="EnroltextBoldChar"/>
                <w:b w:val="0"/>
                <w:noProof w:val="0"/>
              </w:rPr>
              <w:t>iploma)</w:t>
            </w:r>
          </w:p>
        </w:tc>
        <w:tc>
          <w:tcPr>
            <w:tcW w:w="900" w:type="dxa"/>
          </w:tcPr>
          <w:p w14:paraId="4AE2C842" w14:textId="77777777" w:rsidR="007967C7" w:rsidRPr="008732CF" w:rsidRDefault="007967C7" w:rsidP="007967C7">
            <w:pPr>
              <w:pStyle w:val="Enroltext"/>
              <w:rPr>
                <w:noProof w:val="0"/>
              </w:rPr>
            </w:pPr>
            <w:r w:rsidRPr="008732CF">
              <w:rPr>
                <w:noProof w:val="0"/>
              </w:rPr>
              <w:sym w:font="Webdings" w:char="F063"/>
            </w:r>
            <w:r w:rsidRPr="008732CF">
              <w:rPr>
                <w:noProof w:val="0"/>
              </w:rPr>
              <w:t xml:space="preserve"> 420</w:t>
            </w:r>
          </w:p>
        </w:tc>
      </w:tr>
      <w:tr w:rsidR="007967C7" w14:paraId="3F81105A" w14:textId="77777777" w:rsidTr="00D817E9">
        <w:trPr>
          <w:cantSplit/>
        </w:trPr>
        <w:tc>
          <w:tcPr>
            <w:tcW w:w="4200" w:type="dxa"/>
          </w:tcPr>
          <w:p w14:paraId="4430F4BA" w14:textId="77777777" w:rsidR="007967C7" w:rsidRPr="00EB61FA" w:rsidRDefault="007967C7" w:rsidP="007967C7">
            <w:pPr>
              <w:pStyle w:val="Enroltext"/>
              <w:rPr>
                <w:noProof w:val="0"/>
              </w:rPr>
            </w:pPr>
            <w:r w:rsidRPr="00755804">
              <w:rPr>
                <w:noProof w:val="0"/>
              </w:rPr>
              <w:t xml:space="preserve">Certificate IV </w:t>
            </w:r>
            <w:r w:rsidR="00F53068">
              <w:rPr>
                <w:rStyle w:val="EnroltextBoldChar"/>
                <w:b w:val="0"/>
                <w:noProof w:val="0"/>
              </w:rPr>
              <w:t>(or advanced certificate/t</w:t>
            </w:r>
            <w:r w:rsidRPr="008E430A">
              <w:rPr>
                <w:rStyle w:val="EnroltextBoldChar"/>
                <w:b w:val="0"/>
                <w:noProof w:val="0"/>
              </w:rPr>
              <w:t>echnician)</w:t>
            </w:r>
          </w:p>
        </w:tc>
        <w:tc>
          <w:tcPr>
            <w:tcW w:w="900" w:type="dxa"/>
          </w:tcPr>
          <w:p w14:paraId="25296128" w14:textId="77777777" w:rsidR="007967C7" w:rsidRPr="008732CF" w:rsidRDefault="007967C7" w:rsidP="007967C7">
            <w:pPr>
              <w:pStyle w:val="Enroltext"/>
              <w:rPr>
                <w:noProof w:val="0"/>
              </w:rPr>
            </w:pPr>
            <w:r w:rsidRPr="008732CF">
              <w:rPr>
                <w:noProof w:val="0"/>
              </w:rPr>
              <w:sym w:font="Webdings" w:char="F063"/>
            </w:r>
            <w:r w:rsidRPr="008732CF">
              <w:rPr>
                <w:noProof w:val="0"/>
              </w:rPr>
              <w:t xml:space="preserve"> 511</w:t>
            </w:r>
          </w:p>
        </w:tc>
      </w:tr>
      <w:tr w:rsidR="007967C7" w14:paraId="20B8E0DF" w14:textId="77777777" w:rsidTr="00D817E9">
        <w:trPr>
          <w:cantSplit/>
        </w:trPr>
        <w:tc>
          <w:tcPr>
            <w:tcW w:w="4200" w:type="dxa"/>
          </w:tcPr>
          <w:p w14:paraId="555D17D9" w14:textId="77777777" w:rsidR="007967C7" w:rsidRPr="00EB61FA" w:rsidRDefault="007967C7" w:rsidP="007967C7">
            <w:pPr>
              <w:pStyle w:val="Enroltext"/>
              <w:rPr>
                <w:noProof w:val="0"/>
              </w:rPr>
            </w:pPr>
            <w:r w:rsidRPr="00755804">
              <w:rPr>
                <w:noProof w:val="0"/>
              </w:rPr>
              <w:t>Certificate III</w:t>
            </w:r>
            <w:r w:rsidRPr="008E430A">
              <w:rPr>
                <w:noProof w:val="0"/>
              </w:rPr>
              <w:t xml:space="preserve"> </w:t>
            </w:r>
            <w:r w:rsidR="00F53068">
              <w:rPr>
                <w:rStyle w:val="EnroltextBoldChar"/>
                <w:b w:val="0"/>
                <w:noProof w:val="0"/>
              </w:rPr>
              <w:t>(or trade c</w:t>
            </w:r>
            <w:r w:rsidRPr="008E430A">
              <w:rPr>
                <w:rStyle w:val="EnroltextBoldChar"/>
                <w:b w:val="0"/>
                <w:noProof w:val="0"/>
              </w:rPr>
              <w:t>ertificate)</w:t>
            </w:r>
          </w:p>
        </w:tc>
        <w:tc>
          <w:tcPr>
            <w:tcW w:w="900" w:type="dxa"/>
          </w:tcPr>
          <w:p w14:paraId="6F68C0C9" w14:textId="77777777" w:rsidR="007967C7" w:rsidRPr="008732CF" w:rsidRDefault="007967C7" w:rsidP="007967C7">
            <w:pPr>
              <w:pStyle w:val="Enroltext"/>
              <w:rPr>
                <w:noProof w:val="0"/>
              </w:rPr>
            </w:pPr>
            <w:r w:rsidRPr="008732CF">
              <w:rPr>
                <w:noProof w:val="0"/>
              </w:rPr>
              <w:sym w:font="Webdings" w:char="F063"/>
            </w:r>
            <w:r w:rsidRPr="008732CF">
              <w:rPr>
                <w:noProof w:val="0"/>
              </w:rPr>
              <w:t xml:space="preserve"> 514</w:t>
            </w:r>
          </w:p>
        </w:tc>
      </w:tr>
      <w:tr w:rsidR="007967C7" w14:paraId="46FE6E11" w14:textId="77777777" w:rsidTr="00D817E9">
        <w:trPr>
          <w:cantSplit/>
        </w:trPr>
        <w:tc>
          <w:tcPr>
            <w:tcW w:w="4200" w:type="dxa"/>
          </w:tcPr>
          <w:p w14:paraId="6F979C9B" w14:textId="77777777" w:rsidR="007967C7" w:rsidRPr="00EB61FA" w:rsidRDefault="007967C7" w:rsidP="007967C7">
            <w:pPr>
              <w:pStyle w:val="Enroltext"/>
              <w:rPr>
                <w:noProof w:val="0"/>
              </w:rPr>
            </w:pPr>
            <w:r w:rsidRPr="00755804">
              <w:rPr>
                <w:noProof w:val="0"/>
              </w:rPr>
              <w:t>Certificate II</w:t>
            </w:r>
          </w:p>
        </w:tc>
        <w:tc>
          <w:tcPr>
            <w:tcW w:w="900" w:type="dxa"/>
          </w:tcPr>
          <w:p w14:paraId="265FDF18" w14:textId="77777777" w:rsidR="007967C7" w:rsidRPr="008732CF" w:rsidRDefault="007967C7" w:rsidP="007967C7">
            <w:pPr>
              <w:pStyle w:val="Enroltext"/>
              <w:rPr>
                <w:noProof w:val="0"/>
              </w:rPr>
            </w:pPr>
            <w:r w:rsidRPr="008732CF">
              <w:rPr>
                <w:noProof w:val="0"/>
              </w:rPr>
              <w:sym w:font="Webdings" w:char="F063"/>
            </w:r>
            <w:r w:rsidRPr="008732CF">
              <w:rPr>
                <w:noProof w:val="0"/>
              </w:rPr>
              <w:t xml:space="preserve"> 521</w:t>
            </w:r>
          </w:p>
        </w:tc>
      </w:tr>
      <w:tr w:rsidR="007967C7" w14:paraId="540AEB1E" w14:textId="77777777" w:rsidTr="00D817E9">
        <w:trPr>
          <w:cantSplit/>
        </w:trPr>
        <w:tc>
          <w:tcPr>
            <w:tcW w:w="4200" w:type="dxa"/>
          </w:tcPr>
          <w:p w14:paraId="29D14D8E" w14:textId="77777777" w:rsidR="007967C7" w:rsidRPr="00EB61FA" w:rsidRDefault="007967C7" w:rsidP="007967C7">
            <w:pPr>
              <w:pStyle w:val="Enroltext"/>
              <w:rPr>
                <w:noProof w:val="0"/>
              </w:rPr>
            </w:pPr>
            <w:r w:rsidRPr="00755804">
              <w:rPr>
                <w:noProof w:val="0"/>
              </w:rPr>
              <w:t xml:space="preserve">Certificate I </w:t>
            </w:r>
          </w:p>
        </w:tc>
        <w:tc>
          <w:tcPr>
            <w:tcW w:w="900" w:type="dxa"/>
          </w:tcPr>
          <w:p w14:paraId="5D991015" w14:textId="77777777" w:rsidR="007967C7" w:rsidRPr="008732CF" w:rsidRDefault="007967C7" w:rsidP="007967C7">
            <w:pPr>
              <w:pStyle w:val="Enroltext"/>
              <w:rPr>
                <w:noProof w:val="0"/>
              </w:rPr>
            </w:pPr>
            <w:r w:rsidRPr="008732CF">
              <w:rPr>
                <w:noProof w:val="0"/>
              </w:rPr>
              <w:sym w:font="Webdings" w:char="F063"/>
            </w:r>
            <w:r w:rsidRPr="008732CF">
              <w:rPr>
                <w:noProof w:val="0"/>
              </w:rPr>
              <w:t xml:space="preserve"> 524</w:t>
            </w:r>
          </w:p>
        </w:tc>
      </w:tr>
      <w:tr w:rsidR="007967C7" w14:paraId="4D60A3C4" w14:textId="77777777" w:rsidTr="00D817E9">
        <w:trPr>
          <w:cantSplit/>
        </w:trPr>
        <w:tc>
          <w:tcPr>
            <w:tcW w:w="4200" w:type="dxa"/>
          </w:tcPr>
          <w:p w14:paraId="41EAB08B" w14:textId="77777777" w:rsidR="007967C7" w:rsidRPr="00EB61FA" w:rsidRDefault="00802157" w:rsidP="007967C7">
            <w:pPr>
              <w:pStyle w:val="Enroltext"/>
              <w:rPr>
                <w:noProof w:val="0"/>
              </w:rPr>
            </w:pPr>
            <w:r>
              <w:rPr>
                <w:noProof w:val="0"/>
              </w:rPr>
              <w:t>Other education (including certificates or overseas qualifications not listed above)</w:t>
            </w:r>
          </w:p>
        </w:tc>
        <w:tc>
          <w:tcPr>
            <w:tcW w:w="900" w:type="dxa"/>
          </w:tcPr>
          <w:p w14:paraId="6383ABBF" w14:textId="77777777" w:rsidR="007967C7" w:rsidRPr="008732CF" w:rsidRDefault="007967C7" w:rsidP="007967C7">
            <w:pPr>
              <w:pStyle w:val="Enroltext"/>
              <w:rPr>
                <w:noProof w:val="0"/>
              </w:rPr>
            </w:pPr>
            <w:r w:rsidRPr="008732CF">
              <w:rPr>
                <w:noProof w:val="0"/>
              </w:rPr>
              <w:sym w:font="Webdings" w:char="F063"/>
            </w:r>
            <w:r w:rsidRPr="008732CF">
              <w:rPr>
                <w:noProof w:val="0"/>
              </w:rPr>
              <w:t xml:space="preserve"> 990</w:t>
            </w:r>
          </w:p>
        </w:tc>
      </w:tr>
    </w:tbl>
    <w:p w14:paraId="0F7766D4" w14:textId="77777777" w:rsidR="00520568" w:rsidRPr="00713115" w:rsidRDefault="00D817E9" w:rsidP="00755804">
      <w:pPr>
        <w:pStyle w:val="H3Parts"/>
      </w:pPr>
      <w:bookmarkStart w:id="499" w:name="_Toc113785645"/>
      <w:r w:rsidRPr="00713115">
        <w:rPr>
          <w:snapToGrid/>
        </w:rPr>
        <w:t>F</w:t>
      </w:r>
      <w:r w:rsidR="00F53068" w:rsidRPr="00713115">
        <w:rPr>
          <w:snapToGrid/>
        </w:rPr>
        <w:t>ormat attributes</w:t>
      </w:r>
      <w:bookmarkEnd w:id="499"/>
    </w:p>
    <w:p w14:paraId="72B09792" w14:textId="77777777" w:rsidR="00520568" w:rsidRPr="002261A3" w:rsidRDefault="00520568" w:rsidP="008114F6">
      <w:pPr>
        <w:pStyle w:val="Bodytext"/>
      </w:pPr>
      <w:r w:rsidRPr="002261A3">
        <w:t>Length:</w:t>
      </w:r>
      <w:r w:rsidRPr="002261A3">
        <w:tab/>
      </w:r>
      <w:r w:rsidR="008114F6">
        <w:tab/>
      </w:r>
      <w:r w:rsidRPr="002261A3">
        <w:t>3</w:t>
      </w:r>
    </w:p>
    <w:p w14:paraId="7BB3C3F5" w14:textId="77777777" w:rsidR="00520568" w:rsidRPr="002261A3" w:rsidRDefault="00520568" w:rsidP="008114F6">
      <w:pPr>
        <w:pStyle w:val="Bodytext"/>
      </w:pPr>
      <w:r w:rsidRPr="002261A3">
        <w:t>Type:</w:t>
      </w:r>
      <w:r w:rsidRPr="002261A3">
        <w:tab/>
      </w:r>
      <w:r w:rsidR="008114F6">
        <w:tab/>
      </w:r>
      <w:r w:rsidR="00CF290D">
        <w:t>alpha</w:t>
      </w:r>
      <w:r w:rsidRPr="002261A3">
        <w:t>numeric</w:t>
      </w:r>
    </w:p>
    <w:p w14:paraId="3A717B06" w14:textId="77777777" w:rsidR="00520568" w:rsidRPr="002261A3" w:rsidRDefault="00C314D5" w:rsidP="008114F6">
      <w:pPr>
        <w:pStyle w:val="Bodytext"/>
      </w:pPr>
      <w:r>
        <w:t>Justification:</w:t>
      </w:r>
      <w:r w:rsidR="00520568" w:rsidRPr="002261A3">
        <w:tab/>
      </w:r>
      <w:r w:rsidR="008114F6">
        <w:tab/>
      </w:r>
      <w:r w:rsidR="00520568" w:rsidRPr="002261A3">
        <w:t>none</w:t>
      </w:r>
    </w:p>
    <w:p w14:paraId="2E897A1C" w14:textId="77777777" w:rsidR="00520568" w:rsidRPr="002261A3" w:rsidRDefault="00F53068" w:rsidP="008114F6">
      <w:pPr>
        <w:pStyle w:val="Bodytext"/>
      </w:pPr>
      <w:r w:rsidRPr="002261A3">
        <w:t>Fill character:</w:t>
      </w:r>
      <w:r w:rsidR="00520568" w:rsidRPr="002261A3">
        <w:tab/>
      </w:r>
      <w:r w:rsidR="008114F6">
        <w:tab/>
      </w:r>
      <w:r w:rsidR="00520568" w:rsidRPr="002261A3">
        <w:t>none</w:t>
      </w:r>
    </w:p>
    <w:p w14:paraId="6B1E5159" w14:textId="77777777" w:rsidR="00116202" w:rsidRPr="002261A3" w:rsidRDefault="00520568" w:rsidP="008114F6">
      <w:pPr>
        <w:pStyle w:val="Bodytext"/>
      </w:pPr>
      <w:r w:rsidRPr="00995BB0">
        <w:t>Permitted dat</w:t>
      </w:r>
      <w:r w:rsidR="00E00D07" w:rsidRPr="00995BB0">
        <w:t>a element value:</w:t>
      </w:r>
      <w:r w:rsidR="00E00D07" w:rsidRPr="00995BB0">
        <w:tab/>
      </w:r>
      <w:r w:rsidR="00B848A2" w:rsidRPr="00995BB0">
        <w:t>not applicable</w:t>
      </w:r>
    </w:p>
    <w:p w14:paraId="0523A09F" w14:textId="77777777" w:rsidR="00520568" w:rsidRPr="002261A3" w:rsidRDefault="00520568" w:rsidP="0009072E">
      <w:pPr>
        <w:pStyle w:val="H3Parts"/>
      </w:pPr>
      <w:bookmarkStart w:id="500" w:name="_Toc113785646"/>
      <w:r w:rsidRPr="002261A3">
        <w:t>Administra</w:t>
      </w:r>
      <w:r w:rsidR="00341D36" w:rsidRPr="002261A3">
        <w:t>tive attributes</w:t>
      </w:r>
      <w:bookmarkEnd w:id="500"/>
    </w:p>
    <w:p w14:paraId="42D5ACC8" w14:textId="77777777" w:rsidR="00520568" w:rsidRDefault="00AF765B" w:rsidP="00112D80">
      <w:pPr>
        <w:pStyle w:val="H4Parts"/>
      </w:pPr>
      <w:r>
        <w:t>History</w:t>
      </w:r>
    </w:p>
    <w:tbl>
      <w:tblPr>
        <w:tblpPr w:leftFromText="180" w:rightFromText="180" w:vertAnchor="text" w:horzAnchor="margin" w:tblpY="122"/>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08"/>
        <w:gridCol w:w="3742"/>
        <w:gridCol w:w="3742"/>
      </w:tblGrid>
      <w:tr w:rsidR="009D278E" w14:paraId="4FA9A3CE" w14:textId="77777777" w:rsidTr="009D278E">
        <w:tc>
          <w:tcPr>
            <w:tcW w:w="1908" w:type="dxa"/>
            <w:tcBorders>
              <w:top w:val="single" w:sz="12" w:space="0" w:color="000000"/>
              <w:left w:val="nil"/>
              <w:bottom w:val="single" w:sz="6" w:space="0" w:color="000000"/>
              <w:right w:val="single" w:sz="6" w:space="0" w:color="000000"/>
            </w:tcBorders>
          </w:tcPr>
          <w:p w14:paraId="1A525744" w14:textId="77777777" w:rsidR="009D278E" w:rsidRPr="008114F6" w:rsidRDefault="009D278E" w:rsidP="008114F6">
            <w:pPr>
              <w:pStyle w:val="Tableheading"/>
              <w:jc w:val="left"/>
              <w:rPr>
                <w:bCs/>
              </w:rPr>
            </w:pPr>
            <w:r w:rsidRPr="008114F6">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63EA80AD" w14:textId="77777777" w:rsidR="009D278E" w:rsidRPr="008114F6" w:rsidRDefault="000A6BCD" w:rsidP="008114F6">
            <w:pPr>
              <w:pStyle w:val="Tableheading"/>
              <w:jc w:val="left"/>
              <w:rPr>
                <w:bCs/>
              </w:rPr>
            </w:pPr>
            <w:r w:rsidRPr="008114F6">
              <w:rPr>
                <w:bCs/>
              </w:rPr>
              <w:t>VET</w:t>
            </w:r>
            <w:r w:rsidR="00341D36" w:rsidRPr="008114F6">
              <w:rPr>
                <w:bCs/>
              </w:rPr>
              <w:t xml:space="preserve"> provider</w:t>
            </w:r>
          </w:p>
        </w:tc>
        <w:tc>
          <w:tcPr>
            <w:tcW w:w="3742" w:type="dxa"/>
            <w:tcBorders>
              <w:top w:val="single" w:sz="12" w:space="0" w:color="000000"/>
              <w:left w:val="single" w:sz="6" w:space="0" w:color="000000"/>
              <w:bottom w:val="single" w:sz="6" w:space="0" w:color="000000"/>
              <w:right w:val="nil"/>
            </w:tcBorders>
          </w:tcPr>
          <w:p w14:paraId="365756CC" w14:textId="77777777" w:rsidR="009D278E" w:rsidRPr="008114F6" w:rsidRDefault="009D278E" w:rsidP="008114F6">
            <w:pPr>
              <w:pStyle w:val="Tableheading"/>
              <w:jc w:val="left"/>
              <w:rPr>
                <w:bCs/>
              </w:rPr>
            </w:pPr>
            <w:r w:rsidRPr="008114F6">
              <w:rPr>
                <w:bCs/>
              </w:rPr>
              <w:t>Apprenticeship</w:t>
            </w:r>
          </w:p>
        </w:tc>
      </w:tr>
      <w:tr w:rsidR="009D278E" w14:paraId="5013844F" w14:textId="77777777" w:rsidTr="009D278E">
        <w:tc>
          <w:tcPr>
            <w:tcW w:w="1908" w:type="dxa"/>
            <w:tcBorders>
              <w:top w:val="single" w:sz="6" w:space="0" w:color="000000"/>
              <w:left w:val="nil"/>
              <w:bottom w:val="single" w:sz="6" w:space="0" w:color="000000"/>
              <w:right w:val="single" w:sz="6" w:space="0" w:color="000000"/>
            </w:tcBorders>
          </w:tcPr>
          <w:p w14:paraId="39FDEB8E" w14:textId="77777777" w:rsidR="009D278E" w:rsidRDefault="009D278E" w:rsidP="008114F6">
            <w:pPr>
              <w:pStyle w:val="Tabledescript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5D4278A2" w14:textId="239D5DEB" w:rsidR="009D278E" w:rsidRPr="009B1B49" w:rsidRDefault="00DD0E93" w:rsidP="009B1B49">
            <w:pPr>
              <w:pStyle w:val="Tabledescriptext"/>
              <w:rPr>
                <w:b/>
                <w:bCs/>
              </w:rPr>
            </w:pPr>
            <w:r>
              <w:rPr>
                <w:b/>
                <w:bCs/>
              </w:rPr>
              <w:t xml:space="preserve">Introduced </w:t>
            </w:r>
            <w:r w:rsidR="009D278E" w:rsidRPr="009B1B49">
              <w:rPr>
                <w:b/>
                <w:bCs/>
              </w:rPr>
              <w:t>1 January 1994</w:t>
            </w:r>
          </w:p>
          <w:p w14:paraId="5A1AB4B8" w14:textId="77777777" w:rsidR="009D278E" w:rsidRPr="00EB7C5D" w:rsidRDefault="00341D36" w:rsidP="008114F6">
            <w:pPr>
              <w:pStyle w:val="Tabledescriptext"/>
              <w:rPr>
                <w:i/>
              </w:rPr>
            </w:pPr>
            <w:r w:rsidRPr="00EB7C5D">
              <w:rPr>
                <w:i/>
              </w:rPr>
              <w:t>Prior education</w:t>
            </w:r>
            <w:r w:rsidR="00245522">
              <w:rPr>
                <w:i/>
              </w:rPr>
              <w:t>al</w:t>
            </w:r>
            <w:r w:rsidRPr="00EB7C5D">
              <w:rPr>
                <w:i/>
              </w:rPr>
              <w:t xml:space="preserve"> achievement identifier</w:t>
            </w:r>
          </w:p>
        </w:tc>
        <w:tc>
          <w:tcPr>
            <w:tcW w:w="3742" w:type="dxa"/>
            <w:tcBorders>
              <w:top w:val="single" w:sz="6" w:space="0" w:color="000000"/>
              <w:left w:val="single" w:sz="6" w:space="0" w:color="000000"/>
              <w:bottom w:val="single" w:sz="6" w:space="0" w:color="000000"/>
              <w:right w:val="nil"/>
            </w:tcBorders>
          </w:tcPr>
          <w:p w14:paraId="4D93D6D4" w14:textId="625A8E2C" w:rsidR="009D278E" w:rsidRPr="009B1B49" w:rsidRDefault="00DD0E93" w:rsidP="009B1B49">
            <w:pPr>
              <w:pStyle w:val="Tabledescriptext"/>
              <w:rPr>
                <w:b/>
                <w:bCs/>
              </w:rPr>
            </w:pPr>
            <w:r>
              <w:rPr>
                <w:b/>
                <w:bCs/>
              </w:rPr>
              <w:t xml:space="preserve">Introduced </w:t>
            </w:r>
            <w:r w:rsidR="009D278E" w:rsidRPr="009B1B49">
              <w:rPr>
                <w:b/>
                <w:bCs/>
              </w:rPr>
              <w:t>1 July 1994</w:t>
            </w:r>
          </w:p>
          <w:p w14:paraId="3BA550A4" w14:textId="77777777" w:rsidR="009D278E" w:rsidRPr="00EB7C5D" w:rsidRDefault="009D278E" w:rsidP="008114F6">
            <w:pPr>
              <w:pStyle w:val="Tabledescriptext"/>
              <w:rPr>
                <w:i/>
              </w:rPr>
            </w:pPr>
            <w:r w:rsidRPr="00EB7C5D">
              <w:rPr>
                <w:i/>
              </w:rPr>
              <w:t xml:space="preserve">Prior </w:t>
            </w:r>
            <w:r w:rsidR="00341D36" w:rsidRPr="00EB7C5D">
              <w:rPr>
                <w:i/>
              </w:rPr>
              <w:t>educational achievement identifier</w:t>
            </w:r>
          </w:p>
        </w:tc>
      </w:tr>
      <w:tr w:rsidR="009D278E" w14:paraId="3A3A09AD" w14:textId="77777777" w:rsidTr="009D278E">
        <w:tc>
          <w:tcPr>
            <w:tcW w:w="1908" w:type="dxa"/>
            <w:tcBorders>
              <w:top w:val="single" w:sz="6" w:space="0" w:color="000000"/>
              <w:left w:val="nil"/>
              <w:bottom w:val="single" w:sz="6" w:space="0" w:color="000000"/>
              <w:right w:val="single" w:sz="6" w:space="0" w:color="000000"/>
            </w:tcBorders>
          </w:tcPr>
          <w:p w14:paraId="17C7B7A6" w14:textId="77777777" w:rsidR="009D278E" w:rsidRDefault="009D278E" w:rsidP="008114F6">
            <w:pPr>
              <w:pStyle w:val="Tabledescriptext"/>
            </w:pPr>
            <w:r>
              <w:t>Release 4.0</w:t>
            </w:r>
          </w:p>
        </w:tc>
        <w:tc>
          <w:tcPr>
            <w:tcW w:w="3742" w:type="dxa"/>
            <w:tcBorders>
              <w:top w:val="single" w:sz="6" w:space="0" w:color="000000"/>
              <w:left w:val="single" w:sz="6" w:space="0" w:color="000000"/>
              <w:bottom w:val="single" w:sz="6" w:space="0" w:color="000000"/>
              <w:right w:val="single" w:sz="6" w:space="0" w:color="000000"/>
            </w:tcBorders>
          </w:tcPr>
          <w:p w14:paraId="63DD12D3" w14:textId="53C2DE2B" w:rsidR="009D278E" w:rsidRPr="009B1B49" w:rsidRDefault="00DD0E93" w:rsidP="009B1B49">
            <w:pPr>
              <w:pStyle w:val="Tabledescriptext"/>
              <w:rPr>
                <w:b/>
                <w:bCs/>
              </w:rPr>
            </w:pPr>
            <w:r>
              <w:rPr>
                <w:b/>
                <w:bCs/>
              </w:rPr>
              <w:t xml:space="preserve">Revised </w:t>
            </w:r>
            <w:r w:rsidR="009D278E" w:rsidRPr="009B1B49">
              <w:rPr>
                <w:b/>
                <w:bCs/>
              </w:rPr>
              <w:t>1 January 2002</w:t>
            </w:r>
          </w:p>
          <w:p w14:paraId="33281958" w14:textId="77777777" w:rsidR="009D278E" w:rsidRPr="002261A3" w:rsidRDefault="009D278E" w:rsidP="008114F6">
            <w:pPr>
              <w:pStyle w:val="Tabledescriptext"/>
            </w:pPr>
            <w:r>
              <w:t>A</w:t>
            </w:r>
            <w:r w:rsidRPr="002261A3">
              <w:t>dopt</w:t>
            </w:r>
            <w:r>
              <w:t>ed</w:t>
            </w:r>
            <w:r w:rsidR="00B26048">
              <w:t xml:space="preserve"> the</w:t>
            </w:r>
            <w:r w:rsidR="00B26048" w:rsidRPr="005D2748">
              <w:rPr>
                <w:i/>
              </w:rPr>
              <w:t xml:space="preserve"> Australian Standard Classification of Education</w:t>
            </w:r>
            <w:r w:rsidR="00341D36">
              <w:t xml:space="preserve"> (ASCED)</w:t>
            </w:r>
            <w:r w:rsidR="0048067E">
              <w:t>,</w:t>
            </w:r>
            <w:r w:rsidR="00D20CC2">
              <w:t xml:space="preserve"> </w:t>
            </w:r>
            <w:r w:rsidR="00936144">
              <w:t>ABS</w:t>
            </w:r>
            <w:r w:rsidR="00341D36">
              <w:t xml:space="preserve"> catalogue no.</w:t>
            </w:r>
            <w:r w:rsidR="00B26048">
              <w:t xml:space="preserve">1272.0, 2001, </w:t>
            </w:r>
            <w:r w:rsidR="00341D36">
              <w:t>level of e</w:t>
            </w:r>
            <w:r w:rsidRPr="002261A3">
              <w:t xml:space="preserve">ducation, for </w:t>
            </w:r>
            <w:r w:rsidRPr="001C2DAB">
              <w:rPr>
                <w:i/>
              </w:rPr>
              <w:t xml:space="preserve">Prior </w:t>
            </w:r>
            <w:r w:rsidR="00341D36" w:rsidRPr="001C2DAB">
              <w:rPr>
                <w:i/>
              </w:rPr>
              <w:t>educational achievement identifier</w:t>
            </w:r>
          </w:p>
          <w:p w14:paraId="24612601" w14:textId="77777777" w:rsidR="009D278E" w:rsidRPr="002261A3" w:rsidRDefault="009D278E" w:rsidP="008114F6">
            <w:pPr>
              <w:pStyle w:val="Tabledescriptext"/>
            </w:pPr>
            <w:r>
              <w:t>U</w:t>
            </w:r>
            <w:r w:rsidRPr="002261A3">
              <w:t>pdate</w:t>
            </w:r>
            <w:r>
              <w:t>d</w:t>
            </w:r>
            <w:r w:rsidRPr="002261A3">
              <w:t xml:space="preserve"> </w:t>
            </w:r>
            <w:r w:rsidRPr="001C2DAB">
              <w:rPr>
                <w:i/>
              </w:rPr>
              <w:t xml:space="preserve">Prior </w:t>
            </w:r>
            <w:r w:rsidR="00341D36" w:rsidRPr="001C2DAB">
              <w:rPr>
                <w:i/>
              </w:rPr>
              <w:t>educational achievement identifier</w:t>
            </w:r>
            <w:r w:rsidR="00341D36">
              <w:t xml:space="preserve"> to include selected levels of e</w:t>
            </w:r>
            <w:r w:rsidRPr="002261A3">
              <w:t>ducation at the narrow l</w:t>
            </w:r>
            <w:r w:rsidR="00341D36">
              <w:t>evel and include c</w:t>
            </w:r>
            <w:r w:rsidRPr="002261A3">
              <w:t>ertificates I to IV at the detailed level</w:t>
            </w:r>
          </w:p>
          <w:p w14:paraId="3DFBB075" w14:textId="77777777" w:rsidR="009D278E" w:rsidRDefault="009D278E" w:rsidP="008114F6">
            <w:pPr>
              <w:pStyle w:val="Tabledescriptext"/>
            </w:pPr>
            <w:r>
              <w:t xml:space="preserve">Added AVETMISS defined code for </w:t>
            </w:r>
            <w:r>
              <w:rPr>
                <w:i/>
                <w:lang w:val="en-GB"/>
              </w:rPr>
              <w:t xml:space="preserve">Prior </w:t>
            </w:r>
            <w:r w:rsidR="00341D36">
              <w:rPr>
                <w:i/>
                <w:lang w:val="en-GB"/>
              </w:rPr>
              <w:t>educational achievement identifier</w:t>
            </w:r>
            <w:r w:rsidR="00341D36">
              <w:t xml:space="preserve"> </w:t>
            </w:r>
            <w:r>
              <w:t>‘008</w:t>
            </w:r>
            <w:r w:rsidR="007E2534">
              <w:t xml:space="preserve"> </w:t>
            </w:r>
            <w:r w:rsidR="004D113E">
              <w:rPr>
                <w:rFonts w:cs="Arial"/>
              </w:rPr>
              <w:t>–</w:t>
            </w:r>
            <w:r w:rsidR="007E2534">
              <w:t xml:space="preserve"> </w:t>
            </w:r>
            <w:r w:rsidR="00341D36">
              <w:t>Degree or higher d</w:t>
            </w:r>
            <w:r>
              <w:t xml:space="preserve">egree </w:t>
            </w:r>
            <w:r w:rsidR="00341D36">
              <w:t>level’ to incorporate level of e</w:t>
            </w:r>
            <w:r>
              <w:t>ducation codes contained under the broad levels:</w:t>
            </w:r>
          </w:p>
          <w:p w14:paraId="7BAD45E7" w14:textId="77777777" w:rsidR="009D278E" w:rsidRDefault="009D278E" w:rsidP="008114F6">
            <w:pPr>
              <w:pStyle w:val="Tabledescriptext"/>
            </w:pPr>
            <w:r>
              <w:t>01 Postgradua</w:t>
            </w:r>
            <w:r w:rsidR="00341D36">
              <w:t>te degree l</w:t>
            </w:r>
            <w:r>
              <w:t>evel</w:t>
            </w:r>
          </w:p>
          <w:p w14:paraId="415FA11C" w14:textId="77777777" w:rsidR="009D278E" w:rsidRDefault="00341D36" w:rsidP="008114F6">
            <w:pPr>
              <w:pStyle w:val="Tabledescriptext"/>
            </w:pPr>
            <w:r>
              <w:t>02 Graduate diploma and graduate c</w:t>
            </w:r>
            <w:r w:rsidR="009D278E">
              <w:t>ertificate</w:t>
            </w:r>
            <w:r>
              <w:t xml:space="preserve"> l</w:t>
            </w:r>
            <w:r w:rsidR="00324780">
              <w:t>evel</w:t>
            </w:r>
          </w:p>
          <w:p w14:paraId="0CB4821F" w14:textId="77777777" w:rsidR="009D278E" w:rsidRDefault="00341D36" w:rsidP="008114F6">
            <w:pPr>
              <w:pStyle w:val="Tabledescriptext"/>
            </w:pPr>
            <w:r>
              <w:t>03 Bachelor degree l</w:t>
            </w:r>
            <w:r w:rsidR="009D278E">
              <w:t>evel</w:t>
            </w:r>
          </w:p>
          <w:p w14:paraId="03F095AA" w14:textId="77777777" w:rsidR="009D278E" w:rsidRDefault="009D278E" w:rsidP="008114F6">
            <w:pPr>
              <w:pStyle w:val="Tabledescriptext"/>
            </w:pPr>
            <w:r>
              <w:t xml:space="preserve">Changed question asked in relation to </w:t>
            </w:r>
            <w:r>
              <w:rPr>
                <w:i/>
              </w:rPr>
              <w:t>Prior</w:t>
            </w:r>
            <w:r>
              <w:t xml:space="preserve"> </w:t>
            </w:r>
            <w:r w:rsidR="00341D36">
              <w:rPr>
                <w:i/>
              </w:rPr>
              <w:t>educational achievement identifier</w:t>
            </w:r>
            <w:r w:rsidR="00341D36">
              <w:t xml:space="preserve"> </w:t>
            </w:r>
          </w:p>
        </w:tc>
        <w:tc>
          <w:tcPr>
            <w:tcW w:w="3742" w:type="dxa"/>
            <w:tcBorders>
              <w:top w:val="single" w:sz="6" w:space="0" w:color="000000"/>
              <w:left w:val="single" w:sz="6" w:space="0" w:color="000000"/>
              <w:bottom w:val="single" w:sz="6" w:space="0" w:color="000000"/>
              <w:right w:val="nil"/>
            </w:tcBorders>
          </w:tcPr>
          <w:p w14:paraId="3FAA494A" w14:textId="4CD0A3A0" w:rsidR="009D278E" w:rsidRPr="009B1B49" w:rsidRDefault="00DD0E93" w:rsidP="009B1B49">
            <w:pPr>
              <w:pStyle w:val="Tabledescriptext"/>
              <w:rPr>
                <w:b/>
                <w:bCs/>
              </w:rPr>
            </w:pPr>
            <w:r>
              <w:rPr>
                <w:b/>
                <w:bCs/>
              </w:rPr>
              <w:t xml:space="preserve">Revised </w:t>
            </w:r>
            <w:r w:rsidR="009D278E" w:rsidRPr="009B1B49">
              <w:rPr>
                <w:b/>
                <w:bCs/>
              </w:rPr>
              <w:t>1 January 2002</w:t>
            </w:r>
          </w:p>
          <w:p w14:paraId="02CA6E02" w14:textId="77777777" w:rsidR="009D278E" w:rsidRPr="002261A3" w:rsidRDefault="009D278E" w:rsidP="008114F6">
            <w:pPr>
              <w:pStyle w:val="Tabledescriptext"/>
            </w:pPr>
            <w:r>
              <w:t>A</w:t>
            </w:r>
            <w:r w:rsidRPr="002261A3">
              <w:t>dopt</w:t>
            </w:r>
            <w:r>
              <w:t>ed</w:t>
            </w:r>
            <w:r w:rsidRPr="002261A3">
              <w:t xml:space="preserve"> the</w:t>
            </w:r>
            <w:r w:rsidR="00B26048" w:rsidRPr="005D2748">
              <w:rPr>
                <w:i/>
              </w:rPr>
              <w:t xml:space="preserve"> Australian Standard Classification of Education</w:t>
            </w:r>
            <w:r w:rsidR="00341D36">
              <w:t xml:space="preserve"> (ASCED)</w:t>
            </w:r>
            <w:r w:rsidR="0048067E">
              <w:t>,</w:t>
            </w:r>
            <w:r w:rsidR="00D20CC2">
              <w:t xml:space="preserve"> </w:t>
            </w:r>
            <w:r w:rsidR="00936144">
              <w:t>ABS</w:t>
            </w:r>
            <w:r w:rsidR="00341D36">
              <w:t xml:space="preserve"> catalogue no.</w:t>
            </w:r>
            <w:r w:rsidR="00B26048">
              <w:t xml:space="preserve">1272.0, 2001, </w:t>
            </w:r>
            <w:r w:rsidR="00341D36">
              <w:t>level of e</w:t>
            </w:r>
            <w:r w:rsidR="00B26048" w:rsidRPr="002261A3">
              <w:t>ducation,</w:t>
            </w:r>
            <w:r w:rsidRPr="002261A3">
              <w:t xml:space="preserve"> for </w:t>
            </w:r>
            <w:r w:rsidR="00341D36">
              <w:rPr>
                <w:i/>
              </w:rPr>
              <w:t>Prior educational achievement i</w:t>
            </w:r>
            <w:r w:rsidRPr="001C2DAB">
              <w:rPr>
                <w:i/>
              </w:rPr>
              <w:t>dentifier</w:t>
            </w:r>
          </w:p>
          <w:p w14:paraId="2AEAF933" w14:textId="1B0C194E" w:rsidR="009D278E" w:rsidRPr="00995BB0" w:rsidRDefault="009D278E" w:rsidP="008114F6">
            <w:pPr>
              <w:pStyle w:val="Tabledescriptext"/>
            </w:pPr>
            <w:r w:rsidRPr="00995BB0">
              <w:t>Update</w:t>
            </w:r>
            <w:r>
              <w:t>d</w:t>
            </w:r>
            <w:r w:rsidRPr="00995BB0">
              <w:t xml:space="preserve"> </w:t>
            </w:r>
            <w:r w:rsidR="00341D36">
              <w:rPr>
                <w:i/>
              </w:rPr>
              <w:t>Prior educational achievement i</w:t>
            </w:r>
            <w:r w:rsidRPr="00995BB0">
              <w:rPr>
                <w:i/>
              </w:rPr>
              <w:t>dentifier</w:t>
            </w:r>
            <w:r w:rsidR="00341D36">
              <w:t xml:space="preserve"> to include selected levels of e</w:t>
            </w:r>
            <w:r w:rsidRPr="00995BB0">
              <w:t>ducation a</w:t>
            </w:r>
            <w:r w:rsidR="00341D36">
              <w:t>t the narrow level and include c</w:t>
            </w:r>
            <w:r w:rsidRPr="00995BB0">
              <w:t xml:space="preserve">ertificates I to IV, </w:t>
            </w:r>
            <w:r w:rsidR="00B26B78">
              <w:t>m</w:t>
            </w:r>
            <w:r w:rsidRPr="00341D36">
              <w:t>iscell</w:t>
            </w:r>
            <w:r w:rsidR="00341D36" w:rsidRPr="00341D36">
              <w:t>aneous e</w:t>
            </w:r>
            <w:r w:rsidRPr="00341D36">
              <w:t>ducation</w:t>
            </w:r>
            <w:r w:rsidR="00341D36">
              <w:t xml:space="preserve"> (c</w:t>
            </w:r>
            <w:r w:rsidRPr="00995BB0">
              <w:t>ert</w:t>
            </w:r>
            <w:r w:rsidR="00341D36">
              <w:t>ificates other than above) and bridging and enabling c</w:t>
            </w:r>
            <w:r w:rsidRPr="00995BB0">
              <w:t>ourses not identifiable b</w:t>
            </w:r>
            <w:r w:rsidR="00341D36">
              <w:t>y level at the detailed level (pre-a</w:t>
            </w:r>
            <w:r w:rsidRPr="00995BB0">
              <w:t>p</w:t>
            </w:r>
            <w:r w:rsidR="00341D36">
              <w:t>prenticeship/prev</w:t>
            </w:r>
            <w:r>
              <w:t>ocational).</w:t>
            </w:r>
          </w:p>
          <w:p w14:paraId="1366F565" w14:textId="77777777" w:rsidR="009D278E" w:rsidRDefault="009D278E" w:rsidP="008114F6">
            <w:pPr>
              <w:pStyle w:val="Tabledescriptext"/>
            </w:pPr>
            <w:r>
              <w:t xml:space="preserve">Added AVETMISS defined code for </w:t>
            </w:r>
            <w:r>
              <w:rPr>
                <w:i/>
                <w:lang w:val="en-GB"/>
              </w:rPr>
              <w:t xml:space="preserve">Prior </w:t>
            </w:r>
            <w:r w:rsidR="00341D36">
              <w:rPr>
                <w:i/>
                <w:lang w:val="en-GB"/>
              </w:rPr>
              <w:t>educational achievement identifier</w:t>
            </w:r>
            <w:r w:rsidR="00341D36">
              <w:t xml:space="preserve"> </w:t>
            </w:r>
            <w:r>
              <w:t>‘008</w:t>
            </w:r>
            <w:r w:rsidR="007E2534">
              <w:t xml:space="preserve"> </w:t>
            </w:r>
            <w:r w:rsidR="004D113E">
              <w:rPr>
                <w:rFonts w:cs="Arial"/>
              </w:rPr>
              <w:t>–</w:t>
            </w:r>
            <w:r w:rsidR="007E2534">
              <w:t xml:space="preserve"> </w:t>
            </w:r>
            <w:r>
              <w:t>Degree o</w:t>
            </w:r>
            <w:r w:rsidR="00341D36">
              <w:t>r higher degree level’ to incorporate level of e</w:t>
            </w:r>
            <w:r>
              <w:t>ducation codes contained under the broad levels:</w:t>
            </w:r>
          </w:p>
          <w:p w14:paraId="6FE0E254" w14:textId="77777777" w:rsidR="009D278E" w:rsidRDefault="009D278E" w:rsidP="008114F6">
            <w:pPr>
              <w:pStyle w:val="Tabledescriptext"/>
            </w:pPr>
            <w:r>
              <w:t xml:space="preserve">01 Postgraduate </w:t>
            </w:r>
            <w:r w:rsidR="00341D36">
              <w:t>degree level</w:t>
            </w:r>
          </w:p>
          <w:p w14:paraId="2157AB07" w14:textId="77777777" w:rsidR="009D278E" w:rsidRDefault="009D278E" w:rsidP="008114F6">
            <w:pPr>
              <w:pStyle w:val="Tabledescriptext"/>
            </w:pPr>
            <w:r>
              <w:t xml:space="preserve">02 Graduate </w:t>
            </w:r>
            <w:r w:rsidR="00341D36">
              <w:t>diploma and graduate certificate level</w:t>
            </w:r>
          </w:p>
          <w:p w14:paraId="3B48DE6B" w14:textId="77777777" w:rsidR="009D278E" w:rsidRDefault="00DF413F" w:rsidP="008114F6">
            <w:pPr>
              <w:pStyle w:val="Tabledescriptext"/>
            </w:pPr>
            <w:r>
              <w:t>03 Bachelor d</w:t>
            </w:r>
            <w:r w:rsidR="00341D36">
              <w:t>egree level</w:t>
            </w:r>
          </w:p>
          <w:p w14:paraId="75899585" w14:textId="77777777" w:rsidR="009D278E" w:rsidRDefault="009D278E" w:rsidP="008114F6">
            <w:pPr>
              <w:pStyle w:val="Tabledescriptext"/>
            </w:pPr>
            <w:r>
              <w:t xml:space="preserve">Changed question asked in relation to </w:t>
            </w:r>
            <w:r>
              <w:rPr>
                <w:i/>
              </w:rPr>
              <w:t>Prior</w:t>
            </w:r>
            <w:r>
              <w:t xml:space="preserve"> </w:t>
            </w:r>
            <w:r w:rsidR="00341D36">
              <w:rPr>
                <w:i/>
              </w:rPr>
              <w:t>educational achievement identifier</w:t>
            </w:r>
            <w:r w:rsidR="00341D36">
              <w:t xml:space="preserve"> </w:t>
            </w:r>
          </w:p>
        </w:tc>
      </w:tr>
    </w:tbl>
    <w:p w14:paraId="5F91FD26" w14:textId="77777777" w:rsidR="009D278E" w:rsidRDefault="009D278E" w:rsidP="009D278E">
      <w:pPr>
        <w:pStyle w:val="Bodytext"/>
        <w:rPr>
          <w:lang w:eastAsia="en-AU"/>
        </w:rPr>
      </w:pPr>
    </w:p>
    <w:tbl>
      <w:tblPr>
        <w:tblW w:w="9322"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94"/>
      </w:tblGrid>
      <w:tr w:rsidR="009D278E" w14:paraId="49146B46" w14:textId="77777777" w:rsidTr="004D113E">
        <w:tc>
          <w:tcPr>
            <w:tcW w:w="9322" w:type="dxa"/>
            <w:gridSpan w:val="2"/>
          </w:tcPr>
          <w:p w14:paraId="7EA989B2" w14:textId="77777777" w:rsidR="009D278E" w:rsidRDefault="00341D36" w:rsidP="00300123">
            <w:pPr>
              <w:pStyle w:val="Tableheading"/>
            </w:pPr>
            <w:r>
              <w:t>Data element definitions</w:t>
            </w:r>
          </w:p>
        </w:tc>
      </w:tr>
      <w:tr w:rsidR="009D278E" w14:paraId="3A97DEAC" w14:textId="77777777" w:rsidTr="004D113E">
        <w:tc>
          <w:tcPr>
            <w:tcW w:w="1728" w:type="dxa"/>
          </w:tcPr>
          <w:p w14:paraId="2F642EC7" w14:textId="77777777" w:rsidR="009D278E" w:rsidRDefault="009D278E" w:rsidP="008114F6">
            <w:pPr>
              <w:pStyle w:val="Tabledescriptext"/>
            </w:pPr>
            <w:r>
              <w:t>Edition 2</w:t>
            </w:r>
          </w:p>
        </w:tc>
        <w:tc>
          <w:tcPr>
            <w:tcW w:w="7594" w:type="dxa"/>
          </w:tcPr>
          <w:p w14:paraId="316353AC" w14:textId="3BBDB489" w:rsidR="009D278E" w:rsidRPr="00492B0C" w:rsidRDefault="00DD0E93" w:rsidP="00492B0C">
            <w:pPr>
              <w:pStyle w:val="Tabledescriptext"/>
              <w:rPr>
                <w:b/>
                <w:bCs/>
              </w:rPr>
            </w:pPr>
            <w:r>
              <w:rPr>
                <w:b/>
                <w:bCs/>
              </w:rPr>
              <w:t xml:space="preserve">Revised </w:t>
            </w:r>
            <w:r w:rsidR="009D278E" w:rsidRPr="00492B0C">
              <w:rPr>
                <w:b/>
                <w:bCs/>
              </w:rPr>
              <w:t>1 July 2008</w:t>
            </w:r>
          </w:p>
          <w:p w14:paraId="4A8DBCFC" w14:textId="7BFCA3F4" w:rsidR="009D278E" w:rsidRPr="00742CF9" w:rsidRDefault="009D278E" w:rsidP="008114F6">
            <w:pPr>
              <w:pStyle w:val="Tabledescriptext"/>
            </w:pPr>
            <w:r>
              <w:t>Deleted ‘992</w:t>
            </w:r>
            <w:r w:rsidR="004D113E">
              <w:t xml:space="preserve"> </w:t>
            </w:r>
            <w:r w:rsidR="004D113E">
              <w:rPr>
                <w:rFonts w:cs="Arial"/>
              </w:rPr>
              <w:t>–</w:t>
            </w:r>
            <w:r w:rsidR="007E2534">
              <w:t xml:space="preserve"> </w:t>
            </w:r>
            <w:r w:rsidR="00341D36">
              <w:t>bridging and enabling c</w:t>
            </w:r>
            <w:r>
              <w:t>our</w:t>
            </w:r>
            <w:r w:rsidR="00341D36">
              <w:t>ses not identifiable by level (pre-apprenticeship/prev</w:t>
            </w:r>
            <w:r>
              <w:t>ocational)’</w:t>
            </w:r>
            <w:r w:rsidR="00950F85">
              <w:t xml:space="preserve"> for the </w:t>
            </w:r>
            <w:r w:rsidR="00FE485F">
              <w:t>National Apprentice and Trainee Collection</w:t>
            </w:r>
          </w:p>
        </w:tc>
      </w:tr>
    </w:tbl>
    <w:p w14:paraId="74F0BC3D" w14:textId="77777777" w:rsidR="00ED1B00" w:rsidRPr="002261A3" w:rsidRDefault="00ED1B00" w:rsidP="00ED1B00">
      <w:pPr>
        <w:pStyle w:val="H2Headings"/>
      </w:pPr>
      <w:bookmarkStart w:id="501" w:name="_Toc222218823"/>
      <w:bookmarkStart w:id="502" w:name="_Toc113785652"/>
      <w:bookmarkStart w:id="503" w:name="_Toc113785853"/>
      <w:bookmarkStart w:id="504" w:name="_Toc116875122"/>
      <w:bookmarkStart w:id="505" w:name="_Toc128472431"/>
      <w:r>
        <w:lastRenderedPageBreak/>
        <w:t>Program field of education i</w:t>
      </w:r>
      <w:r w:rsidRPr="002261A3">
        <w:t>dentifier</w:t>
      </w:r>
      <w:bookmarkEnd w:id="501"/>
    </w:p>
    <w:p w14:paraId="527255B0" w14:textId="77777777" w:rsidR="00ED1B00" w:rsidRPr="002261A3" w:rsidRDefault="00ED1B00" w:rsidP="00ED1B00">
      <w:pPr>
        <w:pStyle w:val="H3Parts"/>
      </w:pPr>
      <w:r w:rsidRPr="002261A3">
        <w:t>Def</w:t>
      </w:r>
      <w:r>
        <w:t>initional a</w:t>
      </w:r>
      <w:r w:rsidRPr="002261A3">
        <w:t>ttributes</w:t>
      </w:r>
    </w:p>
    <w:p w14:paraId="074E1F93" w14:textId="77777777" w:rsidR="00ED1B00" w:rsidRPr="002261A3" w:rsidRDefault="00ED1B00" w:rsidP="00ED1B00">
      <w:pPr>
        <w:pStyle w:val="H4Parts"/>
      </w:pPr>
      <w:r w:rsidRPr="002261A3">
        <w:t>Definition</w:t>
      </w:r>
    </w:p>
    <w:p w14:paraId="5B1E0DB0" w14:textId="77777777" w:rsidR="00ED1B00" w:rsidRPr="0005340E" w:rsidRDefault="00ED1B00" w:rsidP="00ED1B00">
      <w:pPr>
        <w:pStyle w:val="Bodytext"/>
      </w:pPr>
      <w:r w:rsidRPr="0005340E">
        <w:rPr>
          <w:i/>
        </w:rPr>
        <w:t xml:space="preserve">Program field of education identifier </w:t>
      </w:r>
      <w:r w:rsidRPr="0005340E">
        <w:t>is a code that identifies the subject matter that is the ultimate aim of the skills and knowledge gained in a qualification, course or skill set.</w:t>
      </w:r>
    </w:p>
    <w:p w14:paraId="2AFFF720" w14:textId="77777777" w:rsidR="00ED1B00" w:rsidRPr="0005340E" w:rsidRDefault="00ED1B00" w:rsidP="00ED1B00">
      <w:pPr>
        <w:pStyle w:val="Bodytext"/>
      </w:pPr>
      <w:r w:rsidRPr="0005340E">
        <w:t xml:space="preserve">The </w:t>
      </w:r>
      <w:r w:rsidRPr="0005340E">
        <w:rPr>
          <w:i/>
        </w:rPr>
        <w:t>Program field of education identifier</w:t>
      </w:r>
      <w:r w:rsidRPr="0005340E">
        <w:t xml:space="preserve"> is based on the field of education (FOE) at the narrow level (4-digit), which is one part of the </w:t>
      </w:r>
      <w:r w:rsidRPr="0005340E">
        <w:rPr>
          <w:i/>
        </w:rPr>
        <w:t>Australian Standard Classification of Education</w:t>
      </w:r>
      <w:r w:rsidRPr="0005340E">
        <w:t xml:space="preserve"> (ASCED),</w:t>
      </w:r>
      <w:r w:rsidR="00D20CC2">
        <w:t xml:space="preserve"> </w:t>
      </w:r>
      <w:r w:rsidR="00936144">
        <w:t>ABS</w:t>
      </w:r>
      <w:r w:rsidRPr="0005340E">
        <w:t xml:space="preserve"> catalogue no.1272.0, 2001.</w:t>
      </w:r>
    </w:p>
    <w:p w14:paraId="38B84677" w14:textId="77777777" w:rsidR="00ED1B00" w:rsidRPr="0005340E" w:rsidRDefault="00ED1B00" w:rsidP="00ED1B00">
      <w:pPr>
        <w:pStyle w:val="H4Parts"/>
      </w:pPr>
      <w:r w:rsidRPr="0005340E">
        <w:t>Context</w:t>
      </w:r>
    </w:p>
    <w:p w14:paraId="107413C8" w14:textId="68CE6CC1" w:rsidR="00ED1B00" w:rsidRPr="0005340E" w:rsidRDefault="00ED1B00" w:rsidP="00ED1B00">
      <w:pPr>
        <w:pStyle w:val="Bodytext"/>
      </w:pPr>
      <w:r w:rsidRPr="0005340E">
        <w:rPr>
          <w:i/>
        </w:rPr>
        <w:t>Program field of education identifier</w:t>
      </w:r>
      <w:r w:rsidRPr="0005340E">
        <w:t xml:space="preserve"> identifies the narrow subject matter pertaining to the program of study</w:t>
      </w:r>
      <w:r>
        <w:t xml:space="preserve">. It </w:t>
      </w:r>
      <w:r w:rsidRPr="0005340E">
        <w:t xml:space="preserve">allows </w:t>
      </w:r>
      <w:r w:rsidR="00FF736E">
        <w:t xml:space="preserve">an </w:t>
      </w:r>
      <w:r w:rsidRPr="0005340E">
        <w:t>analysis of data by subject matter and may be used to identify target groups for special</w:t>
      </w:r>
      <w:r w:rsidR="00695847">
        <w:t>-</w:t>
      </w:r>
      <w:r w:rsidRPr="0005340E">
        <w:t>purpose funding.</w:t>
      </w:r>
    </w:p>
    <w:p w14:paraId="50279D3F" w14:textId="77777777" w:rsidR="00ED1B00" w:rsidRPr="0005340E" w:rsidRDefault="00ED1B00" w:rsidP="00ED1B00">
      <w:pPr>
        <w:pStyle w:val="H3Parts"/>
      </w:pPr>
      <w:r w:rsidRPr="0005340E">
        <w:t>Relational attributes</w:t>
      </w:r>
    </w:p>
    <w:p w14:paraId="1AC85F91" w14:textId="77777777" w:rsidR="00ED1B00" w:rsidRPr="0005340E" w:rsidRDefault="00ED1B00" w:rsidP="00ED1B00">
      <w:pPr>
        <w:pStyle w:val="H4Parts"/>
      </w:pPr>
      <w:r w:rsidRPr="0005340E">
        <w:t>Rules</w:t>
      </w:r>
    </w:p>
    <w:p w14:paraId="140703D0" w14:textId="5F8CE171" w:rsidR="00ED1B00" w:rsidRPr="0005340E" w:rsidRDefault="006B61C9" w:rsidP="00ED1B00">
      <w:pPr>
        <w:pStyle w:val="Bodytext"/>
      </w:pPr>
      <w:r>
        <w:t xml:space="preserve">The field of education must be a valid code from the </w:t>
      </w:r>
      <w:r w:rsidRPr="006B61C9">
        <w:rPr>
          <w:i/>
        </w:rPr>
        <w:t>Australian Standard Classification of Education</w:t>
      </w:r>
      <w:r>
        <w:t xml:space="preserve"> (ASCED), ABS catalogue no. 1272.0, 2001</w:t>
      </w:r>
      <w:r w:rsidR="00BE295C">
        <w:t>,</w:t>
      </w:r>
      <w:r>
        <w:t xml:space="preserve"> and must be reported at the 4</w:t>
      </w:r>
      <w:r w:rsidR="00FA3720">
        <w:t>-</w:t>
      </w:r>
      <w:r>
        <w:t>digit level.</w:t>
      </w:r>
    </w:p>
    <w:p w14:paraId="6C29F6A3" w14:textId="77777777" w:rsidR="00ED1B00" w:rsidRPr="005B5E90" w:rsidRDefault="00ED1B00" w:rsidP="00ED1B00">
      <w:pPr>
        <w:pStyle w:val="H4Parts"/>
      </w:pPr>
      <w:r w:rsidRPr="005B5E90">
        <w:t>Guidelines for use</w:t>
      </w:r>
    </w:p>
    <w:p w14:paraId="20E7AE46" w14:textId="77777777" w:rsidR="00ED1B00" w:rsidRPr="005B5E90" w:rsidRDefault="00ED1B00" w:rsidP="00ED1B00">
      <w:pPr>
        <w:pStyle w:val="Bodytext"/>
      </w:pPr>
      <w:r>
        <w:t>The ASCED field of e</w:t>
      </w:r>
      <w:r w:rsidRPr="005B5E90">
        <w:t>ducation classification has a three-tiered hierarchical structure, 12 broad fields, 71 narrow fields and 356 detailed fields. The following illustrates the hiera</w:t>
      </w:r>
      <w:r>
        <w:t>rchical structure of the ASCED field of e</w:t>
      </w:r>
      <w:r w:rsidRPr="005B5E90">
        <w:t>ducation classification:</w:t>
      </w:r>
    </w:p>
    <w:p w14:paraId="73156BFF" w14:textId="77777777" w:rsidR="00ED1B00" w:rsidRPr="004D113E" w:rsidRDefault="00ED1B00" w:rsidP="009B1F0E">
      <w:pPr>
        <w:pStyle w:val="Bodytextindent"/>
        <w:rPr>
          <w:b/>
        </w:rPr>
      </w:pPr>
      <w:r w:rsidRPr="004D113E">
        <w:rPr>
          <w:b/>
        </w:rPr>
        <w:t>Hierarchical level</w:t>
      </w:r>
      <w:r w:rsidRPr="004D113E">
        <w:rPr>
          <w:b/>
        </w:rPr>
        <w:tab/>
        <w:t>Code</w:t>
      </w:r>
      <w:r w:rsidRPr="004D113E">
        <w:rPr>
          <w:b/>
        </w:rPr>
        <w:tab/>
      </w:r>
      <w:r w:rsidR="009B1F0E" w:rsidRPr="004D113E">
        <w:rPr>
          <w:b/>
        </w:rPr>
        <w:tab/>
      </w:r>
      <w:r w:rsidRPr="004D113E">
        <w:rPr>
          <w:b/>
        </w:rPr>
        <w:t>Field of education</w:t>
      </w:r>
    </w:p>
    <w:p w14:paraId="17DD1B29" w14:textId="77777777" w:rsidR="00ED1B00" w:rsidRPr="005B5E90" w:rsidRDefault="00ED1B00" w:rsidP="009B1F0E">
      <w:pPr>
        <w:pStyle w:val="Bodytextindent"/>
      </w:pPr>
      <w:r>
        <w:t>Broad field</w:t>
      </w:r>
      <w:r>
        <w:tab/>
        <w:t>03</w:t>
      </w:r>
      <w:r>
        <w:tab/>
      </w:r>
      <w:r w:rsidR="009B1F0E">
        <w:tab/>
      </w:r>
      <w:r>
        <w:t>Engineering and related t</w:t>
      </w:r>
      <w:r w:rsidRPr="005B5E90">
        <w:t>echnologies</w:t>
      </w:r>
    </w:p>
    <w:p w14:paraId="1867C1BF" w14:textId="77777777" w:rsidR="00ED1B00" w:rsidRPr="005B5E90" w:rsidRDefault="00ED1B00" w:rsidP="009B1F0E">
      <w:pPr>
        <w:pStyle w:val="Bodytextindent"/>
      </w:pPr>
      <w:r>
        <w:t>Narrow field</w:t>
      </w:r>
      <w:r>
        <w:tab/>
        <w:t>0305</w:t>
      </w:r>
      <w:r>
        <w:tab/>
      </w:r>
      <w:r w:rsidR="009B1F0E">
        <w:tab/>
      </w:r>
      <w:r>
        <w:t>Automotive engineering and t</w:t>
      </w:r>
      <w:r w:rsidRPr="005B5E90">
        <w:t>echnology</w:t>
      </w:r>
    </w:p>
    <w:p w14:paraId="5F808BA9" w14:textId="77777777" w:rsidR="009B1F0E" w:rsidRPr="005B5E90" w:rsidRDefault="00ED1B00" w:rsidP="009B1F0E">
      <w:pPr>
        <w:pStyle w:val="Bodytextindent"/>
        <w:spacing w:after="140"/>
      </w:pPr>
      <w:r>
        <w:t>Detailed field</w:t>
      </w:r>
      <w:r>
        <w:tab/>
        <w:t>030503</w:t>
      </w:r>
      <w:r>
        <w:tab/>
      </w:r>
      <w:r w:rsidR="009B1F0E">
        <w:tab/>
      </w:r>
      <w:r>
        <w:t>Vehicle m</w:t>
      </w:r>
      <w:r w:rsidRPr="005B5E90">
        <w:t>echanics</w:t>
      </w:r>
    </w:p>
    <w:p w14:paraId="617AB2FA" w14:textId="77777777" w:rsidR="00ED1B00" w:rsidRDefault="00ED1B00" w:rsidP="00ED1B00">
      <w:pPr>
        <w:pStyle w:val="Bodytext"/>
      </w:pPr>
      <w:r>
        <w:rPr>
          <w:i/>
        </w:rPr>
        <w:t>Program</w:t>
      </w:r>
      <w:r w:rsidRPr="00BD2C0E">
        <w:rPr>
          <w:i/>
        </w:rPr>
        <w:t xml:space="preserve"> field of education identifier</w:t>
      </w:r>
      <w:r>
        <w:t xml:space="preserve"> is </w:t>
      </w:r>
      <w:r w:rsidRPr="005B5E90">
        <w:t xml:space="preserve">allocated according to the content </w:t>
      </w:r>
      <w:r w:rsidR="00805567">
        <w:t>of the qualification,</w:t>
      </w:r>
      <w:r>
        <w:t xml:space="preserve"> course</w:t>
      </w:r>
      <w:r w:rsidR="00805567">
        <w:t xml:space="preserve"> or skill set</w:t>
      </w:r>
      <w:r>
        <w:t xml:space="preserve"> </w:t>
      </w:r>
      <w:r w:rsidRPr="005B5E90">
        <w:t>by determining the broad field</w:t>
      </w:r>
      <w:r w:rsidR="00D0583E">
        <w:t>,</w:t>
      </w:r>
      <w:r w:rsidRPr="005B5E90">
        <w:t xml:space="preserve"> then the narrow field.</w:t>
      </w:r>
    </w:p>
    <w:p w14:paraId="3B30FFD4" w14:textId="2CC71707" w:rsidR="005F59EC" w:rsidRPr="00F62C79" w:rsidRDefault="005F59EC" w:rsidP="00ED1B00">
      <w:pPr>
        <w:pStyle w:val="Bodytext"/>
      </w:pPr>
      <w:r w:rsidRPr="00F62C79">
        <w:t xml:space="preserve">All programs not on </w:t>
      </w:r>
      <w:r w:rsidR="00254CC1">
        <w:t>t</w:t>
      </w:r>
      <w:r w:rsidR="00277CEA">
        <w:t xml:space="preserve">he </w:t>
      </w:r>
      <w:r w:rsidR="00E926AE">
        <w:t>National Training Register</w:t>
      </w:r>
      <w:r w:rsidR="00277CEA">
        <w:t xml:space="preserve"> </w:t>
      </w:r>
      <w:r w:rsidRPr="00F62C79">
        <w:t>must be assigned a field of education.</w:t>
      </w:r>
    </w:p>
    <w:p w14:paraId="61D34E24" w14:textId="2E6C6E10" w:rsidR="005F59EC" w:rsidRPr="00620F07" w:rsidRDefault="00BA701B" w:rsidP="00ED1B00">
      <w:pPr>
        <w:pStyle w:val="Bodytext"/>
      </w:pPr>
      <w:r>
        <w:t>Use the ABS website &lt;</w:t>
      </w:r>
      <w:r w:rsidR="002E620B" w:rsidRPr="002E620B">
        <w:rPr>
          <w:rStyle w:val="Hyperlink"/>
        </w:rPr>
        <w:t>http://</w:t>
      </w:r>
      <w:hyperlink r:id="rId71" w:history="1">
        <w:r w:rsidRPr="008D5A1F">
          <w:rPr>
            <w:rStyle w:val="Hyperlink"/>
          </w:rPr>
          <w:t>www.abs.gov.au</w:t>
        </w:r>
      </w:hyperlink>
      <w:r>
        <w:t xml:space="preserve">&gt; </w:t>
      </w:r>
      <w:r w:rsidR="005F59EC">
        <w:t>for a</w:t>
      </w:r>
      <w:r w:rsidR="00DC6020">
        <w:t xml:space="preserve"> complete list of available fiel</w:t>
      </w:r>
      <w:r w:rsidR="005F59EC">
        <w:t>d of education codes with descriptions.</w:t>
      </w:r>
      <w:r w:rsidR="00620F07">
        <w:t xml:space="preserve"> A list of valid </w:t>
      </w:r>
      <w:r w:rsidR="00620F07">
        <w:rPr>
          <w:i/>
        </w:rPr>
        <w:t xml:space="preserve">Program field of education identifier </w:t>
      </w:r>
      <w:r w:rsidR="00620F07">
        <w:t>codes can be found on the NCVER Portal &lt;</w:t>
      </w:r>
      <w:hyperlink r:id="rId72" w:history="1">
        <w:r w:rsidR="00862213" w:rsidRPr="00862213">
          <w:rPr>
            <w:rStyle w:val="Hyperlink"/>
          </w:rPr>
          <w:t>https://www.ncver.edu.au/rto-hub/statistical-standard-software/program-field-of-education-identifier/</w:t>
        </w:r>
      </w:hyperlink>
      <w:r w:rsidR="00620F07" w:rsidRPr="00D9739D">
        <w:rPr>
          <w:rStyle w:val="Hyperlink"/>
          <w:color w:val="auto"/>
        </w:rPr>
        <w:t>&gt;.</w:t>
      </w:r>
    </w:p>
    <w:p w14:paraId="0269AB06" w14:textId="77777777" w:rsidR="00ED1B00" w:rsidRPr="005B5E90" w:rsidRDefault="00ED1B00" w:rsidP="00ED1B00">
      <w:pPr>
        <w:pStyle w:val="H4Parts"/>
      </w:pPr>
      <w:r w:rsidRPr="005B5E90">
        <w:t>Related data</w:t>
      </w:r>
    </w:p>
    <w:p w14:paraId="2AD2C6E5" w14:textId="77777777" w:rsidR="00ED1B00" w:rsidRPr="005B5E90" w:rsidRDefault="00ED1B00" w:rsidP="00ED1B00">
      <w:pPr>
        <w:pStyle w:val="Bodytext"/>
      </w:pPr>
      <w:r w:rsidRPr="005B5E90">
        <w:t>Not applicable</w:t>
      </w:r>
    </w:p>
    <w:p w14:paraId="7324FE21" w14:textId="77777777" w:rsidR="00ED1B00" w:rsidRPr="005B5E90" w:rsidRDefault="00ED1B00" w:rsidP="00ED1B00">
      <w:pPr>
        <w:pStyle w:val="H4Parts"/>
      </w:pPr>
      <w:r w:rsidRPr="005B5E90">
        <w:t>Type of relationship</w:t>
      </w:r>
    </w:p>
    <w:p w14:paraId="6D363F02" w14:textId="77777777" w:rsidR="00ED1B00" w:rsidRPr="005B5E90" w:rsidRDefault="00ED1B00" w:rsidP="00ED1B00">
      <w:pPr>
        <w:pStyle w:val="Bodytext"/>
      </w:pPr>
      <w:r w:rsidRPr="005B5E90">
        <w:t>Not applicable</w:t>
      </w:r>
    </w:p>
    <w:p w14:paraId="551C15DA" w14:textId="77777777" w:rsidR="00E60911" w:rsidRPr="00E60911" w:rsidRDefault="00ED1B00" w:rsidP="00462242">
      <w:pPr>
        <w:pStyle w:val="H4Parts"/>
        <w:rPr>
          <w:rStyle w:val="Hyperlink"/>
        </w:rPr>
      </w:pPr>
      <w:r w:rsidRPr="005B5E90">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D1B00" w:rsidRPr="001E2450" w14:paraId="20DF7E94" w14:textId="77777777" w:rsidTr="00ED1B00">
        <w:tc>
          <w:tcPr>
            <w:tcW w:w="1984" w:type="dxa"/>
          </w:tcPr>
          <w:p w14:paraId="317F3C37" w14:textId="77777777" w:rsidR="00ED1B00" w:rsidRPr="001E2450" w:rsidRDefault="00ED1B00" w:rsidP="001E2450">
            <w:pPr>
              <w:pStyle w:val="Tableheading"/>
              <w:jc w:val="left"/>
              <w:rPr>
                <w:bCs/>
              </w:rPr>
            </w:pPr>
            <w:r w:rsidRPr="001E2450">
              <w:rPr>
                <w:bCs/>
              </w:rPr>
              <w:t>Value</w:t>
            </w:r>
          </w:p>
        </w:tc>
        <w:tc>
          <w:tcPr>
            <w:tcW w:w="7124" w:type="dxa"/>
          </w:tcPr>
          <w:p w14:paraId="7935D2A8" w14:textId="724A70F9" w:rsidR="00ED1B00" w:rsidRPr="001E2450" w:rsidRDefault="00ED1B00" w:rsidP="001E2450">
            <w:pPr>
              <w:pStyle w:val="Tableheading"/>
              <w:jc w:val="left"/>
              <w:rPr>
                <w:bCs/>
              </w:rPr>
            </w:pPr>
            <w:r w:rsidRPr="001E2450">
              <w:rPr>
                <w:bCs/>
              </w:rPr>
              <w:t xml:space="preserve">Description – </w:t>
            </w:r>
            <w:r w:rsidR="00DB6678" w:rsidRPr="001E2450">
              <w:rPr>
                <w:bCs/>
              </w:rPr>
              <w:fldChar w:fldCharType="begin"/>
            </w:r>
            <w:r w:rsidR="00DB6678" w:rsidRPr="001E2450">
              <w:rPr>
                <w:bCs/>
              </w:rPr>
              <w:instrText xml:space="preserve"> STYLEREF  H2_Headings  \* MERGEFORMAT </w:instrText>
            </w:r>
            <w:r w:rsidR="00DB6678" w:rsidRPr="001E2450">
              <w:rPr>
                <w:bCs/>
              </w:rPr>
              <w:fldChar w:fldCharType="separate"/>
            </w:r>
            <w:r w:rsidR="00153EBD">
              <w:rPr>
                <w:bCs/>
                <w:noProof/>
              </w:rPr>
              <w:t>Program field of education identifier</w:t>
            </w:r>
            <w:r w:rsidR="00DB6678" w:rsidRPr="001E2450">
              <w:rPr>
                <w:bCs/>
                <w:noProof/>
              </w:rPr>
              <w:fldChar w:fldCharType="end"/>
            </w:r>
          </w:p>
        </w:tc>
      </w:tr>
      <w:tr w:rsidR="00ED1B00" w14:paraId="57A28D88" w14:textId="77777777" w:rsidTr="00ED1B00">
        <w:tc>
          <w:tcPr>
            <w:tcW w:w="1984" w:type="dxa"/>
          </w:tcPr>
          <w:p w14:paraId="3907BDDF" w14:textId="77777777" w:rsidR="00ED1B00" w:rsidRPr="00112D80" w:rsidRDefault="00ED1B00" w:rsidP="001E2450">
            <w:pPr>
              <w:pStyle w:val="Tabledescriptext"/>
            </w:pPr>
            <w:r>
              <w:t>BBNN</w:t>
            </w:r>
          </w:p>
        </w:tc>
        <w:tc>
          <w:tcPr>
            <w:tcW w:w="7124" w:type="dxa"/>
          </w:tcPr>
          <w:p w14:paraId="790BE023" w14:textId="77777777" w:rsidR="00ED1B00" w:rsidRPr="00251F56" w:rsidRDefault="00ED1B00" w:rsidP="001E2450">
            <w:pPr>
              <w:pStyle w:val="Tabledescriptext"/>
            </w:pPr>
            <w:r w:rsidRPr="001C2DAB">
              <w:t>Valid 4-digit narro</w:t>
            </w:r>
            <w:r>
              <w:t>w level field of education code</w:t>
            </w:r>
          </w:p>
        </w:tc>
      </w:tr>
    </w:tbl>
    <w:p w14:paraId="121C8D20" w14:textId="77777777" w:rsidR="00ED1B00" w:rsidRPr="002261A3" w:rsidRDefault="00ED1B00" w:rsidP="00ED1B00">
      <w:pPr>
        <w:pStyle w:val="H4Parts"/>
      </w:pPr>
      <w:r>
        <w:t>Question</w:t>
      </w:r>
    </w:p>
    <w:p w14:paraId="6C5EBB9F" w14:textId="77777777" w:rsidR="00ED1B00" w:rsidRPr="002261A3" w:rsidRDefault="00ED1B00" w:rsidP="00ED1B00">
      <w:pPr>
        <w:pStyle w:val="Bodytext"/>
      </w:pPr>
      <w:r w:rsidRPr="002261A3">
        <w:t>Not applicable</w:t>
      </w:r>
    </w:p>
    <w:p w14:paraId="0950A90B" w14:textId="77777777" w:rsidR="00ED1B00" w:rsidRPr="002261A3" w:rsidRDefault="00ED1B00" w:rsidP="00620F07">
      <w:pPr>
        <w:pStyle w:val="H3Parts"/>
      </w:pPr>
      <w:r w:rsidRPr="002261A3">
        <w:lastRenderedPageBreak/>
        <w:t>Format attributes</w:t>
      </w:r>
    </w:p>
    <w:p w14:paraId="7671BC39" w14:textId="77777777" w:rsidR="00ED1B00" w:rsidRPr="002261A3" w:rsidRDefault="00ED1B00" w:rsidP="00620F07">
      <w:pPr>
        <w:pStyle w:val="Bodytext"/>
        <w:keepNext/>
      </w:pPr>
      <w:r w:rsidRPr="002261A3">
        <w:t>Length:</w:t>
      </w:r>
      <w:r w:rsidRPr="002261A3">
        <w:tab/>
      </w:r>
      <w:r w:rsidR="001E2450">
        <w:tab/>
      </w:r>
      <w:r w:rsidRPr="002261A3">
        <w:t>4</w:t>
      </w:r>
    </w:p>
    <w:p w14:paraId="044EBD83" w14:textId="77777777" w:rsidR="00ED1B00" w:rsidRPr="002261A3" w:rsidRDefault="00ED1B00" w:rsidP="00620F07">
      <w:pPr>
        <w:pStyle w:val="Bodytext"/>
        <w:keepNext/>
      </w:pPr>
      <w:r w:rsidRPr="002261A3">
        <w:t>Type:</w:t>
      </w:r>
      <w:r w:rsidRPr="002261A3">
        <w:tab/>
      </w:r>
      <w:r w:rsidR="001E2450">
        <w:tab/>
      </w:r>
      <w:r w:rsidR="00CF290D">
        <w:t>alpha</w:t>
      </w:r>
      <w:r w:rsidRPr="002261A3">
        <w:t>numeric</w:t>
      </w:r>
    </w:p>
    <w:p w14:paraId="5BC90628" w14:textId="77777777" w:rsidR="00ED1B00" w:rsidRPr="002261A3" w:rsidRDefault="00ED1B00" w:rsidP="00620F07">
      <w:pPr>
        <w:pStyle w:val="Bodytext"/>
        <w:keepNext/>
      </w:pPr>
      <w:r>
        <w:t>Justification:</w:t>
      </w:r>
      <w:r w:rsidRPr="002261A3">
        <w:tab/>
      </w:r>
      <w:r w:rsidR="001E2450">
        <w:tab/>
      </w:r>
      <w:r w:rsidRPr="002261A3">
        <w:t>none</w:t>
      </w:r>
    </w:p>
    <w:p w14:paraId="49FE15E1" w14:textId="77777777" w:rsidR="00ED1B00" w:rsidRPr="002261A3" w:rsidRDefault="00ED1B00" w:rsidP="00620F07">
      <w:pPr>
        <w:pStyle w:val="Bodytext"/>
        <w:keepNext/>
      </w:pPr>
      <w:r w:rsidRPr="002261A3">
        <w:t>Fill character:</w:t>
      </w:r>
      <w:r w:rsidRPr="002261A3">
        <w:tab/>
      </w:r>
      <w:r w:rsidR="001E2450">
        <w:tab/>
      </w:r>
      <w:r w:rsidRPr="002261A3">
        <w:t>none</w:t>
      </w:r>
    </w:p>
    <w:p w14:paraId="339A416A" w14:textId="77777777" w:rsidR="00ED1B00" w:rsidRPr="002261A3" w:rsidRDefault="00ED1B00" w:rsidP="00620F07">
      <w:pPr>
        <w:pStyle w:val="Bodytext"/>
        <w:keepNext/>
      </w:pPr>
      <w:r w:rsidRPr="002261A3">
        <w:t>Permitted data element value:</w:t>
      </w:r>
      <w:r w:rsidRPr="002261A3">
        <w:tab/>
      </w:r>
      <w:r>
        <w:t>not applicable</w:t>
      </w:r>
    </w:p>
    <w:p w14:paraId="3FCC4FD5" w14:textId="77777777" w:rsidR="00ED1B00" w:rsidRPr="002261A3" w:rsidRDefault="00ED1B00" w:rsidP="00ED1B00">
      <w:pPr>
        <w:pStyle w:val="H3Parts"/>
      </w:pPr>
      <w:r w:rsidRPr="002261A3">
        <w:t>Administrative attributes</w:t>
      </w:r>
      <w:r w:rsidRPr="002261A3">
        <w:tab/>
      </w:r>
    </w:p>
    <w:p w14:paraId="1C1F6D6E" w14:textId="77777777" w:rsidR="00ED1B00" w:rsidRDefault="00ED1B00" w:rsidP="00ED1B00">
      <w:pPr>
        <w:pStyle w:val="H4Parts"/>
      </w:pPr>
      <w:r>
        <w:t>History</w:t>
      </w:r>
    </w:p>
    <w:tbl>
      <w:tblPr>
        <w:tblpPr w:leftFromText="180" w:rightFromText="180" w:vertAnchor="text" w:horzAnchor="margin" w:tblpY="161"/>
        <w:tblW w:w="946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780"/>
        <w:gridCol w:w="3960"/>
      </w:tblGrid>
      <w:tr w:rsidR="00ED1B00" w14:paraId="67EDB726" w14:textId="77777777" w:rsidTr="00ED1B00">
        <w:tc>
          <w:tcPr>
            <w:tcW w:w="1728" w:type="dxa"/>
            <w:tcBorders>
              <w:top w:val="single" w:sz="12" w:space="0" w:color="000000"/>
              <w:left w:val="nil"/>
              <w:bottom w:val="single" w:sz="6" w:space="0" w:color="000000"/>
              <w:right w:val="single" w:sz="6" w:space="0" w:color="000000"/>
            </w:tcBorders>
          </w:tcPr>
          <w:p w14:paraId="7CB5E0A3" w14:textId="77777777" w:rsidR="00ED1B00" w:rsidRPr="001E2450" w:rsidRDefault="00ED1B00" w:rsidP="001E2450">
            <w:pPr>
              <w:pStyle w:val="Tableheading"/>
              <w:jc w:val="left"/>
              <w:rPr>
                <w:bCs/>
              </w:rPr>
            </w:pPr>
            <w:r w:rsidRPr="001E2450">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6877B896" w14:textId="77777777" w:rsidR="00ED1B00" w:rsidRPr="001E2450" w:rsidRDefault="00ED1B00" w:rsidP="001E2450">
            <w:pPr>
              <w:pStyle w:val="Tableheading"/>
              <w:jc w:val="left"/>
              <w:rPr>
                <w:bCs/>
              </w:rPr>
            </w:pPr>
            <w:r w:rsidRPr="001E2450">
              <w:rPr>
                <w:bCs/>
              </w:rPr>
              <w:t>VET provider</w:t>
            </w:r>
          </w:p>
        </w:tc>
        <w:tc>
          <w:tcPr>
            <w:tcW w:w="3960" w:type="dxa"/>
            <w:tcBorders>
              <w:top w:val="single" w:sz="12" w:space="0" w:color="000000"/>
              <w:left w:val="single" w:sz="6" w:space="0" w:color="000000"/>
              <w:bottom w:val="single" w:sz="6" w:space="0" w:color="000000"/>
              <w:right w:val="nil"/>
            </w:tcBorders>
          </w:tcPr>
          <w:p w14:paraId="53F13792" w14:textId="77777777" w:rsidR="00ED1B00" w:rsidRPr="001E2450" w:rsidRDefault="00ED1B00" w:rsidP="001E2450">
            <w:pPr>
              <w:pStyle w:val="Tableheading"/>
              <w:jc w:val="left"/>
              <w:rPr>
                <w:bCs/>
              </w:rPr>
            </w:pPr>
            <w:r w:rsidRPr="001E2450">
              <w:rPr>
                <w:bCs/>
              </w:rPr>
              <w:t>Apprenticeship</w:t>
            </w:r>
          </w:p>
        </w:tc>
      </w:tr>
      <w:tr w:rsidR="00ED1B00" w14:paraId="34B703B7" w14:textId="77777777" w:rsidTr="00ED1B00">
        <w:tc>
          <w:tcPr>
            <w:tcW w:w="1728" w:type="dxa"/>
            <w:tcBorders>
              <w:top w:val="single" w:sz="6" w:space="0" w:color="000000"/>
              <w:left w:val="nil"/>
              <w:bottom w:val="single" w:sz="6" w:space="0" w:color="000000"/>
              <w:right w:val="single" w:sz="6" w:space="0" w:color="000000"/>
            </w:tcBorders>
          </w:tcPr>
          <w:p w14:paraId="25982837" w14:textId="77777777" w:rsidR="00ED1B00" w:rsidRDefault="00ED1B00" w:rsidP="001E2450">
            <w:pPr>
              <w:pStyle w:val="Tabledescriptext"/>
            </w:pPr>
            <w:r>
              <w:t>Release 1.0</w:t>
            </w:r>
          </w:p>
        </w:tc>
        <w:tc>
          <w:tcPr>
            <w:tcW w:w="3780" w:type="dxa"/>
            <w:tcBorders>
              <w:top w:val="single" w:sz="6" w:space="0" w:color="000000"/>
              <w:left w:val="single" w:sz="6" w:space="0" w:color="000000"/>
              <w:bottom w:val="single" w:sz="6" w:space="0" w:color="000000"/>
              <w:right w:val="single" w:sz="6" w:space="0" w:color="000000"/>
            </w:tcBorders>
          </w:tcPr>
          <w:p w14:paraId="594B7FAD" w14:textId="7B9A281A" w:rsidR="00ED1B00" w:rsidRPr="00492B0C" w:rsidRDefault="00DD0E93" w:rsidP="00492B0C">
            <w:pPr>
              <w:pStyle w:val="Tabledescriptext"/>
              <w:rPr>
                <w:b/>
                <w:bCs/>
              </w:rPr>
            </w:pPr>
            <w:r>
              <w:rPr>
                <w:b/>
                <w:bCs/>
              </w:rPr>
              <w:t xml:space="preserve">Introduced </w:t>
            </w:r>
            <w:r w:rsidR="00ED1B00" w:rsidRPr="00492B0C">
              <w:rPr>
                <w:b/>
                <w:bCs/>
              </w:rPr>
              <w:t>1 January 1994</w:t>
            </w:r>
          </w:p>
          <w:p w14:paraId="406DE471" w14:textId="77777777" w:rsidR="00ED1B00" w:rsidRPr="000C643C" w:rsidRDefault="00ED1B00" w:rsidP="001E2450">
            <w:pPr>
              <w:pStyle w:val="Tabledescriptext"/>
              <w:rPr>
                <w:i/>
              </w:rPr>
            </w:pPr>
            <w:r w:rsidRPr="000C643C">
              <w:rPr>
                <w:i/>
              </w:rPr>
              <w:t>Field of study identifier</w:t>
            </w:r>
          </w:p>
        </w:tc>
        <w:tc>
          <w:tcPr>
            <w:tcW w:w="3960" w:type="dxa"/>
            <w:tcBorders>
              <w:top w:val="single" w:sz="6" w:space="0" w:color="000000"/>
              <w:left w:val="single" w:sz="6" w:space="0" w:color="000000"/>
              <w:bottom w:val="single" w:sz="6" w:space="0" w:color="000000"/>
              <w:right w:val="nil"/>
            </w:tcBorders>
          </w:tcPr>
          <w:p w14:paraId="52E19FA9" w14:textId="77777777" w:rsidR="00ED1B00" w:rsidRDefault="00ED1B00" w:rsidP="001E2450">
            <w:pPr>
              <w:pStyle w:val="Tabledescriptext"/>
            </w:pPr>
          </w:p>
        </w:tc>
      </w:tr>
      <w:tr w:rsidR="00ED1B00" w14:paraId="7E0ECA1D" w14:textId="77777777" w:rsidTr="00ED1B00">
        <w:tc>
          <w:tcPr>
            <w:tcW w:w="1728" w:type="dxa"/>
            <w:tcBorders>
              <w:top w:val="single" w:sz="6" w:space="0" w:color="000000"/>
              <w:left w:val="nil"/>
              <w:bottom w:val="single" w:sz="6" w:space="0" w:color="000000"/>
              <w:right w:val="single" w:sz="6" w:space="0" w:color="000000"/>
            </w:tcBorders>
          </w:tcPr>
          <w:p w14:paraId="6C165DD7" w14:textId="77777777" w:rsidR="00ED1B00" w:rsidRDefault="00ED1B00" w:rsidP="001E2450">
            <w:pPr>
              <w:pStyle w:val="Tabledescriptext"/>
            </w:pPr>
            <w:r>
              <w:t>Release 4.0</w:t>
            </w:r>
          </w:p>
        </w:tc>
        <w:tc>
          <w:tcPr>
            <w:tcW w:w="3780" w:type="dxa"/>
            <w:tcBorders>
              <w:top w:val="single" w:sz="6" w:space="0" w:color="000000"/>
              <w:left w:val="single" w:sz="6" w:space="0" w:color="000000"/>
              <w:bottom w:val="single" w:sz="6" w:space="0" w:color="000000"/>
              <w:right w:val="single" w:sz="6" w:space="0" w:color="000000"/>
            </w:tcBorders>
          </w:tcPr>
          <w:p w14:paraId="311B038F" w14:textId="6A70EE9C" w:rsidR="00ED1B00" w:rsidRPr="00492B0C" w:rsidRDefault="00ED1B00" w:rsidP="00492B0C">
            <w:pPr>
              <w:pStyle w:val="Tabledescriptext"/>
              <w:rPr>
                <w:b/>
                <w:bCs/>
              </w:rPr>
            </w:pPr>
            <w:r w:rsidRPr="00492B0C">
              <w:rPr>
                <w:b/>
                <w:bCs/>
              </w:rPr>
              <w:t>Introduc</w:t>
            </w:r>
            <w:r w:rsidR="00DD0E93">
              <w:rPr>
                <w:b/>
                <w:bCs/>
              </w:rPr>
              <w:t xml:space="preserve">ed </w:t>
            </w:r>
            <w:r w:rsidRPr="00492B0C">
              <w:rPr>
                <w:b/>
                <w:bCs/>
              </w:rPr>
              <w:t>1 January 2002</w:t>
            </w:r>
          </w:p>
          <w:p w14:paraId="74644190" w14:textId="77777777" w:rsidR="00ED1B00" w:rsidRPr="00A01354" w:rsidRDefault="00ED1B00" w:rsidP="001E2450">
            <w:pPr>
              <w:pStyle w:val="Tabledescriptext"/>
            </w:pPr>
            <w:r w:rsidRPr="00BC57C6">
              <w:rPr>
                <w:i/>
              </w:rPr>
              <w:t>Qualification field of education identifier</w:t>
            </w:r>
            <w:r w:rsidRPr="002261A3">
              <w:t xml:space="preserve"> to replace </w:t>
            </w:r>
            <w:r w:rsidRPr="00BC57C6">
              <w:rPr>
                <w:i/>
              </w:rPr>
              <w:t>Field of study identifier</w:t>
            </w:r>
            <w:r>
              <w:t xml:space="preserve"> </w:t>
            </w:r>
            <w:r w:rsidRPr="002261A3">
              <w:t xml:space="preserve">with </w:t>
            </w:r>
            <w:r w:rsidRPr="00372A0B">
              <w:rPr>
                <w:i/>
              </w:rPr>
              <w:t>Australian Standard Classification of Education</w:t>
            </w:r>
            <w:r>
              <w:t xml:space="preserve"> (ASCED), level of e</w:t>
            </w:r>
            <w:r w:rsidRPr="002261A3">
              <w:t>ducation</w:t>
            </w:r>
            <w:r>
              <w:t xml:space="preserve"> at the narrow </w:t>
            </w:r>
            <w:r w:rsidRPr="002261A3">
              <w:t>(4-digit)</w:t>
            </w:r>
            <w:r>
              <w:t xml:space="preserve"> level</w:t>
            </w:r>
          </w:p>
        </w:tc>
        <w:tc>
          <w:tcPr>
            <w:tcW w:w="3960" w:type="dxa"/>
            <w:tcBorders>
              <w:top w:val="single" w:sz="6" w:space="0" w:color="000000"/>
              <w:left w:val="single" w:sz="6" w:space="0" w:color="000000"/>
              <w:bottom w:val="single" w:sz="6" w:space="0" w:color="000000"/>
              <w:right w:val="nil"/>
            </w:tcBorders>
          </w:tcPr>
          <w:p w14:paraId="45342F7E" w14:textId="77777777" w:rsidR="00ED1B00" w:rsidRDefault="00ED1B00" w:rsidP="001E2450">
            <w:pPr>
              <w:pStyle w:val="Tabledescriptext"/>
            </w:pPr>
          </w:p>
        </w:tc>
      </w:tr>
    </w:tbl>
    <w:p w14:paraId="186CB678" w14:textId="77777777" w:rsidR="00ED1B00" w:rsidRDefault="00ED1B00" w:rsidP="00ED1B00">
      <w:pPr>
        <w:pStyle w:val="Bodytext"/>
        <w:rPr>
          <w:lang w:eastAsia="en-AU"/>
        </w:rPr>
      </w:pPr>
    </w:p>
    <w:tbl>
      <w:tblPr>
        <w:tblW w:w="946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740"/>
      </w:tblGrid>
      <w:tr w:rsidR="00ED1B00" w14:paraId="3F6BE03E" w14:textId="77777777" w:rsidTr="00ED1B00">
        <w:tc>
          <w:tcPr>
            <w:tcW w:w="9468" w:type="dxa"/>
            <w:gridSpan w:val="2"/>
          </w:tcPr>
          <w:p w14:paraId="1DA0DDDB" w14:textId="77777777" w:rsidR="00ED1B00" w:rsidRDefault="00ED1B00" w:rsidP="00ED1B00">
            <w:pPr>
              <w:pStyle w:val="Tableheading"/>
            </w:pPr>
            <w:r>
              <w:t>Data element definitions</w:t>
            </w:r>
          </w:p>
        </w:tc>
      </w:tr>
      <w:tr w:rsidR="00ED1B00" w:rsidRPr="001E2450" w14:paraId="2F8991B6" w14:textId="77777777" w:rsidTr="00ED1B00">
        <w:tc>
          <w:tcPr>
            <w:tcW w:w="1728" w:type="dxa"/>
          </w:tcPr>
          <w:p w14:paraId="28868184" w14:textId="77777777" w:rsidR="00ED1B00" w:rsidRPr="001E2450" w:rsidRDefault="00ED1B00" w:rsidP="001E2450">
            <w:pPr>
              <w:pStyle w:val="Tabledescriptext"/>
            </w:pPr>
            <w:r w:rsidRPr="001E2450">
              <w:t>Edition 1</w:t>
            </w:r>
          </w:p>
        </w:tc>
        <w:tc>
          <w:tcPr>
            <w:tcW w:w="7740" w:type="dxa"/>
          </w:tcPr>
          <w:p w14:paraId="4B237A5F" w14:textId="22A5083B" w:rsidR="00ED1B00" w:rsidRPr="00492B0C" w:rsidRDefault="00ED1B00" w:rsidP="00492B0C">
            <w:pPr>
              <w:pStyle w:val="Tabledescriptext"/>
              <w:rPr>
                <w:b/>
                <w:bCs/>
              </w:rPr>
            </w:pPr>
            <w:r w:rsidRPr="00492B0C">
              <w:rPr>
                <w:b/>
                <w:bCs/>
              </w:rPr>
              <w:t>Revise</w:t>
            </w:r>
            <w:r w:rsidR="00DD0E93">
              <w:rPr>
                <w:b/>
                <w:bCs/>
              </w:rPr>
              <w:t xml:space="preserve">d </w:t>
            </w:r>
            <w:r w:rsidRPr="00492B0C">
              <w:rPr>
                <w:b/>
                <w:bCs/>
              </w:rPr>
              <w:t>1 January 2007</w:t>
            </w:r>
          </w:p>
          <w:p w14:paraId="2B1A6B0D" w14:textId="77777777" w:rsidR="00ED1B00" w:rsidRPr="001E2450" w:rsidRDefault="00ED1B00" w:rsidP="001E2450">
            <w:pPr>
              <w:pStyle w:val="Tabledescriptext"/>
            </w:pPr>
            <w:r w:rsidRPr="001E2450">
              <w:t xml:space="preserve">Renamed </w:t>
            </w:r>
            <w:r w:rsidRPr="00A60B3F">
              <w:rPr>
                <w:i/>
              </w:rPr>
              <w:t>Qualification/course field of education identifier</w:t>
            </w:r>
          </w:p>
        </w:tc>
      </w:tr>
      <w:tr w:rsidR="00ED1B00" w:rsidRPr="001E2450" w14:paraId="1EFE10F6" w14:textId="77777777" w:rsidTr="00ED1B00">
        <w:tc>
          <w:tcPr>
            <w:tcW w:w="1728" w:type="dxa"/>
          </w:tcPr>
          <w:p w14:paraId="4BA7D19A" w14:textId="77777777" w:rsidR="00ED1B00" w:rsidRPr="001E2450" w:rsidRDefault="00ED1B00" w:rsidP="001E2450">
            <w:pPr>
              <w:pStyle w:val="Tabledescriptext"/>
            </w:pPr>
            <w:r w:rsidRPr="001E2450">
              <w:t xml:space="preserve">Edition 2.2 </w:t>
            </w:r>
          </w:p>
        </w:tc>
        <w:tc>
          <w:tcPr>
            <w:tcW w:w="7740" w:type="dxa"/>
          </w:tcPr>
          <w:p w14:paraId="0020DCA9" w14:textId="335B45C3" w:rsidR="00ED1B00" w:rsidRPr="00492B0C" w:rsidRDefault="00DD0E93" w:rsidP="00492B0C">
            <w:pPr>
              <w:pStyle w:val="Tabledescriptext"/>
              <w:rPr>
                <w:b/>
                <w:bCs/>
              </w:rPr>
            </w:pPr>
            <w:r>
              <w:rPr>
                <w:b/>
                <w:bCs/>
              </w:rPr>
              <w:t xml:space="preserve">Revised </w:t>
            </w:r>
            <w:r w:rsidR="00ED1B00" w:rsidRPr="00492B0C">
              <w:rPr>
                <w:b/>
                <w:bCs/>
              </w:rPr>
              <w:t>1 January 2014</w:t>
            </w:r>
          </w:p>
          <w:p w14:paraId="07BDFF76" w14:textId="77777777" w:rsidR="00ED1B00" w:rsidRPr="001E2450" w:rsidRDefault="00ED1B00" w:rsidP="001E2450">
            <w:pPr>
              <w:pStyle w:val="Tabledescriptext"/>
            </w:pPr>
            <w:r w:rsidRPr="001E2450">
              <w:t xml:space="preserve">Renamed </w:t>
            </w:r>
            <w:r w:rsidR="00235846" w:rsidRPr="001E2450">
              <w:t xml:space="preserve">from </w:t>
            </w:r>
            <w:r w:rsidR="00235846" w:rsidRPr="00A60B3F">
              <w:rPr>
                <w:i/>
              </w:rPr>
              <w:t>Qualification/course field of education identifier</w:t>
            </w:r>
            <w:r w:rsidR="00235846" w:rsidRPr="001E2450">
              <w:t xml:space="preserve"> to </w:t>
            </w:r>
            <w:r w:rsidRPr="00A60B3F">
              <w:rPr>
                <w:i/>
              </w:rPr>
              <w:t>Program field of education identifier</w:t>
            </w:r>
          </w:p>
        </w:tc>
      </w:tr>
    </w:tbl>
    <w:p w14:paraId="13DD6CFA" w14:textId="77777777" w:rsidR="00ED1B00" w:rsidRPr="0011215F" w:rsidRDefault="00ED1B00" w:rsidP="00ED1B00">
      <w:pPr>
        <w:pStyle w:val="Bodytext"/>
        <w:rPr>
          <w:lang w:eastAsia="en-AU"/>
        </w:rPr>
      </w:pPr>
    </w:p>
    <w:p w14:paraId="30AA5F37" w14:textId="77777777" w:rsidR="00C9735B" w:rsidRPr="00C9735B" w:rsidRDefault="00C9735B" w:rsidP="00C9735B">
      <w:pPr>
        <w:pStyle w:val="H2Headings"/>
      </w:pPr>
      <w:bookmarkStart w:id="506" w:name="_Toc335652018"/>
      <w:bookmarkStart w:id="507" w:name="_Toc222218824"/>
      <w:r w:rsidRPr="00C9735B">
        <w:lastRenderedPageBreak/>
        <w:t>Program identifier</w:t>
      </w:r>
      <w:bookmarkEnd w:id="506"/>
      <w:bookmarkEnd w:id="507"/>
    </w:p>
    <w:p w14:paraId="13139F81" w14:textId="77777777" w:rsidR="00C9735B" w:rsidRPr="00C9735B" w:rsidRDefault="00C9735B" w:rsidP="00C9735B">
      <w:pPr>
        <w:pStyle w:val="H3Parts"/>
      </w:pPr>
      <w:r w:rsidRPr="00C9735B">
        <w:t>Definitional attributes</w:t>
      </w:r>
    </w:p>
    <w:p w14:paraId="72DAE3E0" w14:textId="77777777" w:rsidR="00C9735B" w:rsidRPr="00C9735B" w:rsidRDefault="00C9735B" w:rsidP="00C9735B">
      <w:pPr>
        <w:pStyle w:val="H4Parts"/>
      </w:pPr>
      <w:r w:rsidRPr="00C9735B">
        <w:t>Definition</w:t>
      </w:r>
    </w:p>
    <w:p w14:paraId="5264FFEC" w14:textId="77777777" w:rsidR="00C9735B" w:rsidRPr="00C9735B" w:rsidRDefault="00C9735B" w:rsidP="00C9735B">
      <w:pPr>
        <w:pStyle w:val="Bodytext"/>
      </w:pPr>
      <w:r w:rsidRPr="00C9735B">
        <w:rPr>
          <w:i/>
        </w:rPr>
        <w:t>Program identifier</w:t>
      </w:r>
      <w:r w:rsidRPr="00C9735B">
        <w:t xml:space="preserve"> uniquely identifies a qualification, course or skill set.</w:t>
      </w:r>
    </w:p>
    <w:p w14:paraId="07BAE66A" w14:textId="77777777" w:rsidR="00C9735B" w:rsidRPr="00C9735B" w:rsidRDefault="00C9735B" w:rsidP="00C9735B">
      <w:pPr>
        <w:pStyle w:val="H4Parts"/>
      </w:pPr>
      <w:r w:rsidRPr="00C9735B">
        <w:t>Context</w:t>
      </w:r>
    </w:p>
    <w:p w14:paraId="282636A4" w14:textId="2A623E90" w:rsidR="00C9735B" w:rsidRPr="00C9735B" w:rsidRDefault="00C9735B" w:rsidP="00C9735B">
      <w:pPr>
        <w:pStyle w:val="Bodytext"/>
      </w:pPr>
      <w:r w:rsidRPr="00C9735B">
        <w:rPr>
          <w:i/>
        </w:rPr>
        <w:t>Program identifier</w:t>
      </w:r>
      <w:r w:rsidRPr="00C9735B">
        <w:t xml:space="preserve"> allows for </w:t>
      </w:r>
      <w:r w:rsidR="00FF736E">
        <w:t xml:space="preserve">an </w:t>
      </w:r>
      <w:r w:rsidRPr="00C9735B">
        <w:t>analysis of data by qualification, course or skill set.</w:t>
      </w:r>
    </w:p>
    <w:p w14:paraId="5D0B0C04" w14:textId="77777777" w:rsidR="00C9735B" w:rsidRPr="00C9735B" w:rsidRDefault="00C9735B" w:rsidP="00C9735B">
      <w:pPr>
        <w:pStyle w:val="H3Parts"/>
      </w:pPr>
      <w:r w:rsidRPr="00C9735B">
        <w:t>Relational attributes</w:t>
      </w:r>
    </w:p>
    <w:p w14:paraId="0BD8D883" w14:textId="77777777" w:rsidR="00C9735B" w:rsidRPr="00C9735B" w:rsidRDefault="00C9735B" w:rsidP="00C9735B">
      <w:pPr>
        <w:pStyle w:val="H4Parts"/>
      </w:pPr>
      <w:r w:rsidRPr="00C9735B">
        <w:t>Rules</w:t>
      </w:r>
    </w:p>
    <w:p w14:paraId="18F6D203" w14:textId="77777777" w:rsidR="00C9735B" w:rsidRPr="00C9735B" w:rsidRDefault="00C9735B" w:rsidP="00C9735B">
      <w:pPr>
        <w:pStyle w:val="Bodytext"/>
      </w:pPr>
      <w:r w:rsidRPr="00C9735B">
        <w:t xml:space="preserve">The </w:t>
      </w:r>
      <w:r w:rsidRPr="00C9735B">
        <w:rPr>
          <w:i/>
        </w:rPr>
        <w:t>Program identifier</w:t>
      </w:r>
      <w:r w:rsidRPr="00C9735B">
        <w:t xml:space="preserve"> is a unique code that identifies:</w:t>
      </w:r>
    </w:p>
    <w:p w14:paraId="4FE38E50" w14:textId="77777777" w:rsidR="00C9735B" w:rsidRPr="00C9735B" w:rsidRDefault="00C9735B" w:rsidP="001E2450">
      <w:pPr>
        <w:pStyle w:val="Bulletindent"/>
        <w:numPr>
          <w:ilvl w:val="0"/>
          <w:numId w:val="23"/>
        </w:numPr>
      </w:pPr>
      <w:r w:rsidRPr="00C9735B">
        <w:t xml:space="preserve">a program designed to lead to a qualification specified in a national training package </w:t>
      </w:r>
    </w:p>
    <w:p w14:paraId="67D76901" w14:textId="77777777" w:rsidR="00C9735B" w:rsidRPr="00C9735B" w:rsidRDefault="00C9735B" w:rsidP="001E2450">
      <w:pPr>
        <w:pStyle w:val="Bulletindent"/>
        <w:numPr>
          <w:ilvl w:val="0"/>
          <w:numId w:val="23"/>
        </w:numPr>
      </w:pPr>
      <w:r w:rsidRPr="00C9735B">
        <w:t xml:space="preserve">a skill set that is specified in a national training package </w:t>
      </w:r>
    </w:p>
    <w:p w14:paraId="4DE43250" w14:textId="77777777" w:rsidR="00C9735B" w:rsidRPr="00C9735B" w:rsidRDefault="00C9735B" w:rsidP="001E2450">
      <w:pPr>
        <w:pStyle w:val="Bulletindent"/>
        <w:numPr>
          <w:ilvl w:val="0"/>
          <w:numId w:val="23"/>
        </w:numPr>
      </w:pPr>
      <w:r w:rsidRPr="00C9735B">
        <w:t>a nationally accredited course or</w:t>
      </w:r>
    </w:p>
    <w:p w14:paraId="466B16EE" w14:textId="77777777" w:rsidR="00C9735B" w:rsidRPr="00C9735B" w:rsidRDefault="00C9735B" w:rsidP="001E2450">
      <w:pPr>
        <w:pStyle w:val="Bulletindent"/>
        <w:numPr>
          <w:ilvl w:val="0"/>
          <w:numId w:val="23"/>
        </w:numPr>
      </w:pPr>
      <w:r w:rsidRPr="00C9735B">
        <w:t>other courses or skill sets that are not nationally accredited in which a client may enrol.</w:t>
      </w:r>
    </w:p>
    <w:p w14:paraId="155B8992" w14:textId="2AC165B7" w:rsidR="00C9735B" w:rsidRPr="00C9735B" w:rsidRDefault="00C9735B" w:rsidP="00C9735B">
      <w:pPr>
        <w:pStyle w:val="Bodytext"/>
      </w:pPr>
      <w:r w:rsidRPr="00C9735B">
        <w:rPr>
          <w:i/>
        </w:rPr>
        <w:t>Program identifier</w:t>
      </w:r>
      <w:r w:rsidRPr="00C9735B">
        <w:t xml:space="preserve"> must be the valid national code listed on </w:t>
      </w:r>
      <w:r w:rsidR="00DC65E2">
        <w:t>t</w:t>
      </w:r>
      <w:r w:rsidR="00277CEA">
        <w:t xml:space="preserve">he </w:t>
      </w:r>
      <w:r w:rsidR="007D2CD0">
        <w:t>National Training Register</w:t>
      </w:r>
      <w:r w:rsidR="005259DA">
        <w:t xml:space="preserve"> </w:t>
      </w:r>
      <w:r w:rsidR="005259DA" w:rsidRPr="00C9735B">
        <w:t>if</w:t>
      </w:r>
      <w:r w:rsidRPr="00C9735B">
        <w:t xml:space="preserve"> the program is a training package qualification, training package skill set, or a national course. </w:t>
      </w:r>
    </w:p>
    <w:p w14:paraId="73B96919" w14:textId="260F0176" w:rsidR="00C9735B" w:rsidRPr="00C9735B" w:rsidRDefault="00C9735B" w:rsidP="00C9735B">
      <w:pPr>
        <w:pStyle w:val="Bodytext"/>
      </w:pPr>
      <w:r w:rsidRPr="00C9735B">
        <w:t xml:space="preserve">Programs that are not nationally recognised must not match </w:t>
      </w:r>
      <w:r w:rsidR="00654D8B">
        <w:t xml:space="preserve">any </w:t>
      </w:r>
      <w:r w:rsidRPr="00C9735B">
        <w:rPr>
          <w:i/>
        </w:rPr>
        <w:t>Program identifier</w:t>
      </w:r>
      <w:r w:rsidR="0030528E">
        <w:rPr>
          <w:i/>
        </w:rPr>
        <w:t xml:space="preserve"> </w:t>
      </w:r>
      <w:r w:rsidR="00654D8B">
        <w:t xml:space="preserve">or </w:t>
      </w:r>
      <w:r w:rsidR="00654D8B">
        <w:rPr>
          <w:i/>
        </w:rPr>
        <w:t xml:space="preserve">Subject identifier </w:t>
      </w:r>
      <w:r w:rsidRPr="00C9735B">
        <w:t xml:space="preserve">code for any current or superseded/obsolete nationally recognised training listed on </w:t>
      </w:r>
      <w:r w:rsidR="00BE295C">
        <w:t>t</w:t>
      </w:r>
      <w:r w:rsidR="00277CEA">
        <w:t xml:space="preserve">he </w:t>
      </w:r>
      <w:r w:rsidR="00E926AE">
        <w:t>National Training Register</w:t>
      </w:r>
      <w:r w:rsidR="00654D8B">
        <w:t>.</w:t>
      </w:r>
    </w:p>
    <w:p w14:paraId="2B01D3BA" w14:textId="77777777" w:rsidR="00C9735B" w:rsidRPr="005B5E90" w:rsidRDefault="00C9735B" w:rsidP="00C9735B">
      <w:pPr>
        <w:pStyle w:val="H4Parts"/>
      </w:pPr>
      <w:r w:rsidRPr="005B5E90">
        <w:t>Guidelines for use</w:t>
      </w:r>
    </w:p>
    <w:p w14:paraId="002452ED" w14:textId="77777777" w:rsidR="00C9735B" w:rsidRPr="005B5E90" w:rsidRDefault="004D113E" w:rsidP="00C9735B">
      <w:pPr>
        <w:pStyle w:val="Bodytext"/>
      </w:pPr>
      <w:r>
        <w:t>T</w:t>
      </w:r>
      <w:r w:rsidR="00C9735B" w:rsidRPr="005B5E90">
        <w:t>he training package qualification code of ‘AAABCCDD’ comprises:</w:t>
      </w:r>
    </w:p>
    <w:p w14:paraId="0C8E0519" w14:textId="77777777" w:rsidR="00C9735B" w:rsidRPr="00F730D5" w:rsidRDefault="00C9735B" w:rsidP="00C9735B">
      <w:pPr>
        <w:pStyle w:val="Bodytextindent"/>
      </w:pPr>
      <w:r w:rsidRPr="00F730D5">
        <w:t>AAA</w:t>
      </w:r>
      <w:r>
        <w:tab/>
        <w:t>three</w:t>
      </w:r>
      <w:r w:rsidRPr="00F730D5">
        <w:t xml:space="preserve"> alpha characters identifying the training package</w:t>
      </w:r>
    </w:p>
    <w:p w14:paraId="3F664FFF" w14:textId="77777777" w:rsidR="00C9735B" w:rsidRPr="00F730D5" w:rsidRDefault="00C9735B" w:rsidP="00C9735B">
      <w:pPr>
        <w:pStyle w:val="Bodytextindent"/>
      </w:pPr>
      <w:r w:rsidRPr="00F730D5">
        <w:t>B</w:t>
      </w:r>
      <w:r>
        <w:tab/>
        <w:t>one</w:t>
      </w:r>
      <w:r w:rsidRPr="00F730D5">
        <w:t xml:space="preserve"> numeric character identifying the AQF level</w:t>
      </w:r>
    </w:p>
    <w:p w14:paraId="5317CF87" w14:textId="77777777" w:rsidR="00C9735B" w:rsidRPr="00F730D5" w:rsidRDefault="00C9735B" w:rsidP="00C9735B">
      <w:pPr>
        <w:pStyle w:val="Bodytextindent"/>
        <w:ind w:left="2972" w:hanging="1980"/>
      </w:pPr>
      <w:r w:rsidRPr="00F730D5">
        <w:t>CC</w:t>
      </w:r>
      <w:r>
        <w:tab/>
      </w:r>
      <w:r>
        <w:tab/>
        <w:t>two</w:t>
      </w:r>
      <w:r w:rsidRPr="00F730D5">
        <w:t xml:space="preserve"> numeric characters identifying the sequence of this qualification type in the training package</w:t>
      </w:r>
    </w:p>
    <w:p w14:paraId="53816028" w14:textId="77777777" w:rsidR="00C9735B" w:rsidRPr="00F730D5" w:rsidRDefault="00C9735B" w:rsidP="00C9735B">
      <w:pPr>
        <w:pStyle w:val="Bodytextindent"/>
        <w:ind w:left="2972" w:hanging="1980"/>
      </w:pPr>
      <w:r w:rsidRPr="00F730D5">
        <w:t>DD</w:t>
      </w:r>
      <w:r>
        <w:tab/>
      </w:r>
      <w:r>
        <w:tab/>
        <w:t>two</w:t>
      </w:r>
      <w:r w:rsidRPr="00F730D5">
        <w:t xml:space="preserve"> numeric characters identifying the version as the calendar year in which the qualification was endorsed</w:t>
      </w:r>
    </w:p>
    <w:p w14:paraId="2552D0E0" w14:textId="77777777" w:rsidR="00C9735B" w:rsidRDefault="00C9735B" w:rsidP="00C9735B">
      <w:pPr>
        <w:pStyle w:val="Bodytextindent"/>
      </w:pPr>
    </w:p>
    <w:p w14:paraId="7523DBE4" w14:textId="4D278CE2" w:rsidR="00C9735B" w:rsidRPr="00B735D6" w:rsidRDefault="00BE295C" w:rsidP="00C9735B">
      <w:pPr>
        <w:pStyle w:val="Bodytext"/>
      </w:pPr>
      <w:r>
        <w:t>T</w:t>
      </w:r>
      <w:r w:rsidR="00C9735B" w:rsidRPr="00B735D6">
        <w:t>he training package skill set code of ‘AAASSXXXXX’ comprises:</w:t>
      </w:r>
    </w:p>
    <w:p w14:paraId="7BB7B4B5" w14:textId="77777777" w:rsidR="00C9735B" w:rsidRPr="00B735D6" w:rsidRDefault="00C9735B" w:rsidP="00C9735B">
      <w:pPr>
        <w:pStyle w:val="Bodytextindent"/>
      </w:pPr>
      <w:r w:rsidRPr="00B735D6">
        <w:t>AAA</w:t>
      </w:r>
      <w:r w:rsidRPr="00B735D6">
        <w:tab/>
        <w:t>three alpha characters identifying the training package</w:t>
      </w:r>
    </w:p>
    <w:p w14:paraId="519C7FC2" w14:textId="77777777" w:rsidR="00C9735B" w:rsidRPr="00B735D6" w:rsidRDefault="00C9735B" w:rsidP="00C9735B">
      <w:pPr>
        <w:pStyle w:val="Bodytextindent"/>
      </w:pPr>
      <w:r w:rsidRPr="00B735D6">
        <w:t>SS</w:t>
      </w:r>
      <w:r w:rsidRPr="00B735D6">
        <w:tab/>
        <w:t xml:space="preserve">two alpha characters (always SS) identifying program as a skill set </w:t>
      </w:r>
    </w:p>
    <w:p w14:paraId="7BDE26FD" w14:textId="77777777" w:rsidR="00C9735B" w:rsidRPr="00B735D6" w:rsidRDefault="00C9735B" w:rsidP="00C9735B">
      <w:pPr>
        <w:pStyle w:val="Bodytextindent"/>
      </w:pPr>
      <w:r w:rsidRPr="00B735D6">
        <w:t>XXXXX</w:t>
      </w:r>
      <w:r w:rsidRPr="00B735D6">
        <w:tab/>
        <w:t xml:space="preserve">five numeric characters applied sequentially to skill sets </w:t>
      </w:r>
    </w:p>
    <w:p w14:paraId="148ABF3C" w14:textId="77777777" w:rsidR="00C9735B" w:rsidRPr="00B735D6" w:rsidRDefault="00C9735B" w:rsidP="00C9735B">
      <w:pPr>
        <w:pStyle w:val="Bodytextindent"/>
      </w:pPr>
      <w:r w:rsidRPr="00B735D6">
        <w:tab/>
        <w:t>(e.g. 00001, 00002)</w:t>
      </w:r>
    </w:p>
    <w:p w14:paraId="29D71613" w14:textId="77777777" w:rsidR="00C9735B" w:rsidRPr="005B5E90" w:rsidRDefault="00C9735B" w:rsidP="00C9735B">
      <w:pPr>
        <w:pStyle w:val="H4Parts"/>
      </w:pPr>
      <w:r w:rsidRPr="005B5E90">
        <w:t>Related data</w:t>
      </w:r>
    </w:p>
    <w:p w14:paraId="3B769000" w14:textId="77777777" w:rsidR="00C9735B" w:rsidRPr="0034070D" w:rsidRDefault="0034070D" w:rsidP="00C9735B">
      <w:pPr>
        <w:pStyle w:val="Bodytext"/>
        <w:rPr>
          <w:i/>
          <w:lang w:eastAsia="en-AU"/>
        </w:rPr>
      </w:pPr>
      <w:r>
        <w:rPr>
          <w:i/>
          <w:lang w:eastAsia="en-AU"/>
        </w:rPr>
        <w:t>Program name</w:t>
      </w:r>
    </w:p>
    <w:p w14:paraId="4E7F1336" w14:textId="77777777" w:rsidR="00C9735B" w:rsidRPr="005B5E90" w:rsidRDefault="00C9735B" w:rsidP="00C9735B">
      <w:pPr>
        <w:pStyle w:val="H4Parts"/>
      </w:pPr>
      <w:r w:rsidRPr="005B5E90">
        <w:t>Type of relationship</w:t>
      </w:r>
    </w:p>
    <w:p w14:paraId="7C10D5D5" w14:textId="77777777" w:rsidR="00C9735B" w:rsidRPr="005B5E90" w:rsidRDefault="0034070D" w:rsidP="00C9735B">
      <w:pPr>
        <w:pStyle w:val="Bodytext"/>
      </w:pPr>
      <w:r>
        <w:rPr>
          <w:i/>
        </w:rPr>
        <w:t xml:space="preserve">Program </w:t>
      </w:r>
      <w:r w:rsidR="00ED58BE">
        <w:rPr>
          <w:i/>
        </w:rPr>
        <w:t>name</w:t>
      </w:r>
      <w:r>
        <w:rPr>
          <w:i/>
        </w:rPr>
        <w:t xml:space="preserve"> </w:t>
      </w:r>
      <w:r>
        <w:t xml:space="preserve">is used along with </w:t>
      </w:r>
      <w:r>
        <w:rPr>
          <w:i/>
        </w:rPr>
        <w:t xml:space="preserve">Program </w:t>
      </w:r>
      <w:r w:rsidR="00ED58BE">
        <w:rPr>
          <w:i/>
        </w:rPr>
        <w:t>identifier</w:t>
      </w:r>
      <w:r>
        <w:t xml:space="preserve"> to accurately identify a qualification, course or skill set.</w:t>
      </w:r>
    </w:p>
    <w:p w14:paraId="2CE836B4" w14:textId="77777777" w:rsidR="00C9735B" w:rsidRPr="005B5E90" w:rsidRDefault="00C9735B" w:rsidP="00C9735B">
      <w:pPr>
        <w:pStyle w:val="H4Parts"/>
      </w:pPr>
      <w:r w:rsidRPr="005B5E90">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C9735B" w:rsidRPr="001E2450" w14:paraId="78951131" w14:textId="77777777" w:rsidTr="00C9735B">
        <w:tc>
          <w:tcPr>
            <w:tcW w:w="1984" w:type="dxa"/>
          </w:tcPr>
          <w:p w14:paraId="638767A3" w14:textId="77777777" w:rsidR="00C9735B" w:rsidRPr="001E2450" w:rsidRDefault="00C9735B" w:rsidP="001E2450">
            <w:pPr>
              <w:pStyle w:val="Tableheading"/>
              <w:jc w:val="left"/>
              <w:rPr>
                <w:bCs/>
              </w:rPr>
            </w:pPr>
            <w:r w:rsidRPr="001E2450">
              <w:rPr>
                <w:bCs/>
              </w:rPr>
              <w:t>Value</w:t>
            </w:r>
          </w:p>
        </w:tc>
        <w:tc>
          <w:tcPr>
            <w:tcW w:w="7124" w:type="dxa"/>
          </w:tcPr>
          <w:p w14:paraId="5C9FC6A8" w14:textId="344FB213" w:rsidR="00C9735B" w:rsidRPr="001E2450" w:rsidRDefault="00C9735B" w:rsidP="001E2450">
            <w:pPr>
              <w:pStyle w:val="Tableheading"/>
              <w:jc w:val="left"/>
              <w:rPr>
                <w:bCs/>
              </w:rPr>
            </w:pPr>
            <w:r w:rsidRPr="001E2450">
              <w:rPr>
                <w:bCs/>
              </w:rPr>
              <w:t xml:space="preserve">Description – </w:t>
            </w:r>
            <w:r w:rsidR="00DB6678" w:rsidRPr="001E2450">
              <w:rPr>
                <w:bCs/>
              </w:rPr>
              <w:fldChar w:fldCharType="begin"/>
            </w:r>
            <w:r w:rsidR="00DB6678" w:rsidRPr="001E2450">
              <w:rPr>
                <w:bCs/>
              </w:rPr>
              <w:instrText xml:space="preserve"> STYLEREF  H2_Headings  \* MERGEFORMAT </w:instrText>
            </w:r>
            <w:r w:rsidR="00DB6678" w:rsidRPr="001E2450">
              <w:rPr>
                <w:bCs/>
              </w:rPr>
              <w:fldChar w:fldCharType="separate"/>
            </w:r>
            <w:r w:rsidR="00153EBD">
              <w:rPr>
                <w:bCs/>
                <w:noProof/>
              </w:rPr>
              <w:t>Program identifier</w:t>
            </w:r>
            <w:r w:rsidR="00DB6678" w:rsidRPr="001E2450">
              <w:rPr>
                <w:bCs/>
                <w:noProof/>
              </w:rPr>
              <w:fldChar w:fldCharType="end"/>
            </w:r>
          </w:p>
        </w:tc>
      </w:tr>
      <w:tr w:rsidR="00C9735B" w:rsidRPr="005B5E90" w14:paraId="36DFA89A" w14:textId="77777777" w:rsidTr="00C9735B">
        <w:tc>
          <w:tcPr>
            <w:tcW w:w="1984" w:type="dxa"/>
          </w:tcPr>
          <w:p w14:paraId="09C16FCD" w14:textId="032D5FDC" w:rsidR="00C9735B" w:rsidRPr="005B5E90" w:rsidRDefault="001C65CF" w:rsidP="001E2450">
            <w:pPr>
              <w:pStyle w:val="Tabledescriptext"/>
            </w:pPr>
            <w:r>
              <w:t>T</w:t>
            </w:r>
            <w:r w:rsidR="00C9735B" w:rsidRPr="005B5E90">
              <w:t>ext</w:t>
            </w:r>
          </w:p>
        </w:tc>
        <w:tc>
          <w:tcPr>
            <w:tcW w:w="7124" w:type="dxa"/>
          </w:tcPr>
          <w:p w14:paraId="5CEACDA2" w14:textId="77777777" w:rsidR="00C9735B" w:rsidRPr="00B735D6" w:rsidRDefault="00C9735B" w:rsidP="001E2450">
            <w:pPr>
              <w:pStyle w:val="Tabledescriptext"/>
            </w:pPr>
            <w:r w:rsidRPr="00B735D6">
              <w:t>National training package qualification, training package skill set, nationally recognised accredited course, locally developed skill set, or training organisation course code</w:t>
            </w:r>
          </w:p>
        </w:tc>
      </w:tr>
    </w:tbl>
    <w:p w14:paraId="3D53F33D" w14:textId="77777777" w:rsidR="00ED1B00" w:rsidRPr="005B5E90" w:rsidRDefault="00ED1B00" w:rsidP="00ED1B00">
      <w:pPr>
        <w:pStyle w:val="H4Parts"/>
      </w:pPr>
      <w:r w:rsidRPr="005B5E90">
        <w:t>Question</w:t>
      </w:r>
    </w:p>
    <w:p w14:paraId="58A73616" w14:textId="77777777" w:rsidR="00ED1B00" w:rsidRPr="005B5E90" w:rsidRDefault="00ED1B00" w:rsidP="00ED1B00">
      <w:pPr>
        <w:pStyle w:val="Bodytext"/>
      </w:pPr>
      <w:r w:rsidRPr="005B5E90">
        <w:t>Not applicable</w:t>
      </w:r>
    </w:p>
    <w:p w14:paraId="21D2DC69" w14:textId="77777777" w:rsidR="00ED1B00" w:rsidRPr="005B5E90" w:rsidRDefault="00ED1B00" w:rsidP="00ED1B00">
      <w:pPr>
        <w:pStyle w:val="Bodytext"/>
      </w:pPr>
    </w:p>
    <w:p w14:paraId="315E69A2" w14:textId="77777777" w:rsidR="00ED1B00" w:rsidRPr="005B5E90" w:rsidRDefault="00ED1B00" w:rsidP="00E90ACE">
      <w:pPr>
        <w:pStyle w:val="H3Parts"/>
      </w:pPr>
      <w:r w:rsidRPr="005B5E90">
        <w:lastRenderedPageBreak/>
        <w:t>Format attributes</w:t>
      </w:r>
    </w:p>
    <w:p w14:paraId="0E073C41" w14:textId="77777777" w:rsidR="00ED1B00" w:rsidRPr="005B5E90" w:rsidRDefault="00ED1B00" w:rsidP="00E90ACE">
      <w:pPr>
        <w:pStyle w:val="Bodytext"/>
        <w:keepNext/>
      </w:pPr>
      <w:r w:rsidRPr="005B5E90">
        <w:t>Length:</w:t>
      </w:r>
      <w:r w:rsidRPr="005B5E90">
        <w:tab/>
      </w:r>
      <w:r w:rsidR="001E2450">
        <w:tab/>
      </w:r>
      <w:r w:rsidRPr="005B5E90">
        <w:t>10</w:t>
      </w:r>
    </w:p>
    <w:p w14:paraId="469F3945" w14:textId="77777777" w:rsidR="00ED1B00" w:rsidRPr="005B5E90" w:rsidRDefault="00ED1B00" w:rsidP="00E90ACE">
      <w:pPr>
        <w:pStyle w:val="Bodytext"/>
        <w:keepNext/>
      </w:pPr>
      <w:r w:rsidRPr="005B5E90">
        <w:t>Type:</w:t>
      </w:r>
      <w:r w:rsidRPr="005B5E90">
        <w:tab/>
      </w:r>
      <w:r w:rsidR="001E2450">
        <w:tab/>
      </w:r>
      <w:r w:rsidRPr="005B5E90">
        <w:t>alphanumeric</w:t>
      </w:r>
    </w:p>
    <w:p w14:paraId="6564D39F" w14:textId="77777777" w:rsidR="00ED1B00" w:rsidRPr="005B5E90" w:rsidRDefault="00ED1B00" w:rsidP="00E90ACE">
      <w:pPr>
        <w:pStyle w:val="Bodytext"/>
        <w:keepNext/>
      </w:pPr>
      <w:r w:rsidRPr="005B5E90">
        <w:t>Justification:</w:t>
      </w:r>
      <w:r w:rsidRPr="005B5E90">
        <w:tab/>
      </w:r>
      <w:r w:rsidR="001E2450">
        <w:tab/>
      </w:r>
      <w:r w:rsidRPr="005B5E90">
        <w:t>left</w:t>
      </w:r>
    </w:p>
    <w:p w14:paraId="68176682" w14:textId="77777777" w:rsidR="00ED1B00" w:rsidRPr="005B5E90" w:rsidRDefault="00ED1B00" w:rsidP="00E90ACE">
      <w:pPr>
        <w:pStyle w:val="Bodytext"/>
        <w:keepNext/>
      </w:pPr>
      <w:r>
        <w:t>Fill c</w:t>
      </w:r>
      <w:r w:rsidRPr="005B5E90">
        <w:t>haracter:</w:t>
      </w:r>
      <w:r w:rsidRPr="005B5E90">
        <w:tab/>
      </w:r>
      <w:r w:rsidR="001E2450">
        <w:tab/>
      </w:r>
      <w:r w:rsidRPr="005B5E90">
        <w:t>space</w:t>
      </w:r>
    </w:p>
    <w:p w14:paraId="64C46AB5" w14:textId="77777777" w:rsidR="00ED1B00" w:rsidRPr="005B5E90" w:rsidRDefault="00ED1B00" w:rsidP="00E90ACE">
      <w:pPr>
        <w:pStyle w:val="Bodytext"/>
        <w:keepNext/>
      </w:pPr>
      <w:r w:rsidRPr="005B5E90">
        <w:t>Permitted data element value:</w:t>
      </w:r>
      <w:r w:rsidRPr="005B5E90">
        <w:tab/>
        <w:t>not applicable</w:t>
      </w:r>
    </w:p>
    <w:p w14:paraId="5E3E87A8" w14:textId="77777777" w:rsidR="00ED1B00" w:rsidRPr="005B5E90" w:rsidRDefault="00ED1B00" w:rsidP="00ED1B00">
      <w:pPr>
        <w:pStyle w:val="H3Parts"/>
      </w:pPr>
      <w:r w:rsidRPr="005B5E90">
        <w:t>Administrative attributes</w:t>
      </w:r>
    </w:p>
    <w:p w14:paraId="1FE71312" w14:textId="77777777" w:rsidR="00ED1B00" w:rsidRPr="005B5E90" w:rsidRDefault="00ED1B00" w:rsidP="00ED1B00">
      <w:pPr>
        <w:pStyle w:val="H4Parts"/>
      </w:pPr>
      <w:r w:rsidRPr="005B5E90">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3742"/>
        <w:gridCol w:w="3845"/>
      </w:tblGrid>
      <w:tr w:rsidR="00ED1B00" w:rsidRPr="001E2450" w14:paraId="219AF488" w14:textId="77777777" w:rsidTr="00ED1B00">
        <w:tc>
          <w:tcPr>
            <w:tcW w:w="1701" w:type="dxa"/>
            <w:tcBorders>
              <w:top w:val="single" w:sz="12" w:space="0" w:color="000000"/>
              <w:left w:val="nil"/>
              <w:bottom w:val="single" w:sz="6" w:space="0" w:color="000000"/>
              <w:right w:val="single" w:sz="6" w:space="0" w:color="000000"/>
            </w:tcBorders>
          </w:tcPr>
          <w:p w14:paraId="7ED3679C" w14:textId="77777777" w:rsidR="00ED1B00" w:rsidRPr="001E2450" w:rsidRDefault="00ED1B00" w:rsidP="001E2450">
            <w:pPr>
              <w:pStyle w:val="Tableheading"/>
              <w:jc w:val="left"/>
              <w:rPr>
                <w:bCs/>
              </w:rPr>
            </w:pPr>
            <w:r w:rsidRPr="001E2450">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0F3AD638" w14:textId="77777777" w:rsidR="00ED1B00" w:rsidRPr="001E2450" w:rsidRDefault="00ED1B00" w:rsidP="001E2450">
            <w:pPr>
              <w:pStyle w:val="Tableheading"/>
              <w:jc w:val="left"/>
              <w:rPr>
                <w:bCs/>
              </w:rPr>
            </w:pPr>
            <w:r w:rsidRPr="001E2450">
              <w:rPr>
                <w:bCs/>
              </w:rPr>
              <w:t>VET provider</w:t>
            </w:r>
          </w:p>
        </w:tc>
        <w:tc>
          <w:tcPr>
            <w:tcW w:w="3845" w:type="dxa"/>
            <w:tcBorders>
              <w:top w:val="single" w:sz="12" w:space="0" w:color="000000"/>
              <w:left w:val="single" w:sz="6" w:space="0" w:color="000000"/>
              <w:bottom w:val="single" w:sz="6" w:space="0" w:color="000000"/>
              <w:right w:val="nil"/>
            </w:tcBorders>
          </w:tcPr>
          <w:p w14:paraId="5F38D046" w14:textId="77777777" w:rsidR="00ED1B00" w:rsidRPr="001E2450" w:rsidRDefault="00ED1B00" w:rsidP="001E2450">
            <w:pPr>
              <w:pStyle w:val="Tableheading"/>
              <w:jc w:val="left"/>
              <w:rPr>
                <w:bCs/>
              </w:rPr>
            </w:pPr>
            <w:r w:rsidRPr="001E2450">
              <w:rPr>
                <w:bCs/>
              </w:rPr>
              <w:t>Apprenticeship</w:t>
            </w:r>
          </w:p>
        </w:tc>
      </w:tr>
      <w:tr w:rsidR="00ED1B00" w:rsidRPr="005B5E90" w14:paraId="0034FE54" w14:textId="77777777" w:rsidTr="00ED1B00">
        <w:tc>
          <w:tcPr>
            <w:tcW w:w="1701" w:type="dxa"/>
            <w:tcBorders>
              <w:top w:val="single" w:sz="6" w:space="0" w:color="000000"/>
              <w:left w:val="nil"/>
              <w:bottom w:val="single" w:sz="6" w:space="0" w:color="000000"/>
              <w:right w:val="single" w:sz="6" w:space="0" w:color="000000"/>
            </w:tcBorders>
          </w:tcPr>
          <w:p w14:paraId="50A3DCD9" w14:textId="77777777" w:rsidR="00ED1B00" w:rsidRPr="005B5E90" w:rsidRDefault="00ED1B00" w:rsidP="001E2450">
            <w:pPr>
              <w:pStyle w:val="Tabledescriptext"/>
            </w:pPr>
            <w:r w:rsidRPr="005B5E90">
              <w:t>Release 1.0</w:t>
            </w:r>
          </w:p>
        </w:tc>
        <w:tc>
          <w:tcPr>
            <w:tcW w:w="3742" w:type="dxa"/>
            <w:tcBorders>
              <w:top w:val="single" w:sz="6" w:space="0" w:color="000000"/>
              <w:left w:val="single" w:sz="6" w:space="0" w:color="000000"/>
              <w:bottom w:val="single" w:sz="6" w:space="0" w:color="000000"/>
              <w:right w:val="single" w:sz="6" w:space="0" w:color="000000"/>
            </w:tcBorders>
          </w:tcPr>
          <w:p w14:paraId="395C49B3" w14:textId="7D720307" w:rsidR="00ED1B00" w:rsidRPr="00492B0C" w:rsidRDefault="00DD0E93" w:rsidP="00492B0C">
            <w:pPr>
              <w:pStyle w:val="Tabledescriptext"/>
              <w:rPr>
                <w:b/>
                <w:bCs/>
              </w:rPr>
            </w:pPr>
            <w:r>
              <w:rPr>
                <w:b/>
                <w:bCs/>
              </w:rPr>
              <w:t xml:space="preserve">Introduced </w:t>
            </w:r>
            <w:r w:rsidR="00ED1B00" w:rsidRPr="00492B0C">
              <w:rPr>
                <w:b/>
                <w:bCs/>
              </w:rPr>
              <w:t>1 January 1994</w:t>
            </w:r>
          </w:p>
          <w:p w14:paraId="24841BD7" w14:textId="77777777" w:rsidR="00ED1B00" w:rsidRPr="005B5E90" w:rsidRDefault="00ED1B00" w:rsidP="001E2450">
            <w:pPr>
              <w:pStyle w:val="Tabledescriptext"/>
              <w:rPr>
                <w:i/>
              </w:rPr>
            </w:pPr>
            <w:r w:rsidRPr="005B5E90">
              <w:rPr>
                <w:i/>
              </w:rPr>
              <w:t>Course identifier</w:t>
            </w:r>
          </w:p>
        </w:tc>
        <w:tc>
          <w:tcPr>
            <w:tcW w:w="3845" w:type="dxa"/>
            <w:tcBorders>
              <w:top w:val="single" w:sz="6" w:space="0" w:color="000000"/>
              <w:left w:val="single" w:sz="6" w:space="0" w:color="000000"/>
              <w:bottom w:val="single" w:sz="6" w:space="0" w:color="000000"/>
              <w:right w:val="nil"/>
            </w:tcBorders>
          </w:tcPr>
          <w:p w14:paraId="7B2CC957" w14:textId="77777777" w:rsidR="00ED1B00" w:rsidRPr="005B5E90" w:rsidRDefault="00ED1B00" w:rsidP="001E2450">
            <w:pPr>
              <w:pStyle w:val="Tabledescriptext"/>
            </w:pPr>
          </w:p>
        </w:tc>
      </w:tr>
      <w:tr w:rsidR="00ED1B00" w:rsidRPr="005B5E90" w14:paraId="6FD58882" w14:textId="77777777" w:rsidTr="00ED1B00">
        <w:tc>
          <w:tcPr>
            <w:tcW w:w="1701" w:type="dxa"/>
            <w:tcBorders>
              <w:top w:val="single" w:sz="6" w:space="0" w:color="000000"/>
              <w:left w:val="nil"/>
              <w:bottom w:val="single" w:sz="6" w:space="0" w:color="000000"/>
              <w:right w:val="single" w:sz="6" w:space="0" w:color="000000"/>
            </w:tcBorders>
          </w:tcPr>
          <w:p w14:paraId="0C0D8967" w14:textId="77777777" w:rsidR="00ED1B00" w:rsidRPr="005B5E90" w:rsidRDefault="00ED1B00" w:rsidP="001E2450">
            <w:pPr>
              <w:pStyle w:val="Tabledescriptext"/>
              <w:rPr>
                <w:b/>
                <w:smallCaps/>
              </w:rPr>
            </w:pPr>
            <w:r w:rsidRPr="005B5E90">
              <w:t>Release 3.0</w:t>
            </w:r>
          </w:p>
        </w:tc>
        <w:tc>
          <w:tcPr>
            <w:tcW w:w="3742" w:type="dxa"/>
            <w:tcBorders>
              <w:top w:val="single" w:sz="6" w:space="0" w:color="000000"/>
              <w:left w:val="single" w:sz="6" w:space="0" w:color="000000"/>
              <w:bottom w:val="single" w:sz="6" w:space="0" w:color="000000"/>
              <w:right w:val="single" w:sz="6" w:space="0" w:color="000000"/>
            </w:tcBorders>
          </w:tcPr>
          <w:p w14:paraId="7E5CE053" w14:textId="4C6A79D9" w:rsidR="00ED1B00" w:rsidRPr="00492B0C" w:rsidRDefault="00DD0E93" w:rsidP="00492B0C">
            <w:pPr>
              <w:pStyle w:val="Tabledescriptext"/>
              <w:rPr>
                <w:b/>
                <w:bCs/>
              </w:rPr>
            </w:pPr>
            <w:r>
              <w:rPr>
                <w:b/>
                <w:bCs/>
              </w:rPr>
              <w:t xml:space="preserve">Revised </w:t>
            </w:r>
            <w:r w:rsidR="00ED1B00" w:rsidRPr="00492B0C">
              <w:rPr>
                <w:b/>
                <w:bCs/>
              </w:rPr>
              <w:t>1 January 1999</w:t>
            </w:r>
          </w:p>
          <w:p w14:paraId="4C16C94D" w14:textId="77777777" w:rsidR="00ED1B00" w:rsidRPr="005B5E90" w:rsidRDefault="00ED1B00" w:rsidP="001E2450">
            <w:pPr>
              <w:pStyle w:val="Tabledescriptext"/>
            </w:pPr>
            <w:r w:rsidRPr="005B5E90">
              <w:t xml:space="preserve">Refined rules for allocation of </w:t>
            </w:r>
            <w:r w:rsidRPr="005B5E90">
              <w:rPr>
                <w:i/>
              </w:rPr>
              <w:t>Course identifier</w:t>
            </w:r>
            <w:r w:rsidRPr="005B5E90">
              <w:t xml:space="preserve"> to accommodate the introduction of training package qualifications</w:t>
            </w:r>
          </w:p>
          <w:p w14:paraId="213574F4" w14:textId="77777777" w:rsidR="00ED1B00" w:rsidRPr="005B5E90" w:rsidRDefault="00ED1B00" w:rsidP="001E2450">
            <w:pPr>
              <w:pStyle w:val="Tabledescriptext"/>
            </w:pPr>
            <w:r w:rsidRPr="005B5E90">
              <w:t xml:space="preserve">Recoded values and modified descriptions for </w:t>
            </w:r>
            <w:r w:rsidRPr="005B5E90">
              <w:rPr>
                <w:i/>
              </w:rPr>
              <w:t>Course identifier</w:t>
            </w:r>
            <w:r w:rsidRPr="005B5E90">
              <w:t xml:space="preserve"> to align with </w:t>
            </w:r>
            <w:r w:rsidRPr="005B5E90">
              <w:rPr>
                <w:i/>
              </w:rPr>
              <w:t>Recognition status identifier</w:t>
            </w:r>
            <w:r w:rsidRPr="005B5E90">
              <w:t xml:space="preserve"> descriptions</w:t>
            </w:r>
          </w:p>
        </w:tc>
        <w:tc>
          <w:tcPr>
            <w:tcW w:w="3845" w:type="dxa"/>
            <w:tcBorders>
              <w:top w:val="single" w:sz="6" w:space="0" w:color="000000"/>
              <w:left w:val="single" w:sz="6" w:space="0" w:color="000000"/>
              <w:bottom w:val="single" w:sz="6" w:space="0" w:color="000000"/>
              <w:right w:val="nil"/>
            </w:tcBorders>
          </w:tcPr>
          <w:p w14:paraId="1AD47049" w14:textId="2D061C0B" w:rsidR="00ED1B00" w:rsidRPr="00492B0C" w:rsidRDefault="00DD0E93" w:rsidP="00492B0C">
            <w:pPr>
              <w:pStyle w:val="Tabledescriptext"/>
              <w:rPr>
                <w:b/>
                <w:bCs/>
              </w:rPr>
            </w:pPr>
            <w:r>
              <w:rPr>
                <w:b/>
                <w:bCs/>
              </w:rPr>
              <w:t xml:space="preserve">Introduced </w:t>
            </w:r>
            <w:r w:rsidR="00ED1B00" w:rsidRPr="00492B0C">
              <w:rPr>
                <w:b/>
                <w:bCs/>
              </w:rPr>
              <w:t>1 January 1999</w:t>
            </w:r>
          </w:p>
          <w:p w14:paraId="62E46A79" w14:textId="77777777" w:rsidR="00ED1B00" w:rsidRPr="005B5E90" w:rsidRDefault="00ED1B00" w:rsidP="001E2450">
            <w:pPr>
              <w:pStyle w:val="Tabledescriptext"/>
              <w:rPr>
                <w:i/>
              </w:rPr>
            </w:pPr>
            <w:r w:rsidRPr="005B5E90">
              <w:rPr>
                <w:i/>
              </w:rPr>
              <w:t>Qualification identifier</w:t>
            </w:r>
          </w:p>
        </w:tc>
      </w:tr>
      <w:tr w:rsidR="00ED1B00" w:rsidRPr="005B5E90" w14:paraId="5DBD5494" w14:textId="77777777" w:rsidTr="00ED1B00">
        <w:tc>
          <w:tcPr>
            <w:tcW w:w="1701" w:type="dxa"/>
            <w:tcBorders>
              <w:top w:val="single" w:sz="6" w:space="0" w:color="000000"/>
              <w:left w:val="nil"/>
              <w:bottom w:val="single" w:sz="6" w:space="0" w:color="000000"/>
              <w:right w:val="single" w:sz="6" w:space="0" w:color="000000"/>
            </w:tcBorders>
          </w:tcPr>
          <w:p w14:paraId="6DE2DA49" w14:textId="77777777" w:rsidR="00ED1B00" w:rsidRPr="005B5E90" w:rsidRDefault="00ED1B00" w:rsidP="001E2450">
            <w:pPr>
              <w:pStyle w:val="Tabledescriptext"/>
            </w:pPr>
            <w:r w:rsidRPr="005B5E90">
              <w:t>Release 4.0</w:t>
            </w:r>
          </w:p>
        </w:tc>
        <w:tc>
          <w:tcPr>
            <w:tcW w:w="3742" w:type="dxa"/>
            <w:tcBorders>
              <w:top w:val="single" w:sz="6" w:space="0" w:color="000000"/>
              <w:left w:val="single" w:sz="6" w:space="0" w:color="000000"/>
              <w:bottom w:val="single" w:sz="6" w:space="0" w:color="000000"/>
              <w:right w:val="single" w:sz="6" w:space="0" w:color="000000"/>
            </w:tcBorders>
          </w:tcPr>
          <w:p w14:paraId="32DD147D" w14:textId="73781B5A" w:rsidR="00ED1B00" w:rsidRPr="00492B0C" w:rsidRDefault="00DD0E93" w:rsidP="00492B0C">
            <w:pPr>
              <w:pStyle w:val="Tabledescriptext"/>
              <w:rPr>
                <w:b/>
                <w:bCs/>
              </w:rPr>
            </w:pPr>
            <w:r>
              <w:rPr>
                <w:b/>
                <w:bCs/>
              </w:rPr>
              <w:t xml:space="preserve">Revised </w:t>
            </w:r>
            <w:r w:rsidR="00ED1B00" w:rsidRPr="00492B0C">
              <w:rPr>
                <w:b/>
                <w:bCs/>
              </w:rPr>
              <w:t>1 January 2002</w:t>
            </w:r>
          </w:p>
          <w:p w14:paraId="6667BD86" w14:textId="77777777" w:rsidR="00ED1B00" w:rsidRPr="005B5E90" w:rsidRDefault="00ED1B00" w:rsidP="001E2450">
            <w:pPr>
              <w:pStyle w:val="Tabledescriptext"/>
            </w:pPr>
            <w:r w:rsidRPr="005B5E90">
              <w:t xml:space="preserve">Modified value descriptions for </w:t>
            </w:r>
            <w:r w:rsidRPr="005B5E90">
              <w:rPr>
                <w:i/>
              </w:rPr>
              <w:t>Course identifier</w:t>
            </w:r>
            <w:r w:rsidRPr="005B5E90">
              <w:t xml:space="preserve"> in line with revisions to the </w:t>
            </w:r>
            <w:r w:rsidRPr="005B5E90">
              <w:rPr>
                <w:i/>
              </w:rPr>
              <w:t>Recognition status identifier</w:t>
            </w:r>
          </w:p>
        </w:tc>
        <w:tc>
          <w:tcPr>
            <w:tcW w:w="3845" w:type="dxa"/>
            <w:tcBorders>
              <w:top w:val="single" w:sz="6" w:space="0" w:color="000000"/>
              <w:left w:val="single" w:sz="6" w:space="0" w:color="000000"/>
              <w:bottom w:val="single" w:sz="6" w:space="0" w:color="000000"/>
              <w:right w:val="nil"/>
            </w:tcBorders>
          </w:tcPr>
          <w:p w14:paraId="34DEADC6" w14:textId="77777777" w:rsidR="00ED1B00" w:rsidRPr="005B5E90" w:rsidRDefault="00ED1B00" w:rsidP="001E2450">
            <w:pPr>
              <w:pStyle w:val="Tabledescriptext"/>
            </w:pPr>
          </w:p>
        </w:tc>
      </w:tr>
    </w:tbl>
    <w:p w14:paraId="43628ED4" w14:textId="77777777" w:rsidR="00ED1B00" w:rsidRPr="005B5E90" w:rsidRDefault="00ED1B00" w:rsidP="00ED1B00"/>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ED1B00" w:rsidRPr="005B5E90" w14:paraId="34BE61DF" w14:textId="77777777" w:rsidTr="00ED1B00">
        <w:tc>
          <w:tcPr>
            <w:tcW w:w="9288" w:type="dxa"/>
            <w:gridSpan w:val="2"/>
            <w:tcBorders>
              <w:top w:val="single" w:sz="12" w:space="0" w:color="000000"/>
              <w:left w:val="nil"/>
              <w:bottom w:val="single" w:sz="6" w:space="0" w:color="000000"/>
              <w:right w:val="nil"/>
            </w:tcBorders>
          </w:tcPr>
          <w:p w14:paraId="370E256C" w14:textId="77777777" w:rsidR="00ED1B00" w:rsidRPr="005B5E90" w:rsidRDefault="00ED1B00" w:rsidP="00ED1B00">
            <w:pPr>
              <w:pStyle w:val="Tableheading"/>
            </w:pPr>
            <w:r w:rsidRPr="005B5E90">
              <w:t>Data element definitions</w:t>
            </w:r>
          </w:p>
        </w:tc>
      </w:tr>
      <w:tr w:rsidR="00ED1B00" w:rsidRPr="001E2450" w14:paraId="09E3E107" w14:textId="77777777" w:rsidTr="00ED1B00">
        <w:tc>
          <w:tcPr>
            <w:tcW w:w="1728" w:type="dxa"/>
            <w:tcBorders>
              <w:top w:val="single" w:sz="6" w:space="0" w:color="000000"/>
              <w:left w:val="nil"/>
              <w:bottom w:val="single" w:sz="6" w:space="0" w:color="000000"/>
              <w:right w:val="single" w:sz="6" w:space="0" w:color="000000"/>
            </w:tcBorders>
          </w:tcPr>
          <w:p w14:paraId="06BD865A" w14:textId="77777777" w:rsidR="00ED1B00" w:rsidRPr="001E2450" w:rsidRDefault="00ED1B00" w:rsidP="001E2450">
            <w:pPr>
              <w:pStyle w:val="Tabledescriptext"/>
            </w:pPr>
            <w:r w:rsidRPr="001E2450">
              <w:t>Edition 1</w:t>
            </w:r>
          </w:p>
        </w:tc>
        <w:tc>
          <w:tcPr>
            <w:tcW w:w="7560" w:type="dxa"/>
            <w:tcBorders>
              <w:top w:val="single" w:sz="6" w:space="0" w:color="000000"/>
              <w:left w:val="single" w:sz="6" w:space="0" w:color="000000"/>
              <w:bottom w:val="single" w:sz="6" w:space="0" w:color="000000"/>
              <w:right w:val="nil"/>
            </w:tcBorders>
          </w:tcPr>
          <w:p w14:paraId="2FD7D21C" w14:textId="3C3D4FCD" w:rsidR="00ED1B00" w:rsidRPr="00492B0C" w:rsidRDefault="00DD0E93" w:rsidP="00492B0C">
            <w:pPr>
              <w:pStyle w:val="Tabledescriptext"/>
              <w:rPr>
                <w:b/>
                <w:bCs/>
              </w:rPr>
            </w:pPr>
            <w:r>
              <w:rPr>
                <w:b/>
                <w:bCs/>
              </w:rPr>
              <w:t xml:space="preserve">Revised </w:t>
            </w:r>
            <w:r w:rsidR="00ED1B00" w:rsidRPr="00492B0C">
              <w:rPr>
                <w:b/>
                <w:bCs/>
              </w:rPr>
              <w:t>1 January 2007</w:t>
            </w:r>
          </w:p>
          <w:p w14:paraId="05A4447B" w14:textId="77777777" w:rsidR="00ED1B00" w:rsidRPr="001E2450" w:rsidRDefault="00ED1B00" w:rsidP="001E2450">
            <w:pPr>
              <w:pStyle w:val="Tabledescriptext"/>
            </w:pPr>
            <w:r w:rsidRPr="001E2450">
              <w:t xml:space="preserve">Renamed </w:t>
            </w:r>
            <w:r w:rsidRPr="00A60B3F">
              <w:rPr>
                <w:i/>
              </w:rPr>
              <w:t>Qualification/course identifier</w:t>
            </w:r>
          </w:p>
        </w:tc>
      </w:tr>
      <w:tr w:rsidR="00ED1B00" w:rsidRPr="001E2450" w14:paraId="513AA1AD" w14:textId="77777777" w:rsidTr="00ED1B00">
        <w:tc>
          <w:tcPr>
            <w:tcW w:w="1728" w:type="dxa"/>
            <w:tcBorders>
              <w:top w:val="single" w:sz="6" w:space="0" w:color="000000"/>
              <w:left w:val="nil"/>
              <w:bottom w:val="single" w:sz="6" w:space="0" w:color="000000"/>
              <w:right w:val="single" w:sz="6" w:space="0" w:color="000000"/>
            </w:tcBorders>
          </w:tcPr>
          <w:p w14:paraId="063C81D1" w14:textId="77777777" w:rsidR="00ED1B00" w:rsidRPr="001E2450" w:rsidRDefault="00ED1B00" w:rsidP="001E2450">
            <w:pPr>
              <w:pStyle w:val="Tabledescriptext"/>
            </w:pPr>
            <w:r w:rsidRPr="001E2450">
              <w:t>Edition 2</w:t>
            </w:r>
          </w:p>
        </w:tc>
        <w:tc>
          <w:tcPr>
            <w:tcW w:w="7560" w:type="dxa"/>
            <w:tcBorders>
              <w:top w:val="single" w:sz="6" w:space="0" w:color="000000"/>
              <w:left w:val="single" w:sz="6" w:space="0" w:color="000000"/>
              <w:bottom w:val="single" w:sz="6" w:space="0" w:color="000000"/>
              <w:right w:val="nil"/>
            </w:tcBorders>
          </w:tcPr>
          <w:p w14:paraId="5A4CF236" w14:textId="66425EC6" w:rsidR="00ED1B00" w:rsidRPr="00492B0C" w:rsidRDefault="00DD0E93" w:rsidP="00492B0C">
            <w:pPr>
              <w:pStyle w:val="Tabledescriptext"/>
              <w:rPr>
                <w:b/>
                <w:bCs/>
              </w:rPr>
            </w:pPr>
            <w:r>
              <w:rPr>
                <w:b/>
                <w:bCs/>
              </w:rPr>
              <w:t xml:space="preserve">Revised </w:t>
            </w:r>
            <w:r w:rsidR="00ED1B00" w:rsidRPr="00492B0C">
              <w:rPr>
                <w:b/>
                <w:bCs/>
              </w:rPr>
              <w:t>1 July 2008</w:t>
            </w:r>
          </w:p>
          <w:p w14:paraId="54F4DFCD" w14:textId="77777777" w:rsidR="00ED1B00" w:rsidRPr="001E2450" w:rsidRDefault="00ED1B00" w:rsidP="001E2450">
            <w:pPr>
              <w:pStyle w:val="Tabledescriptext"/>
            </w:pPr>
            <w:r w:rsidRPr="001E2450">
              <w:t xml:space="preserve">Adopted </w:t>
            </w:r>
            <w:r w:rsidRPr="00A60B3F">
              <w:rPr>
                <w:i/>
              </w:rPr>
              <w:t>Qualification/course identifier</w:t>
            </w:r>
            <w:r w:rsidRPr="001E2450">
              <w:t xml:space="preserve"> to replace </w:t>
            </w:r>
            <w:r w:rsidRPr="00A60B3F">
              <w:rPr>
                <w:i/>
              </w:rPr>
              <w:t>Qualification identifier</w:t>
            </w:r>
            <w:r w:rsidRPr="001E2450">
              <w:t xml:space="preserve"> for </w:t>
            </w:r>
            <w:r w:rsidR="00FE485F" w:rsidRPr="001E2450">
              <w:t>National Apprentice and Trainee Collection</w:t>
            </w:r>
          </w:p>
        </w:tc>
      </w:tr>
      <w:tr w:rsidR="00ED1B00" w:rsidRPr="001E2450" w14:paraId="1AE634E6" w14:textId="77777777" w:rsidTr="00ED1B00">
        <w:tc>
          <w:tcPr>
            <w:tcW w:w="1728" w:type="dxa"/>
            <w:tcBorders>
              <w:top w:val="single" w:sz="6" w:space="0" w:color="000000"/>
              <w:left w:val="nil"/>
              <w:bottom w:val="single" w:sz="6" w:space="0" w:color="000000"/>
              <w:right w:val="single" w:sz="6" w:space="0" w:color="000000"/>
            </w:tcBorders>
          </w:tcPr>
          <w:p w14:paraId="51593A65" w14:textId="77777777" w:rsidR="00ED1B00" w:rsidRPr="001E2450" w:rsidRDefault="00ED1B00" w:rsidP="001E2450">
            <w:pPr>
              <w:pStyle w:val="Tabledescriptext"/>
            </w:pPr>
            <w:r w:rsidRPr="001E2450">
              <w:t xml:space="preserve">Edition 2.2 </w:t>
            </w:r>
          </w:p>
        </w:tc>
        <w:tc>
          <w:tcPr>
            <w:tcW w:w="7560" w:type="dxa"/>
            <w:tcBorders>
              <w:top w:val="single" w:sz="6" w:space="0" w:color="000000"/>
              <w:left w:val="single" w:sz="6" w:space="0" w:color="000000"/>
              <w:bottom w:val="single" w:sz="6" w:space="0" w:color="000000"/>
              <w:right w:val="nil"/>
            </w:tcBorders>
          </w:tcPr>
          <w:p w14:paraId="672218A5" w14:textId="27C7E5FF" w:rsidR="00ED1B00" w:rsidRPr="00492B0C" w:rsidRDefault="00DD0E93" w:rsidP="00492B0C">
            <w:pPr>
              <w:pStyle w:val="Tabledescriptext"/>
              <w:rPr>
                <w:b/>
                <w:bCs/>
              </w:rPr>
            </w:pPr>
            <w:r>
              <w:rPr>
                <w:b/>
                <w:bCs/>
              </w:rPr>
              <w:t xml:space="preserve">Revised </w:t>
            </w:r>
            <w:r w:rsidR="00ED1B00" w:rsidRPr="00492B0C">
              <w:rPr>
                <w:b/>
                <w:bCs/>
              </w:rPr>
              <w:t>1 January 2014</w:t>
            </w:r>
          </w:p>
          <w:p w14:paraId="2218579F" w14:textId="77777777" w:rsidR="00ED1B00" w:rsidRPr="001E2450" w:rsidRDefault="00ED1B00" w:rsidP="001E2450">
            <w:pPr>
              <w:pStyle w:val="Tabledescriptext"/>
            </w:pPr>
            <w:r w:rsidRPr="001E2450">
              <w:t xml:space="preserve">Renamed </w:t>
            </w:r>
            <w:r w:rsidR="00235846" w:rsidRPr="001E2450">
              <w:t xml:space="preserve">from </w:t>
            </w:r>
            <w:r w:rsidR="00235846" w:rsidRPr="00A60B3F">
              <w:rPr>
                <w:i/>
              </w:rPr>
              <w:t>Qualification/course identifier</w:t>
            </w:r>
            <w:r w:rsidR="00235846" w:rsidRPr="001E2450">
              <w:t xml:space="preserve"> to </w:t>
            </w:r>
            <w:r w:rsidRPr="00A60B3F">
              <w:rPr>
                <w:i/>
              </w:rPr>
              <w:t>Program identifier</w:t>
            </w:r>
          </w:p>
        </w:tc>
      </w:tr>
    </w:tbl>
    <w:p w14:paraId="0C880FA2" w14:textId="77777777" w:rsidR="00ED1B00" w:rsidRPr="002261A3" w:rsidRDefault="00ED1B00" w:rsidP="00ED1B00">
      <w:pPr>
        <w:pStyle w:val="Formattabtext"/>
        <w:ind w:left="0"/>
      </w:pPr>
    </w:p>
    <w:p w14:paraId="5ACC768B" w14:textId="77777777" w:rsidR="00B735D6" w:rsidRPr="009E41E2" w:rsidRDefault="00B735D6" w:rsidP="00B735D6">
      <w:pPr>
        <w:pStyle w:val="H2Headings"/>
      </w:pPr>
      <w:bookmarkStart w:id="508" w:name="_Toc335652019"/>
      <w:bookmarkStart w:id="509" w:name="_Toc222218825"/>
      <w:r w:rsidRPr="00B735D6">
        <w:lastRenderedPageBreak/>
        <w:t>Program level</w:t>
      </w:r>
      <w:r w:rsidRPr="009E41E2">
        <w:t xml:space="preserve"> of education identifier</w:t>
      </w:r>
      <w:bookmarkEnd w:id="508"/>
      <w:bookmarkEnd w:id="509"/>
    </w:p>
    <w:p w14:paraId="70EC9147" w14:textId="77777777" w:rsidR="00B735D6" w:rsidRPr="002261A3" w:rsidRDefault="00B735D6" w:rsidP="00B735D6">
      <w:pPr>
        <w:pStyle w:val="H3Parts"/>
      </w:pPr>
      <w:bookmarkStart w:id="510" w:name="_Toc333908930"/>
      <w:bookmarkStart w:id="511" w:name="_Toc333909448"/>
      <w:r w:rsidRPr="002261A3">
        <w:t>Definitional attributes</w:t>
      </w:r>
      <w:bookmarkEnd w:id="510"/>
      <w:bookmarkEnd w:id="511"/>
    </w:p>
    <w:p w14:paraId="3E8E4861" w14:textId="77777777" w:rsidR="00B735D6" w:rsidRPr="002261A3" w:rsidRDefault="00B735D6" w:rsidP="00B735D6">
      <w:pPr>
        <w:pStyle w:val="H4Parts"/>
      </w:pPr>
      <w:r w:rsidRPr="002261A3">
        <w:t>Definition</w:t>
      </w:r>
    </w:p>
    <w:p w14:paraId="737B872E" w14:textId="77777777" w:rsidR="00B735D6" w:rsidRPr="002261A3" w:rsidRDefault="00B735D6" w:rsidP="00B735D6">
      <w:pPr>
        <w:pStyle w:val="Bodytext"/>
      </w:pPr>
      <w:r>
        <w:rPr>
          <w:i/>
        </w:rPr>
        <w:t>Program</w:t>
      </w:r>
      <w:r w:rsidRPr="00AC1438">
        <w:rPr>
          <w:i/>
        </w:rPr>
        <w:t xml:space="preserve"> level of education identifier</w:t>
      </w:r>
      <w:r>
        <w:t xml:space="preserve"> </w:t>
      </w:r>
      <w:r w:rsidRPr="00DC1A29">
        <w:t>identifies the degree of complexity of the program of study. This</w:t>
      </w:r>
      <w:r w:rsidRPr="002261A3">
        <w:t xml:space="preserve"> classification is based on the</w:t>
      </w:r>
      <w:r>
        <w:t xml:space="preserve"> </w:t>
      </w:r>
      <w:r w:rsidRPr="005D2748">
        <w:rPr>
          <w:i/>
        </w:rPr>
        <w:t>Australian Standard Classification of Education</w:t>
      </w:r>
      <w:r>
        <w:t xml:space="preserve"> (ASCED), </w:t>
      </w:r>
      <w:r w:rsidR="00A70080">
        <w:t xml:space="preserve">ABS </w:t>
      </w:r>
      <w:r>
        <w:t>catalogue no.1272.0, 2001</w:t>
      </w:r>
      <w:r w:rsidRPr="002261A3">
        <w:t>.</w:t>
      </w:r>
    </w:p>
    <w:p w14:paraId="64FDD6A9" w14:textId="77777777" w:rsidR="00B735D6" w:rsidRPr="002261A3" w:rsidRDefault="00B735D6" w:rsidP="00B735D6">
      <w:pPr>
        <w:pStyle w:val="H4Parts"/>
      </w:pPr>
      <w:r>
        <w:t>Context</w:t>
      </w:r>
    </w:p>
    <w:p w14:paraId="79210169" w14:textId="77777777" w:rsidR="00B735D6" w:rsidRPr="002261A3" w:rsidRDefault="00B735D6" w:rsidP="00B735D6">
      <w:pPr>
        <w:pStyle w:val="Bodytext"/>
      </w:pPr>
      <w:r>
        <w:rPr>
          <w:i/>
        </w:rPr>
        <w:t>Program</w:t>
      </w:r>
      <w:r w:rsidRPr="00AC1438">
        <w:rPr>
          <w:i/>
        </w:rPr>
        <w:t xml:space="preserve"> level of education identifier</w:t>
      </w:r>
      <w:r>
        <w:t xml:space="preserve"> is used to identify the number</w:t>
      </w:r>
      <w:r w:rsidRPr="002261A3">
        <w:t xml:space="preserve"> of </w:t>
      </w:r>
      <w:r>
        <w:t>client</w:t>
      </w:r>
      <w:r w:rsidRPr="002261A3">
        <w:t>s in each recognised level of education.</w:t>
      </w:r>
    </w:p>
    <w:p w14:paraId="02400831" w14:textId="77777777" w:rsidR="00B735D6" w:rsidRPr="002261A3" w:rsidRDefault="00B735D6" w:rsidP="00B735D6">
      <w:pPr>
        <w:pStyle w:val="H3Parts"/>
      </w:pPr>
      <w:bookmarkStart w:id="512" w:name="_Toc333908931"/>
      <w:bookmarkStart w:id="513" w:name="_Toc333909449"/>
      <w:r w:rsidRPr="002261A3">
        <w:t>Relational attributes</w:t>
      </w:r>
      <w:bookmarkEnd w:id="512"/>
      <w:bookmarkEnd w:id="513"/>
    </w:p>
    <w:p w14:paraId="6D86FAC4" w14:textId="77777777" w:rsidR="00B735D6" w:rsidRPr="002261A3" w:rsidRDefault="00B735D6" w:rsidP="00B735D6">
      <w:pPr>
        <w:pStyle w:val="H4Parts"/>
      </w:pPr>
      <w:r>
        <w:t>Rules</w:t>
      </w:r>
    </w:p>
    <w:p w14:paraId="6E4F2F88" w14:textId="77777777" w:rsidR="00B735D6" w:rsidRPr="002261A3" w:rsidRDefault="00B735D6" w:rsidP="00B735D6">
      <w:pPr>
        <w:pStyle w:val="Bodytext"/>
      </w:pPr>
      <w:r w:rsidRPr="002261A3">
        <w:t>Training organisation</w:t>
      </w:r>
      <w:r>
        <w:t>s</w:t>
      </w:r>
      <w:r w:rsidRPr="002261A3">
        <w:t xml:space="preserve"> are required to classify each </w:t>
      </w:r>
      <w:r w:rsidR="00575219">
        <w:t>program of study</w:t>
      </w:r>
      <w:r w:rsidRPr="002261A3">
        <w:t xml:space="preserve"> to an appropriate </w:t>
      </w:r>
      <w:r w:rsidR="006C60B8">
        <w:rPr>
          <w:i/>
        </w:rPr>
        <w:t>Program</w:t>
      </w:r>
      <w:r w:rsidRPr="00AC1438">
        <w:rPr>
          <w:i/>
        </w:rPr>
        <w:t xml:space="preserve"> level of education identifier</w:t>
      </w:r>
      <w:r w:rsidRPr="002261A3">
        <w:t>.</w:t>
      </w:r>
    </w:p>
    <w:p w14:paraId="6EDF6EC3" w14:textId="77777777" w:rsidR="00B735D6" w:rsidRPr="002261A3" w:rsidRDefault="00B735D6" w:rsidP="00B735D6">
      <w:pPr>
        <w:pStyle w:val="Bodytext"/>
      </w:pPr>
      <w:r>
        <w:t>Statements of a</w:t>
      </w:r>
      <w:r w:rsidRPr="002261A3">
        <w:t>ttainment must be coded to ‘991</w:t>
      </w:r>
      <w:r>
        <w:t xml:space="preserve"> — Statements of attainment not i</w:t>
      </w:r>
      <w:r w:rsidRPr="002261A3">
        <w:t>den</w:t>
      </w:r>
      <w:r>
        <w:t>tifiable by l</w:t>
      </w:r>
      <w:r w:rsidRPr="002261A3">
        <w:t>evel’.</w:t>
      </w:r>
    </w:p>
    <w:p w14:paraId="0CA92082" w14:textId="77777777" w:rsidR="00B735D6" w:rsidRPr="002261A3" w:rsidRDefault="00B735D6" w:rsidP="00B735D6">
      <w:pPr>
        <w:pStyle w:val="Bodytext"/>
      </w:pPr>
      <w:r w:rsidRPr="002261A3">
        <w:t>Bridging and enabling courses must be coded to ‘992</w:t>
      </w:r>
      <w:r>
        <w:t xml:space="preserve"> — Bridging and enabling courses not identifiable by l</w:t>
      </w:r>
      <w:r w:rsidRPr="002261A3">
        <w:t>evel’.</w:t>
      </w:r>
    </w:p>
    <w:p w14:paraId="4F50E3D5" w14:textId="77777777" w:rsidR="00B735D6" w:rsidRPr="002261A3" w:rsidRDefault="00575219" w:rsidP="00B735D6">
      <w:pPr>
        <w:pStyle w:val="Bodytext"/>
      </w:pPr>
      <w:r>
        <w:t>Programs of study</w:t>
      </w:r>
      <w:r w:rsidR="00B735D6" w:rsidRPr="002261A3">
        <w:t xml:space="preserve"> that do not lead to a recognised qualification must be coded to ‘999</w:t>
      </w:r>
      <w:r w:rsidR="00B735D6">
        <w:t xml:space="preserve"> — </w:t>
      </w:r>
      <w:r w:rsidR="00B735D6" w:rsidRPr="002261A3">
        <w:t>Education not elsewhere classified’.</w:t>
      </w:r>
      <w:r w:rsidR="00B735D6">
        <w:t xml:space="preserve"> </w:t>
      </w:r>
      <w:r w:rsidR="00B735D6" w:rsidRPr="002261A3">
        <w:t>For example:</w:t>
      </w:r>
    </w:p>
    <w:p w14:paraId="6D413C97" w14:textId="77C4B486" w:rsidR="00B735D6" w:rsidRPr="00BA6CBC" w:rsidRDefault="00B735D6" w:rsidP="004D113E">
      <w:pPr>
        <w:pStyle w:val="NumberedAlphaLevel2"/>
        <w:spacing w:line="240" w:lineRule="auto"/>
      </w:pPr>
      <w:r w:rsidRPr="00BA6CBC">
        <w:t xml:space="preserve">a course </w:t>
      </w:r>
      <w:r>
        <w:t xml:space="preserve">that </w:t>
      </w:r>
      <w:r w:rsidRPr="00BA6CBC">
        <w:t xml:space="preserve">is designed to fulfil part </w:t>
      </w:r>
      <w:r>
        <w:t xml:space="preserve">of the </w:t>
      </w:r>
      <w:r w:rsidRPr="00BA6CBC">
        <w:t xml:space="preserve">requirements of an AQF qualification </w:t>
      </w:r>
      <w:r>
        <w:t xml:space="preserve">(see </w:t>
      </w:r>
      <w:r w:rsidRPr="002261A3">
        <w:t>&lt;</w:t>
      </w:r>
      <w:r w:rsidR="002E620B" w:rsidRPr="002E620B">
        <w:rPr>
          <w:rStyle w:val="Hyperlink"/>
        </w:rPr>
        <w:t>http://</w:t>
      </w:r>
      <w:hyperlink r:id="rId73" w:history="1">
        <w:r w:rsidR="0000595C" w:rsidRPr="0005216B">
          <w:rPr>
            <w:rStyle w:val="Hyperlink"/>
          </w:rPr>
          <w:t>www.aqf.edu.au</w:t>
        </w:r>
      </w:hyperlink>
      <w:r w:rsidRPr="00B735D6">
        <w:t>&gt;</w:t>
      </w:r>
      <w:r w:rsidRPr="00D9739D">
        <w:rPr>
          <w:rStyle w:val="HTMLCite"/>
          <w:rFonts w:cs="Arial"/>
          <w:i w:val="0"/>
        </w:rPr>
        <w:t>)</w:t>
      </w:r>
      <w:r w:rsidRPr="00B735D6">
        <w:rPr>
          <w:rStyle w:val="HTMLCite"/>
          <w:rFonts w:cs="Arial"/>
        </w:rPr>
        <w:t xml:space="preserve"> </w:t>
      </w:r>
      <w:r w:rsidRPr="00B735D6">
        <w:t>or</w:t>
      </w:r>
    </w:p>
    <w:p w14:paraId="7ABE615E" w14:textId="77777777" w:rsidR="00B735D6" w:rsidRPr="002261A3" w:rsidRDefault="00B735D6" w:rsidP="004D113E">
      <w:pPr>
        <w:pStyle w:val="NumberedAlphaLevel2"/>
        <w:spacing w:before="0"/>
      </w:pPr>
      <w:r w:rsidRPr="00BA6CBC">
        <w:t>courses that do not lead to a qualification of any kind</w:t>
      </w:r>
      <w:r>
        <w:t>.</w:t>
      </w:r>
      <w:r w:rsidRPr="002261A3">
        <w:t xml:space="preserve"> </w:t>
      </w:r>
    </w:p>
    <w:p w14:paraId="74AA3E5E" w14:textId="77777777" w:rsidR="00B735D6" w:rsidRPr="002261A3" w:rsidRDefault="00B735D6" w:rsidP="00B735D6">
      <w:pPr>
        <w:pStyle w:val="H4Parts"/>
      </w:pPr>
      <w:r w:rsidRPr="002261A3">
        <w:t>Guideline</w:t>
      </w:r>
      <w:r>
        <w:t>s</w:t>
      </w:r>
      <w:r w:rsidRPr="002261A3">
        <w:t xml:space="preserve"> for use</w:t>
      </w:r>
    </w:p>
    <w:p w14:paraId="447DC471" w14:textId="3B186EBF" w:rsidR="00893230" w:rsidRDefault="00B735D6" w:rsidP="00893230">
      <w:pPr>
        <w:spacing w:before="40"/>
        <w:ind w:left="992"/>
        <w:rPr>
          <w:sz w:val="19"/>
        </w:rPr>
      </w:pPr>
      <w:r w:rsidRPr="002261A3">
        <w:t xml:space="preserve">The </w:t>
      </w:r>
      <w:r w:rsidR="00575219">
        <w:rPr>
          <w:i/>
        </w:rPr>
        <w:t>Program</w:t>
      </w:r>
      <w:r w:rsidRPr="00AC1438">
        <w:rPr>
          <w:i/>
        </w:rPr>
        <w:t xml:space="preserve"> level of education identifier</w:t>
      </w:r>
      <w:r>
        <w:t xml:space="preserve"> is based on the ASCED level of </w:t>
      </w:r>
      <w:r w:rsidRPr="00893230">
        <w:rPr>
          <w:rFonts w:ascii="Trebuchet MS" w:hAnsi="Trebuchet MS"/>
          <w:snapToGrid w:val="0"/>
          <w:sz w:val="19"/>
          <w:lang w:eastAsia="en-US"/>
        </w:rPr>
        <w:t>education</w:t>
      </w:r>
      <w:r w:rsidR="00893230" w:rsidRPr="00893230">
        <w:rPr>
          <w:rFonts w:ascii="Trebuchet MS" w:hAnsi="Trebuchet MS"/>
          <w:snapToGrid w:val="0"/>
          <w:sz w:val="19"/>
          <w:lang w:eastAsia="en-US"/>
        </w:rPr>
        <w:t>, with an additional classification for Vocational Degrees, which are not listed in the ASCED classification.</w:t>
      </w:r>
    </w:p>
    <w:p w14:paraId="422799A7" w14:textId="27E5FFE4" w:rsidR="00B735D6" w:rsidRPr="002261A3" w:rsidRDefault="00B735D6" w:rsidP="00B735D6">
      <w:pPr>
        <w:pStyle w:val="Bodytext"/>
      </w:pPr>
    </w:p>
    <w:p w14:paraId="043E7F1A" w14:textId="77777777" w:rsidR="00B735D6" w:rsidRPr="002261A3" w:rsidRDefault="00B735D6" w:rsidP="00B735D6">
      <w:pPr>
        <w:pStyle w:val="Bodytext"/>
      </w:pPr>
      <w:r>
        <w:t>The ASCED level of e</w:t>
      </w:r>
      <w:r w:rsidRPr="002261A3">
        <w:t xml:space="preserve">ducation classification has a three-tiered hierarchical structure, </w:t>
      </w:r>
      <w:r>
        <w:t>nine</w:t>
      </w:r>
      <w:r w:rsidRPr="002261A3">
        <w:t xml:space="preserve"> broad fields, 15 narrow fields and 62 detailed fields. The following </w:t>
      </w:r>
      <w:r>
        <w:t xml:space="preserve">certificate level example </w:t>
      </w:r>
      <w:r w:rsidRPr="002261A3">
        <w:t xml:space="preserve">illustrates the hierarchical structure of the ASCED </w:t>
      </w:r>
      <w:r>
        <w:t>field of e</w:t>
      </w:r>
      <w:r w:rsidRPr="002261A3">
        <w:t>ducation classification:</w:t>
      </w:r>
    </w:p>
    <w:p w14:paraId="6C9EBD58" w14:textId="6E97D367" w:rsidR="00B735D6" w:rsidRPr="002261A3" w:rsidRDefault="00B735D6" w:rsidP="00BE44A6">
      <w:pPr>
        <w:pStyle w:val="Bodytextindent"/>
        <w:spacing w:after="140"/>
      </w:pPr>
      <w:r w:rsidRPr="004D113E">
        <w:rPr>
          <w:b/>
        </w:rPr>
        <w:t>Hierarchical level</w:t>
      </w:r>
      <w:r w:rsidRPr="004D113E">
        <w:rPr>
          <w:b/>
        </w:rPr>
        <w:tab/>
        <w:t>Code</w:t>
      </w:r>
      <w:r w:rsidRPr="004D113E">
        <w:rPr>
          <w:b/>
        </w:rPr>
        <w:tab/>
      </w:r>
      <w:r w:rsidRPr="004D113E">
        <w:rPr>
          <w:b/>
        </w:rPr>
        <w:tab/>
        <w:t>Level of education</w:t>
      </w:r>
      <w:r>
        <w:br/>
      </w:r>
      <w:r w:rsidRPr="002261A3">
        <w:t>Broad field</w:t>
      </w:r>
      <w:r w:rsidRPr="002261A3">
        <w:tab/>
        <w:t>5</w:t>
      </w:r>
      <w:r w:rsidRPr="002261A3">
        <w:tab/>
      </w:r>
      <w:r>
        <w:tab/>
        <w:t>Certificate l</w:t>
      </w:r>
      <w:r w:rsidRPr="002261A3">
        <w:t>evel</w:t>
      </w:r>
      <w:r>
        <w:br/>
      </w:r>
      <w:r w:rsidRPr="002261A3">
        <w:t>Narrow field</w:t>
      </w:r>
      <w:r w:rsidRPr="002261A3">
        <w:tab/>
        <w:t>51</w:t>
      </w:r>
      <w:r w:rsidRPr="002261A3">
        <w:tab/>
      </w:r>
      <w:r>
        <w:tab/>
        <w:t>Certificate III &amp; IV l</w:t>
      </w:r>
      <w:r w:rsidRPr="002261A3">
        <w:t>evel</w:t>
      </w:r>
      <w:r w:rsidR="00BE295C">
        <w:t>s</w:t>
      </w:r>
      <w:r>
        <w:br/>
      </w:r>
      <w:r w:rsidRPr="002261A3">
        <w:t>Detailed field</w:t>
      </w:r>
      <w:r w:rsidRPr="002261A3">
        <w:tab/>
        <w:t>514</w:t>
      </w:r>
      <w:r w:rsidRPr="002261A3">
        <w:tab/>
      </w:r>
      <w:r>
        <w:tab/>
      </w:r>
      <w:r w:rsidRPr="002261A3">
        <w:t xml:space="preserve">Certificate III </w:t>
      </w:r>
    </w:p>
    <w:p w14:paraId="20D2BBF4" w14:textId="0CDE620C" w:rsidR="00B735D6" w:rsidRDefault="00B735D6" w:rsidP="00B735D6">
      <w:pPr>
        <w:pStyle w:val="Bodytext"/>
      </w:pPr>
      <w:r w:rsidRPr="002261A3">
        <w:t xml:space="preserve">Where a qualification is specified in a national training package, the </w:t>
      </w:r>
      <w:r w:rsidR="00575219">
        <w:rPr>
          <w:i/>
        </w:rPr>
        <w:t>Program</w:t>
      </w:r>
      <w:r w:rsidRPr="00AC1438">
        <w:rPr>
          <w:i/>
        </w:rPr>
        <w:t xml:space="preserve"> level of education identifier</w:t>
      </w:r>
      <w:r w:rsidRPr="002261A3">
        <w:t xml:space="preserve"> must be </w:t>
      </w:r>
      <w:r w:rsidR="00E529AF">
        <w:t>consistent</w:t>
      </w:r>
      <w:r w:rsidRPr="002261A3">
        <w:t xml:space="preserve"> with the AQF level embedded in the training package qualification code that is listed on the</w:t>
      </w:r>
      <w:r>
        <w:t xml:space="preserve"> </w:t>
      </w:r>
      <w:r w:rsidR="007D2CD0">
        <w:t>National Training Register</w:t>
      </w:r>
      <w:r>
        <w:t>.</w:t>
      </w:r>
    </w:p>
    <w:p w14:paraId="4F81312B" w14:textId="2C22A1E9" w:rsidR="00B735D6" w:rsidRPr="002A3A8D" w:rsidRDefault="00B735D6" w:rsidP="00B735D6">
      <w:pPr>
        <w:pStyle w:val="Bodytext"/>
      </w:pPr>
      <w:r w:rsidRPr="002A3A8D">
        <w:t>The following example shows the position of the embedded AQF level in the training package qualification code ‘</w:t>
      </w:r>
      <w:r w:rsidR="00277CEA" w:rsidRPr="002A3A8D">
        <w:t>BSB404</w:t>
      </w:r>
      <w:r w:rsidR="00277CEA">
        <w:t>15</w:t>
      </w:r>
      <w:r w:rsidR="00277CEA" w:rsidRPr="002A3A8D">
        <w:t xml:space="preserve"> </w:t>
      </w:r>
      <w:r>
        <w:t>—</w:t>
      </w:r>
      <w:r w:rsidRPr="002A3A8D">
        <w:t xml:space="preserve"> Certificate IV in Small Business Management’:</w:t>
      </w:r>
    </w:p>
    <w:p w14:paraId="2A481AEF" w14:textId="77777777" w:rsidR="00B735D6" w:rsidRPr="002A3A8D" w:rsidRDefault="00B735D6" w:rsidP="00B735D6">
      <w:pPr>
        <w:pStyle w:val="Bodytextindent"/>
        <w:tabs>
          <w:tab w:val="clear" w:pos="2977"/>
          <w:tab w:val="left" w:pos="1985"/>
        </w:tabs>
        <w:ind w:left="1985" w:hanging="992"/>
      </w:pPr>
      <w:r w:rsidRPr="002A3A8D">
        <w:t>BSB</w:t>
      </w:r>
      <w:r w:rsidRPr="002A3A8D">
        <w:tab/>
        <w:t>three alpha characters identifying the training package</w:t>
      </w:r>
    </w:p>
    <w:p w14:paraId="2B3E1446" w14:textId="77777777" w:rsidR="00B735D6" w:rsidRPr="002A3A8D" w:rsidRDefault="00B735D6" w:rsidP="00B735D6">
      <w:pPr>
        <w:pStyle w:val="Bodytextindent"/>
        <w:tabs>
          <w:tab w:val="clear" w:pos="2977"/>
          <w:tab w:val="left" w:pos="1985"/>
        </w:tabs>
        <w:ind w:left="1985" w:hanging="992"/>
      </w:pPr>
      <w:r w:rsidRPr="002A3A8D">
        <w:t>4</w:t>
      </w:r>
      <w:r w:rsidRPr="002A3A8D">
        <w:tab/>
        <w:t>one numeric character identifying the AQF level</w:t>
      </w:r>
    </w:p>
    <w:p w14:paraId="079C85EB" w14:textId="77777777" w:rsidR="00B735D6" w:rsidRPr="002A3A8D" w:rsidRDefault="00B735D6" w:rsidP="00B735D6">
      <w:pPr>
        <w:pStyle w:val="Bodytextindent"/>
        <w:tabs>
          <w:tab w:val="clear" w:pos="2977"/>
          <w:tab w:val="left" w:pos="1985"/>
        </w:tabs>
        <w:ind w:left="1985" w:hanging="992"/>
      </w:pPr>
      <w:r w:rsidRPr="002A3A8D">
        <w:t>04</w:t>
      </w:r>
      <w:r w:rsidRPr="002A3A8D">
        <w:tab/>
        <w:t>two numeric characters identifying the sequence of this qualification type in the training package</w:t>
      </w:r>
    </w:p>
    <w:p w14:paraId="1ACA3C99" w14:textId="03ED7A9B" w:rsidR="00B735D6" w:rsidRPr="002A3A8D" w:rsidRDefault="00277CEA" w:rsidP="00B735D6">
      <w:pPr>
        <w:pStyle w:val="Bodytextindent"/>
        <w:tabs>
          <w:tab w:val="clear" w:pos="2977"/>
          <w:tab w:val="left" w:pos="1985"/>
        </w:tabs>
        <w:spacing w:after="140"/>
        <w:ind w:left="1984" w:hanging="992"/>
      </w:pPr>
      <w:r>
        <w:t>15</w:t>
      </w:r>
      <w:r w:rsidR="00B735D6" w:rsidRPr="002A3A8D">
        <w:tab/>
        <w:t>two numeric characters identifying the version as the calendar year in which the qualification was endorsed</w:t>
      </w:r>
      <w:r w:rsidR="00B735D6">
        <w:t>.</w:t>
      </w:r>
    </w:p>
    <w:p w14:paraId="5B838436" w14:textId="77777777" w:rsidR="00611599" w:rsidRDefault="00611599">
      <w:pPr>
        <w:rPr>
          <w:rFonts w:ascii="Trebuchet MS" w:hAnsi="Trebuchet MS"/>
          <w:snapToGrid w:val="0"/>
          <w:sz w:val="19"/>
          <w:szCs w:val="22"/>
          <w:lang w:eastAsia="en-US"/>
        </w:rPr>
      </w:pPr>
      <w:r>
        <w:rPr>
          <w:szCs w:val="22"/>
        </w:rPr>
        <w:br w:type="page"/>
      </w:r>
    </w:p>
    <w:p w14:paraId="5F73E228" w14:textId="48F54416" w:rsidR="00B735D6" w:rsidRPr="00DC1A29" w:rsidRDefault="00B735D6" w:rsidP="00B735D6">
      <w:pPr>
        <w:pStyle w:val="Bodytext"/>
        <w:rPr>
          <w:szCs w:val="22"/>
        </w:rPr>
      </w:pPr>
      <w:r w:rsidRPr="00DC1A29">
        <w:rPr>
          <w:szCs w:val="22"/>
        </w:rPr>
        <w:lastRenderedPageBreak/>
        <w:t xml:space="preserve">The level of education in the </w:t>
      </w:r>
      <w:r w:rsidRPr="00DC1A29">
        <w:rPr>
          <w:i/>
          <w:iCs/>
          <w:szCs w:val="22"/>
        </w:rPr>
        <w:t>Australian Standard Classification of Education</w:t>
      </w:r>
      <w:r w:rsidRPr="00DC1A29">
        <w:rPr>
          <w:szCs w:val="22"/>
        </w:rPr>
        <w:t xml:space="preserve"> includes qualifications in the Australia</w:t>
      </w:r>
      <w:r>
        <w:rPr>
          <w:szCs w:val="22"/>
        </w:rPr>
        <w:t>n Qualifications Framework</w:t>
      </w:r>
      <w:r w:rsidRPr="00DC1A29">
        <w:rPr>
          <w:szCs w:val="22"/>
        </w:rPr>
        <w:t xml:space="preserve">. The </w:t>
      </w:r>
      <w:r>
        <w:rPr>
          <w:szCs w:val="22"/>
        </w:rPr>
        <w:t>framework</w:t>
      </w:r>
      <w:r w:rsidRPr="00DC1A29">
        <w:rPr>
          <w:szCs w:val="22"/>
        </w:rPr>
        <w:t xml:space="preserve"> consists of qualifications across 10 levels accredited in the VET, higher education and school sector</w:t>
      </w:r>
      <w:r w:rsidR="00C068ED">
        <w:rPr>
          <w:szCs w:val="22"/>
        </w:rPr>
        <w:t>s</w:t>
      </w:r>
      <w:r w:rsidRPr="00DC1A29">
        <w:rPr>
          <w:szCs w:val="22"/>
        </w:rPr>
        <w:t xml:space="preserve"> (</w:t>
      </w:r>
      <w:r w:rsidRPr="00B10A0A">
        <w:rPr>
          <w:i/>
          <w:szCs w:val="22"/>
        </w:rPr>
        <w:t>A</w:t>
      </w:r>
      <w:r>
        <w:rPr>
          <w:i/>
          <w:szCs w:val="22"/>
        </w:rPr>
        <w:t>ustralian Qualification</w:t>
      </w:r>
      <w:r w:rsidR="00C068ED">
        <w:rPr>
          <w:i/>
          <w:szCs w:val="22"/>
        </w:rPr>
        <w:t>s</w:t>
      </w:r>
      <w:r>
        <w:rPr>
          <w:i/>
          <w:szCs w:val="22"/>
        </w:rPr>
        <w:t xml:space="preserve"> Framework</w:t>
      </w:r>
      <w:r w:rsidR="00BE295C">
        <w:rPr>
          <w:szCs w:val="22"/>
        </w:rPr>
        <w:t>,</w:t>
      </w:r>
      <w:r w:rsidR="00BE295C">
        <w:rPr>
          <w:i/>
          <w:szCs w:val="22"/>
        </w:rPr>
        <w:t xml:space="preserve"> </w:t>
      </w:r>
      <w:r w:rsidR="00277CEA" w:rsidRPr="00BE295C">
        <w:rPr>
          <w:szCs w:val="22"/>
        </w:rPr>
        <w:t xml:space="preserve">second </w:t>
      </w:r>
      <w:r w:rsidRPr="00BE295C">
        <w:rPr>
          <w:szCs w:val="22"/>
        </w:rPr>
        <w:t>edition</w:t>
      </w:r>
      <w:r w:rsidR="00BE295C">
        <w:rPr>
          <w:szCs w:val="22"/>
        </w:rPr>
        <w:t>,</w:t>
      </w:r>
      <w:r w:rsidRPr="00BE295C">
        <w:rPr>
          <w:szCs w:val="22"/>
        </w:rPr>
        <w:t xml:space="preserve"> </w:t>
      </w:r>
      <w:r w:rsidR="00277CEA" w:rsidRPr="00BE295C">
        <w:rPr>
          <w:szCs w:val="22"/>
        </w:rPr>
        <w:t xml:space="preserve">January </w:t>
      </w:r>
      <w:r w:rsidRPr="00BE295C">
        <w:rPr>
          <w:szCs w:val="22"/>
        </w:rPr>
        <w:t>201</w:t>
      </w:r>
      <w:r w:rsidR="00277CEA" w:rsidRPr="00BE295C">
        <w:rPr>
          <w:szCs w:val="22"/>
        </w:rPr>
        <w:t>3</w:t>
      </w:r>
      <w:r w:rsidRPr="00DC1A29">
        <w:rPr>
          <w:szCs w:val="22"/>
        </w:rPr>
        <w:t>). The following qualificati</w:t>
      </w:r>
      <w:r w:rsidR="00C068ED">
        <w:rPr>
          <w:szCs w:val="22"/>
        </w:rPr>
        <w:t>ons are currently listed as VET-</w:t>
      </w:r>
      <w:r w:rsidRPr="00DC1A29">
        <w:rPr>
          <w:szCs w:val="22"/>
        </w:rPr>
        <w:t>accredited qualification</w:t>
      </w:r>
      <w:r w:rsidR="006628EA">
        <w:rPr>
          <w:szCs w:val="22"/>
        </w:rPr>
        <w:t>s</w:t>
      </w:r>
      <w:r w:rsidR="00BE295C">
        <w:rPr>
          <w:szCs w:val="22"/>
        </w:rPr>
        <w:t>.</w:t>
      </w:r>
      <w:r w:rsidR="006628EA">
        <w:rPr>
          <w:szCs w:val="22"/>
        </w:rPr>
        <w:t xml:space="preserve"> </w:t>
      </w:r>
      <w:r w:rsidR="00BE295C">
        <w:rPr>
          <w:szCs w:val="22"/>
        </w:rPr>
        <w:t xml:space="preserve">Note that </w:t>
      </w:r>
      <w:r w:rsidR="006628EA">
        <w:rPr>
          <w:szCs w:val="22"/>
        </w:rPr>
        <w:t>the three d</w:t>
      </w:r>
      <w:r w:rsidRPr="00DC1A29">
        <w:rPr>
          <w:szCs w:val="22"/>
        </w:rPr>
        <w:t>iploma q</w:t>
      </w:r>
      <w:r w:rsidR="006628EA">
        <w:rPr>
          <w:szCs w:val="22"/>
        </w:rPr>
        <w:t>ualifications and the g</w:t>
      </w:r>
      <w:r>
        <w:rPr>
          <w:szCs w:val="22"/>
        </w:rPr>
        <w:t>raduate c</w:t>
      </w:r>
      <w:r w:rsidRPr="00DC1A29">
        <w:rPr>
          <w:szCs w:val="22"/>
        </w:rPr>
        <w:t xml:space="preserve">ertificate </w:t>
      </w:r>
      <w:r w:rsidR="00893230">
        <w:rPr>
          <w:szCs w:val="22"/>
        </w:rPr>
        <w:t xml:space="preserve">and the vocational degree </w:t>
      </w:r>
      <w:r w:rsidRPr="00DC1A29">
        <w:rPr>
          <w:szCs w:val="22"/>
        </w:rPr>
        <w:t>can also be accredited in the higher education sector:</w:t>
      </w:r>
    </w:p>
    <w:p w14:paraId="7BB810DD" w14:textId="77777777" w:rsidR="00B735D6" w:rsidRPr="00B735D6" w:rsidRDefault="006628EA" w:rsidP="000579CB">
      <w:pPr>
        <w:pStyle w:val="Bulletindent"/>
        <w:numPr>
          <w:ilvl w:val="0"/>
          <w:numId w:val="2"/>
        </w:numPr>
      </w:pPr>
      <w:r>
        <w:t>c</w:t>
      </w:r>
      <w:r w:rsidR="00B735D6" w:rsidRPr="00B735D6">
        <w:t xml:space="preserve">ertificate I to </w:t>
      </w:r>
      <w:r>
        <w:t>c</w:t>
      </w:r>
      <w:r w:rsidR="00B735D6" w:rsidRPr="00B735D6">
        <w:t>ertificate IV</w:t>
      </w:r>
    </w:p>
    <w:p w14:paraId="5F6BE38C" w14:textId="77777777" w:rsidR="00B735D6" w:rsidRDefault="006628EA" w:rsidP="000579CB">
      <w:pPr>
        <w:pStyle w:val="Bulletindent"/>
        <w:numPr>
          <w:ilvl w:val="0"/>
          <w:numId w:val="2"/>
        </w:numPr>
      </w:pPr>
      <w:r>
        <w:t>diploma and a</w:t>
      </w:r>
      <w:r w:rsidR="00B735D6" w:rsidRPr="00B735D6">
        <w:t>dvanced diploma</w:t>
      </w:r>
    </w:p>
    <w:p w14:paraId="63F9C083" w14:textId="05C226DC" w:rsidR="00893230" w:rsidRPr="00B735D6" w:rsidRDefault="00893230" w:rsidP="000579CB">
      <w:pPr>
        <w:pStyle w:val="Bulletindent"/>
        <w:numPr>
          <w:ilvl w:val="0"/>
          <w:numId w:val="2"/>
        </w:numPr>
      </w:pPr>
      <w:r>
        <w:t>vocational degree</w:t>
      </w:r>
    </w:p>
    <w:p w14:paraId="4905560A" w14:textId="77777777" w:rsidR="00B735D6" w:rsidRPr="00B735D6" w:rsidRDefault="006628EA" w:rsidP="000579CB">
      <w:pPr>
        <w:pStyle w:val="Bulletindent"/>
        <w:numPr>
          <w:ilvl w:val="0"/>
          <w:numId w:val="2"/>
        </w:numPr>
      </w:pPr>
      <w:r>
        <w:t>g</w:t>
      </w:r>
      <w:r w:rsidR="00B735D6" w:rsidRPr="00B735D6">
        <w:t xml:space="preserve">raduate certificate and </w:t>
      </w:r>
      <w:r>
        <w:t>g</w:t>
      </w:r>
      <w:r w:rsidR="00B735D6" w:rsidRPr="00B735D6">
        <w:t>raduate diploma (may include ‘</w:t>
      </w:r>
      <w:r>
        <w:t>v</w:t>
      </w:r>
      <w:r w:rsidR="00B735D6" w:rsidRPr="00B735D6">
        <w:t>ocational’ in name)</w:t>
      </w:r>
    </w:p>
    <w:p w14:paraId="6CC291DA" w14:textId="565B4640" w:rsidR="00B735D6" w:rsidRPr="002261A3" w:rsidRDefault="00B735D6" w:rsidP="00B735D6">
      <w:pPr>
        <w:pStyle w:val="Bodytext"/>
      </w:pPr>
      <w:r w:rsidRPr="002261A3">
        <w:t xml:space="preserve">See </w:t>
      </w:r>
      <w:r w:rsidRPr="00B10A0A">
        <w:rPr>
          <w:i/>
        </w:rPr>
        <w:t xml:space="preserve">Australian Qualifications Framework: </w:t>
      </w:r>
      <w:r>
        <w:t>&lt;</w:t>
      </w:r>
      <w:hyperlink r:id="rId74" w:history="1">
        <w:r w:rsidR="00277CEA">
          <w:rPr>
            <w:rStyle w:val="Hyperlink"/>
          </w:rPr>
          <w:t>https://www.aqf.edu.au/</w:t>
        </w:r>
      </w:hyperlink>
      <w:r w:rsidRPr="002261A3">
        <w:t>&gt;.</w:t>
      </w:r>
    </w:p>
    <w:p w14:paraId="7F623853" w14:textId="77777777" w:rsidR="00ED1B00" w:rsidRPr="002261A3" w:rsidRDefault="00ED1B00" w:rsidP="00ED1B00">
      <w:pPr>
        <w:pStyle w:val="H4Parts"/>
      </w:pPr>
      <w:r>
        <w:t>Related data</w:t>
      </w:r>
    </w:p>
    <w:p w14:paraId="7617CA26" w14:textId="77777777" w:rsidR="00ED1B00" w:rsidRPr="00A71150" w:rsidRDefault="00ED1B00" w:rsidP="00ED1B00">
      <w:pPr>
        <w:pStyle w:val="Bodytext"/>
      </w:pPr>
      <w:r>
        <w:t>Not applicable</w:t>
      </w:r>
    </w:p>
    <w:p w14:paraId="09B319B5" w14:textId="77777777" w:rsidR="00ED1B00" w:rsidRPr="002261A3" w:rsidRDefault="00ED1B00" w:rsidP="00ED1B00">
      <w:pPr>
        <w:pStyle w:val="H4Parts"/>
      </w:pPr>
      <w:r>
        <w:t>Type of relationship</w:t>
      </w:r>
    </w:p>
    <w:p w14:paraId="36EDD8A5" w14:textId="77777777" w:rsidR="00ED1B00" w:rsidRPr="00A71150" w:rsidRDefault="00ED1B00" w:rsidP="00ED1B00">
      <w:pPr>
        <w:pStyle w:val="Bodytext"/>
      </w:pPr>
      <w:r>
        <w:t>Not applicable</w:t>
      </w:r>
    </w:p>
    <w:p w14:paraId="5D9D0C01" w14:textId="77777777" w:rsidR="00ED1B00" w:rsidRPr="002261A3" w:rsidRDefault="00ED1B00" w:rsidP="00ED1B00">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D1B00" w:rsidRPr="001E2450" w14:paraId="7B2FA71D" w14:textId="77777777" w:rsidTr="00ED1B00">
        <w:tc>
          <w:tcPr>
            <w:tcW w:w="1984" w:type="dxa"/>
          </w:tcPr>
          <w:p w14:paraId="6CE268F0" w14:textId="77777777" w:rsidR="00ED1B00" w:rsidRPr="001E2450" w:rsidRDefault="00ED1B00" w:rsidP="001E2450">
            <w:pPr>
              <w:pStyle w:val="Tableheading"/>
              <w:jc w:val="left"/>
              <w:rPr>
                <w:bCs/>
              </w:rPr>
            </w:pPr>
            <w:r w:rsidRPr="001E2450">
              <w:rPr>
                <w:bCs/>
              </w:rPr>
              <w:t>Value</w:t>
            </w:r>
          </w:p>
        </w:tc>
        <w:tc>
          <w:tcPr>
            <w:tcW w:w="7124" w:type="dxa"/>
          </w:tcPr>
          <w:p w14:paraId="44E0B294" w14:textId="7AC45C83" w:rsidR="00ED1B00" w:rsidRPr="001E2450" w:rsidRDefault="00ED1B00" w:rsidP="001E2450">
            <w:pPr>
              <w:pStyle w:val="Tableheading"/>
              <w:jc w:val="left"/>
              <w:rPr>
                <w:bCs/>
              </w:rPr>
            </w:pPr>
            <w:r w:rsidRPr="001E2450">
              <w:rPr>
                <w:bCs/>
              </w:rPr>
              <w:t xml:space="preserve">Description – </w:t>
            </w:r>
            <w:r w:rsidR="00DB6678" w:rsidRPr="001E2450">
              <w:rPr>
                <w:bCs/>
              </w:rPr>
              <w:fldChar w:fldCharType="begin"/>
            </w:r>
            <w:r w:rsidR="00DB6678" w:rsidRPr="001E2450">
              <w:rPr>
                <w:bCs/>
              </w:rPr>
              <w:instrText xml:space="preserve"> STYLEREF  H2_Headings  \* MERGEFORMAT </w:instrText>
            </w:r>
            <w:r w:rsidR="00DB6678" w:rsidRPr="001E2450">
              <w:rPr>
                <w:bCs/>
              </w:rPr>
              <w:fldChar w:fldCharType="separate"/>
            </w:r>
            <w:r w:rsidR="00153EBD">
              <w:rPr>
                <w:bCs/>
                <w:noProof/>
              </w:rPr>
              <w:t>Program level of education identifier</w:t>
            </w:r>
            <w:r w:rsidR="00DB6678" w:rsidRPr="001E2450">
              <w:rPr>
                <w:bCs/>
                <w:noProof/>
              </w:rPr>
              <w:fldChar w:fldCharType="end"/>
            </w:r>
          </w:p>
        </w:tc>
      </w:tr>
      <w:tr w:rsidR="00ED1B00" w14:paraId="59E7AF0E" w14:textId="77777777" w:rsidTr="00ED1B00">
        <w:tc>
          <w:tcPr>
            <w:tcW w:w="1984" w:type="dxa"/>
          </w:tcPr>
          <w:p w14:paraId="6E2AEB15" w14:textId="77777777" w:rsidR="00ED1B00" w:rsidRDefault="00ED1B00" w:rsidP="001E2450">
            <w:pPr>
              <w:pStyle w:val="Tabledescriptext"/>
            </w:pPr>
          </w:p>
        </w:tc>
        <w:tc>
          <w:tcPr>
            <w:tcW w:w="7124" w:type="dxa"/>
          </w:tcPr>
          <w:p w14:paraId="7F898607" w14:textId="77777777" w:rsidR="00ED1B00" w:rsidRPr="008024FA" w:rsidRDefault="00ED1B00" w:rsidP="001E2450">
            <w:pPr>
              <w:pStyle w:val="Tabledescriptext"/>
              <w:rPr>
                <w:b/>
              </w:rPr>
            </w:pPr>
            <w:r w:rsidRPr="008024FA">
              <w:rPr>
                <w:b/>
              </w:rPr>
              <w:t>Graduate diploma level</w:t>
            </w:r>
          </w:p>
        </w:tc>
      </w:tr>
      <w:tr w:rsidR="00ED1B00" w14:paraId="6CCBA396" w14:textId="77777777" w:rsidTr="00ED1B00">
        <w:tc>
          <w:tcPr>
            <w:tcW w:w="1984" w:type="dxa"/>
          </w:tcPr>
          <w:p w14:paraId="2833974F" w14:textId="77777777" w:rsidR="00ED1B00" w:rsidRDefault="00ED1B00" w:rsidP="001E2450">
            <w:pPr>
              <w:pStyle w:val="Tabledescriptext"/>
            </w:pPr>
            <w:r w:rsidRPr="001C2DAB">
              <w:t>211</w:t>
            </w:r>
          </w:p>
        </w:tc>
        <w:tc>
          <w:tcPr>
            <w:tcW w:w="7124" w:type="dxa"/>
          </w:tcPr>
          <w:p w14:paraId="5E4088C4" w14:textId="77777777" w:rsidR="00ED1B00" w:rsidRPr="002261A3" w:rsidRDefault="00ED1B00" w:rsidP="001E2450">
            <w:pPr>
              <w:pStyle w:val="Tabledescriptext"/>
            </w:pPr>
            <w:r>
              <w:t>Graduate d</w:t>
            </w:r>
            <w:r w:rsidRPr="001C2DAB">
              <w:t>iploma</w:t>
            </w:r>
          </w:p>
        </w:tc>
      </w:tr>
      <w:tr w:rsidR="00ED1B00" w14:paraId="3C2B9FB6" w14:textId="77777777" w:rsidTr="00ED1B00">
        <w:tc>
          <w:tcPr>
            <w:tcW w:w="1984" w:type="dxa"/>
          </w:tcPr>
          <w:p w14:paraId="5B4FB045" w14:textId="77777777" w:rsidR="00ED1B00" w:rsidRPr="00112D80" w:rsidRDefault="00ED1B00" w:rsidP="001E2450">
            <w:pPr>
              <w:pStyle w:val="Tabledescriptext"/>
            </w:pPr>
          </w:p>
        </w:tc>
        <w:tc>
          <w:tcPr>
            <w:tcW w:w="7124" w:type="dxa"/>
          </w:tcPr>
          <w:p w14:paraId="1B2A2DCC" w14:textId="77777777" w:rsidR="00ED1B00" w:rsidRPr="008024FA" w:rsidRDefault="00ED1B00" w:rsidP="001E2450">
            <w:pPr>
              <w:pStyle w:val="Tabledescriptext"/>
              <w:rPr>
                <w:b/>
              </w:rPr>
            </w:pPr>
            <w:r w:rsidRPr="008024FA">
              <w:rPr>
                <w:b/>
              </w:rPr>
              <w:t>Graduate certificate level</w:t>
            </w:r>
          </w:p>
        </w:tc>
      </w:tr>
      <w:tr w:rsidR="00ED1B00" w14:paraId="06073793" w14:textId="77777777" w:rsidTr="00ED1B00">
        <w:tc>
          <w:tcPr>
            <w:tcW w:w="1984" w:type="dxa"/>
          </w:tcPr>
          <w:p w14:paraId="709AD039" w14:textId="77777777" w:rsidR="00ED1B00" w:rsidRDefault="00ED1B00" w:rsidP="001E2450">
            <w:pPr>
              <w:pStyle w:val="Tabledescriptext"/>
            </w:pPr>
            <w:r w:rsidRPr="001C2DAB">
              <w:t>221</w:t>
            </w:r>
          </w:p>
        </w:tc>
        <w:tc>
          <w:tcPr>
            <w:tcW w:w="7124" w:type="dxa"/>
          </w:tcPr>
          <w:p w14:paraId="7E330301" w14:textId="77777777" w:rsidR="00ED1B00" w:rsidRPr="00FE4DD7" w:rsidRDefault="00ED1B00" w:rsidP="001E2450">
            <w:pPr>
              <w:pStyle w:val="Tabledescriptext"/>
            </w:pPr>
            <w:r>
              <w:t>Graduate c</w:t>
            </w:r>
            <w:r w:rsidRPr="001C2DAB">
              <w:t>ertificate</w:t>
            </w:r>
          </w:p>
        </w:tc>
      </w:tr>
      <w:tr w:rsidR="00ED1B00" w14:paraId="0D5B111B" w14:textId="77777777" w:rsidTr="00ED1B00">
        <w:tc>
          <w:tcPr>
            <w:tcW w:w="1984" w:type="dxa"/>
          </w:tcPr>
          <w:p w14:paraId="5DEBBFC4" w14:textId="77777777" w:rsidR="00ED1B00" w:rsidRDefault="00ED1B00" w:rsidP="001E2450">
            <w:pPr>
              <w:pStyle w:val="Tabledescriptext"/>
            </w:pPr>
          </w:p>
        </w:tc>
        <w:tc>
          <w:tcPr>
            <w:tcW w:w="7124" w:type="dxa"/>
          </w:tcPr>
          <w:p w14:paraId="3828B957" w14:textId="77777777" w:rsidR="00ED1B00" w:rsidRPr="008024FA" w:rsidRDefault="00ED1B00" w:rsidP="001E2450">
            <w:pPr>
              <w:pStyle w:val="Tabledescriptext"/>
              <w:rPr>
                <w:b/>
              </w:rPr>
            </w:pPr>
            <w:r w:rsidRPr="008024FA">
              <w:rPr>
                <w:b/>
              </w:rPr>
              <w:t>Bachelor degree level</w:t>
            </w:r>
          </w:p>
        </w:tc>
      </w:tr>
      <w:tr w:rsidR="00ED1B00" w14:paraId="7ECD1207" w14:textId="77777777" w:rsidTr="00ED1B00">
        <w:tc>
          <w:tcPr>
            <w:tcW w:w="1984" w:type="dxa"/>
          </w:tcPr>
          <w:p w14:paraId="79ABEBC2" w14:textId="77777777" w:rsidR="00ED1B00" w:rsidRDefault="00ED1B00" w:rsidP="001E2450">
            <w:pPr>
              <w:pStyle w:val="Tabledescriptext"/>
            </w:pPr>
            <w:r w:rsidRPr="001C2DAB">
              <w:t>311</w:t>
            </w:r>
          </w:p>
        </w:tc>
        <w:tc>
          <w:tcPr>
            <w:tcW w:w="7124" w:type="dxa"/>
          </w:tcPr>
          <w:p w14:paraId="53805F19" w14:textId="77777777" w:rsidR="00ED1B00" w:rsidRPr="00FE4DD7" w:rsidRDefault="00ED1B00" w:rsidP="001E2450">
            <w:pPr>
              <w:pStyle w:val="Tabledescriptext"/>
            </w:pPr>
            <w:r>
              <w:t>Bachelor d</w:t>
            </w:r>
            <w:r w:rsidRPr="001C2DAB">
              <w:t>egree (Honours)</w:t>
            </w:r>
          </w:p>
        </w:tc>
      </w:tr>
      <w:tr w:rsidR="00ED1B00" w14:paraId="6E2F8C2F" w14:textId="77777777" w:rsidTr="00ED1B00">
        <w:tc>
          <w:tcPr>
            <w:tcW w:w="1984" w:type="dxa"/>
          </w:tcPr>
          <w:p w14:paraId="1C398F7B" w14:textId="77777777" w:rsidR="00ED1B00" w:rsidRDefault="00ED1B00" w:rsidP="001E2450">
            <w:pPr>
              <w:pStyle w:val="Tabledescriptext"/>
            </w:pPr>
            <w:r w:rsidRPr="001C2DAB">
              <w:t>312</w:t>
            </w:r>
          </w:p>
        </w:tc>
        <w:tc>
          <w:tcPr>
            <w:tcW w:w="7124" w:type="dxa"/>
          </w:tcPr>
          <w:p w14:paraId="67421BC0" w14:textId="77777777" w:rsidR="00ED1B00" w:rsidRPr="00FE4DD7" w:rsidRDefault="00ED1B00" w:rsidP="001E2450">
            <w:pPr>
              <w:pStyle w:val="Tabledescriptext"/>
            </w:pPr>
            <w:r>
              <w:t>Bachelor d</w:t>
            </w:r>
            <w:r w:rsidRPr="001C2DAB">
              <w:t>egree (</w:t>
            </w:r>
            <w:r>
              <w:t>p</w:t>
            </w:r>
            <w:r w:rsidRPr="001C2DAB">
              <w:t>ass)</w:t>
            </w:r>
          </w:p>
        </w:tc>
      </w:tr>
      <w:tr w:rsidR="00893230" w14:paraId="2E2C9719" w14:textId="77777777" w:rsidTr="00ED1B00">
        <w:tc>
          <w:tcPr>
            <w:tcW w:w="1984" w:type="dxa"/>
          </w:tcPr>
          <w:p w14:paraId="48E1FD70" w14:textId="77777777" w:rsidR="00893230" w:rsidRPr="001C2DAB" w:rsidRDefault="00893230" w:rsidP="001E2450">
            <w:pPr>
              <w:pStyle w:val="Tabledescriptext"/>
            </w:pPr>
          </w:p>
        </w:tc>
        <w:tc>
          <w:tcPr>
            <w:tcW w:w="7124" w:type="dxa"/>
          </w:tcPr>
          <w:p w14:paraId="20C484EF" w14:textId="69B37523" w:rsidR="00893230" w:rsidRDefault="00893230" w:rsidP="001E2450">
            <w:pPr>
              <w:pStyle w:val="Tabledescriptext"/>
            </w:pPr>
            <w:r w:rsidRPr="00893230">
              <w:rPr>
                <w:b/>
              </w:rPr>
              <w:t>Vocational Degree</w:t>
            </w:r>
          </w:p>
        </w:tc>
      </w:tr>
      <w:tr w:rsidR="00893230" w14:paraId="46D276ED" w14:textId="77777777" w:rsidTr="00ED1B00">
        <w:tc>
          <w:tcPr>
            <w:tcW w:w="1984" w:type="dxa"/>
          </w:tcPr>
          <w:p w14:paraId="2843251D" w14:textId="3ACE8D92" w:rsidR="00893230" w:rsidRPr="001C2DAB" w:rsidRDefault="00893230" w:rsidP="001E2450">
            <w:pPr>
              <w:pStyle w:val="Tabledescriptext"/>
            </w:pPr>
            <w:r>
              <w:t>315</w:t>
            </w:r>
          </w:p>
        </w:tc>
        <w:tc>
          <w:tcPr>
            <w:tcW w:w="7124" w:type="dxa"/>
          </w:tcPr>
          <w:p w14:paraId="32F39CC8" w14:textId="51C39B90" w:rsidR="00893230" w:rsidRDefault="00893230" w:rsidP="001E2450">
            <w:pPr>
              <w:pStyle w:val="Tabledescriptext"/>
            </w:pPr>
            <w:r>
              <w:t>Vocational degree</w:t>
            </w:r>
          </w:p>
        </w:tc>
      </w:tr>
      <w:tr w:rsidR="00ED1B00" w14:paraId="5CB7FC83" w14:textId="77777777" w:rsidTr="00ED1B00">
        <w:tc>
          <w:tcPr>
            <w:tcW w:w="1984" w:type="dxa"/>
          </w:tcPr>
          <w:p w14:paraId="3121D572" w14:textId="77777777" w:rsidR="00ED1B00" w:rsidRPr="002261A3" w:rsidRDefault="00ED1B00" w:rsidP="001E2450">
            <w:pPr>
              <w:pStyle w:val="Tabledescriptext"/>
            </w:pPr>
          </w:p>
        </w:tc>
        <w:tc>
          <w:tcPr>
            <w:tcW w:w="7124" w:type="dxa"/>
          </w:tcPr>
          <w:p w14:paraId="7A063F51" w14:textId="77777777" w:rsidR="00ED1B00" w:rsidRPr="008024FA" w:rsidRDefault="00ED1B00" w:rsidP="001E2450">
            <w:pPr>
              <w:pStyle w:val="Tabledescriptext"/>
              <w:rPr>
                <w:b/>
              </w:rPr>
            </w:pPr>
            <w:r w:rsidRPr="008024FA">
              <w:rPr>
                <w:b/>
              </w:rPr>
              <w:t>Advanced diploma and associate degree level</w:t>
            </w:r>
          </w:p>
        </w:tc>
      </w:tr>
      <w:tr w:rsidR="00ED1B00" w14:paraId="3067D95F" w14:textId="77777777" w:rsidTr="00ED1B00">
        <w:tc>
          <w:tcPr>
            <w:tcW w:w="1984" w:type="dxa"/>
          </w:tcPr>
          <w:p w14:paraId="195F119F" w14:textId="77777777" w:rsidR="00ED1B00" w:rsidRPr="002261A3" w:rsidRDefault="00ED1B00" w:rsidP="001E2450">
            <w:pPr>
              <w:pStyle w:val="Tabledescriptext"/>
            </w:pPr>
            <w:r w:rsidRPr="001C2DAB">
              <w:t>411</w:t>
            </w:r>
          </w:p>
        </w:tc>
        <w:tc>
          <w:tcPr>
            <w:tcW w:w="7124" w:type="dxa"/>
          </w:tcPr>
          <w:p w14:paraId="6F33C70B" w14:textId="77777777" w:rsidR="00ED1B00" w:rsidRPr="002261A3" w:rsidRDefault="00ED1B00" w:rsidP="001E2450">
            <w:pPr>
              <w:pStyle w:val="Tabledescriptext"/>
            </w:pPr>
            <w:r>
              <w:t>Advanced d</w:t>
            </w:r>
            <w:r w:rsidRPr="001C2DAB">
              <w:t>iploma</w:t>
            </w:r>
          </w:p>
        </w:tc>
      </w:tr>
      <w:tr w:rsidR="00ED1B00" w14:paraId="03289303" w14:textId="77777777" w:rsidTr="00ED1B00">
        <w:tc>
          <w:tcPr>
            <w:tcW w:w="1984" w:type="dxa"/>
          </w:tcPr>
          <w:p w14:paraId="1B0AEC67" w14:textId="77777777" w:rsidR="00ED1B00" w:rsidRPr="001C2DAB" w:rsidRDefault="00ED1B00" w:rsidP="001E2450">
            <w:pPr>
              <w:pStyle w:val="Tabledescriptext"/>
            </w:pPr>
            <w:r w:rsidRPr="001C2DAB">
              <w:t>413</w:t>
            </w:r>
          </w:p>
        </w:tc>
        <w:tc>
          <w:tcPr>
            <w:tcW w:w="7124" w:type="dxa"/>
          </w:tcPr>
          <w:p w14:paraId="0D1BEB8F" w14:textId="77777777" w:rsidR="00ED1B00" w:rsidRPr="001C2DAB" w:rsidRDefault="00ED1B00" w:rsidP="001E2450">
            <w:pPr>
              <w:pStyle w:val="Tabledescriptext"/>
            </w:pPr>
            <w:r>
              <w:t>Associate d</w:t>
            </w:r>
            <w:r w:rsidRPr="001C2DAB">
              <w:t>egree</w:t>
            </w:r>
          </w:p>
        </w:tc>
      </w:tr>
      <w:tr w:rsidR="00ED1B00" w14:paraId="3211AF05" w14:textId="77777777" w:rsidTr="00ED1B00">
        <w:tc>
          <w:tcPr>
            <w:tcW w:w="1984" w:type="dxa"/>
          </w:tcPr>
          <w:p w14:paraId="469C8732" w14:textId="77777777" w:rsidR="00ED1B00" w:rsidRPr="001C2DAB" w:rsidRDefault="00ED1B00" w:rsidP="001E2450">
            <w:pPr>
              <w:pStyle w:val="Tabledescriptext"/>
            </w:pPr>
          </w:p>
        </w:tc>
        <w:tc>
          <w:tcPr>
            <w:tcW w:w="7124" w:type="dxa"/>
          </w:tcPr>
          <w:p w14:paraId="7DFB7057" w14:textId="77777777" w:rsidR="00ED1B00" w:rsidRPr="008024FA" w:rsidRDefault="00ED1B00" w:rsidP="001E2450">
            <w:pPr>
              <w:pStyle w:val="Tabledescriptext"/>
              <w:rPr>
                <w:b/>
              </w:rPr>
            </w:pPr>
            <w:r w:rsidRPr="008024FA">
              <w:rPr>
                <w:b/>
              </w:rPr>
              <w:t>Diploma level</w:t>
            </w:r>
          </w:p>
        </w:tc>
      </w:tr>
      <w:tr w:rsidR="00ED1B00" w14:paraId="16A5E17D" w14:textId="77777777" w:rsidTr="00ED1B00">
        <w:tc>
          <w:tcPr>
            <w:tcW w:w="1984" w:type="dxa"/>
          </w:tcPr>
          <w:p w14:paraId="6B741E91" w14:textId="77777777" w:rsidR="00ED1B00" w:rsidRPr="001C2DAB" w:rsidRDefault="00ED1B00" w:rsidP="001E2450">
            <w:pPr>
              <w:pStyle w:val="Tabledescriptext"/>
            </w:pPr>
            <w:r w:rsidRPr="001C2DAB">
              <w:t>421</w:t>
            </w:r>
          </w:p>
        </w:tc>
        <w:tc>
          <w:tcPr>
            <w:tcW w:w="7124" w:type="dxa"/>
          </w:tcPr>
          <w:p w14:paraId="60C59304" w14:textId="77777777" w:rsidR="00ED1B00" w:rsidRPr="001C2DAB" w:rsidRDefault="00ED1B00" w:rsidP="001E2450">
            <w:pPr>
              <w:pStyle w:val="Tabledescriptext"/>
            </w:pPr>
            <w:r w:rsidRPr="001C2DAB">
              <w:t>Diploma</w:t>
            </w:r>
          </w:p>
        </w:tc>
      </w:tr>
      <w:tr w:rsidR="00ED1B00" w14:paraId="06642A9C" w14:textId="77777777" w:rsidTr="00ED1B00">
        <w:tc>
          <w:tcPr>
            <w:tcW w:w="1984" w:type="dxa"/>
          </w:tcPr>
          <w:p w14:paraId="74C83480" w14:textId="77777777" w:rsidR="00ED1B00" w:rsidRPr="001C2DAB" w:rsidRDefault="00ED1B00" w:rsidP="001E2450">
            <w:pPr>
              <w:pStyle w:val="Tabledescriptext"/>
            </w:pPr>
          </w:p>
        </w:tc>
        <w:tc>
          <w:tcPr>
            <w:tcW w:w="7124" w:type="dxa"/>
          </w:tcPr>
          <w:p w14:paraId="3F930644" w14:textId="77777777" w:rsidR="00ED1B00" w:rsidRPr="008024FA" w:rsidRDefault="00ED1B00" w:rsidP="001E2450">
            <w:pPr>
              <w:pStyle w:val="Tabledescriptext"/>
              <w:rPr>
                <w:b/>
              </w:rPr>
            </w:pPr>
            <w:r>
              <w:rPr>
                <w:b/>
              </w:rPr>
              <w:t>Certificate III &amp; IV</w:t>
            </w:r>
            <w:r w:rsidRPr="008024FA">
              <w:rPr>
                <w:b/>
              </w:rPr>
              <w:t xml:space="preserve"> level</w:t>
            </w:r>
          </w:p>
        </w:tc>
      </w:tr>
      <w:tr w:rsidR="00ED1B00" w14:paraId="7B6DA899" w14:textId="77777777" w:rsidTr="00ED1B00">
        <w:tc>
          <w:tcPr>
            <w:tcW w:w="1984" w:type="dxa"/>
          </w:tcPr>
          <w:p w14:paraId="4BC35639" w14:textId="77777777" w:rsidR="00ED1B00" w:rsidRPr="001C2DAB" w:rsidRDefault="00ED1B00" w:rsidP="001E2450">
            <w:pPr>
              <w:pStyle w:val="Tabledescriptext"/>
            </w:pPr>
            <w:r w:rsidRPr="001C2DAB">
              <w:t>511</w:t>
            </w:r>
          </w:p>
        </w:tc>
        <w:tc>
          <w:tcPr>
            <w:tcW w:w="7124" w:type="dxa"/>
          </w:tcPr>
          <w:p w14:paraId="1FCFA159" w14:textId="77777777" w:rsidR="00ED1B00" w:rsidRPr="001C2DAB" w:rsidRDefault="00ED1B00" w:rsidP="001E2450">
            <w:pPr>
              <w:pStyle w:val="Tabledescriptext"/>
            </w:pPr>
            <w:r w:rsidRPr="001C2DAB">
              <w:t>Certificate IV</w:t>
            </w:r>
          </w:p>
        </w:tc>
      </w:tr>
      <w:tr w:rsidR="00ED1B00" w14:paraId="70B3C0F5" w14:textId="77777777" w:rsidTr="00ED1B00">
        <w:tc>
          <w:tcPr>
            <w:tcW w:w="1984" w:type="dxa"/>
          </w:tcPr>
          <w:p w14:paraId="38E9EA8C" w14:textId="77777777" w:rsidR="00ED1B00" w:rsidRPr="001C2DAB" w:rsidRDefault="00ED1B00" w:rsidP="001E2450">
            <w:pPr>
              <w:pStyle w:val="Tabledescriptext"/>
            </w:pPr>
            <w:r w:rsidRPr="001C2DAB">
              <w:t>514</w:t>
            </w:r>
          </w:p>
        </w:tc>
        <w:tc>
          <w:tcPr>
            <w:tcW w:w="7124" w:type="dxa"/>
          </w:tcPr>
          <w:p w14:paraId="00D7C52B" w14:textId="77777777" w:rsidR="00ED1B00" w:rsidRPr="001C2DAB" w:rsidRDefault="00ED1B00" w:rsidP="001E2450">
            <w:pPr>
              <w:pStyle w:val="Tabledescriptext"/>
            </w:pPr>
            <w:r w:rsidRPr="001C2DAB">
              <w:t>Certificate III</w:t>
            </w:r>
          </w:p>
        </w:tc>
      </w:tr>
      <w:tr w:rsidR="00ED1B00" w14:paraId="12854B72" w14:textId="77777777" w:rsidTr="00ED1B00">
        <w:tc>
          <w:tcPr>
            <w:tcW w:w="1984" w:type="dxa"/>
          </w:tcPr>
          <w:p w14:paraId="3AFE7C01" w14:textId="77777777" w:rsidR="00ED1B00" w:rsidRPr="001C2DAB" w:rsidRDefault="00ED1B00" w:rsidP="001E2450">
            <w:pPr>
              <w:pStyle w:val="Tabledescriptext"/>
            </w:pPr>
          </w:p>
        </w:tc>
        <w:tc>
          <w:tcPr>
            <w:tcW w:w="7124" w:type="dxa"/>
          </w:tcPr>
          <w:p w14:paraId="4FE80143" w14:textId="77777777" w:rsidR="00ED1B00" w:rsidRPr="008024FA" w:rsidRDefault="00ED1B00" w:rsidP="001E2450">
            <w:pPr>
              <w:pStyle w:val="Tabledescriptext"/>
              <w:rPr>
                <w:b/>
              </w:rPr>
            </w:pPr>
            <w:r w:rsidRPr="008024FA">
              <w:rPr>
                <w:b/>
              </w:rPr>
              <w:t>Certificate I &amp; II leve</w:t>
            </w:r>
            <w:r>
              <w:rPr>
                <w:b/>
              </w:rPr>
              <w:t>l</w:t>
            </w:r>
          </w:p>
        </w:tc>
      </w:tr>
      <w:tr w:rsidR="00ED1B00" w14:paraId="72745D46" w14:textId="77777777" w:rsidTr="00ED1B00">
        <w:tc>
          <w:tcPr>
            <w:tcW w:w="1984" w:type="dxa"/>
          </w:tcPr>
          <w:p w14:paraId="1EAC21AB" w14:textId="77777777" w:rsidR="00ED1B00" w:rsidRPr="001C2DAB" w:rsidRDefault="00ED1B00" w:rsidP="001E2450">
            <w:pPr>
              <w:pStyle w:val="Tabledescriptext"/>
            </w:pPr>
            <w:r w:rsidRPr="001C2DAB">
              <w:t>521</w:t>
            </w:r>
          </w:p>
        </w:tc>
        <w:tc>
          <w:tcPr>
            <w:tcW w:w="7124" w:type="dxa"/>
          </w:tcPr>
          <w:p w14:paraId="4C945B03" w14:textId="77777777" w:rsidR="00ED1B00" w:rsidRPr="001C2DAB" w:rsidRDefault="00ED1B00" w:rsidP="001E2450">
            <w:pPr>
              <w:pStyle w:val="Tabledescriptext"/>
            </w:pPr>
            <w:r w:rsidRPr="001C2DAB">
              <w:t>Certificate II</w:t>
            </w:r>
          </w:p>
        </w:tc>
      </w:tr>
      <w:tr w:rsidR="00ED1B00" w14:paraId="22CC9AFA" w14:textId="77777777" w:rsidTr="00ED1B00">
        <w:tc>
          <w:tcPr>
            <w:tcW w:w="1984" w:type="dxa"/>
          </w:tcPr>
          <w:p w14:paraId="752B48CD" w14:textId="77777777" w:rsidR="00ED1B00" w:rsidRPr="001C2DAB" w:rsidRDefault="00ED1B00" w:rsidP="001E2450">
            <w:pPr>
              <w:pStyle w:val="Tabledescriptext"/>
            </w:pPr>
            <w:r w:rsidRPr="001C2DAB">
              <w:t>524</w:t>
            </w:r>
          </w:p>
        </w:tc>
        <w:tc>
          <w:tcPr>
            <w:tcW w:w="7124" w:type="dxa"/>
          </w:tcPr>
          <w:p w14:paraId="1894E2C7" w14:textId="77777777" w:rsidR="00ED1B00" w:rsidRPr="001C2DAB" w:rsidRDefault="00ED1B00" w:rsidP="001E2450">
            <w:pPr>
              <w:pStyle w:val="Tabledescriptext"/>
            </w:pPr>
            <w:r w:rsidRPr="001C2DAB">
              <w:t>Certificate I</w:t>
            </w:r>
          </w:p>
        </w:tc>
      </w:tr>
      <w:tr w:rsidR="00ED1B00" w14:paraId="79493578" w14:textId="77777777" w:rsidTr="00ED1B00">
        <w:tc>
          <w:tcPr>
            <w:tcW w:w="1984" w:type="dxa"/>
          </w:tcPr>
          <w:p w14:paraId="1E622284" w14:textId="77777777" w:rsidR="00ED1B00" w:rsidRPr="001C2DAB" w:rsidRDefault="00ED1B00" w:rsidP="001E2450">
            <w:pPr>
              <w:pStyle w:val="Tabledescriptext"/>
            </w:pPr>
          </w:p>
        </w:tc>
        <w:tc>
          <w:tcPr>
            <w:tcW w:w="7124" w:type="dxa"/>
          </w:tcPr>
          <w:p w14:paraId="35D2F68C" w14:textId="77777777" w:rsidR="00ED1B00" w:rsidRPr="008024FA" w:rsidRDefault="00ED1B00" w:rsidP="001E2450">
            <w:pPr>
              <w:pStyle w:val="Tabledescriptext"/>
              <w:rPr>
                <w:b/>
              </w:rPr>
            </w:pPr>
            <w:r w:rsidRPr="008024FA">
              <w:rPr>
                <w:b/>
              </w:rPr>
              <w:t>Senior secondary education</w:t>
            </w:r>
          </w:p>
        </w:tc>
      </w:tr>
      <w:tr w:rsidR="00ED1B00" w14:paraId="0BCA8879" w14:textId="77777777" w:rsidTr="00ED1B00">
        <w:tc>
          <w:tcPr>
            <w:tcW w:w="1984" w:type="dxa"/>
          </w:tcPr>
          <w:p w14:paraId="089529EB" w14:textId="77777777" w:rsidR="00ED1B00" w:rsidRPr="001C2DAB" w:rsidRDefault="00ED1B00" w:rsidP="001E2450">
            <w:pPr>
              <w:pStyle w:val="Tabledescriptext"/>
            </w:pPr>
            <w:r w:rsidRPr="001C2DAB">
              <w:t>611</w:t>
            </w:r>
          </w:p>
        </w:tc>
        <w:tc>
          <w:tcPr>
            <w:tcW w:w="7124" w:type="dxa"/>
          </w:tcPr>
          <w:p w14:paraId="5D75D072" w14:textId="77777777" w:rsidR="00ED1B00" w:rsidRPr="001C2DAB" w:rsidRDefault="00ED1B00" w:rsidP="001E2450">
            <w:pPr>
              <w:pStyle w:val="Tabledescriptext"/>
            </w:pPr>
            <w:r w:rsidRPr="001C2DAB">
              <w:t>Year 12</w:t>
            </w:r>
          </w:p>
        </w:tc>
      </w:tr>
      <w:tr w:rsidR="00ED1B00" w14:paraId="48CA08CF" w14:textId="77777777" w:rsidTr="00ED1B00">
        <w:tc>
          <w:tcPr>
            <w:tcW w:w="1984" w:type="dxa"/>
          </w:tcPr>
          <w:p w14:paraId="73E24260" w14:textId="77777777" w:rsidR="00ED1B00" w:rsidRPr="001C2DAB" w:rsidRDefault="00ED1B00" w:rsidP="001E2450">
            <w:pPr>
              <w:pStyle w:val="Tabledescriptext"/>
            </w:pPr>
            <w:r w:rsidRPr="001C2DAB">
              <w:t>613</w:t>
            </w:r>
          </w:p>
        </w:tc>
        <w:tc>
          <w:tcPr>
            <w:tcW w:w="7124" w:type="dxa"/>
          </w:tcPr>
          <w:p w14:paraId="4A195476" w14:textId="77777777" w:rsidR="00ED1B00" w:rsidRPr="001C2DAB" w:rsidRDefault="00ED1B00" w:rsidP="001E2450">
            <w:pPr>
              <w:pStyle w:val="Tabledescriptext"/>
            </w:pPr>
            <w:r w:rsidRPr="001C2DAB">
              <w:t>Year 11</w:t>
            </w:r>
          </w:p>
        </w:tc>
      </w:tr>
      <w:tr w:rsidR="00ED1B00" w14:paraId="65BB9897" w14:textId="77777777" w:rsidTr="00ED1B00">
        <w:tc>
          <w:tcPr>
            <w:tcW w:w="1984" w:type="dxa"/>
          </w:tcPr>
          <w:p w14:paraId="09C0D428" w14:textId="77777777" w:rsidR="00ED1B00" w:rsidRPr="001C2DAB" w:rsidRDefault="00ED1B00" w:rsidP="001E2450">
            <w:pPr>
              <w:pStyle w:val="Tabledescriptext"/>
            </w:pPr>
          </w:p>
        </w:tc>
        <w:tc>
          <w:tcPr>
            <w:tcW w:w="7124" w:type="dxa"/>
          </w:tcPr>
          <w:p w14:paraId="4597A5AC" w14:textId="77777777" w:rsidR="00ED1B00" w:rsidRPr="008024FA" w:rsidRDefault="00ED1B00" w:rsidP="001E2450">
            <w:pPr>
              <w:pStyle w:val="Tabledescriptext"/>
              <w:rPr>
                <w:b/>
              </w:rPr>
            </w:pPr>
            <w:r w:rsidRPr="008024FA">
              <w:rPr>
                <w:b/>
              </w:rPr>
              <w:t>Junior secondary education</w:t>
            </w:r>
          </w:p>
        </w:tc>
      </w:tr>
      <w:tr w:rsidR="00ED1B00" w14:paraId="47B34DE4" w14:textId="77777777" w:rsidTr="00ED1B00">
        <w:tc>
          <w:tcPr>
            <w:tcW w:w="1984" w:type="dxa"/>
          </w:tcPr>
          <w:p w14:paraId="68D9C247" w14:textId="77777777" w:rsidR="00ED1B00" w:rsidRPr="001C2DAB" w:rsidRDefault="00ED1B00" w:rsidP="001E2450">
            <w:pPr>
              <w:pStyle w:val="Tabledescriptext"/>
            </w:pPr>
            <w:r w:rsidRPr="001C2DAB">
              <w:t>621</w:t>
            </w:r>
          </w:p>
        </w:tc>
        <w:tc>
          <w:tcPr>
            <w:tcW w:w="7124" w:type="dxa"/>
          </w:tcPr>
          <w:p w14:paraId="04FF0D71" w14:textId="77777777" w:rsidR="00ED1B00" w:rsidRPr="001C2DAB" w:rsidRDefault="00ED1B00" w:rsidP="001E2450">
            <w:pPr>
              <w:pStyle w:val="Tabledescriptext"/>
            </w:pPr>
            <w:r w:rsidRPr="001C2DAB">
              <w:t>Year 10</w:t>
            </w:r>
          </w:p>
        </w:tc>
      </w:tr>
      <w:tr w:rsidR="00ED1B00" w14:paraId="48337855" w14:textId="77777777" w:rsidTr="00ED1B00">
        <w:tc>
          <w:tcPr>
            <w:tcW w:w="1984" w:type="dxa"/>
          </w:tcPr>
          <w:p w14:paraId="44BFF341" w14:textId="77777777" w:rsidR="00ED1B00" w:rsidRPr="001C2DAB" w:rsidRDefault="00ED1B00" w:rsidP="001E2450">
            <w:pPr>
              <w:pStyle w:val="Tabledescriptext"/>
            </w:pPr>
          </w:p>
        </w:tc>
        <w:tc>
          <w:tcPr>
            <w:tcW w:w="7124" w:type="dxa"/>
          </w:tcPr>
          <w:p w14:paraId="12E3CCC6" w14:textId="77777777" w:rsidR="00ED1B00" w:rsidRPr="008024FA" w:rsidRDefault="00ED1B00" w:rsidP="001E2450">
            <w:pPr>
              <w:pStyle w:val="Tabledescriptext"/>
              <w:rPr>
                <w:b/>
              </w:rPr>
            </w:pPr>
            <w:r w:rsidRPr="008024FA">
              <w:rPr>
                <w:b/>
              </w:rPr>
              <w:t>Other education</w:t>
            </w:r>
            <w:r>
              <w:rPr>
                <w:b/>
              </w:rPr>
              <w:t xml:space="preserve"> – </w:t>
            </w:r>
            <w:r w:rsidRPr="008024FA">
              <w:rPr>
                <w:b/>
              </w:rPr>
              <w:t>non-award courses</w:t>
            </w:r>
          </w:p>
        </w:tc>
      </w:tr>
      <w:tr w:rsidR="00ED1B00" w14:paraId="07170C52" w14:textId="77777777" w:rsidTr="00ED1B00">
        <w:tc>
          <w:tcPr>
            <w:tcW w:w="1984" w:type="dxa"/>
          </w:tcPr>
          <w:p w14:paraId="799C3BC1" w14:textId="77777777" w:rsidR="00ED1B00" w:rsidRPr="001C2DAB" w:rsidRDefault="00ED1B00" w:rsidP="001E2450">
            <w:pPr>
              <w:pStyle w:val="Tabledescriptext"/>
            </w:pPr>
            <w:r w:rsidRPr="001C2DAB">
              <w:t>912</w:t>
            </w:r>
          </w:p>
        </w:tc>
        <w:tc>
          <w:tcPr>
            <w:tcW w:w="7124" w:type="dxa"/>
          </w:tcPr>
          <w:p w14:paraId="79AD4402" w14:textId="77777777" w:rsidR="00ED1B00" w:rsidRPr="001C2DAB" w:rsidRDefault="00ED1B00" w:rsidP="001E2450">
            <w:pPr>
              <w:pStyle w:val="Tabledescriptext"/>
            </w:pPr>
            <w:r w:rsidRPr="001C2DAB">
              <w:t>Other non-award courses</w:t>
            </w:r>
          </w:p>
        </w:tc>
      </w:tr>
      <w:tr w:rsidR="00ED1B00" w14:paraId="421A38F6" w14:textId="77777777" w:rsidTr="00ED1B00">
        <w:tc>
          <w:tcPr>
            <w:tcW w:w="1984" w:type="dxa"/>
          </w:tcPr>
          <w:p w14:paraId="1A40688E" w14:textId="77777777" w:rsidR="00ED1B00" w:rsidRPr="001C2DAB" w:rsidRDefault="00ED1B00" w:rsidP="001E2450">
            <w:pPr>
              <w:pStyle w:val="Tabledescriptext"/>
            </w:pPr>
          </w:p>
        </w:tc>
        <w:tc>
          <w:tcPr>
            <w:tcW w:w="7124" w:type="dxa"/>
          </w:tcPr>
          <w:p w14:paraId="33F7BCFE" w14:textId="77777777" w:rsidR="00ED1B00" w:rsidRPr="008024FA" w:rsidRDefault="00ED1B00" w:rsidP="001E2450">
            <w:pPr>
              <w:pStyle w:val="Tabledescriptext"/>
              <w:rPr>
                <w:b/>
              </w:rPr>
            </w:pPr>
            <w:r w:rsidRPr="008024FA">
              <w:rPr>
                <w:b/>
              </w:rPr>
              <w:t>Other education</w:t>
            </w:r>
            <w:r>
              <w:rPr>
                <w:b/>
              </w:rPr>
              <w:t xml:space="preserve"> – </w:t>
            </w:r>
            <w:r w:rsidRPr="008024FA">
              <w:rPr>
                <w:b/>
              </w:rPr>
              <w:t>miscellaneous education</w:t>
            </w:r>
          </w:p>
        </w:tc>
      </w:tr>
      <w:tr w:rsidR="00ED1B00" w14:paraId="0E31D9E1" w14:textId="77777777" w:rsidTr="00ED1B00">
        <w:tc>
          <w:tcPr>
            <w:tcW w:w="1984" w:type="dxa"/>
          </w:tcPr>
          <w:p w14:paraId="0308034C" w14:textId="77777777" w:rsidR="00ED1B00" w:rsidRPr="001C2DAB" w:rsidRDefault="00ED1B00" w:rsidP="001E2450">
            <w:pPr>
              <w:pStyle w:val="Tabledescriptext"/>
            </w:pPr>
            <w:r w:rsidRPr="001C2DAB">
              <w:t>991</w:t>
            </w:r>
          </w:p>
        </w:tc>
        <w:tc>
          <w:tcPr>
            <w:tcW w:w="7124" w:type="dxa"/>
          </w:tcPr>
          <w:p w14:paraId="65732A7D" w14:textId="77777777" w:rsidR="00ED1B00" w:rsidRPr="001C2DAB" w:rsidRDefault="00ED1B00" w:rsidP="001E2450">
            <w:pPr>
              <w:pStyle w:val="Tabledescriptext"/>
            </w:pPr>
            <w:r w:rsidRPr="001C2DAB">
              <w:t>Statement of attainment not identifiable by level</w:t>
            </w:r>
          </w:p>
        </w:tc>
      </w:tr>
      <w:tr w:rsidR="00ED1B00" w14:paraId="28F06362" w14:textId="77777777" w:rsidTr="00ED1B00">
        <w:tc>
          <w:tcPr>
            <w:tcW w:w="1984" w:type="dxa"/>
          </w:tcPr>
          <w:p w14:paraId="29803666" w14:textId="77777777" w:rsidR="00ED1B00" w:rsidRPr="001C2DAB" w:rsidRDefault="00ED1B00" w:rsidP="001E2450">
            <w:pPr>
              <w:pStyle w:val="Tabledescriptext"/>
            </w:pPr>
            <w:r w:rsidRPr="001C2DAB">
              <w:t>992</w:t>
            </w:r>
          </w:p>
        </w:tc>
        <w:tc>
          <w:tcPr>
            <w:tcW w:w="7124" w:type="dxa"/>
          </w:tcPr>
          <w:p w14:paraId="36B3C098" w14:textId="77777777" w:rsidR="00ED1B00" w:rsidRPr="001C2DAB" w:rsidRDefault="00ED1B00" w:rsidP="001E2450">
            <w:pPr>
              <w:pStyle w:val="Tabledescriptext"/>
            </w:pPr>
            <w:r w:rsidRPr="001C2DAB">
              <w:t>Bridging and enabling courses not identifiable by level</w:t>
            </w:r>
          </w:p>
        </w:tc>
      </w:tr>
      <w:tr w:rsidR="00ED1B00" w14:paraId="084D8F2F" w14:textId="77777777" w:rsidTr="00ED1B00">
        <w:tc>
          <w:tcPr>
            <w:tcW w:w="1984" w:type="dxa"/>
          </w:tcPr>
          <w:p w14:paraId="29216A1D" w14:textId="77777777" w:rsidR="00ED1B00" w:rsidRPr="001C2DAB" w:rsidRDefault="00ED1B00" w:rsidP="001E2450">
            <w:pPr>
              <w:pStyle w:val="Tabledescriptext"/>
            </w:pPr>
            <w:r w:rsidRPr="001C2DAB">
              <w:t>999</w:t>
            </w:r>
          </w:p>
        </w:tc>
        <w:tc>
          <w:tcPr>
            <w:tcW w:w="7124" w:type="dxa"/>
          </w:tcPr>
          <w:p w14:paraId="01F0A744" w14:textId="77777777" w:rsidR="00ED1B00" w:rsidRPr="001C2DAB" w:rsidRDefault="00ED1B00" w:rsidP="001E2450">
            <w:pPr>
              <w:pStyle w:val="Tabledescriptext"/>
            </w:pPr>
            <w:r w:rsidRPr="001C2DAB">
              <w:t>Edu</w:t>
            </w:r>
            <w:r>
              <w:t>cation not elsewhere classified</w:t>
            </w:r>
          </w:p>
        </w:tc>
      </w:tr>
    </w:tbl>
    <w:p w14:paraId="227AA963" w14:textId="77777777" w:rsidR="00ED1B00" w:rsidRPr="002261A3" w:rsidRDefault="00ED1B00" w:rsidP="00ED1B00">
      <w:pPr>
        <w:pStyle w:val="H4Parts"/>
      </w:pPr>
      <w:r>
        <w:t>Question</w:t>
      </w:r>
    </w:p>
    <w:p w14:paraId="56C104FC" w14:textId="77777777" w:rsidR="00ED1B00" w:rsidRPr="002261A3" w:rsidRDefault="00ED1B00" w:rsidP="00ED1B00">
      <w:pPr>
        <w:pStyle w:val="Bodytext"/>
      </w:pPr>
      <w:r w:rsidRPr="002261A3">
        <w:t>Not applicable</w:t>
      </w:r>
    </w:p>
    <w:p w14:paraId="45E913D2" w14:textId="77777777" w:rsidR="001E2450" w:rsidRDefault="001E2450">
      <w:pPr>
        <w:rPr>
          <w:rFonts w:ascii="Arial" w:hAnsi="Arial"/>
          <w:b/>
          <w:snapToGrid w:val="0"/>
          <w:sz w:val="22"/>
          <w:lang w:eastAsia="en-US"/>
        </w:rPr>
      </w:pPr>
      <w:r>
        <w:br w:type="page"/>
      </w:r>
    </w:p>
    <w:p w14:paraId="19AA4066" w14:textId="77777777" w:rsidR="00ED1B00" w:rsidRPr="002261A3" w:rsidRDefault="00ED1B00" w:rsidP="00ED1B00">
      <w:pPr>
        <w:pStyle w:val="H3Parts"/>
      </w:pPr>
      <w:r w:rsidRPr="002261A3">
        <w:lastRenderedPageBreak/>
        <w:t>Format attributes</w:t>
      </w:r>
    </w:p>
    <w:p w14:paraId="33754C1E" w14:textId="77777777" w:rsidR="00ED1B00" w:rsidRPr="002261A3" w:rsidRDefault="00ED1B00" w:rsidP="001E2450">
      <w:pPr>
        <w:pStyle w:val="Bodytext"/>
      </w:pPr>
      <w:r w:rsidRPr="002261A3">
        <w:t>Length:</w:t>
      </w:r>
      <w:r w:rsidRPr="002261A3">
        <w:tab/>
      </w:r>
      <w:r w:rsidR="001E2450">
        <w:tab/>
      </w:r>
      <w:r w:rsidRPr="002261A3">
        <w:t>3</w:t>
      </w:r>
    </w:p>
    <w:p w14:paraId="35F5E42E" w14:textId="77777777" w:rsidR="00ED1B00" w:rsidRPr="002261A3" w:rsidRDefault="00ED1B00" w:rsidP="001E2450">
      <w:pPr>
        <w:pStyle w:val="Bodytext"/>
      </w:pPr>
      <w:r w:rsidRPr="002261A3">
        <w:t>Type:</w:t>
      </w:r>
      <w:r w:rsidRPr="002261A3">
        <w:tab/>
      </w:r>
      <w:r w:rsidR="001E2450">
        <w:tab/>
      </w:r>
      <w:r w:rsidR="00587ABE">
        <w:t>alpha</w:t>
      </w:r>
      <w:r w:rsidRPr="002261A3">
        <w:t>numeric</w:t>
      </w:r>
    </w:p>
    <w:p w14:paraId="353F84EA" w14:textId="77777777" w:rsidR="00ED1B00" w:rsidRPr="002261A3" w:rsidRDefault="00ED1B00" w:rsidP="001E2450">
      <w:pPr>
        <w:pStyle w:val="Bodytext"/>
      </w:pPr>
      <w:r w:rsidRPr="002261A3">
        <w:t>Justification:</w:t>
      </w:r>
      <w:r w:rsidRPr="002261A3">
        <w:tab/>
      </w:r>
      <w:r w:rsidR="001E2450">
        <w:tab/>
      </w:r>
      <w:r w:rsidRPr="002261A3">
        <w:t>none</w:t>
      </w:r>
    </w:p>
    <w:p w14:paraId="60DAD46E" w14:textId="77777777" w:rsidR="00ED1B00" w:rsidRPr="002261A3" w:rsidRDefault="00ED1B00" w:rsidP="001E2450">
      <w:pPr>
        <w:pStyle w:val="Bodytext"/>
      </w:pPr>
      <w:r w:rsidRPr="002261A3">
        <w:t>Fill character:</w:t>
      </w:r>
      <w:r w:rsidRPr="002261A3">
        <w:tab/>
      </w:r>
      <w:r w:rsidR="001E2450">
        <w:tab/>
      </w:r>
      <w:r w:rsidRPr="002261A3">
        <w:t>none</w:t>
      </w:r>
    </w:p>
    <w:p w14:paraId="46146E7B" w14:textId="77777777" w:rsidR="00ED1B00" w:rsidRPr="002261A3" w:rsidRDefault="00ED1B00" w:rsidP="001E2450">
      <w:pPr>
        <w:pStyle w:val="Bodytext"/>
      </w:pPr>
      <w:r w:rsidRPr="002261A3">
        <w:t>Permitted data element value:</w:t>
      </w:r>
      <w:r w:rsidRPr="002261A3">
        <w:tab/>
        <w:t>not applicable</w:t>
      </w:r>
    </w:p>
    <w:p w14:paraId="18DF3B74" w14:textId="77777777" w:rsidR="00ED1B00" w:rsidRPr="002261A3" w:rsidRDefault="00ED1B00" w:rsidP="00ED1B00">
      <w:pPr>
        <w:pStyle w:val="H3Parts"/>
      </w:pPr>
      <w:r w:rsidRPr="002261A3">
        <w:t>Administrative attributes</w:t>
      </w:r>
    </w:p>
    <w:p w14:paraId="46F891A7" w14:textId="77777777" w:rsidR="00ED1B00" w:rsidRDefault="00ED1B00" w:rsidP="00ED1B0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3742"/>
        <w:gridCol w:w="3845"/>
      </w:tblGrid>
      <w:tr w:rsidR="00ED1B00" w:rsidRPr="001E2450" w14:paraId="42A687E5" w14:textId="77777777" w:rsidTr="00ED1B00">
        <w:tc>
          <w:tcPr>
            <w:tcW w:w="1701" w:type="dxa"/>
            <w:tcBorders>
              <w:top w:val="single" w:sz="12" w:space="0" w:color="000000"/>
              <w:left w:val="nil"/>
              <w:bottom w:val="single" w:sz="6" w:space="0" w:color="000000"/>
              <w:right w:val="single" w:sz="6" w:space="0" w:color="000000"/>
            </w:tcBorders>
          </w:tcPr>
          <w:p w14:paraId="48F89C91" w14:textId="77777777" w:rsidR="00ED1B00" w:rsidRPr="001E2450" w:rsidRDefault="00ED1B00" w:rsidP="001E2450">
            <w:pPr>
              <w:pStyle w:val="Tableheading"/>
              <w:jc w:val="left"/>
              <w:rPr>
                <w:bCs/>
              </w:rPr>
            </w:pPr>
            <w:r w:rsidRPr="001E2450">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049B4BE8" w14:textId="77777777" w:rsidR="00ED1B00" w:rsidRPr="001E2450" w:rsidRDefault="00ED1B00" w:rsidP="001E2450">
            <w:pPr>
              <w:pStyle w:val="Tableheading"/>
              <w:jc w:val="left"/>
              <w:rPr>
                <w:bCs/>
              </w:rPr>
            </w:pPr>
            <w:r w:rsidRPr="001E2450">
              <w:rPr>
                <w:bCs/>
              </w:rPr>
              <w:t>VET provider</w:t>
            </w:r>
          </w:p>
        </w:tc>
        <w:tc>
          <w:tcPr>
            <w:tcW w:w="3845" w:type="dxa"/>
            <w:tcBorders>
              <w:top w:val="single" w:sz="12" w:space="0" w:color="000000"/>
              <w:left w:val="single" w:sz="6" w:space="0" w:color="000000"/>
              <w:bottom w:val="single" w:sz="6" w:space="0" w:color="000000"/>
              <w:right w:val="nil"/>
            </w:tcBorders>
          </w:tcPr>
          <w:p w14:paraId="54BBC5F7" w14:textId="77777777" w:rsidR="00ED1B00" w:rsidRPr="001E2450" w:rsidRDefault="00ED1B00" w:rsidP="001E2450">
            <w:pPr>
              <w:pStyle w:val="Tableheading"/>
              <w:jc w:val="left"/>
              <w:rPr>
                <w:bCs/>
              </w:rPr>
            </w:pPr>
            <w:r w:rsidRPr="001E2450">
              <w:rPr>
                <w:bCs/>
              </w:rPr>
              <w:t>Apprenticeship</w:t>
            </w:r>
          </w:p>
        </w:tc>
      </w:tr>
      <w:tr w:rsidR="00ED1B00" w:rsidRPr="00930A64" w14:paraId="6847A7AF" w14:textId="77777777" w:rsidTr="00ED1B00">
        <w:tc>
          <w:tcPr>
            <w:tcW w:w="1701" w:type="dxa"/>
            <w:tcBorders>
              <w:top w:val="single" w:sz="6" w:space="0" w:color="000000"/>
              <w:left w:val="nil"/>
              <w:bottom w:val="single" w:sz="6" w:space="0" w:color="000000"/>
              <w:right w:val="single" w:sz="6" w:space="0" w:color="000000"/>
            </w:tcBorders>
          </w:tcPr>
          <w:p w14:paraId="09B83D01" w14:textId="77777777" w:rsidR="00ED1B00" w:rsidRDefault="00ED1B00" w:rsidP="001E2450">
            <w:pPr>
              <w:pStyle w:val="Tabledescript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7C08F68C" w14:textId="413A3AC7" w:rsidR="00ED1B00" w:rsidRPr="00492B0C" w:rsidRDefault="00DD0E93" w:rsidP="00492B0C">
            <w:pPr>
              <w:pStyle w:val="Tabledescriptext"/>
              <w:rPr>
                <w:b/>
                <w:bCs/>
              </w:rPr>
            </w:pPr>
            <w:r>
              <w:rPr>
                <w:b/>
                <w:bCs/>
              </w:rPr>
              <w:t xml:space="preserve">Introduced </w:t>
            </w:r>
            <w:r w:rsidR="00ED1B00" w:rsidRPr="00492B0C">
              <w:rPr>
                <w:b/>
                <w:bCs/>
              </w:rPr>
              <w:t>1 January 1994</w:t>
            </w:r>
          </w:p>
          <w:p w14:paraId="7EE758FC" w14:textId="77777777" w:rsidR="00ED1B00" w:rsidRDefault="00ED1B00" w:rsidP="001E2450">
            <w:pPr>
              <w:pStyle w:val="Tabledescriptext"/>
            </w:pPr>
            <w:r w:rsidRPr="00BA7AE5">
              <w:rPr>
                <w:i/>
              </w:rPr>
              <w:t>Qualification category identifier</w:t>
            </w:r>
            <w:r>
              <w:t xml:space="preserve"> </w:t>
            </w:r>
          </w:p>
          <w:p w14:paraId="0C4DACC4" w14:textId="6BCE710C" w:rsidR="00ED1B00" w:rsidRDefault="00DD0E93" w:rsidP="001E2450">
            <w:pPr>
              <w:pStyle w:val="Tabledescriptext"/>
            </w:pPr>
            <w:r>
              <w:t xml:space="preserve">Updated </w:t>
            </w:r>
            <w:r w:rsidR="00ED1B00">
              <w:t>1 January 1995</w:t>
            </w:r>
          </w:p>
          <w:p w14:paraId="1AE9A05D" w14:textId="77777777" w:rsidR="00ED1B00" w:rsidRPr="001E2450" w:rsidRDefault="00ED1B00" w:rsidP="001E2450">
            <w:pPr>
              <w:pStyle w:val="Tabledescriptext"/>
            </w:pPr>
            <w:r w:rsidRPr="001E2450">
              <w:t>Included Australian Qualifications Framework qualifications</w:t>
            </w:r>
          </w:p>
        </w:tc>
        <w:tc>
          <w:tcPr>
            <w:tcW w:w="3845" w:type="dxa"/>
            <w:tcBorders>
              <w:top w:val="single" w:sz="6" w:space="0" w:color="000000"/>
              <w:left w:val="single" w:sz="6" w:space="0" w:color="000000"/>
              <w:bottom w:val="single" w:sz="6" w:space="0" w:color="000000"/>
              <w:right w:val="nil"/>
            </w:tcBorders>
          </w:tcPr>
          <w:p w14:paraId="0FB9DC5D" w14:textId="77777777" w:rsidR="00ED1B00" w:rsidRPr="00930A64" w:rsidRDefault="00ED1B00" w:rsidP="001E2450">
            <w:pPr>
              <w:pStyle w:val="Tabledescriptext"/>
            </w:pPr>
          </w:p>
        </w:tc>
      </w:tr>
      <w:tr w:rsidR="00ED1B00" w:rsidRPr="00930A64" w14:paraId="6F7ACFD5" w14:textId="77777777" w:rsidTr="00ED1B00">
        <w:tc>
          <w:tcPr>
            <w:tcW w:w="1701" w:type="dxa"/>
            <w:tcBorders>
              <w:top w:val="single" w:sz="6" w:space="0" w:color="000000"/>
              <w:left w:val="nil"/>
              <w:bottom w:val="single" w:sz="6" w:space="0" w:color="000000"/>
              <w:right w:val="single" w:sz="6" w:space="0" w:color="000000"/>
            </w:tcBorders>
          </w:tcPr>
          <w:p w14:paraId="1FF8E4DB" w14:textId="77777777" w:rsidR="00ED1B00" w:rsidRDefault="00ED1B00" w:rsidP="001E2450">
            <w:pPr>
              <w:pStyle w:val="Tabledescriptext"/>
            </w:pPr>
            <w:r>
              <w:t>Release 2.0</w:t>
            </w:r>
          </w:p>
        </w:tc>
        <w:tc>
          <w:tcPr>
            <w:tcW w:w="3742" w:type="dxa"/>
            <w:tcBorders>
              <w:top w:val="single" w:sz="6" w:space="0" w:color="000000"/>
              <w:left w:val="single" w:sz="6" w:space="0" w:color="000000"/>
              <w:bottom w:val="single" w:sz="6" w:space="0" w:color="000000"/>
              <w:right w:val="single" w:sz="6" w:space="0" w:color="000000"/>
            </w:tcBorders>
          </w:tcPr>
          <w:p w14:paraId="2A7057D6" w14:textId="746AE7AE" w:rsidR="00ED1B00" w:rsidRPr="00492B0C" w:rsidRDefault="00DD0E93" w:rsidP="00492B0C">
            <w:pPr>
              <w:pStyle w:val="Tabledescriptext"/>
              <w:rPr>
                <w:b/>
                <w:bCs/>
              </w:rPr>
            </w:pPr>
            <w:r>
              <w:rPr>
                <w:b/>
                <w:bCs/>
              </w:rPr>
              <w:t xml:space="preserve">Revised </w:t>
            </w:r>
            <w:r w:rsidR="00ED1B00" w:rsidRPr="00492B0C">
              <w:rPr>
                <w:b/>
                <w:bCs/>
              </w:rPr>
              <w:t>1 January 1997</w:t>
            </w:r>
          </w:p>
          <w:p w14:paraId="32E68203" w14:textId="77777777" w:rsidR="00ED1B00" w:rsidRDefault="00ED1B00" w:rsidP="001E2450">
            <w:pPr>
              <w:pStyle w:val="Tabledescriptext"/>
            </w:pPr>
            <w:r w:rsidRPr="000C7B1F">
              <w:t>Removed ‘90</w:t>
            </w:r>
            <w:r w:rsidR="007E2534">
              <w:t xml:space="preserve"> </w:t>
            </w:r>
            <w:r w:rsidR="004D113E">
              <w:rPr>
                <w:rFonts w:cs="Arial"/>
              </w:rPr>
              <w:t>–</w:t>
            </w:r>
            <w:r w:rsidR="007E2534">
              <w:t xml:space="preserve"> </w:t>
            </w:r>
            <w:r w:rsidRPr="000C7B1F">
              <w:t xml:space="preserve">Other’ </w:t>
            </w:r>
          </w:p>
          <w:p w14:paraId="50167BB0" w14:textId="77777777" w:rsidR="00ED1B00" w:rsidRPr="000C7B1F" w:rsidRDefault="00ED1B00" w:rsidP="001E2450">
            <w:pPr>
              <w:pStyle w:val="Tabledescriptext"/>
            </w:pPr>
            <w:r>
              <w:t xml:space="preserve">Added values </w:t>
            </w:r>
            <w:r w:rsidRPr="000C7B1F">
              <w:t>‘10</w:t>
            </w:r>
            <w:r w:rsidR="007E2534">
              <w:t xml:space="preserve"> </w:t>
            </w:r>
            <w:r w:rsidR="004D113E">
              <w:rPr>
                <w:rFonts w:cs="Arial"/>
              </w:rPr>
              <w:t>–</w:t>
            </w:r>
            <w:r w:rsidR="007E2534">
              <w:t xml:space="preserve"> </w:t>
            </w:r>
            <w:r w:rsidRPr="000C7B1F">
              <w:t>RATE</w:t>
            </w:r>
            <w:r w:rsidR="007E2534">
              <w:t xml:space="preserve"> </w:t>
            </w:r>
            <w:r w:rsidR="004D113E">
              <w:rPr>
                <w:rFonts w:cs="Arial"/>
              </w:rPr>
              <w:t>–</w:t>
            </w:r>
            <w:r w:rsidR="007E2534">
              <w:t xml:space="preserve"> </w:t>
            </w:r>
            <w:r w:rsidRPr="000C7B1F">
              <w:t>Diploma’ to ‘88</w:t>
            </w:r>
            <w:r w:rsidR="004D113E">
              <w:t xml:space="preserve"> </w:t>
            </w:r>
            <w:r w:rsidR="004D113E">
              <w:rPr>
                <w:rFonts w:cs="Arial"/>
              </w:rPr>
              <w:t>–</w:t>
            </w:r>
            <w:r w:rsidR="007E2534">
              <w:t xml:space="preserve"> </w:t>
            </w:r>
            <w:r>
              <w:t>AQF bachelor’s d</w:t>
            </w:r>
            <w:r w:rsidRPr="000C7B1F">
              <w:t>egree’</w:t>
            </w:r>
          </w:p>
          <w:p w14:paraId="0993FD89" w14:textId="77777777" w:rsidR="00ED1B00" w:rsidRPr="000C7B1F" w:rsidRDefault="00ED1B00" w:rsidP="004D113E">
            <w:pPr>
              <w:pStyle w:val="Tabledescriptext"/>
              <w:rPr>
                <w:b/>
              </w:rPr>
            </w:pPr>
            <w:r w:rsidRPr="000C7B1F">
              <w:t>Recoded values of ‘50</w:t>
            </w:r>
            <w:r w:rsidR="007E2534">
              <w:t xml:space="preserve"> </w:t>
            </w:r>
            <w:r w:rsidR="004D113E">
              <w:rPr>
                <w:rFonts w:cs="Arial"/>
              </w:rPr>
              <w:t>–</w:t>
            </w:r>
            <w:r w:rsidR="007E2534">
              <w:t xml:space="preserve"> </w:t>
            </w:r>
            <w:r>
              <w:t>Endorsements to c</w:t>
            </w:r>
            <w:r w:rsidRPr="000C7B1F">
              <w:t>ertificates’, ‘70</w:t>
            </w:r>
            <w:r w:rsidR="007E2534">
              <w:t xml:space="preserve"> </w:t>
            </w:r>
            <w:r w:rsidR="004D113E">
              <w:rPr>
                <w:rFonts w:cs="Arial"/>
              </w:rPr>
              <w:t>–</w:t>
            </w:r>
            <w:r w:rsidR="007E2534">
              <w:t xml:space="preserve"> </w:t>
            </w:r>
            <w:r>
              <w:t>Certificates of c</w:t>
            </w:r>
            <w:r w:rsidRPr="000C7B1F">
              <w:t>ompetency’ and ‘80</w:t>
            </w:r>
            <w:r w:rsidR="007E2534">
              <w:t xml:space="preserve"> </w:t>
            </w:r>
            <w:r w:rsidR="004D113E">
              <w:rPr>
                <w:rFonts w:cs="Arial"/>
              </w:rPr>
              <w:t>–</w:t>
            </w:r>
            <w:r w:rsidR="007E2534">
              <w:t xml:space="preserve"> </w:t>
            </w:r>
            <w:r>
              <w:t>Certificate of p</w:t>
            </w:r>
            <w:r w:rsidRPr="000C7B1F">
              <w:t>roficiency’ to ‘99</w:t>
            </w:r>
            <w:r w:rsidR="007E2534">
              <w:t xml:space="preserve"> </w:t>
            </w:r>
            <w:r w:rsidR="004D113E">
              <w:rPr>
                <w:rFonts w:cs="Arial"/>
              </w:rPr>
              <w:t>–</w:t>
            </w:r>
            <w:r w:rsidR="007E2534">
              <w:t xml:space="preserve"> </w:t>
            </w:r>
            <w:r w:rsidRPr="000C7B1F">
              <w:t>Not applicable’ for</w:t>
            </w:r>
            <w:r w:rsidRPr="000C7B1F">
              <w:rPr>
                <w:i/>
              </w:rPr>
              <w:t xml:space="preserve"> Qualification category identifier</w:t>
            </w:r>
          </w:p>
        </w:tc>
        <w:tc>
          <w:tcPr>
            <w:tcW w:w="3845" w:type="dxa"/>
            <w:tcBorders>
              <w:top w:val="single" w:sz="6" w:space="0" w:color="000000"/>
              <w:left w:val="single" w:sz="6" w:space="0" w:color="000000"/>
              <w:bottom w:val="single" w:sz="6" w:space="0" w:color="000000"/>
              <w:right w:val="nil"/>
            </w:tcBorders>
          </w:tcPr>
          <w:p w14:paraId="0D722825" w14:textId="77777777" w:rsidR="00ED1B00" w:rsidRPr="00930A64" w:rsidRDefault="00ED1B00" w:rsidP="001E2450">
            <w:pPr>
              <w:pStyle w:val="Tabledescriptext"/>
            </w:pPr>
          </w:p>
        </w:tc>
      </w:tr>
      <w:tr w:rsidR="00ED1B00" w:rsidRPr="00930A64" w14:paraId="29CF6ED1" w14:textId="77777777" w:rsidTr="00ED1B00">
        <w:tc>
          <w:tcPr>
            <w:tcW w:w="1701" w:type="dxa"/>
            <w:tcBorders>
              <w:top w:val="single" w:sz="6" w:space="0" w:color="000000"/>
              <w:left w:val="nil"/>
              <w:bottom w:val="single" w:sz="6" w:space="0" w:color="000000"/>
              <w:right w:val="single" w:sz="6" w:space="0" w:color="000000"/>
            </w:tcBorders>
          </w:tcPr>
          <w:p w14:paraId="558407A7" w14:textId="77777777" w:rsidR="00ED1B00" w:rsidRDefault="00ED1B00" w:rsidP="001E2450">
            <w:pPr>
              <w:pStyle w:val="Tabledescriptext"/>
            </w:pPr>
            <w:r>
              <w:t>Release 3.0</w:t>
            </w:r>
          </w:p>
        </w:tc>
        <w:tc>
          <w:tcPr>
            <w:tcW w:w="3742" w:type="dxa"/>
            <w:tcBorders>
              <w:top w:val="single" w:sz="6" w:space="0" w:color="000000"/>
              <w:left w:val="single" w:sz="6" w:space="0" w:color="000000"/>
              <w:bottom w:val="single" w:sz="6" w:space="0" w:color="000000"/>
              <w:right w:val="single" w:sz="6" w:space="0" w:color="000000"/>
            </w:tcBorders>
          </w:tcPr>
          <w:p w14:paraId="45267373" w14:textId="2D8C8772" w:rsidR="00ED1B00" w:rsidRPr="00492B0C" w:rsidRDefault="00DD0E93" w:rsidP="00492B0C">
            <w:pPr>
              <w:pStyle w:val="Tabledescriptext"/>
              <w:rPr>
                <w:b/>
                <w:bCs/>
              </w:rPr>
            </w:pPr>
            <w:r>
              <w:rPr>
                <w:b/>
                <w:bCs/>
              </w:rPr>
              <w:t xml:space="preserve">Revised </w:t>
            </w:r>
            <w:r w:rsidR="00ED1B00" w:rsidRPr="00492B0C">
              <w:rPr>
                <w:b/>
                <w:bCs/>
              </w:rPr>
              <w:t>1 January 1999</w:t>
            </w:r>
          </w:p>
          <w:p w14:paraId="6F27DE30" w14:textId="77777777" w:rsidR="00ED1B00" w:rsidRDefault="00ED1B00" w:rsidP="001E2450">
            <w:pPr>
              <w:pStyle w:val="Tabledescriptext"/>
            </w:pPr>
            <w:r w:rsidRPr="000C7B1F">
              <w:t>Combined codes ‘50</w:t>
            </w:r>
            <w:r>
              <w:t>’, ‘70’ and ‘80’ with code ‘99’</w:t>
            </w:r>
          </w:p>
          <w:p w14:paraId="6783C85A" w14:textId="77777777" w:rsidR="00ED1B00" w:rsidRPr="000C7B1F" w:rsidRDefault="00ED1B00" w:rsidP="001E2450">
            <w:pPr>
              <w:pStyle w:val="Tabledescriptext"/>
            </w:pPr>
            <w:r>
              <w:t>D</w:t>
            </w:r>
            <w:r w:rsidRPr="000C7B1F">
              <w:t>eleted code ‘90’</w:t>
            </w:r>
          </w:p>
        </w:tc>
        <w:tc>
          <w:tcPr>
            <w:tcW w:w="3845" w:type="dxa"/>
            <w:tcBorders>
              <w:top w:val="single" w:sz="6" w:space="0" w:color="000000"/>
              <w:left w:val="single" w:sz="6" w:space="0" w:color="000000"/>
              <w:bottom w:val="single" w:sz="6" w:space="0" w:color="000000"/>
              <w:right w:val="nil"/>
            </w:tcBorders>
          </w:tcPr>
          <w:p w14:paraId="45AA1AB5" w14:textId="77777777" w:rsidR="00ED1B00" w:rsidRPr="00D37839" w:rsidRDefault="00ED1B00" w:rsidP="001E2450">
            <w:pPr>
              <w:pStyle w:val="Tabledescriptext"/>
              <w:rPr>
                <w:i/>
              </w:rPr>
            </w:pPr>
          </w:p>
        </w:tc>
      </w:tr>
      <w:tr w:rsidR="00ED1B00" w:rsidRPr="00930A64" w14:paraId="47E36DB3" w14:textId="77777777" w:rsidTr="00ED1B00">
        <w:tc>
          <w:tcPr>
            <w:tcW w:w="1701" w:type="dxa"/>
            <w:tcBorders>
              <w:top w:val="single" w:sz="6" w:space="0" w:color="000000"/>
              <w:left w:val="nil"/>
              <w:bottom w:val="single" w:sz="6" w:space="0" w:color="000000"/>
              <w:right w:val="single" w:sz="6" w:space="0" w:color="000000"/>
            </w:tcBorders>
          </w:tcPr>
          <w:p w14:paraId="15DB1255" w14:textId="77777777" w:rsidR="00ED1B00" w:rsidRDefault="00ED1B00" w:rsidP="001E2450">
            <w:pPr>
              <w:pStyle w:val="Tabledescriptext"/>
            </w:pPr>
            <w:r>
              <w:t>Release 4.0</w:t>
            </w:r>
          </w:p>
        </w:tc>
        <w:tc>
          <w:tcPr>
            <w:tcW w:w="3742" w:type="dxa"/>
            <w:tcBorders>
              <w:top w:val="single" w:sz="6" w:space="0" w:color="000000"/>
              <w:left w:val="single" w:sz="6" w:space="0" w:color="000000"/>
              <w:bottom w:val="single" w:sz="6" w:space="0" w:color="000000"/>
              <w:right w:val="single" w:sz="6" w:space="0" w:color="000000"/>
            </w:tcBorders>
          </w:tcPr>
          <w:p w14:paraId="105B0885" w14:textId="6E2D64B9" w:rsidR="00ED1B00" w:rsidRPr="00492B0C" w:rsidRDefault="00DD0E93" w:rsidP="00492B0C">
            <w:pPr>
              <w:pStyle w:val="Tabledescriptext"/>
              <w:rPr>
                <w:b/>
                <w:bCs/>
              </w:rPr>
            </w:pPr>
            <w:r>
              <w:rPr>
                <w:b/>
                <w:bCs/>
              </w:rPr>
              <w:t xml:space="preserve">Revised </w:t>
            </w:r>
            <w:r w:rsidR="00ED1B00" w:rsidRPr="00492B0C">
              <w:rPr>
                <w:b/>
                <w:bCs/>
              </w:rPr>
              <w:t>1 January 2002</w:t>
            </w:r>
          </w:p>
          <w:p w14:paraId="0F628E4B" w14:textId="77777777" w:rsidR="00ED1B00" w:rsidRDefault="00ED1B00" w:rsidP="001E2450">
            <w:pPr>
              <w:pStyle w:val="Tabledescriptext"/>
            </w:pPr>
            <w:r w:rsidRPr="002261A3">
              <w:t>Adopt</w:t>
            </w:r>
            <w:r>
              <w:t>ed</w:t>
            </w:r>
            <w:r w:rsidRPr="002261A3">
              <w:t xml:space="preserve"> the </w:t>
            </w:r>
            <w:r w:rsidRPr="003066FF">
              <w:rPr>
                <w:i/>
              </w:rPr>
              <w:t>Australian Standard Classification of Education</w:t>
            </w:r>
            <w:r>
              <w:t xml:space="preserve"> (ASCED), level of e</w:t>
            </w:r>
            <w:r w:rsidRPr="002261A3">
              <w:t xml:space="preserve">ducation at the detailed </w:t>
            </w:r>
            <w:r>
              <w:t xml:space="preserve">(3-digit) </w:t>
            </w:r>
            <w:r w:rsidRPr="002261A3">
              <w:t xml:space="preserve">level for </w:t>
            </w:r>
            <w:r>
              <w:rPr>
                <w:i/>
              </w:rPr>
              <w:t>Qualification category i</w:t>
            </w:r>
            <w:r w:rsidRPr="00035C07">
              <w:rPr>
                <w:i/>
              </w:rPr>
              <w:t>dentifier</w:t>
            </w:r>
          </w:p>
        </w:tc>
        <w:tc>
          <w:tcPr>
            <w:tcW w:w="3845" w:type="dxa"/>
            <w:tcBorders>
              <w:top w:val="single" w:sz="6" w:space="0" w:color="000000"/>
              <w:left w:val="single" w:sz="6" w:space="0" w:color="000000"/>
              <w:bottom w:val="single" w:sz="6" w:space="0" w:color="000000"/>
              <w:right w:val="nil"/>
            </w:tcBorders>
          </w:tcPr>
          <w:p w14:paraId="52F97AA8" w14:textId="77777777" w:rsidR="00ED1B00" w:rsidRPr="00D37839" w:rsidRDefault="00ED1B00" w:rsidP="001E2450">
            <w:pPr>
              <w:pStyle w:val="Tabledescriptext"/>
            </w:pPr>
          </w:p>
        </w:tc>
      </w:tr>
    </w:tbl>
    <w:p w14:paraId="7AF450BA" w14:textId="77777777" w:rsidR="00ED1B00" w:rsidRDefault="00ED1B00" w:rsidP="00ED1B00">
      <w:pPr>
        <w:pStyle w:val="Bodytext"/>
        <w:rPr>
          <w:lang w:eastAsia="en-AU"/>
        </w:rPr>
      </w:pP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ED1B00" w14:paraId="23B84867" w14:textId="77777777" w:rsidTr="00ED1B00">
        <w:tc>
          <w:tcPr>
            <w:tcW w:w="9288" w:type="dxa"/>
            <w:gridSpan w:val="2"/>
            <w:tcBorders>
              <w:top w:val="single" w:sz="12" w:space="0" w:color="000000"/>
              <w:left w:val="nil"/>
              <w:bottom w:val="single" w:sz="6" w:space="0" w:color="000000"/>
              <w:right w:val="nil"/>
            </w:tcBorders>
          </w:tcPr>
          <w:p w14:paraId="09C9F492" w14:textId="77777777" w:rsidR="00ED1B00" w:rsidRDefault="00ED1B00" w:rsidP="00ED1B00">
            <w:pPr>
              <w:pStyle w:val="Tableheading"/>
            </w:pPr>
            <w:r>
              <w:t>Data element definitions</w:t>
            </w:r>
          </w:p>
        </w:tc>
      </w:tr>
      <w:tr w:rsidR="00ED1B00" w14:paraId="182CC8A4" w14:textId="77777777" w:rsidTr="00ED1B00">
        <w:tc>
          <w:tcPr>
            <w:tcW w:w="1728" w:type="dxa"/>
            <w:tcBorders>
              <w:top w:val="single" w:sz="6" w:space="0" w:color="000000"/>
              <w:left w:val="nil"/>
              <w:bottom w:val="single" w:sz="6" w:space="0" w:color="000000"/>
              <w:right w:val="single" w:sz="6" w:space="0" w:color="000000"/>
            </w:tcBorders>
          </w:tcPr>
          <w:p w14:paraId="6FBE5635" w14:textId="77777777" w:rsidR="00ED1B00" w:rsidRDefault="00ED1B00" w:rsidP="001E2450">
            <w:pPr>
              <w:pStyle w:val="Tabledescriptext"/>
            </w:pPr>
            <w:r>
              <w:t>Edition 1</w:t>
            </w:r>
          </w:p>
        </w:tc>
        <w:tc>
          <w:tcPr>
            <w:tcW w:w="7560" w:type="dxa"/>
            <w:tcBorders>
              <w:top w:val="single" w:sz="6" w:space="0" w:color="000000"/>
              <w:left w:val="single" w:sz="6" w:space="0" w:color="000000"/>
              <w:bottom w:val="single" w:sz="6" w:space="0" w:color="000000"/>
              <w:right w:val="nil"/>
            </w:tcBorders>
          </w:tcPr>
          <w:p w14:paraId="73FE1155" w14:textId="4AC2FA61" w:rsidR="00ED1B00" w:rsidRPr="00492B0C" w:rsidRDefault="00DD0E93" w:rsidP="00492B0C">
            <w:pPr>
              <w:pStyle w:val="Tabledescriptext"/>
              <w:rPr>
                <w:b/>
                <w:bCs/>
              </w:rPr>
            </w:pPr>
            <w:r>
              <w:rPr>
                <w:b/>
                <w:bCs/>
              </w:rPr>
              <w:t xml:space="preserve">Revised </w:t>
            </w:r>
            <w:r w:rsidR="00ED1B00" w:rsidRPr="00492B0C">
              <w:rPr>
                <w:b/>
                <w:bCs/>
              </w:rPr>
              <w:t>1 January 2007</w:t>
            </w:r>
          </w:p>
          <w:p w14:paraId="74EBE13D" w14:textId="77777777" w:rsidR="00ED1B00" w:rsidRPr="00C331EE" w:rsidRDefault="00ED1B00" w:rsidP="001E2450">
            <w:pPr>
              <w:pStyle w:val="Tabledescriptext"/>
              <w:rPr>
                <w:i/>
              </w:rPr>
            </w:pPr>
            <w:r>
              <w:t>Renamed</w:t>
            </w:r>
            <w:r w:rsidRPr="00930A64">
              <w:t xml:space="preserve"> </w:t>
            </w:r>
            <w:r w:rsidRPr="00BA7AE5">
              <w:rPr>
                <w:i/>
              </w:rPr>
              <w:t>Qualification/course level of education identifier</w:t>
            </w:r>
          </w:p>
        </w:tc>
      </w:tr>
      <w:tr w:rsidR="00ED1B00" w14:paraId="316D7C59" w14:textId="77777777" w:rsidTr="00ED1B00">
        <w:tc>
          <w:tcPr>
            <w:tcW w:w="1728" w:type="dxa"/>
            <w:tcBorders>
              <w:top w:val="single" w:sz="6" w:space="0" w:color="000000"/>
              <w:left w:val="nil"/>
              <w:bottom w:val="single" w:sz="6" w:space="0" w:color="000000"/>
              <w:right w:val="single" w:sz="6" w:space="0" w:color="000000"/>
            </w:tcBorders>
          </w:tcPr>
          <w:p w14:paraId="0919E937" w14:textId="77777777" w:rsidR="00ED1B00" w:rsidRDefault="00ED1B00" w:rsidP="001E2450">
            <w:pPr>
              <w:pStyle w:val="Tabledescriptext"/>
            </w:pPr>
            <w:r>
              <w:t>Edition 2.2</w:t>
            </w:r>
          </w:p>
        </w:tc>
        <w:tc>
          <w:tcPr>
            <w:tcW w:w="7560" w:type="dxa"/>
            <w:tcBorders>
              <w:top w:val="single" w:sz="6" w:space="0" w:color="000000"/>
              <w:left w:val="single" w:sz="6" w:space="0" w:color="000000"/>
              <w:bottom w:val="single" w:sz="6" w:space="0" w:color="000000"/>
              <w:right w:val="nil"/>
            </w:tcBorders>
          </w:tcPr>
          <w:p w14:paraId="421487D8" w14:textId="7667824B" w:rsidR="00ED1B00" w:rsidRPr="00492B0C" w:rsidRDefault="00DD0E93" w:rsidP="00492B0C">
            <w:pPr>
              <w:pStyle w:val="Tabledescriptext"/>
              <w:rPr>
                <w:b/>
                <w:bCs/>
              </w:rPr>
            </w:pPr>
            <w:r>
              <w:rPr>
                <w:b/>
                <w:bCs/>
              </w:rPr>
              <w:t xml:space="preserve">Revised </w:t>
            </w:r>
            <w:r w:rsidR="00ED1B00" w:rsidRPr="00492B0C">
              <w:rPr>
                <w:b/>
                <w:bCs/>
              </w:rPr>
              <w:t>1 January 2014</w:t>
            </w:r>
          </w:p>
          <w:p w14:paraId="28AC5165" w14:textId="77777777" w:rsidR="00ED1B00" w:rsidRDefault="00ED1B00" w:rsidP="001E2450">
            <w:pPr>
              <w:pStyle w:val="Tabledescriptext"/>
            </w:pPr>
            <w:r w:rsidRPr="00852E4D">
              <w:t xml:space="preserve">Renamed </w:t>
            </w:r>
            <w:r w:rsidR="00235846">
              <w:t xml:space="preserve">from </w:t>
            </w:r>
            <w:r w:rsidR="00235846" w:rsidRPr="00BA7AE5">
              <w:rPr>
                <w:i/>
              </w:rPr>
              <w:t>Qualification/course level of education identifier</w:t>
            </w:r>
            <w:r w:rsidR="00235846" w:rsidRPr="00B735D6">
              <w:rPr>
                <w:i/>
              </w:rPr>
              <w:t xml:space="preserve"> </w:t>
            </w:r>
            <w:r w:rsidR="00235846" w:rsidRPr="00235846">
              <w:t>to</w:t>
            </w:r>
            <w:r w:rsidR="00235846">
              <w:rPr>
                <w:i/>
              </w:rPr>
              <w:t xml:space="preserve"> </w:t>
            </w:r>
            <w:r w:rsidRPr="00B735D6">
              <w:rPr>
                <w:i/>
              </w:rPr>
              <w:t>Program level of education identifier</w:t>
            </w:r>
          </w:p>
          <w:p w14:paraId="75BB670E" w14:textId="77777777" w:rsidR="00ED1B00" w:rsidRPr="00333E2E" w:rsidRDefault="00ED1B00" w:rsidP="004D113E">
            <w:pPr>
              <w:pStyle w:val="Tabledescriptext"/>
            </w:pPr>
            <w:r w:rsidRPr="00333E2E">
              <w:t xml:space="preserve">Deleted values ‘213 </w:t>
            </w:r>
            <w:r w:rsidR="004D113E">
              <w:rPr>
                <w:rFonts w:cs="Arial"/>
              </w:rPr>
              <w:t>–</w:t>
            </w:r>
            <w:r w:rsidRPr="00333E2E">
              <w:t xml:space="preserve"> Professional specialist qualification at graduate diploma level’ and ‘222 </w:t>
            </w:r>
            <w:r w:rsidR="004D113E">
              <w:rPr>
                <w:rFonts w:cs="Arial"/>
              </w:rPr>
              <w:t>–</w:t>
            </w:r>
            <w:r w:rsidRPr="00333E2E">
              <w:t xml:space="preserve"> Professional specialist qualification at graduate certificate level’</w:t>
            </w:r>
          </w:p>
        </w:tc>
      </w:tr>
      <w:tr w:rsidR="007E00B6" w14:paraId="787A3A39" w14:textId="77777777" w:rsidTr="00ED1B00">
        <w:tc>
          <w:tcPr>
            <w:tcW w:w="1728" w:type="dxa"/>
            <w:tcBorders>
              <w:top w:val="single" w:sz="6" w:space="0" w:color="000000"/>
              <w:left w:val="nil"/>
              <w:bottom w:val="single" w:sz="6" w:space="0" w:color="000000"/>
              <w:right w:val="single" w:sz="6" w:space="0" w:color="000000"/>
            </w:tcBorders>
          </w:tcPr>
          <w:p w14:paraId="1A179146" w14:textId="7E649AF2" w:rsidR="007E00B6" w:rsidRDefault="007E00B6" w:rsidP="001E2450">
            <w:pPr>
              <w:pStyle w:val="Tabledescriptext"/>
            </w:pPr>
            <w:r>
              <w:t>Edition 2.4</w:t>
            </w:r>
          </w:p>
        </w:tc>
        <w:tc>
          <w:tcPr>
            <w:tcW w:w="7560" w:type="dxa"/>
            <w:tcBorders>
              <w:top w:val="single" w:sz="6" w:space="0" w:color="000000"/>
              <w:left w:val="single" w:sz="6" w:space="0" w:color="000000"/>
              <w:bottom w:val="single" w:sz="6" w:space="0" w:color="000000"/>
              <w:right w:val="nil"/>
            </w:tcBorders>
          </w:tcPr>
          <w:p w14:paraId="21B0CB2E" w14:textId="77777777" w:rsidR="007E00B6" w:rsidRPr="007E00B6" w:rsidRDefault="007E00B6" w:rsidP="007E00B6">
            <w:pPr>
              <w:pStyle w:val="TableParagraph"/>
              <w:ind w:left="0"/>
              <w:rPr>
                <w:rFonts w:ascii="Arial"/>
                <w:b/>
                <w:sz w:val="18"/>
              </w:rPr>
            </w:pPr>
            <w:r w:rsidRPr="007E00B6">
              <w:rPr>
                <w:rFonts w:ascii="Arial"/>
                <w:b/>
                <w:sz w:val="18"/>
              </w:rPr>
              <w:t xml:space="preserve">Revised </w:t>
            </w:r>
          </w:p>
          <w:p w14:paraId="152CF330" w14:textId="166F5697" w:rsidR="007E00B6" w:rsidRPr="007E00B6" w:rsidRDefault="007E00B6" w:rsidP="007E00B6">
            <w:pPr>
              <w:pStyle w:val="Tabledescriptext"/>
              <w:rPr>
                <w:bCs/>
              </w:rPr>
            </w:pPr>
            <w:r w:rsidRPr="007E00B6">
              <w:rPr>
                <w:bCs/>
              </w:rPr>
              <w:t>Add value ‘315’ – Vocational Degree</w:t>
            </w:r>
          </w:p>
        </w:tc>
      </w:tr>
    </w:tbl>
    <w:p w14:paraId="50482A56" w14:textId="77777777" w:rsidR="00ED1B00" w:rsidRPr="005B5E90" w:rsidRDefault="00ED1B00" w:rsidP="00333D96">
      <w:pPr>
        <w:pStyle w:val="H2Headings"/>
      </w:pPr>
      <w:bookmarkStart w:id="514" w:name="_Toc222218826"/>
      <w:r>
        <w:lastRenderedPageBreak/>
        <w:t>Program</w:t>
      </w:r>
      <w:r w:rsidRPr="005B5E90">
        <w:t xml:space="preserve"> name</w:t>
      </w:r>
      <w:bookmarkEnd w:id="514"/>
    </w:p>
    <w:p w14:paraId="7B8D146F" w14:textId="77777777" w:rsidR="00ED1B00" w:rsidRPr="005B5E90" w:rsidRDefault="00ED1B00" w:rsidP="00ED1B00">
      <w:pPr>
        <w:pStyle w:val="H3Parts"/>
      </w:pPr>
      <w:r w:rsidRPr="005B5E90">
        <w:t>Definitional attributes</w:t>
      </w:r>
    </w:p>
    <w:p w14:paraId="6E55D571" w14:textId="77777777" w:rsidR="00ED1B00" w:rsidRPr="005B5E90" w:rsidRDefault="00ED1B00" w:rsidP="00ED1B00">
      <w:pPr>
        <w:pStyle w:val="H4Parts"/>
      </w:pPr>
      <w:r w:rsidRPr="005B5E90">
        <w:t>Definition</w:t>
      </w:r>
    </w:p>
    <w:p w14:paraId="6DEA3846" w14:textId="77777777" w:rsidR="00ED1B00" w:rsidRPr="005B5E90" w:rsidRDefault="00ED1B00" w:rsidP="00ED1B00">
      <w:pPr>
        <w:pStyle w:val="Bodytext"/>
      </w:pPr>
      <w:r>
        <w:rPr>
          <w:i/>
        </w:rPr>
        <w:t xml:space="preserve">Program </w:t>
      </w:r>
      <w:r w:rsidRPr="00AC1438">
        <w:rPr>
          <w:i/>
        </w:rPr>
        <w:t>name</w:t>
      </w:r>
      <w:r w:rsidRPr="005B5E90">
        <w:t xml:space="preserve"> contains the full name of the </w:t>
      </w:r>
      <w:r w:rsidR="00D738A7">
        <w:t>program of study</w:t>
      </w:r>
      <w:r w:rsidRPr="005B5E90">
        <w:t xml:space="preserve">. </w:t>
      </w:r>
    </w:p>
    <w:p w14:paraId="4D7DC8BE" w14:textId="77777777" w:rsidR="00ED1B00" w:rsidRPr="005B5E90" w:rsidRDefault="00ED1B00" w:rsidP="00ED1B00">
      <w:pPr>
        <w:pStyle w:val="H4Parts"/>
      </w:pPr>
      <w:r w:rsidRPr="005B5E90">
        <w:t xml:space="preserve">Context </w:t>
      </w:r>
    </w:p>
    <w:p w14:paraId="6D8B0FD7" w14:textId="77777777" w:rsidR="00ED1B00" w:rsidRPr="005B5E90" w:rsidRDefault="00ED1B00" w:rsidP="00ED1B00">
      <w:pPr>
        <w:pStyle w:val="Bodytext"/>
      </w:pPr>
      <w:r>
        <w:rPr>
          <w:i/>
        </w:rPr>
        <w:t xml:space="preserve">Program </w:t>
      </w:r>
      <w:r w:rsidRPr="00AC1438">
        <w:rPr>
          <w:i/>
        </w:rPr>
        <w:t>name</w:t>
      </w:r>
      <w:r w:rsidRPr="005B5E90">
        <w:t xml:space="preserve"> provides descriptive information </w:t>
      </w:r>
      <w:r>
        <w:t>about qualification</w:t>
      </w:r>
      <w:r w:rsidRPr="006179DD">
        <w:t>, course or skill set content</w:t>
      </w:r>
      <w:r w:rsidRPr="005B5E90">
        <w:t>.</w:t>
      </w:r>
    </w:p>
    <w:p w14:paraId="0AEB9DC0" w14:textId="77777777" w:rsidR="00ED1B00" w:rsidRPr="005B5E90" w:rsidRDefault="00ED1B00" w:rsidP="00ED1B00">
      <w:pPr>
        <w:pStyle w:val="H3Parts"/>
      </w:pPr>
      <w:r w:rsidRPr="005B5E90">
        <w:t>Relational attributes</w:t>
      </w:r>
    </w:p>
    <w:p w14:paraId="0C0F7EEF" w14:textId="77777777" w:rsidR="00ED1B00" w:rsidRPr="005B5E90" w:rsidRDefault="00ED1B00" w:rsidP="00ED1B00">
      <w:pPr>
        <w:pStyle w:val="H4Parts"/>
      </w:pPr>
      <w:r w:rsidRPr="005B5E90">
        <w:t>Rules</w:t>
      </w:r>
    </w:p>
    <w:p w14:paraId="4985426F" w14:textId="77777777" w:rsidR="00ED1B00" w:rsidRPr="005B5E90" w:rsidRDefault="00ED1B00" w:rsidP="00ED1B00">
      <w:pPr>
        <w:pStyle w:val="Bodytext"/>
      </w:pPr>
      <w:r>
        <w:rPr>
          <w:i/>
        </w:rPr>
        <w:t xml:space="preserve">Program </w:t>
      </w:r>
      <w:r w:rsidRPr="00AC1438">
        <w:rPr>
          <w:i/>
        </w:rPr>
        <w:t>name</w:t>
      </w:r>
      <w:r w:rsidRPr="005B5E90">
        <w:t xml:space="preserve"> must be a title that conveys the content of the </w:t>
      </w:r>
      <w:r w:rsidR="00D738A7">
        <w:t>program of study</w:t>
      </w:r>
      <w:r>
        <w:t>.</w:t>
      </w:r>
    </w:p>
    <w:p w14:paraId="18526B3A" w14:textId="468E328E" w:rsidR="00ED1B00" w:rsidRDefault="00ED1B00" w:rsidP="00ED1B00">
      <w:pPr>
        <w:pStyle w:val="Bodytext"/>
      </w:pPr>
      <w:r>
        <w:rPr>
          <w:i/>
        </w:rPr>
        <w:t xml:space="preserve">Program </w:t>
      </w:r>
      <w:r w:rsidRPr="00AC1438">
        <w:rPr>
          <w:i/>
        </w:rPr>
        <w:t>name</w:t>
      </w:r>
      <w:r w:rsidRPr="005B5E90">
        <w:t xml:space="preserve"> must be the exact name of the national tr</w:t>
      </w:r>
      <w:r>
        <w:t xml:space="preserve">aining package </w:t>
      </w:r>
      <w:r w:rsidRPr="006179DD">
        <w:t>qualification or skill set</w:t>
      </w:r>
      <w:r>
        <w:t xml:space="preserve"> </w:t>
      </w:r>
      <w:r w:rsidRPr="005B5E90">
        <w:t xml:space="preserve">as specified in a national training package. These are listed on the </w:t>
      </w:r>
      <w:r w:rsidR="007D2CD0">
        <w:t>National Training Register</w:t>
      </w:r>
      <w:r>
        <w:t xml:space="preserve">. </w:t>
      </w:r>
    </w:p>
    <w:p w14:paraId="2CE84DD0" w14:textId="77777777" w:rsidR="00ED1B00" w:rsidRPr="005B5E90" w:rsidRDefault="00ED1B00" w:rsidP="00ED1B00">
      <w:pPr>
        <w:pStyle w:val="Bodytext"/>
      </w:pPr>
      <w:r w:rsidRPr="005B5E90">
        <w:t>OR</w:t>
      </w:r>
    </w:p>
    <w:p w14:paraId="66FDF1D0" w14:textId="7D8973B8" w:rsidR="00ED1B00" w:rsidRPr="005B5E90" w:rsidRDefault="00ED1B00" w:rsidP="00ED1B00">
      <w:pPr>
        <w:pStyle w:val="Bodytext"/>
      </w:pPr>
      <w:r>
        <w:rPr>
          <w:i/>
        </w:rPr>
        <w:t xml:space="preserve">Program </w:t>
      </w:r>
      <w:r w:rsidRPr="00AC1438">
        <w:rPr>
          <w:i/>
        </w:rPr>
        <w:t>name</w:t>
      </w:r>
      <w:r w:rsidRPr="005B5E90">
        <w:t xml:space="preserve"> must be the exact </w:t>
      </w:r>
      <w:r w:rsidR="00277CEA">
        <w:t xml:space="preserve">name of the </w:t>
      </w:r>
      <w:r w:rsidRPr="005B5E90">
        <w:t xml:space="preserve">nationally recognised accredited </w:t>
      </w:r>
      <w:r>
        <w:t>course</w:t>
      </w:r>
      <w:r w:rsidRPr="005B5E90">
        <w:t xml:space="preserve">. These are listed on the </w:t>
      </w:r>
      <w:r w:rsidR="00E926AE">
        <w:t>National Training Register</w:t>
      </w:r>
      <w:r>
        <w:t>.</w:t>
      </w:r>
    </w:p>
    <w:p w14:paraId="37329CD1" w14:textId="77777777" w:rsidR="00ED1B00" w:rsidRPr="006179DD" w:rsidRDefault="00ED1B00" w:rsidP="00ED1B00">
      <w:pPr>
        <w:pStyle w:val="Bodytext"/>
      </w:pPr>
      <w:r>
        <w:rPr>
          <w:i/>
        </w:rPr>
        <w:t xml:space="preserve">Program </w:t>
      </w:r>
      <w:r w:rsidRPr="00AC1438">
        <w:rPr>
          <w:i/>
        </w:rPr>
        <w:t>name</w:t>
      </w:r>
      <w:r w:rsidRPr="005B5E90">
        <w:t xml:space="preserve"> must be the </w:t>
      </w:r>
      <w:r w:rsidRPr="006179DD">
        <w:t>local course or skill set name where the program is not a nationally recognised accredited course or skill set.</w:t>
      </w:r>
    </w:p>
    <w:p w14:paraId="2BB6D91D" w14:textId="77777777" w:rsidR="00ED1B00" w:rsidRPr="005B5E90" w:rsidRDefault="00ED1B00" w:rsidP="00ED1B00">
      <w:pPr>
        <w:pStyle w:val="H4Parts"/>
      </w:pPr>
      <w:r w:rsidRPr="005B5E90">
        <w:t>Guidelines for use</w:t>
      </w:r>
    </w:p>
    <w:p w14:paraId="20B4098D" w14:textId="77777777" w:rsidR="00ED1B00" w:rsidRPr="005B5E90" w:rsidRDefault="00ED1B00" w:rsidP="00ED1B00">
      <w:pPr>
        <w:pStyle w:val="Bodytext"/>
      </w:pPr>
      <w:r w:rsidRPr="005B5E90">
        <w:t>Not applicable</w:t>
      </w:r>
    </w:p>
    <w:p w14:paraId="35DF1BCC" w14:textId="77777777" w:rsidR="00ED1B00" w:rsidRPr="005B5E90" w:rsidRDefault="00ED1B00" w:rsidP="00ED1B00">
      <w:pPr>
        <w:pStyle w:val="H4Parts"/>
      </w:pPr>
      <w:r w:rsidRPr="005B5E90">
        <w:t>Related data</w:t>
      </w:r>
    </w:p>
    <w:p w14:paraId="4B3A3614" w14:textId="77777777" w:rsidR="00ED1B00" w:rsidRPr="005B5E90" w:rsidRDefault="00262BFD" w:rsidP="00ED1B00">
      <w:pPr>
        <w:pStyle w:val="Bodytext"/>
      </w:pPr>
      <w:r w:rsidRPr="00262BFD">
        <w:rPr>
          <w:i/>
        </w:rPr>
        <w:t>Program identifier</w:t>
      </w:r>
    </w:p>
    <w:p w14:paraId="1339765C" w14:textId="77777777" w:rsidR="00ED1B00" w:rsidRPr="005B5E90" w:rsidRDefault="00ED1B00" w:rsidP="00ED1B00">
      <w:pPr>
        <w:pStyle w:val="H4Parts"/>
      </w:pPr>
      <w:r w:rsidRPr="005B5E90">
        <w:t>Type of relationship</w:t>
      </w:r>
    </w:p>
    <w:p w14:paraId="1E7E59C7" w14:textId="7D6EE9F2" w:rsidR="0034420B" w:rsidRDefault="00262BFD" w:rsidP="0034420B">
      <w:pPr>
        <w:pStyle w:val="Bodytext"/>
      </w:pPr>
      <w:r w:rsidRPr="0034420B">
        <w:rPr>
          <w:i/>
        </w:rPr>
        <w:t xml:space="preserve">Program </w:t>
      </w:r>
      <w:r w:rsidR="00ED58BE" w:rsidRPr="0034420B">
        <w:rPr>
          <w:i/>
        </w:rPr>
        <w:t>identifier</w:t>
      </w:r>
      <w:r w:rsidRPr="0034420B">
        <w:t xml:space="preserve"> </w:t>
      </w:r>
      <w:r>
        <w:t xml:space="preserve">is used along with </w:t>
      </w:r>
      <w:r w:rsidRPr="0034420B">
        <w:rPr>
          <w:i/>
        </w:rPr>
        <w:t xml:space="preserve">Program </w:t>
      </w:r>
      <w:r w:rsidR="00ED58BE" w:rsidRPr="0034420B">
        <w:rPr>
          <w:i/>
        </w:rPr>
        <w:t>name</w:t>
      </w:r>
      <w:r>
        <w:t xml:space="preserve"> to accurately identify a qualification, course or skill </w:t>
      </w:r>
      <w:r w:rsidR="0034420B">
        <w:t>set</w:t>
      </w:r>
      <w:r w:rsidR="00BE295C">
        <w:t>.</w:t>
      </w:r>
    </w:p>
    <w:p w14:paraId="7046DD2A" w14:textId="77777777" w:rsidR="00ED1B00" w:rsidRPr="005B5E90" w:rsidRDefault="00ED1B00" w:rsidP="00ED1B00">
      <w:pPr>
        <w:pStyle w:val="H4Parts"/>
      </w:pPr>
      <w:r w:rsidRPr="005B5E90">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D1B00" w:rsidRPr="00333D96" w14:paraId="58682FAD" w14:textId="77777777" w:rsidTr="00ED1B00">
        <w:tc>
          <w:tcPr>
            <w:tcW w:w="1984" w:type="dxa"/>
          </w:tcPr>
          <w:p w14:paraId="699F8519" w14:textId="77777777" w:rsidR="00ED1B00" w:rsidRPr="00333D96" w:rsidRDefault="00ED1B00" w:rsidP="00333D96">
            <w:pPr>
              <w:pStyle w:val="Tableheading"/>
              <w:jc w:val="left"/>
              <w:rPr>
                <w:bCs/>
              </w:rPr>
            </w:pPr>
            <w:r w:rsidRPr="00333D96">
              <w:rPr>
                <w:bCs/>
              </w:rPr>
              <w:t>Value</w:t>
            </w:r>
          </w:p>
        </w:tc>
        <w:tc>
          <w:tcPr>
            <w:tcW w:w="7124" w:type="dxa"/>
          </w:tcPr>
          <w:p w14:paraId="27C1FF34" w14:textId="4D014222" w:rsidR="00ED1B00" w:rsidRPr="00333D96" w:rsidRDefault="00ED1B00" w:rsidP="00333D96">
            <w:pPr>
              <w:pStyle w:val="Tableheading"/>
              <w:jc w:val="left"/>
              <w:rPr>
                <w:bCs/>
              </w:rPr>
            </w:pPr>
            <w:r w:rsidRPr="00333D96">
              <w:rPr>
                <w:bCs/>
              </w:rPr>
              <w:t xml:space="preserve">Description – </w:t>
            </w:r>
            <w:r w:rsidR="00DB6678" w:rsidRPr="00333D96">
              <w:rPr>
                <w:bCs/>
              </w:rPr>
              <w:fldChar w:fldCharType="begin"/>
            </w:r>
            <w:r w:rsidR="00DB6678" w:rsidRPr="00333D96">
              <w:rPr>
                <w:bCs/>
              </w:rPr>
              <w:instrText xml:space="preserve"> STYLEREF  H2_Headings  \* MERGEFORMAT </w:instrText>
            </w:r>
            <w:r w:rsidR="00DB6678" w:rsidRPr="00333D96">
              <w:rPr>
                <w:bCs/>
              </w:rPr>
              <w:fldChar w:fldCharType="separate"/>
            </w:r>
            <w:r w:rsidR="00153EBD">
              <w:rPr>
                <w:bCs/>
                <w:noProof/>
              </w:rPr>
              <w:t>Program name</w:t>
            </w:r>
            <w:r w:rsidR="00DB6678" w:rsidRPr="00333D96">
              <w:rPr>
                <w:bCs/>
                <w:noProof/>
              </w:rPr>
              <w:fldChar w:fldCharType="end"/>
            </w:r>
          </w:p>
        </w:tc>
      </w:tr>
      <w:tr w:rsidR="00ED1B00" w:rsidRPr="005B5E90" w14:paraId="48B1292A" w14:textId="77777777" w:rsidTr="00ED1B00">
        <w:tc>
          <w:tcPr>
            <w:tcW w:w="1984" w:type="dxa"/>
          </w:tcPr>
          <w:p w14:paraId="2FF9EC1F" w14:textId="6C9F1515" w:rsidR="00ED1B00" w:rsidRPr="005B5E90" w:rsidRDefault="004B7A94" w:rsidP="00333D96">
            <w:pPr>
              <w:pStyle w:val="Tabledescriptext"/>
            </w:pPr>
            <w:r>
              <w:t>T</w:t>
            </w:r>
            <w:r w:rsidR="00ED1B00" w:rsidRPr="005B5E90">
              <w:t>ext</w:t>
            </w:r>
          </w:p>
        </w:tc>
        <w:tc>
          <w:tcPr>
            <w:tcW w:w="7124" w:type="dxa"/>
          </w:tcPr>
          <w:p w14:paraId="21E426CC" w14:textId="77777777" w:rsidR="00ED1B00" w:rsidRPr="005B5E90" w:rsidRDefault="00ED1B00" w:rsidP="00333D96">
            <w:pPr>
              <w:pStyle w:val="Tabledescriptext"/>
            </w:pPr>
            <w:r w:rsidRPr="001C2DAB">
              <w:t>N</w:t>
            </w:r>
            <w:r>
              <w:t xml:space="preserve">ational training package </w:t>
            </w:r>
            <w:r w:rsidRPr="006179DD">
              <w:t>qualification, skill set or nationally recognised accredited course or locally developed training organisation course or skill set name</w:t>
            </w:r>
          </w:p>
        </w:tc>
      </w:tr>
    </w:tbl>
    <w:p w14:paraId="4F850DEB" w14:textId="77777777" w:rsidR="00ED1B00" w:rsidRPr="005B5E90" w:rsidRDefault="00ED1B00" w:rsidP="00ED1B00">
      <w:pPr>
        <w:pStyle w:val="H4Parts"/>
      </w:pPr>
      <w:r w:rsidRPr="005B5E90">
        <w:t>Question</w:t>
      </w:r>
    </w:p>
    <w:p w14:paraId="3E73CC29" w14:textId="77777777" w:rsidR="00ED1B00" w:rsidRPr="005B5E90" w:rsidRDefault="00ED1B00" w:rsidP="00ED1B00">
      <w:pPr>
        <w:pStyle w:val="Bodytext"/>
      </w:pPr>
      <w:r w:rsidRPr="005B5E90">
        <w:t>Not applicable</w:t>
      </w:r>
    </w:p>
    <w:p w14:paraId="7B6C07EC" w14:textId="77777777" w:rsidR="00ED1B00" w:rsidRPr="005B5E90" w:rsidRDefault="00ED1B00" w:rsidP="00ED1B00">
      <w:pPr>
        <w:pStyle w:val="H3Parts"/>
      </w:pPr>
      <w:r w:rsidRPr="005B5E90">
        <w:t>Format attributes</w:t>
      </w:r>
    </w:p>
    <w:p w14:paraId="7A78F06D" w14:textId="77777777" w:rsidR="00ED1B00" w:rsidRPr="005B5E90" w:rsidRDefault="00ED1B00" w:rsidP="00333D96">
      <w:pPr>
        <w:pStyle w:val="Bodytext"/>
      </w:pPr>
      <w:r w:rsidRPr="005B5E90">
        <w:t>Length:</w:t>
      </w:r>
      <w:r w:rsidRPr="005B5E90">
        <w:tab/>
      </w:r>
      <w:r w:rsidR="00333D96">
        <w:tab/>
      </w:r>
      <w:r w:rsidRPr="005B5E90">
        <w:t>100</w:t>
      </w:r>
    </w:p>
    <w:p w14:paraId="0CAC8401" w14:textId="77777777" w:rsidR="00ED1B00" w:rsidRPr="005B5E90" w:rsidRDefault="00ED1B00" w:rsidP="00333D96">
      <w:pPr>
        <w:pStyle w:val="Bodytext"/>
      </w:pPr>
      <w:r w:rsidRPr="005B5E90">
        <w:t>Type:</w:t>
      </w:r>
      <w:r w:rsidRPr="005B5E90">
        <w:tab/>
      </w:r>
      <w:r w:rsidR="00333D96">
        <w:tab/>
      </w:r>
      <w:r w:rsidRPr="005B5E90">
        <w:t>alphanumeric</w:t>
      </w:r>
    </w:p>
    <w:p w14:paraId="5150DE53" w14:textId="77777777" w:rsidR="00ED1B00" w:rsidRPr="005B5E90" w:rsidRDefault="00ED1B00" w:rsidP="00333D96">
      <w:pPr>
        <w:pStyle w:val="Bodytext"/>
      </w:pPr>
      <w:r w:rsidRPr="005B5E90">
        <w:t>Justification:</w:t>
      </w:r>
      <w:r w:rsidRPr="005B5E90">
        <w:tab/>
      </w:r>
      <w:r w:rsidR="00333D96">
        <w:tab/>
      </w:r>
      <w:r w:rsidRPr="005B5E90">
        <w:t>left</w:t>
      </w:r>
    </w:p>
    <w:p w14:paraId="266DE654" w14:textId="77777777" w:rsidR="00ED1B00" w:rsidRPr="005B5E90" w:rsidRDefault="00ED1B00" w:rsidP="00333D96">
      <w:pPr>
        <w:pStyle w:val="Bodytext"/>
      </w:pPr>
      <w:r w:rsidRPr="005B5E90">
        <w:t>Fill character:</w:t>
      </w:r>
      <w:r w:rsidRPr="005B5E90">
        <w:tab/>
      </w:r>
      <w:r w:rsidR="00333D96">
        <w:tab/>
      </w:r>
      <w:r w:rsidRPr="005B5E90">
        <w:t>space</w:t>
      </w:r>
    </w:p>
    <w:p w14:paraId="6129E5A0" w14:textId="77777777" w:rsidR="00ED1B00" w:rsidRPr="005B5E90" w:rsidRDefault="00ED1B00" w:rsidP="00333D96">
      <w:pPr>
        <w:pStyle w:val="Bodytext"/>
      </w:pPr>
      <w:r w:rsidRPr="005B5E90">
        <w:t>Permitted data element value:</w:t>
      </w:r>
      <w:r w:rsidRPr="005B5E90">
        <w:tab/>
        <w:t>not applicable</w:t>
      </w:r>
    </w:p>
    <w:p w14:paraId="1F5B2569" w14:textId="77777777" w:rsidR="00ED1B00" w:rsidRPr="005B5E90" w:rsidRDefault="00ED1B00" w:rsidP="00ED1B00">
      <w:pPr>
        <w:pStyle w:val="H3Parts"/>
      </w:pPr>
      <w:r w:rsidRPr="005B5E90">
        <w:br w:type="page"/>
      </w:r>
      <w:r w:rsidRPr="005B5E90">
        <w:lastRenderedPageBreak/>
        <w:t>Administrative attributes</w:t>
      </w:r>
    </w:p>
    <w:p w14:paraId="06B6F168" w14:textId="77777777" w:rsidR="00ED1B00" w:rsidRPr="005B5E90" w:rsidRDefault="00ED1B00" w:rsidP="00ED1B00">
      <w:pPr>
        <w:pStyle w:val="H4Parts"/>
      </w:pPr>
      <w:r w:rsidRPr="005B5E90">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780"/>
        <w:gridCol w:w="3960"/>
      </w:tblGrid>
      <w:tr w:rsidR="00ED1B00" w:rsidRPr="00333D96" w14:paraId="481E1C29" w14:textId="77777777" w:rsidTr="00ED1B00">
        <w:tc>
          <w:tcPr>
            <w:tcW w:w="1548" w:type="dxa"/>
            <w:tcBorders>
              <w:top w:val="single" w:sz="12" w:space="0" w:color="000000"/>
              <w:left w:val="nil"/>
              <w:bottom w:val="single" w:sz="6" w:space="0" w:color="000000"/>
              <w:right w:val="single" w:sz="6" w:space="0" w:color="000000"/>
            </w:tcBorders>
          </w:tcPr>
          <w:p w14:paraId="3357E877" w14:textId="77777777" w:rsidR="00ED1B00" w:rsidRPr="00333D96" w:rsidRDefault="00ED1B00" w:rsidP="00333D96">
            <w:pPr>
              <w:pStyle w:val="Tableheading"/>
              <w:jc w:val="left"/>
              <w:rPr>
                <w:bCs/>
              </w:rPr>
            </w:pPr>
            <w:r w:rsidRPr="00333D96">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4E7DF439" w14:textId="77777777" w:rsidR="00ED1B00" w:rsidRPr="00333D96" w:rsidRDefault="00ED1B00" w:rsidP="00333D96">
            <w:pPr>
              <w:pStyle w:val="Tableheading"/>
              <w:jc w:val="left"/>
              <w:rPr>
                <w:bCs/>
              </w:rPr>
            </w:pPr>
            <w:r w:rsidRPr="00333D96">
              <w:rPr>
                <w:bCs/>
              </w:rPr>
              <w:t>VET provider</w:t>
            </w:r>
          </w:p>
        </w:tc>
        <w:tc>
          <w:tcPr>
            <w:tcW w:w="3960" w:type="dxa"/>
            <w:tcBorders>
              <w:top w:val="single" w:sz="12" w:space="0" w:color="000000"/>
              <w:left w:val="single" w:sz="6" w:space="0" w:color="000000"/>
              <w:bottom w:val="single" w:sz="6" w:space="0" w:color="000000"/>
              <w:right w:val="nil"/>
            </w:tcBorders>
          </w:tcPr>
          <w:p w14:paraId="510F0420" w14:textId="77777777" w:rsidR="00ED1B00" w:rsidRPr="00333D96" w:rsidRDefault="00ED1B00" w:rsidP="00333D96">
            <w:pPr>
              <w:pStyle w:val="Tableheading"/>
              <w:jc w:val="left"/>
              <w:rPr>
                <w:bCs/>
              </w:rPr>
            </w:pPr>
            <w:r w:rsidRPr="00333D96">
              <w:rPr>
                <w:bCs/>
              </w:rPr>
              <w:t>Apprenticeship</w:t>
            </w:r>
          </w:p>
        </w:tc>
      </w:tr>
      <w:tr w:rsidR="00ED1B00" w:rsidRPr="005B5E90" w14:paraId="70306BCE" w14:textId="77777777" w:rsidTr="00ED1B00">
        <w:tc>
          <w:tcPr>
            <w:tcW w:w="1548" w:type="dxa"/>
            <w:tcBorders>
              <w:top w:val="single" w:sz="6" w:space="0" w:color="000000"/>
              <w:left w:val="nil"/>
              <w:bottom w:val="single" w:sz="6" w:space="0" w:color="000000"/>
              <w:right w:val="single" w:sz="6" w:space="0" w:color="000000"/>
            </w:tcBorders>
          </w:tcPr>
          <w:p w14:paraId="462B373F" w14:textId="77777777" w:rsidR="00ED1B00" w:rsidRPr="005B5E90" w:rsidRDefault="00ED1B00" w:rsidP="00333D96">
            <w:pPr>
              <w:pStyle w:val="Tabledescriptext"/>
            </w:pPr>
            <w:r w:rsidRPr="005B5E90">
              <w:t>Release 1.0</w:t>
            </w:r>
          </w:p>
        </w:tc>
        <w:tc>
          <w:tcPr>
            <w:tcW w:w="3780" w:type="dxa"/>
            <w:tcBorders>
              <w:top w:val="single" w:sz="6" w:space="0" w:color="000000"/>
              <w:left w:val="single" w:sz="6" w:space="0" w:color="000000"/>
              <w:bottom w:val="single" w:sz="6" w:space="0" w:color="000000"/>
              <w:right w:val="single" w:sz="6" w:space="0" w:color="000000"/>
            </w:tcBorders>
          </w:tcPr>
          <w:p w14:paraId="02F34A60" w14:textId="0FBE62B8" w:rsidR="00ED1B00" w:rsidRPr="00492B0C" w:rsidRDefault="00DD0E93" w:rsidP="00492B0C">
            <w:pPr>
              <w:pStyle w:val="Tabledescriptext"/>
              <w:rPr>
                <w:b/>
                <w:bCs/>
              </w:rPr>
            </w:pPr>
            <w:r>
              <w:rPr>
                <w:b/>
                <w:bCs/>
              </w:rPr>
              <w:t xml:space="preserve">Introduced </w:t>
            </w:r>
            <w:r w:rsidR="00ED1B00" w:rsidRPr="00492B0C">
              <w:rPr>
                <w:b/>
                <w:bCs/>
              </w:rPr>
              <w:t>1 January 1994</w:t>
            </w:r>
          </w:p>
          <w:p w14:paraId="4A78FA39" w14:textId="77777777" w:rsidR="00ED1B00" w:rsidRPr="005B5E90" w:rsidRDefault="00ED1B00" w:rsidP="00333D96">
            <w:pPr>
              <w:pStyle w:val="Tabledescriptext"/>
              <w:rPr>
                <w:i/>
              </w:rPr>
            </w:pPr>
            <w:r w:rsidRPr="005B5E90">
              <w:rPr>
                <w:i/>
              </w:rPr>
              <w:t>Course name</w:t>
            </w:r>
          </w:p>
        </w:tc>
        <w:tc>
          <w:tcPr>
            <w:tcW w:w="3960" w:type="dxa"/>
            <w:tcBorders>
              <w:top w:val="single" w:sz="6" w:space="0" w:color="000000"/>
              <w:left w:val="single" w:sz="6" w:space="0" w:color="000000"/>
              <w:bottom w:val="single" w:sz="6" w:space="0" w:color="000000"/>
              <w:right w:val="nil"/>
            </w:tcBorders>
          </w:tcPr>
          <w:p w14:paraId="1E244324" w14:textId="77777777" w:rsidR="00ED1B00" w:rsidRPr="005B5E90" w:rsidRDefault="00ED1B00" w:rsidP="00333D96">
            <w:pPr>
              <w:pStyle w:val="Tabledescriptext"/>
              <w:rPr>
                <w:highlight w:val="green"/>
              </w:rPr>
            </w:pPr>
          </w:p>
        </w:tc>
      </w:tr>
      <w:tr w:rsidR="00ED1B00" w:rsidRPr="005B5E90" w14:paraId="0DE9C565" w14:textId="77777777" w:rsidTr="00ED1B00">
        <w:tc>
          <w:tcPr>
            <w:tcW w:w="1548" w:type="dxa"/>
            <w:tcBorders>
              <w:top w:val="single" w:sz="6" w:space="0" w:color="000000"/>
              <w:left w:val="nil"/>
              <w:bottom w:val="single" w:sz="6" w:space="0" w:color="000000"/>
              <w:right w:val="single" w:sz="6" w:space="0" w:color="000000"/>
            </w:tcBorders>
          </w:tcPr>
          <w:p w14:paraId="0CA4B2BA" w14:textId="77777777" w:rsidR="00ED1B00" w:rsidRPr="005B5E90" w:rsidRDefault="00ED1B00" w:rsidP="00333D96">
            <w:pPr>
              <w:pStyle w:val="Tabledescriptext"/>
            </w:pPr>
            <w:r w:rsidRPr="005B5E90">
              <w:t>Release 3.0</w:t>
            </w:r>
          </w:p>
        </w:tc>
        <w:tc>
          <w:tcPr>
            <w:tcW w:w="3780" w:type="dxa"/>
            <w:tcBorders>
              <w:top w:val="single" w:sz="6" w:space="0" w:color="000000"/>
              <w:left w:val="single" w:sz="6" w:space="0" w:color="000000"/>
              <w:bottom w:val="single" w:sz="6" w:space="0" w:color="000000"/>
              <w:right w:val="single" w:sz="6" w:space="0" w:color="000000"/>
            </w:tcBorders>
          </w:tcPr>
          <w:p w14:paraId="25694AD6" w14:textId="25DE13B3" w:rsidR="00ED1B00" w:rsidRPr="00492B0C" w:rsidRDefault="00DD0E93" w:rsidP="00492B0C">
            <w:pPr>
              <w:pStyle w:val="Tabledescriptext"/>
              <w:rPr>
                <w:b/>
                <w:bCs/>
              </w:rPr>
            </w:pPr>
            <w:r>
              <w:rPr>
                <w:b/>
                <w:bCs/>
              </w:rPr>
              <w:t xml:space="preserve">Revised </w:t>
            </w:r>
            <w:r w:rsidR="00ED1B00" w:rsidRPr="00492B0C">
              <w:rPr>
                <w:b/>
                <w:bCs/>
              </w:rPr>
              <w:t>1 January 1999</w:t>
            </w:r>
          </w:p>
          <w:p w14:paraId="5368AF3C" w14:textId="77777777" w:rsidR="00ED1B00" w:rsidRPr="005B5E90" w:rsidRDefault="00ED1B00" w:rsidP="00333D96">
            <w:pPr>
              <w:pStyle w:val="Tabledescriptext"/>
            </w:pPr>
            <w:r w:rsidRPr="005B5E90">
              <w:t xml:space="preserve">Refined rules for the allocation of </w:t>
            </w:r>
            <w:r w:rsidRPr="005B5E90">
              <w:rPr>
                <w:i/>
              </w:rPr>
              <w:t>Course name</w:t>
            </w:r>
          </w:p>
        </w:tc>
        <w:tc>
          <w:tcPr>
            <w:tcW w:w="3960" w:type="dxa"/>
            <w:tcBorders>
              <w:top w:val="single" w:sz="6" w:space="0" w:color="000000"/>
              <w:left w:val="single" w:sz="6" w:space="0" w:color="000000"/>
              <w:bottom w:val="single" w:sz="6" w:space="0" w:color="000000"/>
              <w:right w:val="nil"/>
            </w:tcBorders>
          </w:tcPr>
          <w:p w14:paraId="7217732D" w14:textId="169D8FC6" w:rsidR="00ED1B00" w:rsidRPr="00492B0C" w:rsidRDefault="00DD0E93" w:rsidP="00492B0C">
            <w:pPr>
              <w:pStyle w:val="Tabledescriptext"/>
              <w:rPr>
                <w:b/>
                <w:bCs/>
              </w:rPr>
            </w:pPr>
            <w:r>
              <w:rPr>
                <w:b/>
                <w:bCs/>
              </w:rPr>
              <w:t xml:space="preserve">Introduced </w:t>
            </w:r>
            <w:r w:rsidR="00ED1B00" w:rsidRPr="00492B0C">
              <w:rPr>
                <w:b/>
                <w:bCs/>
              </w:rPr>
              <w:t>1 January 1999</w:t>
            </w:r>
          </w:p>
          <w:p w14:paraId="08AA7226" w14:textId="77777777" w:rsidR="00ED1B00" w:rsidRPr="005B5E90" w:rsidRDefault="00ED1B00" w:rsidP="00333D96">
            <w:pPr>
              <w:pStyle w:val="Tabledescriptext"/>
              <w:rPr>
                <w:i/>
              </w:rPr>
            </w:pPr>
            <w:r w:rsidRPr="005B5E90">
              <w:rPr>
                <w:i/>
              </w:rPr>
              <w:t>Title of qualification</w:t>
            </w:r>
          </w:p>
        </w:tc>
      </w:tr>
      <w:tr w:rsidR="00ED1B00" w:rsidRPr="005B5E90" w14:paraId="493F3B03" w14:textId="77777777" w:rsidTr="00ED1B00">
        <w:tc>
          <w:tcPr>
            <w:tcW w:w="1548" w:type="dxa"/>
            <w:tcBorders>
              <w:top w:val="single" w:sz="6" w:space="0" w:color="000000"/>
              <w:left w:val="nil"/>
              <w:bottom w:val="single" w:sz="6" w:space="0" w:color="000000"/>
              <w:right w:val="single" w:sz="6" w:space="0" w:color="000000"/>
            </w:tcBorders>
          </w:tcPr>
          <w:p w14:paraId="5C465FE6" w14:textId="77777777" w:rsidR="00ED1B00" w:rsidRPr="005B5E90" w:rsidRDefault="00ED1B00" w:rsidP="00333D96">
            <w:pPr>
              <w:pStyle w:val="Tabledescriptext"/>
            </w:pPr>
            <w:r w:rsidRPr="005B5E90">
              <w:t>Release 4.0</w:t>
            </w:r>
          </w:p>
        </w:tc>
        <w:tc>
          <w:tcPr>
            <w:tcW w:w="3780" w:type="dxa"/>
            <w:tcBorders>
              <w:top w:val="single" w:sz="6" w:space="0" w:color="000000"/>
              <w:left w:val="single" w:sz="6" w:space="0" w:color="000000"/>
              <w:bottom w:val="single" w:sz="6" w:space="0" w:color="000000"/>
              <w:right w:val="single" w:sz="6" w:space="0" w:color="000000"/>
            </w:tcBorders>
          </w:tcPr>
          <w:p w14:paraId="12D9DAD7" w14:textId="537D4900" w:rsidR="00ED1B00" w:rsidRPr="00492B0C" w:rsidRDefault="00DD0E93" w:rsidP="00492B0C">
            <w:pPr>
              <w:pStyle w:val="Tabledescriptext"/>
              <w:rPr>
                <w:b/>
                <w:bCs/>
              </w:rPr>
            </w:pPr>
            <w:r>
              <w:rPr>
                <w:b/>
                <w:bCs/>
              </w:rPr>
              <w:t xml:space="preserve">Revised </w:t>
            </w:r>
            <w:r w:rsidR="00ED1B00" w:rsidRPr="00492B0C">
              <w:rPr>
                <w:b/>
                <w:bCs/>
              </w:rPr>
              <w:t>1 January 2002</w:t>
            </w:r>
          </w:p>
          <w:p w14:paraId="4AAD2D3E" w14:textId="77777777" w:rsidR="00ED1B00" w:rsidRPr="005B5E90" w:rsidRDefault="00ED1B00" w:rsidP="00333D96">
            <w:pPr>
              <w:pStyle w:val="Tabledescriptext"/>
            </w:pPr>
            <w:r w:rsidRPr="005B5E90">
              <w:t xml:space="preserve">Modified value descriptions for </w:t>
            </w:r>
            <w:r w:rsidRPr="005B5E90">
              <w:rPr>
                <w:i/>
              </w:rPr>
              <w:t>Course name</w:t>
            </w:r>
          </w:p>
        </w:tc>
        <w:tc>
          <w:tcPr>
            <w:tcW w:w="3960" w:type="dxa"/>
            <w:tcBorders>
              <w:top w:val="single" w:sz="6" w:space="0" w:color="000000"/>
              <w:left w:val="single" w:sz="6" w:space="0" w:color="000000"/>
              <w:bottom w:val="single" w:sz="6" w:space="0" w:color="000000"/>
              <w:right w:val="nil"/>
            </w:tcBorders>
          </w:tcPr>
          <w:p w14:paraId="70AD73C5" w14:textId="77777777" w:rsidR="00ED1B00" w:rsidRPr="005B5E90" w:rsidRDefault="00ED1B00" w:rsidP="00333D96">
            <w:pPr>
              <w:pStyle w:val="Tabledescriptext"/>
            </w:pPr>
          </w:p>
        </w:tc>
      </w:tr>
    </w:tbl>
    <w:p w14:paraId="19C7B20A" w14:textId="77777777" w:rsidR="00ED1B00" w:rsidRPr="005B5E90" w:rsidRDefault="00ED1B00" w:rsidP="00ED1B00"/>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7740"/>
      </w:tblGrid>
      <w:tr w:rsidR="00ED1B00" w:rsidRPr="005B5E90" w14:paraId="09A9372D" w14:textId="77777777" w:rsidTr="00ED1B00">
        <w:tc>
          <w:tcPr>
            <w:tcW w:w="9288" w:type="dxa"/>
            <w:gridSpan w:val="2"/>
            <w:tcBorders>
              <w:top w:val="single" w:sz="12" w:space="0" w:color="000000"/>
              <w:left w:val="nil"/>
              <w:bottom w:val="single" w:sz="6" w:space="0" w:color="000000"/>
              <w:right w:val="nil"/>
            </w:tcBorders>
          </w:tcPr>
          <w:p w14:paraId="1D05FC35" w14:textId="77777777" w:rsidR="00ED1B00" w:rsidRPr="005B5E90" w:rsidRDefault="00ED1B00" w:rsidP="00ED1B00">
            <w:pPr>
              <w:pStyle w:val="Tableheading"/>
            </w:pPr>
            <w:r w:rsidRPr="005B5E90">
              <w:t>Data element definitions</w:t>
            </w:r>
          </w:p>
        </w:tc>
      </w:tr>
      <w:tr w:rsidR="00ED1B00" w:rsidRPr="005B5E90" w14:paraId="4CF8AE19" w14:textId="77777777" w:rsidTr="00ED1B00">
        <w:tc>
          <w:tcPr>
            <w:tcW w:w="1548" w:type="dxa"/>
            <w:tcBorders>
              <w:top w:val="single" w:sz="6" w:space="0" w:color="000000"/>
              <w:left w:val="nil"/>
              <w:bottom w:val="single" w:sz="6" w:space="0" w:color="000000"/>
              <w:right w:val="single" w:sz="6" w:space="0" w:color="000000"/>
            </w:tcBorders>
          </w:tcPr>
          <w:p w14:paraId="3BB67C7C" w14:textId="77777777" w:rsidR="00ED1B00" w:rsidRPr="005B5E90" w:rsidRDefault="00ED1B00" w:rsidP="00333D96">
            <w:pPr>
              <w:pStyle w:val="Tabledescriptext"/>
            </w:pPr>
            <w:r w:rsidRPr="005B5E90">
              <w:t>Edition 1</w:t>
            </w:r>
          </w:p>
        </w:tc>
        <w:tc>
          <w:tcPr>
            <w:tcW w:w="7740" w:type="dxa"/>
            <w:tcBorders>
              <w:top w:val="single" w:sz="6" w:space="0" w:color="000000"/>
              <w:left w:val="single" w:sz="6" w:space="0" w:color="000000"/>
              <w:bottom w:val="single" w:sz="6" w:space="0" w:color="000000"/>
              <w:right w:val="nil"/>
            </w:tcBorders>
          </w:tcPr>
          <w:p w14:paraId="62D2714B" w14:textId="09E664B7" w:rsidR="00ED1B00" w:rsidRPr="00492B0C" w:rsidRDefault="00DD0E93" w:rsidP="00492B0C">
            <w:pPr>
              <w:pStyle w:val="Tabledescriptext"/>
              <w:rPr>
                <w:b/>
                <w:bCs/>
              </w:rPr>
            </w:pPr>
            <w:r>
              <w:rPr>
                <w:b/>
                <w:bCs/>
              </w:rPr>
              <w:t xml:space="preserve">Revised </w:t>
            </w:r>
            <w:r w:rsidR="00ED1B00" w:rsidRPr="00492B0C">
              <w:rPr>
                <w:b/>
                <w:bCs/>
              </w:rPr>
              <w:t>1 January 2007</w:t>
            </w:r>
          </w:p>
          <w:p w14:paraId="3E5138B1" w14:textId="77777777" w:rsidR="00ED1B00" w:rsidRPr="005B5E90" w:rsidRDefault="00ED1B00" w:rsidP="00333D96">
            <w:pPr>
              <w:pStyle w:val="Tabledescriptext"/>
            </w:pPr>
            <w:r w:rsidRPr="005B5E90">
              <w:t xml:space="preserve">Renamed </w:t>
            </w:r>
            <w:r w:rsidRPr="005B5E90">
              <w:rPr>
                <w:i/>
              </w:rPr>
              <w:t>Qualification/course name</w:t>
            </w:r>
          </w:p>
        </w:tc>
      </w:tr>
      <w:tr w:rsidR="00ED1B00" w:rsidRPr="005B5E90" w14:paraId="07CB4484" w14:textId="77777777" w:rsidTr="00ED1B00">
        <w:tc>
          <w:tcPr>
            <w:tcW w:w="1548" w:type="dxa"/>
            <w:tcBorders>
              <w:top w:val="single" w:sz="6" w:space="0" w:color="000000"/>
              <w:left w:val="nil"/>
              <w:bottom w:val="single" w:sz="6" w:space="0" w:color="000000"/>
              <w:right w:val="single" w:sz="6" w:space="0" w:color="000000"/>
            </w:tcBorders>
          </w:tcPr>
          <w:p w14:paraId="7B3BE014" w14:textId="77777777" w:rsidR="00ED1B00" w:rsidRPr="005B5E90" w:rsidRDefault="00ED1B00" w:rsidP="00333D96">
            <w:pPr>
              <w:pStyle w:val="Tabledescriptext"/>
            </w:pPr>
            <w:r w:rsidRPr="005B5E90">
              <w:t>Edition 2</w:t>
            </w:r>
          </w:p>
        </w:tc>
        <w:tc>
          <w:tcPr>
            <w:tcW w:w="7740" w:type="dxa"/>
            <w:tcBorders>
              <w:top w:val="single" w:sz="6" w:space="0" w:color="000000"/>
              <w:left w:val="single" w:sz="6" w:space="0" w:color="000000"/>
              <w:bottom w:val="single" w:sz="6" w:space="0" w:color="000000"/>
              <w:right w:val="nil"/>
            </w:tcBorders>
          </w:tcPr>
          <w:p w14:paraId="431047CA" w14:textId="1016C6DD" w:rsidR="00ED1B00" w:rsidRPr="00492B0C" w:rsidRDefault="00ED1B00" w:rsidP="00492B0C">
            <w:pPr>
              <w:pStyle w:val="Tabledescriptext"/>
              <w:rPr>
                <w:b/>
                <w:bCs/>
              </w:rPr>
            </w:pPr>
            <w:r w:rsidRPr="00492B0C">
              <w:rPr>
                <w:b/>
                <w:bCs/>
              </w:rPr>
              <w:t>Revised</w:t>
            </w:r>
            <w:r w:rsidR="00DD0E93">
              <w:rPr>
                <w:b/>
                <w:bCs/>
              </w:rPr>
              <w:t xml:space="preserve"> </w:t>
            </w:r>
            <w:r w:rsidRPr="00492B0C">
              <w:rPr>
                <w:b/>
                <w:bCs/>
              </w:rPr>
              <w:t>1 July 2008</w:t>
            </w:r>
          </w:p>
          <w:p w14:paraId="629EF935" w14:textId="77777777" w:rsidR="00ED1B00" w:rsidRPr="005B5E90" w:rsidRDefault="00ED1B00" w:rsidP="00333D96">
            <w:pPr>
              <w:pStyle w:val="Tabledescriptext"/>
            </w:pPr>
            <w:r w:rsidRPr="005B5E90">
              <w:t xml:space="preserve">Adopted </w:t>
            </w:r>
            <w:r w:rsidRPr="005B5E90">
              <w:rPr>
                <w:i/>
              </w:rPr>
              <w:t>Qualification/course name</w:t>
            </w:r>
            <w:r w:rsidRPr="005B5E90">
              <w:t xml:space="preserve"> to replace </w:t>
            </w:r>
            <w:r w:rsidRPr="005B5E90">
              <w:rPr>
                <w:i/>
              </w:rPr>
              <w:t>Title of qualification</w:t>
            </w:r>
            <w:r w:rsidRPr="005B5E90">
              <w:t xml:space="preserve"> for </w:t>
            </w:r>
            <w:r w:rsidR="00FE485F">
              <w:t>National Apprentice and Trainee Collection</w:t>
            </w:r>
          </w:p>
        </w:tc>
      </w:tr>
      <w:tr w:rsidR="00ED1B00" w:rsidRPr="005B5E90" w14:paraId="1A1EED11" w14:textId="77777777" w:rsidTr="00ED1B00">
        <w:tc>
          <w:tcPr>
            <w:tcW w:w="1548" w:type="dxa"/>
            <w:tcBorders>
              <w:top w:val="single" w:sz="6" w:space="0" w:color="000000"/>
              <w:left w:val="nil"/>
              <w:bottom w:val="single" w:sz="6" w:space="0" w:color="000000"/>
              <w:right w:val="single" w:sz="6" w:space="0" w:color="000000"/>
            </w:tcBorders>
          </w:tcPr>
          <w:p w14:paraId="1C1042C3" w14:textId="77777777" w:rsidR="00ED1B00" w:rsidRPr="005B5E90" w:rsidRDefault="00ED1B00" w:rsidP="00333D96">
            <w:pPr>
              <w:pStyle w:val="Tabledescriptext"/>
            </w:pPr>
            <w:r>
              <w:t>Edition 2.2</w:t>
            </w:r>
          </w:p>
        </w:tc>
        <w:tc>
          <w:tcPr>
            <w:tcW w:w="7740" w:type="dxa"/>
            <w:tcBorders>
              <w:top w:val="single" w:sz="6" w:space="0" w:color="000000"/>
              <w:left w:val="single" w:sz="6" w:space="0" w:color="000000"/>
              <w:bottom w:val="single" w:sz="6" w:space="0" w:color="000000"/>
              <w:right w:val="nil"/>
            </w:tcBorders>
          </w:tcPr>
          <w:p w14:paraId="36DDFF45" w14:textId="2FDFBE2D" w:rsidR="00ED1B00" w:rsidRPr="00492B0C" w:rsidRDefault="00DD0E93" w:rsidP="00492B0C">
            <w:pPr>
              <w:pStyle w:val="Tabledescriptext"/>
              <w:rPr>
                <w:b/>
                <w:bCs/>
              </w:rPr>
            </w:pPr>
            <w:r>
              <w:rPr>
                <w:b/>
                <w:bCs/>
              </w:rPr>
              <w:t xml:space="preserve">Revised </w:t>
            </w:r>
            <w:r w:rsidR="00ED1B00" w:rsidRPr="00492B0C">
              <w:rPr>
                <w:b/>
                <w:bCs/>
              </w:rPr>
              <w:t>1 January 2014</w:t>
            </w:r>
          </w:p>
          <w:p w14:paraId="7D96B807" w14:textId="77777777" w:rsidR="00ED1B00" w:rsidRPr="00333D96" w:rsidRDefault="00ED1B00" w:rsidP="00333D96">
            <w:pPr>
              <w:pStyle w:val="Tabledescriptext"/>
            </w:pPr>
            <w:r w:rsidRPr="00333D96">
              <w:t>Renamed</w:t>
            </w:r>
            <w:r w:rsidR="00235846" w:rsidRPr="00333D96">
              <w:t xml:space="preserve"> from </w:t>
            </w:r>
            <w:r w:rsidR="00235846" w:rsidRPr="00333D96">
              <w:rPr>
                <w:i/>
              </w:rPr>
              <w:t>Qualification/course name</w:t>
            </w:r>
            <w:r w:rsidR="00235846" w:rsidRPr="00333D96">
              <w:t xml:space="preserve"> to </w:t>
            </w:r>
            <w:r w:rsidRPr="00333D96">
              <w:rPr>
                <w:i/>
              </w:rPr>
              <w:t>Program name</w:t>
            </w:r>
          </w:p>
        </w:tc>
      </w:tr>
    </w:tbl>
    <w:p w14:paraId="2F7956DB" w14:textId="77777777" w:rsidR="002A793D" w:rsidRPr="002A793D" w:rsidRDefault="002A793D" w:rsidP="002A793D">
      <w:pPr>
        <w:pStyle w:val="H2Headings"/>
      </w:pPr>
      <w:bookmarkStart w:id="515" w:name="_Toc335652020"/>
      <w:bookmarkStart w:id="516" w:name="_Toc222218827"/>
      <w:r w:rsidRPr="002A793D">
        <w:lastRenderedPageBreak/>
        <w:t>Program recognition identifier</w:t>
      </w:r>
      <w:bookmarkEnd w:id="515"/>
      <w:bookmarkEnd w:id="516"/>
    </w:p>
    <w:p w14:paraId="5D05D371" w14:textId="77777777" w:rsidR="002A793D" w:rsidRPr="005B5E90" w:rsidRDefault="002A793D" w:rsidP="002A793D">
      <w:pPr>
        <w:pStyle w:val="H3Parts"/>
      </w:pPr>
      <w:r w:rsidRPr="005B5E90">
        <w:t>Definitional attributes</w:t>
      </w:r>
    </w:p>
    <w:p w14:paraId="438D859E" w14:textId="77777777" w:rsidR="002A793D" w:rsidRPr="005B5E90" w:rsidRDefault="002A793D" w:rsidP="002A793D">
      <w:pPr>
        <w:pStyle w:val="H4Parts"/>
      </w:pPr>
      <w:r w:rsidRPr="005B5E90">
        <w:t>Definition</w:t>
      </w:r>
    </w:p>
    <w:p w14:paraId="274BE9FF" w14:textId="77777777" w:rsidR="002A793D" w:rsidRPr="002A793D" w:rsidRDefault="002A793D" w:rsidP="002A793D">
      <w:pPr>
        <w:pStyle w:val="Bodytext"/>
      </w:pPr>
      <w:r w:rsidRPr="002A793D">
        <w:rPr>
          <w:i/>
        </w:rPr>
        <w:t>Program recognition identifier</w:t>
      </w:r>
      <w:r w:rsidRPr="002A793D">
        <w:t xml:space="preserve"> distinguishes a qualification, course or skill set by its level of recognition </w:t>
      </w:r>
      <w:r w:rsidR="00FC7A54">
        <w:t xml:space="preserve">in </w:t>
      </w:r>
      <w:r w:rsidRPr="002A793D">
        <w:t>the VET sector.</w:t>
      </w:r>
    </w:p>
    <w:p w14:paraId="265CAF2F" w14:textId="77777777" w:rsidR="002A793D" w:rsidRPr="002A793D" w:rsidRDefault="002A793D" w:rsidP="002A793D">
      <w:pPr>
        <w:pStyle w:val="H4Parts"/>
      </w:pPr>
      <w:r w:rsidRPr="002A793D">
        <w:t>Context</w:t>
      </w:r>
    </w:p>
    <w:p w14:paraId="4CB965DB" w14:textId="18D4B406" w:rsidR="002A793D" w:rsidRPr="002A793D" w:rsidRDefault="002A793D" w:rsidP="002A793D">
      <w:pPr>
        <w:pStyle w:val="Bodytext"/>
      </w:pPr>
      <w:r w:rsidRPr="002A793D">
        <w:rPr>
          <w:i/>
        </w:rPr>
        <w:t>Program recognition identifier</w:t>
      </w:r>
      <w:r w:rsidRPr="002A793D">
        <w:t xml:space="preserve"> allows </w:t>
      </w:r>
      <w:r w:rsidR="00FF736E">
        <w:t xml:space="preserve">an </w:t>
      </w:r>
      <w:r w:rsidRPr="002A793D">
        <w:t>analysis of qualifications, courses or skill sets by categories based on recognition and accreditation.</w:t>
      </w:r>
    </w:p>
    <w:p w14:paraId="7F855CD8" w14:textId="77777777" w:rsidR="002A793D" w:rsidRPr="005B5E90" w:rsidRDefault="002A793D" w:rsidP="002A793D">
      <w:pPr>
        <w:pStyle w:val="H3Parts"/>
      </w:pPr>
      <w:r w:rsidRPr="005B5E90">
        <w:t>Relational attributes</w:t>
      </w:r>
    </w:p>
    <w:p w14:paraId="3A47C5F4" w14:textId="77777777" w:rsidR="002A793D" w:rsidRPr="005B5E90" w:rsidRDefault="002A793D" w:rsidP="002A793D">
      <w:pPr>
        <w:pStyle w:val="H4Parts"/>
      </w:pPr>
      <w:r w:rsidRPr="005B5E90">
        <w:t>Rules</w:t>
      </w:r>
    </w:p>
    <w:p w14:paraId="6E81E24D" w14:textId="77777777" w:rsidR="00306842" w:rsidRDefault="00306842" w:rsidP="00306842">
      <w:pPr>
        <w:pStyle w:val="Bodytext"/>
      </w:pPr>
      <w:r>
        <w:rPr>
          <w:i/>
        </w:rPr>
        <w:t>Program recognition identifier</w:t>
      </w:r>
      <w:r w:rsidRPr="005B5E90">
        <w:t xml:space="preserve"> ‘11</w:t>
      </w:r>
      <w:r>
        <w:t xml:space="preserve"> — </w:t>
      </w:r>
      <w:r w:rsidRPr="005B5E90">
        <w:t>Nationally accredited qualification specified in a national training package’ must only be used for a nationally accredited program of study which is designed to lead to a qualification specified in a</w:t>
      </w:r>
      <w:r>
        <w:t>n endorsed</w:t>
      </w:r>
      <w:r w:rsidRPr="005B5E90">
        <w:t xml:space="preserve"> national training package</w:t>
      </w:r>
      <w:r>
        <w:t>.</w:t>
      </w:r>
    </w:p>
    <w:p w14:paraId="07D39AD0" w14:textId="77777777" w:rsidR="00306842" w:rsidRPr="005B5E90" w:rsidRDefault="00306842" w:rsidP="00306842">
      <w:pPr>
        <w:pStyle w:val="Bodytext"/>
      </w:pPr>
      <w:r>
        <w:rPr>
          <w:i/>
        </w:rPr>
        <w:t>Program recognition identifier</w:t>
      </w:r>
      <w:r w:rsidRPr="005B5E90">
        <w:t xml:space="preserve"> ‘12</w:t>
      </w:r>
      <w:r>
        <w:t xml:space="preserve"> — </w:t>
      </w:r>
      <w:r w:rsidRPr="005B5E90">
        <w:t xml:space="preserve">Nationally recognised accredited course, other than a qualification specified in a national training package’ must only be used for </w:t>
      </w:r>
      <w:r>
        <w:t xml:space="preserve">a </w:t>
      </w:r>
      <w:r w:rsidRPr="005B5E90">
        <w:t>nationally recognised accredited course endorsed by state or territory recognition authorities or registered training organisations with delegated authority to self-manage accreditation.</w:t>
      </w:r>
    </w:p>
    <w:p w14:paraId="5BE6D455" w14:textId="77777777" w:rsidR="00306842" w:rsidRPr="002A793D" w:rsidRDefault="00306842" w:rsidP="00306842">
      <w:pPr>
        <w:pStyle w:val="Bodytext"/>
      </w:pPr>
      <w:r w:rsidRPr="002A793D">
        <w:rPr>
          <w:i/>
        </w:rPr>
        <w:t>Program recognition identifier</w:t>
      </w:r>
      <w:r w:rsidRPr="002A793D">
        <w:t xml:space="preserve"> ‘13 </w:t>
      </w:r>
      <w:r w:rsidRPr="002A793D">
        <w:rPr>
          <w:szCs w:val="22"/>
        </w:rPr>
        <w:softHyphen/>
        <w:t xml:space="preserve">— </w:t>
      </w:r>
      <w:r w:rsidRPr="002A793D">
        <w:t xml:space="preserve">Nationally recognised skill set, specified in a national training package’ must only be used for </w:t>
      </w:r>
      <w:r>
        <w:t xml:space="preserve">a </w:t>
      </w:r>
      <w:r w:rsidRPr="002A793D">
        <w:t>skill set endorsed in a training package.</w:t>
      </w:r>
    </w:p>
    <w:p w14:paraId="416CB89D" w14:textId="77777777" w:rsidR="00306842" w:rsidRPr="005B5E90" w:rsidRDefault="00306842" w:rsidP="00306842">
      <w:pPr>
        <w:pStyle w:val="Bodytext"/>
      </w:pPr>
      <w:r>
        <w:rPr>
          <w:i/>
        </w:rPr>
        <w:t>Program recognition identifier</w:t>
      </w:r>
      <w:r w:rsidRPr="005B5E90">
        <w:t xml:space="preserve"> ‘14</w:t>
      </w:r>
      <w:r>
        <w:t xml:space="preserve"> — </w:t>
      </w:r>
      <w:r w:rsidRPr="005B5E90">
        <w:t>Other course’ must be used for</w:t>
      </w:r>
      <w:r>
        <w:t xml:space="preserve"> a</w:t>
      </w:r>
      <w:r w:rsidRPr="005B5E90">
        <w:t xml:space="preserve"> local course developed by training organisations </w:t>
      </w:r>
      <w:r>
        <w:t xml:space="preserve">or </w:t>
      </w:r>
      <w:r w:rsidRPr="005B5E90">
        <w:t>where</w:t>
      </w:r>
      <w:r>
        <w:t xml:space="preserve"> </w:t>
      </w:r>
      <w:r w:rsidRPr="005B5E90">
        <w:t>developed by industry, enterprise, community education or professional bodies to meet an identified training need.</w:t>
      </w:r>
    </w:p>
    <w:p w14:paraId="02F342EB" w14:textId="77777777" w:rsidR="00306842" w:rsidRPr="00AC31FE" w:rsidRDefault="00306842" w:rsidP="00306842">
      <w:pPr>
        <w:pStyle w:val="Bodytext"/>
      </w:pPr>
      <w:r>
        <w:rPr>
          <w:i/>
        </w:rPr>
        <w:t>Program recognition identifier</w:t>
      </w:r>
      <w:r w:rsidRPr="005B5E90">
        <w:t xml:space="preserve"> </w:t>
      </w:r>
      <w:r w:rsidRPr="005B5E90">
        <w:rPr>
          <w:szCs w:val="22"/>
        </w:rPr>
        <w:t>‘15</w:t>
      </w:r>
      <w:r>
        <w:rPr>
          <w:szCs w:val="22"/>
        </w:rPr>
        <w:t xml:space="preserve"> — </w:t>
      </w:r>
      <w:r w:rsidRPr="005B5E90">
        <w:rPr>
          <w:szCs w:val="22"/>
        </w:rPr>
        <w:t xml:space="preserve">Higher level qualification’ </w:t>
      </w:r>
      <w:r>
        <w:rPr>
          <w:iCs/>
          <w:szCs w:val="22"/>
        </w:rPr>
        <w:t>is</w:t>
      </w:r>
      <w:r w:rsidRPr="005B5E90">
        <w:rPr>
          <w:iCs/>
          <w:szCs w:val="22"/>
        </w:rPr>
        <w:t xml:space="preserve"> ac</w:t>
      </w:r>
      <w:r>
        <w:rPr>
          <w:iCs/>
          <w:szCs w:val="22"/>
        </w:rPr>
        <w:t>credited by state or territory g</w:t>
      </w:r>
      <w:r w:rsidRPr="005B5E90">
        <w:rPr>
          <w:iCs/>
          <w:szCs w:val="22"/>
        </w:rPr>
        <w:t>overnmen</w:t>
      </w:r>
      <w:r>
        <w:rPr>
          <w:iCs/>
          <w:szCs w:val="22"/>
        </w:rPr>
        <w:t>t accreditation authorities or higher education i</w:t>
      </w:r>
      <w:r w:rsidRPr="005B5E90">
        <w:rPr>
          <w:iCs/>
          <w:szCs w:val="22"/>
        </w:rPr>
        <w:t xml:space="preserve">nstitutions with self-accrediting authority in line with the Protocols for Higher Education Approval Processes. </w:t>
      </w:r>
      <w:r>
        <w:rPr>
          <w:iCs/>
          <w:szCs w:val="22"/>
        </w:rPr>
        <w:t>The l</w:t>
      </w:r>
      <w:r w:rsidRPr="005B5E90">
        <w:rPr>
          <w:iCs/>
          <w:szCs w:val="22"/>
        </w:rPr>
        <w:t>evel of education for these qualifications must be in the range from ‘211</w:t>
      </w:r>
      <w:r>
        <w:rPr>
          <w:iCs/>
          <w:szCs w:val="22"/>
        </w:rPr>
        <w:t xml:space="preserve"> — Graduate d</w:t>
      </w:r>
      <w:r w:rsidRPr="005B5E90">
        <w:rPr>
          <w:iCs/>
          <w:szCs w:val="22"/>
        </w:rPr>
        <w:t>iploma’ to ‘421</w:t>
      </w:r>
      <w:r>
        <w:rPr>
          <w:iCs/>
          <w:szCs w:val="22"/>
        </w:rPr>
        <w:t xml:space="preserve"> — </w:t>
      </w:r>
      <w:r w:rsidRPr="005B5E90">
        <w:rPr>
          <w:iCs/>
          <w:szCs w:val="22"/>
        </w:rPr>
        <w:t>Diploma’.</w:t>
      </w:r>
    </w:p>
    <w:p w14:paraId="495AE9B8" w14:textId="77777777" w:rsidR="00306842" w:rsidRPr="002A793D" w:rsidRDefault="00306842" w:rsidP="00306842">
      <w:pPr>
        <w:pStyle w:val="Bodytext"/>
      </w:pPr>
      <w:r w:rsidRPr="002A793D">
        <w:rPr>
          <w:i/>
        </w:rPr>
        <w:t>Program recognition identifier</w:t>
      </w:r>
      <w:r w:rsidRPr="002A793D">
        <w:rPr>
          <w:b/>
          <w:i/>
        </w:rPr>
        <w:t xml:space="preserve"> </w:t>
      </w:r>
      <w:r w:rsidRPr="002A793D">
        <w:t>‘16 — Locally recognised skill set’ must be used for skill sets other than those specified in training packages.</w:t>
      </w:r>
    </w:p>
    <w:p w14:paraId="3FC5021A" w14:textId="77777777" w:rsidR="002A793D" w:rsidRPr="005B5E90" w:rsidRDefault="002A793D" w:rsidP="002A793D">
      <w:pPr>
        <w:pStyle w:val="H4Parts"/>
      </w:pPr>
      <w:r w:rsidRPr="005B5E90">
        <w:t>Guidelines for use</w:t>
      </w:r>
    </w:p>
    <w:p w14:paraId="03EE6A27" w14:textId="77777777" w:rsidR="00306842" w:rsidRPr="002A793D" w:rsidRDefault="00306842" w:rsidP="00306842">
      <w:pPr>
        <w:pStyle w:val="Bodytext"/>
      </w:pPr>
      <w:r w:rsidRPr="002A793D">
        <w:t>A skill set is defined as ‘</w:t>
      </w:r>
      <w:r>
        <w:t xml:space="preserve">a </w:t>
      </w:r>
      <w:r w:rsidRPr="002A793D">
        <w:t>single unit or combinations of units which link to a licence or regulatory requirement, or defined</w:t>
      </w:r>
      <w:r>
        <w:t xml:space="preserve"> by</w:t>
      </w:r>
      <w:r w:rsidRPr="002A793D">
        <w:t xml:space="preserve"> industry need’. Use of the </w:t>
      </w:r>
      <w:r w:rsidRPr="002A793D">
        <w:rPr>
          <w:i/>
        </w:rPr>
        <w:t>Program recognition identifier</w:t>
      </w:r>
      <w:r w:rsidRPr="002A793D">
        <w:rPr>
          <w:b/>
          <w:i/>
        </w:rPr>
        <w:t xml:space="preserve"> </w:t>
      </w:r>
      <w:r w:rsidRPr="002A793D">
        <w:t>‘16 — Locally recognised skill set’ must meet this definition.</w:t>
      </w:r>
    </w:p>
    <w:p w14:paraId="6C6B1150" w14:textId="77777777" w:rsidR="002A793D" w:rsidRPr="005B5E90" w:rsidRDefault="002A793D" w:rsidP="002A793D">
      <w:pPr>
        <w:pStyle w:val="H4Parts"/>
      </w:pPr>
      <w:r w:rsidRPr="005B5E90">
        <w:t>Related data</w:t>
      </w:r>
    </w:p>
    <w:p w14:paraId="62841E46" w14:textId="77777777" w:rsidR="002A793D" w:rsidRPr="005B5E90" w:rsidRDefault="002A793D" w:rsidP="002A793D">
      <w:pPr>
        <w:pStyle w:val="Bodytext"/>
      </w:pPr>
      <w:r w:rsidRPr="005B5E90">
        <w:t>Not applicable</w:t>
      </w:r>
    </w:p>
    <w:p w14:paraId="018A5925" w14:textId="77777777" w:rsidR="002A793D" w:rsidRPr="005B5E90" w:rsidRDefault="002A793D" w:rsidP="002A793D">
      <w:pPr>
        <w:pStyle w:val="H4Parts"/>
      </w:pPr>
      <w:r w:rsidRPr="005B5E90">
        <w:t>Type of relationship</w:t>
      </w:r>
    </w:p>
    <w:p w14:paraId="338AA1A1" w14:textId="77777777" w:rsidR="002A793D" w:rsidRPr="005B5E90" w:rsidRDefault="002A793D" w:rsidP="002A793D">
      <w:pPr>
        <w:pStyle w:val="Bodytext"/>
      </w:pPr>
      <w:r w:rsidRPr="005B5E90">
        <w:t>Not applicable</w:t>
      </w:r>
    </w:p>
    <w:p w14:paraId="68677860" w14:textId="0810F72C" w:rsidR="00306842" w:rsidRPr="005B5E90" w:rsidRDefault="00306842" w:rsidP="00306842">
      <w:pPr>
        <w:pStyle w:val="H4Parts"/>
      </w:pPr>
      <w:r w:rsidRPr="005B5E90">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06842" w:rsidRPr="00333D96" w14:paraId="4D0BA15C" w14:textId="77777777" w:rsidTr="00306842">
        <w:tc>
          <w:tcPr>
            <w:tcW w:w="1984" w:type="dxa"/>
          </w:tcPr>
          <w:p w14:paraId="6481ECE0" w14:textId="77777777" w:rsidR="00306842" w:rsidRPr="00333D96" w:rsidRDefault="00306842" w:rsidP="00333D96">
            <w:pPr>
              <w:pStyle w:val="Tableheading"/>
              <w:jc w:val="left"/>
              <w:rPr>
                <w:bCs/>
              </w:rPr>
            </w:pPr>
            <w:r w:rsidRPr="00333D96">
              <w:rPr>
                <w:bCs/>
              </w:rPr>
              <w:t>Value</w:t>
            </w:r>
          </w:p>
        </w:tc>
        <w:tc>
          <w:tcPr>
            <w:tcW w:w="7124" w:type="dxa"/>
          </w:tcPr>
          <w:p w14:paraId="67694868" w14:textId="3B4D5035" w:rsidR="00306842" w:rsidRPr="00333D96" w:rsidRDefault="00306842" w:rsidP="00333D96">
            <w:pPr>
              <w:pStyle w:val="Tableheading"/>
              <w:jc w:val="left"/>
              <w:rPr>
                <w:bCs/>
              </w:rPr>
            </w:pPr>
            <w:r w:rsidRPr="00333D96">
              <w:rPr>
                <w:bCs/>
              </w:rPr>
              <w:t xml:space="preserve">Description – </w:t>
            </w:r>
            <w:r w:rsidR="00DB6678" w:rsidRPr="00333D96">
              <w:rPr>
                <w:bCs/>
              </w:rPr>
              <w:fldChar w:fldCharType="begin"/>
            </w:r>
            <w:r w:rsidR="00DB6678" w:rsidRPr="00333D96">
              <w:rPr>
                <w:bCs/>
              </w:rPr>
              <w:instrText xml:space="preserve"> STYLEREF  H2_Headings  \* MERGEFORMAT </w:instrText>
            </w:r>
            <w:r w:rsidR="00DB6678" w:rsidRPr="00333D96">
              <w:rPr>
                <w:bCs/>
              </w:rPr>
              <w:fldChar w:fldCharType="separate"/>
            </w:r>
            <w:r w:rsidR="00153EBD">
              <w:rPr>
                <w:bCs/>
                <w:noProof/>
              </w:rPr>
              <w:t>Program recognition identifier</w:t>
            </w:r>
            <w:r w:rsidR="00DB6678" w:rsidRPr="00333D96">
              <w:rPr>
                <w:bCs/>
                <w:noProof/>
              </w:rPr>
              <w:fldChar w:fldCharType="end"/>
            </w:r>
          </w:p>
        </w:tc>
      </w:tr>
      <w:tr w:rsidR="00306842" w:rsidRPr="005B5E90" w14:paraId="7EA92410" w14:textId="77777777" w:rsidTr="00306842">
        <w:tc>
          <w:tcPr>
            <w:tcW w:w="1984" w:type="dxa"/>
          </w:tcPr>
          <w:p w14:paraId="523A2F9F" w14:textId="77777777" w:rsidR="00306842" w:rsidRPr="005B5E90" w:rsidRDefault="00306842" w:rsidP="00333D96">
            <w:pPr>
              <w:pStyle w:val="Tabledescriptext"/>
            </w:pPr>
          </w:p>
        </w:tc>
        <w:tc>
          <w:tcPr>
            <w:tcW w:w="7124" w:type="dxa"/>
          </w:tcPr>
          <w:p w14:paraId="1D41C181" w14:textId="77777777" w:rsidR="00306842" w:rsidRPr="00333D96" w:rsidRDefault="00306842" w:rsidP="00333D96">
            <w:pPr>
              <w:pStyle w:val="Tabledescriptext"/>
              <w:rPr>
                <w:b/>
              </w:rPr>
            </w:pPr>
            <w:r w:rsidRPr="00333D96">
              <w:rPr>
                <w:b/>
              </w:rPr>
              <w:t>Nationally recognised program of study</w:t>
            </w:r>
          </w:p>
        </w:tc>
      </w:tr>
      <w:tr w:rsidR="00306842" w:rsidRPr="005B5E90" w14:paraId="174D7ABA" w14:textId="77777777" w:rsidTr="00306842">
        <w:tc>
          <w:tcPr>
            <w:tcW w:w="1984" w:type="dxa"/>
          </w:tcPr>
          <w:p w14:paraId="39D96E7A" w14:textId="77777777" w:rsidR="00306842" w:rsidRPr="005B5E90" w:rsidRDefault="00306842" w:rsidP="00333D96">
            <w:pPr>
              <w:pStyle w:val="Tabledescriptext"/>
            </w:pPr>
            <w:r w:rsidRPr="005B5E90">
              <w:t>11</w:t>
            </w:r>
          </w:p>
        </w:tc>
        <w:tc>
          <w:tcPr>
            <w:tcW w:w="7124" w:type="dxa"/>
          </w:tcPr>
          <w:p w14:paraId="6570111D" w14:textId="77777777" w:rsidR="00306842" w:rsidRPr="005B5E90" w:rsidRDefault="00306842" w:rsidP="00333D96">
            <w:pPr>
              <w:pStyle w:val="Tabledescriptext"/>
            </w:pPr>
            <w:r w:rsidRPr="005B5E90">
              <w:t>Nationally accredited qualification specified in a national training package</w:t>
            </w:r>
          </w:p>
        </w:tc>
      </w:tr>
      <w:tr w:rsidR="00306842" w:rsidRPr="005B5E90" w14:paraId="0D21727D" w14:textId="77777777" w:rsidTr="00306842">
        <w:tc>
          <w:tcPr>
            <w:tcW w:w="1984" w:type="dxa"/>
          </w:tcPr>
          <w:p w14:paraId="1269E859" w14:textId="77777777" w:rsidR="00306842" w:rsidRPr="005B5E90" w:rsidRDefault="00306842" w:rsidP="00333D96">
            <w:pPr>
              <w:pStyle w:val="Tabledescriptext"/>
            </w:pPr>
            <w:r w:rsidRPr="005B5E90">
              <w:t>12</w:t>
            </w:r>
          </w:p>
        </w:tc>
        <w:tc>
          <w:tcPr>
            <w:tcW w:w="7124" w:type="dxa"/>
          </w:tcPr>
          <w:p w14:paraId="04034958" w14:textId="77777777" w:rsidR="00306842" w:rsidRPr="005B5E90" w:rsidRDefault="00306842" w:rsidP="00333D96">
            <w:pPr>
              <w:pStyle w:val="Tabledescriptext"/>
            </w:pPr>
            <w:r w:rsidRPr="005B5E90">
              <w:t>Nationally recognised accredited course, other than a qualification specified in a national training package</w:t>
            </w:r>
          </w:p>
        </w:tc>
      </w:tr>
      <w:tr w:rsidR="00306842" w:rsidRPr="0026664C" w14:paraId="595550FF" w14:textId="77777777" w:rsidTr="00306842">
        <w:tc>
          <w:tcPr>
            <w:tcW w:w="1984" w:type="dxa"/>
          </w:tcPr>
          <w:p w14:paraId="5731DDC1" w14:textId="77777777" w:rsidR="00306842" w:rsidRPr="002A793D" w:rsidRDefault="00306842" w:rsidP="00333D96">
            <w:pPr>
              <w:pStyle w:val="Tabledescriptext"/>
            </w:pPr>
            <w:r w:rsidRPr="002A793D">
              <w:t>13</w:t>
            </w:r>
          </w:p>
        </w:tc>
        <w:tc>
          <w:tcPr>
            <w:tcW w:w="7124" w:type="dxa"/>
          </w:tcPr>
          <w:p w14:paraId="2F1525BB" w14:textId="77777777" w:rsidR="00306842" w:rsidRPr="002A793D" w:rsidRDefault="00306842" w:rsidP="00333D96">
            <w:pPr>
              <w:pStyle w:val="Tabledescriptext"/>
            </w:pPr>
            <w:r w:rsidRPr="002A793D">
              <w:t>Nationally recognised skill set specified in a national training package</w:t>
            </w:r>
          </w:p>
        </w:tc>
      </w:tr>
      <w:tr w:rsidR="00306842" w:rsidRPr="005B5E90" w14:paraId="21097014" w14:textId="77777777" w:rsidTr="00306842">
        <w:tc>
          <w:tcPr>
            <w:tcW w:w="1984" w:type="dxa"/>
          </w:tcPr>
          <w:p w14:paraId="39112D37" w14:textId="77777777" w:rsidR="00306842" w:rsidRPr="002A793D" w:rsidRDefault="00306842" w:rsidP="00333D96">
            <w:pPr>
              <w:pStyle w:val="Tabledescriptext"/>
            </w:pPr>
          </w:p>
        </w:tc>
        <w:tc>
          <w:tcPr>
            <w:tcW w:w="7124" w:type="dxa"/>
          </w:tcPr>
          <w:p w14:paraId="63006401" w14:textId="77777777" w:rsidR="00306842" w:rsidRPr="00333D96" w:rsidRDefault="00306842" w:rsidP="00333D96">
            <w:pPr>
              <w:pStyle w:val="Tabledescriptext"/>
              <w:rPr>
                <w:b/>
              </w:rPr>
            </w:pPr>
            <w:r w:rsidRPr="00333D96">
              <w:rPr>
                <w:b/>
              </w:rPr>
              <w:t>Not nationally recognised</w:t>
            </w:r>
          </w:p>
        </w:tc>
      </w:tr>
      <w:tr w:rsidR="00306842" w:rsidRPr="005B5E90" w14:paraId="66E50C0C" w14:textId="77777777" w:rsidTr="00306842">
        <w:tc>
          <w:tcPr>
            <w:tcW w:w="1984" w:type="dxa"/>
          </w:tcPr>
          <w:p w14:paraId="021D7075" w14:textId="77777777" w:rsidR="00306842" w:rsidRPr="002A793D" w:rsidRDefault="00306842" w:rsidP="00333D96">
            <w:pPr>
              <w:pStyle w:val="Tabledescriptext"/>
            </w:pPr>
            <w:r w:rsidRPr="002A793D">
              <w:t>14</w:t>
            </w:r>
          </w:p>
        </w:tc>
        <w:tc>
          <w:tcPr>
            <w:tcW w:w="7124" w:type="dxa"/>
          </w:tcPr>
          <w:p w14:paraId="3E6FED07" w14:textId="77777777" w:rsidR="00306842" w:rsidRPr="002A793D" w:rsidRDefault="00306842" w:rsidP="00333D96">
            <w:pPr>
              <w:pStyle w:val="Tabledescriptext"/>
            </w:pPr>
            <w:r w:rsidRPr="002A793D">
              <w:t>Other course</w:t>
            </w:r>
          </w:p>
        </w:tc>
      </w:tr>
      <w:tr w:rsidR="00306842" w:rsidRPr="005B5E90" w14:paraId="41C2B74A" w14:textId="77777777" w:rsidTr="00306842">
        <w:tc>
          <w:tcPr>
            <w:tcW w:w="1984" w:type="dxa"/>
          </w:tcPr>
          <w:p w14:paraId="7C0C056B" w14:textId="77777777" w:rsidR="00306842" w:rsidRPr="002A793D" w:rsidRDefault="00306842" w:rsidP="00333D96">
            <w:pPr>
              <w:pStyle w:val="Tabledescriptext"/>
            </w:pPr>
          </w:p>
        </w:tc>
        <w:tc>
          <w:tcPr>
            <w:tcW w:w="7124" w:type="dxa"/>
          </w:tcPr>
          <w:p w14:paraId="7438CAA3" w14:textId="77777777" w:rsidR="00306842" w:rsidRPr="00333D96" w:rsidRDefault="00306842" w:rsidP="00333D96">
            <w:pPr>
              <w:pStyle w:val="Tabledescriptext"/>
              <w:rPr>
                <w:b/>
              </w:rPr>
            </w:pPr>
            <w:r w:rsidRPr="00333D96">
              <w:rPr>
                <w:b/>
              </w:rPr>
              <w:t>Other</w:t>
            </w:r>
          </w:p>
        </w:tc>
      </w:tr>
      <w:tr w:rsidR="00306842" w:rsidRPr="005B5E90" w14:paraId="1281694B" w14:textId="77777777" w:rsidTr="00306842">
        <w:tc>
          <w:tcPr>
            <w:tcW w:w="1984" w:type="dxa"/>
          </w:tcPr>
          <w:p w14:paraId="65FE7742" w14:textId="77777777" w:rsidR="00306842" w:rsidRPr="002A793D" w:rsidRDefault="00306842" w:rsidP="00333D96">
            <w:pPr>
              <w:pStyle w:val="Tabledescriptext"/>
            </w:pPr>
            <w:r w:rsidRPr="002A793D">
              <w:t>15</w:t>
            </w:r>
          </w:p>
        </w:tc>
        <w:tc>
          <w:tcPr>
            <w:tcW w:w="7124" w:type="dxa"/>
          </w:tcPr>
          <w:p w14:paraId="6E3215F6" w14:textId="77777777" w:rsidR="00306842" w:rsidRPr="002A793D" w:rsidRDefault="00306842" w:rsidP="00333D96">
            <w:pPr>
              <w:pStyle w:val="Tabledescriptext"/>
            </w:pPr>
            <w:r w:rsidRPr="002A793D">
              <w:t>Higher-level qualification, other than training package qualification or nationally recognised accredited course</w:t>
            </w:r>
          </w:p>
        </w:tc>
      </w:tr>
      <w:tr w:rsidR="00306842" w:rsidRPr="0026664C" w14:paraId="4D8A34C2" w14:textId="77777777" w:rsidTr="00306842">
        <w:tc>
          <w:tcPr>
            <w:tcW w:w="1984" w:type="dxa"/>
          </w:tcPr>
          <w:p w14:paraId="09B11D85" w14:textId="77777777" w:rsidR="00306842" w:rsidRPr="002A793D" w:rsidRDefault="00306842" w:rsidP="00333D96">
            <w:pPr>
              <w:pStyle w:val="Tabledescriptext"/>
            </w:pPr>
            <w:r w:rsidRPr="002A793D">
              <w:t>16</w:t>
            </w:r>
          </w:p>
        </w:tc>
        <w:tc>
          <w:tcPr>
            <w:tcW w:w="7124" w:type="dxa"/>
          </w:tcPr>
          <w:p w14:paraId="6AC61E6D" w14:textId="77777777" w:rsidR="00306842" w:rsidRPr="002A793D" w:rsidRDefault="00306842" w:rsidP="00333D96">
            <w:pPr>
              <w:pStyle w:val="Tabledescriptext"/>
            </w:pPr>
            <w:r w:rsidRPr="002A793D">
              <w:t>Locally recognised skill set</w:t>
            </w:r>
          </w:p>
        </w:tc>
      </w:tr>
    </w:tbl>
    <w:p w14:paraId="5E74153A" w14:textId="77777777" w:rsidR="009B1060" w:rsidRDefault="009B1060" w:rsidP="00306842">
      <w:pPr>
        <w:pStyle w:val="H4Parts"/>
      </w:pPr>
    </w:p>
    <w:p w14:paraId="4A16C560" w14:textId="778C5A60" w:rsidR="001239A4" w:rsidRPr="005B5E90" w:rsidRDefault="001239A4" w:rsidP="00306842">
      <w:pPr>
        <w:pStyle w:val="H4Parts"/>
      </w:pPr>
      <w:r w:rsidRPr="005B5E90">
        <w:t>Question</w:t>
      </w:r>
    </w:p>
    <w:p w14:paraId="669ED7FA" w14:textId="77777777" w:rsidR="001239A4" w:rsidRPr="005B5E90" w:rsidRDefault="001239A4" w:rsidP="001239A4">
      <w:pPr>
        <w:pStyle w:val="Bodytext"/>
      </w:pPr>
      <w:r w:rsidRPr="005B5E90">
        <w:t>Not applicable</w:t>
      </w:r>
    </w:p>
    <w:p w14:paraId="76D0856F" w14:textId="77777777" w:rsidR="001239A4" w:rsidRPr="005B5E90" w:rsidRDefault="001239A4" w:rsidP="001239A4">
      <w:pPr>
        <w:pStyle w:val="H3Parts"/>
      </w:pPr>
      <w:r w:rsidRPr="005B5E90">
        <w:t>Format attributes</w:t>
      </w:r>
    </w:p>
    <w:p w14:paraId="389BD794" w14:textId="77777777" w:rsidR="001239A4" w:rsidRPr="005B5E90" w:rsidRDefault="001239A4" w:rsidP="00333D96">
      <w:pPr>
        <w:pStyle w:val="Bodytext"/>
      </w:pPr>
      <w:r w:rsidRPr="005B5E90">
        <w:t>Length:</w:t>
      </w:r>
      <w:r w:rsidRPr="005B5E90">
        <w:tab/>
      </w:r>
      <w:r w:rsidR="00333D96">
        <w:tab/>
      </w:r>
      <w:r w:rsidRPr="005B5E90">
        <w:t>2</w:t>
      </w:r>
    </w:p>
    <w:p w14:paraId="4DAA241A" w14:textId="77777777" w:rsidR="001239A4" w:rsidRPr="005B5E90" w:rsidRDefault="001239A4" w:rsidP="00333D96">
      <w:pPr>
        <w:pStyle w:val="Bodytext"/>
      </w:pPr>
      <w:r w:rsidRPr="005B5E90">
        <w:t>Type:</w:t>
      </w:r>
      <w:r w:rsidRPr="005B5E90">
        <w:tab/>
      </w:r>
      <w:r w:rsidR="00333D96">
        <w:tab/>
      </w:r>
      <w:r w:rsidR="00BB50C2">
        <w:t>alpha</w:t>
      </w:r>
      <w:r w:rsidRPr="005B5E90">
        <w:t>numeric</w:t>
      </w:r>
    </w:p>
    <w:p w14:paraId="1337E366" w14:textId="77777777" w:rsidR="001239A4" w:rsidRPr="005B5E90" w:rsidRDefault="001239A4" w:rsidP="00333D96">
      <w:pPr>
        <w:pStyle w:val="Bodytext"/>
      </w:pPr>
      <w:r w:rsidRPr="005B5E90">
        <w:t>Justification:</w:t>
      </w:r>
      <w:r w:rsidRPr="005B5E90">
        <w:tab/>
      </w:r>
      <w:r w:rsidR="00333D96">
        <w:tab/>
      </w:r>
      <w:r w:rsidRPr="005B5E90">
        <w:t>none</w:t>
      </w:r>
    </w:p>
    <w:p w14:paraId="621B6D62" w14:textId="77777777" w:rsidR="001239A4" w:rsidRPr="005B5E90" w:rsidRDefault="001239A4" w:rsidP="00333D96">
      <w:pPr>
        <w:pStyle w:val="Bodytext"/>
      </w:pPr>
      <w:r w:rsidRPr="005B5E90">
        <w:t>Fill character:</w:t>
      </w:r>
      <w:r w:rsidRPr="005B5E90">
        <w:tab/>
      </w:r>
      <w:r w:rsidR="00333D96">
        <w:tab/>
      </w:r>
      <w:r w:rsidRPr="005B5E90">
        <w:t>none</w:t>
      </w:r>
    </w:p>
    <w:p w14:paraId="514044AF" w14:textId="77777777" w:rsidR="001239A4" w:rsidRPr="005B5E90" w:rsidRDefault="001239A4" w:rsidP="00333D96">
      <w:pPr>
        <w:pStyle w:val="Bodytext"/>
      </w:pPr>
      <w:r w:rsidRPr="005B5E90">
        <w:t>Permitted data element value:</w:t>
      </w:r>
      <w:r w:rsidRPr="005B5E90">
        <w:tab/>
        <w:t>Not applicable</w:t>
      </w:r>
    </w:p>
    <w:p w14:paraId="2997BF9F" w14:textId="77777777" w:rsidR="001239A4" w:rsidRPr="005B5E90" w:rsidRDefault="001239A4" w:rsidP="001239A4">
      <w:pPr>
        <w:pStyle w:val="H3Parts"/>
      </w:pPr>
      <w:r w:rsidRPr="005B5E90">
        <w:t>Administrative attributes</w:t>
      </w:r>
      <w:r w:rsidRPr="005B5E90">
        <w:tab/>
      </w:r>
    </w:p>
    <w:p w14:paraId="3D9F0CA1" w14:textId="77777777" w:rsidR="001239A4" w:rsidRPr="005B5E90" w:rsidRDefault="001239A4" w:rsidP="001239A4">
      <w:pPr>
        <w:pStyle w:val="H4Parts"/>
      </w:pPr>
      <w:r w:rsidRPr="005B5E90">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780"/>
        <w:gridCol w:w="3960"/>
      </w:tblGrid>
      <w:tr w:rsidR="001239A4" w:rsidRPr="00333D96" w14:paraId="5FD23BDE" w14:textId="77777777" w:rsidTr="00805756">
        <w:tc>
          <w:tcPr>
            <w:tcW w:w="1548" w:type="dxa"/>
            <w:tcBorders>
              <w:top w:val="single" w:sz="12" w:space="0" w:color="000000"/>
              <w:left w:val="nil"/>
              <w:bottom w:val="single" w:sz="6" w:space="0" w:color="000000"/>
              <w:right w:val="single" w:sz="6" w:space="0" w:color="000000"/>
            </w:tcBorders>
          </w:tcPr>
          <w:p w14:paraId="19B45C79" w14:textId="77777777" w:rsidR="001239A4" w:rsidRPr="00333D96" w:rsidRDefault="001239A4" w:rsidP="00333D96">
            <w:pPr>
              <w:pStyle w:val="Tableheading"/>
              <w:jc w:val="left"/>
              <w:rPr>
                <w:bCs/>
              </w:rPr>
            </w:pPr>
            <w:r w:rsidRPr="00333D96">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374C5B95" w14:textId="77777777" w:rsidR="001239A4" w:rsidRPr="00333D96" w:rsidRDefault="001239A4" w:rsidP="00333D96">
            <w:pPr>
              <w:pStyle w:val="Tableheading"/>
              <w:jc w:val="left"/>
              <w:rPr>
                <w:bCs/>
              </w:rPr>
            </w:pPr>
            <w:r w:rsidRPr="00333D96">
              <w:rPr>
                <w:bCs/>
              </w:rPr>
              <w:t>VET provider</w:t>
            </w:r>
          </w:p>
        </w:tc>
        <w:tc>
          <w:tcPr>
            <w:tcW w:w="3960" w:type="dxa"/>
            <w:tcBorders>
              <w:top w:val="single" w:sz="12" w:space="0" w:color="000000"/>
              <w:left w:val="single" w:sz="6" w:space="0" w:color="000000"/>
              <w:bottom w:val="single" w:sz="6" w:space="0" w:color="000000"/>
              <w:right w:val="nil"/>
            </w:tcBorders>
          </w:tcPr>
          <w:p w14:paraId="076243DD" w14:textId="77777777" w:rsidR="001239A4" w:rsidRPr="00333D96" w:rsidRDefault="001239A4" w:rsidP="00333D96">
            <w:pPr>
              <w:pStyle w:val="Tableheading"/>
              <w:jc w:val="left"/>
              <w:rPr>
                <w:bCs/>
              </w:rPr>
            </w:pPr>
            <w:r w:rsidRPr="00333D96">
              <w:rPr>
                <w:bCs/>
              </w:rPr>
              <w:t>Apprenticeship</w:t>
            </w:r>
          </w:p>
        </w:tc>
      </w:tr>
      <w:tr w:rsidR="001239A4" w:rsidRPr="005B5E90" w14:paraId="3E418AD3" w14:textId="77777777" w:rsidTr="00805756">
        <w:tc>
          <w:tcPr>
            <w:tcW w:w="1548" w:type="dxa"/>
            <w:tcBorders>
              <w:top w:val="single" w:sz="6" w:space="0" w:color="000000"/>
              <w:left w:val="nil"/>
              <w:bottom w:val="single" w:sz="6" w:space="0" w:color="000000"/>
              <w:right w:val="single" w:sz="6" w:space="0" w:color="000000"/>
            </w:tcBorders>
          </w:tcPr>
          <w:p w14:paraId="1F4F9189" w14:textId="77777777" w:rsidR="001239A4" w:rsidRPr="005B5E90" w:rsidRDefault="001239A4" w:rsidP="00333D96">
            <w:pPr>
              <w:pStyle w:val="Tabledescriptext"/>
            </w:pPr>
            <w:r w:rsidRPr="005B5E90">
              <w:t>Release 1.0</w:t>
            </w:r>
          </w:p>
        </w:tc>
        <w:tc>
          <w:tcPr>
            <w:tcW w:w="3780" w:type="dxa"/>
            <w:tcBorders>
              <w:top w:val="single" w:sz="6" w:space="0" w:color="000000"/>
              <w:left w:val="single" w:sz="6" w:space="0" w:color="000000"/>
              <w:bottom w:val="single" w:sz="6" w:space="0" w:color="000000"/>
              <w:right w:val="single" w:sz="6" w:space="0" w:color="000000"/>
            </w:tcBorders>
          </w:tcPr>
          <w:p w14:paraId="4A8EFF19" w14:textId="252797CA" w:rsidR="001239A4" w:rsidRPr="00492B0C" w:rsidRDefault="00DD0E93" w:rsidP="00492B0C">
            <w:pPr>
              <w:pStyle w:val="Tabledescriptext"/>
              <w:rPr>
                <w:b/>
                <w:bCs/>
              </w:rPr>
            </w:pPr>
            <w:r>
              <w:rPr>
                <w:b/>
                <w:bCs/>
              </w:rPr>
              <w:t xml:space="preserve">Introduced </w:t>
            </w:r>
            <w:r w:rsidR="001239A4" w:rsidRPr="00492B0C">
              <w:rPr>
                <w:b/>
                <w:bCs/>
              </w:rPr>
              <w:t>1 January 1994</w:t>
            </w:r>
          </w:p>
          <w:p w14:paraId="6ADD431D" w14:textId="77777777" w:rsidR="001239A4" w:rsidRPr="005B5E90" w:rsidRDefault="001239A4" w:rsidP="00333D96">
            <w:pPr>
              <w:pStyle w:val="Tabledescriptext"/>
              <w:rPr>
                <w:i/>
              </w:rPr>
            </w:pPr>
            <w:r w:rsidRPr="005B5E90">
              <w:rPr>
                <w:i/>
              </w:rPr>
              <w:t>Accreditation status identifier</w:t>
            </w:r>
          </w:p>
        </w:tc>
        <w:tc>
          <w:tcPr>
            <w:tcW w:w="3960" w:type="dxa"/>
            <w:tcBorders>
              <w:top w:val="single" w:sz="6" w:space="0" w:color="000000"/>
              <w:left w:val="single" w:sz="6" w:space="0" w:color="000000"/>
              <w:bottom w:val="single" w:sz="6" w:space="0" w:color="000000"/>
              <w:right w:val="nil"/>
            </w:tcBorders>
          </w:tcPr>
          <w:p w14:paraId="456491FE" w14:textId="77777777" w:rsidR="001239A4" w:rsidRPr="005B5E90" w:rsidRDefault="001239A4" w:rsidP="00333D96">
            <w:pPr>
              <w:pStyle w:val="Tabledescriptext"/>
              <w:rPr>
                <w:highlight w:val="green"/>
              </w:rPr>
            </w:pPr>
          </w:p>
        </w:tc>
      </w:tr>
      <w:tr w:rsidR="001239A4" w:rsidRPr="005B5E90" w14:paraId="4A87B416" w14:textId="77777777" w:rsidTr="00805756">
        <w:tc>
          <w:tcPr>
            <w:tcW w:w="1548" w:type="dxa"/>
            <w:tcBorders>
              <w:top w:val="single" w:sz="6" w:space="0" w:color="000000"/>
              <w:left w:val="nil"/>
              <w:bottom w:val="single" w:sz="6" w:space="0" w:color="000000"/>
              <w:right w:val="single" w:sz="6" w:space="0" w:color="000000"/>
            </w:tcBorders>
          </w:tcPr>
          <w:p w14:paraId="73779A6A" w14:textId="77777777" w:rsidR="001239A4" w:rsidRPr="005B5E90" w:rsidRDefault="001239A4" w:rsidP="00333D96">
            <w:pPr>
              <w:pStyle w:val="Tabledescriptext"/>
            </w:pPr>
            <w:r w:rsidRPr="005B5E90">
              <w:t>Release 2.0</w:t>
            </w:r>
          </w:p>
        </w:tc>
        <w:tc>
          <w:tcPr>
            <w:tcW w:w="3780" w:type="dxa"/>
            <w:tcBorders>
              <w:top w:val="single" w:sz="6" w:space="0" w:color="000000"/>
              <w:left w:val="single" w:sz="6" w:space="0" w:color="000000"/>
              <w:bottom w:val="single" w:sz="6" w:space="0" w:color="000000"/>
              <w:right w:val="single" w:sz="6" w:space="0" w:color="000000"/>
            </w:tcBorders>
          </w:tcPr>
          <w:p w14:paraId="4E6BC593" w14:textId="583B6EE9" w:rsidR="001239A4" w:rsidRPr="00492B0C" w:rsidRDefault="00DD0E93" w:rsidP="00492B0C">
            <w:pPr>
              <w:pStyle w:val="Tabledescriptext"/>
              <w:rPr>
                <w:b/>
                <w:bCs/>
              </w:rPr>
            </w:pPr>
            <w:r>
              <w:rPr>
                <w:b/>
                <w:bCs/>
              </w:rPr>
              <w:t xml:space="preserve">Revised </w:t>
            </w:r>
            <w:r w:rsidR="001239A4" w:rsidRPr="00492B0C">
              <w:rPr>
                <w:b/>
                <w:bCs/>
              </w:rPr>
              <w:t>1 January 1997</w:t>
            </w:r>
          </w:p>
          <w:p w14:paraId="178775FE" w14:textId="77777777" w:rsidR="001239A4" w:rsidRPr="005B5E90" w:rsidRDefault="001239A4" w:rsidP="00333D96">
            <w:pPr>
              <w:pStyle w:val="Tabledescriptext"/>
            </w:pPr>
            <w:r w:rsidRPr="005B5E90">
              <w:t>Renamed</w:t>
            </w:r>
            <w:r w:rsidRPr="005B5E90">
              <w:rPr>
                <w:i/>
              </w:rPr>
              <w:t xml:space="preserve"> Recognition status identifier</w:t>
            </w:r>
          </w:p>
        </w:tc>
        <w:tc>
          <w:tcPr>
            <w:tcW w:w="3960" w:type="dxa"/>
            <w:tcBorders>
              <w:top w:val="single" w:sz="6" w:space="0" w:color="000000"/>
              <w:left w:val="single" w:sz="6" w:space="0" w:color="000000"/>
              <w:bottom w:val="single" w:sz="6" w:space="0" w:color="000000"/>
              <w:right w:val="nil"/>
            </w:tcBorders>
          </w:tcPr>
          <w:p w14:paraId="42C63FBB" w14:textId="77777777" w:rsidR="001239A4" w:rsidRPr="005B5E90" w:rsidRDefault="001239A4" w:rsidP="00333D96">
            <w:pPr>
              <w:pStyle w:val="Tabledescriptext"/>
              <w:rPr>
                <w:highlight w:val="green"/>
              </w:rPr>
            </w:pPr>
          </w:p>
        </w:tc>
      </w:tr>
      <w:tr w:rsidR="001239A4" w:rsidRPr="005B5E90" w14:paraId="4A5D74A6" w14:textId="77777777" w:rsidTr="00805756">
        <w:tc>
          <w:tcPr>
            <w:tcW w:w="1548" w:type="dxa"/>
            <w:tcBorders>
              <w:top w:val="single" w:sz="6" w:space="0" w:color="000000"/>
              <w:left w:val="nil"/>
              <w:bottom w:val="single" w:sz="6" w:space="0" w:color="000000"/>
              <w:right w:val="single" w:sz="6" w:space="0" w:color="000000"/>
            </w:tcBorders>
          </w:tcPr>
          <w:p w14:paraId="531490F3" w14:textId="77777777" w:rsidR="001239A4" w:rsidRPr="005B5E90" w:rsidRDefault="001239A4" w:rsidP="00333D96">
            <w:pPr>
              <w:pStyle w:val="Tabledescriptext"/>
            </w:pPr>
            <w:r w:rsidRPr="005B5E90">
              <w:t>Release 3.0</w:t>
            </w:r>
          </w:p>
        </w:tc>
        <w:tc>
          <w:tcPr>
            <w:tcW w:w="3780" w:type="dxa"/>
            <w:tcBorders>
              <w:top w:val="single" w:sz="6" w:space="0" w:color="000000"/>
              <w:left w:val="single" w:sz="6" w:space="0" w:color="000000"/>
              <w:bottom w:val="single" w:sz="6" w:space="0" w:color="000000"/>
              <w:right w:val="single" w:sz="6" w:space="0" w:color="000000"/>
            </w:tcBorders>
          </w:tcPr>
          <w:p w14:paraId="570995C4" w14:textId="5F777585" w:rsidR="001239A4" w:rsidRPr="00492B0C" w:rsidRDefault="00DD0E93" w:rsidP="00492B0C">
            <w:pPr>
              <w:pStyle w:val="Tabledescriptext"/>
              <w:rPr>
                <w:b/>
                <w:bCs/>
              </w:rPr>
            </w:pPr>
            <w:r>
              <w:rPr>
                <w:b/>
                <w:bCs/>
              </w:rPr>
              <w:t xml:space="preserve">Revised </w:t>
            </w:r>
            <w:r w:rsidR="001239A4" w:rsidRPr="00492B0C">
              <w:rPr>
                <w:b/>
                <w:bCs/>
              </w:rPr>
              <w:t>1 January 1999</w:t>
            </w:r>
          </w:p>
          <w:p w14:paraId="25C351BA" w14:textId="77777777" w:rsidR="001239A4" w:rsidRPr="005B5E90" w:rsidRDefault="001239A4" w:rsidP="00333D96">
            <w:pPr>
              <w:pStyle w:val="Tabledescriptext"/>
            </w:pPr>
            <w:r w:rsidRPr="005B5E90">
              <w:t>Modified some descriptions to accommodate the introduction of national training packages</w:t>
            </w:r>
          </w:p>
        </w:tc>
        <w:tc>
          <w:tcPr>
            <w:tcW w:w="3960" w:type="dxa"/>
            <w:tcBorders>
              <w:top w:val="single" w:sz="6" w:space="0" w:color="000000"/>
              <w:left w:val="single" w:sz="6" w:space="0" w:color="000000"/>
              <w:bottom w:val="single" w:sz="6" w:space="0" w:color="000000"/>
              <w:right w:val="nil"/>
            </w:tcBorders>
          </w:tcPr>
          <w:p w14:paraId="51231806" w14:textId="77777777" w:rsidR="001239A4" w:rsidRPr="005B5E90" w:rsidRDefault="001239A4" w:rsidP="00333D96">
            <w:pPr>
              <w:pStyle w:val="Tabledescriptext"/>
            </w:pPr>
          </w:p>
        </w:tc>
      </w:tr>
      <w:tr w:rsidR="001239A4" w:rsidRPr="005B5E90" w14:paraId="02B173AE" w14:textId="77777777" w:rsidTr="00805756">
        <w:tc>
          <w:tcPr>
            <w:tcW w:w="1548" w:type="dxa"/>
            <w:tcBorders>
              <w:top w:val="single" w:sz="6" w:space="0" w:color="000000"/>
              <w:left w:val="nil"/>
              <w:bottom w:val="single" w:sz="6" w:space="0" w:color="000000"/>
              <w:right w:val="single" w:sz="6" w:space="0" w:color="000000"/>
            </w:tcBorders>
          </w:tcPr>
          <w:p w14:paraId="7E50CF4E" w14:textId="77777777" w:rsidR="001239A4" w:rsidRPr="005B5E90" w:rsidRDefault="001239A4" w:rsidP="00333D96">
            <w:pPr>
              <w:pStyle w:val="Tabledescriptext"/>
            </w:pPr>
            <w:r w:rsidRPr="005B5E90">
              <w:t>Release 4.0</w:t>
            </w:r>
          </w:p>
        </w:tc>
        <w:tc>
          <w:tcPr>
            <w:tcW w:w="3780" w:type="dxa"/>
            <w:tcBorders>
              <w:top w:val="single" w:sz="6" w:space="0" w:color="000000"/>
              <w:left w:val="single" w:sz="6" w:space="0" w:color="000000"/>
              <w:bottom w:val="single" w:sz="6" w:space="0" w:color="000000"/>
              <w:right w:val="single" w:sz="6" w:space="0" w:color="000000"/>
            </w:tcBorders>
          </w:tcPr>
          <w:p w14:paraId="7D2DDCB7" w14:textId="7E5AB786" w:rsidR="001239A4" w:rsidRPr="00492B0C" w:rsidRDefault="00DD0E93" w:rsidP="00492B0C">
            <w:pPr>
              <w:pStyle w:val="Tabledescriptext"/>
              <w:rPr>
                <w:b/>
                <w:bCs/>
              </w:rPr>
            </w:pPr>
            <w:r>
              <w:rPr>
                <w:b/>
                <w:bCs/>
              </w:rPr>
              <w:t xml:space="preserve">Revised </w:t>
            </w:r>
            <w:r w:rsidR="001239A4" w:rsidRPr="00492B0C">
              <w:rPr>
                <w:b/>
                <w:bCs/>
              </w:rPr>
              <w:t>1 January 2002</w:t>
            </w:r>
          </w:p>
          <w:p w14:paraId="63796292" w14:textId="77777777" w:rsidR="001239A4" w:rsidRPr="005B5E90" w:rsidRDefault="001239A4" w:rsidP="00333D96">
            <w:pPr>
              <w:pStyle w:val="Tabledescriptext"/>
              <w:rPr>
                <w:i/>
              </w:rPr>
            </w:pPr>
            <w:r w:rsidRPr="005B5E90">
              <w:t xml:space="preserve">Recoded values and modified descriptions for </w:t>
            </w:r>
            <w:r w:rsidRPr="005B5E90">
              <w:rPr>
                <w:i/>
              </w:rPr>
              <w:t>Recognition status identifier</w:t>
            </w:r>
          </w:p>
          <w:p w14:paraId="42C77240" w14:textId="77777777" w:rsidR="001239A4" w:rsidRPr="005B5E90" w:rsidRDefault="001239A4" w:rsidP="00333D96">
            <w:pPr>
              <w:pStyle w:val="Tabledescriptext"/>
            </w:pPr>
            <w:r w:rsidRPr="005B5E90">
              <w:t>Deleted the values ‘01’, ‘02’, ‘03’ and ‘04’ and descriptions and replaced with values ‘11’, ‘12’ and ‘14’ and descriptions</w:t>
            </w:r>
          </w:p>
        </w:tc>
        <w:tc>
          <w:tcPr>
            <w:tcW w:w="3960" w:type="dxa"/>
            <w:tcBorders>
              <w:top w:val="single" w:sz="6" w:space="0" w:color="000000"/>
              <w:left w:val="single" w:sz="6" w:space="0" w:color="000000"/>
              <w:bottom w:val="single" w:sz="6" w:space="0" w:color="000000"/>
              <w:right w:val="nil"/>
            </w:tcBorders>
          </w:tcPr>
          <w:p w14:paraId="7876DAB6" w14:textId="77777777" w:rsidR="001239A4" w:rsidRPr="005B5E90" w:rsidRDefault="001239A4" w:rsidP="00333D96">
            <w:pPr>
              <w:pStyle w:val="Tabledescriptext"/>
            </w:pPr>
          </w:p>
        </w:tc>
      </w:tr>
    </w:tbl>
    <w:p w14:paraId="6CAF7B8D" w14:textId="77777777" w:rsidR="001239A4" w:rsidRPr="005B5E90" w:rsidRDefault="001239A4" w:rsidP="001239A4"/>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7740"/>
      </w:tblGrid>
      <w:tr w:rsidR="001239A4" w14:paraId="2F05B99A" w14:textId="77777777" w:rsidTr="00805756">
        <w:tc>
          <w:tcPr>
            <w:tcW w:w="9288" w:type="dxa"/>
            <w:gridSpan w:val="2"/>
            <w:tcBorders>
              <w:top w:val="single" w:sz="12" w:space="0" w:color="000000"/>
              <w:left w:val="nil"/>
              <w:bottom w:val="single" w:sz="6" w:space="0" w:color="000000"/>
              <w:right w:val="nil"/>
            </w:tcBorders>
          </w:tcPr>
          <w:p w14:paraId="2323C9E9" w14:textId="77777777" w:rsidR="001239A4" w:rsidRDefault="001239A4" w:rsidP="00805756">
            <w:pPr>
              <w:pStyle w:val="Tableheading"/>
            </w:pPr>
            <w:r>
              <w:t>Data element definitions</w:t>
            </w:r>
          </w:p>
        </w:tc>
      </w:tr>
      <w:tr w:rsidR="001239A4" w14:paraId="686C56B4" w14:textId="77777777" w:rsidTr="00805756">
        <w:tc>
          <w:tcPr>
            <w:tcW w:w="1548" w:type="dxa"/>
            <w:tcBorders>
              <w:top w:val="single" w:sz="6" w:space="0" w:color="000000"/>
              <w:left w:val="nil"/>
              <w:bottom w:val="single" w:sz="6" w:space="0" w:color="000000"/>
              <w:right w:val="single" w:sz="6" w:space="0" w:color="000000"/>
            </w:tcBorders>
          </w:tcPr>
          <w:p w14:paraId="09AE0724" w14:textId="77777777" w:rsidR="001239A4" w:rsidRDefault="001239A4" w:rsidP="00333D96">
            <w:pPr>
              <w:pStyle w:val="Tabledescriptext"/>
            </w:pPr>
            <w:r>
              <w:t>Edition 1</w:t>
            </w:r>
          </w:p>
        </w:tc>
        <w:tc>
          <w:tcPr>
            <w:tcW w:w="7740" w:type="dxa"/>
            <w:tcBorders>
              <w:top w:val="single" w:sz="6" w:space="0" w:color="000000"/>
              <w:left w:val="single" w:sz="6" w:space="0" w:color="000000"/>
              <w:bottom w:val="single" w:sz="6" w:space="0" w:color="000000"/>
              <w:right w:val="nil"/>
            </w:tcBorders>
          </w:tcPr>
          <w:p w14:paraId="74549A69" w14:textId="50E19F0C" w:rsidR="001239A4" w:rsidRPr="00492B0C" w:rsidRDefault="00DD0E93" w:rsidP="00492B0C">
            <w:pPr>
              <w:pStyle w:val="Tabledescriptext"/>
              <w:rPr>
                <w:b/>
                <w:bCs/>
              </w:rPr>
            </w:pPr>
            <w:r>
              <w:rPr>
                <w:b/>
                <w:bCs/>
              </w:rPr>
              <w:t xml:space="preserve">Revised </w:t>
            </w:r>
            <w:r w:rsidR="001239A4" w:rsidRPr="00492B0C">
              <w:rPr>
                <w:b/>
                <w:bCs/>
              </w:rPr>
              <w:t>1 January 2007</w:t>
            </w:r>
          </w:p>
          <w:p w14:paraId="6CB4A008" w14:textId="77777777" w:rsidR="001239A4" w:rsidRDefault="001239A4" w:rsidP="00333D96">
            <w:pPr>
              <w:pStyle w:val="Tabledescriptext"/>
            </w:pPr>
            <w:r>
              <w:t>Renamed</w:t>
            </w:r>
            <w:r w:rsidRPr="00F30920">
              <w:t xml:space="preserve"> </w:t>
            </w:r>
            <w:r w:rsidRPr="00211BAB">
              <w:rPr>
                <w:i/>
              </w:rPr>
              <w:t>Qualification/course recognition identifier</w:t>
            </w:r>
          </w:p>
        </w:tc>
      </w:tr>
      <w:tr w:rsidR="001239A4" w:rsidRPr="005B5E90" w14:paraId="4982D8CE" w14:textId="77777777" w:rsidTr="00805756">
        <w:tc>
          <w:tcPr>
            <w:tcW w:w="1548" w:type="dxa"/>
            <w:tcBorders>
              <w:top w:val="single" w:sz="6" w:space="0" w:color="000000"/>
              <w:left w:val="nil"/>
              <w:bottom w:val="single" w:sz="6" w:space="0" w:color="000000"/>
              <w:right w:val="single" w:sz="6" w:space="0" w:color="000000"/>
            </w:tcBorders>
          </w:tcPr>
          <w:p w14:paraId="1F4724B7" w14:textId="77777777" w:rsidR="001239A4" w:rsidRPr="005B5E90" w:rsidRDefault="001239A4" w:rsidP="00333D96">
            <w:pPr>
              <w:pStyle w:val="Tabledescriptext"/>
            </w:pPr>
            <w:r w:rsidRPr="005B5E90">
              <w:t>Edition 2.1</w:t>
            </w:r>
          </w:p>
        </w:tc>
        <w:tc>
          <w:tcPr>
            <w:tcW w:w="7740" w:type="dxa"/>
            <w:tcBorders>
              <w:top w:val="single" w:sz="6" w:space="0" w:color="000000"/>
              <w:left w:val="single" w:sz="6" w:space="0" w:color="000000"/>
              <w:bottom w:val="single" w:sz="6" w:space="0" w:color="000000"/>
              <w:right w:val="nil"/>
            </w:tcBorders>
          </w:tcPr>
          <w:p w14:paraId="0758347C" w14:textId="41B8CA06" w:rsidR="001239A4" w:rsidRPr="00492B0C" w:rsidRDefault="00DD0E93" w:rsidP="00492B0C">
            <w:pPr>
              <w:pStyle w:val="Tabledescriptext"/>
              <w:rPr>
                <w:b/>
                <w:bCs/>
              </w:rPr>
            </w:pPr>
            <w:r>
              <w:rPr>
                <w:b/>
                <w:bCs/>
              </w:rPr>
              <w:t xml:space="preserve">Revised </w:t>
            </w:r>
            <w:r w:rsidR="001239A4" w:rsidRPr="00492B0C">
              <w:rPr>
                <w:b/>
                <w:bCs/>
              </w:rPr>
              <w:t>1 January 2012</w:t>
            </w:r>
          </w:p>
          <w:p w14:paraId="5DE22EC5" w14:textId="416F648E" w:rsidR="001239A4" w:rsidRPr="005B5E90" w:rsidRDefault="001239A4" w:rsidP="00333D96">
            <w:pPr>
              <w:pStyle w:val="Tabledescriptext"/>
              <w:rPr>
                <w:lang w:eastAsia="en-AU"/>
              </w:rPr>
            </w:pPr>
            <w:r>
              <w:rPr>
                <w:lang w:eastAsia="en-AU"/>
              </w:rPr>
              <w:t>Added</w:t>
            </w:r>
            <w:r w:rsidRPr="005B5E90">
              <w:rPr>
                <w:lang w:eastAsia="en-AU"/>
              </w:rPr>
              <w:t xml:space="preserve"> ‘15</w:t>
            </w:r>
            <w:r w:rsidR="007E2534">
              <w:rPr>
                <w:lang w:eastAsia="en-AU"/>
              </w:rPr>
              <w:t xml:space="preserve"> </w:t>
            </w:r>
            <w:r w:rsidR="004D113E">
              <w:rPr>
                <w:rFonts w:cs="Arial"/>
                <w:lang w:eastAsia="en-AU"/>
              </w:rPr>
              <w:t>–</w:t>
            </w:r>
            <w:r w:rsidR="007E2534">
              <w:rPr>
                <w:lang w:eastAsia="en-AU"/>
              </w:rPr>
              <w:t xml:space="preserve"> </w:t>
            </w:r>
            <w:r w:rsidRPr="005B5E90">
              <w:rPr>
                <w:lang w:eastAsia="en-AU"/>
              </w:rPr>
              <w:t>Higher</w:t>
            </w:r>
            <w:r w:rsidR="00BE295C">
              <w:rPr>
                <w:lang w:eastAsia="en-AU"/>
              </w:rPr>
              <w:t>-</w:t>
            </w:r>
            <w:r w:rsidRPr="005B5E90">
              <w:rPr>
                <w:lang w:eastAsia="en-AU"/>
              </w:rPr>
              <w:t>level qualifications’</w:t>
            </w:r>
          </w:p>
          <w:p w14:paraId="49291E79" w14:textId="716D766A" w:rsidR="001239A4" w:rsidRPr="005B5E90" w:rsidRDefault="001239A4" w:rsidP="004D113E">
            <w:pPr>
              <w:pStyle w:val="Tabledescriptext"/>
              <w:rPr>
                <w:lang w:eastAsia="en-AU"/>
              </w:rPr>
            </w:pPr>
            <w:r w:rsidRPr="005B5E90">
              <w:rPr>
                <w:lang w:eastAsia="en-AU"/>
              </w:rPr>
              <w:t>Modified value descriptions for ‘11</w:t>
            </w:r>
            <w:r w:rsidR="007E2534">
              <w:rPr>
                <w:lang w:eastAsia="en-AU"/>
              </w:rPr>
              <w:t xml:space="preserve"> </w:t>
            </w:r>
            <w:r w:rsidR="004D113E">
              <w:rPr>
                <w:rFonts w:cs="Arial"/>
                <w:lang w:eastAsia="en-AU"/>
              </w:rPr>
              <w:t>–</w:t>
            </w:r>
            <w:r w:rsidR="007E2534">
              <w:rPr>
                <w:lang w:eastAsia="en-AU"/>
              </w:rPr>
              <w:t xml:space="preserve"> </w:t>
            </w:r>
            <w:r w:rsidRPr="005B5E90">
              <w:rPr>
                <w:lang w:eastAsia="en-AU"/>
              </w:rPr>
              <w:t xml:space="preserve">Nationally accredited qualification specified in a national training package’ and </w:t>
            </w:r>
            <w:r w:rsidR="00BE295C">
              <w:rPr>
                <w:lang w:eastAsia="en-AU"/>
              </w:rPr>
              <w:t>‘</w:t>
            </w:r>
            <w:r w:rsidRPr="005B5E90">
              <w:rPr>
                <w:lang w:eastAsia="en-AU"/>
              </w:rPr>
              <w:t>12</w:t>
            </w:r>
            <w:r w:rsidR="004D113E">
              <w:rPr>
                <w:lang w:eastAsia="en-AU"/>
              </w:rPr>
              <w:t xml:space="preserve"> </w:t>
            </w:r>
            <w:r w:rsidR="004D113E">
              <w:rPr>
                <w:rFonts w:cs="Arial"/>
                <w:lang w:eastAsia="en-AU"/>
              </w:rPr>
              <w:t>–</w:t>
            </w:r>
            <w:r w:rsidR="007E2534">
              <w:rPr>
                <w:lang w:eastAsia="en-AU"/>
              </w:rPr>
              <w:t xml:space="preserve"> </w:t>
            </w:r>
            <w:r w:rsidRPr="005B5E90">
              <w:rPr>
                <w:lang w:eastAsia="en-AU"/>
              </w:rPr>
              <w:t>Nationally recognised accredited course, other than a qualification specified in a national training package’</w:t>
            </w:r>
          </w:p>
        </w:tc>
      </w:tr>
      <w:tr w:rsidR="001239A4" w:rsidRPr="005B5E90" w14:paraId="5E117217" w14:textId="77777777" w:rsidTr="00805756">
        <w:tc>
          <w:tcPr>
            <w:tcW w:w="1548" w:type="dxa"/>
            <w:tcBorders>
              <w:top w:val="single" w:sz="6" w:space="0" w:color="000000"/>
              <w:left w:val="nil"/>
              <w:bottom w:val="single" w:sz="6" w:space="0" w:color="000000"/>
              <w:right w:val="single" w:sz="6" w:space="0" w:color="000000"/>
            </w:tcBorders>
          </w:tcPr>
          <w:p w14:paraId="3BC4304D" w14:textId="77777777" w:rsidR="001239A4" w:rsidRPr="005B5E90" w:rsidRDefault="001239A4" w:rsidP="00333D96">
            <w:pPr>
              <w:pStyle w:val="Tabledescriptext"/>
            </w:pPr>
            <w:r>
              <w:t>Edition 2.2</w:t>
            </w:r>
          </w:p>
        </w:tc>
        <w:tc>
          <w:tcPr>
            <w:tcW w:w="7740" w:type="dxa"/>
            <w:tcBorders>
              <w:top w:val="single" w:sz="6" w:space="0" w:color="000000"/>
              <w:left w:val="single" w:sz="6" w:space="0" w:color="000000"/>
              <w:bottom w:val="single" w:sz="6" w:space="0" w:color="000000"/>
              <w:right w:val="nil"/>
            </w:tcBorders>
          </w:tcPr>
          <w:p w14:paraId="707DCF2A" w14:textId="5C82636D" w:rsidR="001239A4" w:rsidRPr="00492B0C" w:rsidRDefault="00DD0E93" w:rsidP="00492B0C">
            <w:pPr>
              <w:pStyle w:val="Tabledescriptext"/>
              <w:rPr>
                <w:b/>
                <w:bCs/>
              </w:rPr>
            </w:pPr>
            <w:r>
              <w:rPr>
                <w:b/>
                <w:bCs/>
              </w:rPr>
              <w:t xml:space="preserve">Revised </w:t>
            </w:r>
            <w:r w:rsidR="001239A4" w:rsidRPr="00492B0C">
              <w:rPr>
                <w:b/>
                <w:bCs/>
              </w:rPr>
              <w:t>1 January 2014</w:t>
            </w:r>
          </w:p>
          <w:p w14:paraId="25816C41" w14:textId="77777777" w:rsidR="002A793D" w:rsidRDefault="001239A4" w:rsidP="00333D96">
            <w:pPr>
              <w:pStyle w:val="Tabledescriptext"/>
              <w:rPr>
                <w:lang w:eastAsia="en-AU"/>
              </w:rPr>
            </w:pPr>
            <w:r>
              <w:rPr>
                <w:lang w:eastAsia="en-AU"/>
              </w:rPr>
              <w:t xml:space="preserve">Renamed </w:t>
            </w:r>
            <w:r w:rsidR="00235846">
              <w:rPr>
                <w:lang w:eastAsia="en-AU"/>
              </w:rPr>
              <w:t xml:space="preserve">from </w:t>
            </w:r>
            <w:r w:rsidR="00235846" w:rsidRPr="00211BAB">
              <w:rPr>
                <w:i/>
              </w:rPr>
              <w:t>Qualification/course recognition identifier</w:t>
            </w:r>
            <w:r w:rsidR="00235846" w:rsidRPr="002A793D">
              <w:rPr>
                <w:i/>
                <w:lang w:eastAsia="en-AU"/>
              </w:rPr>
              <w:t xml:space="preserve"> </w:t>
            </w:r>
            <w:r w:rsidR="00235846" w:rsidRPr="00235846">
              <w:rPr>
                <w:lang w:eastAsia="en-AU"/>
              </w:rPr>
              <w:t>to</w:t>
            </w:r>
            <w:r w:rsidR="00235846">
              <w:rPr>
                <w:i/>
                <w:lang w:eastAsia="en-AU"/>
              </w:rPr>
              <w:t xml:space="preserve"> </w:t>
            </w:r>
            <w:r w:rsidRPr="002A793D">
              <w:rPr>
                <w:i/>
                <w:lang w:eastAsia="en-AU"/>
              </w:rPr>
              <w:t>Program recognition identifier</w:t>
            </w:r>
          </w:p>
          <w:p w14:paraId="7122C5F6" w14:textId="77777777" w:rsidR="001239A4" w:rsidRPr="00420DAF" w:rsidRDefault="001239A4" w:rsidP="004D113E">
            <w:pPr>
              <w:pStyle w:val="Tabledescriptext"/>
              <w:rPr>
                <w:lang w:eastAsia="en-AU"/>
              </w:rPr>
            </w:pPr>
            <w:r w:rsidRPr="00420DAF">
              <w:rPr>
                <w:lang w:eastAsia="en-AU"/>
              </w:rPr>
              <w:t xml:space="preserve">Added </w:t>
            </w:r>
            <w:r w:rsidRPr="00420DAF">
              <w:t>‘13</w:t>
            </w:r>
            <w:r w:rsidR="007E2534">
              <w:t xml:space="preserve"> </w:t>
            </w:r>
            <w:r w:rsidR="004D113E">
              <w:rPr>
                <w:rFonts w:cs="Arial"/>
              </w:rPr>
              <w:t>–</w:t>
            </w:r>
            <w:r w:rsidR="007E2534">
              <w:t xml:space="preserve"> </w:t>
            </w:r>
            <w:r w:rsidRPr="00420DAF">
              <w:t>Nationally recognised skill set, specified in a national training package’ and ‘16</w:t>
            </w:r>
            <w:r w:rsidR="007E2534">
              <w:t xml:space="preserve"> </w:t>
            </w:r>
            <w:r w:rsidR="004D113E">
              <w:rPr>
                <w:rFonts w:cs="Arial"/>
              </w:rPr>
              <w:t>–</w:t>
            </w:r>
            <w:r w:rsidR="007E2534">
              <w:t xml:space="preserve"> </w:t>
            </w:r>
            <w:r w:rsidRPr="00420DAF">
              <w:t>Locally recognised skill set’</w:t>
            </w:r>
          </w:p>
        </w:tc>
      </w:tr>
    </w:tbl>
    <w:p w14:paraId="5E52C2C8" w14:textId="77777777" w:rsidR="001239A4" w:rsidRPr="002261A3" w:rsidRDefault="001239A4" w:rsidP="001239A4">
      <w:pPr>
        <w:pStyle w:val="Formattabtext"/>
        <w:ind w:left="0"/>
      </w:pPr>
    </w:p>
    <w:p w14:paraId="2807581C" w14:textId="6038B2C3" w:rsidR="00520568" w:rsidRPr="002261A3" w:rsidRDefault="00E33FC5" w:rsidP="000D3688">
      <w:pPr>
        <w:pStyle w:val="H2Headings"/>
      </w:pPr>
      <w:bookmarkStart w:id="517" w:name="_Toc222218828"/>
      <w:r>
        <w:lastRenderedPageBreak/>
        <w:t>Purchasing contract i</w:t>
      </w:r>
      <w:r w:rsidR="00520568" w:rsidRPr="002261A3">
        <w:t>dentifier</w:t>
      </w:r>
      <w:bookmarkEnd w:id="502"/>
      <w:bookmarkEnd w:id="503"/>
      <w:bookmarkEnd w:id="504"/>
      <w:bookmarkEnd w:id="505"/>
      <w:bookmarkEnd w:id="517"/>
    </w:p>
    <w:p w14:paraId="3CCC01C3" w14:textId="77777777" w:rsidR="00520568" w:rsidRPr="002261A3" w:rsidRDefault="00E33FC5" w:rsidP="004C26B3">
      <w:pPr>
        <w:pStyle w:val="H3Parts"/>
      </w:pPr>
      <w:bookmarkStart w:id="518" w:name="_Toc113785653"/>
      <w:r w:rsidRPr="002261A3">
        <w:t>Definitional att</w:t>
      </w:r>
      <w:r w:rsidR="00520568" w:rsidRPr="002261A3">
        <w:t>ributes</w:t>
      </w:r>
      <w:bookmarkEnd w:id="518"/>
    </w:p>
    <w:p w14:paraId="796C7CA3" w14:textId="77777777" w:rsidR="00520568" w:rsidRPr="002261A3" w:rsidRDefault="00AF765B" w:rsidP="00B336D5">
      <w:pPr>
        <w:pStyle w:val="H4Parts"/>
      </w:pPr>
      <w:r w:rsidRPr="002261A3">
        <w:t>Definition</w:t>
      </w:r>
    </w:p>
    <w:p w14:paraId="51F68182" w14:textId="77777777" w:rsidR="00520568" w:rsidRPr="002261A3" w:rsidRDefault="00E33FC5" w:rsidP="001D6B56">
      <w:pPr>
        <w:pStyle w:val="Bodytext"/>
      </w:pPr>
      <w:r w:rsidRPr="001C2DAB">
        <w:rPr>
          <w:i/>
        </w:rPr>
        <w:t>Purchasing contract identifier</w:t>
      </w:r>
      <w:r w:rsidR="00520568" w:rsidRPr="002261A3">
        <w:t xml:space="preserve"> uniquely identifies the purchasing or funding contract between the </w:t>
      </w:r>
      <w:r w:rsidR="00D738A7">
        <w:t>state or territory training authority</w:t>
      </w:r>
      <w:r w:rsidR="00520568" w:rsidRPr="002261A3">
        <w:t xml:space="preserve"> and the registered training organisation.</w:t>
      </w:r>
    </w:p>
    <w:p w14:paraId="78D341A6" w14:textId="77777777" w:rsidR="00520568" w:rsidRPr="002261A3" w:rsidRDefault="00AF765B" w:rsidP="00B336D5">
      <w:pPr>
        <w:pStyle w:val="H4Parts"/>
      </w:pPr>
      <w:r>
        <w:t>Context</w:t>
      </w:r>
    </w:p>
    <w:p w14:paraId="5B8A6CF2" w14:textId="1248C7ED" w:rsidR="00520568" w:rsidRPr="002261A3" w:rsidRDefault="006D163D" w:rsidP="001D6B56">
      <w:pPr>
        <w:pStyle w:val="Bodytext"/>
      </w:pPr>
      <w:r>
        <w:t xml:space="preserve">Applicable only to training organisations </w:t>
      </w:r>
      <w:r w:rsidR="00BA3A5D">
        <w:t>with contractual obligations to state</w:t>
      </w:r>
      <w:r>
        <w:t xml:space="preserve"> or territory training authorities. Rules are determined by individual states and territories.</w:t>
      </w:r>
    </w:p>
    <w:p w14:paraId="688272A1" w14:textId="77777777" w:rsidR="00520568" w:rsidRPr="002261A3" w:rsidRDefault="00E33FC5" w:rsidP="004C26B3">
      <w:pPr>
        <w:pStyle w:val="H3Parts"/>
      </w:pPr>
      <w:bookmarkStart w:id="519" w:name="_Toc113785654"/>
      <w:r w:rsidRPr="002261A3">
        <w:t>Relational attributes</w:t>
      </w:r>
      <w:bookmarkEnd w:id="519"/>
    </w:p>
    <w:p w14:paraId="6F7467D9" w14:textId="77777777" w:rsidR="00520568" w:rsidRPr="002261A3" w:rsidRDefault="00AF765B" w:rsidP="00B336D5">
      <w:pPr>
        <w:pStyle w:val="H4Parts"/>
      </w:pPr>
      <w:r>
        <w:t>Rules</w:t>
      </w:r>
    </w:p>
    <w:p w14:paraId="5FC0D61C" w14:textId="77777777" w:rsidR="00520568" w:rsidRPr="002261A3" w:rsidRDefault="00745217" w:rsidP="001D6B56">
      <w:pPr>
        <w:pStyle w:val="Bodytext"/>
      </w:pPr>
      <w:r>
        <w:t>Determine</w:t>
      </w:r>
      <w:r w:rsidR="00F5415A" w:rsidRPr="00F5415A">
        <w:t xml:space="preserve">d by individual </w:t>
      </w:r>
      <w:r w:rsidR="002C5CBE">
        <w:t>states and</w:t>
      </w:r>
      <w:r w:rsidR="00F5415A" w:rsidRPr="00F5415A">
        <w:t xml:space="preserve"> territories.</w:t>
      </w:r>
    </w:p>
    <w:p w14:paraId="03E2C7C4" w14:textId="77777777" w:rsidR="00725E08" w:rsidRPr="002261A3" w:rsidRDefault="00725E08" w:rsidP="00725E08">
      <w:pPr>
        <w:pStyle w:val="H4Parts"/>
      </w:pPr>
      <w:r w:rsidRPr="002261A3">
        <w:t>Guideline</w:t>
      </w:r>
      <w:r>
        <w:t>s</w:t>
      </w:r>
      <w:r w:rsidR="00E33FC5" w:rsidRPr="002261A3">
        <w:t xml:space="preserve"> for use</w:t>
      </w:r>
    </w:p>
    <w:p w14:paraId="2E166AA5" w14:textId="77777777" w:rsidR="000A6B1D" w:rsidRDefault="00F5415A" w:rsidP="000A6B1D">
      <w:pPr>
        <w:pStyle w:val="Bodytext"/>
      </w:pPr>
      <w:r>
        <w:t>Not applicable</w:t>
      </w:r>
      <w:r w:rsidR="00FD225A">
        <w:t xml:space="preserve"> </w:t>
      </w:r>
    </w:p>
    <w:p w14:paraId="2D05F783" w14:textId="77777777" w:rsidR="00520568" w:rsidRPr="002261A3" w:rsidRDefault="00E33FC5" w:rsidP="00F41A95">
      <w:pPr>
        <w:pStyle w:val="H4Parts"/>
      </w:pPr>
      <w:r>
        <w:t>Related data</w:t>
      </w:r>
    </w:p>
    <w:p w14:paraId="58F51F93" w14:textId="77777777" w:rsidR="00520568" w:rsidRPr="002261A3" w:rsidRDefault="00520568" w:rsidP="001D6B56">
      <w:pPr>
        <w:pStyle w:val="Bodytext"/>
      </w:pPr>
      <w:r w:rsidRPr="002261A3">
        <w:t>Not applicable</w:t>
      </w:r>
    </w:p>
    <w:p w14:paraId="4EC93314" w14:textId="77777777" w:rsidR="00520568" w:rsidRPr="002261A3" w:rsidRDefault="00E33FC5" w:rsidP="00F41A95">
      <w:pPr>
        <w:pStyle w:val="H4Parts"/>
      </w:pPr>
      <w:r>
        <w:t>Type of relationship</w:t>
      </w:r>
    </w:p>
    <w:p w14:paraId="17B95697" w14:textId="77777777" w:rsidR="00520568" w:rsidRPr="002261A3" w:rsidRDefault="00520568" w:rsidP="001D6B56">
      <w:pPr>
        <w:pStyle w:val="Bodytext"/>
      </w:pPr>
      <w:r w:rsidRPr="002261A3">
        <w:t>Not applicable</w:t>
      </w:r>
    </w:p>
    <w:p w14:paraId="3C3BADE8" w14:textId="77777777" w:rsidR="00520568" w:rsidRPr="002261A3" w:rsidRDefault="00E33FC5"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1077F9" w:rsidRPr="00333D96" w14:paraId="636BC9E0" w14:textId="77777777">
        <w:tc>
          <w:tcPr>
            <w:tcW w:w="1984" w:type="dxa"/>
          </w:tcPr>
          <w:p w14:paraId="588B68F5" w14:textId="77777777" w:rsidR="001077F9" w:rsidRPr="00333D96" w:rsidRDefault="001077F9" w:rsidP="00333D96">
            <w:pPr>
              <w:pStyle w:val="Tableheading"/>
              <w:jc w:val="left"/>
              <w:rPr>
                <w:bCs/>
              </w:rPr>
            </w:pPr>
            <w:r w:rsidRPr="00333D96">
              <w:rPr>
                <w:bCs/>
              </w:rPr>
              <w:t>Value</w:t>
            </w:r>
          </w:p>
        </w:tc>
        <w:tc>
          <w:tcPr>
            <w:tcW w:w="7124" w:type="dxa"/>
          </w:tcPr>
          <w:p w14:paraId="77466A60" w14:textId="5AF71FBA" w:rsidR="001077F9" w:rsidRPr="00333D96" w:rsidRDefault="00557330" w:rsidP="00333D96">
            <w:pPr>
              <w:pStyle w:val="Tableheading"/>
              <w:jc w:val="left"/>
              <w:rPr>
                <w:bCs/>
              </w:rPr>
            </w:pPr>
            <w:r w:rsidRPr="00333D96">
              <w:rPr>
                <w:bCs/>
              </w:rPr>
              <w:t>Description</w:t>
            </w:r>
            <w:r w:rsidR="00D17ECC" w:rsidRPr="00333D96">
              <w:rPr>
                <w:bCs/>
              </w:rPr>
              <w:t xml:space="preserve"> – </w:t>
            </w:r>
            <w:r w:rsidR="00DB6678" w:rsidRPr="00333D96">
              <w:rPr>
                <w:bCs/>
              </w:rPr>
              <w:fldChar w:fldCharType="begin"/>
            </w:r>
            <w:r w:rsidR="00DB6678" w:rsidRPr="00333D96">
              <w:rPr>
                <w:bCs/>
              </w:rPr>
              <w:instrText xml:space="preserve"> STYLEREF  H2_Headings  \* MERGEFORMAT </w:instrText>
            </w:r>
            <w:r w:rsidR="00DB6678" w:rsidRPr="00333D96">
              <w:rPr>
                <w:bCs/>
              </w:rPr>
              <w:fldChar w:fldCharType="separate"/>
            </w:r>
            <w:r w:rsidR="00153EBD">
              <w:rPr>
                <w:bCs/>
                <w:noProof/>
              </w:rPr>
              <w:t>Purchasing contract identifier</w:t>
            </w:r>
            <w:r w:rsidR="00DB6678" w:rsidRPr="00333D96">
              <w:rPr>
                <w:bCs/>
                <w:noProof/>
              </w:rPr>
              <w:fldChar w:fldCharType="end"/>
            </w:r>
          </w:p>
        </w:tc>
      </w:tr>
      <w:tr w:rsidR="001077F9" w14:paraId="24869B63" w14:textId="77777777">
        <w:tc>
          <w:tcPr>
            <w:tcW w:w="1984" w:type="dxa"/>
          </w:tcPr>
          <w:p w14:paraId="392C90E2" w14:textId="7699D4AE" w:rsidR="001077F9" w:rsidRPr="00112D80" w:rsidRDefault="004B7A94" w:rsidP="00333D96">
            <w:pPr>
              <w:pStyle w:val="Tabledescriptext"/>
            </w:pPr>
            <w:r>
              <w:t>T</w:t>
            </w:r>
            <w:r w:rsidR="001077F9">
              <w:t>ext</w:t>
            </w:r>
          </w:p>
        </w:tc>
        <w:tc>
          <w:tcPr>
            <w:tcW w:w="7124" w:type="dxa"/>
          </w:tcPr>
          <w:p w14:paraId="7DBF0743" w14:textId="77777777" w:rsidR="001077F9" w:rsidRPr="00251F56" w:rsidRDefault="00A45C8E" w:rsidP="00333D96">
            <w:pPr>
              <w:pStyle w:val="Tabledescriptext"/>
            </w:pPr>
            <w:r>
              <w:t>C</w:t>
            </w:r>
            <w:r w:rsidR="001077F9" w:rsidRPr="001C2DAB">
              <w:t xml:space="preserve">ode that identifies the purchasing or funding contract between the </w:t>
            </w:r>
            <w:r w:rsidR="00D738A7">
              <w:t>state or territory training authority</w:t>
            </w:r>
            <w:r w:rsidR="001077F9" w:rsidRPr="001C2DAB">
              <w:t xml:space="preserve"> and the r</w:t>
            </w:r>
            <w:r w:rsidR="001077F9">
              <w:t>egistered training organisation</w:t>
            </w:r>
          </w:p>
        </w:tc>
      </w:tr>
    </w:tbl>
    <w:p w14:paraId="5B03FD27" w14:textId="77777777" w:rsidR="00520568" w:rsidRPr="002261A3" w:rsidRDefault="00BD0869" w:rsidP="00F7041F">
      <w:pPr>
        <w:pStyle w:val="H4Parts"/>
      </w:pPr>
      <w:r>
        <w:t>Question</w:t>
      </w:r>
    </w:p>
    <w:p w14:paraId="4313B95A" w14:textId="77777777" w:rsidR="00520568" w:rsidRPr="002261A3" w:rsidRDefault="00520568" w:rsidP="0002713A">
      <w:pPr>
        <w:pStyle w:val="Bodytext"/>
      </w:pPr>
      <w:r w:rsidRPr="002261A3">
        <w:t>Not applicable</w:t>
      </w:r>
    </w:p>
    <w:p w14:paraId="66BA9905" w14:textId="77777777" w:rsidR="00520568" w:rsidRPr="002261A3" w:rsidRDefault="00E33FC5" w:rsidP="0009072E">
      <w:pPr>
        <w:pStyle w:val="H3Parts"/>
      </w:pPr>
      <w:bookmarkStart w:id="520" w:name="_Toc113785655"/>
      <w:r w:rsidRPr="002261A3">
        <w:t>Format attributes</w:t>
      </w:r>
      <w:bookmarkEnd w:id="520"/>
    </w:p>
    <w:p w14:paraId="1F8D412A" w14:textId="77777777" w:rsidR="00520568" w:rsidRPr="002261A3" w:rsidRDefault="00520568" w:rsidP="00333D96">
      <w:pPr>
        <w:pStyle w:val="Bodytext"/>
      </w:pPr>
      <w:r w:rsidRPr="002261A3">
        <w:t>Length:</w:t>
      </w:r>
      <w:r w:rsidRPr="002261A3">
        <w:tab/>
      </w:r>
      <w:r w:rsidR="00333D96">
        <w:tab/>
      </w:r>
      <w:r w:rsidRPr="002261A3">
        <w:t>12</w:t>
      </w:r>
    </w:p>
    <w:p w14:paraId="0909B4C3" w14:textId="77777777" w:rsidR="00520568" w:rsidRPr="002261A3" w:rsidRDefault="00520568" w:rsidP="00333D96">
      <w:pPr>
        <w:pStyle w:val="Bodytext"/>
      </w:pPr>
      <w:r w:rsidRPr="002261A3">
        <w:t>Type:</w:t>
      </w:r>
      <w:r w:rsidRPr="002261A3">
        <w:tab/>
      </w:r>
      <w:r w:rsidR="00333D96">
        <w:tab/>
      </w:r>
      <w:r w:rsidRPr="002261A3">
        <w:t>alphanumeric</w:t>
      </w:r>
    </w:p>
    <w:p w14:paraId="546861C6" w14:textId="77777777" w:rsidR="00520568" w:rsidRPr="002261A3" w:rsidRDefault="00C314D5" w:rsidP="00333D96">
      <w:pPr>
        <w:pStyle w:val="Bodytext"/>
      </w:pPr>
      <w:r>
        <w:t>Justification:</w:t>
      </w:r>
      <w:r w:rsidR="00520568" w:rsidRPr="002261A3">
        <w:tab/>
      </w:r>
      <w:r w:rsidR="00333D96">
        <w:tab/>
      </w:r>
      <w:r w:rsidR="00520568" w:rsidRPr="002261A3">
        <w:t>left</w:t>
      </w:r>
    </w:p>
    <w:p w14:paraId="437BC6F7" w14:textId="77777777" w:rsidR="00520568" w:rsidRPr="002261A3" w:rsidRDefault="000E1C42" w:rsidP="00333D96">
      <w:pPr>
        <w:pStyle w:val="Bodytext"/>
      </w:pPr>
      <w:r>
        <w:t>Fill c</w:t>
      </w:r>
      <w:r w:rsidR="00520568" w:rsidRPr="002261A3">
        <w:t>haracter:</w:t>
      </w:r>
      <w:r w:rsidR="00520568" w:rsidRPr="002261A3">
        <w:tab/>
      </w:r>
      <w:r w:rsidR="00333D96">
        <w:tab/>
      </w:r>
      <w:r w:rsidR="00520568" w:rsidRPr="002261A3">
        <w:t>space</w:t>
      </w:r>
    </w:p>
    <w:p w14:paraId="7E8CC9FE" w14:textId="77777777" w:rsidR="00520568" w:rsidRPr="002261A3" w:rsidRDefault="00520568" w:rsidP="00333D96">
      <w:pPr>
        <w:pStyle w:val="Bodytext"/>
      </w:pPr>
      <w:r w:rsidRPr="002261A3">
        <w:t>Permitted data element value:</w:t>
      </w:r>
      <w:r w:rsidRPr="002261A3">
        <w:tab/>
      </w:r>
      <w:r w:rsidR="00B848A2">
        <w:t>not applicable</w:t>
      </w:r>
    </w:p>
    <w:p w14:paraId="7A2E146C" w14:textId="77777777" w:rsidR="00520568" w:rsidRPr="002261A3" w:rsidRDefault="00E33FC5" w:rsidP="0009072E">
      <w:pPr>
        <w:pStyle w:val="H3Parts"/>
      </w:pPr>
      <w:bookmarkStart w:id="521" w:name="_Toc113785656"/>
      <w:r w:rsidRPr="002261A3">
        <w:t>Administrative attributes</w:t>
      </w:r>
      <w:bookmarkEnd w:id="521"/>
    </w:p>
    <w:p w14:paraId="54D27CE0" w14:textId="77777777" w:rsidR="00520568" w:rsidRDefault="00AF765B"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780"/>
        <w:gridCol w:w="3780"/>
      </w:tblGrid>
      <w:tr w:rsidR="00294B6C" w14:paraId="790CEDD4" w14:textId="77777777" w:rsidTr="0011215F">
        <w:tc>
          <w:tcPr>
            <w:tcW w:w="1728" w:type="dxa"/>
            <w:tcBorders>
              <w:top w:val="single" w:sz="12" w:space="0" w:color="000000"/>
              <w:left w:val="nil"/>
              <w:bottom w:val="single" w:sz="6" w:space="0" w:color="000000"/>
              <w:right w:val="single" w:sz="6" w:space="0" w:color="000000"/>
            </w:tcBorders>
          </w:tcPr>
          <w:p w14:paraId="2A0D9124" w14:textId="77777777" w:rsidR="00294B6C" w:rsidRDefault="00294B6C">
            <w:pPr>
              <w:pStyle w:val="Tableheading"/>
            </w:pPr>
            <w:r>
              <w:t>Release</w:t>
            </w:r>
          </w:p>
        </w:tc>
        <w:tc>
          <w:tcPr>
            <w:tcW w:w="3780" w:type="dxa"/>
            <w:tcBorders>
              <w:top w:val="single" w:sz="12" w:space="0" w:color="000000"/>
              <w:left w:val="single" w:sz="6" w:space="0" w:color="000000"/>
              <w:bottom w:val="single" w:sz="6" w:space="0" w:color="000000"/>
              <w:right w:val="single" w:sz="6" w:space="0" w:color="000000"/>
            </w:tcBorders>
          </w:tcPr>
          <w:p w14:paraId="6585DDE7" w14:textId="77777777" w:rsidR="00294B6C" w:rsidRDefault="000A6BCD" w:rsidP="00314FB2">
            <w:pPr>
              <w:pStyle w:val="Tableheading"/>
            </w:pPr>
            <w:r>
              <w:t>VET</w:t>
            </w:r>
            <w:r w:rsidR="00E33FC5">
              <w:t xml:space="preserve"> provider</w:t>
            </w:r>
          </w:p>
        </w:tc>
        <w:tc>
          <w:tcPr>
            <w:tcW w:w="3780" w:type="dxa"/>
            <w:tcBorders>
              <w:top w:val="single" w:sz="12" w:space="0" w:color="000000"/>
              <w:left w:val="single" w:sz="6" w:space="0" w:color="000000"/>
              <w:bottom w:val="single" w:sz="6" w:space="0" w:color="000000"/>
              <w:right w:val="nil"/>
            </w:tcBorders>
          </w:tcPr>
          <w:p w14:paraId="5B9EE03A" w14:textId="77777777" w:rsidR="00294B6C" w:rsidRDefault="00967D2C">
            <w:pPr>
              <w:pStyle w:val="Tableheading"/>
            </w:pPr>
            <w:r>
              <w:t>Apprenticeship</w:t>
            </w:r>
          </w:p>
        </w:tc>
      </w:tr>
      <w:tr w:rsidR="00294B6C" w14:paraId="4B1EECAD" w14:textId="77777777" w:rsidTr="0011215F">
        <w:tc>
          <w:tcPr>
            <w:tcW w:w="1728" w:type="dxa"/>
            <w:tcBorders>
              <w:top w:val="single" w:sz="6" w:space="0" w:color="000000"/>
              <w:left w:val="nil"/>
              <w:bottom w:val="single" w:sz="6" w:space="0" w:color="000000"/>
              <w:right w:val="single" w:sz="6" w:space="0" w:color="000000"/>
            </w:tcBorders>
          </w:tcPr>
          <w:p w14:paraId="000CD947" w14:textId="77777777" w:rsidR="00294B6C" w:rsidRDefault="00294B6C" w:rsidP="00333D96">
            <w:pPr>
              <w:pStyle w:val="Tabledescriptext"/>
            </w:pPr>
            <w:r>
              <w:t>Release</w:t>
            </w:r>
            <w:r w:rsidR="00A01354">
              <w:t xml:space="preserve"> 5.0</w:t>
            </w:r>
          </w:p>
        </w:tc>
        <w:tc>
          <w:tcPr>
            <w:tcW w:w="3780" w:type="dxa"/>
            <w:tcBorders>
              <w:top w:val="single" w:sz="6" w:space="0" w:color="000000"/>
              <w:left w:val="single" w:sz="6" w:space="0" w:color="000000"/>
              <w:bottom w:val="single" w:sz="6" w:space="0" w:color="000000"/>
              <w:right w:val="single" w:sz="6" w:space="0" w:color="000000"/>
            </w:tcBorders>
          </w:tcPr>
          <w:p w14:paraId="07F824A1" w14:textId="72DA1303" w:rsidR="00A01354" w:rsidRPr="00492B0C" w:rsidRDefault="00DD0E93" w:rsidP="00492B0C">
            <w:pPr>
              <w:pStyle w:val="Tabledescriptext"/>
              <w:rPr>
                <w:b/>
                <w:bCs/>
              </w:rPr>
            </w:pPr>
            <w:r>
              <w:rPr>
                <w:b/>
                <w:bCs/>
              </w:rPr>
              <w:t xml:space="preserve">Introduced </w:t>
            </w:r>
            <w:r w:rsidR="00A01354" w:rsidRPr="00492B0C">
              <w:rPr>
                <w:b/>
                <w:bCs/>
              </w:rPr>
              <w:t>1 January 2003</w:t>
            </w:r>
          </w:p>
          <w:p w14:paraId="55A1F1EE" w14:textId="77777777" w:rsidR="00294B6C" w:rsidRPr="000C643C" w:rsidRDefault="00E33FC5" w:rsidP="00333D96">
            <w:pPr>
              <w:pStyle w:val="Tabledescriptext"/>
              <w:rPr>
                <w:i/>
              </w:rPr>
            </w:pPr>
            <w:r w:rsidRPr="000C643C">
              <w:rPr>
                <w:i/>
              </w:rPr>
              <w:t>Purchasing contract identifier</w:t>
            </w:r>
          </w:p>
        </w:tc>
        <w:tc>
          <w:tcPr>
            <w:tcW w:w="3780" w:type="dxa"/>
            <w:tcBorders>
              <w:top w:val="single" w:sz="6" w:space="0" w:color="000000"/>
              <w:left w:val="single" w:sz="6" w:space="0" w:color="000000"/>
              <w:bottom w:val="single" w:sz="6" w:space="0" w:color="000000"/>
              <w:right w:val="nil"/>
            </w:tcBorders>
          </w:tcPr>
          <w:p w14:paraId="40CB1CDC" w14:textId="77777777" w:rsidR="00294B6C" w:rsidRDefault="00294B6C" w:rsidP="00333D96">
            <w:pPr>
              <w:pStyle w:val="Tabledescriptext"/>
            </w:pPr>
          </w:p>
        </w:tc>
      </w:tr>
    </w:tbl>
    <w:p w14:paraId="7C6A90FF" w14:textId="77777777" w:rsidR="00520568" w:rsidRPr="002261A3" w:rsidRDefault="00E33FC5" w:rsidP="000D3688">
      <w:pPr>
        <w:pStyle w:val="H2Headings"/>
      </w:pPr>
      <w:bookmarkStart w:id="522" w:name="_Toc113785657"/>
      <w:bookmarkStart w:id="523" w:name="_Toc113785854"/>
      <w:bookmarkStart w:id="524" w:name="_Toc116875123"/>
      <w:bookmarkStart w:id="525" w:name="_Toc128472432"/>
      <w:bookmarkStart w:id="526" w:name="_Toc222218829"/>
      <w:r w:rsidRPr="002261A3">
        <w:lastRenderedPageBreak/>
        <w:t>Purchasing contract schedule identifier</w:t>
      </w:r>
      <w:bookmarkEnd w:id="522"/>
      <w:bookmarkEnd w:id="523"/>
      <w:bookmarkEnd w:id="524"/>
      <w:bookmarkEnd w:id="525"/>
      <w:bookmarkEnd w:id="526"/>
    </w:p>
    <w:p w14:paraId="1F4972E9" w14:textId="77777777" w:rsidR="00520568" w:rsidRPr="002261A3" w:rsidRDefault="00520568" w:rsidP="004C26B3">
      <w:pPr>
        <w:pStyle w:val="H3Parts"/>
      </w:pPr>
      <w:bookmarkStart w:id="527" w:name="_Toc113785658"/>
      <w:r w:rsidRPr="002261A3">
        <w:t xml:space="preserve">Definitional </w:t>
      </w:r>
      <w:r w:rsidR="00E33FC5" w:rsidRPr="002261A3">
        <w:t>attributes</w:t>
      </w:r>
      <w:bookmarkEnd w:id="527"/>
    </w:p>
    <w:p w14:paraId="5FCA1A40" w14:textId="77777777" w:rsidR="00520568" w:rsidRPr="002261A3" w:rsidRDefault="00AF765B" w:rsidP="00B336D5">
      <w:pPr>
        <w:pStyle w:val="H4Parts"/>
      </w:pPr>
      <w:r w:rsidRPr="002261A3">
        <w:t>Definition</w:t>
      </w:r>
    </w:p>
    <w:p w14:paraId="675DFFA2" w14:textId="2239D0C1" w:rsidR="00520568" w:rsidRPr="002261A3" w:rsidRDefault="00E33FC5" w:rsidP="001D6B56">
      <w:pPr>
        <w:pStyle w:val="Bodytext"/>
      </w:pPr>
      <w:r w:rsidRPr="001C2DAB">
        <w:rPr>
          <w:i/>
        </w:rPr>
        <w:t>Purchasing contract schedule identifier</w:t>
      </w:r>
      <w:r w:rsidR="00E6197B">
        <w:t xml:space="preserve"> </w:t>
      </w:r>
      <w:r w:rsidR="00520568" w:rsidRPr="002261A3">
        <w:t xml:space="preserve">identifies a specific </w:t>
      </w:r>
      <w:r w:rsidR="00E003CF">
        <w:t>program of study</w:t>
      </w:r>
      <w:r>
        <w:t xml:space="preserve"> to be undertaken as part of a purchasing c</w:t>
      </w:r>
      <w:r w:rsidR="00520568" w:rsidRPr="002261A3">
        <w:t>ontract.</w:t>
      </w:r>
      <w:r w:rsidR="00FD225A">
        <w:t xml:space="preserve"> </w:t>
      </w:r>
      <w:r w:rsidR="001C2DAB" w:rsidRPr="001C2DAB">
        <w:rPr>
          <w:i/>
        </w:rPr>
        <w:t xml:space="preserve">Purchasing </w:t>
      </w:r>
      <w:r w:rsidRPr="001C2DAB">
        <w:rPr>
          <w:i/>
        </w:rPr>
        <w:t>contract schedule identifier</w:t>
      </w:r>
      <w:r w:rsidRPr="002261A3">
        <w:t xml:space="preserve"> </w:t>
      </w:r>
      <w:r w:rsidR="00520568" w:rsidRPr="002261A3">
        <w:t>is applied to the duration of the contract period, which can overlap data</w:t>
      </w:r>
      <w:r w:rsidR="00BE295C">
        <w:t>-</w:t>
      </w:r>
      <w:r w:rsidR="00520568" w:rsidRPr="002261A3">
        <w:t>collection periods.</w:t>
      </w:r>
    </w:p>
    <w:p w14:paraId="1C24E9C2" w14:textId="77777777" w:rsidR="00520568" w:rsidRDefault="00AF765B" w:rsidP="00332123">
      <w:pPr>
        <w:pStyle w:val="H4Parts"/>
      </w:pPr>
      <w:r>
        <w:t>Context</w:t>
      </w:r>
    </w:p>
    <w:p w14:paraId="4F286D46" w14:textId="1AE90AE0" w:rsidR="000A6B1D" w:rsidRPr="002261A3" w:rsidRDefault="006D163D" w:rsidP="000A6B1D">
      <w:pPr>
        <w:pStyle w:val="Bodytext"/>
      </w:pPr>
      <w:r>
        <w:t xml:space="preserve">Applicable only to training organisations </w:t>
      </w:r>
      <w:r w:rsidR="00BA3A5D">
        <w:t>with contractual obligations to state</w:t>
      </w:r>
      <w:r>
        <w:t xml:space="preserve"> or territory training authorities. Rules are determined by individual states and territories.</w:t>
      </w:r>
    </w:p>
    <w:p w14:paraId="5CF5004D" w14:textId="77777777" w:rsidR="00520568" w:rsidRPr="002261A3" w:rsidRDefault="00E33FC5" w:rsidP="004C26B3">
      <w:pPr>
        <w:pStyle w:val="H3Parts"/>
      </w:pPr>
      <w:bookmarkStart w:id="528" w:name="_Toc113785659"/>
      <w:r w:rsidRPr="002261A3">
        <w:t>Relational attributes</w:t>
      </w:r>
      <w:bookmarkEnd w:id="528"/>
    </w:p>
    <w:p w14:paraId="3E197D10" w14:textId="77777777" w:rsidR="00520568" w:rsidRPr="002261A3" w:rsidRDefault="00AF765B" w:rsidP="00B336D5">
      <w:pPr>
        <w:pStyle w:val="H4Parts"/>
      </w:pPr>
      <w:r>
        <w:t>Rules</w:t>
      </w:r>
    </w:p>
    <w:p w14:paraId="72DFA8A6" w14:textId="77777777" w:rsidR="00520568" w:rsidRPr="002261A3" w:rsidRDefault="00745217" w:rsidP="001D6B56">
      <w:pPr>
        <w:pStyle w:val="Bodytext"/>
      </w:pPr>
      <w:r>
        <w:t>Determine</w:t>
      </w:r>
      <w:r w:rsidR="00F5415A" w:rsidRPr="00F5415A">
        <w:t>d by i</w:t>
      </w:r>
      <w:r w:rsidR="00F5415A">
        <w:t xml:space="preserve">ndividual </w:t>
      </w:r>
      <w:r w:rsidR="002C5CBE">
        <w:t>states and</w:t>
      </w:r>
      <w:r w:rsidR="00F5415A">
        <w:t xml:space="preserve"> territories</w:t>
      </w:r>
      <w:r w:rsidR="00520568" w:rsidRPr="002261A3">
        <w:t>.</w:t>
      </w:r>
    </w:p>
    <w:p w14:paraId="0955E058" w14:textId="77777777" w:rsidR="00725E08" w:rsidRPr="002261A3" w:rsidRDefault="00725E08" w:rsidP="00725E08">
      <w:pPr>
        <w:pStyle w:val="H4Parts"/>
      </w:pPr>
      <w:r w:rsidRPr="002261A3">
        <w:t>Guideline</w:t>
      </w:r>
      <w:r>
        <w:t>s</w:t>
      </w:r>
      <w:r w:rsidR="00E33FC5" w:rsidRPr="002261A3">
        <w:t xml:space="preserve"> for use</w:t>
      </w:r>
    </w:p>
    <w:p w14:paraId="3E8C4325" w14:textId="77777777" w:rsidR="00520568" w:rsidRPr="002261A3" w:rsidRDefault="00E33FC5" w:rsidP="001D6B56">
      <w:pPr>
        <w:pStyle w:val="Bodytext"/>
      </w:pPr>
      <w:r>
        <w:t>Not applicable</w:t>
      </w:r>
    </w:p>
    <w:p w14:paraId="25F8BE9B" w14:textId="77777777" w:rsidR="00520568" w:rsidRPr="002261A3" w:rsidRDefault="00E33FC5" w:rsidP="00F41A95">
      <w:pPr>
        <w:pStyle w:val="H4Parts"/>
      </w:pPr>
      <w:r>
        <w:t>Related data</w:t>
      </w:r>
    </w:p>
    <w:p w14:paraId="52B503D1" w14:textId="77777777" w:rsidR="00520568" w:rsidRPr="002261A3" w:rsidRDefault="00520568" w:rsidP="001D6B56">
      <w:pPr>
        <w:pStyle w:val="Bodytext"/>
      </w:pPr>
      <w:r w:rsidRPr="002261A3">
        <w:t>Not applicable</w:t>
      </w:r>
    </w:p>
    <w:p w14:paraId="05605C05" w14:textId="77777777" w:rsidR="00520568" w:rsidRPr="002261A3" w:rsidRDefault="00E33FC5" w:rsidP="00F41A95">
      <w:pPr>
        <w:pStyle w:val="H4Parts"/>
      </w:pPr>
      <w:r>
        <w:t>Type of relationship</w:t>
      </w:r>
    </w:p>
    <w:p w14:paraId="5CB6DF4A" w14:textId="77777777" w:rsidR="00520568" w:rsidRPr="002261A3" w:rsidRDefault="00520568" w:rsidP="001D6B56">
      <w:pPr>
        <w:pStyle w:val="Bodytext"/>
      </w:pPr>
      <w:r w:rsidRPr="002261A3">
        <w:t>Not applicable</w:t>
      </w:r>
    </w:p>
    <w:p w14:paraId="6EA111EA" w14:textId="77777777" w:rsidR="00520568" w:rsidRPr="002261A3" w:rsidRDefault="00E33FC5"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1077F9" w:rsidRPr="00333D96" w14:paraId="7C5AA7CC" w14:textId="77777777">
        <w:tc>
          <w:tcPr>
            <w:tcW w:w="1984" w:type="dxa"/>
          </w:tcPr>
          <w:p w14:paraId="34393DC3" w14:textId="77777777" w:rsidR="001077F9" w:rsidRPr="00333D96" w:rsidRDefault="001077F9" w:rsidP="00333D96">
            <w:pPr>
              <w:pStyle w:val="Tableheading"/>
              <w:jc w:val="left"/>
              <w:rPr>
                <w:bCs/>
              </w:rPr>
            </w:pPr>
            <w:r w:rsidRPr="00333D96">
              <w:rPr>
                <w:bCs/>
              </w:rPr>
              <w:t>Value</w:t>
            </w:r>
          </w:p>
        </w:tc>
        <w:tc>
          <w:tcPr>
            <w:tcW w:w="7124" w:type="dxa"/>
          </w:tcPr>
          <w:p w14:paraId="13033025" w14:textId="04BAE923" w:rsidR="001077F9" w:rsidRPr="00333D96" w:rsidRDefault="00557330" w:rsidP="00333D96">
            <w:pPr>
              <w:pStyle w:val="Tableheading"/>
              <w:jc w:val="left"/>
              <w:rPr>
                <w:bCs/>
              </w:rPr>
            </w:pPr>
            <w:r w:rsidRPr="00333D96">
              <w:rPr>
                <w:bCs/>
              </w:rPr>
              <w:t>Description</w:t>
            </w:r>
            <w:r w:rsidR="00D17ECC" w:rsidRPr="00333D96">
              <w:rPr>
                <w:bCs/>
              </w:rPr>
              <w:t xml:space="preserve"> – </w:t>
            </w:r>
            <w:r w:rsidR="00DB6678" w:rsidRPr="00333D96">
              <w:rPr>
                <w:bCs/>
              </w:rPr>
              <w:fldChar w:fldCharType="begin"/>
            </w:r>
            <w:r w:rsidR="00DB6678" w:rsidRPr="00333D96">
              <w:rPr>
                <w:bCs/>
              </w:rPr>
              <w:instrText xml:space="preserve"> STYLEREF  H2_Headings  \* MERGEFORMAT </w:instrText>
            </w:r>
            <w:r w:rsidR="00DB6678" w:rsidRPr="00333D96">
              <w:rPr>
                <w:bCs/>
              </w:rPr>
              <w:fldChar w:fldCharType="separate"/>
            </w:r>
            <w:r w:rsidR="00153EBD">
              <w:rPr>
                <w:bCs/>
                <w:noProof/>
              </w:rPr>
              <w:t>Purchasing contract schedule identifier</w:t>
            </w:r>
            <w:r w:rsidR="00DB6678" w:rsidRPr="00333D96">
              <w:rPr>
                <w:bCs/>
                <w:noProof/>
              </w:rPr>
              <w:fldChar w:fldCharType="end"/>
            </w:r>
          </w:p>
        </w:tc>
      </w:tr>
      <w:tr w:rsidR="001077F9" w14:paraId="12FC5ACD" w14:textId="77777777">
        <w:tc>
          <w:tcPr>
            <w:tcW w:w="1984" w:type="dxa"/>
          </w:tcPr>
          <w:p w14:paraId="3CE42B54" w14:textId="49D8D2AB" w:rsidR="001077F9" w:rsidRPr="00112D80" w:rsidRDefault="004B7A94" w:rsidP="00333D96">
            <w:pPr>
              <w:pStyle w:val="Tabledescriptext"/>
            </w:pPr>
            <w:r>
              <w:t>T</w:t>
            </w:r>
            <w:r w:rsidR="001077F9">
              <w:t>ext</w:t>
            </w:r>
          </w:p>
        </w:tc>
        <w:tc>
          <w:tcPr>
            <w:tcW w:w="7124" w:type="dxa"/>
          </w:tcPr>
          <w:p w14:paraId="185F16DA" w14:textId="77777777" w:rsidR="001077F9" w:rsidRPr="00251F56" w:rsidRDefault="00BA03C7" w:rsidP="00333D96">
            <w:pPr>
              <w:pStyle w:val="Tabledescriptext"/>
            </w:pPr>
            <w:r>
              <w:t>Valid</w:t>
            </w:r>
            <w:r w:rsidR="00E33FC5" w:rsidRPr="001C2DAB">
              <w:t xml:space="preserve"> purchasi</w:t>
            </w:r>
            <w:r w:rsidR="00E33FC5">
              <w:t>ng contract schedule identifier</w:t>
            </w:r>
          </w:p>
        </w:tc>
      </w:tr>
    </w:tbl>
    <w:p w14:paraId="76342763" w14:textId="77777777" w:rsidR="00520568" w:rsidRPr="002261A3" w:rsidRDefault="00BD0869" w:rsidP="00F7041F">
      <w:pPr>
        <w:pStyle w:val="H4Parts"/>
      </w:pPr>
      <w:r>
        <w:t>Question</w:t>
      </w:r>
    </w:p>
    <w:p w14:paraId="49D7F4A7" w14:textId="77777777" w:rsidR="00520568" w:rsidRPr="002261A3" w:rsidRDefault="00520568" w:rsidP="0002713A">
      <w:pPr>
        <w:pStyle w:val="Bodytext"/>
      </w:pPr>
      <w:r w:rsidRPr="002261A3">
        <w:t>Not applicable</w:t>
      </w:r>
    </w:p>
    <w:p w14:paraId="7CD195E3" w14:textId="77777777" w:rsidR="00520568" w:rsidRPr="002261A3" w:rsidRDefault="00E33FC5" w:rsidP="0009072E">
      <w:pPr>
        <w:pStyle w:val="H3Parts"/>
      </w:pPr>
      <w:bookmarkStart w:id="529" w:name="_Toc113785660"/>
      <w:r w:rsidRPr="002261A3">
        <w:t>Format attributes</w:t>
      </w:r>
      <w:bookmarkEnd w:id="529"/>
    </w:p>
    <w:p w14:paraId="0F7022E6" w14:textId="77777777" w:rsidR="00520568" w:rsidRPr="002261A3" w:rsidRDefault="00520568" w:rsidP="00333D96">
      <w:pPr>
        <w:pStyle w:val="Bodytext"/>
      </w:pPr>
      <w:r w:rsidRPr="002261A3">
        <w:t>Length:</w:t>
      </w:r>
      <w:r w:rsidRPr="002261A3">
        <w:tab/>
      </w:r>
      <w:r w:rsidR="00333D96">
        <w:tab/>
      </w:r>
      <w:r w:rsidRPr="002261A3">
        <w:t>3</w:t>
      </w:r>
    </w:p>
    <w:p w14:paraId="5BF787BA" w14:textId="77777777" w:rsidR="00520568" w:rsidRPr="002261A3" w:rsidRDefault="00520568" w:rsidP="00333D96">
      <w:pPr>
        <w:pStyle w:val="Bodytext"/>
      </w:pPr>
      <w:r w:rsidRPr="002261A3">
        <w:t>Type:</w:t>
      </w:r>
      <w:r w:rsidRPr="002261A3">
        <w:tab/>
      </w:r>
      <w:r w:rsidR="00333D96">
        <w:tab/>
      </w:r>
      <w:r w:rsidRPr="002261A3">
        <w:t>alphanumeric</w:t>
      </w:r>
    </w:p>
    <w:p w14:paraId="421ED0EC" w14:textId="77777777" w:rsidR="00520568" w:rsidRPr="002261A3" w:rsidRDefault="00C314D5" w:rsidP="00333D96">
      <w:pPr>
        <w:pStyle w:val="Bodytext"/>
      </w:pPr>
      <w:r>
        <w:t>Justification:</w:t>
      </w:r>
      <w:r w:rsidR="00520568" w:rsidRPr="002261A3">
        <w:tab/>
      </w:r>
      <w:r w:rsidR="00333D96">
        <w:tab/>
      </w:r>
      <w:r w:rsidR="00520568" w:rsidRPr="002261A3">
        <w:t>left</w:t>
      </w:r>
    </w:p>
    <w:p w14:paraId="3341CC38" w14:textId="77777777" w:rsidR="00520568" w:rsidRPr="002261A3" w:rsidRDefault="00E33FC5" w:rsidP="00333D96">
      <w:pPr>
        <w:pStyle w:val="Bodytext"/>
      </w:pPr>
      <w:r w:rsidRPr="002261A3">
        <w:t>Fill character:</w:t>
      </w:r>
      <w:r w:rsidR="00520568" w:rsidRPr="002261A3">
        <w:tab/>
      </w:r>
      <w:r w:rsidR="00333D96">
        <w:tab/>
      </w:r>
      <w:r w:rsidR="00520568" w:rsidRPr="002261A3">
        <w:t>space</w:t>
      </w:r>
    </w:p>
    <w:p w14:paraId="7E445C0D" w14:textId="77777777" w:rsidR="00520568" w:rsidRPr="002261A3" w:rsidRDefault="00520568" w:rsidP="00333D96">
      <w:pPr>
        <w:pStyle w:val="Bodytext"/>
      </w:pPr>
      <w:r w:rsidRPr="002261A3">
        <w:t>Permitted data element value:</w:t>
      </w:r>
      <w:r w:rsidRPr="002261A3">
        <w:tab/>
      </w:r>
      <w:r w:rsidR="00116202">
        <w:t>not applicable</w:t>
      </w:r>
    </w:p>
    <w:p w14:paraId="1F8C6B84" w14:textId="77777777" w:rsidR="00520568" w:rsidRPr="002261A3" w:rsidRDefault="00E33FC5" w:rsidP="0009072E">
      <w:pPr>
        <w:pStyle w:val="H3Parts"/>
      </w:pPr>
      <w:bookmarkStart w:id="530" w:name="_Toc113785661"/>
      <w:r w:rsidRPr="002261A3">
        <w:t>Administrative attributes</w:t>
      </w:r>
      <w:bookmarkEnd w:id="530"/>
    </w:p>
    <w:p w14:paraId="6905661E" w14:textId="77777777" w:rsidR="00520568" w:rsidRDefault="00AF765B" w:rsidP="00112D80">
      <w:pPr>
        <w:pStyle w:val="H4Parts"/>
      </w:pPr>
      <w:r>
        <w:t>History</w:t>
      </w: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481"/>
        <w:gridCol w:w="4259"/>
      </w:tblGrid>
      <w:tr w:rsidR="00294B6C" w:rsidRPr="00333D96" w14:paraId="63D8A210" w14:textId="77777777" w:rsidTr="00E47758">
        <w:tc>
          <w:tcPr>
            <w:tcW w:w="1548" w:type="dxa"/>
            <w:tcBorders>
              <w:top w:val="single" w:sz="12" w:space="0" w:color="000000"/>
              <w:left w:val="nil"/>
              <w:bottom w:val="single" w:sz="6" w:space="0" w:color="000000"/>
              <w:right w:val="single" w:sz="6" w:space="0" w:color="000000"/>
            </w:tcBorders>
          </w:tcPr>
          <w:p w14:paraId="0F2B6B76" w14:textId="77777777" w:rsidR="00294B6C" w:rsidRPr="00333D96" w:rsidRDefault="00294B6C" w:rsidP="00333D96">
            <w:pPr>
              <w:pStyle w:val="Tableheading"/>
              <w:jc w:val="left"/>
              <w:rPr>
                <w:bCs/>
              </w:rPr>
            </w:pPr>
            <w:r w:rsidRPr="00333D96">
              <w:rPr>
                <w:bCs/>
              </w:rPr>
              <w:t>Release</w:t>
            </w:r>
          </w:p>
        </w:tc>
        <w:tc>
          <w:tcPr>
            <w:tcW w:w="3481" w:type="dxa"/>
            <w:tcBorders>
              <w:top w:val="single" w:sz="12" w:space="0" w:color="000000"/>
              <w:left w:val="single" w:sz="6" w:space="0" w:color="000000"/>
              <w:bottom w:val="single" w:sz="6" w:space="0" w:color="000000"/>
              <w:right w:val="single" w:sz="6" w:space="0" w:color="000000"/>
            </w:tcBorders>
          </w:tcPr>
          <w:p w14:paraId="0FC64A30" w14:textId="77777777" w:rsidR="00294B6C" w:rsidRPr="00333D96" w:rsidRDefault="000A6BCD" w:rsidP="00333D96">
            <w:pPr>
              <w:pStyle w:val="Tableheading"/>
              <w:jc w:val="left"/>
              <w:rPr>
                <w:bCs/>
              </w:rPr>
            </w:pPr>
            <w:r w:rsidRPr="00333D96">
              <w:rPr>
                <w:bCs/>
              </w:rPr>
              <w:t>VET</w:t>
            </w:r>
            <w:r w:rsidR="00E33FC5" w:rsidRPr="00333D96">
              <w:rPr>
                <w:bCs/>
              </w:rPr>
              <w:t xml:space="preserve"> provider</w:t>
            </w:r>
          </w:p>
        </w:tc>
        <w:tc>
          <w:tcPr>
            <w:tcW w:w="4259" w:type="dxa"/>
            <w:tcBorders>
              <w:top w:val="single" w:sz="12" w:space="0" w:color="000000"/>
              <w:left w:val="single" w:sz="6" w:space="0" w:color="000000"/>
              <w:bottom w:val="single" w:sz="6" w:space="0" w:color="000000"/>
              <w:right w:val="nil"/>
            </w:tcBorders>
          </w:tcPr>
          <w:p w14:paraId="4518CF61" w14:textId="77777777" w:rsidR="00294B6C" w:rsidRPr="00333D96" w:rsidRDefault="00967D2C" w:rsidP="00333D96">
            <w:pPr>
              <w:pStyle w:val="Tableheading"/>
              <w:jc w:val="left"/>
              <w:rPr>
                <w:bCs/>
              </w:rPr>
            </w:pPr>
            <w:r w:rsidRPr="00333D96">
              <w:rPr>
                <w:bCs/>
              </w:rPr>
              <w:t>Apprenticeship</w:t>
            </w:r>
          </w:p>
        </w:tc>
      </w:tr>
      <w:tr w:rsidR="00294B6C" w14:paraId="3097668D" w14:textId="77777777" w:rsidTr="00E47758">
        <w:tc>
          <w:tcPr>
            <w:tcW w:w="1548" w:type="dxa"/>
            <w:tcBorders>
              <w:top w:val="single" w:sz="6" w:space="0" w:color="000000"/>
              <w:left w:val="nil"/>
              <w:bottom w:val="single" w:sz="6" w:space="0" w:color="000000"/>
              <w:right w:val="single" w:sz="6" w:space="0" w:color="000000"/>
            </w:tcBorders>
          </w:tcPr>
          <w:p w14:paraId="08CE3A40" w14:textId="77777777" w:rsidR="00294B6C" w:rsidRDefault="00294B6C" w:rsidP="00333D96">
            <w:pPr>
              <w:pStyle w:val="Tabledescriptext"/>
            </w:pPr>
            <w:r>
              <w:t xml:space="preserve">Release </w:t>
            </w:r>
            <w:r w:rsidR="00A01354">
              <w:t>5.0</w:t>
            </w:r>
          </w:p>
        </w:tc>
        <w:tc>
          <w:tcPr>
            <w:tcW w:w="3481" w:type="dxa"/>
            <w:tcBorders>
              <w:top w:val="single" w:sz="6" w:space="0" w:color="000000"/>
              <w:left w:val="single" w:sz="6" w:space="0" w:color="000000"/>
              <w:bottom w:val="single" w:sz="6" w:space="0" w:color="000000"/>
              <w:right w:val="single" w:sz="6" w:space="0" w:color="000000"/>
            </w:tcBorders>
          </w:tcPr>
          <w:p w14:paraId="6A9D5515" w14:textId="13AF44D0" w:rsidR="00A01354" w:rsidRPr="00492B0C" w:rsidRDefault="00DD0E93" w:rsidP="00492B0C">
            <w:pPr>
              <w:pStyle w:val="Tabledescriptext"/>
              <w:rPr>
                <w:b/>
                <w:bCs/>
              </w:rPr>
            </w:pPr>
            <w:r>
              <w:rPr>
                <w:b/>
                <w:bCs/>
              </w:rPr>
              <w:t xml:space="preserve">Introduced </w:t>
            </w:r>
            <w:r w:rsidR="00A01354" w:rsidRPr="00492B0C">
              <w:rPr>
                <w:b/>
                <w:bCs/>
              </w:rPr>
              <w:t>1 January 2003</w:t>
            </w:r>
          </w:p>
          <w:p w14:paraId="30D5EA6F" w14:textId="77777777" w:rsidR="00294B6C" w:rsidRPr="000C643C" w:rsidRDefault="00E33FC5" w:rsidP="00333D96">
            <w:pPr>
              <w:pStyle w:val="Tabledescriptext"/>
              <w:rPr>
                <w:i/>
              </w:rPr>
            </w:pPr>
            <w:r w:rsidRPr="000C643C">
              <w:rPr>
                <w:i/>
              </w:rPr>
              <w:t>Purchasing contract schedule identifier</w:t>
            </w:r>
          </w:p>
        </w:tc>
        <w:tc>
          <w:tcPr>
            <w:tcW w:w="4259" w:type="dxa"/>
            <w:tcBorders>
              <w:top w:val="single" w:sz="6" w:space="0" w:color="000000"/>
              <w:left w:val="single" w:sz="6" w:space="0" w:color="000000"/>
              <w:bottom w:val="single" w:sz="6" w:space="0" w:color="000000"/>
              <w:right w:val="nil"/>
            </w:tcBorders>
          </w:tcPr>
          <w:p w14:paraId="198F7C11" w14:textId="77777777" w:rsidR="00294B6C" w:rsidRDefault="00294B6C" w:rsidP="00333D96">
            <w:pPr>
              <w:pStyle w:val="Tabledescriptext"/>
            </w:pPr>
          </w:p>
        </w:tc>
      </w:tr>
    </w:tbl>
    <w:p w14:paraId="3B4608EA" w14:textId="77777777" w:rsidR="00F9361D" w:rsidRPr="002261A3" w:rsidRDefault="004349D6" w:rsidP="000D3688">
      <w:pPr>
        <w:pStyle w:val="H2Headings"/>
      </w:pPr>
      <w:bookmarkStart w:id="531" w:name="_Toc222218830"/>
      <w:bookmarkStart w:id="532" w:name="_Toc113785687"/>
      <w:bookmarkStart w:id="533" w:name="_Toc113785860"/>
      <w:bookmarkStart w:id="534" w:name="_Toc116875130"/>
      <w:bookmarkStart w:id="535" w:name="_Toc128472439"/>
      <w:r w:rsidRPr="00C811DF">
        <w:lastRenderedPageBreak/>
        <w:t>Scheduled hours</w:t>
      </w:r>
      <w:bookmarkEnd w:id="531"/>
    </w:p>
    <w:p w14:paraId="08D0BCBF" w14:textId="77777777" w:rsidR="00E613EE" w:rsidRDefault="004349D6" w:rsidP="00896DE2">
      <w:pPr>
        <w:pStyle w:val="H3Parts"/>
      </w:pPr>
      <w:bookmarkStart w:id="536" w:name="_Toc113785688"/>
      <w:r w:rsidRPr="002261A3">
        <w:t>Definitional attributes</w:t>
      </w:r>
      <w:bookmarkEnd w:id="536"/>
    </w:p>
    <w:p w14:paraId="4AE5A6A8" w14:textId="77777777" w:rsidR="00F9361D" w:rsidRPr="002261A3" w:rsidRDefault="00F9361D" w:rsidP="00E613EE">
      <w:pPr>
        <w:pStyle w:val="H4Parts"/>
      </w:pPr>
      <w:r w:rsidRPr="002261A3">
        <w:t>Definition</w:t>
      </w:r>
    </w:p>
    <w:p w14:paraId="67374881" w14:textId="77777777" w:rsidR="00F9361D" w:rsidRPr="002261A3" w:rsidRDefault="00B77811" w:rsidP="007B2F90">
      <w:pPr>
        <w:pStyle w:val="Bodytext"/>
      </w:pPr>
      <w:r>
        <w:rPr>
          <w:i/>
        </w:rPr>
        <w:t xml:space="preserve">Scheduled </w:t>
      </w:r>
      <w:r w:rsidR="004349D6" w:rsidRPr="001C2DAB">
        <w:rPr>
          <w:i/>
        </w:rPr>
        <w:t>hours</w:t>
      </w:r>
      <w:r w:rsidR="00F9361D" w:rsidRPr="002261A3">
        <w:t xml:space="preserve"> </w:t>
      </w:r>
      <w:r w:rsidR="00F9361D">
        <w:t>specifies</w:t>
      </w:r>
      <w:r w:rsidR="00F9361D" w:rsidRPr="002261A3">
        <w:t xml:space="preserve"> the number of supervised hours</w:t>
      </w:r>
      <w:r w:rsidR="00F9361D">
        <w:t>,</w:t>
      </w:r>
      <w:r w:rsidR="00F9361D" w:rsidRPr="009B78FB">
        <w:t xml:space="preserve"> </w:t>
      </w:r>
      <w:r w:rsidR="00F9361D" w:rsidRPr="002261A3">
        <w:t>including assessment time</w:t>
      </w:r>
      <w:r w:rsidR="00F26E42">
        <w:t>,</w:t>
      </w:r>
      <w:r w:rsidR="00F9361D">
        <w:t xml:space="preserve"> that</w:t>
      </w:r>
      <w:r w:rsidR="00F9361D" w:rsidRPr="002261A3">
        <w:t xml:space="preserve"> the training organisation actually allocates for the delivery of a unit of competency or module.</w:t>
      </w:r>
    </w:p>
    <w:p w14:paraId="4EE57606" w14:textId="77777777" w:rsidR="00F9361D" w:rsidRDefault="00F9361D" w:rsidP="00332123">
      <w:pPr>
        <w:pStyle w:val="H4Parts"/>
      </w:pPr>
      <w:r>
        <w:t>Context</w:t>
      </w:r>
    </w:p>
    <w:p w14:paraId="53ED9301" w14:textId="77777777" w:rsidR="00C811DF" w:rsidRPr="00C811DF" w:rsidRDefault="00B77811" w:rsidP="00C811DF">
      <w:pPr>
        <w:pStyle w:val="Bodytext"/>
      </w:pPr>
      <w:bookmarkStart w:id="537" w:name="_Toc113785689"/>
      <w:r>
        <w:rPr>
          <w:i/>
        </w:rPr>
        <w:t xml:space="preserve"> Scheduled </w:t>
      </w:r>
      <w:r w:rsidR="00C811DF" w:rsidRPr="00C811DF">
        <w:rPr>
          <w:i/>
        </w:rPr>
        <w:t>hours</w:t>
      </w:r>
      <w:r w:rsidR="00C811DF" w:rsidRPr="00C811DF">
        <w:t xml:space="preserve"> is used to analyse training activity by allocated hours of supervised training. </w:t>
      </w:r>
    </w:p>
    <w:p w14:paraId="5C2D6A7F" w14:textId="77777777" w:rsidR="00F9361D" w:rsidRPr="002261A3" w:rsidRDefault="004349D6" w:rsidP="004C26B3">
      <w:pPr>
        <w:pStyle w:val="H3Parts"/>
      </w:pPr>
      <w:r w:rsidRPr="002261A3">
        <w:t>Relational attributes</w:t>
      </w:r>
      <w:bookmarkEnd w:id="537"/>
    </w:p>
    <w:p w14:paraId="555B81DF" w14:textId="77777777" w:rsidR="00F9361D" w:rsidRPr="002261A3" w:rsidRDefault="00F9361D" w:rsidP="00B336D5">
      <w:pPr>
        <w:pStyle w:val="H4Parts"/>
      </w:pPr>
      <w:r>
        <w:t>Rules</w:t>
      </w:r>
    </w:p>
    <w:p w14:paraId="32922BE4" w14:textId="77777777" w:rsidR="00C811DF" w:rsidRPr="009C5F59" w:rsidRDefault="00C811DF" w:rsidP="00C811DF">
      <w:pPr>
        <w:pStyle w:val="Bodytext"/>
      </w:pPr>
      <w:r w:rsidRPr="009C5F59">
        <w:t xml:space="preserve">If </w:t>
      </w:r>
      <w:r w:rsidRPr="009C5F59">
        <w:rPr>
          <w:i/>
        </w:rPr>
        <w:t>Scheduled hours</w:t>
      </w:r>
      <w:r w:rsidRPr="009C5F59">
        <w:t xml:space="preserve"> are zero, then the field must be recorded as ‘0000’.</w:t>
      </w:r>
    </w:p>
    <w:p w14:paraId="2CAAA88A" w14:textId="7AED3561" w:rsidR="00C811DF" w:rsidRPr="002261A3" w:rsidRDefault="00845A63" w:rsidP="00C811DF">
      <w:pPr>
        <w:pStyle w:val="Bodytext"/>
      </w:pPr>
      <w:r>
        <w:rPr>
          <w:i/>
        </w:rPr>
        <w:t xml:space="preserve">Scheduled </w:t>
      </w:r>
      <w:r w:rsidR="00C811DF" w:rsidRPr="001C2DAB">
        <w:rPr>
          <w:i/>
        </w:rPr>
        <w:t>hours</w:t>
      </w:r>
      <w:r w:rsidR="00C811DF" w:rsidRPr="002261A3">
        <w:t xml:space="preserve"> is the time in hours that </w:t>
      </w:r>
      <w:r w:rsidR="00C811DF" w:rsidRPr="009C5F59">
        <w:t>the training organisation allows</w:t>
      </w:r>
      <w:r w:rsidR="00C811DF" w:rsidRPr="002261A3">
        <w:t xml:space="preserve"> </w:t>
      </w:r>
      <w:r w:rsidR="00BE295C">
        <w:t>for the delivery and assessment of</w:t>
      </w:r>
      <w:r w:rsidR="00C811DF" w:rsidRPr="002261A3">
        <w:t xml:space="preserve"> a unit </w:t>
      </w:r>
      <w:r w:rsidR="00C811DF">
        <w:t>of</w:t>
      </w:r>
      <w:r w:rsidR="00C811DF" w:rsidRPr="002261A3">
        <w:t xml:space="preserve"> competency or module.</w:t>
      </w:r>
      <w:r w:rsidR="00C811DF">
        <w:t xml:space="preserve"> </w:t>
      </w:r>
      <w:r w:rsidR="00C811DF" w:rsidRPr="002261A3">
        <w:t xml:space="preserve">Hours attributed to </w:t>
      </w:r>
      <w:r w:rsidR="00C811DF" w:rsidRPr="00B56C6D">
        <w:t>fully</w:t>
      </w:r>
      <w:r w:rsidR="00C811DF" w:rsidRPr="002261A3">
        <w:t xml:space="preserve"> unsupervised work experience or industry placement must not </w:t>
      </w:r>
      <w:r w:rsidR="00C811DF">
        <w:t xml:space="preserve">be </w:t>
      </w:r>
      <w:r w:rsidR="00C811DF" w:rsidRPr="002261A3">
        <w:t>included.</w:t>
      </w:r>
    </w:p>
    <w:p w14:paraId="2A108063" w14:textId="77777777" w:rsidR="00F9361D" w:rsidRDefault="00845A63" w:rsidP="007B2F90">
      <w:pPr>
        <w:pStyle w:val="Bodytext"/>
      </w:pPr>
      <w:r>
        <w:rPr>
          <w:i/>
        </w:rPr>
        <w:t xml:space="preserve">Scheduled </w:t>
      </w:r>
      <w:r w:rsidR="004349D6" w:rsidRPr="001C2DAB">
        <w:rPr>
          <w:i/>
        </w:rPr>
        <w:t>hours</w:t>
      </w:r>
      <w:r w:rsidR="00F9361D" w:rsidRPr="002261A3">
        <w:t xml:space="preserve"> is a whole number of hours.</w:t>
      </w:r>
      <w:r w:rsidR="00F9361D">
        <w:t xml:space="preserve"> </w:t>
      </w:r>
      <w:r w:rsidR="00F9361D" w:rsidRPr="002261A3">
        <w:t xml:space="preserve">Where fractional hours occur, the value must be rounded to the </w:t>
      </w:r>
      <w:r w:rsidR="0003458C" w:rsidRPr="002261A3">
        <w:t xml:space="preserve">nearest </w:t>
      </w:r>
      <w:r w:rsidR="0003458C">
        <w:t>hour</w:t>
      </w:r>
      <w:r w:rsidR="0030011A">
        <w:t>.</w:t>
      </w:r>
    </w:p>
    <w:p w14:paraId="561A3007" w14:textId="77777777" w:rsidR="00F9361D" w:rsidRPr="002261A3" w:rsidRDefault="00F9361D" w:rsidP="00725E08">
      <w:pPr>
        <w:pStyle w:val="H4Parts"/>
      </w:pPr>
      <w:r w:rsidRPr="002261A3">
        <w:t>Guideline</w:t>
      </w:r>
      <w:r>
        <w:t>s</w:t>
      </w:r>
      <w:r w:rsidR="004349D6" w:rsidRPr="002261A3">
        <w:t xml:space="preserve"> for use</w:t>
      </w:r>
    </w:p>
    <w:p w14:paraId="45B1631F" w14:textId="77777777" w:rsidR="00A32FC7" w:rsidRPr="002261A3" w:rsidRDefault="00A32FC7" w:rsidP="00A32FC7">
      <w:pPr>
        <w:pStyle w:val="Bodytext"/>
      </w:pPr>
      <w:r>
        <w:rPr>
          <w:i/>
        </w:rPr>
        <w:t>Scheduled</w:t>
      </w:r>
      <w:r w:rsidRPr="000A1DD0">
        <w:rPr>
          <w:i/>
        </w:rPr>
        <w:t xml:space="preserve"> hours</w:t>
      </w:r>
      <w:r w:rsidRPr="000A1DD0">
        <w:t xml:space="preserve"> represent</w:t>
      </w:r>
      <w:r>
        <w:t>s</w:t>
      </w:r>
      <w:r w:rsidRPr="000A1DD0">
        <w:t xml:space="preserve"> the hours deemed necessary for the whole </w:t>
      </w:r>
      <w:r>
        <w:t>subject</w:t>
      </w:r>
      <w:r w:rsidRPr="000A1DD0">
        <w:t>, whether or not</w:t>
      </w:r>
      <w:r>
        <w:t xml:space="preserve"> delivery is</w:t>
      </w:r>
      <w:r w:rsidRPr="000A1DD0">
        <w:t xml:space="preserve"> within one collection period. </w:t>
      </w:r>
    </w:p>
    <w:p w14:paraId="4134694A" w14:textId="77777777" w:rsidR="00F9361D" w:rsidRPr="002261A3" w:rsidRDefault="004349D6" w:rsidP="00F41A95">
      <w:pPr>
        <w:pStyle w:val="H4Parts"/>
      </w:pPr>
      <w:r>
        <w:t>Related data</w:t>
      </w:r>
    </w:p>
    <w:p w14:paraId="12B80B3C" w14:textId="77777777" w:rsidR="00F9361D" w:rsidRPr="002261A3" w:rsidRDefault="00F9361D" w:rsidP="007B2F90">
      <w:pPr>
        <w:pStyle w:val="Bodytext"/>
      </w:pPr>
      <w:r w:rsidRPr="002261A3">
        <w:t>Not applicable</w:t>
      </w:r>
    </w:p>
    <w:p w14:paraId="3993BDFC" w14:textId="77777777" w:rsidR="00F9361D" w:rsidRPr="002261A3" w:rsidRDefault="004349D6" w:rsidP="00F41A95">
      <w:pPr>
        <w:pStyle w:val="H4Parts"/>
      </w:pPr>
      <w:r>
        <w:t>Type of relationship</w:t>
      </w:r>
    </w:p>
    <w:p w14:paraId="73EC476F" w14:textId="77777777" w:rsidR="00F9361D" w:rsidRPr="002261A3" w:rsidRDefault="00F9361D" w:rsidP="007B2F90">
      <w:pPr>
        <w:pStyle w:val="Bodytext"/>
      </w:pPr>
      <w:r w:rsidRPr="002261A3">
        <w:t>Not applicable</w:t>
      </w:r>
    </w:p>
    <w:p w14:paraId="4A7D53D3" w14:textId="77777777" w:rsidR="00F9361D" w:rsidRPr="002261A3" w:rsidRDefault="004349D6"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F9361D" w:rsidRPr="00005A4E" w14:paraId="773761AF" w14:textId="77777777">
        <w:tc>
          <w:tcPr>
            <w:tcW w:w="1984" w:type="dxa"/>
          </w:tcPr>
          <w:p w14:paraId="4505B213" w14:textId="77777777" w:rsidR="00F9361D" w:rsidRPr="00005A4E" w:rsidRDefault="00F9361D" w:rsidP="00005A4E">
            <w:pPr>
              <w:pStyle w:val="Tableheading"/>
              <w:jc w:val="left"/>
              <w:rPr>
                <w:bCs/>
              </w:rPr>
            </w:pPr>
            <w:r w:rsidRPr="00005A4E">
              <w:rPr>
                <w:bCs/>
              </w:rPr>
              <w:t>Value</w:t>
            </w:r>
          </w:p>
        </w:tc>
        <w:tc>
          <w:tcPr>
            <w:tcW w:w="7124" w:type="dxa"/>
          </w:tcPr>
          <w:p w14:paraId="068D5660" w14:textId="270B9BCF" w:rsidR="00F9361D" w:rsidRPr="00005A4E" w:rsidRDefault="00F9361D" w:rsidP="00005A4E">
            <w:pPr>
              <w:pStyle w:val="Tableheading"/>
              <w:jc w:val="left"/>
              <w:rPr>
                <w:bCs/>
              </w:rPr>
            </w:pPr>
            <w:r w:rsidRPr="00005A4E">
              <w:rPr>
                <w:bCs/>
              </w:rPr>
              <w:t>Description</w:t>
            </w:r>
            <w:r w:rsidR="00D17ECC" w:rsidRPr="00005A4E">
              <w:rPr>
                <w:bCs/>
              </w:rPr>
              <w:t xml:space="preserve"> – </w:t>
            </w:r>
            <w:r w:rsidR="00DB6678" w:rsidRPr="00005A4E">
              <w:rPr>
                <w:bCs/>
              </w:rPr>
              <w:fldChar w:fldCharType="begin"/>
            </w:r>
            <w:r w:rsidR="00DB6678" w:rsidRPr="00005A4E">
              <w:rPr>
                <w:bCs/>
              </w:rPr>
              <w:instrText xml:space="preserve"> STYLEREF  H2_Headings  \* MERGEFORMAT </w:instrText>
            </w:r>
            <w:r w:rsidR="00DB6678" w:rsidRPr="00005A4E">
              <w:rPr>
                <w:bCs/>
              </w:rPr>
              <w:fldChar w:fldCharType="separate"/>
            </w:r>
            <w:r w:rsidR="00153EBD">
              <w:rPr>
                <w:bCs/>
                <w:noProof/>
              </w:rPr>
              <w:t>Scheduled hours</w:t>
            </w:r>
            <w:r w:rsidR="00DB6678" w:rsidRPr="00005A4E">
              <w:rPr>
                <w:bCs/>
                <w:noProof/>
              </w:rPr>
              <w:fldChar w:fldCharType="end"/>
            </w:r>
          </w:p>
        </w:tc>
      </w:tr>
      <w:tr w:rsidR="00F9361D" w14:paraId="6D65F573" w14:textId="77777777">
        <w:tc>
          <w:tcPr>
            <w:tcW w:w="1984" w:type="dxa"/>
          </w:tcPr>
          <w:p w14:paraId="22AB7B59" w14:textId="77777777" w:rsidR="00F9361D" w:rsidRPr="00112D80" w:rsidRDefault="004349D6" w:rsidP="00005A4E">
            <w:pPr>
              <w:pStyle w:val="Tabledescriptext"/>
            </w:pPr>
            <w:r>
              <w:t>0000</w:t>
            </w:r>
            <w:r w:rsidR="003066FF">
              <w:t>–</w:t>
            </w:r>
            <w:r w:rsidR="00F9361D">
              <w:t>9999</w:t>
            </w:r>
          </w:p>
        </w:tc>
        <w:tc>
          <w:tcPr>
            <w:tcW w:w="7124" w:type="dxa"/>
          </w:tcPr>
          <w:p w14:paraId="27A7DA14" w14:textId="77777777" w:rsidR="00F9361D" w:rsidRPr="00251F56" w:rsidRDefault="00F9361D" w:rsidP="00005A4E">
            <w:pPr>
              <w:pStyle w:val="Tabledescriptext"/>
            </w:pPr>
            <w:r>
              <w:t>Number of hours</w:t>
            </w:r>
          </w:p>
        </w:tc>
      </w:tr>
    </w:tbl>
    <w:p w14:paraId="7B8621DA" w14:textId="77777777" w:rsidR="00F9361D" w:rsidRPr="002261A3" w:rsidRDefault="00F9361D" w:rsidP="00F7041F">
      <w:pPr>
        <w:pStyle w:val="H4Parts"/>
      </w:pPr>
      <w:r>
        <w:t>Question</w:t>
      </w:r>
    </w:p>
    <w:p w14:paraId="63CDA9BF" w14:textId="77777777" w:rsidR="00F9361D" w:rsidRPr="002261A3" w:rsidRDefault="00F9361D" w:rsidP="0002713A">
      <w:pPr>
        <w:pStyle w:val="Bodytext"/>
      </w:pPr>
      <w:r w:rsidRPr="002261A3">
        <w:t>Not applicable</w:t>
      </w:r>
    </w:p>
    <w:p w14:paraId="63F5E079" w14:textId="77777777" w:rsidR="00F9361D" w:rsidRPr="002261A3" w:rsidRDefault="004349D6" w:rsidP="0009072E">
      <w:pPr>
        <w:pStyle w:val="H3Parts"/>
      </w:pPr>
      <w:bookmarkStart w:id="538" w:name="_Toc113785690"/>
      <w:r w:rsidRPr="002261A3">
        <w:t>Format attributes</w:t>
      </w:r>
      <w:bookmarkEnd w:id="538"/>
    </w:p>
    <w:p w14:paraId="6AB164DC" w14:textId="77777777" w:rsidR="00F9361D" w:rsidRPr="002261A3" w:rsidRDefault="00F9361D" w:rsidP="00005A4E">
      <w:pPr>
        <w:pStyle w:val="Bodytext"/>
      </w:pPr>
      <w:r w:rsidRPr="002261A3">
        <w:t>Length:</w:t>
      </w:r>
      <w:r w:rsidRPr="002261A3">
        <w:tab/>
      </w:r>
      <w:r w:rsidR="00005A4E">
        <w:tab/>
      </w:r>
      <w:r w:rsidRPr="002261A3">
        <w:t>4</w:t>
      </w:r>
    </w:p>
    <w:p w14:paraId="32774322" w14:textId="77777777" w:rsidR="00F9361D" w:rsidRPr="002261A3" w:rsidRDefault="00F9361D" w:rsidP="00005A4E">
      <w:pPr>
        <w:pStyle w:val="Bodytext"/>
      </w:pPr>
      <w:r w:rsidRPr="002261A3">
        <w:t>Type:</w:t>
      </w:r>
      <w:r w:rsidRPr="002261A3">
        <w:tab/>
      </w:r>
      <w:r w:rsidR="00005A4E">
        <w:tab/>
      </w:r>
      <w:r w:rsidRPr="002261A3">
        <w:t>numeric</w:t>
      </w:r>
    </w:p>
    <w:p w14:paraId="245748D1" w14:textId="77777777" w:rsidR="00F9361D" w:rsidRPr="002261A3" w:rsidRDefault="00F9361D" w:rsidP="00005A4E">
      <w:pPr>
        <w:pStyle w:val="Bodytext"/>
      </w:pPr>
      <w:r>
        <w:t>Justification:</w:t>
      </w:r>
      <w:r w:rsidRPr="002261A3">
        <w:tab/>
      </w:r>
      <w:r w:rsidR="00005A4E">
        <w:tab/>
      </w:r>
      <w:r w:rsidRPr="002261A3">
        <w:t>right</w:t>
      </w:r>
    </w:p>
    <w:p w14:paraId="43914F1F" w14:textId="77777777" w:rsidR="00F9361D" w:rsidRPr="002261A3" w:rsidRDefault="004349D6" w:rsidP="00005A4E">
      <w:pPr>
        <w:pStyle w:val="Bodytext"/>
      </w:pPr>
      <w:r w:rsidRPr="002261A3">
        <w:t>Fill character:</w:t>
      </w:r>
      <w:r w:rsidR="00F9361D" w:rsidRPr="002261A3">
        <w:tab/>
      </w:r>
      <w:r w:rsidR="00005A4E">
        <w:tab/>
      </w:r>
      <w:r w:rsidR="00F9361D" w:rsidRPr="002261A3">
        <w:t>zero</w:t>
      </w:r>
    </w:p>
    <w:p w14:paraId="38951FE5" w14:textId="77777777" w:rsidR="00F9361D" w:rsidRPr="002261A3" w:rsidRDefault="00F9361D" w:rsidP="00005A4E">
      <w:pPr>
        <w:pStyle w:val="Bodytext"/>
      </w:pPr>
      <w:r w:rsidRPr="002261A3">
        <w:t>Permitted data element value:</w:t>
      </w:r>
      <w:r w:rsidRPr="002261A3">
        <w:tab/>
      </w:r>
      <w:r>
        <w:t>not applicable</w:t>
      </w:r>
    </w:p>
    <w:p w14:paraId="4BF5608B" w14:textId="77777777" w:rsidR="00F9361D" w:rsidRPr="002261A3" w:rsidRDefault="004349D6" w:rsidP="0009072E">
      <w:pPr>
        <w:pStyle w:val="H3Parts"/>
      </w:pPr>
      <w:bookmarkStart w:id="539" w:name="_Toc113785691"/>
      <w:r w:rsidRPr="002261A3">
        <w:t>Administrative attributes</w:t>
      </w:r>
      <w:bookmarkEnd w:id="539"/>
    </w:p>
    <w:p w14:paraId="1F8591DC" w14:textId="77777777" w:rsidR="00F9361D" w:rsidRDefault="00F9361D" w:rsidP="00112D80">
      <w:pPr>
        <w:pStyle w:val="H4Parts"/>
      </w:pPr>
      <w:r>
        <w:t>History</w:t>
      </w: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600"/>
        <w:gridCol w:w="4140"/>
      </w:tblGrid>
      <w:tr w:rsidR="00F9361D" w:rsidRPr="00005A4E" w14:paraId="55E9A740" w14:textId="77777777" w:rsidTr="00362E0D">
        <w:tc>
          <w:tcPr>
            <w:tcW w:w="1548" w:type="dxa"/>
            <w:tcBorders>
              <w:top w:val="single" w:sz="12" w:space="0" w:color="000000"/>
              <w:left w:val="nil"/>
              <w:bottom w:val="single" w:sz="6" w:space="0" w:color="000000"/>
              <w:right w:val="single" w:sz="6" w:space="0" w:color="000000"/>
            </w:tcBorders>
          </w:tcPr>
          <w:p w14:paraId="623964D5" w14:textId="77777777" w:rsidR="00F9361D" w:rsidRPr="00005A4E" w:rsidRDefault="00F9361D" w:rsidP="00005A4E">
            <w:pPr>
              <w:pStyle w:val="Tableheading"/>
              <w:jc w:val="left"/>
              <w:rPr>
                <w:bCs/>
              </w:rPr>
            </w:pPr>
            <w:r w:rsidRPr="00005A4E">
              <w:rPr>
                <w:bCs/>
              </w:rPr>
              <w:t>Release</w:t>
            </w:r>
          </w:p>
        </w:tc>
        <w:tc>
          <w:tcPr>
            <w:tcW w:w="3600" w:type="dxa"/>
            <w:tcBorders>
              <w:top w:val="single" w:sz="12" w:space="0" w:color="000000"/>
              <w:left w:val="single" w:sz="6" w:space="0" w:color="000000"/>
              <w:bottom w:val="single" w:sz="6" w:space="0" w:color="000000"/>
              <w:right w:val="single" w:sz="6" w:space="0" w:color="000000"/>
            </w:tcBorders>
          </w:tcPr>
          <w:p w14:paraId="4EDE3D42" w14:textId="77777777" w:rsidR="00F9361D" w:rsidRPr="00005A4E" w:rsidRDefault="000A6BCD" w:rsidP="00005A4E">
            <w:pPr>
              <w:pStyle w:val="Tableheading"/>
              <w:jc w:val="left"/>
              <w:rPr>
                <w:bCs/>
              </w:rPr>
            </w:pPr>
            <w:r w:rsidRPr="00005A4E">
              <w:rPr>
                <w:bCs/>
              </w:rPr>
              <w:t>VET</w:t>
            </w:r>
            <w:r w:rsidR="004349D6" w:rsidRPr="00005A4E">
              <w:rPr>
                <w:bCs/>
              </w:rPr>
              <w:t xml:space="preserve"> provider</w:t>
            </w:r>
          </w:p>
        </w:tc>
        <w:tc>
          <w:tcPr>
            <w:tcW w:w="4140" w:type="dxa"/>
            <w:tcBorders>
              <w:top w:val="single" w:sz="12" w:space="0" w:color="000000"/>
              <w:left w:val="single" w:sz="6" w:space="0" w:color="000000"/>
              <w:bottom w:val="single" w:sz="6" w:space="0" w:color="000000"/>
              <w:right w:val="nil"/>
            </w:tcBorders>
          </w:tcPr>
          <w:p w14:paraId="3EE0ECCF" w14:textId="77777777" w:rsidR="00F9361D" w:rsidRPr="00005A4E" w:rsidRDefault="00F9361D" w:rsidP="00005A4E">
            <w:pPr>
              <w:pStyle w:val="Tableheading"/>
              <w:jc w:val="left"/>
              <w:rPr>
                <w:bCs/>
              </w:rPr>
            </w:pPr>
            <w:r w:rsidRPr="00005A4E">
              <w:rPr>
                <w:bCs/>
              </w:rPr>
              <w:t>Apprenticeship</w:t>
            </w:r>
          </w:p>
        </w:tc>
      </w:tr>
      <w:tr w:rsidR="00F9361D" w14:paraId="78646F02" w14:textId="77777777" w:rsidTr="00362E0D">
        <w:tc>
          <w:tcPr>
            <w:tcW w:w="1548" w:type="dxa"/>
            <w:tcBorders>
              <w:top w:val="single" w:sz="6" w:space="0" w:color="000000"/>
              <w:left w:val="nil"/>
              <w:bottom w:val="single" w:sz="6" w:space="0" w:color="000000"/>
              <w:right w:val="single" w:sz="6" w:space="0" w:color="000000"/>
            </w:tcBorders>
          </w:tcPr>
          <w:p w14:paraId="7FC22B39" w14:textId="77777777" w:rsidR="00F9361D" w:rsidRDefault="00F9361D" w:rsidP="00005A4E">
            <w:pPr>
              <w:pStyle w:val="Tabledescriptext"/>
            </w:pPr>
            <w:r>
              <w:t>Release 1.0</w:t>
            </w:r>
          </w:p>
        </w:tc>
        <w:tc>
          <w:tcPr>
            <w:tcW w:w="3600" w:type="dxa"/>
            <w:tcBorders>
              <w:top w:val="single" w:sz="6" w:space="0" w:color="000000"/>
              <w:left w:val="single" w:sz="6" w:space="0" w:color="000000"/>
              <w:bottom w:val="single" w:sz="6" w:space="0" w:color="000000"/>
              <w:right w:val="single" w:sz="6" w:space="0" w:color="000000"/>
            </w:tcBorders>
          </w:tcPr>
          <w:p w14:paraId="570115E7" w14:textId="0C362C83" w:rsidR="00F9361D" w:rsidRPr="00492B0C" w:rsidRDefault="00DD0E93" w:rsidP="00492B0C">
            <w:pPr>
              <w:pStyle w:val="Tabledescriptext"/>
              <w:rPr>
                <w:b/>
                <w:bCs/>
              </w:rPr>
            </w:pPr>
            <w:r>
              <w:rPr>
                <w:b/>
                <w:bCs/>
              </w:rPr>
              <w:t xml:space="preserve">Introduced </w:t>
            </w:r>
            <w:r w:rsidR="00F9361D" w:rsidRPr="00492B0C">
              <w:rPr>
                <w:b/>
                <w:bCs/>
              </w:rPr>
              <w:t>1 January 1994</w:t>
            </w:r>
          </w:p>
          <w:p w14:paraId="5FB223D8" w14:textId="77777777" w:rsidR="00F9361D" w:rsidRPr="000C643C" w:rsidRDefault="004349D6" w:rsidP="00005A4E">
            <w:pPr>
              <w:pStyle w:val="Tabledescriptext"/>
              <w:rPr>
                <w:i/>
              </w:rPr>
            </w:pPr>
            <w:r w:rsidRPr="000C643C">
              <w:rPr>
                <w:i/>
              </w:rPr>
              <w:t>Scheduled hours</w:t>
            </w:r>
          </w:p>
        </w:tc>
        <w:tc>
          <w:tcPr>
            <w:tcW w:w="4140" w:type="dxa"/>
            <w:tcBorders>
              <w:top w:val="single" w:sz="6" w:space="0" w:color="000000"/>
              <w:left w:val="single" w:sz="6" w:space="0" w:color="000000"/>
              <w:bottom w:val="single" w:sz="6" w:space="0" w:color="000000"/>
              <w:right w:val="nil"/>
            </w:tcBorders>
          </w:tcPr>
          <w:p w14:paraId="50160902" w14:textId="77777777" w:rsidR="00F9361D" w:rsidRDefault="00F9361D" w:rsidP="00005A4E">
            <w:pPr>
              <w:pStyle w:val="Tabledescriptext"/>
            </w:pPr>
          </w:p>
        </w:tc>
      </w:tr>
    </w:tbl>
    <w:p w14:paraId="4003A566" w14:textId="77777777" w:rsidR="00362E0D" w:rsidRDefault="00362E0D" w:rsidP="00362E0D">
      <w:pPr>
        <w:pStyle w:val="H2Headings"/>
      </w:pPr>
      <w:bookmarkStart w:id="540" w:name="_Toc222218831"/>
      <w:r>
        <w:lastRenderedPageBreak/>
        <w:t>School-based flag</w:t>
      </w:r>
      <w:bookmarkEnd w:id="540"/>
    </w:p>
    <w:p w14:paraId="66ED15B1" w14:textId="77777777" w:rsidR="00362E0D" w:rsidRDefault="00362E0D" w:rsidP="00362E0D">
      <w:pPr>
        <w:pStyle w:val="H3Parts"/>
      </w:pPr>
      <w:r>
        <w:t>Definitional attributes</w:t>
      </w:r>
    </w:p>
    <w:p w14:paraId="306606C3" w14:textId="77777777" w:rsidR="00362E0D" w:rsidRDefault="00362E0D" w:rsidP="00362E0D">
      <w:pPr>
        <w:pStyle w:val="H4Parts"/>
      </w:pPr>
      <w:r>
        <w:t>Definition</w:t>
      </w:r>
    </w:p>
    <w:p w14:paraId="551E2A0D" w14:textId="77777777" w:rsidR="00362E0D" w:rsidRDefault="00362E0D" w:rsidP="00362E0D">
      <w:pPr>
        <w:pStyle w:val="Bodytext"/>
      </w:pPr>
      <w:r w:rsidRPr="00EE72F8">
        <w:rPr>
          <w:i/>
        </w:rPr>
        <w:t>School-based flag</w:t>
      </w:r>
      <w:r>
        <w:t xml:space="preserve"> indicates whether or not </w:t>
      </w:r>
      <w:r w:rsidR="00BB1065">
        <w:t xml:space="preserve">a training contract commenced as </w:t>
      </w:r>
      <w:r>
        <w:t>an approved school-based apprenticeship.</w:t>
      </w:r>
    </w:p>
    <w:p w14:paraId="01400BF1" w14:textId="77777777" w:rsidR="00362E0D" w:rsidRDefault="00362E0D" w:rsidP="00362E0D">
      <w:pPr>
        <w:pStyle w:val="H4Parts"/>
      </w:pPr>
      <w:r>
        <w:t>Context</w:t>
      </w:r>
    </w:p>
    <w:p w14:paraId="1116E084" w14:textId="2B95E5D1" w:rsidR="00362E0D" w:rsidRPr="006C5FDD" w:rsidRDefault="00362E0D" w:rsidP="00362E0D">
      <w:pPr>
        <w:pStyle w:val="Bodytext"/>
        <w:rPr>
          <w:lang w:eastAsia="en-AU"/>
        </w:rPr>
      </w:pPr>
      <w:r w:rsidRPr="00EE72F8">
        <w:rPr>
          <w:i/>
        </w:rPr>
        <w:t>School-based flag</w:t>
      </w:r>
      <w:r>
        <w:rPr>
          <w:i/>
        </w:rPr>
        <w:t xml:space="preserve"> </w:t>
      </w:r>
      <w:r>
        <w:t>is used for analys</w:t>
      </w:r>
      <w:r w:rsidR="00FF736E">
        <w:t>e</w:t>
      </w:r>
      <w:r>
        <w:t>s and statistical reporting to inform policy and planning.</w:t>
      </w:r>
    </w:p>
    <w:p w14:paraId="35AFD1C4" w14:textId="77777777" w:rsidR="00362E0D" w:rsidRDefault="00362E0D" w:rsidP="00362E0D">
      <w:pPr>
        <w:pStyle w:val="H3Parts"/>
      </w:pPr>
      <w:r>
        <w:t>Relational attributes</w:t>
      </w:r>
    </w:p>
    <w:p w14:paraId="350F18D1" w14:textId="77777777" w:rsidR="00362E0D" w:rsidRDefault="00362E0D" w:rsidP="00362E0D">
      <w:pPr>
        <w:pStyle w:val="H4Parts"/>
      </w:pPr>
      <w:r>
        <w:t>Rules</w:t>
      </w:r>
    </w:p>
    <w:p w14:paraId="1F37EC89" w14:textId="39B2B9F0" w:rsidR="00362E0D" w:rsidRDefault="00362E0D" w:rsidP="00362E0D">
      <w:pPr>
        <w:pStyle w:val="Bodytext"/>
      </w:pPr>
      <w:r w:rsidRPr="006C5FDD">
        <w:rPr>
          <w:i/>
        </w:rPr>
        <w:t>School-based flag</w:t>
      </w:r>
      <w:r>
        <w:t xml:space="preserve"> must = </w:t>
      </w:r>
      <w:r w:rsidR="004D113E">
        <w:t>‘</w:t>
      </w:r>
      <w:r>
        <w:t>Y</w:t>
      </w:r>
      <w:r w:rsidR="004D113E">
        <w:t>’</w:t>
      </w:r>
      <w:r>
        <w:t xml:space="preserve"> where the client is a student</w:t>
      </w:r>
      <w:r w:rsidR="00BB1065">
        <w:t xml:space="preserve"> who at the commencement of the contract was</w:t>
      </w:r>
      <w:r>
        <w:t>:</w:t>
      </w:r>
    </w:p>
    <w:p w14:paraId="3F79F8BF" w14:textId="77777777" w:rsidR="00362E0D" w:rsidRPr="002F0559" w:rsidRDefault="00362E0D" w:rsidP="00005A4E">
      <w:pPr>
        <w:pStyle w:val="Bulletindent"/>
        <w:numPr>
          <w:ilvl w:val="0"/>
          <w:numId w:val="24"/>
        </w:numPr>
      </w:pPr>
      <w:r w:rsidRPr="002F0559">
        <w:t xml:space="preserve">enrolled in a senior secondary certificate under the relevant </w:t>
      </w:r>
      <w:r w:rsidRPr="00F26E42">
        <w:t>Education Act</w:t>
      </w:r>
    </w:p>
    <w:p w14:paraId="45487AF9" w14:textId="77777777" w:rsidR="00362E0D" w:rsidRPr="002F0559" w:rsidRDefault="00362E0D" w:rsidP="00005A4E">
      <w:pPr>
        <w:pStyle w:val="Bulletindent"/>
        <w:numPr>
          <w:ilvl w:val="0"/>
          <w:numId w:val="24"/>
        </w:numPr>
      </w:pPr>
      <w:r w:rsidRPr="002F0559">
        <w:t xml:space="preserve">enrolled </w:t>
      </w:r>
      <w:r>
        <w:t xml:space="preserve">in </w:t>
      </w:r>
      <w:r w:rsidRPr="002F0559">
        <w:t>a</w:t>
      </w:r>
      <w:r w:rsidRPr="006C5FDD">
        <w:t xml:space="preserve"> </w:t>
      </w:r>
      <w:r>
        <w:t>s</w:t>
      </w:r>
      <w:r w:rsidRPr="002F0559">
        <w:t xml:space="preserve">chool or education provider </w:t>
      </w:r>
      <w:r>
        <w:t>that a</w:t>
      </w:r>
      <w:r w:rsidRPr="002F0559">
        <w:t>cknowledges a</w:t>
      </w:r>
      <w:r>
        <w:t>nd endorses the training plan/o</w:t>
      </w:r>
      <w:r w:rsidRPr="002F0559">
        <w:t xml:space="preserve">utline required by the </w:t>
      </w:r>
      <w:r>
        <w:t>apprenticeship/traineeship training contract</w:t>
      </w:r>
    </w:p>
    <w:p w14:paraId="08A27628" w14:textId="40252138" w:rsidR="00362E0D" w:rsidRDefault="00BE295C" w:rsidP="00005A4E">
      <w:pPr>
        <w:pStyle w:val="Bulletindent"/>
        <w:numPr>
          <w:ilvl w:val="0"/>
          <w:numId w:val="24"/>
        </w:numPr>
      </w:pPr>
      <w:r>
        <w:t>enrolled in an</w:t>
      </w:r>
      <w:r w:rsidRPr="002F0559">
        <w:t xml:space="preserve"> </w:t>
      </w:r>
      <w:r w:rsidR="00362E0D">
        <w:t>Australian school-based a</w:t>
      </w:r>
      <w:r w:rsidR="00362E0D" w:rsidRPr="002F0559">
        <w:t xml:space="preserve">pprenticeship </w:t>
      </w:r>
      <w:r>
        <w:t xml:space="preserve">that </w:t>
      </w:r>
      <w:r w:rsidR="00362E0D" w:rsidRPr="002F0559">
        <w:t>is recognised on the senior secondary certificate</w:t>
      </w:r>
      <w:r w:rsidR="00BB1065">
        <w:t>.</w:t>
      </w:r>
    </w:p>
    <w:p w14:paraId="5B9B8BE2" w14:textId="77777777" w:rsidR="00737344" w:rsidRPr="00BB1065" w:rsidRDefault="00BB1065" w:rsidP="00005A4E">
      <w:pPr>
        <w:pStyle w:val="Bulletindent"/>
        <w:ind w:left="1134" w:firstLine="0"/>
      </w:pPr>
      <w:r>
        <w:rPr>
          <w:i/>
        </w:rPr>
        <w:t>School-based flag</w:t>
      </w:r>
      <w:r>
        <w:t xml:space="preserve"> should remain </w:t>
      </w:r>
      <w:r w:rsidR="004D113E">
        <w:t>‘</w:t>
      </w:r>
      <w:r>
        <w:t>Y</w:t>
      </w:r>
      <w:r w:rsidR="004D113E">
        <w:t>’</w:t>
      </w:r>
      <w:r>
        <w:t xml:space="preserve"> throughout the life of the apprenticeship if the client commenced as a school-based apprentice.</w:t>
      </w:r>
    </w:p>
    <w:p w14:paraId="79525582" w14:textId="77777777" w:rsidR="00362E0D" w:rsidRPr="002261A3" w:rsidRDefault="00362E0D" w:rsidP="00362E0D">
      <w:pPr>
        <w:pStyle w:val="H4Parts"/>
      </w:pPr>
      <w:r>
        <w:t>Guidelines for use</w:t>
      </w:r>
    </w:p>
    <w:p w14:paraId="66A75875" w14:textId="77777777" w:rsidR="00362E0D" w:rsidRDefault="00362E0D" w:rsidP="00362E0D">
      <w:pPr>
        <w:pStyle w:val="Bodytext"/>
        <w:rPr>
          <w:lang w:eastAsia="en-AU"/>
        </w:rPr>
      </w:pPr>
      <w:r>
        <w:rPr>
          <w:lang w:eastAsia="en-AU"/>
        </w:rPr>
        <w:t>Not applicable</w:t>
      </w:r>
    </w:p>
    <w:p w14:paraId="3CF960A3" w14:textId="77777777" w:rsidR="00362E0D" w:rsidRDefault="00362E0D" w:rsidP="00362E0D">
      <w:pPr>
        <w:pStyle w:val="H4Parts"/>
      </w:pPr>
      <w:r>
        <w:t>Related data</w:t>
      </w:r>
    </w:p>
    <w:p w14:paraId="45FD28C7" w14:textId="77777777" w:rsidR="00362E0D" w:rsidRDefault="00362E0D" w:rsidP="00362E0D">
      <w:pPr>
        <w:pStyle w:val="Bodytext"/>
        <w:rPr>
          <w:lang w:eastAsia="en-AU"/>
        </w:rPr>
      </w:pPr>
      <w:r>
        <w:rPr>
          <w:lang w:eastAsia="en-AU"/>
        </w:rPr>
        <w:t>Not applicable</w:t>
      </w:r>
    </w:p>
    <w:p w14:paraId="1C1232C9" w14:textId="77777777" w:rsidR="00362E0D" w:rsidRDefault="00362E0D" w:rsidP="00362E0D">
      <w:pPr>
        <w:pStyle w:val="H4Parts"/>
      </w:pPr>
      <w:r>
        <w:t>Type of relationship</w:t>
      </w:r>
    </w:p>
    <w:p w14:paraId="0133105B" w14:textId="77777777" w:rsidR="00362E0D" w:rsidRDefault="00362E0D" w:rsidP="00362E0D">
      <w:pPr>
        <w:pStyle w:val="Bodytext"/>
        <w:rPr>
          <w:lang w:eastAsia="en-AU"/>
        </w:rPr>
      </w:pPr>
      <w:r>
        <w:rPr>
          <w:lang w:eastAsia="en-AU"/>
        </w:rPr>
        <w:t>Not applicable</w:t>
      </w:r>
    </w:p>
    <w:p w14:paraId="1F07238A" w14:textId="77777777" w:rsidR="00362E0D" w:rsidRDefault="00362E0D" w:rsidP="00362E0D">
      <w:pPr>
        <w:pStyle w:val="H4Parts"/>
      </w:pPr>
      <w:r>
        <w:t>Classification scheme</w:t>
      </w:r>
    </w:p>
    <w:tbl>
      <w:tblPr>
        <w:tblW w:w="9244"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2014"/>
        <w:gridCol w:w="7230"/>
      </w:tblGrid>
      <w:tr w:rsidR="00362E0D" w:rsidRPr="00005A4E" w14:paraId="3423B86D" w14:textId="77777777" w:rsidTr="005F1482">
        <w:trPr>
          <w:trHeight w:val="411"/>
        </w:trPr>
        <w:tc>
          <w:tcPr>
            <w:tcW w:w="2014" w:type="dxa"/>
            <w:tcBorders>
              <w:top w:val="single" w:sz="12" w:space="0" w:color="000000"/>
              <w:left w:val="nil"/>
              <w:bottom w:val="single" w:sz="6" w:space="0" w:color="000000"/>
              <w:right w:val="single" w:sz="6" w:space="0" w:color="000000"/>
            </w:tcBorders>
          </w:tcPr>
          <w:p w14:paraId="6FEB2C9D" w14:textId="77777777" w:rsidR="00362E0D" w:rsidRPr="00005A4E" w:rsidRDefault="00362E0D" w:rsidP="00005A4E">
            <w:pPr>
              <w:pStyle w:val="Tableheading"/>
              <w:jc w:val="left"/>
              <w:rPr>
                <w:bCs/>
              </w:rPr>
            </w:pPr>
            <w:r w:rsidRPr="00005A4E">
              <w:rPr>
                <w:bCs/>
              </w:rPr>
              <w:t>Value</w:t>
            </w:r>
          </w:p>
        </w:tc>
        <w:tc>
          <w:tcPr>
            <w:tcW w:w="7230" w:type="dxa"/>
            <w:tcBorders>
              <w:top w:val="single" w:sz="12" w:space="0" w:color="000000"/>
              <w:left w:val="single" w:sz="6" w:space="0" w:color="000000"/>
              <w:bottom w:val="single" w:sz="6" w:space="0" w:color="000000"/>
              <w:right w:val="nil"/>
            </w:tcBorders>
          </w:tcPr>
          <w:p w14:paraId="2C1B7351" w14:textId="5A707524" w:rsidR="00362E0D" w:rsidRPr="00005A4E" w:rsidRDefault="00362E0D" w:rsidP="00005A4E">
            <w:pPr>
              <w:pStyle w:val="Tableheading"/>
              <w:jc w:val="left"/>
              <w:rPr>
                <w:bCs/>
              </w:rPr>
            </w:pPr>
            <w:r w:rsidRPr="00005A4E">
              <w:rPr>
                <w:bCs/>
              </w:rPr>
              <w:t xml:space="preserve">Description – </w:t>
            </w:r>
            <w:r w:rsidR="00DB6678" w:rsidRPr="00005A4E">
              <w:rPr>
                <w:bCs/>
              </w:rPr>
              <w:fldChar w:fldCharType="begin"/>
            </w:r>
            <w:r w:rsidR="00DB6678" w:rsidRPr="00005A4E">
              <w:rPr>
                <w:bCs/>
              </w:rPr>
              <w:instrText xml:space="preserve"> STYLEREF  H2_Headings  \* MERGEFORMAT </w:instrText>
            </w:r>
            <w:r w:rsidR="00DB6678" w:rsidRPr="00005A4E">
              <w:rPr>
                <w:bCs/>
              </w:rPr>
              <w:fldChar w:fldCharType="separate"/>
            </w:r>
            <w:r w:rsidR="00153EBD">
              <w:rPr>
                <w:bCs/>
                <w:noProof/>
              </w:rPr>
              <w:t>School-based flag</w:t>
            </w:r>
            <w:r w:rsidR="00DB6678" w:rsidRPr="00005A4E">
              <w:rPr>
                <w:bCs/>
                <w:noProof/>
              </w:rPr>
              <w:fldChar w:fldCharType="end"/>
            </w:r>
          </w:p>
        </w:tc>
      </w:tr>
      <w:tr w:rsidR="00362E0D" w14:paraId="3727B0E4" w14:textId="77777777" w:rsidTr="005F1482">
        <w:trPr>
          <w:trHeight w:val="307"/>
        </w:trPr>
        <w:tc>
          <w:tcPr>
            <w:tcW w:w="2014" w:type="dxa"/>
            <w:tcBorders>
              <w:top w:val="single" w:sz="6" w:space="0" w:color="000000"/>
              <w:left w:val="nil"/>
              <w:bottom w:val="single" w:sz="6" w:space="0" w:color="000000"/>
              <w:right w:val="single" w:sz="6" w:space="0" w:color="000000"/>
            </w:tcBorders>
          </w:tcPr>
          <w:p w14:paraId="59670ACF" w14:textId="77777777" w:rsidR="00362E0D" w:rsidRPr="00F251D5" w:rsidRDefault="00362E0D" w:rsidP="00005A4E">
            <w:pPr>
              <w:pStyle w:val="Tabledescriptext"/>
            </w:pPr>
            <w:r w:rsidRPr="00F251D5">
              <w:t>Y</w:t>
            </w:r>
          </w:p>
        </w:tc>
        <w:tc>
          <w:tcPr>
            <w:tcW w:w="7230" w:type="dxa"/>
            <w:tcBorders>
              <w:top w:val="single" w:sz="6" w:space="0" w:color="000000"/>
              <w:left w:val="single" w:sz="6" w:space="0" w:color="000000"/>
              <w:bottom w:val="single" w:sz="6" w:space="0" w:color="000000"/>
              <w:right w:val="nil"/>
            </w:tcBorders>
          </w:tcPr>
          <w:p w14:paraId="61167F8A" w14:textId="77777777" w:rsidR="00362E0D" w:rsidRPr="00F251D5" w:rsidRDefault="00362E0D" w:rsidP="00005A4E">
            <w:pPr>
              <w:pStyle w:val="Tabledescriptext"/>
            </w:pPr>
            <w:r w:rsidRPr="00F251D5">
              <w:t>Yes – the c</w:t>
            </w:r>
            <w:r w:rsidR="00BB1065">
              <w:t>ontract commenced as</w:t>
            </w:r>
            <w:r w:rsidRPr="00F251D5">
              <w:t xml:space="preserve"> an approved school-based apprenticeship</w:t>
            </w:r>
          </w:p>
        </w:tc>
      </w:tr>
      <w:tr w:rsidR="00362E0D" w14:paraId="034DDA7C" w14:textId="77777777" w:rsidTr="004D113E">
        <w:trPr>
          <w:trHeight w:val="218"/>
        </w:trPr>
        <w:tc>
          <w:tcPr>
            <w:tcW w:w="2014" w:type="dxa"/>
            <w:tcBorders>
              <w:top w:val="single" w:sz="6" w:space="0" w:color="000000"/>
              <w:left w:val="nil"/>
              <w:bottom w:val="single" w:sz="12" w:space="0" w:color="000000"/>
              <w:right w:val="single" w:sz="6" w:space="0" w:color="000000"/>
            </w:tcBorders>
          </w:tcPr>
          <w:p w14:paraId="08B9F9EA" w14:textId="77777777" w:rsidR="00362E0D" w:rsidRDefault="00362E0D" w:rsidP="00005A4E">
            <w:pPr>
              <w:pStyle w:val="Tabledescriptext"/>
            </w:pPr>
            <w:r>
              <w:t>N</w:t>
            </w:r>
          </w:p>
        </w:tc>
        <w:tc>
          <w:tcPr>
            <w:tcW w:w="7230" w:type="dxa"/>
            <w:tcBorders>
              <w:top w:val="single" w:sz="6" w:space="0" w:color="000000"/>
              <w:left w:val="single" w:sz="6" w:space="0" w:color="000000"/>
              <w:bottom w:val="single" w:sz="12" w:space="0" w:color="000000"/>
              <w:right w:val="nil"/>
            </w:tcBorders>
          </w:tcPr>
          <w:p w14:paraId="61B54CBD" w14:textId="77777777" w:rsidR="00362E0D" w:rsidRPr="00F251D5" w:rsidRDefault="00362E0D" w:rsidP="00005A4E">
            <w:pPr>
              <w:pStyle w:val="Tabledescriptext"/>
            </w:pPr>
            <w:r w:rsidRPr="00F251D5">
              <w:t xml:space="preserve">No – the  </w:t>
            </w:r>
            <w:r w:rsidR="009A270E">
              <w:t xml:space="preserve">contract did not commence as an </w:t>
            </w:r>
            <w:r w:rsidRPr="00F251D5">
              <w:t>approved school-based apprenticeship</w:t>
            </w:r>
          </w:p>
        </w:tc>
      </w:tr>
    </w:tbl>
    <w:p w14:paraId="5CC38922" w14:textId="77777777" w:rsidR="00362E0D" w:rsidRDefault="00362E0D" w:rsidP="00362E0D">
      <w:pPr>
        <w:pStyle w:val="H4Parts"/>
      </w:pPr>
      <w:r>
        <w:t>Question</w:t>
      </w:r>
    </w:p>
    <w:p w14:paraId="5470BF22" w14:textId="77777777" w:rsidR="00362E0D" w:rsidRDefault="00362E0D" w:rsidP="00362E0D">
      <w:pPr>
        <w:pStyle w:val="Bodytext"/>
        <w:rPr>
          <w:lang w:eastAsia="en-AU"/>
        </w:rPr>
      </w:pPr>
      <w:r>
        <w:rPr>
          <w:lang w:eastAsia="en-AU"/>
        </w:rPr>
        <w:t>Not applicable</w:t>
      </w:r>
    </w:p>
    <w:p w14:paraId="04616DC5" w14:textId="77777777" w:rsidR="00362E0D" w:rsidRDefault="00362E0D" w:rsidP="00362E0D">
      <w:pPr>
        <w:pStyle w:val="H3Parts"/>
      </w:pPr>
      <w:r>
        <w:t>Format attributes</w:t>
      </w:r>
    </w:p>
    <w:p w14:paraId="28BCE00E" w14:textId="77777777" w:rsidR="00362E0D" w:rsidRDefault="00362E0D" w:rsidP="00005A4E">
      <w:pPr>
        <w:pStyle w:val="Bodytext"/>
      </w:pPr>
      <w:r>
        <w:t>Length:</w:t>
      </w:r>
      <w:r>
        <w:tab/>
      </w:r>
      <w:r w:rsidR="00005A4E">
        <w:tab/>
      </w:r>
      <w:r>
        <w:t>1</w:t>
      </w:r>
    </w:p>
    <w:p w14:paraId="70EC497B" w14:textId="77777777" w:rsidR="00362E0D" w:rsidRDefault="00362E0D" w:rsidP="00005A4E">
      <w:pPr>
        <w:pStyle w:val="Bodytext"/>
      </w:pPr>
      <w:r>
        <w:t>Type:</w:t>
      </w:r>
      <w:r>
        <w:tab/>
      </w:r>
      <w:r w:rsidR="00005A4E">
        <w:tab/>
      </w:r>
      <w:r>
        <w:t>alphanumeric</w:t>
      </w:r>
    </w:p>
    <w:p w14:paraId="33CBF011" w14:textId="77777777" w:rsidR="00362E0D" w:rsidRDefault="00362E0D" w:rsidP="00005A4E">
      <w:pPr>
        <w:pStyle w:val="Bodytext"/>
      </w:pPr>
      <w:r>
        <w:t>Justification:</w:t>
      </w:r>
      <w:r>
        <w:tab/>
      </w:r>
      <w:r w:rsidR="00005A4E">
        <w:tab/>
      </w:r>
      <w:r>
        <w:t>none</w:t>
      </w:r>
    </w:p>
    <w:p w14:paraId="31C583BC" w14:textId="77777777" w:rsidR="00362E0D" w:rsidRDefault="00362E0D" w:rsidP="00005A4E">
      <w:pPr>
        <w:pStyle w:val="Bodytext"/>
      </w:pPr>
      <w:r w:rsidRPr="00FF578A">
        <w:t>Fill character:</w:t>
      </w:r>
      <w:r w:rsidRPr="00FF578A">
        <w:tab/>
      </w:r>
      <w:r w:rsidR="00005A4E">
        <w:tab/>
      </w:r>
      <w:r w:rsidRPr="00FF578A">
        <w:t>none</w:t>
      </w:r>
    </w:p>
    <w:p w14:paraId="015B88AF" w14:textId="77777777" w:rsidR="00362E0D" w:rsidRPr="00AC78D3" w:rsidRDefault="00362E0D" w:rsidP="00005A4E">
      <w:pPr>
        <w:pStyle w:val="Bodytext"/>
      </w:pPr>
      <w:r w:rsidRPr="00AC78D3">
        <w:t>Permitted data element value:</w:t>
      </w:r>
      <w:r w:rsidRPr="00AC78D3">
        <w:tab/>
      </w:r>
      <w:r>
        <w:t>@</w:t>
      </w:r>
      <w:r>
        <w:tab/>
        <w:t>not specified</w:t>
      </w:r>
    </w:p>
    <w:p w14:paraId="2F975CB2" w14:textId="77777777" w:rsidR="0074740D" w:rsidRDefault="0074740D" w:rsidP="005F1482">
      <w:pPr>
        <w:pStyle w:val="H3Parts"/>
        <w:keepNext w:val="0"/>
      </w:pPr>
    </w:p>
    <w:p w14:paraId="5CCBD834" w14:textId="77777777" w:rsidR="0074740D" w:rsidRDefault="0074740D" w:rsidP="005F1482">
      <w:pPr>
        <w:pStyle w:val="H3Parts"/>
        <w:keepNext w:val="0"/>
      </w:pPr>
    </w:p>
    <w:p w14:paraId="1332296F" w14:textId="77777777" w:rsidR="0074740D" w:rsidRDefault="0074740D" w:rsidP="005F1482">
      <w:pPr>
        <w:pStyle w:val="H3Parts"/>
        <w:keepNext w:val="0"/>
      </w:pPr>
    </w:p>
    <w:p w14:paraId="066C3DBA" w14:textId="77777777" w:rsidR="0074740D" w:rsidRDefault="0074740D" w:rsidP="005F1482">
      <w:pPr>
        <w:pStyle w:val="H3Parts"/>
        <w:keepNext w:val="0"/>
      </w:pPr>
    </w:p>
    <w:p w14:paraId="0188B71B" w14:textId="77777777" w:rsidR="0074740D" w:rsidRDefault="0074740D" w:rsidP="005F1482">
      <w:pPr>
        <w:pStyle w:val="H3Parts"/>
        <w:keepNext w:val="0"/>
      </w:pPr>
    </w:p>
    <w:p w14:paraId="74E53290" w14:textId="77777777" w:rsidR="00362E0D" w:rsidRDefault="00362E0D" w:rsidP="004D113E">
      <w:pPr>
        <w:pStyle w:val="H3Parts"/>
        <w:keepNext w:val="0"/>
        <w:pBdr>
          <w:top w:val="single" w:sz="12" w:space="0" w:color="auto"/>
        </w:pBdr>
      </w:pPr>
      <w:r>
        <w:t>Administrative attributes</w:t>
      </w:r>
    </w:p>
    <w:p w14:paraId="17D1C184" w14:textId="77777777" w:rsidR="00362E0D" w:rsidRDefault="00362E0D" w:rsidP="005F1482">
      <w:pPr>
        <w:pStyle w:val="H4Parts"/>
        <w:keepNext w:val="0"/>
      </w:pPr>
      <w:r>
        <w:lastRenderedPageBreak/>
        <w:t>History</w:t>
      </w:r>
    </w:p>
    <w:tbl>
      <w:tblPr>
        <w:tblpPr w:leftFromText="180" w:rightFromText="180" w:vertAnchor="text" w:tblpY="147"/>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780"/>
        <w:gridCol w:w="3960"/>
      </w:tblGrid>
      <w:tr w:rsidR="00BB1065" w14:paraId="710E2AA6" w14:textId="77777777" w:rsidTr="00BB1065">
        <w:tc>
          <w:tcPr>
            <w:tcW w:w="1548" w:type="dxa"/>
            <w:tcBorders>
              <w:top w:val="single" w:sz="12" w:space="0" w:color="000000"/>
              <w:left w:val="nil"/>
              <w:bottom w:val="single" w:sz="6" w:space="0" w:color="000000"/>
              <w:right w:val="single" w:sz="6" w:space="0" w:color="000000"/>
            </w:tcBorders>
          </w:tcPr>
          <w:p w14:paraId="64F9A610" w14:textId="77777777" w:rsidR="00BB1065" w:rsidRPr="00005A4E" w:rsidRDefault="00BB1065" w:rsidP="00A60B3F">
            <w:pPr>
              <w:pStyle w:val="Tableheading"/>
              <w:jc w:val="left"/>
              <w:rPr>
                <w:bCs/>
              </w:rPr>
            </w:pPr>
            <w:r w:rsidRPr="00005A4E">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5864AE18" w14:textId="77777777" w:rsidR="00BB1065" w:rsidRPr="00005A4E" w:rsidRDefault="00BB1065" w:rsidP="00A60B3F">
            <w:pPr>
              <w:pStyle w:val="Tableheading"/>
              <w:jc w:val="left"/>
              <w:rPr>
                <w:bCs/>
              </w:rPr>
            </w:pPr>
            <w:r w:rsidRPr="00005A4E">
              <w:rPr>
                <w:bCs/>
              </w:rPr>
              <w:t>VET provider</w:t>
            </w:r>
          </w:p>
        </w:tc>
        <w:tc>
          <w:tcPr>
            <w:tcW w:w="3960" w:type="dxa"/>
            <w:tcBorders>
              <w:top w:val="single" w:sz="12" w:space="0" w:color="000000"/>
              <w:left w:val="single" w:sz="6" w:space="0" w:color="000000"/>
              <w:bottom w:val="single" w:sz="6" w:space="0" w:color="000000"/>
              <w:right w:val="nil"/>
            </w:tcBorders>
          </w:tcPr>
          <w:p w14:paraId="2977B958" w14:textId="77777777" w:rsidR="00BB1065" w:rsidRPr="00005A4E" w:rsidRDefault="00BB1065" w:rsidP="00A60B3F">
            <w:pPr>
              <w:pStyle w:val="Tableheading"/>
              <w:jc w:val="left"/>
              <w:rPr>
                <w:bCs/>
              </w:rPr>
            </w:pPr>
            <w:r w:rsidRPr="00005A4E">
              <w:rPr>
                <w:bCs/>
              </w:rPr>
              <w:t>Apprenticeship</w:t>
            </w:r>
          </w:p>
        </w:tc>
      </w:tr>
      <w:tr w:rsidR="00BB1065" w14:paraId="2D362103" w14:textId="77777777" w:rsidTr="00BB1065">
        <w:tc>
          <w:tcPr>
            <w:tcW w:w="1548" w:type="dxa"/>
            <w:tcBorders>
              <w:top w:val="single" w:sz="6" w:space="0" w:color="000000"/>
              <w:left w:val="nil"/>
              <w:bottom w:val="single" w:sz="6" w:space="0" w:color="000000"/>
              <w:right w:val="single" w:sz="6" w:space="0" w:color="000000"/>
            </w:tcBorders>
          </w:tcPr>
          <w:p w14:paraId="47871FA9" w14:textId="77777777" w:rsidR="00BB1065" w:rsidRDefault="00BB1065" w:rsidP="00A60B3F">
            <w:pPr>
              <w:pStyle w:val="Tabledescriptext"/>
              <w:keepNext/>
            </w:pPr>
            <w:r>
              <w:t>Release 5.0</w:t>
            </w:r>
          </w:p>
        </w:tc>
        <w:tc>
          <w:tcPr>
            <w:tcW w:w="3780" w:type="dxa"/>
            <w:tcBorders>
              <w:top w:val="single" w:sz="6" w:space="0" w:color="000000"/>
              <w:left w:val="single" w:sz="6" w:space="0" w:color="000000"/>
              <w:bottom w:val="single" w:sz="6" w:space="0" w:color="000000"/>
              <w:right w:val="single" w:sz="6" w:space="0" w:color="000000"/>
            </w:tcBorders>
          </w:tcPr>
          <w:p w14:paraId="25D66BE4" w14:textId="77777777" w:rsidR="00BB1065" w:rsidRDefault="00BB1065" w:rsidP="00A60B3F">
            <w:pPr>
              <w:pStyle w:val="Tabledescriptext"/>
              <w:keepNext/>
            </w:pPr>
          </w:p>
        </w:tc>
        <w:tc>
          <w:tcPr>
            <w:tcW w:w="3960" w:type="dxa"/>
            <w:tcBorders>
              <w:top w:val="single" w:sz="6" w:space="0" w:color="000000"/>
              <w:left w:val="single" w:sz="6" w:space="0" w:color="000000"/>
              <w:bottom w:val="single" w:sz="6" w:space="0" w:color="000000"/>
              <w:right w:val="nil"/>
            </w:tcBorders>
          </w:tcPr>
          <w:p w14:paraId="2DF5C6F9" w14:textId="7FDF59D9" w:rsidR="00BB1065" w:rsidRPr="00492B0C" w:rsidRDefault="00DD0E93" w:rsidP="00A60B3F">
            <w:pPr>
              <w:pStyle w:val="Tabledescriptext"/>
              <w:keepNext/>
              <w:rPr>
                <w:b/>
                <w:bCs/>
              </w:rPr>
            </w:pPr>
            <w:r>
              <w:rPr>
                <w:b/>
                <w:bCs/>
              </w:rPr>
              <w:t xml:space="preserve">Introduced </w:t>
            </w:r>
            <w:r w:rsidR="00BB1065" w:rsidRPr="00492B0C">
              <w:rPr>
                <w:b/>
                <w:bCs/>
              </w:rPr>
              <w:t>1 April 2004</w:t>
            </w:r>
          </w:p>
          <w:p w14:paraId="48DEFA53" w14:textId="77777777" w:rsidR="00BB1065" w:rsidRPr="000C643C" w:rsidRDefault="00BB1065" w:rsidP="00A60B3F">
            <w:pPr>
              <w:pStyle w:val="Tabledescriptext"/>
              <w:keepNext/>
              <w:rPr>
                <w:i/>
              </w:rPr>
            </w:pPr>
            <w:r w:rsidRPr="000C643C">
              <w:rPr>
                <w:i/>
              </w:rPr>
              <w:t>School-based flag</w:t>
            </w:r>
          </w:p>
        </w:tc>
      </w:tr>
    </w:tbl>
    <w:tbl>
      <w:tblPr>
        <w:tblW w:w="946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740"/>
      </w:tblGrid>
      <w:tr w:rsidR="00BB1065" w14:paraId="7CEAC3F9" w14:textId="77777777" w:rsidTr="009A270E">
        <w:tc>
          <w:tcPr>
            <w:tcW w:w="9468" w:type="dxa"/>
            <w:gridSpan w:val="2"/>
          </w:tcPr>
          <w:p w14:paraId="109D4849" w14:textId="77777777" w:rsidR="00BB1065" w:rsidRDefault="00BB1065" w:rsidP="005F1482">
            <w:pPr>
              <w:pStyle w:val="Tableheading"/>
              <w:keepNext w:val="0"/>
            </w:pPr>
            <w:r>
              <w:t>Data element definitions</w:t>
            </w:r>
          </w:p>
        </w:tc>
      </w:tr>
      <w:tr w:rsidR="008040FE" w:rsidRPr="000C643C" w14:paraId="2484D84B" w14:textId="77777777" w:rsidTr="009A270E">
        <w:tc>
          <w:tcPr>
            <w:tcW w:w="1728" w:type="dxa"/>
          </w:tcPr>
          <w:p w14:paraId="556D3525" w14:textId="77777777" w:rsidR="008040FE" w:rsidRDefault="008040FE" w:rsidP="00005A4E">
            <w:pPr>
              <w:pStyle w:val="Tabledescriptext"/>
            </w:pPr>
            <w:r>
              <w:t>Edition 2.2</w:t>
            </w:r>
          </w:p>
        </w:tc>
        <w:tc>
          <w:tcPr>
            <w:tcW w:w="7740" w:type="dxa"/>
          </w:tcPr>
          <w:p w14:paraId="599CB8DD" w14:textId="179C9E5E" w:rsidR="008040FE" w:rsidRPr="00492B0C" w:rsidRDefault="00DD0E93" w:rsidP="00492B0C">
            <w:pPr>
              <w:pStyle w:val="Tabledescriptext"/>
              <w:rPr>
                <w:b/>
                <w:bCs/>
              </w:rPr>
            </w:pPr>
            <w:r>
              <w:rPr>
                <w:b/>
                <w:bCs/>
              </w:rPr>
              <w:t xml:space="preserve">Revised </w:t>
            </w:r>
            <w:r w:rsidR="008040FE" w:rsidRPr="00492B0C">
              <w:rPr>
                <w:b/>
                <w:bCs/>
              </w:rPr>
              <w:t>1 July 2016</w:t>
            </w:r>
          </w:p>
          <w:p w14:paraId="6C6CC9C1" w14:textId="77777777" w:rsidR="008040FE" w:rsidRPr="00005A4E" w:rsidRDefault="008040FE" w:rsidP="00005A4E">
            <w:pPr>
              <w:pStyle w:val="Tabledescriptext"/>
              <w:rPr>
                <w:i/>
              </w:rPr>
            </w:pPr>
            <w:r w:rsidRPr="00005A4E">
              <w:t xml:space="preserve">Modified descriptors for </w:t>
            </w:r>
            <w:r w:rsidRPr="00005A4E">
              <w:rPr>
                <w:i/>
              </w:rPr>
              <w:t>School-based flag</w:t>
            </w:r>
          </w:p>
        </w:tc>
      </w:tr>
    </w:tbl>
    <w:p w14:paraId="176A6D5F" w14:textId="77777777" w:rsidR="00BB1065" w:rsidRPr="00BB1065" w:rsidRDefault="00BB1065" w:rsidP="00BB1065">
      <w:pPr>
        <w:pStyle w:val="Bodytext"/>
        <w:rPr>
          <w:lang w:eastAsia="en-AU"/>
        </w:rPr>
      </w:pPr>
    </w:p>
    <w:p w14:paraId="68F28ADC" w14:textId="77777777" w:rsidR="00744B90" w:rsidRDefault="004349D6" w:rsidP="00744B90">
      <w:pPr>
        <w:pStyle w:val="H2Headings"/>
      </w:pPr>
      <w:bookmarkStart w:id="541" w:name="_Toc222218832"/>
      <w:r>
        <w:lastRenderedPageBreak/>
        <w:t>School level identifier</w:t>
      </w:r>
      <w:bookmarkEnd w:id="541"/>
    </w:p>
    <w:p w14:paraId="3BC60059" w14:textId="77777777" w:rsidR="00744B90" w:rsidRDefault="004349D6" w:rsidP="00744B90">
      <w:pPr>
        <w:pStyle w:val="H3Parts"/>
      </w:pPr>
      <w:r>
        <w:t>Definitional attributes</w:t>
      </w:r>
    </w:p>
    <w:p w14:paraId="36083BC9" w14:textId="77777777" w:rsidR="00744B90" w:rsidRDefault="00744B90" w:rsidP="00744B90">
      <w:pPr>
        <w:pStyle w:val="H4Parts"/>
      </w:pPr>
      <w:r>
        <w:t>Definition</w:t>
      </w:r>
    </w:p>
    <w:p w14:paraId="74EA659C" w14:textId="77777777" w:rsidR="00744B90" w:rsidRDefault="004349D6" w:rsidP="00744B90">
      <w:pPr>
        <w:pStyle w:val="Bodytext"/>
      </w:pPr>
      <w:r w:rsidRPr="000D4CFD">
        <w:rPr>
          <w:i/>
        </w:rPr>
        <w:t>School level identifier</w:t>
      </w:r>
      <w:r w:rsidR="006C5FDD">
        <w:t xml:space="preserve"> </w:t>
      </w:r>
      <w:r w:rsidR="00744B90">
        <w:t>identifies the level of schooling in which a client is currently enrolled.</w:t>
      </w:r>
    </w:p>
    <w:p w14:paraId="5F48F879" w14:textId="77777777" w:rsidR="00744B90" w:rsidRDefault="00744B90" w:rsidP="00744B90">
      <w:pPr>
        <w:pStyle w:val="H4Parts"/>
      </w:pPr>
      <w:r>
        <w:t>Context</w:t>
      </w:r>
    </w:p>
    <w:p w14:paraId="0D711BE4" w14:textId="2B13C54E" w:rsidR="006C5FDD" w:rsidRPr="006C5FDD" w:rsidRDefault="004349D6" w:rsidP="006C5FDD">
      <w:pPr>
        <w:pStyle w:val="Bodytext"/>
        <w:rPr>
          <w:lang w:eastAsia="en-AU"/>
        </w:rPr>
      </w:pPr>
      <w:r w:rsidRPr="000D4CFD">
        <w:rPr>
          <w:i/>
        </w:rPr>
        <w:t>School level identifier</w:t>
      </w:r>
      <w:r w:rsidR="006C5FDD">
        <w:rPr>
          <w:i/>
        </w:rPr>
        <w:t xml:space="preserve"> </w:t>
      </w:r>
      <w:r w:rsidR="006C5FDD">
        <w:t xml:space="preserve">is used </w:t>
      </w:r>
      <w:r w:rsidR="00821725" w:rsidRPr="00330D79">
        <w:rPr>
          <w:color w:val="000000" w:themeColor="text1"/>
        </w:rPr>
        <w:t>for analys</w:t>
      </w:r>
      <w:r w:rsidR="00FF736E">
        <w:rPr>
          <w:color w:val="000000" w:themeColor="text1"/>
        </w:rPr>
        <w:t>e</w:t>
      </w:r>
      <w:r w:rsidR="00821725" w:rsidRPr="00330D79">
        <w:rPr>
          <w:color w:val="000000" w:themeColor="text1"/>
        </w:rPr>
        <w:t>s and statistical reporting</w:t>
      </w:r>
      <w:r w:rsidR="008040FE">
        <w:rPr>
          <w:color w:val="000000" w:themeColor="text1"/>
        </w:rPr>
        <w:t>.</w:t>
      </w:r>
      <w:r w:rsidR="00821725" w:rsidRPr="00330D79">
        <w:rPr>
          <w:color w:val="000000" w:themeColor="text1"/>
        </w:rPr>
        <w:t xml:space="preserve"> </w:t>
      </w:r>
    </w:p>
    <w:p w14:paraId="4747BCD0" w14:textId="77777777" w:rsidR="00744B90" w:rsidRDefault="004349D6" w:rsidP="00744B90">
      <w:pPr>
        <w:pStyle w:val="H3Parts"/>
      </w:pPr>
      <w:bookmarkStart w:id="542" w:name="_Toc521754701"/>
      <w:r>
        <w:t>Relational attrib</w:t>
      </w:r>
      <w:r w:rsidR="00744B90">
        <w:t>utes</w:t>
      </w:r>
    </w:p>
    <w:bookmarkEnd w:id="542"/>
    <w:p w14:paraId="2623603D" w14:textId="77777777" w:rsidR="00744B90" w:rsidRDefault="00744B90" w:rsidP="00744B90">
      <w:pPr>
        <w:pStyle w:val="H4Parts"/>
      </w:pPr>
      <w:r>
        <w:t>Rules</w:t>
      </w:r>
    </w:p>
    <w:p w14:paraId="362FD47C" w14:textId="77777777" w:rsidR="00DF159F" w:rsidRDefault="00DF159F" w:rsidP="00DF159F">
      <w:pPr>
        <w:pStyle w:val="Bodytext"/>
        <w:rPr>
          <w:lang w:eastAsia="en-AU"/>
        </w:rPr>
      </w:pPr>
      <w:r>
        <w:rPr>
          <w:lang w:eastAsia="en-AU"/>
        </w:rPr>
        <w:t>Not applicable</w:t>
      </w:r>
    </w:p>
    <w:p w14:paraId="63F76818" w14:textId="77777777" w:rsidR="00744B90" w:rsidRPr="002261A3" w:rsidRDefault="004349D6" w:rsidP="00744B90">
      <w:pPr>
        <w:pStyle w:val="H4Parts"/>
      </w:pPr>
      <w:r>
        <w:t>Guidelines for use</w:t>
      </w:r>
    </w:p>
    <w:p w14:paraId="256152C3" w14:textId="77777777" w:rsidR="00744B90" w:rsidRDefault="00744B90" w:rsidP="00744B90">
      <w:pPr>
        <w:pStyle w:val="Bodytext"/>
        <w:rPr>
          <w:lang w:eastAsia="en-AU"/>
        </w:rPr>
      </w:pPr>
      <w:r>
        <w:rPr>
          <w:lang w:eastAsia="en-AU"/>
        </w:rPr>
        <w:t>Not applicable</w:t>
      </w:r>
    </w:p>
    <w:p w14:paraId="21B0C7DA" w14:textId="77777777" w:rsidR="00744B90" w:rsidRDefault="004349D6" w:rsidP="00744B90">
      <w:pPr>
        <w:pStyle w:val="H4Parts"/>
      </w:pPr>
      <w:r>
        <w:t>Related data</w:t>
      </w:r>
    </w:p>
    <w:p w14:paraId="15EFB4D7" w14:textId="77777777" w:rsidR="00744B90" w:rsidRDefault="00744B90" w:rsidP="00744B90">
      <w:pPr>
        <w:pStyle w:val="Bodytext"/>
        <w:rPr>
          <w:lang w:eastAsia="en-AU"/>
        </w:rPr>
      </w:pPr>
      <w:r>
        <w:rPr>
          <w:lang w:eastAsia="en-AU"/>
        </w:rPr>
        <w:t>Not applicable</w:t>
      </w:r>
    </w:p>
    <w:p w14:paraId="27F949E3" w14:textId="77777777" w:rsidR="00744B90" w:rsidRDefault="004349D6" w:rsidP="00744B90">
      <w:pPr>
        <w:pStyle w:val="H4Parts"/>
      </w:pPr>
      <w:r>
        <w:t>Type of relationship</w:t>
      </w:r>
    </w:p>
    <w:p w14:paraId="219462A2" w14:textId="77777777" w:rsidR="00744B90" w:rsidRDefault="00744B90" w:rsidP="00744B90">
      <w:pPr>
        <w:pStyle w:val="Bodytext"/>
        <w:rPr>
          <w:lang w:eastAsia="en-AU"/>
        </w:rPr>
      </w:pPr>
      <w:r>
        <w:rPr>
          <w:lang w:eastAsia="en-AU"/>
        </w:rPr>
        <w:t>Not applicable</w:t>
      </w:r>
    </w:p>
    <w:p w14:paraId="54989A2C" w14:textId="77777777" w:rsidR="00744B90" w:rsidRDefault="004349D6" w:rsidP="00744B90">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005A4E" w14:paraId="63863121" w14:textId="77777777" w:rsidTr="00492B0C">
        <w:tc>
          <w:tcPr>
            <w:tcW w:w="1984" w:type="dxa"/>
            <w:tcBorders>
              <w:top w:val="single" w:sz="6" w:space="0" w:color="000000"/>
              <w:left w:val="nil"/>
              <w:bottom w:val="single" w:sz="6" w:space="0" w:color="000000"/>
              <w:right w:val="single" w:sz="6" w:space="0" w:color="000000"/>
            </w:tcBorders>
          </w:tcPr>
          <w:p w14:paraId="7D5F6219" w14:textId="77777777" w:rsidR="00337C5A" w:rsidRPr="00005A4E" w:rsidRDefault="00337C5A" w:rsidP="00005A4E">
            <w:pPr>
              <w:pStyle w:val="Tableheading"/>
              <w:jc w:val="left"/>
              <w:rPr>
                <w:bCs/>
              </w:rPr>
            </w:pPr>
            <w:r w:rsidRPr="00005A4E">
              <w:rPr>
                <w:bCs/>
              </w:rPr>
              <w:t>Value</w:t>
            </w:r>
          </w:p>
        </w:tc>
        <w:tc>
          <w:tcPr>
            <w:tcW w:w="7124" w:type="dxa"/>
            <w:tcBorders>
              <w:top w:val="single" w:sz="6" w:space="0" w:color="000000"/>
              <w:left w:val="single" w:sz="6" w:space="0" w:color="000000"/>
              <w:bottom w:val="single" w:sz="6" w:space="0" w:color="000000"/>
              <w:right w:val="nil"/>
            </w:tcBorders>
          </w:tcPr>
          <w:p w14:paraId="4F434A4C" w14:textId="7C776C19" w:rsidR="00337C5A" w:rsidRPr="00005A4E" w:rsidRDefault="00337C5A" w:rsidP="00005A4E">
            <w:pPr>
              <w:pStyle w:val="Tableheading"/>
              <w:jc w:val="left"/>
              <w:rPr>
                <w:bCs/>
              </w:rPr>
            </w:pPr>
            <w:r w:rsidRPr="00005A4E">
              <w:rPr>
                <w:bCs/>
              </w:rPr>
              <w:t>Description</w:t>
            </w:r>
            <w:r w:rsidR="00D17ECC" w:rsidRPr="00005A4E">
              <w:rPr>
                <w:bCs/>
              </w:rPr>
              <w:t xml:space="preserve"> – </w:t>
            </w:r>
            <w:r w:rsidR="00DB6678" w:rsidRPr="00005A4E">
              <w:rPr>
                <w:bCs/>
              </w:rPr>
              <w:fldChar w:fldCharType="begin"/>
            </w:r>
            <w:r w:rsidR="00DB6678" w:rsidRPr="00005A4E">
              <w:rPr>
                <w:bCs/>
              </w:rPr>
              <w:instrText xml:space="preserve"> STYLEREF  H2_Headings  \* MERGEFORMAT </w:instrText>
            </w:r>
            <w:r w:rsidR="00DB6678" w:rsidRPr="00005A4E">
              <w:rPr>
                <w:bCs/>
              </w:rPr>
              <w:fldChar w:fldCharType="separate"/>
            </w:r>
            <w:r w:rsidR="00153EBD">
              <w:rPr>
                <w:bCs/>
                <w:noProof/>
              </w:rPr>
              <w:t>School level identifier</w:t>
            </w:r>
            <w:r w:rsidR="00DB6678" w:rsidRPr="00005A4E">
              <w:rPr>
                <w:bCs/>
                <w:noProof/>
              </w:rPr>
              <w:fldChar w:fldCharType="end"/>
            </w:r>
          </w:p>
        </w:tc>
      </w:tr>
      <w:tr w:rsidR="00337C5A" w:rsidRPr="00005A4E" w14:paraId="6A80A0B2" w14:textId="77777777" w:rsidTr="00492B0C">
        <w:tc>
          <w:tcPr>
            <w:tcW w:w="1984" w:type="dxa"/>
            <w:tcBorders>
              <w:top w:val="single" w:sz="6" w:space="0" w:color="000000"/>
              <w:left w:val="nil"/>
              <w:bottom w:val="single" w:sz="6" w:space="0" w:color="000000"/>
              <w:right w:val="single" w:sz="6" w:space="0" w:color="000000"/>
            </w:tcBorders>
          </w:tcPr>
          <w:p w14:paraId="2E17B1EE" w14:textId="77777777" w:rsidR="00337C5A" w:rsidRPr="00005A4E" w:rsidRDefault="00337C5A" w:rsidP="00005A4E">
            <w:pPr>
              <w:pStyle w:val="Tabledescriptext"/>
            </w:pPr>
            <w:r w:rsidRPr="00005A4E">
              <w:t>08</w:t>
            </w:r>
          </w:p>
        </w:tc>
        <w:tc>
          <w:tcPr>
            <w:tcW w:w="7124" w:type="dxa"/>
            <w:tcBorders>
              <w:top w:val="single" w:sz="6" w:space="0" w:color="000000"/>
              <w:left w:val="single" w:sz="6" w:space="0" w:color="000000"/>
              <w:bottom w:val="single" w:sz="6" w:space="0" w:color="000000"/>
              <w:right w:val="nil"/>
            </w:tcBorders>
          </w:tcPr>
          <w:p w14:paraId="5E11C35D" w14:textId="77777777" w:rsidR="00337C5A" w:rsidRPr="00005A4E" w:rsidRDefault="00337C5A" w:rsidP="00005A4E">
            <w:pPr>
              <w:pStyle w:val="Tabledescriptext"/>
            </w:pPr>
            <w:r w:rsidRPr="00005A4E">
              <w:t>Year 8 or below</w:t>
            </w:r>
          </w:p>
        </w:tc>
      </w:tr>
      <w:tr w:rsidR="00337C5A" w:rsidRPr="00005A4E" w14:paraId="4F59AEED" w14:textId="77777777" w:rsidTr="00492B0C">
        <w:tc>
          <w:tcPr>
            <w:tcW w:w="1984" w:type="dxa"/>
            <w:tcBorders>
              <w:top w:val="single" w:sz="6" w:space="0" w:color="000000"/>
              <w:left w:val="nil"/>
              <w:bottom w:val="single" w:sz="6" w:space="0" w:color="000000"/>
              <w:right w:val="single" w:sz="6" w:space="0" w:color="000000"/>
            </w:tcBorders>
          </w:tcPr>
          <w:p w14:paraId="63A1CBAA" w14:textId="77777777" w:rsidR="00337C5A" w:rsidRPr="00005A4E" w:rsidRDefault="00337C5A" w:rsidP="00005A4E">
            <w:pPr>
              <w:pStyle w:val="Tabledescriptext"/>
            </w:pPr>
            <w:r w:rsidRPr="00005A4E">
              <w:t>09</w:t>
            </w:r>
          </w:p>
        </w:tc>
        <w:tc>
          <w:tcPr>
            <w:tcW w:w="7124" w:type="dxa"/>
            <w:tcBorders>
              <w:top w:val="single" w:sz="6" w:space="0" w:color="000000"/>
              <w:left w:val="single" w:sz="6" w:space="0" w:color="000000"/>
              <w:bottom w:val="single" w:sz="6" w:space="0" w:color="000000"/>
              <w:right w:val="nil"/>
            </w:tcBorders>
          </w:tcPr>
          <w:p w14:paraId="510F3464" w14:textId="77777777" w:rsidR="00337C5A" w:rsidRPr="00005A4E" w:rsidRDefault="00337C5A" w:rsidP="00005A4E">
            <w:pPr>
              <w:pStyle w:val="Tabledescriptext"/>
            </w:pPr>
            <w:r w:rsidRPr="00005A4E">
              <w:t>Year 9 or equivalent</w:t>
            </w:r>
          </w:p>
        </w:tc>
      </w:tr>
      <w:tr w:rsidR="00337C5A" w:rsidRPr="00005A4E" w14:paraId="03197807" w14:textId="77777777" w:rsidTr="00492B0C">
        <w:tc>
          <w:tcPr>
            <w:tcW w:w="1984" w:type="dxa"/>
            <w:tcBorders>
              <w:top w:val="single" w:sz="6" w:space="0" w:color="000000"/>
              <w:left w:val="nil"/>
              <w:bottom w:val="single" w:sz="6" w:space="0" w:color="000000"/>
              <w:right w:val="single" w:sz="6" w:space="0" w:color="000000"/>
            </w:tcBorders>
          </w:tcPr>
          <w:p w14:paraId="3E98A8B1" w14:textId="77777777" w:rsidR="00337C5A" w:rsidRPr="00005A4E" w:rsidRDefault="00337C5A" w:rsidP="00005A4E">
            <w:pPr>
              <w:pStyle w:val="Tabledescriptext"/>
            </w:pPr>
            <w:r w:rsidRPr="00005A4E">
              <w:t>10</w:t>
            </w:r>
          </w:p>
        </w:tc>
        <w:tc>
          <w:tcPr>
            <w:tcW w:w="7124" w:type="dxa"/>
            <w:tcBorders>
              <w:top w:val="single" w:sz="6" w:space="0" w:color="000000"/>
              <w:left w:val="single" w:sz="6" w:space="0" w:color="000000"/>
              <w:bottom w:val="single" w:sz="6" w:space="0" w:color="000000"/>
              <w:right w:val="nil"/>
            </w:tcBorders>
          </w:tcPr>
          <w:p w14:paraId="018C6C0A" w14:textId="77777777" w:rsidR="00337C5A" w:rsidRPr="00005A4E" w:rsidRDefault="00337C5A" w:rsidP="00005A4E">
            <w:pPr>
              <w:pStyle w:val="Tabledescriptext"/>
            </w:pPr>
            <w:r w:rsidRPr="00005A4E">
              <w:t>Year 10 or equivalent</w:t>
            </w:r>
          </w:p>
        </w:tc>
      </w:tr>
      <w:tr w:rsidR="00337C5A" w:rsidRPr="00005A4E" w14:paraId="32C0B46F" w14:textId="77777777" w:rsidTr="00492B0C">
        <w:tc>
          <w:tcPr>
            <w:tcW w:w="1984" w:type="dxa"/>
            <w:tcBorders>
              <w:top w:val="single" w:sz="6" w:space="0" w:color="000000"/>
              <w:left w:val="nil"/>
              <w:bottom w:val="single" w:sz="6" w:space="0" w:color="000000"/>
              <w:right w:val="single" w:sz="6" w:space="0" w:color="000000"/>
            </w:tcBorders>
          </w:tcPr>
          <w:p w14:paraId="031E6776" w14:textId="77777777" w:rsidR="00337C5A" w:rsidRPr="00005A4E" w:rsidRDefault="00337C5A" w:rsidP="00005A4E">
            <w:pPr>
              <w:pStyle w:val="Tabledescriptext"/>
            </w:pPr>
            <w:r w:rsidRPr="00005A4E">
              <w:t>11</w:t>
            </w:r>
          </w:p>
        </w:tc>
        <w:tc>
          <w:tcPr>
            <w:tcW w:w="7124" w:type="dxa"/>
            <w:tcBorders>
              <w:top w:val="single" w:sz="6" w:space="0" w:color="000000"/>
              <w:left w:val="single" w:sz="6" w:space="0" w:color="000000"/>
              <w:bottom w:val="single" w:sz="6" w:space="0" w:color="000000"/>
              <w:right w:val="nil"/>
            </w:tcBorders>
          </w:tcPr>
          <w:p w14:paraId="4073BA59" w14:textId="77777777" w:rsidR="00337C5A" w:rsidRPr="00005A4E" w:rsidRDefault="00337C5A" w:rsidP="00005A4E">
            <w:pPr>
              <w:pStyle w:val="Tabledescriptext"/>
            </w:pPr>
            <w:r w:rsidRPr="00005A4E">
              <w:t>Year 11 or equivalent</w:t>
            </w:r>
          </w:p>
        </w:tc>
      </w:tr>
      <w:tr w:rsidR="00337C5A" w:rsidRPr="00005A4E" w14:paraId="2B54A60B" w14:textId="77777777" w:rsidTr="00492B0C">
        <w:tc>
          <w:tcPr>
            <w:tcW w:w="1984" w:type="dxa"/>
            <w:tcBorders>
              <w:top w:val="single" w:sz="6" w:space="0" w:color="000000"/>
              <w:left w:val="nil"/>
              <w:bottom w:val="single" w:sz="6" w:space="0" w:color="000000"/>
              <w:right w:val="single" w:sz="6" w:space="0" w:color="000000"/>
            </w:tcBorders>
          </w:tcPr>
          <w:p w14:paraId="25D6C75D" w14:textId="77777777" w:rsidR="00337C5A" w:rsidRPr="00005A4E" w:rsidRDefault="00337C5A" w:rsidP="00005A4E">
            <w:pPr>
              <w:pStyle w:val="Tabledescriptext"/>
            </w:pPr>
            <w:r w:rsidRPr="00005A4E">
              <w:t>12</w:t>
            </w:r>
          </w:p>
        </w:tc>
        <w:tc>
          <w:tcPr>
            <w:tcW w:w="7124" w:type="dxa"/>
            <w:tcBorders>
              <w:top w:val="single" w:sz="6" w:space="0" w:color="000000"/>
              <w:left w:val="single" w:sz="6" w:space="0" w:color="000000"/>
              <w:bottom w:val="single" w:sz="6" w:space="0" w:color="000000"/>
              <w:right w:val="nil"/>
            </w:tcBorders>
          </w:tcPr>
          <w:p w14:paraId="3BAB07BD" w14:textId="77777777" w:rsidR="00337C5A" w:rsidRPr="00005A4E" w:rsidRDefault="00337C5A" w:rsidP="00005A4E">
            <w:pPr>
              <w:pStyle w:val="Tabledescriptext"/>
            </w:pPr>
            <w:r w:rsidRPr="00005A4E">
              <w:t>Year 12 or equivalent</w:t>
            </w:r>
          </w:p>
        </w:tc>
      </w:tr>
      <w:tr w:rsidR="00337C5A" w:rsidRPr="00005A4E" w14:paraId="1C3BD1DC" w14:textId="77777777">
        <w:tc>
          <w:tcPr>
            <w:tcW w:w="1984" w:type="dxa"/>
            <w:tcBorders>
              <w:top w:val="single" w:sz="6" w:space="0" w:color="000000"/>
              <w:left w:val="nil"/>
              <w:bottom w:val="single" w:sz="12" w:space="0" w:color="000000"/>
              <w:right w:val="single" w:sz="6" w:space="0" w:color="000000"/>
            </w:tcBorders>
          </w:tcPr>
          <w:p w14:paraId="6972B94D" w14:textId="77777777" w:rsidR="00337C5A" w:rsidRPr="00005A4E" w:rsidRDefault="00337C5A" w:rsidP="00005A4E">
            <w:pPr>
              <w:pStyle w:val="Tabledescriptext"/>
            </w:pPr>
            <w:r w:rsidRPr="00005A4E">
              <w:t>99</w:t>
            </w:r>
          </w:p>
        </w:tc>
        <w:tc>
          <w:tcPr>
            <w:tcW w:w="7124" w:type="dxa"/>
            <w:tcBorders>
              <w:top w:val="single" w:sz="6" w:space="0" w:color="000000"/>
              <w:left w:val="single" w:sz="6" w:space="0" w:color="000000"/>
              <w:bottom w:val="single" w:sz="12" w:space="0" w:color="000000"/>
              <w:right w:val="nil"/>
            </w:tcBorders>
          </w:tcPr>
          <w:p w14:paraId="713BBFD9" w14:textId="77777777" w:rsidR="00337C5A" w:rsidRPr="00005A4E" w:rsidRDefault="00337C5A" w:rsidP="00005A4E">
            <w:pPr>
              <w:pStyle w:val="Tabledescriptext"/>
            </w:pPr>
            <w:r w:rsidRPr="00005A4E">
              <w:t>Not applicable (Client not at secondary school)</w:t>
            </w:r>
          </w:p>
        </w:tc>
      </w:tr>
    </w:tbl>
    <w:p w14:paraId="3DEE994C" w14:textId="77777777" w:rsidR="00744B90" w:rsidRDefault="00744B90" w:rsidP="00744B90">
      <w:pPr>
        <w:pStyle w:val="H4Parts"/>
      </w:pPr>
      <w:r>
        <w:t>Question</w:t>
      </w:r>
    </w:p>
    <w:p w14:paraId="057BD12E" w14:textId="77777777" w:rsidR="00D817E9" w:rsidRDefault="006C5FDD" w:rsidP="00D817E9">
      <w:pPr>
        <w:pStyle w:val="Bodytext"/>
      </w:pPr>
      <w:r>
        <w:t>Not applicable</w:t>
      </w:r>
    </w:p>
    <w:p w14:paraId="7A1479A5" w14:textId="77777777" w:rsidR="00D817E9" w:rsidRDefault="004349D6" w:rsidP="00D817E9">
      <w:pPr>
        <w:pStyle w:val="H3Parts"/>
      </w:pPr>
      <w:r>
        <w:t>Format attributes</w:t>
      </w:r>
    </w:p>
    <w:p w14:paraId="7E8BA806" w14:textId="77777777" w:rsidR="00D817E9" w:rsidRDefault="00744B90" w:rsidP="00005A4E">
      <w:pPr>
        <w:pStyle w:val="Bodytext"/>
      </w:pPr>
      <w:r>
        <w:t>Length:</w:t>
      </w:r>
      <w:r>
        <w:tab/>
      </w:r>
      <w:r w:rsidR="00005A4E">
        <w:tab/>
      </w:r>
      <w:r>
        <w:t>2</w:t>
      </w:r>
    </w:p>
    <w:p w14:paraId="4EB9DC66" w14:textId="77777777" w:rsidR="00D817E9" w:rsidRDefault="00744B90" w:rsidP="00005A4E">
      <w:pPr>
        <w:pStyle w:val="Bodytext"/>
      </w:pPr>
      <w:r>
        <w:t>Type:</w:t>
      </w:r>
      <w:r>
        <w:tab/>
      </w:r>
      <w:r w:rsidR="00005A4E">
        <w:tab/>
      </w:r>
      <w:r w:rsidR="00821725" w:rsidRPr="00330D79">
        <w:rPr>
          <w:color w:val="000000" w:themeColor="text1"/>
        </w:rPr>
        <w:t>alpha</w:t>
      </w:r>
      <w:r w:rsidR="00821725">
        <w:t>numeric</w:t>
      </w:r>
    </w:p>
    <w:p w14:paraId="4B491663" w14:textId="77777777" w:rsidR="00D817E9" w:rsidRDefault="00C314D5" w:rsidP="00005A4E">
      <w:pPr>
        <w:pStyle w:val="Bodytext"/>
      </w:pPr>
      <w:r>
        <w:t>Justification:</w:t>
      </w:r>
      <w:r w:rsidR="00744B90">
        <w:tab/>
      </w:r>
      <w:r w:rsidR="00005A4E">
        <w:tab/>
      </w:r>
      <w:r w:rsidR="00744B90">
        <w:t>none</w:t>
      </w:r>
    </w:p>
    <w:p w14:paraId="4DECABEE" w14:textId="77777777" w:rsidR="00D817E9" w:rsidRDefault="004349D6" w:rsidP="00005A4E">
      <w:pPr>
        <w:pStyle w:val="Bodytext"/>
      </w:pPr>
      <w:r>
        <w:t>Fill character:</w:t>
      </w:r>
      <w:r w:rsidR="00744B90">
        <w:tab/>
      </w:r>
      <w:r w:rsidR="00005A4E">
        <w:tab/>
      </w:r>
      <w:r w:rsidR="00744B90">
        <w:t>none</w:t>
      </w:r>
    </w:p>
    <w:p w14:paraId="0B8CACBF" w14:textId="77777777" w:rsidR="00D817E9" w:rsidRDefault="00744B90" w:rsidP="00005A4E">
      <w:pPr>
        <w:pStyle w:val="Bodytext"/>
      </w:pPr>
      <w:r w:rsidRPr="00AC78D3">
        <w:t>Permitted data element value:</w:t>
      </w:r>
      <w:r w:rsidRPr="00AC78D3">
        <w:tab/>
      </w:r>
      <w:r w:rsidR="00821725" w:rsidRPr="00330D79">
        <w:rPr>
          <w:color w:val="000000" w:themeColor="text1"/>
        </w:rPr>
        <w:t>@@</w:t>
      </w:r>
      <w:r w:rsidR="00821725" w:rsidRPr="00330D79">
        <w:rPr>
          <w:color w:val="000000" w:themeColor="text1"/>
        </w:rPr>
        <w:tab/>
        <w:t xml:space="preserve">not specified </w:t>
      </w:r>
    </w:p>
    <w:p w14:paraId="2ECBC25A" w14:textId="767E363E" w:rsidR="00D817E9" w:rsidRDefault="003779D2" w:rsidP="00D817E9">
      <w:pPr>
        <w:pStyle w:val="H3Parts"/>
      </w:pPr>
      <w:r>
        <w:t>Administrative attributes</w:t>
      </w:r>
    </w:p>
    <w:p w14:paraId="59EBBB8E" w14:textId="77777777" w:rsidR="00744B90" w:rsidRDefault="00744B90" w:rsidP="00D817E9">
      <w:pPr>
        <w:pStyle w:val="H4Parts"/>
      </w:pPr>
      <w:r>
        <w:t>History</w:t>
      </w:r>
    </w:p>
    <w:tbl>
      <w:tblPr>
        <w:tblW w:w="9322"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3742"/>
        <w:gridCol w:w="3879"/>
      </w:tblGrid>
      <w:tr w:rsidR="00294B6C" w:rsidRPr="00005A4E" w14:paraId="58751E3A" w14:textId="77777777" w:rsidTr="009B2676">
        <w:tc>
          <w:tcPr>
            <w:tcW w:w="1701" w:type="dxa"/>
            <w:tcBorders>
              <w:top w:val="single" w:sz="12" w:space="0" w:color="000000"/>
              <w:left w:val="nil"/>
              <w:bottom w:val="single" w:sz="6" w:space="0" w:color="000000"/>
              <w:right w:val="single" w:sz="6" w:space="0" w:color="000000"/>
            </w:tcBorders>
          </w:tcPr>
          <w:p w14:paraId="43870DA7" w14:textId="77777777" w:rsidR="00294B6C" w:rsidRPr="00005A4E" w:rsidRDefault="00294B6C" w:rsidP="00005A4E">
            <w:pPr>
              <w:pStyle w:val="Tableheading"/>
              <w:jc w:val="left"/>
              <w:rPr>
                <w:bCs/>
              </w:rPr>
            </w:pPr>
            <w:r w:rsidRPr="00005A4E">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2F239C0E" w14:textId="77777777" w:rsidR="00294B6C" w:rsidRPr="00005A4E" w:rsidRDefault="000A6BCD" w:rsidP="00005A4E">
            <w:pPr>
              <w:pStyle w:val="Tableheading"/>
              <w:jc w:val="left"/>
              <w:rPr>
                <w:bCs/>
              </w:rPr>
            </w:pPr>
            <w:r w:rsidRPr="00005A4E">
              <w:rPr>
                <w:bCs/>
              </w:rPr>
              <w:t>VET</w:t>
            </w:r>
            <w:r w:rsidR="003779D2" w:rsidRPr="00005A4E">
              <w:rPr>
                <w:bCs/>
              </w:rPr>
              <w:t xml:space="preserve"> provider</w:t>
            </w:r>
          </w:p>
        </w:tc>
        <w:tc>
          <w:tcPr>
            <w:tcW w:w="3879" w:type="dxa"/>
            <w:tcBorders>
              <w:top w:val="single" w:sz="12" w:space="0" w:color="000000"/>
              <w:left w:val="single" w:sz="6" w:space="0" w:color="000000"/>
              <w:bottom w:val="single" w:sz="6" w:space="0" w:color="000000"/>
              <w:right w:val="nil"/>
            </w:tcBorders>
          </w:tcPr>
          <w:p w14:paraId="04269D81" w14:textId="77777777" w:rsidR="00294B6C" w:rsidRPr="00005A4E" w:rsidRDefault="00967D2C" w:rsidP="00005A4E">
            <w:pPr>
              <w:pStyle w:val="Tableheading"/>
              <w:jc w:val="left"/>
              <w:rPr>
                <w:bCs/>
              </w:rPr>
            </w:pPr>
            <w:r w:rsidRPr="00005A4E">
              <w:rPr>
                <w:bCs/>
              </w:rPr>
              <w:t>Apprenticeship</w:t>
            </w:r>
          </w:p>
        </w:tc>
      </w:tr>
      <w:tr w:rsidR="00E721E7" w14:paraId="3F4FDA75" w14:textId="77777777" w:rsidTr="009B2676">
        <w:tc>
          <w:tcPr>
            <w:tcW w:w="1701" w:type="dxa"/>
            <w:tcBorders>
              <w:top w:val="single" w:sz="6" w:space="0" w:color="000000"/>
              <w:left w:val="nil"/>
              <w:bottom w:val="single" w:sz="6" w:space="0" w:color="000000"/>
              <w:right w:val="single" w:sz="6" w:space="0" w:color="000000"/>
            </w:tcBorders>
          </w:tcPr>
          <w:p w14:paraId="20157209" w14:textId="77777777" w:rsidR="00E721E7" w:rsidRDefault="00E721E7" w:rsidP="00005A4E">
            <w:pPr>
              <w:pStyle w:val="Tabledescriptext"/>
            </w:pPr>
            <w:r>
              <w:t xml:space="preserve">Release </w:t>
            </w:r>
            <w:r w:rsidRPr="00930A64">
              <w:t>3.0</w:t>
            </w:r>
          </w:p>
        </w:tc>
        <w:tc>
          <w:tcPr>
            <w:tcW w:w="3742" w:type="dxa"/>
            <w:tcBorders>
              <w:top w:val="single" w:sz="6" w:space="0" w:color="000000"/>
              <w:left w:val="single" w:sz="6" w:space="0" w:color="000000"/>
              <w:bottom w:val="single" w:sz="6" w:space="0" w:color="000000"/>
              <w:right w:val="single" w:sz="6" w:space="0" w:color="000000"/>
            </w:tcBorders>
          </w:tcPr>
          <w:p w14:paraId="71C48A60" w14:textId="77777777" w:rsidR="00E721E7" w:rsidRDefault="00E721E7" w:rsidP="00005A4E">
            <w:pPr>
              <w:pStyle w:val="Tabledescriptext"/>
            </w:pPr>
          </w:p>
        </w:tc>
        <w:tc>
          <w:tcPr>
            <w:tcW w:w="3879" w:type="dxa"/>
            <w:tcBorders>
              <w:top w:val="single" w:sz="6" w:space="0" w:color="000000"/>
              <w:left w:val="single" w:sz="6" w:space="0" w:color="000000"/>
              <w:bottom w:val="single" w:sz="6" w:space="0" w:color="000000"/>
              <w:right w:val="nil"/>
            </w:tcBorders>
          </w:tcPr>
          <w:p w14:paraId="1BFD6D2D" w14:textId="147CBCC9" w:rsidR="00E721E7" w:rsidRPr="00492B0C" w:rsidRDefault="00DD0E93" w:rsidP="00492B0C">
            <w:pPr>
              <w:pStyle w:val="Tabledescriptext"/>
              <w:rPr>
                <w:b/>
                <w:bCs/>
              </w:rPr>
            </w:pPr>
            <w:r>
              <w:rPr>
                <w:b/>
                <w:bCs/>
              </w:rPr>
              <w:t xml:space="preserve">Introduced </w:t>
            </w:r>
            <w:r w:rsidR="00E721E7" w:rsidRPr="00492B0C">
              <w:rPr>
                <w:b/>
                <w:bCs/>
              </w:rPr>
              <w:t>1 January 1999</w:t>
            </w:r>
          </w:p>
          <w:p w14:paraId="64522B31" w14:textId="77777777" w:rsidR="00E721E7" w:rsidRPr="000C643C" w:rsidRDefault="00E721E7" w:rsidP="00005A4E">
            <w:pPr>
              <w:pStyle w:val="Tabledescriptext"/>
              <w:rPr>
                <w:i/>
              </w:rPr>
            </w:pPr>
            <w:r w:rsidRPr="000C643C">
              <w:rPr>
                <w:i/>
              </w:rPr>
              <w:t xml:space="preserve">School </w:t>
            </w:r>
            <w:r w:rsidR="003779D2" w:rsidRPr="000C643C">
              <w:rPr>
                <w:i/>
              </w:rPr>
              <w:t>level</w:t>
            </w:r>
          </w:p>
        </w:tc>
      </w:tr>
      <w:tr w:rsidR="00E721E7" w14:paraId="1744C994" w14:textId="77777777" w:rsidTr="009B2676">
        <w:tc>
          <w:tcPr>
            <w:tcW w:w="1701" w:type="dxa"/>
            <w:tcBorders>
              <w:top w:val="single" w:sz="6" w:space="0" w:color="000000"/>
              <w:left w:val="nil"/>
              <w:bottom w:val="single" w:sz="6" w:space="0" w:color="000000"/>
              <w:right w:val="single" w:sz="6" w:space="0" w:color="000000"/>
            </w:tcBorders>
          </w:tcPr>
          <w:p w14:paraId="757C844E" w14:textId="77777777" w:rsidR="00E721E7" w:rsidRPr="00930A64" w:rsidRDefault="00E721E7" w:rsidP="00005A4E">
            <w:pPr>
              <w:pStyle w:val="Tabledescriptext"/>
            </w:pPr>
            <w:r w:rsidRPr="00930A64">
              <w:t>Release 4.0</w:t>
            </w:r>
          </w:p>
        </w:tc>
        <w:tc>
          <w:tcPr>
            <w:tcW w:w="3742" w:type="dxa"/>
            <w:tcBorders>
              <w:top w:val="single" w:sz="6" w:space="0" w:color="000000"/>
              <w:left w:val="single" w:sz="6" w:space="0" w:color="000000"/>
              <w:bottom w:val="single" w:sz="6" w:space="0" w:color="000000"/>
              <w:right w:val="single" w:sz="6" w:space="0" w:color="000000"/>
            </w:tcBorders>
          </w:tcPr>
          <w:p w14:paraId="44ECA151" w14:textId="77777777" w:rsidR="00E721E7" w:rsidRDefault="00E721E7" w:rsidP="00005A4E">
            <w:pPr>
              <w:pStyle w:val="Tabledescriptext"/>
            </w:pPr>
          </w:p>
        </w:tc>
        <w:tc>
          <w:tcPr>
            <w:tcW w:w="3879" w:type="dxa"/>
            <w:tcBorders>
              <w:top w:val="single" w:sz="6" w:space="0" w:color="000000"/>
              <w:left w:val="single" w:sz="6" w:space="0" w:color="000000"/>
              <w:bottom w:val="single" w:sz="6" w:space="0" w:color="000000"/>
              <w:right w:val="nil"/>
            </w:tcBorders>
          </w:tcPr>
          <w:p w14:paraId="44F5795E" w14:textId="190D51C9" w:rsidR="00E721E7" w:rsidRPr="00492B0C" w:rsidRDefault="00DD0E93" w:rsidP="00492B0C">
            <w:pPr>
              <w:pStyle w:val="Tabledescriptext"/>
              <w:rPr>
                <w:b/>
                <w:bCs/>
              </w:rPr>
            </w:pPr>
            <w:r>
              <w:rPr>
                <w:b/>
                <w:bCs/>
              </w:rPr>
              <w:t xml:space="preserve">Revised </w:t>
            </w:r>
            <w:r w:rsidR="00E721E7" w:rsidRPr="00492B0C">
              <w:rPr>
                <w:b/>
                <w:bCs/>
              </w:rPr>
              <w:t>1 January 2002</w:t>
            </w:r>
          </w:p>
          <w:p w14:paraId="183DD5EE" w14:textId="77777777" w:rsidR="00E721E7" w:rsidRPr="00930A64" w:rsidRDefault="000C643C" w:rsidP="00005A4E">
            <w:pPr>
              <w:pStyle w:val="Tabledescriptext"/>
            </w:pPr>
            <w:r>
              <w:t>U</w:t>
            </w:r>
            <w:r w:rsidR="00E721E7" w:rsidRPr="002F0559">
              <w:t>pdate</w:t>
            </w:r>
            <w:r w:rsidR="001E36E6">
              <w:t>d</w:t>
            </w:r>
            <w:r w:rsidR="00E721E7" w:rsidRPr="002F0559">
              <w:t xml:space="preserve"> the value description for </w:t>
            </w:r>
            <w:r w:rsidR="00E721E7" w:rsidRPr="00BA7653">
              <w:rPr>
                <w:i/>
              </w:rPr>
              <w:t xml:space="preserve">School </w:t>
            </w:r>
            <w:r w:rsidR="003779D2" w:rsidRPr="00BA7653">
              <w:rPr>
                <w:i/>
              </w:rPr>
              <w:t>level</w:t>
            </w:r>
            <w:r w:rsidR="003779D2" w:rsidRPr="002F0559">
              <w:t xml:space="preserve"> </w:t>
            </w:r>
            <w:r w:rsidR="00E721E7" w:rsidRPr="002F0559">
              <w:t>to align with the</w:t>
            </w:r>
            <w:r w:rsidR="00D20CC2">
              <w:t xml:space="preserve"> </w:t>
            </w:r>
            <w:r w:rsidR="00936144">
              <w:t>ABS</w:t>
            </w:r>
            <w:r w:rsidR="003779D2">
              <w:t xml:space="preserve"> </w:t>
            </w:r>
            <w:r w:rsidR="00F26E42">
              <w:t>Australian c</w:t>
            </w:r>
            <w:r w:rsidR="00E721E7" w:rsidRPr="002F0559">
              <w:t xml:space="preserve">ensus </w:t>
            </w:r>
            <w:r w:rsidR="003779D2">
              <w:t>and the national apprenticeship/t</w:t>
            </w:r>
            <w:r w:rsidR="00E721E7" w:rsidRPr="002F0559">
              <w:t xml:space="preserve">raineeship </w:t>
            </w:r>
            <w:r w:rsidR="003779D2">
              <w:t>training c</w:t>
            </w:r>
            <w:r w:rsidR="00E721E7">
              <w:t>ontract</w:t>
            </w:r>
            <w:r w:rsidR="00E721E7" w:rsidRPr="002F0559">
              <w:t xml:space="preserve"> by adding the category ‘Year 8 or below’ and ‘Year 9 or equivalent’</w:t>
            </w:r>
          </w:p>
        </w:tc>
      </w:tr>
    </w:tbl>
    <w:p w14:paraId="44F5FC7F" w14:textId="77777777" w:rsidR="003A7B95" w:rsidRDefault="003A7B95"/>
    <w:tbl>
      <w:tblPr>
        <w:tblW w:w="9322"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94"/>
      </w:tblGrid>
      <w:tr w:rsidR="003A7B95" w14:paraId="73D4F314" w14:textId="77777777" w:rsidTr="009B2676">
        <w:tc>
          <w:tcPr>
            <w:tcW w:w="9322" w:type="dxa"/>
            <w:gridSpan w:val="2"/>
          </w:tcPr>
          <w:p w14:paraId="04D694D8" w14:textId="77777777" w:rsidR="009B1060" w:rsidRDefault="009B1060">
            <w:pPr>
              <w:pStyle w:val="Tableheading"/>
            </w:pPr>
          </w:p>
          <w:p w14:paraId="2BE463C9" w14:textId="44EAF570" w:rsidR="003A7B95" w:rsidRDefault="003779D2">
            <w:pPr>
              <w:pStyle w:val="Tableheading"/>
            </w:pPr>
            <w:r>
              <w:t>Data element definitions</w:t>
            </w:r>
          </w:p>
        </w:tc>
      </w:tr>
      <w:tr w:rsidR="003A7B95" w14:paraId="72783C10" w14:textId="77777777" w:rsidTr="009B2676">
        <w:tc>
          <w:tcPr>
            <w:tcW w:w="1728" w:type="dxa"/>
          </w:tcPr>
          <w:p w14:paraId="4B7E3708" w14:textId="77777777" w:rsidR="003A7B95" w:rsidRDefault="003A7B95" w:rsidP="00005A4E">
            <w:pPr>
              <w:pStyle w:val="Tabledescriptext"/>
            </w:pPr>
            <w:r>
              <w:t>Edition 2</w:t>
            </w:r>
          </w:p>
        </w:tc>
        <w:tc>
          <w:tcPr>
            <w:tcW w:w="7594" w:type="dxa"/>
          </w:tcPr>
          <w:p w14:paraId="441215FB" w14:textId="3896AB44" w:rsidR="003A7B95" w:rsidRPr="00492B0C" w:rsidRDefault="003A7B95" w:rsidP="00492B0C">
            <w:pPr>
              <w:pStyle w:val="Tabledescriptext"/>
              <w:rPr>
                <w:b/>
                <w:bCs/>
              </w:rPr>
            </w:pPr>
            <w:r w:rsidRPr="00492B0C">
              <w:rPr>
                <w:b/>
                <w:bCs/>
              </w:rPr>
              <w:t>Revised</w:t>
            </w:r>
            <w:r w:rsidR="00DD0E93">
              <w:rPr>
                <w:b/>
                <w:bCs/>
              </w:rPr>
              <w:t xml:space="preserve"> </w:t>
            </w:r>
            <w:r w:rsidR="00F732F9" w:rsidRPr="00492B0C">
              <w:rPr>
                <w:b/>
                <w:bCs/>
              </w:rPr>
              <w:t>1 July 2008</w:t>
            </w:r>
          </w:p>
          <w:p w14:paraId="04E2237E" w14:textId="77777777" w:rsidR="003A7B95" w:rsidRPr="000C643C" w:rsidRDefault="001C21E4" w:rsidP="00005A4E">
            <w:pPr>
              <w:pStyle w:val="Tabledescriptext"/>
              <w:rPr>
                <w:i/>
              </w:rPr>
            </w:pPr>
            <w:r>
              <w:t xml:space="preserve">Renamed </w:t>
            </w:r>
            <w:r w:rsidR="003A7B95" w:rsidRPr="000C643C">
              <w:rPr>
                <w:i/>
              </w:rPr>
              <w:t xml:space="preserve">School </w:t>
            </w:r>
            <w:r w:rsidR="003779D2" w:rsidRPr="000C643C">
              <w:rPr>
                <w:i/>
              </w:rPr>
              <w:t>level identifier</w:t>
            </w:r>
          </w:p>
        </w:tc>
      </w:tr>
    </w:tbl>
    <w:p w14:paraId="09A520DC" w14:textId="77777777" w:rsidR="00F14C6B" w:rsidRPr="00F14C6B" w:rsidRDefault="00F14C6B" w:rsidP="00F14C6B">
      <w:pPr>
        <w:pStyle w:val="H2Headings"/>
      </w:pPr>
      <w:bookmarkStart w:id="543" w:name="_Toc393097007"/>
      <w:bookmarkStart w:id="544" w:name="_Toc222218833"/>
      <w:bookmarkStart w:id="545" w:name="_Toc113785692"/>
      <w:bookmarkStart w:id="546" w:name="_Toc113785861"/>
      <w:bookmarkStart w:id="547" w:name="_Toc116875131"/>
      <w:bookmarkStart w:id="548" w:name="_Toc128472440"/>
      <w:bookmarkEnd w:id="532"/>
      <w:bookmarkEnd w:id="533"/>
      <w:bookmarkEnd w:id="534"/>
      <w:bookmarkEnd w:id="535"/>
      <w:r w:rsidRPr="00F14C6B">
        <w:lastRenderedPageBreak/>
        <w:t>School type identifier</w:t>
      </w:r>
      <w:bookmarkEnd w:id="543"/>
      <w:bookmarkEnd w:id="544"/>
    </w:p>
    <w:p w14:paraId="1EEA52E5" w14:textId="77777777" w:rsidR="00F14C6B" w:rsidRPr="004B40AE" w:rsidRDefault="00F14C6B" w:rsidP="00005A4E">
      <w:pPr>
        <w:pStyle w:val="H3Parts"/>
      </w:pPr>
      <w:r w:rsidRPr="004B40AE">
        <w:t>Definitional attributes</w:t>
      </w:r>
    </w:p>
    <w:p w14:paraId="1E7ACCCC" w14:textId="77777777" w:rsidR="00F14C6B" w:rsidRPr="004B40AE" w:rsidRDefault="00F14C6B" w:rsidP="00005A4E">
      <w:pPr>
        <w:pStyle w:val="H4Parts"/>
      </w:pPr>
      <w:r w:rsidRPr="004B40AE">
        <w:t>Definition</w:t>
      </w:r>
    </w:p>
    <w:p w14:paraId="01D88B91" w14:textId="7AC0B809" w:rsidR="00467B89" w:rsidRPr="00467B89" w:rsidRDefault="00467B89" w:rsidP="00005A4E">
      <w:pPr>
        <w:pStyle w:val="H4Parts"/>
        <w:rPr>
          <w:rFonts w:ascii="Trebuchet MS" w:hAnsi="Trebuchet MS"/>
          <w:b w:val="0"/>
          <w:bCs/>
          <w:snapToGrid w:val="0"/>
          <w:color w:val="000000" w:themeColor="text1"/>
          <w:sz w:val="19"/>
          <w:lang w:eastAsia="en-US"/>
        </w:rPr>
      </w:pPr>
      <w:r>
        <w:rPr>
          <w:rFonts w:ascii="Trebuchet MS" w:hAnsi="Trebuchet MS"/>
          <w:b w:val="0"/>
          <w:bCs/>
          <w:i/>
          <w:caps w:val="0"/>
          <w:snapToGrid w:val="0"/>
          <w:color w:val="000000" w:themeColor="text1"/>
          <w:sz w:val="19"/>
          <w:lang w:eastAsia="en-US"/>
        </w:rPr>
        <w:t>S</w:t>
      </w:r>
      <w:r w:rsidRPr="00467B89">
        <w:rPr>
          <w:rFonts w:ascii="Trebuchet MS" w:hAnsi="Trebuchet MS"/>
          <w:b w:val="0"/>
          <w:bCs/>
          <w:i/>
          <w:caps w:val="0"/>
          <w:snapToGrid w:val="0"/>
          <w:color w:val="000000" w:themeColor="text1"/>
          <w:sz w:val="19"/>
          <w:lang w:eastAsia="en-US"/>
        </w:rPr>
        <w:t>chool type identifier</w:t>
      </w:r>
      <w:r w:rsidRPr="00467B89">
        <w:rPr>
          <w:rFonts w:ascii="Trebuchet MS" w:hAnsi="Trebuchet MS"/>
          <w:b w:val="0"/>
          <w:bCs/>
          <w:caps w:val="0"/>
          <w:snapToGrid w:val="0"/>
          <w:color w:val="000000" w:themeColor="text1"/>
          <w:sz w:val="19"/>
          <w:lang w:eastAsia="en-US"/>
        </w:rPr>
        <w:t xml:space="preserve"> classifies the educational institution at which the client is enrolled to undertake their secondary school education. </w:t>
      </w:r>
    </w:p>
    <w:p w14:paraId="3289B8DF" w14:textId="59DCACA8" w:rsidR="00F14C6B" w:rsidRPr="004B40AE" w:rsidRDefault="00F14C6B" w:rsidP="00005A4E">
      <w:pPr>
        <w:pStyle w:val="H4Parts"/>
      </w:pPr>
      <w:r w:rsidRPr="004B40AE">
        <w:t>Context</w:t>
      </w:r>
    </w:p>
    <w:p w14:paraId="688607DE" w14:textId="77777777" w:rsidR="00F14C6B" w:rsidRPr="004B40AE" w:rsidRDefault="00F14C6B" w:rsidP="00F14C6B">
      <w:pPr>
        <w:tabs>
          <w:tab w:val="left" w:pos="2693"/>
        </w:tabs>
        <w:spacing w:before="120" w:after="140"/>
        <w:ind w:left="567"/>
        <w:rPr>
          <w:rFonts w:ascii="Trebuchet MS" w:hAnsi="Trebuchet MS"/>
          <w:snapToGrid w:val="0"/>
          <w:color w:val="000000" w:themeColor="text1"/>
          <w:sz w:val="19"/>
          <w:szCs w:val="19"/>
          <w:lang w:eastAsia="en-US"/>
        </w:rPr>
      </w:pPr>
      <w:r w:rsidRPr="004B40AE">
        <w:rPr>
          <w:rFonts w:ascii="Trebuchet MS" w:hAnsi="Trebuchet MS"/>
          <w:i/>
          <w:snapToGrid w:val="0"/>
          <w:color w:val="000000" w:themeColor="text1"/>
          <w:sz w:val="19"/>
          <w:szCs w:val="19"/>
          <w:lang w:eastAsia="en-US"/>
        </w:rPr>
        <w:t>School type identifier</w:t>
      </w:r>
      <w:r w:rsidRPr="004B40AE">
        <w:rPr>
          <w:rFonts w:ascii="Trebuchet MS" w:hAnsi="Trebuchet MS"/>
          <w:snapToGrid w:val="0"/>
          <w:color w:val="000000" w:themeColor="text1"/>
          <w:sz w:val="19"/>
          <w:szCs w:val="19"/>
          <w:lang w:eastAsia="en-US"/>
        </w:rPr>
        <w:t xml:space="preserve"> is used for reporting a school student’s participation in VET in Schools by their educational institution.</w:t>
      </w:r>
    </w:p>
    <w:p w14:paraId="78E8CD13" w14:textId="77777777" w:rsidR="00F14C6B" w:rsidRPr="004B40AE" w:rsidRDefault="00F14C6B" w:rsidP="00005A4E">
      <w:pPr>
        <w:pStyle w:val="H3Parts"/>
      </w:pPr>
      <w:r w:rsidRPr="004B40AE">
        <w:t>Relational attributes</w:t>
      </w:r>
    </w:p>
    <w:p w14:paraId="161054A8" w14:textId="77777777" w:rsidR="00F14C6B" w:rsidRPr="004B40AE" w:rsidRDefault="00F14C6B" w:rsidP="00005A4E">
      <w:pPr>
        <w:pStyle w:val="H4Parts"/>
      </w:pPr>
      <w:r w:rsidRPr="004B40AE">
        <w:t>Rules</w:t>
      </w:r>
    </w:p>
    <w:p w14:paraId="0B8C6329" w14:textId="77777777" w:rsidR="00F14C6B" w:rsidRPr="004B40AE" w:rsidRDefault="00F14C6B" w:rsidP="00F14C6B">
      <w:pPr>
        <w:tabs>
          <w:tab w:val="left" w:pos="2693"/>
        </w:tabs>
        <w:spacing w:before="120" w:after="140"/>
        <w:ind w:left="567"/>
        <w:rPr>
          <w:rFonts w:ascii="Trebuchet MS" w:hAnsi="Trebuchet MS"/>
          <w:snapToGrid w:val="0"/>
          <w:color w:val="000000" w:themeColor="text1"/>
          <w:sz w:val="19"/>
          <w:szCs w:val="19"/>
          <w:lang w:eastAsia="en-US"/>
        </w:rPr>
      </w:pPr>
      <w:r w:rsidRPr="004B40AE">
        <w:rPr>
          <w:rFonts w:ascii="Trebuchet MS" w:hAnsi="Trebuchet MS"/>
          <w:snapToGrid w:val="0"/>
          <w:color w:val="000000" w:themeColor="text1"/>
          <w:sz w:val="19"/>
          <w:szCs w:val="19"/>
          <w:lang w:eastAsia="en-US"/>
        </w:rPr>
        <w:t xml:space="preserve">This field must not be blank if the </w:t>
      </w:r>
      <w:r w:rsidR="00F61DA4">
        <w:rPr>
          <w:rFonts w:ascii="Trebuchet MS" w:hAnsi="Trebuchet MS"/>
          <w:snapToGrid w:val="0"/>
          <w:color w:val="000000" w:themeColor="text1"/>
          <w:sz w:val="19"/>
          <w:szCs w:val="19"/>
          <w:lang w:eastAsia="en-US"/>
        </w:rPr>
        <w:t>training activity</w:t>
      </w:r>
      <w:r w:rsidR="00F61DA4" w:rsidRPr="004B40AE">
        <w:rPr>
          <w:rFonts w:ascii="Trebuchet MS" w:hAnsi="Trebuchet MS"/>
          <w:snapToGrid w:val="0"/>
          <w:color w:val="000000" w:themeColor="text1"/>
          <w:sz w:val="19"/>
          <w:szCs w:val="19"/>
          <w:lang w:eastAsia="en-US"/>
        </w:rPr>
        <w:t xml:space="preserve"> </w:t>
      </w:r>
      <w:r w:rsidRPr="004B40AE">
        <w:rPr>
          <w:rFonts w:ascii="Trebuchet MS" w:hAnsi="Trebuchet MS"/>
          <w:snapToGrid w:val="0"/>
          <w:color w:val="000000" w:themeColor="text1"/>
          <w:sz w:val="19"/>
          <w:szCs w:val="19"/>
          <w:lang w:eastAsia="en-US"/>
        </w:rPr>
        <w:t>in a program of study is a VET in Schools program.</w:t>
      </w:r>
    </w:p>
    <w:p w14:paraId="23C4E33A" w14:textId="77777777" w:rsidR="00F14C6B" w:rsidRPr="004B40AE" w:rsidRDefault="00F14C6B" w:rsidP="00005A4E">
      <w:pPr>
        <w:pStyle w:val="H4Parts"/>
      </w:pPr>
      <w:r w:rsidRPr="004B40AE">
        <w:t>Guidelines for use</w:t>
      </w:r>
    </w:p>
    <w:p w14:paraId="534DFEE9" w14:textId="77777777" w:rsidR="00F14C6B" w:rsidRPr="004B40AE" w:rsidRDefault="00F14C6B" w:rsidP="00F14C6B">
      <w:pPr>
        <w:tabs>
          <w:tab w:val="left" w:pos="2693"/>
        </w:tabs>
        <w:spacing w:before="120" w:after="140"/>
        <w:ind w:left="567"/>
        <w:rPr>
          <w:rFonts w:ascii="Trebuchet MS" w:hAnsi="Trebuchet MS"/>
          <w:snapToGrid w:val="0"/>
          <w:color w:val="000000" w:themeColor="text1"/>
          <w:sz w:val="19"/>
          <w:szCs w:val="19"/>
          <w:lang w:eastAsia="en-US"/>
        </w:rPr>
      </w:pPr>
      <w:r w:rsidRPr="004B40AE">
        <w:rPr>
          <w:rFonts w:ascii="Trebuchet MS" w:hAnsi="Trebuchet MS"/>
          <w:i/>
          <w:snapToGrid w:val="0"/>
          <w:color w:val="000000" w:themeColor="text1"/>
          <w:sz w:val="19"/>
          <w:szCs w:val="19"/>
          <w:lang w:eastAsia="en-US"/>
        </w:rPr>
        <w:t>School type identifier</w:t>
      </w:r>
      <w:r w:rsidRPr="004B40AE">
        <w:rPr>
          <w:rFonts w:ascii="Trebuchet MS" w:hAnsi="Trebuchet MS"/>
          <w:snapToGrid w:val="0"/>
          <w:color w:val="000000" w:themeColor="text1"/>
          <w:sz w:val="19"/>
          <w:szCs w:val="19"/>
          <w:lang w:eastAsia="en-US"/>
        </w:rPr>
        <w:t xml:space="preserve"> must be the school type of the home school of the client and not where the training takes place.</w:t>
      </w:r>
    </w:p>
    <w:p w14:paraId="72391E7D" w14:textId="77777777" w:rsidR="00F14C6B" w:rsidRPr="004B40AE" w:rsidRDefault="00F14C6B" w:rsidP="00005A4E">
      <w:pPr>
        <w:pStyle w:val="H4Parts"/>
      </w:pPr>
      <w:r w:rsidRPr="004B40AE">
        <w:t>Related data</w:t>
      </w:r>
    </w:p>
    <w:p w14:paraId="14538631" w14:textId="49E1F66D" w:rsidR="00F14C6B" w:rsidRPr="004B40AE" w:rsidRDefault="00F14C6B" w:rsidP="00F14C6B">
      <w:pPr>
        <w:tabs>
          <w:tab w:val="left" w:pos="2693"/>
        </w:tabs>
        <w:spacing w:before="120" w:after="140"/>
        <w:ind w:left="567"/>
        <w:rPr>
          <w:rFonts w:ascii="Trebuchet MS" w:hAnsi="Trebuchet MS"/>
          <w:snapToGrid w:val="0"/>
          <w:color w:val="000000" w:themeColor="text1"/>
          <w:sz w:val="19"/>
          <w:szCs w:val="19"/>
          <w:lang w:eastAsia="en-US"/>
        </w:rPr>
      </w:pPr>
      <w:r w:rsidRPr="004B40AE">
        <w:rPr>
          <w:rFonts w:ascii="Trebuchet MS" w:hAnsi="Trebuchet MS"/>
          <w:snapToGrid w:val="0"/>
          <w:color w:val="000000" w:themeColor="text1"/>
          <w:sz w:val="19"/>
          <w:szCs w:val="19"/>
          <w:lang w:eastAsia="en-US"/>
        </w:rPr>
        <w:t>Not applicable</w:t>
      </w:r>
    </w:p>
    <w:p w14:paraId="634FC51D" w14:textId="77777777" w:rsidR="00F14C6B" w:rsidRPr="004B40AE" w:rsidRDefault="00F14C6B" w:rsidP="00005A4E">
      <w:pPr>
        <w:pStyle w:val="H4Parts"/>
      </w:pPr>
      <w:r w:rsidRPr="004B40AE">
        <w:t>Type of relationship</w:t>
      </w:r>
    </w:p>
    <w:p w14:paraId="0649D609" w14:textId="430E8D15" w:rsidR="00F14C6B" w:rsidRPr="004B40AE" w:rsidRDefault="00F14C6B" w:rsidP="00F14C6B">
      <w:pPr>
        <w:tabs>
          <w:tab w:val="left" w:pos="2693"/>
        </w:tabs>
        <w:spacing w:before="120" w:after="140"/>
        <w:ind w:left="567"/>
        <w:rPr>
          <w:rFonts w:ascii="Trebuchet MS" w:hAnsi="Trebuchet MS"/>
          <w:snapToGrid w:val="0"/>
          <w:color w:val="000000" w:themeColor="text1"/>
          <w:sz w:val="19"/>
          <w:szCs w:val="19"/>
          <w:lang w:eastAsia="en-US"/>
        </w:rPr>
      </w:pPr>
      <w:r w:rsidRPr="004B40AE">
        <w:rPr>
          <w:rFonts w:ascii="Trebuchet MS" w:hAnsi="Trebuchet MS"/>
          <w:snapToGrid w:val="0"/>
          <w:color w:val="000000" w:themeColor="text1"/>
          <w:sz w:val="19"/>
          <w:szCs w:val="19"/>
          <w:lang w:eastAsia="en-US"/>
        </w:rPr>
        <w:t>Not applicable</w:t>
      </w:r>
    </w:p>
    <w:p w14:paraId="59A4CB58" w14:textId="77777777" w:rsidR="00F14C6B" w:rsidRPr="004B40AE" w:rsidRDefault="00F14C6B" w:rsidP="00005A4E">
      <w:pPr>
        <w:pStyle w:val="H4Parts"/>
      </w:pPr>
      <w:r w:rsidRPr="004B40AE">
        <w:t>Classification scheme</w:t>
      </w:r>
    </w:p>
    <w:tbl>
      <w:tblPr>
        <w:tblW w:w="8964" w:type="dxa"/>
        <w:tblInd w:w="108" w:type="dxa"/>
        <w:tblLayout w:type="fixed"/>
        <w:tblLook w:val="00A0" w:firstRow="1" w:lastRow="0" w:firstColumn="1" w:lastColumn="0" w:noHBand="0" w:noVBand="0"/>
      </w:tblPr>
      <w:tblGrid>
        <w:gridCol w:w="2064"/>
        <w:gridCol w:w="6900"/>
      </w:tblGrid>
      <w:tr w:rsidR="00F14C6B" w:rsidRPr="00005A4E" w14:paraId="7E99EAF3" w14:textId="77777777" w:rsidTr="004872E1">
        <w:tc>
          <w:tcPr>
            <w:tcW w:w="2064" w:type="dxa"/>
            <w:tcBorders>
              <w:top w:val="single" w:sz="4" w:space="0" w:color="auto"/>
              <w:bottom w:val="single" w:sz="4" w:space="0" w:color="auto"/>
              <w:right w:val="single" w:sz="4" w:space="0" w:color="auto"/>
            </w:tcBorders>
          </w:tcPr>
          <w:p w14:paraId="2219D207" w14:textId="77777777" w:rsidR="00F14C6B" w:rsidRPr="00005A4E" w:rsidRDefault="00F14C6B" w:rsidP="00005A4E">
            <w:pPr>
              <w:pStyle w:val="Tableheading"/>
              <w:jc w:val="left"/>
              <w:rPr>
                <w:rFonts w:ascii="Arial" w:hAnsi="Arial"/>
                <w:bCs/>
                <w:smallCaps/>
                <w:color w:val="000000" w:themeColor="text1"/>
                <w:sz w:val="20"/>
              </w:rPr>
            </w:pPr>
            <w:r w:rsidRPr="00005A4E">
              <w:rPr>
                <w:rFonts w:ascii="Arial" w:hAnsi="Arial"/>
                <w:bCs/>
                <w:smallCaps/>
                <w:color w:val="000000" w:themeColor="text1"/>
                <w:sz w:val="20"/>
              </w:rPr>
              <w:t>Value</w:t>
            </w:r>
          </w:p>
        </w:tc>
        <w:tc>
          <w:tcPr>
            <w:tcW w:w="6900" w:type="dxa"/>
            <w:tcBorders>
              <w:top w:val="single" w:sz="4" w:space="0" w:color="auto"/>
              <w:left w:val="single" w:sz="4" w:space="0" w:color="auto"/>
              <w:bottom w:val="single" w:sz="4" w:space="0" w:color="auto"/>
            </w:tcBorders>
          </w:tcPr>
          <w:p w14:paraId="539B0EF7" w14:textId="61E4F546" w:rsidR="00F14C6B" w:rsidRPr="00005A4E" w:rsidRDefault="00F14C6B" w:rsidP="00E65890">
            <w:pPr>
              <w:pStyle w:val="Tableheading"/>
              <w:jc w:val="left"/>
              <w:rPr>
                <w:rFonts w:ascii="Arial" w:hAnsi="Arial"/>
                <w:bCs/>
                <w:smallCaps/>
                <w:color w:val="000000" w:themeColor="text1"/>
                <w:sz w:val="20"/>
              </w:rPr>
            </w:pPr>
            <w:r w:rsidRPr="00005A4E">
              <w:rPr>
                <w:rFonts w:ascii="Arial" w:hAnsi="Arial"/>
                <w:bCs/>
                <w:smallCaps/>
                <w:color w:val="000000" w:themeColor="text1"/>
                <w:sz w:val="20"/>
              </w:rPr>
              <w:t>Description</w:t>
            </w:r>
            <w:r w:rsidR="00E65890">
              <w:rPr>
                <w:rFonts w:ascii="Arial" w:hAnsi="Arial"/>
                <w:bCs/>
                <w:smallCaps/>
                <w:color w:val="000000" w:themeColor="text1"/>
                <w:sz w:val="20"/>
              </w:rPr>
              <w:t xml:space="preserve"> – </w:t>
            </w:r>
            <w:r w:rsidRPr="00005A4E">
              <w:rPr>
                <w:rFonts w:ascii="Arial" w:hAnsi="Arial"/>
                <w:bCs/>
                <w:smallCaps/>
                <w:color w:val="000000" w:themeColor="text1"/>
                <w:sz w:val="20"/>
              </w:rPr>
              <w:fldChar w:fldCharType="begin"/>
            </w:r>
            <w:r w:rsidRPr="00005A4E">
              <w:rPr>
                <w:rFonts w:ascii="Arial" w:hAnsi="Arial"/>
                <w:bCs/>
                <w:smallCaps/>
                <w:color w:val="000000" w:themeColor="text1"/>
                <w:sz w:val="20"/>
              </w:rPr>
              <w:instrText xml:space="preserve"> STYLEREF H2_Headings \* MERGEFORMAT </w:instrText>
            </w:r>
            <w:r w:rsidRPr="00005A4E">
              <w:rPr>
                <w:rFonts w:ascii="Arial" w:hAnsi="Arial"/>
                <w:bCs/>
                <w:smallCaps/>
                <w:color w:val="000000" w:themeColor="text1"/>
                <w:sz w:val="20"/>
              </w:rPr>
              <w:fldChar w:fldCharType="separate"/>
            </w:r>
            <w:r w:rsidR="00153EBD">
              <w:rPr>
                <w:rFonts w:ascii="Arial" w:hAnsi="Arial"/>
                <w:bCs/>
                <w:smallCaps/>
                <w:noProof/>
                <w:color w:val="000000" w:themeColor="text1"/>
                <w:sz w:val="20"/>
              </w:rPr>
              <w:t>School type identifier</w:t>
            </w:r>
            <w:r w:rsidRPr="00005A4E">
              <w:rPr>
                <w:rFonts w:ascii="Arial" w:hAnsi="Arial"/>
                <w:bCs/>
                <w:smallCaps/>
                <w:color w:val="000000" w:themeColor="text1"/>
                <w:sz w:val="20"/>
              </w:rPr>
              <w:fldChar w:fldCharType="end"/>
            </w:r>
          </w:p>
        </w:tc>
      </w:tr>
      <w:tr w:rsidR="00F14C6B" w:rsidRPr="004B40AE" w14:paraId="3389E615" w14:textId="77777777" w:rsidTr="004872E1">
        <w:tc>
          <w:tcPr>
            <w:tcW w:w="2064" w:type="dxa"/>
            <w:tcBorders>
              <w:top w:val="single" w:sz="4" w:space="0" w:color="auto"/>
              <w:bottom w:val="single" w:sz="4" w:space="0" w:color="auto"/>
              <w:right w:val="single" w:sz="4" w:space="0" w:color="auto"/>
            </w:tcBorders>
          </w:tcPr>
          <w:p w14:paraId="71D76895" w14:textId="77777777" w:rsidR="00F14C6B" w:rsidRPr="004B40AE" w:rsidRDefault="00F14C6B" w:rsidP="00005A4E">
            <w:pPr>
              <w:pStyle w:val="Tabledescriptext"/>
            </w:pPr>
            <w:r w:rsidRPr="004B40AE">
              <w:t>21</w:t>
            </w:r>
          </w:p>
        </w:tc>
        <w:tc>
          <w:tcPr>
            <w:tcW w:w="6900" w:type="dxa"/>
            <w:tcBorders>
              <w:top w:val="single" w:sz="4" w:space="0" w:color="auto"/>
              <w:left w:val="single" w:sz="4" w:space="0" w:color="auto"/>
              <w:bottom w:val="single" w:sz="4" w:space="0" w:color="auto"/>
            </w:tcBorders>
          </w:tcPr>
          <w:p w14:paraId="6FD40327" w14:textId="77777777" w:rsidR="00F14C6B" w:rsidRPr="004B40AE" w:rsidRDefault="00F14C6B" w:rsidP="00005A4E">
            <w:pPr>
              <w:pStyle w:val="Tabledescriptext"/>
            </w:pPr>
            <w:r w:rsidRPr="004B40AE">
              <w:t xml:space="preserve">School </w:t>
            </w:r>
            <w:r w:rsidRPr="004B40AE">
              <w:rPr>
                <w:rFonts w:ascii="Trebuchet MS" w:hAnsi="Trebuchet MS"/>
                <w:sz w:val="19"/>
              </w:rPr>
              <w:t xml:space="preserve">— </w:t>
            </w:r>
            <w:r w:rsidRPr="004B40AE">
              <w:t>Government</w:t>
            </w:r>
          </w:p>
        </w:tc>
      </w:tr>
      <w:tr w:rsidR="00F14C6B" w:rsidRPr="004B40AE" w14:paraId="2F7DB134" w14:textId="77777777" w:rsidTr="005005EB">
        <w:tc>
          <w:tcPr>
            <w:tcW w:w="2064" w:type="dxa"/>
            <w:tcBorders>
              <w:top w:val="single" w:sz="4" w:space="0" w:color="auto"/>
              <w:bottom w:val="single" w:sz="4" w:space="0" w:color="auto"/>
              <w:right w:val="single" w:sz="4" w:space="0" w:color="auto"/>
            </w:tcBorders>
          </w:tcPr>
          <w:p w14:paraId="4C4C714B" w14:textId="77777777" w:rsidR="00F14C6B" w:rsidRPr="004B40AE" w:rsidRDefault="00F14C6B" w:rsidP="00005A4E">
            <w:pPr>
              <w:pStyle w:val="Tabledescriptext"/>
            </w:pPr>
            <w:r w:rsidRPr="004B40AE">
              <w:t>25</w:t>
            </w:r>
          </w:p>
        </w:tc>
        <w:tc>
          <w:tcPr>
            <w:tcW w:w="6900" w:type="dxa"/>
            <w:tcBorders>
              <w:top w:val="single" w:sz="4" w:space="0" w:color="auto"/>
              <w:left w:val="single" w:sz="4" w:space="0" w:color="auto"/>
              <w:bottom w:val="single" w:sz="4" w:space="0" w:color="auto"/>
            </w:tcBorders>
          </w:tcPr>
          <w:p w14:paraId="2BA336E5" w14:textId="77777777" w:rsidR="00F14C6B" w:rsidRPr="004B40AE" w:rsidRDefault="00F14C6B" w:rsidP="00005A4E">
            <w:pPr>
              <w:pStyle w:val="Tabledescriptext"/>
            </w:pPr>
            <w:r w:rsidRPr="004B40AE">
              <w:t xml:space="preserve">School </w:t>
            </w:r>
            <w:r w:rsidRPr="004B40AE">
              <w:rPr>
                <w:rFonts w:ascii="Trebuchet MS" w:hAnsi="Trebuchet MS"/>
                <w:sz w:val="19"/>
              </w:rPr>
              <w:t xml:space="preserve">— </w:t>
            </w:r>
            <w:r w:rsidRPr="004B40AE">
              <w:t>Catholic</w:t>
            </w:r>
          </w:p>
        </w:tc>
      </w:tr>
      <w:tr w:rsidR="00F14C6B" w:rsidRPr="004B40AE" w14:paraId="017CC848" w14:textId="77777777" w:rsidTr="005005EB">
        <w:tc>
          <w:tcPr>
            <w:tcW w:w="2064" w:type="dxa"/>
            <w:tcBorders>
              <w:top w:val="single" w:sz="4" w:space="0" w:color="auto"/>
              <w:bottom w:val="single" w:sz="4" w:space="0" w:color="auto"/>
              <w:right w:val="single" w:sz="4" w:space="0" w:color="auto"/>
            </w:tcBorders>
          </w:tcPr>
          <w:p w14:paraId="0403F2B5" w14:textId="77777777" w:rsidR="00F14C6B" w:rsidRPr="004B40AE" w:rsidRDefault="00F14C6B" w:rsidP="00005A4E">
            <w:pPr>
              <w:pStyle w:val="Tabledescriptext"/>
            </w:pPr>
            <w:r w:rsidRPr="004B40AE">
              <w:t>27</w:t>
            </w:r>
          </w:p>
        </w:tc>
        <w:tc>
          <w:tcPr>
            <w:tcW w:w="6900" w:type="dxa"/>
            <w:tcBorders>
              <w:top w:val="single" w:sz="4" w:space="0" w:color="auto"/>
              <w:left w:val="single" w:sz="4" w:space="0" w:color="auto"/>
              <w:bottom w:val="single" w:sz="4" w:space="0" w:color="auto"/>
            </w:tcBorders>
          </w:tcPr>
          <w:p w14:paraId="2682C2ED" w14:textId="77777777" w:rsidR="00F14C6B" w:rsidRPr="004B40AE" w:rsidRDefault="00F14C6B" w:rsidP="00005A4E">
            <w:pPr>
              <w:pStyle w:val="Tabledescriptext"/>
            </w:pPr>
            <w:r w:rsidRPr="004B40AE">
              <w:t xml:space="preserve">School </w:t>
            </w:r>
            <w:r w:rsidRPr="004B40AE">
              <w:rPr>
                <w:rFonts w:ascii="Trebuchet MS" w:hAnsi="Trebuchet MS"/>
                <w:sz w:val="19"/>
              </w:rPr>
              <w:t xml:space="preserve">— </w:t>
            </w:r>
            <w:r w:rsidRPr="004B40AE">
              <w:t>Independent</w:t>
            </w:r>
          </w:p>
        </w:tc>
      </w:tr>
      <w:tr w:rsidR="00F14C6B" w:rsidRPr="004B40AE" w14:paraId="6FD38469" w14:textId="77777777" w:rsidTr="005005EB">
        <w:tc>
          <w:tcPr>
            <w:tcW w:w="2064" w:type="dxa"/>
            <w:tcBorders>
              <w:top w:val="single" w:sz="4" w:space="0" w:color="auto"/>
              <w:bottom w:val="single" w:sz="4" w:space="0" w:color="auto"/>
              <w:right w:val="single" w:sz="4" w:space="0" w:color="auto"/>
            </w:tcBorders>
          </w:tcPr>
          <w:p w14:paraId="2B1C1EE4" w14:textId="77777777" w:rsidR="00F14C6B" w:rsidRPr="004B40AE" w:rsidRDefault="00F14C6B" w:rsidP="00005A4E">
            <w:pPr>
              <w:pStyle w:val="Tabledescriptext"/>
            </w:pPr>
            <w:r w:rsidRPr="004B40AE">
              <w:t>31</w:t>
            </w:r>
          </w:p>
        </w:tc>
        <w:tc>
          <w:tcPr>
            <w:tcW w:w="6900" w:type="dxa"/>
            <w:tcBorders>
              <w:top w:val="single" w:sz="4" w:space="0" w:color="auto"/>
              <w:left w:val="single" w:sz="4" w:space="0" w:color="auto"/>
              <w:bottom w:val="single" w:sz="4" w:space="0" w:color="auto"/>
            </w:tcBorders>
          </w:tcPr>
          <w:p w14:paraId="70D9D529" w14:textId="7AC2B205" w:rsidR="00F14C6B" w:rsidRPr="004B40AE" w:rsidRDefault="00F14C6B" w:rsidP="00005A4E">
            <w:pPr>
              <w:pStyle w:val="Tabledescriptext"/>
            </w:pPr>
            <w:r w:rsidRPr="004B40AE">
              <w:t xml:space="preserve">Technical and </w:t>
            </w:r>
            <w:r w:rsidR="00BE295C">
              <w:t>f</w:t>
            </w:r>
            <w:r w:rsidRPr="004B40AE">
              <w:t xml:space="preserve">urther </w:t>
            </w:r>
            <w:r w:rsidR="00BE295C">
              <w:t>e</w:t>
            </w:r>
            <w:r w:rsidRPr="004B40AE">
              <w:t>ducation institute</w:t>
            </w:r>
          </w:p>
        </w:tc>
      </w:tr>
      <w:tr w:rsidR="00F14C6B" w:rsidRPr="004B40AE" w14:paraId="13E4D43C" w14:textId="77777777" w:rsidTr="004872E1">
        <w:tc>
          <w:tcPr>
            <w:tcW w:w="2064" w:type="dxa"/>
            <w:tcBorders>
              <w:top w:val="single" w:sz="4" w:space="0" w:color="auto"/>
              <w:bottom w:val="single" w:sz="4" w:space="0" w:color="auto"/>
              <w:right w:val="single" w:sz="4" w:space="0" w:color="auto"/>
            </w:tcBorders>
          </w:tcPr>
          <w:p w14:paraId="208B91C7" w14:textId="77777777" w:rsidR="00F14C6B" w:rsidRPr="004B40AE" w:rsidRDefault="00F14C6B" w:rsidP="00005A4E">
            <w:pPr>
              <w:pStyle w:val="Tabledescriptext"/>
            </w:pPr>
            <w:r w:rsidRPr="004B40AE">
              <w:t>61</w:t>
            </w:r>
          </w:p>
        </w:tc>
        <w:tc>
          <w:tcPr>
            <w:tcW w:w="6900" w:type="dxa"/>
            <w:tcBorders>
              <w:top w:val="single" w:sz="4" w:space="0" w:color="auto"/>
              <w:left w:val="single" w:sz="4" w:space="0" w:color="auto"/>
              <w:bottom w:val="single" w:sz="4" w:space="0" w:color="auto"/>
            </w:tcBorders>
          </w:tcPr>
          <w:p w14:paraId="25644CD8" w14:textId="77777777" w:rsidR="00F14C6B" w:rsidRPr="004B40AE" w:rsidRDefault="00F14C6B" w:rsidP="00005A4E">
            <w:pPr>
              <w:pStyle w:val="Tabledescriptext"/>
            </w:pPr>
            <w:r w:rsidRPr="004B40AE">
              <w:t>Community-based adult education provider</w:t>
            </w:r>
          </w:p>
        </w:tc>
      </w:tr>
      <w:tr w:rsidR="00F14C6B" w:rsidRPr="004B40AE" w14:paraId="2D53C8F1" w14:textId="77777777" w:rsidTr="004872E1">
        <w:tc>
          <w:tcPr>
            <w:tcW w:w="2064" w:type="dxa"/>
            <w:tcBorders>
              <w:top w:val="single" w:sz="4" w:space="0" w:color="auto"/>
              <w:bottom w:val="single" w:sz="4" w:space="0" w:color="auto"/>
              <w:right w:val="single" w:sz="4" w:space="0" w:color="auto"/>
            </w:tcBorders>
          </w:tcPr>
          <w:p w14:paraId="4CAECC80" w14:textId="77777777" w:rsidR="00F14C6B" w:rsidRPr="004B40AE" w:rsidRDefault="00F14C6B" w:rsidP="00005A4E">
            <w:pPr>
              <w:pStyle w:val="Tabledescriptext"/>
              <w:rPr>
                <w:highlight w:val="yellow"/>
              </w:rPr>
            </w:pPr>
            <w:r w:rsidRPr="004B40AE">
              <w:t>91</w:t>
            </w:r>
          </w:p>
        </w:tc>
        <w:tc>
          <w:tcPr>
            <w:tcW w:w="6900" w:type="dxa"/>
            <w:tcBorders>
              <w:top w:val="single" w:sz="4" w:space="0" w:color="auto"/>
              <w:left w:val="single" w:sz="4" w:space="0" w:color="auto"/>
              <w:bottom w:val="single" w:sz="4" w:space="0" w:color="auto"/>
            </w:tcBorders>
          </w:tcPr>
          <w:p w14:paraId="68E82802" w14:textId="77777777" w:rsidR="00F14C6B" w:rsidRPr="004B40AE" w:rsidRDefault="00F14C6B" w:rsidP="00005A4E">
            <w:pPr>
              <w:pStyle w:val="Tabledescriptext"/>
            </w:pPr>
            <w:r w:rsidRPr="004B40AE">
              <w:t>Privately operated registered training organisation</w:t>
            </w:r>
          </w:p>
        </w:tc>
      </w:tr>
      <w:tr w:rsidR="00F14C6B" w:rsidRPr="004B40AE" w14:paraId="4FA233CF" w14:textId="77777777" w:rsidTr="004872E1">
        <w:tc>
          <w:tcPr>
            <w:tcW w:w="2064" w:type="dxa"/>
            <w:tcBorders>
              <w:top w:val="single" w:sz="4" w:space="0" w:color="auto"/>
              <w:bottom w:val="single" w:sz="4" w:space="0" w:color="auto"/>
              <w:right w:val="single" w:sz="4" w:space="0" w:color="auto"/>
            </w:tcBorders>
          </w:tcPr>
          <w:p w14:paraId="025094D4" w14:textId="77777777" w:rsidR="00F14C6B" w:rsidRPr="004B40AE" w:rsidRDefault="00F14C6B" w:rsidP="00005A4E">
            <w:pPr>
              <w:pStyle w:val="Tabledescriptext"/>
            </w:pPr>
            <w:r w:rsidRPr="004B40AE">
              <w:t>92</w:t>
            </w:r>
          </w:p>
        </w:tc>
        <w:tc>
          <w:tcPr>
            <w:tcW w:w="6900" w:type="dxa"/>
            <w:tcBorders>
              <w:top w:val="single" w:sz="4" w:space="0" w:color="auto"/>
              <w:left w:val="single" w:sz="4" w:space="0" w:color="auto"/>
              <w:bottom w:val="single" w:sz="4" w:space="0" w:color="auto"/>
            </w:tcBorders>
          </w:tcPr>
          <w:p w14:paraId="686A433C" w14:textId="77777777" w:rsidR="00F14C6B" w:rsidRPr="004B40AE" w:rsidRDefault="00F14C6B" w:rsidP="00005A4E">
            <w:pPr>
              <w:pStyle w:val="Tabledescriptext"/>
            </w:pPr>
            <w:r w:rsidRPr="004B40AE">
              <w:t>Home school arrangement</w:t>
            </w:r>
          </w:p>
        </w:tc>
      </w:tr>
    </w:tbl>
    <w:p w14:paraId="1CAA62F8" w14:textId="77777777" w:rsidR="00F14C6B" w:rsidRPr="004B40AE" w:rsidRDefault="00F14C6B" w:rsidP="00005A4E">
      <w:pPr>
        <w:pStyle w:val="H3Parts"/>
      </w:pPr>
      <w:r w:rsidRPr="004B40AE">
        <w:t>Format attributes</w:t>
      </w:r>
    </w:p>
    <w:p w14:paraId="4FA3849B" w14:textId="77777777" w:rsidR="00F14C6B" w:rsidRPr="004B40AE" w:rsidRDefault="00F14C6B" w:rsidP="00005A4E">
      <w:pPr>
        <w:pStyle w:val="Bodytext"/>
      </w:pPr>
      <w:r w:rsidRPr="004B40AE">
        <w:t>Length:</w:t>
      </w:r>
      <w:r w:rsidRPr="004B40AE">
        <w:tab/>
      </w:r>
      <w:r w:rsidR="00005A4E">
        <w:tab/>
      </w:r>
      <w:r w:rsidRPr="004B40AE">
        <w:t>2</w:t>
      </w:r>
    </w:p>
    <w:p w14:paraId="4F231735" w14:textId="77777777" w:rsidR="00F14C6B" w:rsidRPr="004B40AE" w:rsidRDefault="00F14C6B" w:rsidP="00005A4E">
      <w:pPr>
        <w:pStyle w:val="Bodytext"/>
      </w:pPr>
      <w:r w:rsidRPr="004B40AE">
        <w:t>Type:</w:t>
      </w:r>
      <w:r w:rsidRPr="004B40AE">
        <w:tab/>
      </w:r>
      <w:r w:rsidR="00005A4E">
        <w:tab/>
      </w:r>
      <w:r w:rsidRPr="004B40AE">
        <w:t>alphanumeric</w:t>
      </w:r>
    </w:p>
    <w:p w14:paraId="103E317C" w14:textId="77777777" w:rsidR="00F14C6B" w:rsidRPr="004B40AE" w:rsidRDefault="00F14C6B" w:rsidP="00005A4E">
      <w:pPr>
        <w:pStyle w:val="Bodytext"/>
      </w:pPr>
      <w:r w:rsidRPr="004B40AE">
        <w:t>Justification:</w:t>
      </w:r>
      <w:r w:rsidRPr="004B40AE">
        <w:tab/>
      </w:r>
      <w:r w:rsidR="00005A4E">
        <w:tab/>
      </w:r>
      <w:r w:rsidRPr="004B40AE">
        <w:t>left</w:t>
      </w:r>
    </w:p>
    <w:p w14:paraId="3CFD24BC" w14:textId="77777777" w:rsidR="00F14C6B" w:rsidRPr="004B40AE" w:rsidRDefault="00F14C6B" w:rsidP="00005A4E">
      <w:pPr>
        <w:pStyle w:val="Bodytext"/>
      </w:pPr>
      <w:r w:rsidRPr="004B40AE">
        <w:t>Fill character:</w:t>
      </w:r>
      <w:r w:rsidRPr="004B40AE">
        <w:tab/>
      </w:r>
      <w:r w:rsidRPr="004B40AE">
        <w:tab/>
        <w:t>space</w:t>
      </w:r>
    </w:p>
    <w:p w14:paraId="56770D19" w14:textId="77777777" w:rsidR="00F14C6B" w:rsidRPr="004B40AE" w:rsidRDefault="00F14C6B" w:rsidP="00005A4E">
      <w:pPr>
        <w:pStyle w:val="Bodytext"/>
      </w:pPr>
      <w:r w:rsidRPr="004B40AE">
        <w:t>Permitted data element value:</w:t>
      </w:r>
      <w:r w:rsidRPr="004B40AE">
        <w:tab/>
        <w:t>not applicable</w:t>
      </w:r>
    </w:p>
    <w:p w14:paraId="303E58E4" w14:textId="77777777" w:rsidR="00F14C6B" w:rsidRPr="004B40AE" w:rsidRDefault="00F14C6B" w:rsidP="00005A4E">
      <w:pPr>
        <w:pStyle w:val="H3Parts"/>
      </w:pPr>
      <w:r w:rsidRPr="004B40AE">
        <w:t>Administrative attributes</w:t>
      </w:r>
    </w:p>
    <w:p w14:paraId="62E4F061" w14:textId="77777777" w:rsidR="00F14C6B" w:rsidRPr="004B40AE" w:rsidRDefault="00F14C6B" w:rsidP="00005A4E">
      <w:pPr>
        <w:pStyle w:val="H4Parts"/>
        <w:rPr>
          <w:rFonts w:ascii="Trebuchet MS" w:hAnsi="Trebuchet MS"/>
          <w:snapToGrid w:val="0"/>
          <w:sz w:val="19"/>
        </w:rPr>
      </w:pPr>
      <w:r w:rsidRPr="004B40AE">
        <w:t>History</w:t>
      </w: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68"/>
        <w:gridCol w:w="7620"/>
      </w:tblGrid>
      <w:tr w:rsidR="00F14C6B" w:rsidRPr="004B40AE" w14:paraId="3FA25811" w14:textId="77777777" w:rsidTr="00072A2D">
        <w:tc>
          <w:tcPr>
            <w:tcW w:w="9288" w:type="dxa"/>
            <w:gridSpan w:val="2"/>
            <w:tcBorders>
              <w:top w:val="single" w:sz="12" w:space="0" w:color="000000"/>
              <w:left w:val="nil"/>
              <w:bottom w:val="single" w:sz="6" w:space="0" w:color="000000"/>
              <w:right w:val="nil"/>
            </w:tcBorders>
          </w:tcPr>
          <w:p w14:paraId="03E69302" w14:textId="77777777" w:rsidR="00F14C6B" w:rsidRPr="004B40AE" w:rsidRDefault="00F14C6B" w:rsidP="00005A4E">
            <w:pPr>
              <w:pStyle w:val="Tableheading"/>
            </w:pPr>
            <w:r w:rsidRPr="004B40AE">
              <w:t>Data element definitions</w:t>
            </w:r>
          </w:p>
        </w:tc>
      </w:tr>
      <w:tr w:rsidR="00F14C6B" w:rsidRPr="004B40AE" w14:paraId="11068B9E" w14:textId="77777777" w:rsidTr="00072A2D">
        <w:tc>
          <w:tcPr>
            <w:tcW w:w="1668" w:type="dxa"/>
            <w:tcBorders>
              <w:top w:val="single" w:sz="6" w:space="0" w:color="000000"/>
              <w:left w:val="nil"/>
              <w:bottom w:val="single" w:sz="6" w:space="0" w:color="000000"/>
              <w:right w:val="single" w:sz="6" w:space="0" w:color="000000"/>
            </w:tcBorders>
          </w:tcPr>
          <w:p w14:paraId="521961AF" w14:textId="77777777" w:rsidR="00F14C6B" w:rsidRPr="004B40AE" w:rsidRDefault="00F14C6B" w:rsidP="00005A4E">
            <w:pPr>
              <w:pStyle w:val="Tabledescriptext"/>
            </w:pPr>
            <w:r w:rsidRPr="004B40AE">
              <w:t>Edition 2.2</w:t>
            </w:r>
          </w:p>
        </w:tc>
        <w:tc>
          <w:tcPr>
            <w:tcW w:w="7620" w:type="dxa"/>
            <w:tcBorders>
              <w:top w:val="single" w:sz="6" w:space="0" w:color="000000"/>
              <w:left w:val="single" w:sz="6" w:space="0" w:color="000000"/>
              <w:bottom w:val="single" w:sz="6" w:space="0" w:color="000000"/>
              <w:right w:val="nil"/>
            </w:tcBorders>
          </w:tcPr>
          <w:p w14:paraId="32C56ACA" w14:textId="77777777" w:rsidR="00F14C6B" w:rsidRPr="00492B0C" w:rsidRDefault="00F14C6B" w:rsidP="00492B0C">
            <w:pPr>
              <w:pStyle w:val="Tabledescriptext"/>
              <w:rPr>
                <w:b/>
                <w:bCs/>
              </w:rPr>
            </w:pPr>
            <w:r w:rsidRPr="00492B0C">
              <w:rPr>
                <w:b/>
                <w:bCs/>
              </w:rPr>
              <w:t>Introduced August 2014</w:t>
            </w:r>
          </w:p>
          <w:p w14:paraId="5A9E96A8" w14:textId="77777777" w:rsidR="00F14C6B" w:rsidRPr="004B40AE" w:rsidRDefault="00F14C6B" w:rsidP="00005A4E">
            <w:pPr>
              <w:pStyle w:val="Tabledescriptext"/>
              <w:rPr>
                <w:rFonts w:ascii="Trebuchet MS" w:hAnsi="Trebuchet MS"/>
                <w:sz w:val="19"/>
              </w:rPr>
            </w:pPr>
            <w:r w:rsidRPr="004B40AE">
              <w:rPr>
                <w:rFonts w:ascii="Trebuchet MS" w:hAnsi="Trebuchet MS"/>
                <w:i/>
                <w:sz w:val="19"/>
              </w:rPr>
              <w:t>School type identifier</w:t>
            </w:r>
          </w:p>
        </w:tc>
      </w:tr>
    </w:tbl>
    <w:p w14:paraId="4326E50B" w14:textId="77777777" w:rsidR="009E158E" w:rsidRPr="005B5E90" w:rsidRDefault="009E158E" w:rsidP="009E158E">
      <w:pPr>
        <w:pStyle w:val="H2Headings"/>
      </w:pPr>
      <w:bookmarkStart w:id="549" w:name="_Toc222218834"/>
      <w:bookmarkStart w:id="550" w:name="_Toc113785697"/>
      <w:bookmarkStart w:id="551" w:name="_Toc113785862"/>
      <w:bookmarkStart w:id="552" w:name="_Toc116875132"/>
      <w:bookmarkStart w:id="553" w:name="_Toc128472441"/>
      <w:bookmarkEnd w:id="545"/>
      <w:bookmarkEnd w:id="546"/>
      <w:bookmarkEnd w:id="547"/>
      <w:bookmarkEnd w:id="548"/>
      <w:r w:rsidRPr="005B5E90">
        <w:lastRenderedPageBreak/>
        <w:t xml:space="preserve">Specific </w:t>
      </w:r>
      <w:r>
        <w:t>funding</w:t>
      </w:r>
      <w:r w:rsidRPr="005B5E90">
        <w:t xml:space="preserve"> identifier</w:t>
      </w:r>
      <w:bookmarkEnd w:id="549"/>
    </w:p>
    <w:p w14:paraId="462DBD20" w14:textId="77777777" w:rsidR="009E158E" w:rsidRPr="005B5E90" w:rsidRDefault="009E158E" w:rsidP="009E158E">
      <w:pPr>
        <w:pStyle w:val="H3Parts"/>
      </w:pPr>
      <w:r w:rsidRPr="005B5E90">
        <w:t>Definitional attributes</w:t>
      </w:r>
    </w:p>
    <w:p w14:paraId="63BD3E34" w14:textId="77777777" w:rsidR="009E158E" w:rsidRPr="005B5E90" w:rsidRDefault="009E158E" w:rsidP="009E158E">
      <w:pPr>
        <w:pStyle w:val="H4Parts"/>
      </w:pPr>
      <w:r w:rsidRPr="005B5E90">
        <w:t>Definition</w:t>
      </w:r>
    </w:p>
    <w:p w14:paraId="6E0838F7" w14:textId="77777777" w:rsidR="009E158E" w:rsidRPr="00423C5E" w:rsidRDefault="009E158E" w:rsidP="009E158E">
      <w:pPr>
        <w:pStyle w:val="Bodytext"/>
      </w:pPr>
      <w:r w:rsidRPr="005B5E90">
        <w:t>S</w:t>
      </w:r>
      <w:r>
        <w:rPr>
          <w:i/>
        </w:rPr>
        <w:t>pecific funding i</w:t>
      </w:r>
      <w:r w:rsidRPr="005B5E90">
        <w:rPr>
          <w:i/>
        </w:rPr>
        <w:t xml:space="preserve">dentifier </w:t>
      </w:r>
      <w:r w:rsidRPr="005B5E90">
        <w:t>uniquely identifies training in a program funded or initiated by the Australian Government.</w:t>
      </w:r>
    </w:p>
    <w:p w14:paraId="4C7E4108" w14:textId="77777777" w:rsidR="009E158E" w:rsidRPr="00423C5E" w:rsidRDefault="009E158E" w:rsidP="009E158E">
      <w:pPr>
        <w:pStyle w:val="H4Parts"/>
        <w:rPr>
          <w:b w:val="0"/>
        </w:rPr>
      </w:pPr>
      <w:r w:rsidRPr="005417A4">
        <w:t>Context</w:t>
      </w:r>
    </w:p>
    <w:p w14:paraId="2291BFED" w14:textId="2EA51B59" w:rsidR="009E158E" w:rsidRPr="005B5E90" w:rsidRDefault="009E158E" w:rsidP="005417A4">
      <w:pPr>
        <w:pStyle w:val="Bodytext"/>
      </w:pPr>
      <w:r>
        <w:rPr>
          <w:i/>
        </w:rPr>
        <w:t>Specific funding i</w:t>
      </w:r>
      <w:r w:rsidRPr="005B5E90">
        <w:rPr>
          <w:i/>
        </w:rPr>
        <w:t xml:space="preserve">dentifier </w:t>
      </w:r>
      <w:r w:rsidRPr="005B5E90">
        <w:t xml:space="preserve">allows for </w:t>
      </w:r>
      <w:r w:rsidR="00FF736E">
        <w:t xml:space="preserve">the </w:t>
      </w:r>
      <w:r w:rsidRPr="005B5E90">
        <w:t>analysis of data by specific Australian Government</w:t>
      </w:r>
      <w:r>
        <w:t xml:space="preserve"> p</w:t>
      </w:r>
      <w:r w:rsidRPr="005B5E90">
        <w:t>rograms</w:t>
      </w:r>
      <w:r w:rsidR="005417A4" w:rsidRPr="005417A4">
        <w:rPr>
          <w:color w:val="1F497D" w:themeColor="text2"/>
        </w:rPr>
        <w:t xml:space="preserve"> </w:t>
      </w:r>
      <w:r w:rsidR="005417A4" w:rsidRPr="005417A4">
        <w:t>relevant to vocational education and training.</w:t>
      </w:r>
    </w:p>
    <w:p w14:paraId="4C7CAFC7" w14:textId="77777777" w:rsidR="009E158E" w:rsidRPr="005B5E90" w:rsidRDefault="009E158E" w:rsidP="009E158E">
      <w:pPr>
        <w:pStyle w:val="H3Parts"/>
      </w:pPr>
      <w:r w:rsidRPr="005B5E90">
        <w:t>Relational attributes</w:t>
      </w:r>
    </w:p>
    <w:p w14:paraId="66704679" w14:textId="77777777" w:rsidR="009E158E" w:rsidRPr="005B5E90" w:rsidRDefault="009E158E" w:rsidP="009E158E">
      <w:pPr>
        <w:pStyle w:val="H4Parts"/>
      </w:pPr>
      <w:r w:rsidRPr="005B5E90">
        <w:t>Rules</w:t>
      </w:r>
    </w:p>
    <w:p w14:paraId="7C4C8059" w14:textId="77777777" w:rsidR="005417A4" w:rsidRDefault="009E158E" w:rsidP="005417A4">
      <w:pPr>
        <w:pStyle w:val="Bodytext"/>
      </w:pPr>
      <w:r w:rsidRPr="005B5E90">
        <w:t xml:space="preserve">The </w:t>
      </w:r>
      <w:r>
        <w:rPr>
          <w:i/>
        </w:rPr>
        <w:t>Specific funding i</w:t>
      </w:r>
      <w:r w:rsidRPr="005B5E90">
        <w:rPr>
          <w:i/>
        </w:rPr>
        <w:t xml:space="preserve">dentifier </w:t>
      </w:r>
      <w:r w:rsidRPr="005B5E90">
        <w:t xml:space="preserve">is a unique code applied to </w:t>
      </w:r>
      <w:r w:rsidR="00F61DA4">
        <w:t>training activity</w:t>
      </w:r>
      <w:r w:rsidRPr="005B5E90">
        <w:t xml:space="preserve"> </w:t>
      </w:r>
      <w:r w:rsidR="00F61DA4">
        <w:t xml:space="preserve">delivered as part of </w:t>
      </w:r>
      <w:r w:rsidRPr="005B5E90">
        <w:t xml:space="preserve">a unit of competency or </w:t>
      </w:r>
      <w:r>
        <w:t>module to identify Commonwealth-</w:t>
      </w:r>
      <w:r w:rsidRPr="005B5E90">
        <w:t xml:space="preserve">funded or initiated training. </w:t>
      </w:r>
    </w:p>
    <w:p w14:paraId="1DE4C1DB" w14:textId="1D86B062" w:rsidR="005417A4" w:rsidRPr="007E00B6" w:rsidRDefault="005417A4" w:rsidP="00C37199">
      <w:pPr>
        <w:pStyle w:val="Bodytext"/>
      </w:pPr>
      <w:r w:rsidRPr="005417A4">
        <w:t xml:space="preserve">If </w:t>
      </w:r>
      <w:r w:rsidRPr="007E00B6">
        <w:rPr>
          <w:i/>
        </w:rPr>
        <w:t xml:space="preserve">Specific funding identifier </w:t>
      </w:r>
      <w:r w:rsidRPr="007E00B6">
        <w:t>is not blank</w:t>
      </w:r>
      <w:r w:rsidR="00BE295C" w:rsidRPr="007E00B6">
        <w:t>,</w:t>
      </w:r>
      <w:r w:rsidRPr="007E00B6">
        <w:t xml:space="preserve"> then </w:t>
      </w:r>
      <w:r w:rsidRPr="007E00B6">
        <w:rPr>
          <w:i/>
        </w:rPr>
        <w:t xml:space="preserve">Funding source — national </w:t>
      </w:r>
      <w:r w:rsidRPr="007E00B6">
        <w:t xml:space="preserve">must be </w:t>
      </w:r>
      <w:r w:rsidR="00FF0BE3" w:rsidRPr="007E00B6">
        <w:t xml:space="preserve">‘11 — Commonwealth and state general purpose recurrent’ or </w:t>
      </w:r>
      <w:r w:rsidRPr="007E00B6">
        <w:t xml:space="preserve">‘13 — Commonwealth specific funding program’. </w:t>
      </w:r>
    </w:p>
    <w:p w14:paraId="7820860D" w14:textId="64E8AE2D" w:rsidR="00FF0BE3" w:rsidRPr="007E00B6" w:rsidRDefault="00FF0BE3" w:rsidP="00FF0BE3">
      <w:pPr>
        <w:pStyle w:val="Bodytext"/>
      </w:pPr>
      <w:r w:rsidRPr="007E00B6">
        <w:t xml:space="preserve">If </w:t>
      </w:r>
      <w:r w:rsidRPr="007E00B6">
        <w:rPr>
          <w:i/>
          <w:iCs/>
        </w:rPr>
        <w:t>Specific funding identifier</w:t>
      </w:r>
      <w:r w:rsidRPr="007E00B6">
        <w:t xml:space="preserve"> is ‘71 — Free TAFE waiver’</w:t>
      </w:r>
      <w:r w:rsidRPr="007E00B6">
        <w:rPr>
          <w:i/>
          <w:iCs/>
        </w:rPr>
        <w:t>,</w:t>
      </w:r>
      <w:r w:rsidRPr="007E00B6">
        <w:t xml:space="preserve"> </w:t>
      </w:r>
      <w:r w:rsidRPr="007E00B6">
        <w:rPr>
          <w:i/>
          <w:iCs/>
        </w:rPr>
        <w:t xml:space="preserve">Funding source – national </w:t>
      </w:r>
      <w:r w:rsidRPr="007E00B6">
        <w:t>must be ‘11 — Commonwealth and state general purpose recurrent’</w:t>
      </w:r>
    </w:p>
    <w:p w14:paraId="6BEDBB35" w14:textId="77777777" w:rsidR="009E158E" w:rsidRPr="005B5E90" w:rsidRDefault="009E158E" w:rsidP="009E158E">
      <w:pPr>
        <w:pStyle w:val="H4Parts"/>
      </w:pPr>
      <w:r w:rsidRPr="005B5E90">
        <w:t>Guidelines For Use</w:t>
      </w:r>
    </w:p>
    <w:p w14:paraId="1A33D97E" w14:textId="77777777" w:rsidR="0018385C" w:rsidRPr="0018385C" w:rsidRDefault="0018385C" w:rsidP="0018385C">
      <w:pPr>
        <w:pStyle w:val="Bodytext"/>
      </w:pPr>
      <w:r w:rsidRPr="0018385C">
        <w:t xml:space="preserve">This field is for use by state or territory training authorities or those training organisations receiving funding directly from the Commonwealth. </w:t>
      </w:r>
    </w:p>
    <w:p w14:paraId="522B665A" w14:textId="16148A87" w:rsidR="0018385C" w:rsidRPr="0018385C" w:rsidRDefault="0018385C" w:rsidP="0018385C">
      <w:pPr>
        <w:pStyle w:val="Bodytext"/>
      </w:pPr>
      <w:r w:rsidRPr="0018385C">
        <w:t xml:space="preserve">While most programs are administered by the </w:t>
      </w:r>
      <w:r w:rsidR="000C5A90">
        <w:t>Department of Employment</w:t>
      </w:r>
      <w:r w:rsidR="00CD4B4E">
        <w:t xml:space="preserve"> and Workplace Relations</w:t>
      </w:r>
      <w:r w:rsidRPr="0018385C">
        <w:t>, other Commonwealth departments may offer funding for training. For example, job search incentives on training programs provided by Centrelink or health training initiatives funded by the Commonwealth. Programs can be administered by state and territory training authorities or by a direct contract between the Commonwealth and the training organisation.</w:t>
      </w:r>
    </w:p>
    <w:p w14:paraId="660271A5" w14:textId="615C1908" w:rsidR="0018385C" w:rsidRPr="0018385C" w:rsidRDefault="0018385C" w:rsidP="0018385C">
      <w:pPr>
        <w:pStyle w:val="Bodytext"/>
      </w:pPr>
      <w:r w:rsidRPr="0018385C">
        <w:t>Pl</w:t>
      </w:r>
      <w:r w:rsidR="00506B55">
        <w:t xml:space="preserve">ease refer to the NCVER Portal </w:t>
      </w:r>
      <w:hyperlink r:id="rId75" w:history="1">
        <w:r w:rsidR="00862213" w:rsidRPr="00870C1B">
          <w:rPr>
            <w:rStyle w:val="Hyperlink"/>
          </w:rPr>
          <w:t>&lt;https://www.ncver.edu.au/rto-hub/statistical-standard-software/specific-funding-identifier&gt;</w:t>
        </w:r>
      </w:hyperlink>
      <w:r w:rsidR="00F96512" w:rsidRPr="00F96512" w:rsidDel="00F96512">
        <w:t xml:space="preserve"> </w:t>
      </w:r>
      <w:r w:rsidRPr="0018385C">
        <w:t xml:space="preserve">for an up-to-date list of </w:t>
      </w:r>
      <w:r w:rsidRPr="0018385C">
        <w:rPr>
          <w:i/>
        </w:rPr>
        <w:t>Specific funding identifier</w:t>
      </w:r>
      <w:r w:rsidRPr="0018385C">
        <w:t xml:space="preserve"> values as codes are updated when new programs are introduced or discontinued. </w:t>
      </w:r>
    </w:p>
    <w:p w14:paraId="06CEB6D0" w14:textId="77777777" w:rsidR="009E158E" w:rsidRPr="005B5E90" w:rsidRDefault="009E158E" w:rsidP="009E158E">
      <w:pPr>
        <w:pStyle w:val="H4Parts"/>
      </w:pPr>
      <w:r w:rsidRPr="005B5E90">
        <w:t>Related data</w:t>
      </w:r>
    </w:p>
    <w:p w14:paraId="4348044E" w14:textId="77777777" w:rsidR="009E158E" w:rsidRPr="005B5E90" w:rsidRDefault="009E158E" w:rsidP="009E158E">
      <w:pPr>
        <w:pStyle w:val="Bodytext"/>
      </w:pPr>
      <w:r w:rsidRPr="005B5E90">
        <w:t>Not applicable</w:t>
      </w:r>
    </w:p>
    <w:p w14:paraId="3CDA0DC3" w14:textId="77777777" w:rsidR="009E158E" w:rsidRPr="005B5E90" w:rsidRDefault="009E158E" w:rsidP="009E158E">
      <w:pPr>
        <w:pStyle w:val="H4Parts"/>
      </w:pPr>
      <w:r w:rsidRPr="005B5E90">
        <w:t>Type of relationship</w:t>
      </w:r>
    </w:p>
    <w:p w14:paraId="144EBB1F" w14:textId="77777777" w:rsidR="009E158E" w:rsidRPr="005B5E90" w:rsidRDefault="009E158E" w:rsidP="009E158E">
      <w:pPr>
        <w:pStyle w:val="Bodytext"/>
      </w:pPr>
      <w:r w:rsidRPr="005B5E90">
        <w:t>Not applicable</w:t>
      </w:r>
    </w:p>
    <w:p w14:paraId="2B6D6077" w14:textId="77777777" w:rsidR="009E158E" w:rsidRPr="005B5E90" w:rsidRDefault="009E158E" w:rsidP="009E158E">
      <w:pPr>
        <w:pStyle w:val="H4Parts"/>
      </w:pPr>
      <w:r w:rsidRPr="005B5E90">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9E158E" w:rsidRPr="004872E1" w14:paraId="4C81AD34" w14:textId="77777777" w:rsidTr="008D3A86">
        <w:tc>
          <w:tcPr>
            <w:tcW w:w="1984" w:type="dxa"/>
          </w:tcPr>
          <w:p w14:paraId="1E1A84A8" w14:textId="77777777" w:rsidR="009E158E" w:rsidRPr="004872E1" w:rsidRDefault="009E158E" w:rsidP="004872E1">
            <w:pPr>
              <w:pStyle w:val="Tableheading"/>
              <w:jc w:val="left"/>
              <w:rPr>
                <w:bCs/>
              </w:rPr>
            </w:pPr>
            <w:r w:rsidRPr="004872E1">
              <w:rPr>
                <w:bCs/>
              </w:rPr>
              <w:t>Value</w:t>
            </w:r>
          </w:p>
        </w:tc>
        <w:tc>
          <w:tcPr>
            <w:tcW w:w="7124" w:type="dxa"/>
          </w:tcPr>
          <w:p w14:paraId="7A5FE92F" w14:textId="19E4C375" w:rsidR="009E158E" w:rsidRPr="004872E1" w:rsidRDefault="009E158E" w:rsidP="004872E1">
            <w:pPr>
              <w:pStyle w:val="Tableheading"/>
              <w:jc w:val="left"/>
              <w:rPr>
                <w:bCs/>
              </w:rPr>
            </w:pPr>
            <w:r w:rsidRPr="004872E1">
              <w:rPr>
                <w:bCs/>
              </w:rPr>
              <w:t xml:space="preserve">Description – </w:t>
            </w:r>
            <w:r w:rsidR="00DB6678" w:rsidRPr="004872E1">
              <w:rPr>
                <w:bCs/>
              </w:rPr>
              <w:fldChar w:fldCharType="begin"/>
            </w:r>
            <w:r w:rsidR="00DB6678" w:rsidRPr="004872E1">
              <w:rPr>
                <w:bCs/>
              </w:rPr>
              <w:instrText xml:space="preserve"> STYLEREF  H2_Headings  \* MERGEFORMAT </w:instrText>
            </w:r>
            <w:r w:rsidR="00DB6678" w:rsidRPr="004872E1">
              <w:rPr>
                <w:bCs/>
              </w:rPr>
              <w:fldChar w:fldCharType="separate"/>
            </w:r>
            <w:r w:rsidR="00153EBD">
              <w:rPr>
                <w:bCs/>
                <w:noProof/>
              </w:rPr>
              <w:t>Specific funding identifier</w:t>
            </w:r>
            <w:r w:rsidR="00DB6678" w:rsidRPr="004872E1">
              <w:rPr>
                <w:bCs/>
                <w:noProof/>
              </w:rPr>
              <w:fldChar w:fldCharType="end"/>
            </w:r>
          </w:p>
        </w:tc>
      </w:tr>
      <w:tr w:rsidR="009E158E" w:rsidRPr="005B5E90" w14:paraId="1A462075" w14:textId="77777777" w:rsidTr="008D3A86">
        <w:tc>
          <w:tcPr>
            <w:tcW w:w="1984" w:type="dxa"/>
          </w:tcPr>
          <w:p w14:paraId="25DE8AEB" w14:textId="25993733" w:rsidR="009E158E" w:rsidRPr="005B5E90" w:rsidRDefault="004B7A94" w:rsidP="004872E1">
            <w:pPr>
              <w:pStyle w:val="Tabledescriptext"/>
            </w:pPr>
            <w:r>
              <w:t>T</w:t>
            </w:r>
            <w:r w:rsidR="009E158E" w:rsidRPr="005B5E90">
              <w:t>ext</w:t>
            </w:r>
          </w:p>
        </w:tc>
        <w:tc>
          <w:tcPr>
            <w:tcW w:w="7124" w:type="dxa"/>
          </w:tcPr>
          <w:p w14:paraId="658429D8" w14:textId="77777777" w:rsidR="009E158E" w:rsidRPr="005B5E90" w:rsidRDefault="009E158E" w:rsidP="004872E1">
            <w:pPr>
              <w:pStyle w:val="Tabledescriptext"/>
            </w:pPr>
            <w:r w:rsidRPr="005B5E90">
              <w:t xml:space="preserve">Specific </w:t>
            </w:r>
            <w:r w:rsidR="00575219">
              <w:t>funding</w:t>
            </w:r>
            <w:r w:rsidRPr="005B5E90">
              <w:t xml:space="preserve"> identifier code </w:t>
            </w:r>
          </w:p>
        </w:tc>
      </w:tr>
    </w:tbl>
    <w:p w14:paraId="0F57EBF1" w14:textId="77777777" w:rsidR="009E158E" w:rsidRPr="005B5E90" w:rsidRDefault="009E158E" w:rsidP="009E158E">
      <w:pPr>
        <w:pStyle w:val="H4Parts"/>
      </w:pPr>
      <w:r w:rsidRPr="005B5E90">
        <w:t>Question</w:t>
      </w:r>
    </w:p>
    <w:p w14:paraId="3B03424F" w14:textId="77777777" w:rsidR="009E158E" w:rsidRPr="005B5E90" w:rsidRDefault="009E158E" w:rsidP="009E158E">
      <w:pPr>
        <w:pStyle w:val="Bodytext"/>
        <w:rPr>
          <w:lang w:eastAsia="en-AU"/>
        </w:rPr>
      </w:pPr>
      <w:r w:rsidRPr="005B5E90">
        <w:rPr>
          <w:lang w:eastAsia="en-AU"/>
        </w:rPr>
        <w:t>Not applicable</w:t>
      </w:r>
    </w:p>
    <w:p w14:paraId="0713AEAA" w14:textId="77777777" w:rsidR="009E158E" w:rsidRPr="00943CF5" w:rsidRDefault="009E158E" w:rsidP="009E158E">
      <w:pPr>
        <w:pStyle w:val="H3Parts"/>
      </w:pPr>
      <w:r w:rsidRPr="00943CF5">
        <w:rPr>
          <w:snapToGrid/>
        </w:rPr>
        <w:t>Format attributes</w:t>
      </w:r>
    </w:p>
    <w:p w14:paraId="19205AB2" w14:textId="77777777" w:rsidR="009E158E" w:rsidRPr="005B5E90" w:rsidRDefault="009E158E" w:rsidP="004872E1">
      <w:pPr>
        <w:pStyle w:val="Bodytext"/>
      </w:pPr>
      <w:r w:rsidRPr="005B5E90">
        <w:t>Length:</w:t>
      </w:r>
      <w:r w:rsidRPr="005B5E90">
        <w:tab/>
      </w:r>
      <w:r w:rsidR="004872E1">
        <w:tab/>
      </w:r>
      <w:r w:rsidRPr="005B5E90">
        <w:t>10</w:t>
      </w:r>
    </w:p>
    <w:p w14:paraId="09441537" w14:textId="77777777" w:rsidR="009E158E" w:rsidRPr="005B5E90" w:rsidRDefault="009E158E" w:rsidP="004872E1">
      <w:pPr>
        <w:pStyle w:val="Bodytext"/>
      </w:pPr>
      <w:r w:rsidRPr="005B5E90">
        <w:t>Type:</w:t>
      </w:r>
      <w:r w:rsidRPr="005B5E90">
        <w:tab/>
      </w:r>
      <w:r w:rsidR="004872E1">
        <w:tab/>
      </w:r>
      <w:r w:rsidRPr="005B5E90">
        <w:t>alphanumeric</w:t>
      </w:r>
    </w:p>
    <w:p w14:paraId="13EE9B73" w14:textId="77777777" w:rsidR="009E158E" w:rsidRPr="005B5E90" w:rsidRDefault="009E158E" w:rsidP="004872E1">
      <w:pPr>
        <w:pStyle w:val="Bodytext"/>
      </w:pPr>
      <w:r w:rsidRPr="005B5E90">
        <w:t>Justification:</w:t>
      </w:r>
      <w:r w:rsidRPr="005B5E90">
        <w:tab/>
      </w:r>
      <w:r w:rsidR="004872E1">
        <w:tab/>
      </w:r>
      <w:r w:rsidRPr="005B5E90">
        <w:t>left</w:t>
      </w:r>
    </w:p>
    <w:p w14:paraId="43CE54A8" w14:textId="77777777" w:rsidR="009E158E" w:rsidRPr="005B5E90" w:rsidRDefault="009E158E" w:rsidP="004872E1">
      <w:pPr>
        <w:pStyle w:val="Bodytext"/>
      </w:pPr>
      <w:r w:rsidRPr="005B5E90">
        <w:t>Fill character:</w:t>
      </w:r>
      <w:r w:rsidRPr="005B5E90">
        <w:tab/>
      </w:r>
      <w:r w:rsidR="004872E1">
        <w:tab/>
      </w:r>
      <w:r w:rsidRPr="005B5E90">
        <w:t>space</w:t>
      </w:r>
    </w:p>
    <w:p w14:paraId="5D928E9D" w14:textId="77777777" w:rsidR="009E158E" w:rsidRPr="005B5E90" w:rsidRDefault="009E158E" w:rsidP="004872E1">
      <w:pPr>
        <w:pStyle w:val="Bodytext"/>
      </w:pPr>
      <w:r w:rsidRPr="005B5E90">
        <w:t>Permitted data element value:</w:t>
      </w:r>
      <w:r w:rsidRPr="005B5E90">
        <w:tab/>
        <w:t>not applicable</w:t>
      </w:r>
    </w:p>
    <w:p w14:paraId="5A761837" w14:textId="77777777" w:rsidR="009E158E" w:rsidRPr="005B5E90" w:rsidRDefault="009E158E" w:rsidP="00DD1BD5">
      <w:pPr>
        <w:pStyle w:val="H3Parts"/>
      </w:pPr>
      <w:r w:rsidRPr="005B5E90">
        <w:lastRenderedPageBreak/>
        <w:t>Administrative attributes</w:t>
      </w:r>
      <w:r w:rsidRPr="005B5E90">
        <w:tab/>
      </w:r>
    </w:p>
    <w:p w14:paraId="7F8BE77E" w14:textId="77777777" w:rsidR="009E158E" w:rsidRPr="005B5E90" w:rsidRDefault="009E158E" w:rsidP="00DD1BD5">
      <w:pPr>
        <w:pStyle w:val="H4Parts"/>
      </w:pPr>
      <w:r w:rsidRPr="005B5E90">
        <w:t>History</w:t>
      </w: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7740"/>
      </w:tblGrid>
      <w:tr w:rsidR="009E158E" w:rsidRPr="005B5E90" w14:paraId="79A1785A" w14:textId="77777777" w:rsidTr="008D3A86">
        <w:tc>
          <w:tcPr>
            <w:tcW w:w="9288" w:type="dxa"/>
            <w:gridSpan w:val="2"/>
            <w:tcBorders>
              <w:top w:val="single" w:sz="12" w:space="0" w:color="000000"/>
              <w:left w:val="nil"/>
              <w:bottom w:val="single" w:sz="6" w:space="0" w:color="000000"/>
              <w:right w:val="nil"/>
            </w:tcBorders>
          </w:tcPr>
          <w:p w14:paraId="353CD418" w14:textId="77777777" w:rsidR="009E158E" w:rsidRPr="005B5E90" w:rsidRDefault="009E158E" w:rsidP="00DD1BD5">
            <w:pPr>
              <w:pStyle w:val="Tableheading"/>
            </w:pPr>
            <w:r w:rsidRPr="005B5E90">
              <w:t>Data element definitions</w:t>
            </w:r>
          </w:p>
        </w:tc>
      </w:tr>
      <w:tr w:rsidR="009E158E" w:rsidRPr="005B5E90" w14:paraId="60DAA714" w14:textId="77777777" w:rsidTr="008D3A86">
        <w:tc>
          <w:tcPr>
            <w:tcW w:w="1548" w:type="dxa"/>
            <w:tcBorders>
              <w:top w:val="single" w:sz="6" w:space="0" w:color="000000"/>
              <w:left w:val="nil"/>
              <w:bottom w:val="single" w:sz="6" w:space="0" w:color="000000"/>
              <w:right w:val="single" w:sz="6" w:space="0" w:color="000000"/>
            </w:tcBorders>
          </w:tcPr>
          <w:p w14:paraId="42931A84" w14:textId="77777777" w:rsidR="009E158E" w:rsidRPr="005B5E90" w:rsidRDefault="009E158E" w:rsidP="00DD1BD5">
            <w:pPr>
              <w:pStyle w:val="Tabledescriptext"/>
              <w:keepNext/>
            </w:pPr>
            <w:r w:rsidRPr="005B5E90">
              <w:t>Edition 2.1</w:t>
            </w:r>
          </w:p>
        </w:tc>
        <w:tc>
          <w:tcPr>
            <w:tcW w:w="7740" w:type="dxa"/>
            <w:tcBorders>
              <w:top w:val="single" w:sz="6" w:space="0" w:color="000000"/>
              <w:left w:val="single" w:sz="6" w:space="0" w:color="000000"/>
              <w:bottom w:val="single" w:sz="6" w:space="0" w:color="000000"/>
              <w:right w:val="nil"/>
            </w:tcBorders>
          </w:tcPr>
          <w:p w14:paraId="206D23AE" w14:textId="141B3B44" w:rsidR="009E158E" w:rsidRDefault="00DD0E93" w:rsidP="00DD1BD5">
            <w:pPr>
              <w:pStyle w:val="Tabledescriptext"/>
              <w:keepNext/>
              <w:rPr>
                <w:b/>
                <w:bCs/>
              </w:rPr>
            </w:pPr>
            <w:r>
              <w:rPr>
                <w:b/>
                <w:bCs/>
              </w:rPr>
              <w:t xml:space="preserve">Introduced </w:t>
            </w:r>
            <w:r w:rsidR="009E158E" w:rsidRPr="00492B0C">
              <w:rPr>
                <w:b/>
                <w:bCs/>
              </w:rPr>
              <w:t>1 January 2012</w:t>
            </w:r>
          </w:p>
          <w:p w14:paraId="15FE8901" w14:textId="77777777" w:rsidR="00DD1BD5" w:rsidRPr="00DD1BD5" w:rsidRDefault="00DD1BD5" w:rsidP="00DD1BD5">
            <w:pPr>
              <w:pStyle w:val="Tabledescriptext"/>
              <w:keepNext/>
              <w:rPr>
                <w:bCs/>
                <w:i/>
              </w:rPr>
            </w:pPr>
            <w:r>
              <w:rPr>
                <w:bCs/>
                <w:i/>
              </w:rPr>
              <w:t>Specific program identifier</w:t>
            </w:r>
          </w:p>
        </w:tc>
      </w:tr>
      <w:tr w:rsidR="009E158E" w:rsidRPr="005B5E90" w14:paraId="703507D0" w14:textId="77777777" w:rsidTr="008D3A86">
        <w:tc>
          <w:tcPr>
            <w:tcW w:w="1548" w:type="dxa"/>
            <w:tcBorders>
              <w:top w:val="single" w:sz="6" w:space="0" w:color="000000"/>
              <w:left w:val="nil"/>
              <w:bottom w:val="single" w:sz="6" w:space="0" w:color="000000"/>
              <w:right w:val="single" w:sz="6" w:space="0" w:color="000000"/>
            </w:tcBorders>
          </w:tcPr>
          <w:p w14:paraId="3F48A18D" w14:textId="77777777" w:rsidR="009E158E" w:rsidRPr="005B5E90" w:rsidRDefault="009E158E" w:rsidP="00DD1BD5">
            <w:pPr>
              <w:pStyle w:val="Tabledescriptext"/>
              <w:keepNext/>
            </w:pPr>
            <w:r>
              <w:t xml:space="preserve">Edition 2.2 </w:t>
            </w:r>
          </w:p>
        </w:tc>
        <w:tc>
          <w:tcPr>
            <w:tcW w:w="7740" w:type="dxa"/>
            <w:tcBorders>
              <w:top w:val="single" w:sz="6" w:space="0" w:color="000000"/>
              <w:left w:val="single" w:sz="6" w:space="0" w:color="000000"/>
              <w:bottom w:val="single" w:sz="6" w:space="0" w:color="000000"/>
              <w:right w:val="nil"/>
            </w:tcBorders>
          </w:tcPr>
          <w:p w14:paraId="606A7EA7" w14:textId="4F4B8BA1" w:rsidR="009E158E" w:rsidRPr="00492B0C" w:rsidRDefault="00DD0E93" w:rsidP="00DD1BD5">
            <w:pPr>
              <w:pStyle w:val="Tabledescriptext"/>
              <w:keepNext/>
              <w:rPr>
                <w:b/>
                <w:bCs/>
              </w:rPr>
            </w:pPr>
            <w:r>
              <w:rPr>
                <w:b/>
                <w:bCs/>
              </w:rPr>
              <w:t xml:space="preserve">Revised </w:t>
            </w:r>
            <w:r w:rsidR="009E158E" w:rsidRPr="00492B0C">
              <w:rPr>
                <w:b/>
                <w:bCs/>
              </w:rPr>
              <w:t>1 January 2014</w:t>
            </w:r>
          </w:p>
          <w:p w14:paraId="7089C41A" w14:textId="77777777" w:rsidR="009E158E" w:rsidRPr="00235846" w:rsidRDefault="009E158E" w:rsidP="00DD1BD5">
            <w:pPr>
              <w:pStyle w:val="Tabledescriptext"/>
              <w:keepNext/>
              <w:rPr>
                <w:i/>
              </w:rPr>
            </w:pPr>
            <w:r w:rsidRPr="0006710E">
              <w:t xml:space="preserve">Renamed </w:t>
            </w:r>
            <w:r>
              <w:t xml:space="preserve">from </w:t>
            </w:r>
            <w:r w:rsidRPr="0006710E">
              <w:rPr>
                <w:i/>
              </w:rPr>
              <w:t xml:space="preserve">Specific </w:t>
            </w:r>
            <w:r>
              <w:rPr>
                <w:i/>
              </w:rPr>
              <w:t>program</w:t>
            </w:r>
            <w:r w:rsidRPr="0006710E">
              <w:rPr>
                <w:i/>
              </w:rPr>
              <w:t xml:space="preserve"> identifier</w:t>
            </w:r>
            <w:r>
              <w:rPr>
                <w:i/>
              </w:rPr>
              <w:t xml:space="preserve"> </w:t>
            </w:r>
            <w:r w:rsidRPr="00235846">
              <w:t>to</w:t>
            </w:r>
            <w:r>
              <w:rPr>
                <w:i/>
              </w:rPr>
              <w:t xml:space="preserve"> </w:t>
            </w:r>
            <w:r w:rsidRPr="0006710E">
              <w:rPr>
                <w:i/>
              </w:rPr>
              <w:t>Specific funding identifier</w:t>
            </w:r>
          </w:p>
        </w:tc>
      </w:tr>
    </w:tbl>
    <w:p w14:paraId="3D79A5D5" w14:textId="77777777" w:rsidR="009E158E" w:rsidRPr="005B5E90" w:rsidRDefault="009E158E" w:rsidP="009E158E">
      <w:pPr>
        <w:pStyle w:val="Bodytext"/>
        <w:ind w:left="0"/>
        <w:rPr>
          <w:lang w:eastAsia="en-AU"/>
        </w:rPr>
      </w:pPr>
    </w:p>
    <w:p w14:paraId="7EDBAC2D" w14:textId="1586D6B4" w:rsidR="002A793D" w:rsidRPr="002261A3" w:rsidRDefault="002A793D" w:rsidP="002A793D">
      <w:pPr>
        <w:pStyle w:val="H2Headings"/>
      </w:pPr>
      <w:bookmarkStart w:id="554" w:name="_Toc335652021"/>
      <w:bookmarkStart w:id="555" w:name="_Toc222218835"/>
      <w:bookmarkEnd w:id="550"/>
      <w:bookmarkEnd w:id="551"/>
      <w:bookmarkEnd w:id="552"/>
      <w:bookmarkEnd w:id="553"/>
      <w:r>
        <w:lastRenderedPageBreak/>
        <w:t>State i</w:t>
      </w:r>
      <w:r w:rsidRPr="00E347F2">
        <w:t>dentifier</w:t>
      </w:r>
      <w:bookmarkEnd w:id="554"/>
      <w:bookmarkEnd w:id="555"/>
    </w:p>
    <w:p w14:paraId="4C692558" w14:textId="77777777" w:rsidR="002A793D" w:rsidRPr="002261A3" w:rsidRDefault="002A793D" w:rsidP="002A793D">
      <w:pPr>
        <w:pStyle w:val="H3Parts"/>
      </w:pPr>
      <w:bookmarkStart w:id="556" w:name="_Toc113785698"/>
      <w:bookmarkStart w:id="557" w:name="_Toc333908935"/>
      <w:bookmarkStart w:id="558" w:name="_Toc333909453"/>
      <w:r w:rsidRPr="002261A3">
        <w:t>Definitional attributes</w:t>
      </w:r>
      <w:bookmarkEnd w:id="556"/>
      <w:bookmarkEnd w:id="557"/>
      <w:bookmarkEnd w:id="558"/>
    </w:p>
    <w:p w14:paraId="78CA897E" w14:textId="77777777" w:rsidR="002A793D" w:rsidRPr="002261A3" w:rsidRDefault="002A793D" w:rsidP="002A793D">
      <w:pPr>
        <w:pStyle w:val="H4Parts"/>
      </w:pPr>
      <w:r w:rsidRPr="002261A3">
        <w:t>Definition</w:t>
      </w:r>
    </w:p>
    <w:p w14:paraId="0D098F87" w14:textId="77777777" w:rsidR="002A793D" w:rsidRPr="002261A3" w:rsidRDefault="002A793D" w:rsidP="002A793D">
      <w:pPr>
        <w:pStyle w:val="Bodytext"/>
      </w:pPr>
      <w:r w:rsidRPr="001C2DAB">
        <w:rPr>
          <w:i/>
        </w:rPr>
        <w:t>State identifier</w:t>
      </w:r>
      <w:r>
        <w:t xml:space="preserve"> </w:t>
      </w:r>
      <w:r w:rsidRPr="002261A3">
        <w:t xml:space="preserve">uniquely identifies the state or territory of </w:t>
      </w:r>
      <w:r>
        <w:t>a</w:t>
      </w:r>
      <w:r w:rsidRPr="002261A3">
        <w:t xml:space="preserve"> physical location</w:t>
      </w:r>
      <w:r>
        <w:t xml:space="preserve"> or postal address</w:t>
      </w:r>
      <w:r w:rsidRPr="002261A3">
        <w:t>.</w:t>
      </w:r>
    </w:p>
    <w:p w14:paraId="42D3DF1F" w14:textId="77777777" w:rsidR="002A793D" w:rsidRPr="002261A3" w:rsidRDefault="002A793D" w:rsidP="002A793D">
      <w:pPr>
        <w:pStyle w:val="H4Parts"/>
      </w:pPr>
      <w:r>
        <w:t>Context</w:t>
      </w:r>
    </w:p>
    <w:p w14:paraId="55238120" w14:textId="77777777" w:rsidR="002A793D" w:rsidRPr="002261A3" w:rsidRDefault="002A793D" w:rsidP="002A793D">
      <w:pPr>
        <w:pStyle w:val="Bodytext"/>
      </w:pPr>
      <w:r w:rsidRPr="001C2DAB">
        <w:rPr>
          <w:i/>
        </w:rPr>
        <w:t>State identifier</w:t>
      </w:r>
      <w:r>
        <w:t xml:space="preserve"> </w:t>
      </w:r>
      <w:r w:rsidRPr="002261A3">
        <w:t xml:space="preserve">is used to analyse the data </w:t>
      </w:r>
      <w:r w:rsidRPr="00F80B95">
        <w:t xml:space="preserve">by </w:t>
      </w:r>
      <w:r>
        <w:t>state and territory.</w:t>
      </w:r>
    </w:p>
    <w:p w14:paraId="4E1D92CC" w14:textId="77777777" w:rsidR="002A793D" w:rsidRPr="002261A3" w:rsidRDefault="002A793D" w:rsidP="002A793D">
      <w:pPr>
        <w:pStyle w:val="H3Parts"/>
      </w:pPr>
      <w:bookmarkStart w:id="559" w:name="_Toc113785699"/>
      <w:bookmarkStart w:id="560" w:name="_Toc333908936"/>
      <w:bookmarkStart w:id="561" w:name="_Toc333909454"/>
      <w:r w:rsidRPr="002261A3">
        <w:t>Relational attributes</w:t>
      </w:r>
      <w:bookmarkEnd w:id="559"/>
      <w:bookmarkEnd w:id="560"/>
      <w:bookmarkEnd w:id="561"/>
    </w:p>
    <w:p w14:paraId="5F9584B5" w14:textId="77777777" w:rsidR="002A793D" w:rsidRPr="002261A3" w:rsidRDefault="002A793D" w:rsidP="002A793D">
      <w:pPr>
        <w:pStyle w:val="H4Parts"/>
      </w:pPr>
      <w:r>
        <w:t>Rules</w:t>
      </w:r>
    </w:p>
    <w:p w14:paraId="0611037A" w14:textId="77777777" w:rsidR="002A793D" w:rsidRDefault="002A793D" w:rsidP="002A793D">
      <w:pPr>
        <w:pStyle w:val="Bodytext"/>
        <w:rPr>
          <w:lang w:eastAsia="en-AU"/>
        </w:rPr>
      </w:pPr>
      <w:r>
        <w:rPr>
          <w:lang w:eastAsia="en-AU"/>
        </w:rPr>
        <w:t>Not applicable</w:t>
      </w:r>
    </w:p>
    <w:p w14:paraId="55BF0C20" w14:textId="77777777" w:rsidR="002A793D" w:rsidRPr="002261A3" w:rsidRDefault="002A793D" w:rsidP="002A793D">
      <w:pPr>
        <w:pStyle w:val="H4Parts"/>
      </w:pPr>
      <w:r w:rsidRPr="002261A3">
        <w:t>Guideline</w:t>
      </w:r>
      <w:r>
        <w:t>s</w:t>
      </w:r>
      <w:r w:rsidRPr="002261A3">
        <w:t xml:space="preserve"> for use</w:t>
      </w:r>
    </w:p>
    <w:p w14:paraId="1D41194B" w14:textId="77777777" w:rsidR="002A793D" w:rsidRPr="002261A3" w:rsidRDefault="002A793D" w:rsidP="002A793D">
      <w:pPr>
        <w:pStyle w:val="Bodytext"/>
      </w:pPr>
      <w:r w:rsidRPr="002261A3">
        <w:t>Not applicable</w:t>
      </w:r>
    </w:p>
    <w:p w14:paraId="65741AC6" w14:textId="77777777" w:rsidR="002A793D" w:rsidRPr="002261A3" w:rsidRDefault="002A793D" w:rsidP="002A793D">
      <w:pPr>
        <w:pStyle w:val="H4Parts"/>
      </w:pPr>
      <w:r>
        <w:t>Related data</w:t>
      </w:r>
    </w:p>
    <w:p w14:paraId="3234178A" w14:textId="77777777" w:rsidR="00520E0F" w:rsidRDefault="00330D79" w:rsidP="00520E0F">
      <w:pPr>
        <w:pStyle w:val="Bodytext"/>
        <w:rPr>
          <w:lang w:eastAsia="en-AU"/>
        </w:rPr>
      </w:pPr>
      <w:r w:rsidRPr="00330D79">
        <w:rPr>
          <w:i/>
          <w:color w:val="000000" w:themeColor="text1"/>
        </w:rPr>
        <w:t>Address location — suburb, locality or town</w:t>
      </w:r>
      <w:r w:rsidR="00843A8A">
        <w:rPr>
          <w:i/>
          <w:color w:val="000000" w:themeColor="text1"/>
        </w:rPr>
        <w:t xml:space="preserve"> </w:t>
      </w:r>
      <w:r w:rsidR="00843A8A" w:rsidRPr="00843A8A">
        <w:rPr>
          <w:color w:val="000000" w:themeColor="text1"/>
        </w:rPr>
        <w:t>and</w:t>
      </w:r>
      <w:r w:rsidR="008040FE">
        <w:rPr>
          <w:i/>
          <w:color w:val="000000" w:themeColor="text1"/>
        </w:rPr>
        <w:t xml:space="preserve"> </w:t>
      </w:r>
      <w:r w:rsidRPr="00330D79">
        <w:rPr>
          <w:i/>
          <w:color w:val="000000" w:themeColor="text1"/>
        </w:rPr>
        <w:t>Postcode</w:t>
      </w:r>
    </w:p>
    <w:p w14:paraId="1377DB68" w14:textId="77777777" w:rsidR="002A793D" w:rsidRPr="002261A3" w:rsidRDefault="002A793D" w:rsidP="002A793D">
      <w:pPr>
        <w:pStyle w:val="H4Parts"/>
      </w:pPr>
      <w:r>
        <w:t>Type of relationship</w:t>
      </w:r>
    </w:p>
    <w:p w14:paraId="7828E930" w14:textId="77777777" w:rsidR="00520E0F" w:rsidRPr="00954456" w:rsidRDefault="00330D79" w:rsidP="00520E0F">
      <w:pPr>
        <w:pStyle w:val="Bodytext"/>
        <w:rPr>
          <w:color w:val="C00000"/>
        </w:rPr>
      </w:pPr>
      <w:r w:rsidRPr="00330D79">
        <w:rPr>
          <w:i/>
          <w:color w:val="000000" w:themeColor="text1"/>
        </w:rPr>
        <w:t xml:space="preserve">Address location — suburb, locality or town, Postcode </w:t>
      </w:r>
      <w:r w:rsidRPr="00330D79">
        <w:rPr>
          <w:color w:val="000000" w:themeColor="text1"/>
        </w:rPr>
        <w:t xml:space="preserve">and </w:t>
      </w:r>
      <w:r w:rsidRPr="00330D79">
        <w:rPr>
          <w:i/>
          <w:color w:val="000000" w:themeColor="text1"/>
        </w:rPr>
        <w:t>State identifier</w:t>
      </w:r>
      <w:r w:rsidRPr="00330D79">
        <w:rPr>
          <w:color w:val="000000" w:themeColor="text1"/>
        </w:rPr>
        <w:t xml:space="preserve"> are used together to determine an address</w:t>
      </w:r>
      <w:r w:rsidR="00542FB3">
        <w:rPr>
          <w:color w:val="000000" w:themeColor="text1"/>
        </w:rPr>
        <w:t xml:space="preserve"> region</w:t>
      </w:r>
      <w:r w:rsidRPr="00330D79">
        <w:rPr>
          <w:color w:val="000000" w:themeColor="text1"/>
        </w:rPr>
        <w:t>.</w:t>
      </w:r>
    </w:p>
    <w:p w14:paraId="5486D06B" w14:textId="77777777" w:rsidR="002A793D" w:rsidRPr="002261A3" w:rsidRDefault="002A793D" w:rsidP="002A793D">
      <w:pPr>
        <w:pStyle w:val="H4Parts"/>
      </w:pPr>
      <w:r w:rsidRPr="00D03BA9">
        <w:rPr>
          <w:b w:val="0"/>
          <w:snapToGrid w:val="0"/>
          <w:szCs w:val="20"/>
          <w:lang w:eastAsia="en-US"/>
        </w:rPr>
        <w:t xml:space="preserve"> </w:t>
      </w: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2A793D" w:rsidRPr="00814AE8" w14:paraId="5BED8BF9" w14:textId="77777777" w:rsidTr="006D4F59">
        <w:tc>
          <w:tcPr>
            <w:tcW w:w="1984" w:type="dxa"/>
          </w:tcPr>
          <w:p w14:paraId="52F68DFC" w14:textId="77777777" w:rsidR="002A793D" w:rsidRPr="00814AE8" w:rsidRDefault="002A793D" w:rsidP="00814AE8">
            <w:pPr>
              <w:pStyle w:val="Tableheading"/>
              <w:jc w:val="left"/>
              <w:rPr>
                <w:bCs/>
              </w:rPr>
            </w:pPr>
            <w:r w:rsidRPr="00814AE8">
              <w:rPr>
                <w:bCs/>
              </w:rPr>
              <w:t>Value</w:t>
            </w:r>
          </w:p>
        </w:tc>
        <w:tc>
          <w:tcPr>
            <w:tcW w:w="7124" w:type="dxa"/>
          </w:tcPr>
          <w:p w14:paraId="57B1D2B7" w14:textId="28EB48B1" w:rsidR="002A793D" w:rsidRPr="00814AE8" w:rsidRDefault="002A793D" w:rsidP="00814AE8">
            <w:pPr>
              <w:pStyle w:val="Tableheading"/>
              <w:jc w:val="left"/>
              <w:rPr>
                <w:bCs/>
              </w:rPr>
            </w:pPr>
            <w:r w:rsidRPr="00814AE8">
              <w:rPr>
                <w:bCs/>
              </w:rPr>
              <w:t xml:space="preserve">Description – </w:t>
            </w:r>
            <w:r w:rsidR="00DB6678" w:rsidRPr="00814AE8">
              <w:rPr>
                <w:bCs/>
              </w:rPr>
              <w:fldChar w:fldCharType="begin"/>
            </w:r>
            <w:r w:rsidR="00DB6678" w:rsidRPr="00814AE8">
              <w:rPr>
                <w:bCs/>
              </w:rPr>
              <w:instrText xml:space="preserve"> STYLEREF  H2_Headings  \* MERGEFORMAT </w:instrText>
            </w:r>
            <w:r w:rsidR="00DB6678" w:rsidRPr="00814AE8">
              <w:rPr>
                <w:bCs/>
              </w:rPr>
              <w:fldChar w:fldCharType="separate"/>
            </w:r>
            <w:r w:rsidR="00153EBD">
              <w:rPr>
                <w:bCs/>
                <w:noProof/>
              </w:rPr>
              <w:t>State identifier</w:t>
            </w:r>
            <w:r w:rsidR="00DB6678" w:rsidRPr="00814AE8">
              <w:rPr>
                <w:bCs/>
                <w:noProof/>
              </w:rPr>
              <w:fldChar w:fldCharType="end"/>
            </w:r>
          </w:p>
        </w:tc>
      </w:tr>
      <w:tr w:rsidR="002A793D" w14:paraId="46DCF171" w14:textId="77777777" w:rsidTr="006D4F59">
        <w:tc>
          <w:tcPr>
            <w:tcW w:w="1984" w:type="dxa"/>
          </w:tcPr>
          <w:p w14:paraId="431FB2F6" w14:textId="77777777" w:rsidR="002A793D" w:rsidRDefault="002A793D" w:rsidP="00814AE8">
            <w:pPr>
              <w:pStyle w:val="Tabledescriptext"/>
            </w:pPr>
            <w:r>
              <w:t>01</w:t>
            </w:r>
          </w:p>
        </w:tc>
        <w:tc>
          <w:tcPr>
            <w:tcW w:w="7124" w:type="dxa"/>
          </w:tcPr>
          <w:p w14:paraId="32216999" w14:textId="77777777" w:rsidR="002A793D" w:rsidRPr="002261A3" w:rsidRDefault="002A793D" w:rsidP="00814AE8">
            <w:pPr>
              <w:pStyle w:val="Tabledescriptext"/>
            </w:pPr>
            <w:r w:rsidRPr="001C2DAB">
              <w:t>New South Wales</w:t>
            </w:r>
          </w:p>
        </w:tc>
      </w:tr>
      <w:tr w:rsidR="002A793D" w14:paraId="1B2F374C" w14:textId="77777777" w:rsidTr="006D4F59">
        <w:tc>
          <w:tcPr>
            <w:tcW w:w="1984" w:type="dxa"/>
          </w:tcPr>
          <w:p w14:paraId="2527543E" w14:textId="77777777" w:rsidR="002A793D" w:rsidRPr="00112D80" w:rsidRDefault="002A793D" w:rsidP="00814AE8">
            <w:pPr>
              <w:pStyle w:val="Tabledescriptext"/>
            </w:pPr>
            <w:r>
              <w:t>02</w:t>
            </w:r>
          </w:p>
        </w:tc>
        <w:tc>
          <w:tcPr>
            <w:tcW w:w="7124" w:type="dxa"/>
          </w:tcPr>
          <w:p w14:paraId="70D7A058" w14:textId="77777777" w:rsidR="002A793D" w:rsidRPr="00251F56" w:rsidRDefault="002A793D" w:rsidP="00814AE8">
            <w:pPr>
              <w:pStyle w:val="Tabledescriptext"/>
            </w:pPr>
            <w:r w:rsidRPr="001C2DAB">
              <w:t>Victoria</w:t>
            </w:r>
          </w:p>
        </w:tc>
      </w:tr>
      <w:tr w:rsidR="002A793D" w14:paraId="204E932F" w14:textId="77777777" w:rsidTr="006D4F59">
        <w:tc>
          <w:tcPr>
            <w:tcW w:w="1984" w:type="dxa"/>
          </w:tcPr>
          <w:p w14:paraId="7D6924AA" w14:textId="77777777" w:rsidR="002A793D" w:rsidRPr="00112D80" w:rsidRDefault="002A793D" w:rsidP="00814AE8">
            <w:pPr>
              <w:pStyle w:val="Tabledescriptext"/>
            </w:pPr>
            <w:r>
              <w:t>03</w:t>
            </w:r>
          </w:p>
        </w:tc>
        <w:tc>
          <w:tcPr>
            <w:tcW w:w="7124" w:type="dxa"/>
          </w:tcPr>
          <w:p w14:paraId="45B08797" w14:textId="77777777" w:rsidR="002A793D" w:rsidRPr="00251F56" w:rsidRDefault="002A793D" w:rsidP="00814AE8">
            <w:pPr>
              <w:pStyle w:val="Tabledescriptext"/>
            </w:pPr>
            <w:r w:rsidRPr="001C2DAB">
              <w:t>Queensland</w:t>
            </w:r>
          </w:p>
        </w:tc>
      </w:tr>
      <w:tr w:rsidR="002A793D" w14:paraId="2B874C94" w14:textId="77777777" w:rsidTr="006D4F59">
        <w:tc>
          <w:tcPr>
            <w:tcW w:w="1984" w:type="dxa"/>
          </w:tcPr>
          <w:p w14:paraId="01713810" w14:textId="77777777" w:rsidR="002A793D" w:rsidRDefault="002A793D" w:rsidP="00814AE8">
            <w:pPr>
              <w:pStyle w:val="Tabledescriptext"/>
            </w:pPr>
            <w:r>
              <w:t>04</w:t>
            </w:r>
          </w:p>
        </w:tc>
        <w:tc>
          <w:tcPr>
            <w:tcW w:w="7124" w:type="dxa"/>
          </w:tcPr>
          <w:p w14:paraId="6F8063F3" w14:textId="77777777" w:rsidR="002A793D" w:rsidRPr="00FE4DD7" w:rsidRDefault="002A793D" w:rsidP="00814AE8">
            <w:pPr>
              <w:pStyle w:val="Tabledescriptext"/>
            </w:pPr>
            <w:r w:rsidRPr="001C2DAB">
              <w:t>South Australia</w:t>
            </w:r>
          </w:p>
        </w:tc>
      </w:tr>
      <w:tr w:rsidR="002A793D" w14:paraId="4E8B8598" w14:textId="77777777" w:rsidTr="006D4F59">
        <w:tc>
          <w:tcPr>
            <w:tcW w:w="1984" w:type="dxa"/>
          </w:tcPr>
          <w:p w14:paraId="00918CFB" w14:textId="77777777" w:rsidR="002A793D" w:rsidRDefault="002A793D" w:rsidP="00814AE8">
            <w:pPr>
              <w:pStyle w:val="Tabledescriptext"/>
            </w:pPr>
            <w:r>
              <w:t>05</w:t>
            </w:r>
          </w:p>
        </w:tc>
        <w:tc>
          <w:tcPr>
            <w:tcW w:w="7124" w:type="dxa"/>
          </w:tcPr>
          <w:p w14:paraId="6ADA2A09" w14:textId="77777777" w:rsidR="002A793D" w:rsidRPr="00FE4DD7" w:rsidRDefault="002A793D" w:rsidP="00814AE8">
            <w:pPr>
              <w:pStyle w:val="Tabledescriptext"/>
            </w:pPr>
            <w:r w:rsidRPr="001C2DAB">
              <w:t>Western Australia</w:t>
            </w:r>
          </w:p>
        </w:tc>
      </w:tr>
      <w:tr w:rsidR="002A793D" w14:paraId="42AF6ECF" w14:textId="77777777" w:rsidTr="006D4F59">
        <w:tc>
          <w:tcPr>
            <w:tcW w:w="1984" w:type="dxa"/>
          </w:tcPr>
          <w:p w14:paraId="5990F401" w14:textId="77777777" w:rsidR="002A793D" w:rsidRDefault="002A793D" w:rsidP="00814AE8">
            <w:pPr>
              <w:pStyle w:val="Tabledescriptext"/>
            </w:pPr>
            <w:r>
              <w:t>06</w:t>
            </w:r>
          </w:p>
        </w:tc>
        <w:tc>
          <w:tcPr>
            <w:tcW w:w="7124" w:type="dxa"/>
          </w:tcPr>
          <w:p w14:paraId="28EDB7C3" w14:textId="77777777" w:rsidR="002A793D" w:rsidRPr="00FE4DD7" w:rsidRDefault="002A793D" w:rsidP="00814AE8">
            <w:pPr>
              <w:pStyle w:val="Tabledescriptext"/>
            </w:pPr>
            <w:r w:rsidRPr="001C2DAB">
              <w:t>Tasmania</w:t>
            </w:r>
          </w:p>
        </w:tc>
      </w:tr>
      <w:tr w:rsidR="002A793D" w14:paraId="69E3DC75" w14:textId="77777777" w:rsidTr="006D4F59">
        <w:tc>
          <w:tcPr>
            <w:tcW w:w="1984" w:type="dxa"/>
          </w:tcPr>
          <w:p w14:paraId="5F3AD32A" w14:textId="77777777" w:rsidR="002A793D" w:rsidRDefault="002A793D" w:rsidP="00814AE8">
            <w:pPr>
              <w:pStyle w:val="Tabledescriptext"/>
            </w:pPr>
            <w:r>
              <w:t>07</w:t>
            </w:r>
          </w:p>
        </w:tc>
        <w:tc>
          <w:tcPr>
            <w:tcW w:w="7124" w:type="dxa"/>
          </w:tcPr>
          <w:p w14:paraId="6EC3D589" w14:textId="77777777" w:rsidR="002A793D" w:rsidRPr="00FE4DD7" w:rsidRDefault="002A793D" w:rsidP="00814AE8">
            <w:pPr>
              <w:pStyle w:val="Tabledescriptext"/>
            </w:pPr>
            <w:r w:rsidRPr="001C2DAB">
              <w:t>Northern Territory</w:t>
            </w:r>
          </w:p>
        </w:tc>
      </w:tr>
      <w:tr w:rsidR="002A793D" w14:paraId="0015FE9B" w14:textId="77777777" w:rsidTr="006D4F59">
        <w:tc>
          <w:tcPr>
            <w:tcW w:w="1984" w:type="dxa"/>
          </w:tcPr>
          <w:p w14:paraId="658D5FB9" w14:textId="77777777" w:rsidR="002A793D" w:rsidRPr="002261A3" w:rsidRDefault="002A793D" w:rsidP="00814AE8">
            <w:pPr>
              <w:pStyle w:val="Tabledescriptext"/>
            </w:pPr>
            <w:r w:rsidRPr="002261A3">
              <w:t>0</w:t>
            </w:r>
            <w:r>
              <w:t>8</w:t>
            </w:r>
          </w:p>
        </w:tc>
        <w:tc>
          <w:tcPr>
            <w:tcW w:w="7124" w:type="dxa"/>
          </w:tcPr>
          <w:p w14:paraId="7B9E39A2" w14:textId="77777777" w:rsidR="002A793D" w:rsidRPr="002261A3" w:rsidRDefault="002A793D" w:rsidP="00814AE8">
            <w:pPr>
              <w:pStyle w:val="Tabledescriptext"/>
            </w:pPr>
            <w:r w:rsidRPr="001C2DAB">
              <w:t>Australian Capital Territory</w:t>
            </w:r>
          </w:p>
        </w:tc>
      </w:tr>
      <w:tr w:rsidR="002A793D" w14:paraId="4979364C" w14:textId="77777777" w:rsidTr="006D4F59">
        <w:tc>
          <w:tcPr>
            <w:tcW w:w="1984" w:type="dxa"/>
          </w:tcPr>
          <w:p w14:paraId="66D5326F" w14:textId="77777777" w:rsidR="002A793D" w:rsidRPr="002261A3" w:rsidRDefault="002A793D" w:rsidP="00814AE8">
            <w:pPr>
              <w:pStyle w:val="Tabledescriptext"/>
            </w:pPr>
            <w:r w:rsidRPr="001C2DAB">
              <w:t>09</w:t>
            </w:r>
          </w:p>
        </w:tc>
        <w:tc>
          <w:tcPr>
            <w:tcW w:w="7124" w:type="dxa"/>
          </w:tcPr>
          <w:p w14:paraId="1BFCBA06" w14:textId="77777777" w:rsidR="002A793D" w:rsidRPr="001C2DAB" w:rsidRDefault="002A793D" w:rsidP="00814AE8">
            <w:pPr>
              <w:pStyle w:val="Tabledescriptext"/>
            </w:pPr>
            <w:r w:rsidRPr="001C2DAB">
              <w:t>Other Australian</w:t>
            </w:r>
            <w:r>
              <w:t xml:space="preserve"> territories or d</w:t>
            </w:r>
            <w:r w:rsidRPr="001C2DAB">
              <w:t>ependencies</w:t>
            </w:r>
          </w:p>
        </w:tc>
      </w:tr>
      <w:tr w:rsidR="002A793D" w14:paraId="1F72D2AD" w14:textId="77777777" w:rsidTr="006D4F59">
        <w:tc>
          <w:tcPr>
            <w:tcW w:w="1984" w:type="dxa"/>
          </w:tcPr>
          <w:p w14:paraId="4A24CB57" w14:textId="77777777" w:rsidR="002A793D" w:rsidRPr="001C2DAB" w:rsidRDefault="002A793D" w:rsidP="00814AE8">
            <w:pPr>
              <w:pStyle w:val="Tabledescriptext"/>
            </w:pPr>
            <w:r w:rsidRPr="001C2DAB">
              <w:t>99</w:t>
            </w:r>
          </w:p>
        </w:tc>
        <w:tc>
          <w:tcPr>
            <w:tcW w:w="7124" w:type="dxa"/>
          </w:tcPr>
          <w:p w14:paraId="00999842" w14:textId="77777777" w:rsidR="002A793D" w:rsidRPr="001C2DAB" w:rsidRDefault="002A793D" w:rsidP="00814AE8">
            <w:pPr>
              <w:pStyle w:val="Tabledescriptext"/>
            </w:pPr>
            <w:r w:rsidRPr="001C2DAB">
              <w:t xml:space="preserve">Other </w:t>
            </w:r>
            <w:r>
              <w:t>(o</w:t>
            </w:r>
            <w:r w:rsidRPr="001C2DAB">
              <w:t>verseas but not an Austr</w:t>
            </w:r>
            <w:r>
              <w:t>alian territory or dependency)</w:t>
            </w:r>
          </w:p>
        </w:tc>
      </w:tr>
    </w:tbl>
    <w:p w14:paraId="0A7C2DF9" w14:textId="77777777" w:rsidR="009B1060" w:rsidRDefault="009B1060" w:rsidP="00C406D8">
      <w:pPr>
        <w:pStyle w:val="Bodytext"/>
        <w:rPr>
          <w:rFonts w:ascii="Tahoma" w:hAnsi="Tahoma"/>
          <w:sz w:val="20"/>
        </w:rPr>
      </w:pPr>
    </w:p>
    <w:p w14:paraId="16BB1F78" w14:textId="77777777" w:rsidR="009B1060" w:rsidRDefault="009B1060">
      <w:pPr>
        <w:rPr>
          <w:rFonts w:ascii="Arial Bold" w:hAnsi="Arial Bold"/>
          <w:b/>
          <w:caps/>
          <w:sz w:val="20"/>
          <w:szCs w:val="24"/>
        </w:rPr>
      </w:pPr>
      <w:r>
        <w:br w:type="page"/>
      </w:r>
    </w:p>
    <w:p w14:paraId="21A49DBC" w14:textId="32DE56F7" w:rsidR="00520E0F" w:rsidRDefault="002A793D" w:rsidP="00520E0F">
      <w:pPr>
        <w:pStyle w:val="H4Parts"/>
        <w:tabs>
          <w:tab w:val="clear" w:pos="9061"/>
          <w:tab w:val="left" w:pos="1560"/>
        </w:tabs>
      </w:pPr>
      <w:r>
        <w:lastRenderedPageBreak/>
        <w:t>Question</w:t>
      </w:r>
    </w:p>
    <w:p w14:paraId="43440386" w14:textId="77777777" w:rsidR="00595F9F" w:rsidRDefault="00595F9F" w:rsidP="009E158E">
      <w:pPr>
        <w:pStyle w:val="Bodytext"/>
      </w:pPr>
      <w:bookmarkStart w:id="562" w:name="_Toc113785700"/>
      <w:bookmarkStart w:id="563" w:name="_Toc333908937"/>
      <w:bookmarkStart w:id="564" w:name="_Toc333909455"/>
      <w:r w:rsidRPr="005C7B11">
        <w:t>What is the address of your usual residence?</w:t>
      </w:r>
    </w:p>
    <w:p w14:paraId="2347F76F" w14:textId="77777777" w:rsidR="00595F9F" w:rsidRPr="00595F9F" w:rsidRDefault="00595F9F" w:rsidP="00843A8A">
      <w:pPr>
        <w:pStyle w:val="Bodytext"/>
        <w:ind w:left="993"/>
      </w:pPr>
      <w:r w:rsidRPr="00595F9F">
        <w:t xml:space="preserve">Please provide the physical address (street number and name </w:t>
      </w:r>
      <w:r w:rsidRPr="00843A8A">
        <w:t>not</w:t>
      </w:r>
      <w:r w:rsidRPr="00595F9F">
        <w:t xml:space="preserve"> post office box) where you usually reside rather than any temporary address at which you reside for training, work or other purposes before returning to your home. </w:t>
      </w:r>
    </w:p>
    <w:p w14:paraId="1AEC294E" w14:textId="54B543FF" w:rsidR="00595F9F" w:rsidRDefault="00595F9F" w:rsidP="00843A8A">
      <w:pPr>
        <w:pStyle w:val="Bodytext"/>
        <w:ind w:left="993"/>
      </w:pPr>
      <w:r w:rsidRPr="00595F9F">
        <w:t xml:space="preserve">If you are from a </w:t>
      </w:r>
      <w:r w:rsidR="00BA3A5D">
        <w:t>rural area, use</w:t>
      </w:r>
      <w:r w:rsidRPr="00595F9F">
        <w:t xml:space="preserve"> the address from your </w:t>
      </w:r>
      <w:r w:rsidR="00D10631">
        <w:t>state</w:t>
      </w:r>
      <w:r w:rsidRPr="00595F9F">
        <w:t xml:space="preserve"> or territory’s ‘rural property addressing’ or ‘numbering’ system as your residential street address.</w:t>
      </w:r>
    </w:p>
    <w:p w14:paraId="70F94FDA" w14:textId="271645AE" w:rsidR="00662B19" w:rsidRPr="002A72BC" w:rsidRDefault="00662B19" w:rsidP="00843A8A">
      <w:pPr>
        <w:pStyle w:val="Bodytext"/>
        <w:ind w:left="993"/>
      </w:pPr>
      <w:r w:rsidRPr="00662B19">
        <w:t xml:space="preserve">Building/property name is the official place name or </w:t>
      </w:r>
      <w:r w:rsidR="00EB2AFE">
        <w:t>common-usage</w:t>
      </w:r>
      <w:r w:rsidRPr="00662B19">
        <w:t xml:space="preserve"> name for an address site, including the name of a building, Aboriginal community, homestead, building complex, agricultural property, park or unbounded address site.</w:t>
      </w:r>
    </w:p>
    <w:tbl>
      <w:tblPr>
        <w:tblW w:w="0" w:type="auto"/>
        <w:tblInd w:w="1668" w:type="dxa"/>
        <w:tblBorders>
          <w:bottom w:val="single" w:sz="6" w:space="0" w:color="000000"/>
          <w:insideH w:val="single" w:sz="6" w:space="0" w:color="000000"/>
        </w:tblBorders>
        <w:tblLayout w:type="fixed"/>
        <w:tblLook w:val="00A0" w:firstRow="1" w:lastRow="0" w:firstColumn="1" w:lastColumn="0" w:noHBand="0" w:noVBand="0"/>
      </w:tblPr>
      <w:tblGrid>
        <w:gridCol w:w="3402"/>
        <w:gridCol w:w="4110"/>
      </w:tblGrid>
      <w:tr w:rsidR="00595F9F" w:rsidRPr="0084624B" w14:paraId="45639AB9" w14:textId="77777777" w:rsidTr="00595F9F">
        <w:tc>
          <w:tcPr>
            <w:tcW w:w="3402" w:type="dxa"/>
          </w:tcPr>
          <w:p w14:paraId="27795914" w14:textId="77777777" w:rsidR="00595F9F" w:rsidRPr="00595F9F" w:rsidRDefault="00595F9F" w:rsidP="00595F9F">
            <w:pPr>
              <w:pStyle w:val="Enroltext"/>
            </w:pPr>
            <w:r w:rsidRPr="00595F9F">
              <w:t>Building/property name</w:t>
            </w:r>
          </w:p>
        </w:tc>
        <w:tc>
          <w:tcPr>
            <w:tcW w:w="4110" w:type="dxa"/>
          </w:tcPr>
          <w:p w14:paraId="755B29E8" w14:textId="77777777" w:rsidR="00595F9F" w:rsidRPr="002A72BC" w:rsidRDefault="00595F9F" w:rsidP="00595F9F">
            <w:pPr>
              <w:pStyle w:val="Enroltext"/>
            </w:pPr>
          </w:p>
        </w:tc>
      </w:tr>
      <w:tr w:rsidR="00595F9F" w:rsidRPr="0084624B" w14:paraId="618F86DB" w14:textId="77777777" w:rsidTr="00595F9F">
        <w:tc>
          <w:tcPr>
            <w:tcW w:w="3402" w:type="dxa"/>
          </w:tcPr>
          <w:p w14:paraId="19338559" w14:textId="77777777" w:rsidR="00595F9F" w:rsidRPr="00595F9F" w:rsidRDefault="00595F9F" w:rsidP="00595F9F">
            <w:pPr>
              <w:pStyle w:val="Enroltext"/>
            </w:pPr>
            <w:r w:rsidRPr="00595F9F">
              <w:t>Flat/unit number</w:t>
            </w:r>
          </w:p>
        </w:tc>
        <w:tc>
          <w:tcPr>
            <w:tcW w:w="4110" w:type="dxa"/>
          </w:tcPr>
          <w:p w14:paraId="688F6E83" w14:textId="77777777" w:rsidR="00595F9F" w:rsidRPr="002A72BC" w:rsidRDefault="00595F9F" w:rsidP="00595F9F">
            <w:pPr>
              <w:pStyle w:val="Enroltext"/>
            </w:pPr>
          </w:p>
        </w:tc>
      </w:tr>
      <w:tr w:rsidR="00595F9F" w:rsidRPr="0084624B" w14:paraId="2383FCBE" w14:textId="77777777" w:rsidTr="00595F9F">
        <w:tc>
          <w:tcPr>
            <w:tcW w:w="3402" w:type="dxa"/>
          </w:tcPr>
          <w:p w14:paraId="5A3575A5" w14:textId="77777777" w:rsidR="00595F9F" w:rsidRPr="00AE355E" w:rsidRDefault="00595F9F" w:rsidP="00595F9F">
            <w:pPr>
              <w:pStyle w:val="Enroltext"/>
            </w:pPr>
            <w:r w:rsidRPr="00AE355E">
              <w:t>Street number</w:t>
            </w:r>
          </w:p>
        </w:tc>
        <w:tc>
          <w:tcPr>
            <w:tcW w:w="4110" w:type="dxa"/>
          </w:tcPr>
          <w:p w14:paraId="4FEF1EF8" w14:textId="77777777" w:rsidR="00595F9F" w:rsidRPr="002A72BC" w:rsidRDefault="00595F9F" w:rsidP="00595F9F">
            <w:pPr>
              <w:pStyle w:val="Enroltext"/>
            </w:pPr>
          </w:p>
        </w:tc>
      </w:tr>
      <w:tr w:rsidR="00595F9F" w:rsidRPr="0084624B" w14:paraId="56532829" w14:textId="77777777" w:rsidTr="00595F9F">
        <w:tc>
          <w:tcPr>
            <w:tcW w:w="3402" w:type="dxa"/>
          </w:tcPr>
          <w:p w14:paraId="1983C70A" w14:textId="77777777" w:rsidR="00595F9F" w:rsidRPr="00AE355E" w:rsidRDefault="001A62ED" w:rsidP="00595F9F">
            <w:pPr>
              <w:pStyle w:val="Enroltext"/>
            </w:pPr>
            <w:r>
              <w:t>Street name and type</w:t>
            </w:r>
          </w:p>
        </w:tc>
        <w:tc>
          <w:tcPr>
            <w:tcW w:w="4110" w:type="dxa"/>
          </w:tcPr>
          <w:p w14:paraId="6F777F14" w14:textId="77777777" w:rsidR="00595F9F" w:rsidRPr="002A72BC" w:rsidRDefault="00595F9F" w:rsidP="00595F9F">
            <w:pPr>
              <w:pStyle w:val="Enroltext"/>
            </w:pPr>
          </w:p>
        </w:tc>
      </w:tr>
      <w:tr w:rsidR="00595F9F" w:rsidRPr="006B50F3" w14:paraId="6A90E13E" w14:textId="77777777" w:rsidTr="00595F9F">
        <w:tc>
          <w:tcPr>
            <w:tcW w:w="3402" w:type="dxa"/>
          </w:tcPr>
          <w:p w14:paraId="4F389D83" w14:textId="77777777" w:rsidR="00595F9F" w:rsidRPr="00595F9F" w:rsidRDefault="00595F9F" w:rsidP="00595F9F">
            <w:pPr>
              <w:pStyle w:val="Enroltext"/>
            </w:pPr>
            <w:r w:rsidRPr="00595F9F">
              <w:t>Suburb, locality or town</w:t>
            </w:r>
          </w:p>
        </w:tc>
        <w:tc>
          <w:tcPr>
            <w:tcW w:w="4110" w:type="dxa"/>
          </w:tcPr>
          <w:p w14:paraId="49FF84A7" w14:textId="77777777" w:rsidR="00595F9F" w:rsidRPr="002A72BC" w:rsidRDefault="00595F9F" w:rsidP="00595F9F">
            <w:pPr>
              <w:pStyle w:val="Enroltext"/>
              <w:rPr>
                <w:b/>
              </w:rPr>
            </w:pPr>
          </w:p>
        </w:tc>
      </w:tr>
      <w:tr w:rsidR="00595F9F" w:rsidRPr="0084624B" w14:paraId="00DA349D" w14:textId="77777777" w:rsidTr="00595F9F">
        <w:tc>
          <w:tcPr>
            <w:tcW w:w="3402" w:type="dxa"/>
          </w:tcPr>
          <w:p w14:paraId="531DFAEA" w14:textId="77777777" w:rsidR="00595F9F" w:rsidRPr="00AE355E" w:rsidRDefault="00595F9F" w:rsidP="00595F9F">
            <w:pPr>
              <w:pStyle w:val="Enroltext"/>
              <w:rPr>
                <w:b/>
              </w:rPr>
            </w:pPr>
            <w:r w:rsidRPr="00AE355E">
              <w:rPr>
                <w:b/>
              </w:rPr>
              <w:t>State/territory</w:t>
            </w:r>
          </w:p>
        </w:tc>
        <w:tc>
          <w:tcPr>
            <w:tcW w:w="4110" w:type="dxa"/>
          </w:tcPr>
          <w:p w14:paraId="402FB25B" w14:textId="77777777" w:rsidR="00595F9F" w:rsidRPr="002A72BC" w:rsidRDefault="00595F9F" w:rsidP="00595F9F">
            <w:pPr>
              <w:pStyle w:val="Enroltext"/>
            </w:pPr>
          </w:p>
        </w:tc>
      </w:tr>
      <w:tr w:rsidR="00595F9F" w:rsidRPr="005C7B11" w14:paraId="7BF30EA9" w14:textId="77777777" w:rsidTr="00595F9F">
        <w:tc>
          <w:tcPr>
            <w:tcW w:w="3402" w:type="dxa"/>
          </w:tcPr>
          <w:p w14:paraId="4E211F8F" w14:textId="77777777" w:rsidR="00595F9F" w:rsidRPr="002A72BC" w:rsidRDefault="00595F9F" w:rsidP="00595F9F">
            <w:pPr>
              <w:pStyle w:val="Enroltext"/>
            </w:pPr>
            <w:r w:rsidRPr="002A72BC">
              <w:t xml:space="preserve">Postcode </w:t>
            </w:r>
          </w:p>
        </w:tc>
        <w:tc>
          <w:tcPr>
            <w:tcW w:w="4110" w:type="dxa"/>
          </w:tcPr>
          <w:p w14:paraId="67C49773" w14:textId="77777777" w:rsidR="00595F9F" w:rsidRPr="002A72BC" w:rsidRDefault="00595F9F" w:rsidP="00595F9F">
            <w:pPr>
              <w:pStyle w:val="Enroltext"/>
            </w:pPr>
          </w:p>
        </w:tc>
      </w:tr>
    </w:tbl>
    <w:p w14:paraId="36865B36" w14:textId="77777777" w:rsidR="00C406D8" w:rsidRDefault="00C406D8" w:rsidP="00C406D8">
      <w:pPr>
        <w:pStyle w:val="Bodytext"/>
      </w:pPr>
    </w:p>
    <w:p w14:paraId="5B65FD28" w14:textId="77777777" w:rsidR="00C406D8" w:rsidRDefault="00C406D8" w:rsidP="00C406D8">
      <w:pPr>
        <w:pStyle w:val="Bodytext"/>
      </w:pPr>
      <w:r w:rsidRPr="005C7B11">
        <w:t xml:space="preserve">What is </w:t>
      </w:r>
      <w:r>
        <w:t>your postal address (if different from above)</w:t>
      </w:r>
      <w:r w:rsidRPr="005C7B11">
        <w:t>?</w:t>
      </w:r>
    </w:p>
    <w:tbl>
      <w:tblPr>
        <w:tblW w:w="0" w:type="auto"/>
        <w:tblInd w:w="1668" w:type="dxa"/>
        <w:tblBorders>
          <w:bottom w:val="single" w:sz="6" w:space="0" w:color="000000"/>
          <w:insideH w:val="single" w:sz="6" w:space="0" w:color="000000"/>
        </w:tblBorders>
        <w:tblLayout w:type="fixed"/>
        <w:tblLook w:val="00A0" w:firstRow="1" w:lastRow="0" w:firstColumn="1" w:lastColumn="0" w:noHBand="0" w:noVBand="0"/>
      </w:tblPr>
      <w:tblGrid>
        <w:gridCol w:w="3402"/>
        <w:gridCol w:w="4110"/>
      </w:tblGrid>
      <w:tr w:rsidR="00C406D8" w:rsidRPr="0084624B" w14:paraId="1AD7DD0B" w14:textId="77777777" w:rsidTr="00A15250">
        <w:tc>
          <w:tcPr>
            <w:tcW w:w="3402" w:type="dxa"/>
          </w:tcPr>
          <w:p w14:paraId="72ADDFDD" w14:textId="77777777" w:rsidR="00C406D8" w:rsidRPr="00DB4F76" w:rsidRDefault="00C406D8" w:rsidP="00A15250">
            <w:pPr>
              <w:pStyle w:val="Enroltext"/>
            </w:pPr>
            <w:r w:rsidRPr="00DB4F76">
              <w:t>Building/property name</w:t>
            </w:r>
          </w:p>
        </w:tc>
        <w:tc>
          <w:tcPr>
            <w:tcW w:w="4110" w:type="dxa"/>
          </w:tcPr>
          <w:p w14:paraId="1372168D" w14:textId="77777777" w:rsidR="00C406D8" w:rsidRPr="002A72BC" w:rsidRDefault="00C406D8" w:rsidP="00A15250">
            <w:pPr>
              <w:pStyle w:val="Enroltext"/>
            </w:pPr>
          </w:p>
        </w:tc>
      </w:tr>
      <w:tr w:rsidR="00C406D8" w:rsidRPr="0084624B" w14:paraId="4DAC6D14" w14:textId="77777777" w:rsidTr="00A15250">
        <w:tc>
          <w:tcPr>
            <w:tcW w:w="3402" w:type="dxa"/>
          </w:tcPr>
          <w:p w14:paraId="66479CDA" w14:textId="77777777" w:rsidR="00C406D8" w:rsidRPr="00DB4F76" w:rsidRDefault="00C406D8" w:rsidP="00A15250">
            <w:pPr>
              <w:pStyle w:val="Enroltext"/>
            </w:pPr>
            <w:r w:rsidRPr="00DB4F76">
              <w:t>Flat/unit number</w:t>
            </w:r>
          </w:p>
        </w:tc>
        <w:tc>
          <w:tcPr>
            <w:tcW w:w="4110" w:type="dxa"/>
          </w:tcPr>
          <w:p w14:paraId="64593754" w14:textId="77777777" w:rsidR="00C406D8" w:rsidRPr="002A72BC" w:rsidRDefault="00C406D8" w:rsidP="00A15250">
            <w:pPr>
              <w:pStyle w:val="Enroltext"/>
            </w:pPr>
          </w:p>
        </w:tc>
      </w:tr>
      <w:tr w:rsidR="00C406D8" w:rsidRPr="0084624B" w14:paraId="1A46A10B" w14:textId="77777777" w:rsidTr="00A15250">
        <w:tc>
          <w:tcPr>
            <w:tcW w:w="3402" w:type="dxa"/>
          </w:tcPr>
          <w:p w14:paraId="6AE170C1" w14:textId="77777777" w:rsidR="00C406D8" w:rsidRPr="00C406D8" w:rsidRDefault="00C406D8" w:rsidP="00A15250">
            <w:pPr>
              <w:pStyle w:val="Enroltext"/>
            </w:pPr>
            <w:r w:rsidRPr="00C406D8">
              <w:t>Street number</w:t>
            </w:r>
          </w:p>
        </w:tc>
        <w:tc>
          <w:tcPr>
            <w:tcW w:w="4110" w:type="dxa"/>
          </w:tcPr>
          <w:p w14:paraId="65AF89CE" w14:textId="77777777" w:rsidR="00C406D8" w:rsidRPr="002A72BC" w:rsidRDefault="00C406D8" w:rsidP="00A15250">
            <w:pPr>
              <w:pStyle w:val="Enroltext"/>
            </w:pPr>
          </w:p>
        </w:tc>
      </w:tr>
      <w:tr w:rsidR="00C406D8" w:rsidRPr="0084624B" w14:paraId="3207B7B0" w14:textId="77777777" w:rsidTr="00A15250">
        <w:tc>
          <w:tcPr>
            <w:tcW w:w="3402" w:type="dxa"/>
          </w:tcPr>
          <w:p w14:paraId="229CEA7B" w14:textId="77777777" w:rsidR="00C406D8" w:rsidRPr="00C406D8" w:rsidRDefault="001A62ED" w:rsidP="00A15250">
            <w:pPr>
              <w:pStyle w:val="Enroltext"/>
            </w:pPr>
            <w:r>
              <w:t>Street name and type</w:t>
            </w:r>
          </w:p>
        </w:tc>
        <w:tc>
          <w:tcPr>
            <w:tcW w:w="4110" w:type="dxa"/>
          </w:tcPr>
          <w:p w14:paraId="78DC2F19" w14:textId="77777777" w:rsidR="00C406D8" w:rsidRPr="002A72BC" w:rsidRDefault="00C406D8" w:rsidP="00A15250">
            <w:pPr>
              <w:pStyle w:val="Enroltext"/>
            </w:pPr>
          </w:p>
        </w:tc>
      </w:tr>
      <w:tr w:rsidR="00C406D8" w:rsidRPr="006B50F3" w14:paraId="17F52732" w14:textId="77777777" w:rsidTr="00A15250">
        <w:tc>
          <w:tcPr>
            <w:tcW w:w="3402" w:type="dxa"/>
          </w:tcPr>
          <w:p w14:paraId="6D1E9A1A" w14:textId="77777777" w:rsidR="00C406D8" w:rsidRPr="00595F9F" w:rsidRDefault="00C406D8" w:rsidP="00A15250">
            <w:pPr>
              <w:pStyle w:val="Enroltext"/>
            </w:pPr>
            <w:r w:rsidRPr="00595F9F">
              <w:t>Suburb, locality or town</w:t>
            </w:r>
          </w:p>
        </w:tc>
        <w:tc>
          <w:tcPr>
            <w:tcW w:w="4110" w:type="dxa"/>
          </w:tcPr>
          <w:p w14:paraId="4A0AB601" w14:textId="77777777" w:rsidR="00C406D8" w:rsidRPr="002A72BC" w:rsidRDefault="00C406D8" w:rsidP="00A15250">
            <w:pPr>
              <w:pStyle w:val="Enroltext"/>
              <w:rPr>
                <w:b/>
              </w:rPr>
            </w:pPr>
          </w:p>
        </w:tc>
      </w:tr>
      <w:tr w:rsidR="00C406D8" w:rsidRPr="0084624B" w14:paraId="2E310AF3" w14:textId="77777777" w:rsidTr="00A15250">
        <w:tc>
          <w:tcPr>
            <w:tcW w:w="3402" w:type="dxa"/>
          </w:tcPr>
          <w:p w14:paraId="32ED730B" w14:textId="77777777" w:rsidR="00C406D8" w:rsidRPr="00C406D8" w:rsidRDefault="00C406D8" w:rsidP="00A15250">
            <w:pPr>
              <w:pStyle w:val="Enroltext"/>
              <w:rPr>
                <w:b/>
              </w:rPr>
            </w:pPr>
            <w:r w:rsidRPr="00C406D8">
              <w:rPr>
                <w:b/>
              </w:rPr>
              <w:t>State/territory</w:t>
            </w:r>
          </w:p>
        </w:tc>
        <w:tc>
          <w:tcPr>
            <w:tcW w:w="4110" w:type="dxa"/>
          </w:tcPr>
          <w:p w14:paraId="5A634A95" w14:textId="77777777" w:rsidR="00C406D8" w:rsidRPr="002A72BC" w:rsidRDefault="00C406D8" w:rsidP="00A15250">
            <w:pPr>
              <w:pStyle w:val="Enroltext"/>
            </w:pPr>
          </w:p>
        </w:tc>
      </w:tr>
      <w:tr w:rsidR="00C406D8" w:rsidRPr="005C7B11" w14:paraId="7E0B4DDB" w14:textId="77777777" w:rsidTr="00A15250">
        <w:tc>
          <w:tcPr>
            <w:tcW w:w="3402" w:type="dxa"/>
          </w:tcPr>
          <w:p w14:paraId="2A7DD76F" w14:textId="77777777" w:rsidR="00C406D8" w:rsidRPr="002A72BC" w:rsidRDefault="00C406D8" w:rsidP="00A15250">
            <w:pPr>
              <w:pStyle w:val="Enroltext"/>
            </w:pPr>
            <w:r w:rsidRPr="002A72BC">
              <w:t xml:space="preserve">Postcode </w:t>
            </w:r>
          </w:p>
        </w:tc>
        <w:tc>
          <w:tcPr>
            <w:tcW w:w="4110" w:type="dxa"/>
          </w:tcPr>
          <w:p w14:paraId="38BE77EB" w14:textId="77777777" w:rsidR="00C406D8" w:rsidRPr="002A72BC" w:rsidRDefault="00C406D8" w:rsidP="00A15250">
            <w:pPr>
              <w:pStyle w:val="Enroltext"/>
            </w:pPr>
          </w:p>
        </w:tc>
      </w:tr>
    </w:tbl>
    <w:p w14:paraId="12B6C272" w14:textId="77777777" w:rsidR="002A793D" w:rsidRPr="002261A3" w:rsidRDefault="002A793D" w:rsidP="002A793D">
      <w:pPr>
        <w:pStyle w:val="H3Parts"/>
      </w:pPr>
      <w:r w:rsidRPr="002261A3">
        <w:t>Format attributes</w:t>
      </w:r>
      <w:bookmarkEnd w:id="562"/>
      <w:bookmarkEnd w:id="563"/>
      <w:bookmarkEnd w:id="564"/>
    </w:p>
    <w:p w14:paraId="084E5ADF" w14:textId="77777777" w:rsidR="002A793D" w:rsidRPr="002261A3" w:rsidRDefault="002A793D" w:rsidP="00814AE8">
      <w:pPr>
        <w:pStyle w:val="Bodytext"/>
      </w:pPr>
      <w:r w:rsidRPr="002261A3">
        <w:t>Length:</w:t>
      </w:r>
      <w:r w:rsidRPr="002261A3">
        <w:tab/>
      </w:r>
      <w:r w:rsidR="00814AE8">
        <w:tab/>
      </w:r>
      <w:r w:rsidRPr="002261A3">
        <w:t>2</w:t>
      </w:r>
    </w:p>
    <w:p w14:paraId="4100CD1E" w14:textId="77777777" w:rsidR="002A793D" w:rsidRPr="002261A3" w:rsidRDefault="002A793D" w:rsidP="00814AE8">
      <w:pPr>
        <w:pStyle w:val="Bodytext"/>
      </w:pPr>
      <w:r w:rsidRPr="002261A3">
        <w:t>Type:</w:t>
      </w:r>
      <w:r w:rsidRPr="002261A3">
        <w:tab/>
      </w:r>
      <w:r w:rsidR="00814AE8">
        <w:tab/>
      </w:r>
      <w:r w:rsidR="00ED6680">
        <w:t>alpha</w:t>
      </w:r>
      <w:r w:rsidRPr="002261A3">
        <w:t>numeric</w:t>
      </w:r>
    </w:p>
    <w:p w14:paraId="56C9C2E7" w14:textId="77777777" w:rsidR="002A793D" w:rsidRPr="002261A3" w:rsidRDefault="002A793D" w:rsidP="00814AE8">
      <w:pPr>
        <w:pStyle w:val="Bodytext"/>
      </w:pPr>
      <w:r>
        <w:t>Justification:</w:t>
      </w:r>
      <w:r w:rsidRPr="002261A3">
        <w:tab/>
      </w:r>
      <w:r w:rsidR="00814AE8">
        <w:tab/>
      </w:r>
      <w:r w:rsidRPr="002261A3">
        <w:t>none</w:t>
      </w:r>
    </w:p>
    <w:p w14:paraId="1546EAF1" w14:textId="77777777" w:rsidR="002A793D" w:rsidRPr="002261A3" w:rsidRDefault="002A793D" w:rsidP="00814AE8">
      <w:pPr>
        <w:pStyle w:val="Bodytext"/>
      </w:pPr>
      <w:r w:rsidRPr="002261A3">
        <w:t>Fill character:</w:t>
      </w:r>
      <w:r w:rsidRPr="002261A3">
        <w:tab/>
      </w:r>
      <w:r w:rsidR="00814AE8">
        <w:tab/>
      </w:r>
      <w:r w:rsidRPr="002261A3">
        <w:t>none</w:t>
      </w:r>
    </w:p>
    <w:p w14:paraId="5CAFDCEA" w14:textId="77777777" w:rsidR="002A793D" w:rsidRPr="002261A3" w:rsidRDefault="002A793D" w:rsidP="00814AE8">
      <w:pPr>
        <w:pStyle w:val="Bodytext"/>
      </w:pPr>
      <w:r>
        <w:t>Permitted data element value:</w:t>
      </w:r>
      <w:r>
        <w:tab/>
      </w:r>
      <w:r w:rsidRPr="002A793D">
        <w:t>@@</w:t>
      </w:r>
      <w:r w:rsidRPr="002A793D">
        <w:tab/>
        <w:t>not specified</w:t>
      </w:r>
    </w:p>
    <w:p w14:paraId="61BAF424" w14:textId="77777777" w:rsidR="00C406D8" w:rsidRDefault="00C406D8">
      <w:pPr>
        <w:rPr>
          <w:rFonts w:ascii="Tahoma" w:hAnsi="Tahoma"/>
          <w:b/>
          <w:snapToGrid w:val="0"/>
          <w:sz w:val="22"/>
          <w:lang w:eastAsia="en-US"/>
        </w:rPr>
      </w:pPr>
      <w:bookmarkStart w:id="565" w:name="_Toc113785701"/>
      <w:r>
        <w:br w:type="page"/>
      </w:r>
    </w:p>
    <w:p w14:paraId="5C3501F0" w14:textId="77777777" w:rsidR="00520568" w:rsidRPr="002261A3" w:rsidRDefault="00934E9D" w:rsidP="0009072E">
      <w:pPr>
        <w:pStyle w:val="H3Parts"/>
      </w:pPr>
      <w:r w:rsidRPr="002261A3">
        <w:lastRenderedPageBreak/>
        <w:t>Administrative attributes</w:t>
      </w:r>
      <w:bookmarkEnd w:id="565"/>
    </w:p>
    <w:p w14:paraId="78982D80" w14:textId="77777777" w:rsidR="00520568" w:rsidRDefault="00625E17"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3742"/>
        <w:gridCol w:w="3845"/>
      </w:tblGrid>
      <w:tr w:rsidR="00294B6C" w:rsidRPr="00814AE8" w14:paraId="7B57452E" w14:textId="77777777" w:rsidTr="00151D7B">
        <w:tc>
          <w:tcPr>
            <w:tcW w:w="1701" w:type="dxa"/>
            <w:tcBorders>
              <w:top w:val="single" w:sz="12" w:space="0" w:color="000000"/>
              <w:left w:val="nil"/>
              <w:bottom w:val="single" w:sz="6" w:space="0" w:color="000000"/>
              <w:right w:val="single" w:sz="6" w:space="0" w:color="000000"/>
            </w:tcBorders>
          </w:tcPr>
          <w:p w14:paraId="01167520" w14:textId="77777777" w:rsidR="00294B6C" w:rsidRPr="00814AE8" w:rsidRDefault="00294B6C" w:rsidP="00814AE8">
            <w:pPr>
              <w:pStyle w:val="Tableheading"/>
              <w:jc w:val="left"/>
              <w:rPr>
                <w:bCs/>
              </w:rPr>
            </w:pPr>
            <w:r w:rsidRPr="00814AE8">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5597F636" w14:textId="77777777" w:rsidR="00294B6C" w:rsidRPr="00814AE8" w:rsidRDefault="000A6BCD" w:rsidP="00814AE8">
            <w:pPr>
              <w:pStyle w:val="Tableheading"/>
              <w:jc w:val="left"/>
              <w:rPr>
                <w:bCs/>
              </w:rPr>
            </w:pPr>
            <w:r w:rsidRPr="00814AE8">
              <w:rPr>
                <w:bCs/>
              </w:rPr>
              <w:t>VET</w:t>
            </w:r>
            <w:r w:rsidR="00934E9D" w:rsidRPr="00814AE8">
              <w:rPr>
                <w:bCs/>
              </w:rPr>
              <w:t xml:space="preserve"> provider</w:t>
            </w:r>
          </w:p>
        </w:tc>
        <w:tc>
          <w:tcPr>
            <w:tcW w:w="3845" w:type="dxa"/>
            <w:tcBorders>
              <w:top w:val="single" w:sz="12" w:space="0" w:color="000000"/>
              <w:left w:val="single" w:sz="6" w:space="0" w:color="000000"/>
              <w:bottom w:val="single" w:sz="6" w:space="0" w:color="000000"/>
              <w:right w:val="nil"/>
            </w:tcBorders>
          </w:tcPr>
          <w:p w14:paraId="41CD4831" w14:textId="77777777" w:rsidR="00294B6C" w:rsidRPr="00814AE8" w:rsidRDefault="00967D2C" w:rsidP="00814AE8">
            <w:pPr>
              <w:pStyle w:val="Tableheading"/>
              <w:jc w:val="left"/>
              <w:rPr>
                <w:bCs/>
              </w:rPr>
            </w:pPr>
            <w:r w:rsidRPr="00814AE8">
              <w:rPr>
                <w:bCs/>
              </w:rPr>
              <w:t>Apprenticeship</w:t>
            </w:r>
          </w:p>
        </w:tc>
      </w:tr>
      <w:tr w:rsidR="00E721E7" w14:paraId="37E3F677" w14:textId="77777777" w:rsidTr="00151D7B">
        <w:tc>
          <w:tcPr>
            <w:tcW w:w="1701" w:type="dxa"/>
            <w:tcBorders>
              <w:top w:val="single" w:sz="6" w:space="0" w:color="000000"/>
              <w:left w:val="nil"/>
              <w:bottom w:val="single" w:sz="6" w:space="0" w:color="000000"/>
              <w:right w:val="single" w:sz="6" w:space="0" w:color="000000"/>
            </w:tcBorders>
          </w:tcPr>
          <w:p w14:paraId="5E05FD8E" w14:textId="77777777" w:rsidR="00E721E7" w:rsidRDefault="00E721E7" w:rsidP="00814AE8">
            <w:pPr>
              <w:pStyle w:val="Tabledescript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26DD1691" w14:textId="4D1AD709" w:rsidR="00E721E7" w:rsidRPr="00994D8A" w:rsidRDefault="00DD0E93" w:rsidP="00994D8A">
            <w:pPr>
              <w:pStyle w:val="Tabledescriptext"/>
              <w:rPr>
                <w:b/>
                <w:bCs/>
              </w:rPr>
            </w:pPr>
            <w:r>
              <w:rPr>
                <w:b/>
                <w:bCs/>
              </w:rPr>
              <w:t xml:space="preserve">Introduced </w:t>
            </w:r>
            <w:r w:rsidR="00E721E7" w:rsidRPr="00994D8A">
              <w:rPr>
                <w:b/>
                <w:bCs/>
              </w:rPr>
              <w:t>1 January 1994</w:t>
            </w:r>
          </w:p>
          <w:p w14:paraId="0AB77453" w14:textId="77777777" w:rsidR="00E721E7" w:rsidRPr="000C643C" w:rsidRDefault="00E721E7" w:rsidP="00814AE8">
            <w:pPr>
              <w:pStyle w:val="Tabledescriptext"/>
              <w:rPr>
                <w:i/>
              </w:rPr>
            </w:pPr>
            <w:r w:rsidRPr="000C643C">
              <w:rPr>
                <w:i/>
              </w:rPr>
              <w:t xml:space="preserve">State </w:t>
            </w:r>
            <w:r w:rsidR="00934E9D" w:rsidRPr="000C643C">
              <w:rPr>
                <w:i/>
              </w:rPr>
              <w:t>identifier</w:t>
            </w:r>
          </w:p>
        </w:tc>
        <w:tc>
          <w:tcPr>
            <w:tcW w:w="3845" w:type="dxa"/>
            <w:tcBorders>
              <w:top w:val="single" w:sz="6" w:space="0" w:color="000000"/>
              <w:left w:val="single" w:sz="6" w:space="0" w:color="000000"/>
              <w:bottom w:val="single" w:sz="6" w:space="0" w:color="000000"/>
              <w:right w:val="nil"/>
            </w:tcBorders>
          </w:tcPr>
          <w:p w14:paraId="3AF637BE" w14:textId="4AEBD984" w:rsidR="00E721E7" w:rsidRPr="00994D8A" w:rsidRDefault="00DD0E93" w:rsidP="00994D8A">
            <w:pPr>
              <w:pStyle w:val="Tabledescriptext"/>
              <w:rPr>
                <w:b/>
                <w:bCs/>
              </w:rPr>
            </w:pPr>
            <w:r>
              <w:rPr>
                <w:b/>
                <w:bCs/>
              </w:rPr>
              <w:t xml:space="preserve">Introduced </w:t>
            </w:r>
            <w:r w:rsidR="00E721E7" w:rsidRPr="00994D8A">
              <w:rPr>
                <w:b/>
                <w:bCs/>
              </w:rPr>
              <w:t>1 July 1994</w:t>
            </w:r>
          </w:p>
          <w:p w14:paraId="12C55895" w14:textId="77777777" w:rsidR="00E721E7" w:rsidRPr="000C643C" w:rsidRDefault="00E721E7" w:rsidP="00814AE8">
            <w:pPr>
              <w:pStyle w:val="Tabledescriptext"/>
              <w:rPr>
                <w:i/>
              </w:rPr>
            </w:pPr>
            <w:r w:rsidRPr="000C643C">
              <w:rPr>
                <w:i/>
              </w:rPr>
              <w:t xml:space="preserve">State </w:t>
            </w:r>
            <w:r w:rsidR="00934E9D" w:rsidRPr="000C643C">
              <w:rPr>
                <w:i/>
              </w:rPr>
              <w:t>identifier</w:t>
            </w:r>
          </w:p>
        </w:tc>
      </w:tr>
      <w:tr w:rsidR="00E721E7" w14:paraId="086B3B6A" w14:textId="77777777" w:rsidTr="00151D7B">
        <w:tc>
          <w:tcPr>
            <w:tcW w:w="1701" w:type="dxa"/>
            <w:tcBorders>
              <w:top w:val="single" w:sz="6" w:space="0" w:color="000000"/>
              <w:left w:val="nil"/>
              <w:bottom w:val="single" w:sz="6" w:space="0" w:color="000000"/>
              <w:right w:val="single" w:sz="6" w:space="0" w:color="000000"/>
            </w:tcBorders>
          </w:tcPr>
          <w:p w14:paraId="3F72FEC2" w14:textId="77777777" w:rsidR="00E721E7" w:rsidRPr="00930A64" w:rsidRDefault="00E721E7" w:rsidP="00814AE8">
            <w:pPr>
              <w:pStyle w:val="Tabledescriptext"/>
            </w:pPr>
            <w:r w:rsidRPr="00930A64">
              <w:t>Release 2.0</w:t>
            </w:r>
          </w:p>
        </w:tc>
        <w:tc>
          <w:tcPr>
            <w:tcW w:w="3742" w:type="dxa"/>
            <w:tcBorders>
              <w:top w:val="single" w:sz="6" w:space="0" w:color="000000"/>
              <w:left w:val="single" w:sz="6" w:space="0" w:color="000000"/>
              <w:bottom w:val="single" w:sz="6" w:space="0" w:color="000000"/>
              <w:right w:val="single" w:sz="6" w:space="0" w:color="000000"/>
            </w:tcBorders>
          </w:tcPr>
          <w:p w14:paraId="39A435EA" w14:textId="5C21DF10" w:rsidR="00E721E7" w:rsidRPr="00994D8A" w:rsidRDefault="00DD0E93" w:rsidP="00994D8A">
            <w:pPr>
              <w:pStyle w:val="Tabledescriptext"/>
              <w:rPr>
                <w:b/>
                <w:bCs/>
              </w:rPr>
            </w:pPr>
            <w:r>
              <w:rPr>
                <w:b/>
                <w:bCs/>
              </w:rPr>
              <w:t xml:space="preserve">Revised </w:t>
            </w:r>
            <w:r w:rsidR="00E721E7" w:rsidRPr="00994D8A">
              <w:rPr>
                <w:b/>
                <w:bCs/>
              </w:rPr>
              <w:t>1 January 1997</w:t>
            </w:r>
          </w:p>
          <w:p w14:paraId="6BB518E3" w14:textId="77777777" w:rsidR="00E721E7" w:rsidRPr="00930A64" w:rsidRDefault="000C643C" w:rsidP="00843A8A">
            <w:pPr>
              <w:pStyle w:val="Tabledescriptext"/>
            </w:pPr>
            <w:r w:rsidRPr="00930A64">
              <w:t>A</w:t>
            </w:r>
            <w:r w:rsidR="00E721E7" w:rsidRPr="00930A64">
              <w:t>dded classification value and description ‘99</w:t>
            </w:r>
            <w:r w:rsidR="00D17ECC">
              <w:t xml:space="preserve"> </w:t>
            </w:r>
            <w:r w:rsidR="00843A8A">
              <w:rPr>
                <w:rFonts w:cs="Arial"/>
              </w:rPr>
              <w:t>–</w:t>
            </w:r>
            <w:r w:rsidR="00D17ECC">
              <w:t xml:space="preserve"> </w:t>
            </w:r>
            <w:r w:rsidR="00E721E7" w:rsidRPr="00930A64">
              <w:t>Other’</w:t>
            </w:r>
          </w:p>
        </w:tc>
        <w:tc>
          <w:tcPr>
            <w:tcW w:w="3845" w:type="dxa"/>
            <w:tcBorders>
              <w:top w:val="single" w:sz="6" w:space="0" w:color="000000"/>
              <w:left w:val="single" w:sz="6" w:space="0" w:color="000000"/>
              <w:bottom w:val="single" w:sz="6" w:space="0" w:color="000000"/>
              <w:right w:val="nil"/>
            </w:tcBorders>
          </w:tcPr>
          <w:p w14:paraId="1D88B63A" w14:textId="07B5CEFC" w:rsidR="00E721E7" w:rsidRPr="00994D8A" w:rsidRDefault="00DD0E93" w:rsidP="00994D8A">
            <w:pPr>
              <w:pStyle w:val="Tabledescriptext"/>
              <w:rPr>
                <w:b/>
                <w:bCs/>
              </w:rPr>
            </w:pPr>
            <w:r>
              <w:rPr>
                <w:b/>
                <w:bCs/>
              </w:rPr>
              <w:t xml:space="preserve">Revised </w:t>
            </w:r>
            <w:r w:rsidR="00E721E7" w:rsidRPr="00994D8A">
              <w:rPr>
                <w:b/>
                <w:bCs/>
              </w:rPr>
              <w:t>1 January 1997</w:t>
            </w:r>
          </w:p>
          <w:p w14:paraId="20C388FE" w14:textId="77777777" w:rsidR="00E721E7" w:rsidRPr="00930A64" w:rsidRDefault="000C643C" w:rsidP="00843A8A">
            <w:pPr>
              <w:pStyle w:val="Tabledescriptext"/>
            </w:pPr>
            <w:r w:rsidRPr="00930A64">
              <w:t>A</w:t>
            </w:r>
            <w:r w:rsidR="00E721E7" w:rsidRPr="00930A64">
              <w:t>dded classification value and description ‘99</w:t>
            </w:r>
            <w:r w:rsidR="00D17ECC">
              <w:t xml:space="preserve"> </w:t>
            </w:r>
            <w:r w:rsidR="00843A8A">
              <w:rPr>
                <w:rFonts w:cs="Arial"/>
              </w:rPr>
              <w:t>–</w:t>
            </w:r>
            <w:r w:rsidR="00D17ECC">
              <w:t xml:space="preserve"> </w:t>
            </w:r>
            <w:r w:rsidR="00E721E7" w:rsidRPr="00930A64">
              <w:t>Other’</w:t>
            </w:r>
          </w:p>
        </w:tc>
      </w:tr>
      <w:tr w:rsidR="00E721E7" w14:paraId="09E00B7F" w14:textId="77777777" w:rsidTr="00151D7B">
        <w:tc>
          <w:tcPr>
            <w:tcW w:w="1701" w:type="dxa"/>
            <w:tcBorders>
              <w:top w:val="single" w:sz="6" w:space="0" w:color="000000"/>
              <w:left w:val="nil"/>
              <w:bottom w:val="single" w:sz="6" w:space="0" w:color="000000"/>
              <w:right w:val="single" w:sz="6" w:space="0" w:color="000000"/>
            </w:tcBorders>
          </w:tcPr>
          <w:p w14:paraId="14D2FB65" w14:textId="77777777" w:rsidR="00E721E7" w:rsidRPr="00930A64" w:rsidRDefault="00E721E7" w:rsidP="00814AE8">
            <w:pPr>
              <w:pStyle w:val="Tabledescriptext"/>
            </w:pPr>
            <w:r w:rsidRPr="00930A64">
              <w:t>Release 3.0</w:t>
            </w:r>
          </w:p>
        </w:tc>
        <w:tc>
          <w:tcPr>
            <w:tcW w:w="3742" w:type="dxa"/>
            <w:tcBorders>
              <w:top w:val="single" w:sz="6" w:space="0" w:color="000000"/>
              <w:left w:val="single" w:sz="6" w:space="0" w:color="000000"/>
              <w:bottom w:val="single" w:sz="6" w:space="0" w:color="000000"/>
              <w:right w:val="single" w:sz="6" w:space="0" w:color="000000"/>
            </w:tcBorders>
          </w:tcPr>
          <w:p w14:paraId="7D0319C5" w14:textId="30702B97" w:rsidR="00E721E7" w:rsidRPr="00994D8A" w:rsidRDefault="00DD0E93" w:rsidP="00994D8A">
            <w:pPr>
              <w:pStyle w:val="Tabledescriptext"/>
              <w:rPr>
                <w:b/>
                <w:bCs/>
              </w:rPr>
            </w:pPr>
            <w:r>
              <w:rPr>
                <w:b/>
                <w:bCs/>
              </w:rPr>
              <w:t xml:space="preserve">Revised </w:t>
            </w:r>
            <w:r w:rsidR="00E721E7" w:rsidRPr="00994D8A">
              <w:rPr>
                <w:b/>
                <w:bCs/>
              </w:rPr>
              <w:t>1 January 1999</w:t>
            </w:r>
          </w:p>
          <w:p w14:paraId="7B0090BA" w14:textId="24CC045B" w:rsidR="00E721E7" w:rsidRPr="000E5DEE" w:rsidRDefault="000E5DEE" w:rsidP="00814AE8">
            <w:pPr>
              <w:pStyle w:val="Tabledescriptext"/>
            </w:pPr>
            <w:r>
              <w:t>Split</w:t>
            </w:r>
            <w:r w:rsidR="00E721E7" w:rsidRPr="00930A64">
              <w:t xml:space="preserve"> </w:t>
            </w:r>
            <w:r w:rsidRPr="000C643C">
              <w:rPr>
                <w:i/>
              </w:rPr>
              <w:t xml:space="preserve">State </w:t>
            </w:r>
            <w:r w:rsidR="00DF3174" w:rsidRPr="000C643C">
              <w:rPr>
                <w:i/>
              </w:rPr>
              <w:t>identifier</w:t>
            </w:r>
            <w:r w:rsidR="00A77D70" w:rsidRPr="000C643C">
              <w:rPr>
                <w:i/>
              </w:rPr>
              <w:t xml:space="preserve"> </w:t>
            </w:r>
            <w:r w:rsidR="00A77D70">
              <w:t>to</w:t>
            </w:r>
            <w:r>
              <w:t xml:space="preserve"> create </w:t>
            </w:r>
            <w:r w:rsidRPr="000C643C">
              <w:rPr>
                <w:i/>
              </w:rPr>
              <w:t xml:space="preserve">State </w:t>
            </w:r>
            <w:r w:rsidR="00DF3174" w:rsidRPr="000C643C">
              <w:rPr>
                <w:i/>
              </w:rPr>
              <w:t>identifier</w:t>
            </w:r>
            <w:r w:rsidR="00843A8A">
              <w:rPr>
                <w:i/>
              </w:rPr>
              <w:t xml:space="preserve"> </w:t>
            </w:r>
            <w:r w:rsidR="00843A8A">
              <w:rPr>
                <w:rFonts w:cs="Arial"/>
                <w:i/>
              </w:rPr>
              <w:t>–</w:t>
            </w:r>
            <w:r w:rsidR="00D17ECC">
              <w:rPr>
                <w:i/>
              </w:rPr>
              <w:t xml:space="preserve"> </w:t>
            </w:r>
            <w:r w:rsidR="007F5EE1">
              <w:rPr>
                <w:i/>
              </w:rPr>
              <w:t>new a</w:t>
            </w:r>
            <w:r>
              <w:rPr>
                <w:i/>
              </w:rPr>
              <w:t>pprenticeships</w:t>
            </w:r>
            <w:r w:rsidR="00A77D70">
              <w:rPr>
                <w:i/>
              </w:rPr>
              <w:t xml:space="preserve">, </w:t>
            </w:r>
            <w:r w:rsidR="00A77D70" w:rsidRPr="000C643C">
              <w:rPr>
                <w:i/>
              </w:rPr>
              <w:t>State</w:t>
            </w:r>
            <w:r w:rsidR="00E721E7" w:rsidRPr="000C643C">
              <w:rPr>
                <w:i/>
              </w:rPr>
              <w:t xml:space="preserve"> </w:t>
            </w:r>
            <w:r w:rsidR="00DF3174" w:rsidRPr="000C643C">
              <w:rPr>
                <w:i/>
              </w:rPr>
              <w:t>identifie</w:t>
            </w:r>
            <w:r w:rsidR="00E721E7" w:rsidRPr="000C643C">
              <w:rPr>
                <w:i/>
              </w:rPr>
              <w:t>r</w:t>
            </w:r>
            <w:r w:rsidR="00843A8A">
              <w:rPr>
                <w:i/>
              </w:rPr>
              <w:t xml:space="preserve"> </w:t>
            </w:r>
            <w:r w:rsidR="00843A8A">
              <w:rPr>
                <w:rFonts w:cs="Arial"/>
                <w:i/>
              </w:rPr>
              <w:t>–</w:t>
            </w:r>
            <w:r w:rsidR="00D17ECC">
              <w:rPr>
                <w:i/>
              </w:rPr>
              <w:t xml:space="preserve"> </w:t>
            </w:r>
            <w:r w:rsidR="00934E9D" w:rsidRPr="000C643C">
              <w:rPr>
                <w:i/>
              </w:rPr>
              <w:t>training organisation</w:t>
            </w:r>
            <w:r>
              <w:t xml:space="preserve"> and </w:t>
            </w:r>
            <w:r w:rsidRPr="000C643C">
              <w:rPr>
                <w:i/>
              </w:rPr>
              <w:t xml:space="preserve">State </w:t>
            </w:r>
            <w:r w:rsidR="00843A8A">
              <w:rPr>
                <w:i/>
              </w:rPr>
              <w:t xml:space="preserve">identifier </w:t>
            </w:r>
            <w:r w:rsidR="00843A8A">
              <w:rPr>
                <w:rFonts w:cs="Arial"/>
                <w:i/>
              </w:rPr>
              <w:t>–</w:t>
            </w:r>
            <w:r w:rsidR="00D17ECC">
              <w:rPr>
                <w:i/>
              </w:rPr>
              <w:t xml:space="preserve"> </w:t>
            </w:r>
            <w:r w:rsidR="00934E9D">
              <w:rPr>
                <w:i/>
              </w:rPr>
              <w:t>training provider location</w:t>
            </w:r>
            <w:r>
              <w:t>.</w:t>
            </w:r>
          </w:p>
          <w:p w14:paraId="5FBD1AA4" w14:textId="77777777" w:rsidR="00E721E7" w:rsidRPr="00930A64" w:rsidRDefault="000C643C" w:rsidP="00843A8A">
            <w:pPr>
              <w:pStyle w:val="Tabledescriptext"/>
            </w:pPr>
            <w:r w:rsidRPr="00930A64">
              <w:t>D</w:t>
            </w:r>
            <w:r w:rsidR="00E721E7" w:rsidRPr="00930A64">
              <w:t>eleted value and description ‘99</w:t>
            </w:r>
            <w:r w:rsidR="007E2534">
              <w:t xml:space="preserve"> </w:t>
            </w:r>
            <w:r w:rsidR="00843A8A">
              <w:rPr>
                <w:rFonts w:cs="Arial"/>
              </w:rPr>
              <w:t>–</w:t>
            </w:r>
            <w:r w:rsidR="007E2534">
              <w:t xml:space="preserve"> </w:t>
            </w:r>
            <w:r w:rsidR="00E721E7" w:rsidRPr="00930A64">
              <w:t>Other’</w:t>
            </w:r>
            <w:r w:rsidR="00A535BC">
              <w:t xml:space="preserve"> for </w:t>
            </w:r>
            <w:r w:rsidR="000E5DEE" w:rsidRPr="000C643C">
              <w:rPr>
                <w:i/>
              </w:rPr>
              <w:t xml:space="preserve">State </w:t>
            </w:r>
            <w:r w:rsidR="00934E9D" w:rsidRPr="000C643C">
              <w:rPr>
                <w:i/>
              </w:rPr>
              <w:t>identifier</w:t>
            </w:r>
            <w:r w:rsidR="007E2534">
              <w:rPr>
                <w:i/>
              </w:rPr>
              <w:t xml:space="preserve"> </w:t>
            </w:r>
            <w:r w:rsidR="00843A8A">
              <w:rPr>
                <w:rFonts w:cs="Arial"/>
                <w:i/>
              </w:rPr>
              <w:t>–</w:t>
            </w:r>
            <w:r w:rsidR="007E2534">
              <w:rPr>
                <w:i/>
              </w:rPr>
              <w:t xml:space="preserve"> </w:t>
            </w:r>
            <w:r w:rsidR="00934E9D" w:rsidRPr="000C643C">
              <w:rPr>
                <w:i/>
              </w:rPr>
              <w:t>training organisation</w:t>
            </w:r>
          </w:p>
        </w:tc>
        <w:tc>
          <w:tcPr>
            <w:tcW w:w="3845" w:type="dxa"/>
            <w:tcBorders>
              <w:top w:val="single" w:sz="6" w:space="0" w:color="000000"/>
              <w:left w:val="single" w:sz="6" w:space="0" w:color="000000"/>
              <w:bottom w:val="single" w:sz="6" w:space="0" w:color="000000"/>
              <w:right w:val="nil"/>
            </w:tcBorders>
          </w:tcPr>
          <w:p w14:paraId="74B3F525" w14:textId="73ECDD60" w:rsidR="00E721E7" w:rsidRPr="00994D8A" w:rsidRDefault="00DD0E93" w:rsidP="00994D8A">
            <w:pPr>
              <w:pStyle w:val="Tabledescriptext"/>
              <w:rPr>
                <w:b/>
                <w:bCs/>
              </w:rPr>
            </w:pPr>
            <w:r>
              <w:rPr>
                <w:b/>
                <w:bCs/>
              </w:rPr>
              <w:t xml:space="preserve">Revised </w:t>
            </w:r>
            <w:r w:rsidR="00E721E7" w:rsidRPr="00994D8A">
              <w:rPr>
                <w:b/>
                <w:bCs/>
              </w:rPr>
              <w:t>1 January 1999</w:t>
            </w:r>
          </w:p>
          <w:p w14:paraId="36D0780A" w14:textId="77777777" w:rsidR="00E721E7" w:rsidRPr="00930A64" w:rsidRDefault="00D230D3" w:rsidP="00814AE8">
            <w:pPr>
              <w:pStyle w:val="Tabledescriptext"/>
            </w:pPr>
            <w:r>
              <w:t>Renamed</w:t>
            </w:r>
            <w:r w:rsidR="00E721E7" w:rsidRPr="00930A64">
              <w:t xml:space="preserve"> </w:t>
            </w:r>
            <w:r w:rsidR="00E721E7" w:rsidRPr="000C643C">
              <w:rPr>
                <w:i/>
              </w:rPr>
              <w:t xml:space="preserve">State </w:t>
            </w:r>
            <w:r w:rsidR="00934E9D" w:rsidRPr="000C643C">
              <w:rPr>
                <w:i/>
              </w:rPr>
              <w:t>identifier</w:t>
            </w:r>
            <w:r w:rsidR="007E2534">
              <w:rPr>
                <w:i/>
              </w:rPr>
              <w:t xml:space="preserve"> </w:t>
            </w:r>
            <w:r w:rsidR="00843A8A">
              <w:rPr>
                <w:rFonts w:cs="Arial"/>
                <w:i/>
              </w:rPr>
              <w:t>–</w:t>
            </w:r>
            <w:r w:rsidR="007E2534">
              <w:rPr>
                <w:i/>
              </w:rPr>
              <w:t xml:space="preserve"> </w:t>
            </w:r>
            <w:r w:rsidR="00934E9D" w:rsidRPr="000C643C">
              <w:rPr>
                <w:i/>
              </w:rPr>
              <w:t>training organisation</w:t>
            </w:r>
          </w:p>
          <w:p w14:paraId="7699EB2D" w14:textId="77777777" w:rsidR="00E721E7" w:rsidRPr="00930A64" w:rsidRDefault="000C643C" w:rsidP="00843A8A">
            <w:pPr>
              <w:pStyle w:val="Tabledescriptext"/>
            </w:pPr>
            <w:r w:rsidRPr="00930A64">
              <w:t>D</w:t>
            </w:r>
            <w:r w:rsidR="00E721E7" w:rsidRPr="00930A64">
              <w:t>eleted value and description ‘99</w:t>
            </w:r>
            <w:r w:rsidR="005304D9">
              <w:t xml:space="preserve"> </w:t>
            </w:r>
            <w:r w:rsidR="00843A8A">
              <w:rPr>
                <w:rFonts w:cs="Arial"/>
              </w:rPr>
              <w:t>–</w:t>
            </w:r>
            <w:r w:rsidR="00D17ECC">
              <w:t xml:space="preserve"> </w:t>
            </w:r>
            <w:r w:rsidR="00E721E7" w:rsidRPr="00930A64">
              <w:t>Other’</w:t>
            </w:r>
          </w:p>
        </w:tc>
      </w:tr>
      <w:tr w:rsidR="00E721E7" w14:paraId="29D5BC03" w14:textId="77777777" w:rsidTr="00151D7B">
        <w:tc>
          <w:tcPr>
            <w:tcW w:w="1701" w:type="dxa"/>
            <w:tcBorders>
              <w:top w:val="single" w:sz="6" w:space="0" w:color="000000"/>
              <w:left w:val="nil"/>
              <w:bottom w:val="single" w:sz="6" w:space="0" w:color="000000"/>
              <w:right w:val="single" w:sz="6" w:space="0" w:color="000000"/>
            </w:tcBorders>
          </w:tcPr>
          <w:p w14:paraId="7325BB36" w14:textId="77777777" w:rsidR="00E721E7" w:rsidRPr="00930A64" w:rsidRDefault="00E721E7" w:rsidP="00814AE8">
            <w:pPr>
              <w:pStyle w:val="Tabledescriptext"/>
            </w:pPr>
            <w:r w:rsidRPr="00930A64">
              <w:t>Release 5.0</w:t>
            </w:r>
          </w:p>
        </w:tc>
        <w:tc>
          <w:tcPr>
            <w:tcW w:w="3742" w:type="dxa"/>
            <w:tcBorders>
              <w:top w:val="single" w:sz="6" w:space="0" w:color="000000"/>
              <w:left w:val="single" w:sz="6" w:space="0" w:color="000000"/>
              <w:bottom w:val="single" w:sz="6" w:space="0" w:color="000000"/>
              <w:right w:val="single" w:sz="6" w:space="0" w:color="000000"/>
            </w:tcBorders>
          </w:tcPr>
          <w:p w14:paraId="098BE9AD" w14:textId="143734B4" w:rsidR="00E721E7" w:rsidRPr="00994D8A" w:rsidRDefault="00DD0E93" w:rsidP="00994D8A">
            <w:pPr>
              <w:pStyle w:val="Tabledescriptext"/>
              <w:rPr>
                <w:b/>
                <w:bCs/>
              </w:rPr>
            </w:pPr>
            <w:r>
              <w:rPr>
                <w:b/>
                <w:bCs/>
              </w:rPr>
              <w:t xml:space="preserve">Revised </w:t>
            </w:r>
            <w:r w:rsidR="00E721E7" w:rsidRPr="00994D8A">
              <w:rPr>
                <w:b/>
                <w:bCs/>
              </w:rPr>
              <w:t>1 January 2003</w:t>
            </w:r>
          </w:p>
          <w:p w14:paraId="57904A6B" w14:textId="046A9F98" w:rsidR="00E721E7" w:rsidRPr="000E5DEE" w:rsidRDefault="000C643C" w:rsidP="00814AE8">
            <w:pPr>
              <w:pStyle w:val="Tabledescriptext"/>
            </w:pPr>
            <w:r w:rsidRPr="00930A64">
              <w:t>C</w:t>
            </w:r>
            <w:r w:rsidR="00E721E7" w:rsidRPr="00930A64">
              <w:t xml:space="preserve">ombined </w:t>
            </w:r>
            <w:r w:rsidR="000E5DEE" w:rsidRPr="000C643C">
              <w:rPr>
                <w:i/>
              </w:rPr>
              <w:t xml:space="preserve">State </w:t>
            </w:r>
            <w:r w:rsidR="00934E9D" w:rsidRPr="000C643C">
              <w:rPr>
                <w:i/>
              </w:rPr>
              <w:t>identifier</w:t>
            </w:r>
            <w:r w:rsidR="007E2534">
              <w:rPr>
                <w:i/>
              </w:rPr>
              <w:t xml:space="preserve"> </w:t>
            </w:r>
            <w:r w:rsidR="00843A8A">
              <w:rPr>
                <w:rFonts w:cs="Arial"/>
                <w:i/>
              </w:rPr>
              <w:t>–</w:t>
            </w:r>
            <w:r w:rsidR="007E2534">
              <w:rPr>
                <w:i/>
              </w:rPr>
              <w:t xml:space="preserve"> </w:t>
            </w:r>
            <w:r w:rsidR="007F5EE1">
              <w:rPr>
                <w:i/>
              </w:rPr>
              <w:t>new a</w:t>
            </w:r>
            <w:r w:rsidR="000E5DEE">
              <w:rPr>
                <w:i/>
              </w:rPr>
              <w:t>pprenticeships</w:t>
            </w:r>
            <w:r w:rsidR="00A77D70">
              <w:rPr>
                <w:i/>
              </w:rPr>
              <w:t xml:space="preserve">, </w:t>
            </w:r>
            <w:r w:rsidR="007E3C17">
              <w:rPr>
                <w:i/>
              </w:rPr>
              <w:t>S</w:t>
            </w:r>
            <w:r w:rsidR="00934E9D" w:rsidRPr="000C643C">
              <w:rPr>
                <w:i/>
              </w:rPr>
              <w:t>tate identifier</w:t>
            </w:r>
            <w:r w:rsidR="007E2534">
              <w:rPr>
                <w:i/>
              </w:rPr>
              <w:t xml:space="preserve"> </w:t>
            </w:r>
            <w:r w:rsidR="00843A8A">
              <w:rPr>
                <w:rFonts w:cs="Arial"/>
                <w:i/>
              </w:rPr>
              <w:t>–</w:t>
            </w:r>
            <w:r w:rsidR="007E2534">
              <w:rPr>
                <w:i/>
              </w:rPr>
              <w:t xml:space="preserve"> </w:t>
            </w:r>
            <w:r w:rsidR="00934E9D" w:rsidRPr="000C643C">
              <w:rPr>
                <w:i/>
              </w:rPr>
              <w:t>training organisation</w:t>
            </w:r>
            <w:r w:rsidR="000E5DEE">
              <w:t xml:space="preserve"> and </w:t>
            </w:r>
            <w:r w:rsidR="000E5DEE" w:rsidRPr="000C643C">
              <w:rPr>
                <w:i/>
              </w:rPr>
              <w:t xml:space="preserve">State </w:t>
            </w:r>
            <w:r w:rsidR="00934E9D" w:rsidRPr="000C643C">
              <w:rPr>
                <w:i/>
              </w:rPr>
              <w:t>identifier</w:t>
            </w:r>
            <w:r w:rsidR="007E2534">
              <w:rPr>
                <w:i/>
              </w:rPr>
              <w:t xml:space="preserve"> </w:t>
            </w:r>
            <w:r w:rsidR="00843A8A">
              <w:rPr>
                <w:rFonts w:cs="Arial"/>
                <w:i/>
              </w:rPr>
              <w:t>–</w:t>
            </w:r>
            <w:r w:rsidR="007E2534">
              <w:rPr>
                <w:i/>
              </w:rPr>
              <w:t xml:space="preserve"> </w:t>
            </w:r>
            <w:r w:rsidR="00934E9D">
              <w:rPr>
                <w:i/>
              </w:rPr>
              <w:t>training provider location</w:t>
            </w:r>
            <w:r w:rsidR="00E721E7" w:rsidRPr="00930A64">
              <w:t xml:space="preserve"> into </w:t>
            </w:r>
            <w:r w:rsidR="000E5DEE">
              <w:rPr>
                <w:i/>
              </w:rPr>
              <w:t>State </w:t>
            </w:r>
            <w:r w:rsidR="00934E9D" w:rsidRPr="000C643C">
              <w:rPr>
                <w:i/>
              </w:rPr>
              <w:t>identifi</w:t>
            </w:r>
            <w:r w:rsidR="00E721E7" w:rsidRPr="000C643C">
              <w:rPr>
                <w:i/>
              </w:rPr>
              <w:t>er</w:t>
            </w:r>
            <w:r w:rsidR="000E5DEE">
              <w:t>.</w:t>
            </w:r>
          </w:p>
          <w:p w14:paraId="5583CA07" w14:textId="77777777" w:rsidR="00681E0C" w:rsidRPr="00681E0C" w:rsidRDefault="00681E0C" w:rsidP="00843A8A">
            <w:pPr>
              <w:pStyle w:val="Tabledescriptext"/>
            </w:pPr>
            <w:r>
              <w:t xml:space="preserve">Renamed </w:t>
            </w:r>
            <w:r w:rsidR="00625B4E" w:rsidRPr="000C643C">
              <w:rPr>
                <w:i/>
              </w:rPr>
              <w:t xml:space="preserve">State </w:t>
            </w:r>
            <w:r w:rsidR="00934E9D" w:rsidRPr="000C643C">
              <w:rPr>
                <w:i/>
              </w:rPr>
              <w:t>identifier</w:t>
            </w:r>
            <w:r w:rsidR="007E2534">
              <w:rPr>
                <w:i/>
              </w:rPr>
              <w:t xml:space="preserve"> </w:t>
            </w:r>
            <w:r w:rsidR="00843A8A">
              <w:rPr>
                <w:rFonts w:cs="Arial"/>
                <w:i/>
              </w:rPr>
              <w:t>–</w:t>
            </w:r>
            <w:r w:rsidR="007E2534">
              <w:rPr>
                <w:i/>
              </w:rPr>
              <w:t xml:space="preserve"> </w:t>
            </w:r>
            <w:r w:rsidR="00934E9D" w:rsidRPr="000C643C">
              <w:rPr>
                <w:i/>
              </w:rPr>
              <w:t>training organisation</w:t>
            </w:r>
            <w:r w:rsidR="00625B4E" w:rsidRPr="000C643C">
              <w:rPr>
                <w:i/>
              </w:rPr>
              <w:t xml:space="preserve"> </w:t>
            </w:r>
            <w:r w:rsidR="00625B4E">
              <w:t xml:space="preserve">to </w:t>
            </w:r>
            <w:r w:rsidRPr="000C643C">
              <w:rPr>
                <w:i/>
              </w:rPr>
              <w:t xml:space="preserve">State </w:t>
            </w:r>
            <w:r w:rsidR="00934E9D" w:rsidRPr="000C643C">
              <w:rPr>
                <w:i/>
              </w:rPr>
              <w:t>identifie</w:t>
            </w:r>
            <w:r w:rsidRPr="000C643C">
              <w:rPr>
                <w:i/>
              </w:rPr>
              <w:t>r</w:t>
            </w:r>
          </w:p>
        </w:tc>
        <w:tc>
          <w:tcPr>
            <w:tcW w:w="3845" w:type="dxa"/>
            <w:tcBorders>
              <w:top w:val="single" w:sz="6" w:space="0" w:color="000000"/>
              <w:left w:val="single" w:sz="6" w:space="0" w:color="000000"/>
              <w:bottom w:val="single" w:sz="6" w:space="0" w:color="000000"/>
              <w:right w:val="nil"/>
            </w:tcBorders>
          </w:tcPr>
          <w:p w14:paraId="3BEA629C" w14:textId="77777777" w:rsidR="00E721E7" w:rsidRPr="00930A64" w:rsidRDefault="00E721E7" w:rsidP="00814AE8">
            <w:pPr>
              <w:pStyle w:val="Tabledescriptext"/>
            </w:pPr>
          </w:p>
        </w:tc>
      </w:tr>
    </w:tbl>
    <w:p w14:paraId="079A818E" w14:textId="77777777" w:rsidR="003A7B95" w:rsidRDefault="003A7B95"/>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3A7B95" w14:paraId="4ADF47DB" w14:textId="77777777" w:rsidTr="00B51040">
        <w:tc>
          <w:tcPr>
            <w:tcW w:w="9288" w:type="dxa"/>
            <w:gridSpan w:val="2"/>
          </w:tcPr>
          <w:p w14:paraId="4D68DC7B" w14:textId="77777777" w:rsidR="003A7B95" w:rsidRDefault="00DF3174">
            <w:pPr>
              <w:pStyle w:val="Tableheading"/>
            </w:pPr>
            <w:r>
              <w:t>Data element definitions</w:t>
            </w:r>
          </w:p>
        </w:tc>
      </w:tr>
      <w:tr w:rsidR="003A7B95" w14:paraId="208C072C" w14:textId="77777777" w:rsidTr="00B51040">
        <w:tc>
          <w:tcPr>
            <w:tcW w:w="1728" w:type="dxa"/>
          </w:tcPr>
          <w:p w14:paraId="72D468FC" w14:textId="77777777" w:rsidR="003A7B95" w:rsidRDefault="003A7B95" w:rsidP="00814AE8">
            <w:pPr>
              <w:pStyle w:val="Tabledescriptext"/>
            </w:pPr>
            <w:r>
              <w:t>Edition 2</w:t>
            </w:r>
          </w:p>
        </w:tc>
        <w:tc>
          <w:tcPr>
            <w:tcW w:w="7560" w:type="dxa"/>
          </w:tcPr>
          <w:p w14:paraId="59CC6FE0" w14:textId="72ACECED" w:rsidR="003A7B95" w:rsidRPr="00994D8A" w:rsidRDefault="003A7B95" w:rsidP="00994D8A">
            <w:pPr>
              <w:pStyle w:val="Tabledescriptext"/>
              <w:rPr>
                <w:b/>
                <w:bCs/>
              </w:rPr>
            </w:pPr>
            <w:r w:rsidRPr="00994D8A">
              <w:rPr>
                <w:b/>
                <w:bCs/>
              </w:rPr>
              <w:t>Revised</w:t>
            </w:r>
            <w:r w:rsidR="00DD0E93">
              <w:rPr>
                <w:b/>
                <w:bCs/>
              </w:rPr>
              <w:t xml:space="preserve"> </w:t>
            </w:r>
            <w:r w:rsidR="00F732F9" w:rsidRPr="00994D8A">
              <w:rPr>
                <w:b/>
                <w:bCs/>
              </w:rPr>
              <w:t>1 July 2008</w:t>
            </w:r>
          </w:p>
          <w:p w14:paraId="12ECC69C" w14:textId="77777777" w:rsidR="0089191A" w:rsidRPr="0089191A" w:rsidRDefault="0089191A" w:rsidP="00843A8A">
            <w:pPr>
              <w:pStyle w:val="Tabledescriptext"/>
            </w:pPr>
            <w:r>
              <w:t xml:space="preserve">Adopted </w:t>
            </w:r>
            <w:r w:rsidRPr="000C643C">
              <w:rPr>
                <w:i/>
              </w:rPr>
              <w:t xml:space="preserve">State </w:t>
            </w:r>
            <w:r w:rsidR="00DF3174" w:rsidRPr="000C643C">
              <w:rPr>
                <w:i/>
              </w:rPr>
              <w:t>identifier</w:t>
            </w:r>
            <w:r>
              <w:rPr>
                <w:i/>
              </w:rPr>
              <w:t xml:space="preserve"> </w:t>
            </w:r>
            <w:r>
              <w:t xml:space="preserve">to replace </w:t>
            </w:r>
            <w:r w:rsidRPr="000C643C">
              <w:rPr>
                <w:i/>
              </w:rPr>
              <w:t xml:space="preserve">State </w:t>
            </w:r>
            <w:r w:rsidR="00DF3174" w:rsidRPr="000C643C">
              <w:rPr>
                <w:i/>
              </w:rPr>
              <w:t>identifier</w:t>
            </w:r>
            <w:r w:rsidR="007E2534">
              <w:rPr>
                <w:i/>
              </w:rPr>
              <w:t xml:space="preserve"> </w:t>
            </w:r>
            <w:r w:rsidR="00843A8A">
              <w:rPr>
                <w:rFonts w:cs="Arial"/>
                <w:i/>
              </w:rPr>
              <w:t>–</w:t>
            </w:r>
            <w:r w:rsidR="007E2534">
              <w:rPr>
                <w:i/>
              </w:rPr>
              <w:t xml:space="preserve"> </w:t>
            </w:r>
            <w:r w:rsidR="00DF3174" w:rsidRPr="000C643C">
              <w:rPr>
                <w:i/>
              </w:rPr>
              <w:t>training organisation</w:t>
            </w:r>
            <w:r>
              <w:rPr>
                <w:i/>
              </w:rPr>
              <w:t xml:space="preserve"> </w:t>
            </w:r>
            <w:r w:rsidR="00427039">
              <w:t xml:space="preserve">for the </w:t>
            </w:r>
            <w:r w:rsidR="00FE485F">
              <w:t>National Apprentice and Trainee Collection</w:t>
            </w:r>
          </w:p>
        </w:tc>
      </w:tr>
      <w:tr w:rsidR="006867AA" w14:paraId="2B57B785" w14:textId="77777777" w:rsidTr="00B51040">
        <w:tc>
          <w:tcPr>
            <w:tcW w:w="1728" w:type="dxa"/>
          </w:tcPr>
          <w:p w14:paraId="36FBD4D0" w14:textId="77777777" w:rsidR="006867AA" w:rsidRDefault="0092596B" w:rsidP="00814AE8">
            <w:pPr>
              <w:pStyle w:val="Tabledescriptext"/>
            </w:pPr>
            <w:r>
              <w:t>Edition</w:t>
            </w:r>
            <w:r w:rsidR="006867AA">
              <w:t xml:space="preserve"> 2.2</w:t>
            </w:r>
          </w:p>
        </w:tc>
        <w:tc>
          <w:tcPr>
            <w:tcW w:w="7560" w:type="dxa"/>
          </w:tcPr>
          <w:p w14:paraId="76200162" w14:textId="4DA2401C" w:rsidR="006867AA" w:rsidRPr="00994D8A" w:rsidRDefault="00DD0E93" w:rsidP="00994D8A">
            <w:pPr>
              <w:pStyle w:val="Tabledescriptext"/>
              <w:rPr>
                <w:b/>
                <w:bCs/>
              </w:rPr>
            </w:pPr>
            <w:r>
              <w:rPr>
                <w:b/>
                <w:bCs/>
              </w:rPr>
              <w:t xml:space="preserve">Revised </w:t>
            </w:r>
            <w:r w:rsidR="006867AA" w:rsidRPr="00994D8A">
              <w:rPr>
                <w:b/>
                <w:bCs/>
              </w:rPr>
              <w:t>1 January 2014</w:t>
            </w:r>
          </w:p>
          <w:p w14:paraId="44E1F3ED" w14:textId="77777777" w:rsidR="006867AA" w:rsidRPr="00814AE8" w:rsidRDefault="006867AA" w:rsidP="00814AE8">
            <w:pPr>
              <w:pStyle w:val="Tabledescriptext"/>
            </w:pPr>
            <w:r w:rsidRPr="00814AE8">
              <w:t xml:space="preserve">Added </w:t>
            </w:r>
            <w:r w:rsidR="00B51040" w:rsidRPr="00814AE8">
              <w:t>‘</w:t>
            </w:r>
            <w:r w:rsidRPr="00814AE8">
              <w:t>@@</w:t>
            </w:r>
            <w:r w:rsidR="00B51040" w:rsidRPr="00814AE8">
              <w:t xml:space="preserve"> not specified’ as permitted data element</w:t>
            </w:r>
            <w:r w:rsidR="00575219" w:rsidRPr="00814AE8">
              <w:t xml:space="preserve"> value</w:t>
            </w:r>
          </w:p>
        </w:tc>
      </w:tr>
    </w:tbl>
    <w:p w14:paraId="5F283CC9" w14:textId="77777777" w:rsidR="006468E5" w:rsidRPr="00753090" w:rsidRDefault="006468E5" w:rsidP="006468E5">
      <w:pPr>
        <w:pStyle w:val="H2Headings"/>
      </w:pPr>
      <w:bookmarkStart w:id="566" w:name="_Toc351472957"/>
      <w:bookmarkStart w:id="567" w:name="_Toc222218836"/>
      <w:bookmarkStart w:id="568" w:name="_Toc335652023"/>
      <w:bookmarkStart w:id="569" w:name="_Toc113785702"/>
      <w:bookmarkStart w:id="570" w:name="_Toc113785863"/>
      <w:bookmarkStart w:id="571" w:name="_Toc116875133"/>
      <w:bookmarkStart w:id="572" w:name="_Toc128472442"/>
      <w:r w:rsidRPr="00753090">
        <w:lastRenderedPageBreak/>
        <w:t>Statistical area level 1 identifier</w:t>
      </w:r>
      <w:bookmarkEnd w:id="566"/>
      <w:bookmarkEnd w:id="567"/>
    </w:p>
    <w:p w14:paraId="25B0D233" w14:textId="77777777" w:rsidR="006468E5" w:rsidRPr="00753090" w:rsidRDefault="006468E5" w:rsidP="006468E5">
      <w:pPr>
        <w:pStyle w:val="H3Parts"/>
      </w:pPr>
      <w:bookmarkStart w:id="573" w:name="_Toc113785703"/>
      <w:bookmarkStart w:id="574" w:name="_Toc333908920"/>
      <w:bookmarkStart w:id="575" w:name="_Toc333909438"/>
      <w:r w:rsidRPr="00753090">
        <w:t>Definitional attributes</w:t>
      </w:r>
      <w:bookmarkEnd w:id="573"/>
      <w:bookmarkEnd w:id="574"/>
      <w:bookmarkEnd w:id="575"/>
    </w:p>
    <w:p w14:paraId="0B7CA694" w14:textId="77777777" w:rsidR="006468E5" w:rsidRPr="00753090" w:rsidRDefault="006468E5" w:rsidP="006468E5">
      <w:pPr>
        <w:pStyle w:val="H4Parts"/>
      </w:pPr>
      <w:r w:rsidRPr="00753090">
        <w:t>Definition</w:t>
      </w:r>
    </w:p>
    <w:p w14:paraId="480F2A25" w14:textId="77777777" w:rsidR="006468E5" w:rsidRPr="00753090" w:rsidRDefault="006468E5" w:rsidP="006468E5">
      <w:pPr>
        <w:pStyle w:val="Bodytext"/>
      </w:pPr>
      <w:r w:rsidRPr="00753090">
        <w:rPr>
          <w:i/>
        </w:rPr>
        <w:t>Statistical area level 1 identifier</w:t>
      </w:r>
      <w:r w:rsidRPr="00753090">
        <w:t xml:space="preserve"> identifies a geographic-based population group at the lowest level for which census data </w:t>
      </w:r>
      <w:r w:rsidR="00CC781F">
        <w:t>are</w:t>
      </w:r>
      <w:r w:rsidR="00CC781F" w:rsidRPr="00753090">
        <w:t xml:space="preserve"> </w:t>
      </w:r>
      <w:r w:rsidRPr="00753090">
        <w:t xml:space="preserve">reported. </w:t>
      </w:r>
    </w:p>
    <w:p w14:paraId="08D0B7FE" w14:textId="625140B3" w:rsidR="006468E5" w:rsidRPr="00753090" w:rsidRDefault="006468E5" w:rsidP="006468E5">
      <w:pPr>
        <w:pStyle w:val="Bodytext"/>
      </w:pPr>
      <w:r w:rsidRPr="00753090">
        <w:rPr>
          <w:i/>
        </w:rPr>
        <w:t>Statistical area level 1 identifier</w:t>
      </w:r>
      <w:r w:rsidRPr="00753090">
        <w:t xml:space="preserve"> is based on the </w:t>
      </w:r>
      <w:r w:rsidRPr="00753090">
        <w:rPr>
          <w:i/>
        </w:rPr>
        <w:t xml:space="preserve">Australian </w:t>
      </w:r>
      <w:r>
        <w:rPr>
          <w:i/>
        </w:rPr>
        <w:t>Statistical Geography</w:t>
      </w:r>
      <w:r w:rsidRPr="00753090">
        <w:rPr>
          <w:i/>
        </w:rPr>
        <w:t xml:space="preserve"> </w:t>
      </w:r>
      <w:r>
        <w:rPr>
          <w:i/>
        </w:rPr>
        <w:t>Standard</w:t>
      </w:r>
      <w:r w:rsidRPr="00753090">
        <w:t xml:space="preserve"> </w:t>
      </w:r>
      <w:r w:rsidRPr="00F62B7C">
        <w:rPr>
          <w:i/>
        </w:rPr>
        <w:t>(ASGS)</w:t>
      </w:r>
      <w:r w:rsidRPr="00753090">
        <w:t xml:space="preserve">, </w:t>
      </w:r>
      <w:r>
        <w:t>ABS</w:t>
      </w:r>
      <w:r w:rsidRPr="00753090">
        <w:t xml:space="preserve"> catalogue no.1270.0, 201</w:t>
      </w:r>
      <w:r w:rsidR="005D64F2">
        <w:t>6</w:t>
      </w:r>
      <w:r w:rsidRPr="00753090">
        <w:t>.</w:t>
      </w:r>
    </w:p>
    <w:p w14:paraId="4A2F49FD" w14:textId="77777777" w:rsidR="006468E5" w:rsidRPr="00753090" w:rsidRDefault="006468E5" w:rsidP="006468E5">
      <w:pPr>
        <w:pStyle w:val="H4Parts"/>
      </w:pPr>
      <w:r w:rsidRPr="00753090">
        <w:t>Context</w:t>
      </w:r>
    </w:p>
    <w:p w14:paraId="13364A07" w14:textId="44D19CA6" w:rsidR="006468E5" w:rsidRPr="00753090" w:rsidRDefault="006468E5" w:rsidP="006468E5">
      <w:pPr>
        <w:pStyle w:val="Bodytext"/>
      </w:pPr>
      <w:r w:rsidRPr="00753090">
        <w:rPr>
          <w:i/>
        </w:rPr>
        <w:t>Statistical area level 1</w:t>
      </w:r>
      <w:r>
        <w:rPr>
          <w:i/>
        </w:rPr>
        <w:t xml:space="preserve"> </w:t>
      </w:r>
      <w:r w:rsidRPr="00753090">
        <w:rPr>
          <w:i/>
        </w:rPr>
        <w:t>identifier</w:t>
      </w:r>
      <w:r w:rsidRPr="00753090">
        <w:t xml:space="preserve"> is used to collect aggregated client usual residential address information</w:t>
      </w:r>
      <w:r w:rsidR="00932E64">
        <w:t>, which</w:t>
      </w:r>
      <w:r w:rsidRPr="00753090">
        <w:t xml:space="preserve"> can</w:t>
      </w:r>
      <w:r>
        <w:t xml:space="preserve"> be used to derive client socio</w:t>
      </w:r>
      <w:r w:rsidRPr="00753090">
        <w:t xml:space="preserve">economic status while protecting client privacy. </w:t>
      </w:r>
    </w:p>
    <w:p w14:paraId="24C29D3A" w14:textId="77777777" w:rsidR="006468E5" w:rsidRPr="00753090" w:rsidRDefault="006468E5" w:rsidP="006468E5">
      <w:pPr>
        <w:pStyle w:val="Bodytext"/>
      </w:pPr>
      <w:r w:rsidRPr="00753090">
        <w:t xml:space="preserve">Training providers do not have to provide the </w:t>
      </w:r>
      <w:r w:rsidRPr="00753090">
        <w:rPr>
          <w:i/>
        </w:rPr>
        <w:t xml:space="preserve">Statistical area level 1 identifier </w:t>
      </w:r>
      <w:r w:rsidRPr="00753090">
        <w:t xml:space="preserve">when submitting data to their state or territory training authority. Geo-coded client residential address information is only necessary once data </w:t>
      </w:r>
      <w:r>
        <w:t>are</w:t>
      </w:r>
      <w:r w:rsidRPr="00753090">
        <w:t xml:space="preserve"> submitted to </w:t>
      </w:r>
      <w:r>
        <w:t>NCVER</w:t>
      </w:r>
      <w:r w:rsidRPr="00753090">
        <w:t xml:space="preserve">. </w:t>
      </w:r>
    </w:p>
    <w:p w14:paraId="591673C4" w14:textId="77777777" w:rsidR="006468E5" w:rsidRPr="00753090" w:rsidRDefault="006468E5" w:rsidP="006468E5">
      <w:pPr>
        <w:pStyle w:val="H3Parts"/>
      </w:pPr>
      <w:bookmarkStart w:id="576" w:name="_Toc113785704"/>
      <w:bookmarkStart w:id="577" w:name="_Toc333908921"/>
      <w:bookmarkStart w:id="578" w:name="_Toc333909439"/>
      <w:r w:rsidRPr="00753090">
        <w:t>Relational attributes</w:t>
      </w:r>
      <w:bookmarkEnd w:id="576"/>
      <w:bookmarkEnd w:id="577"/>
      <w:bookmarkEnd w:id="578"/>
    </w:p>
    <w:p w14:paraId="4D63FACC" w14:textId="77777777" w:rsidR="006468E5" w:rsidRPr="00753090" w:rsidRDefault="006468E5" w:rsidP="006468E5">
      <w:pPr>
        <w:pStyle w:val="H4Parts"/>
      </w:pPr>
      <w:r w:rsidRPr="00753090">
        <w:t>Rules</w:t>
      </w:r>
    </w:p>
    <w:p w14:paraId="0F9940B9" w14:textId="77777777" w:rsidR="006468E5" w:rsidRPr="00265E4D" w:rsidRDefault="006468E5" w:rsidP="006468E5">
      <w:pPr>
        <w:pStyle w:val="Bodytext"/>
        <w:rPr>
          <w:i/>
        </w:rPr>
      </w:pPr>
      <w:r w:rsidRPr="00753090">
        <w:rPr>
          <w:i/>
        </w:rPr>
        <w:t>Statistical area level 1 identifier</w:t>
      </w:r>
      <w:r w:rsidRPr="00753090">
        <w:t xml:space="preserve"> must contain a valid 11-digit statistical area leve</w:t>
      </w:r>
      <w:r>
        <w:t xml:space="preserve">l 1 code as defined in the </w:t>
      </w:r>
      <w:r w:rsidRPr="00753090">
        <w:rPr>
          <w:i/>
        </w:rPr>
        <w:t xml:space="preserve">Australian </w:t>
      </w:r>
      <w:r>
        <w:rPr>
          <w:i/>
        </w:rPr>
        <w:t>Statistical Geography</w:t>
      </w:r>
      <w:r w:rsidRPr="00753090">
        <w:rPr>
          <w:i/>
        </w:rPr>
        <w:t xml:space="preserve"> </w:t>
      </w:r>
      <w:r>
        <w:rPr>
          <w:i/>
        </w:rPr>
        <w:t>Standard</w:t>
      </w:r>
      <w:r w:rsidRPr="00753090">
        <w:t xml:space="preserve"> </w:t>
      </w:r>
      <w:r w:rsidRPr="00265E4D">
        <w:rPr>
          <w:i/>
        </w:rPr>
        <w:t>(ASGS).</w:t>
      </w:r>
    </w:p>
    <w:p w14:paraId="0554C02B" w14:textId="77777777" w:rsidR="006468E5" w:rsidRPr="00753090" w:rsidRDefault="006468E5" w:rsidP="006468E5">
      <w:pPr>
        <w:pStyle w:val="H4Parts"/>
      </w:pPr>
      <w:r w:rsidRPr="00753090">
        <w:t>Guidelines for use</w:t>
      </w:r>
    </w:p>
    <w:p w14:paraId="1F5CE5A0" w14:textId="77777777" w:rsidR="006468E5" w:rsidRPr="00753090" w:rsidRDefault="006468E5" w:rsidP="006468E5">
      <w:pPr>
        <w:pStyle w:val="Bodytext"/>
      </w:pPr>
      <w:r w:rsidRPr="00753090">
        <w:t>Not applicable</w:t>
      </w:r>
    </w:p>
    <w:p w14:paraId="49E1E0D9" w14:textId="77777777" w:rsidR="006468E5" w:rsidRPr="00753090" w:rsidRDefault="006468E5" w:rsidP="006468E5">
      <w:pPr>
        <w:pStyle w:val="H4Parts"/>
      </w:pPr>
      <w:r w:rsidRPr="00753090">
        <w:t>Related data</w:t>
      </w:r>
    </w:p>
    <w:p w14:paraId="797BC7BC" w14:textId="77777777" w:rsidR="00BD7BB5" w:rsidRPr="00BD7BB5" w:rsidRDefault="00171B4D" w:rsidP="00BD7BB5">
      <w:pPr>
        <w:pStyle w:val="Bodytext"/>
        <w:rPr>
          <w:i/>
        </w:rPr>
      </w:pPr>
      <w:r w:rsidRPr="00753090">
        <w:rPr>
          <w:i/>
        </w:rPr>
        <w:t xml:space="preserve">Statistical area level </w:t>
      </w:r>
      <w:r>
        <w:rPr>
          <w:i/>
        </w:rPr>
        <w:t>2</w:t>
      </w:r>
      <w:r w:rsidRPr="00753090">
        <w:rPr>
          <w:i/>
        </w:rPr>
        <w:t xml:space="preserve"> identifier</w:t>
      </w:r>
      <w:r w:rsidRPr="00BD7BB5">
        <w:rPr>
          <w:i/>
        </w:rPr>
        <w:t xml:space="preserve"> </w:t>
      </w:r>
    </w:p>
    <w:p w14:paraId="1CAA6E83" w14:textId="77777777" w:rsidR="006468E5" w:rsidRPr="00753090" w:rsidRDefault="006468E5" w:rsidP="006468E5">
      <w:pPr>
        <w:pStyle w:val="H4Parts"/>
      </w:pPr>
      <w:r w:rsidRPr="00753090">
        <w:t>Type of relationship</w:t>
      </w:r>
    </w:p>
    <w:p w14:paraId="515E4AC4" w14:textId="222B81DC" w:rsidR="006468E5" w:rsidRPr="00753090" w:rsidRDefault="00171B4D" w:rsidP="006468E5">
      <w:pPr>
        <w:pStyle w:val="Bodytext"/>
      </w:pPr>
      <w:r w:rsidRPr="00753090">
        <w:rPr>
          <w:i/>
        </w:rPr>
        <w:t>Statistical area level 1 identifier</w:t>
      </w:r>
      <w:r w:rsidRPr="00753090">
        <w:t xml:space="preserve"> </w:t>
      </w:r>
      <w:r>
        <w:t>is a lower</w:t>
      </w:r>
      <w:r w:rsidR="00932E64">
        <w:t>-</w:t>
      </w:r>
      <w:r>
        <w:t xml:space="preserve">level </w:t>
      </w:r>
      <w:r w:rsidR="002775A9">
        <w:t xml:space="preserve">classification under </w:t>
      </w:r>
      <w:r w:rsidR="002775A9" w:rsidRPr="00753090">
        <w:rPr>
          <w:i/>
        </w:rPr>
        <w:t xml:space="preserve">Statistical area level </w:t>
      </w:r>
      <w:r w:rsidR="002775A9">
        <w:rPr>
          <w:i/>
        </w:rPr>
        <w:t>2</w:t>
      </w:r>
      <w:r w:rsidR="00BD7BB5">
        <w:rPr>
          <w:i/>
        </w:rPr>
        <w:t xml:space="preserve"> </w:t>
      </w:r>
      <w:r w:rsidR="002775A9" w:rsidRPr="00753090">
        <w:rPr>
          <w:i/>
        </w:rPr>
        <w:t>identifier</w:t>
      </w:r>
    </w:p>
    <w:p w14:paraId="29671D5E" w14:textId="77777777" w:rsidR="006468E5" w:rsidRPr="00753090" w:rsidRDefault="006468E5" w:rsidP="006468E5">
      <w:pPr>
        <w:pStyle w:val="H4Parts"/>
      </w:pPr>
      <w:r w:rsidRPr="00753090">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6468E5" w:rsidRPr="00814AE8" w14:paraId="66A01119" w14:textId="77777777" w:rsidTr="006468E5">
        <w:tc>
          <w:tcPr>
            <w:tcW w:w="1984" w:type="dxa"/>
          </w:tcPr>
          <w:p w14:paraId="73DE62A8" w14:textId="77777777" w:rsidR="006468E5" w:rsidRPr="00814AE8" w:rsidRDefault="006468E5" w:rsidP="00814AE8">
            <w:pPr>
              <w:pStyle w:val="Tableheading"/>
              <w:jc w:val="left"/>
              <w:rPr>
                <w:bCs/>
              </w:rPr>
            </w:pPr>
            <w:r w:rsidRPr="00814AE8">
              <w:rPr>
                <w:bCs/>
              </w:rPr>
              <w:t>Value</w:t>
            </w:r>
          </w:p>
        </w:tc>
        <w:tc>
          <w:tcPr>
            <w:tcW w:w="7124" w:type="dxa"/>
          </w:tcPr>
          <w:p w14:paraId="357BBA1F" w14:textId="5AFFBBB8" w:rsidR="006468E5" w:rsidRPr="00814AE8" w:rsidRDefault="006468E5" w:rsidP="00814AE8">
            <w:pPr>
              <w:pStyle w:val="Tableheading"/>
              <w:jc w:val="left"/>
              <w:rPr>
                <w:bCs/>
              </w:rPr>
            </w:pPr>
            <w:r w:rsidRPr="00814AE8">
              <w:rPr>
                <w:bCs/>
              </w:rPr>
              <w:t xml:space="preserve">Description – </w:t>
            </w:r>
            <w:r w:rsidR="00DB6678" w:rsidRPr="00814AE8">
              <w:rPr>
                <w:bCs/>
              </w:rPr>
              <w:fldChar w:fldCharType="begin"/>
            </w:r>
            <w:r w:rsidR="00DB6678" w:rsidRPr="00814AE8">
              <w:rPr>
                <w:bCs/>
              </w:rPr>
              <w:instrText xml:space="preserve"> STYLEREF  H2_Headings  \* MERGEFORMAT </w:instrText>
            </w:r>
            <w:r w:rsidR="00DB6678" w:rsidRPr="00814AE8">
              <w:rPr>
                <w:bCs/>
              </w:rPr>
              <w:fldChar w:fldCharType="separate"/>
            </w:r>
            <w:r w:rsidR="00153EBD">
              <w:rPr>
                <w:bCs/>
                <w:noProof/>
              </w:rPr>
              <w:t>Statistical area level 1 identifier</w:t>
            </w:r>
            <w:r w:rsidR="00DB6678" w:rsidRPr="00814AE8">
              <w:rPr>
                <w:bCs/>
                <w:noProof/>
              </w:rPr>
              <w:fldChar w:fldCharType="end"/>
            </w:r>
          </w:p>
        </w:tc>
      </w:tr>
      <w:tr w:rsidR="006468E5" w:rsidRPr="00753090" w14:paraId="3517E11C" w14:textId="77777777" w:rsidTr="006468E5">
        <w:tc>
          <w:tcPr>
            <w:tcW w:w="1984" w:type="dxa"/>
          </w:tcPr>
          <w:p w14:paraId="25BCE41E" w14:textId="4229D644" w:rsidR="006468E5" w:rsidRPr="00753090" w:rsidRDefault="006468E5" w:rsidP="00814AE8">
            <w:pPr>
              <w:pStyle w:val="Tabledescriptext"/>
            </w:pPr>
            <w:r w:rsidRPr="00753090">
              <w:t>00000000001–99999999999</w:t>
            </w:r>
          </w:p>
        </w:tc>
        <w:tc>
          <w:tcPr>
            <w:tcW w:w="7124" w:type="dxa"/>
          </w:tcPr>
          <w:p w14:paraId="5A882C49" w14:textId="77777777" w:rsidR="006468E5" w:rsidRPr="00753090" w:rsidRDefault="006468E5" w:rsidP="00814AE8">
            <w:pPr>
              <w:pStyle w:val="Tabledescriptext"/>
            </w:pPr>
            <w:r w:rsidRPr="00753090">
              <w:t xml:space="preserve">Valid </w:t>
            </w:r>
            <w:r>
              <w:t>ASGS Statistical area l</w:t>
            </w:r>
            <w:r w:rsidRPr="00753090">
              <w:t>evel 1 code</w:t>
            </w:r>
          </w:p>
        </w:tc>
      </w:tr>
    </w:tbl>
    <w:p w14:paraId="7023BAEC" w14:textId="77777777" w:rsidR="006468E5" w:rsidRPr="00753090" w:rsidRDefault="006468E5" w:rsidP="006468E5">
      <w:pPr>
        <w:pStyle w:val="H4Parts"/>
      </w:pPr>
      <w:r w:rsidRPr="00753090">
        <w:t>Question</w:t>
      </w:r>
    </w:p>
    <w:p w14:paraId="25C6E214" w14:textId="77777777" w:rsidR="006468E5" w:rsidRPr="00753090" w:rsidRDefault="006468E5" w:rsidP="006468E5">
      <w:pPr>
        <w:pStyle w:val="Bodytext"/>
      </w:pPr>
      <w:r w:rsidRPr="00753090">
        <w:t>Not applicable</w:t>
      </w:r>
    </w:p>
    <w:p w14:paraId="59DBD3EF" w14:textId="77777777" w:rsidR="006468E5" w:rsidRPr="00753090" w:rsidRDefault="006468E5" w:rsidP="006468E5">
      <w:pPr>
        <w:pStyle w:val="H3Parts"/>
      </w:pPr>
      <w:bookmarkStart w:id="579" w:name="_Toc113785705"/>
      <w:bookmarkStart w:id="580" w:name="_Toc333908922"/>
      <w:bookmarkStart w:id="581" w:name="_Toc333909440"/>
      <w:r w:rsidRPr="00753090">
        <w:t>Format attributes</w:t>
      </w:r>
      <w:bookmarkEnd w:id="579"/>
      <w:bookmarkEnd w:id="580"/>
      <w:bookmarkEnd w:id="581"/>
    </w:p>
    <w:p w14:paraId="615E5A47" w14:textId="77777777" w:rsidR="006468E5" w:rsidRPr="00753090" w:rsidRDefault="006468E5" w:rsidP="00814AE8">
      <w:pPr>
        <w:pStyle w:val="Bodytext"/>
      </w:pPr>
      <w:r w:rsidRPr="00753090">
        <w:t>Length:</w:t>
      </w:r>
      <w:r w:rsidRPr="00753090">
        <w:tab/>
      </w:r>
      <w:r w:rsidR="00814AE8">
        <w:tab/>
      </w:r>
      <w:r>
        <w:t>11</w:t>
      </w:r>
    </w:p>
    <w:p w14:paraId="7BBA498E" w14:textId="77777777" w:rsidR="006468E5" w:rsidRPr="00753090" w:rsidRDefault="006468E5" w:rsidP="00814AE8">
      <w:pPr>
        <w:pStyle w:val="Bodytext"/>
      </w:pPr>
      <w:r w:rsidRPr="00753090">
        <w:t>Type:</w:t>
      </w:r>
      <w:r w:rsidRPr="00753090">
        <w:tab/>
      </w:r>
      <w:r w:rsidR="00814AE8">
        <w:tab/>
      </w:r>
      <w:r w:rsidRPr="00753090">
        <w:t>alphanumeric</w:t>
      </w:r>
    </w:p>
    <w:p w14:paraId="34A4BEC7" w14:textId="77777777" w:rsidR="006468E5" w:rsidRPr="00753090" w:rsidRDefault="006468E5" w:rsidP="00814AE8">
      <w:pPr>
        <w:pStyle w:val="Bodytext"/>
      </w:pPr>
      <w:r w:rsidRPr="00753090">
        <w:t>Justification:</w:t>
      </w:r>
      <w:r w:rsidRPr="00753090">
        <w:tab/>
      </w:r>
      <w:r w:rsidR="00814AE8">
        <w:tab/>
      </w:r>
      <w:r w:rsidRPr="00753090">
        <w:t>none</w:t>
      </w:r>
    </w:p>
    <w:p w14:paraId="2F37AB3D" w14:textId="77777777" w:rsidR="006468E5" w:rsidRPr="00753090" w:rsidRDefault="006468E5" w:rsidP="00814AE8">
      <w:pPr>
        <w:pStyle w:val="Bodytext"/>
      </w:pPr>
      <w:r w:rsidRPr="00753090">
        <w:t>Fill character:</w:t>
      </w:r>
      <w:r w:rsidRPr="00753090">
        <w:tab/>
      </w:r>
      <w:r w:rsidR="00814AE8">
        <w:tab/>
      </w:r>
      <w:r w:rsidRPr="00753090">
        <w:t>none</w:t>
      </w:r>
    </w:p>
    <w:p w14:paraId="05B11FED" w14:textId="288FC41F" w:rsidR="006468E5" w:rsidRPr="00753090" w:rsidRDefault="006468E5" w:rsidP="00814AE8">
      <w:pPr>
        <w:pStyle w:val="Bodytext"/>
      </w:pPr>
      <w:r w:rsidRPr="00753090">
        <w:t>Permitted da</w:t>
      </w:r>
      <w:r>
        <w:t>ta element value:</w:t>
      </w:r>
      <w:r>
        <w:tab/>
        <w:t>@@@@@@@@@@@ n</w:t>
      </w:r>
      <w:r w:rsidRPr="00753090">
        <w:t>ot specified</w:t>
      </w:r>
    </w:p>
    <w:p w14:paraId="772275A0" w14:textId="77777777" w:rsidR="006468E5" w:rsidRPr="00753090" w:rsidRDefault="006468E5" w:rsidP="006468E5">
      <w:pPr>
        <w:pStyle w:val="H3Parts"/>
      </w:pPr>
      <w:bookmarkStart w:id="582" w:name="_Toc333908923"/>
      <w:bookmarkStart w:id="583" w:name="_Toc333909441"/>
      <w:r w:rsidRPr="00753090">
        <w:t>Administrative attributes</w:t>
      </w:r>
      <w:bookmarkEnd w:id="582"/>
      <w:bookmarkEnd w:id="583"/>
      <w:r w:rsidRPr="00753090">
        <w:tab/>
      </w:r>
    </w:p>
    <w:p w14:paraId="0007739D" w14:textId="77777777" w:rsidR="006468E5" w:rsidRPr="00753090" w:rsidRDefault="006468E5" w:rsidP="006468E5">
      <w:pPr>
        <w:pStyle w:val="H4Parts"/>
      </w:pPr>
      <w:r w:rsidRPr="00753090">
        <w:t>History</w:t>
      </w: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7740"/>
      </w:tblGrid>
      <w:tr w:rsidR="006468E5" w:rsidRPr="00753090" w14:paraId="2B18CB17" w14:textId="77777777" w:rsidTr="006468E5">
        <w:tc>
          <w:tcPr>
            <w:tcW w:w="9288" w:type="dxa"/>
            <w:gridSpan w:val="2"/>
            <w:tcBorders>
              <w:top w:val="single" w:sz="12" w:space="0" w:color="000000"/>
              <w:left w:val="nil"/>
              <w:right w:val="nil"/>
            </w:tcBorders>
          </w:tcPr>
          <w:p w14:paraId="38EB0482" w14:textId="77777777" w:rsidR="006468E5" w:rsidRPr="00753090" w:rsidRDefault="006468E5" w:rsidP="006468E5">
            <w:pPr>
              <w:pStyle w:val="Tableheading"/>
            </w:pPr>
            <w:r>
              <w:t>Data element definition</w:t>
            </w:r>
            <w:r w:rsidRPr="00753090">
              <w:t>s</w:t>
            </w:r>
          </w:p>
        </w:tc>
      </w:tr>
      <w:tr w:rsidR="006468E5" w:rsidRPr="00753090" w14:paraId="1653C843" w14:textId="77777777" w:rsidTr="006468E5">
        <w:tc>
          <w:tcPr>
            <w:tcW w:w="1548" w:type="dxa"/>
            <w:tcBorders>
              <w:left w:val="nil"/>
            </w:tcBorders>
          </w:tcPr>
          <w:p w14:paraId="71340CFD" w14:textId="77777777" w:rsidR="006468E5" w:rsidRPr="00753090" w:rsidRDefault="006468E5" w:rsidP="00814AE8">
            <w:pPr>
              <w:pStyle w:val="Tabledescriptext"/>
            </w:pPr>
            <w:r w:rsidRPr="00753090">
              <w:t>Edition 2.2</w:t>
            </w:r>
          </w:p>
        </w:tc>
        <w:tc>
          <w:tcPr>
            <w:tcW w:w="7740" w:type="dxa"/>
            <w:tcBorders>
              <w:right w:val="nil"/>
            </w:tcBorders>
          </w:tcPr>
          <w:p w14:paraId="74E34BBB" w14:textId="62001886" w:rsidR="006468E5" w:rsidRPr="00994D8A" w:rsidRDefault="00DD0E93" w:rsidP="00994D8A">
            <w:pPr>
              <w:pStyle w:val="Tabledescriptext"/>
              <w:rPr>
                <w:b/>
                <w:bCs/>
              </w:rPr>
            </w:pPr>
            <w:r>
              <w:rPr>
                <w:b/>
                <w:bCs/>
              </w:rPr>
              <w:t xml:space="preserve">Introduced </w:t>
            </w:r>
            <w:r w:rsidR="006468E5" w:rsidRPr="00994D8A">
              <w:rPr>
                <w:b/>
                <w:bCs/>
              </w:rPr>
              <w:t>1 January 2014</w:t>
            </w:r>
          </w:p>
          <w:p w14:paraId="4EDD2EA8" w14:textId="77777777" w:rsidR="006468E5" w:rsidRPr="004545C3" w:rsidRDefault="006468E5" w:rsidP="00814AE8">
            <w:pPr>
              <w:pStyle w:val="Tabledescriptext"/>
              <w:rPr>
                <w:i/>
              </w:rPr>
            </w:pPr>
            <w:r w:rsidRPr="004545C3">
              <w:rPr>
                <w:i/>
              </w:rPr>
              <w:t>Statistical area level 1 identifier</w:t>
            </w:r>
          </w:p>
        </w:tc>
      </w:tr>
    </w:tbl>
    <w:p w14:paraId="27367507" w14:textId="77777777" w:rsidR="006468E5" w:rsidRPr="002462B6" w:rsidRDefault="006468E5" w:rsidP="006468E5">
      <w:pPr>
        <w:pStyle w:val="H2Headings"/>
      </w:pPr>
      <w:bookmarkStart w:id="584" w:name="_Toc333909442"/>
      <w:bookmarkStart w:id="585" w:name="_Toc333909515"/>
      <w:bookmarkStart w:id="586" w:name="_Toc351472958"/>
      <w:bookmarkStart w:id="587" w:name="_Toc222218837"/>
      <w:bookmarkStart w:id="588" w:name="SA2"/>
      <w:bookmarkEnd w:id="568"/>
      <w:r w:rsidRPr="002462B6">
        <w:lastRenderedPageBreak/>
        <w:t>Statistical area level 2 identifier</w:t>
      </w:r>
      <w:bookmarkEnd w:id="584"/>
      <w:bookmarkEnd w:id="585"/>
      <w:bookmarkEnd w:id="586"/>
      <w:bookmarkEnd w:id="587"/>
    </w:p>
    <w:p w14:paraId="6F345A58" w14:textId="77777777" w:rsidR="006468E5" w:rsidRPr="002462B6" w:rsidRDefault="006468E5" w:rsidP="006468E5">
      <w:pPr>
        <w:pStyle w:val="H3Parts"/>
      </w:pPr>
      <w:bookmarkStart w:id="589" w:name="_Toc333908925"/>
      <w:bookmarkStart w:id="590" w:name="_Toc333909443"/>
      <w:bookmarkEnd w:id="588"/>
      <w:r w:rsidRPr="002462B6">
        <w:t>Definitional attributes</w:t>
      </w:r>
      <w:bookmarkEnd w:id="589"/>
      <w:bookmarkEnd w:id="590"/>
    </w:p>
    <w:p w14:paraId="467AC2C7" w14:textId="77777777" w:rsidR="006468E5" w:rsidRPr="002462B6" w:rsidRDefault="006468E5" w:rsidP="006468E5">
      <w:pPr>
        <w:pStyle w:val="H4Parts"/>
      </w:pPr>
      <w:r w:rsidRPr="002462B6">
        <w:t>Definition</w:t>
      </w:r>
    </w:p>
    <w:p w14:paraId="6E8F19D7" w14:textId="77777777" w:rsidR="006468E5" w:rsidRPr="002462B6" w:rsidRDefault="006468E5" w:rsidP="006468E5">
      <w:pPr>
        <w:pStyle w:val="Bodytext"/>
      </w:pPr>
      <w:r w:rsidRPr="002462B6">
        <w:rPr>
          <w:i/>
        </w:rPr>
        <w:t>Statistical area level 2 identifier</w:t>
      </w:r>
      <w:r w:rsidRPr="002462B6">
        <w:t xml:space="preserve"> identifies a geographic-based population group at the second lowest level for which census data </w:t>
      </w:r>
      <w:r w:rsidR="00CC781F">
        <w:t>are</w:t>
      </w:r>
      <w:r w:rsidR="00CC781F" w:rsidRPr="002462B6">
        <w:t xml:space="preserve"> </w:t>
      </w:r>
      <w:r w:rsidRPr="002462B6">
        <w:t xml:space="preserve">reported. </w:t>
      </w:r>
    </w:p>
    <w:p w14:paraId="02DF4D3D" w14:textId="32863AC8" w:rsidR="006468E5" w:rsidRPr="002462B6" w:rsidRDefault="006468E5" w:rsidP="006468E5">
      <w:pPr>
        <w:pStyle w:val="Bodytext"/>
      </w:pPr>
      <w:r w:rsidRPr="002462B6">
        <w:rPr>
          <w:i/>
        </w:rPr>
        <w:t>Statistical area level 2</w:t>
      </w:r>
      <w:r w:rsidR="002942E1">
        <w:rPr>
          <w:i/>
        </w:rPr>
        <w:t xml:space="preserve"> </w:t>
      </w:r>
      <w:r w:rsidRPr="002462B6">
        <w:rPr>
          <w:i/>
        </w:rPr>
        <w:t>identifier</w:t>
      </w:r>
      <w:r w:rsidRPr="002462B6">
        <w:t xml:space="preserve"> is based on the </w:t>
      </w:r>
      <w:r w:rsidRPr="00753090">
        <w:rPr>
          <w:i/>
        </w:rPr>
        <w:t xml:space="preserve">Australian </w:t>
      </w:r>
      <w:r>
        <w:rPr>
          <w:i/>
        </w:rPr>
        <w:t>Statistical Geography</w:t>
      </w:r>
      <w:r w:rsidRPr="00753090">
        <w:rPr>
          <w:i/>
        </w:rPr>
        <w:t xml:space="preserve"> </w:t>
      </w:r>
      <w:r>
        <w:rPr>
          <w:i/>
        </w:rPr>
        <w:t>Standard</w:t>
      </w:r>
      <w:r w:rsidRPr="00753090">
        <w:t xml:space="preserve"> </w:t>
      </w:r>
      <w:r w:rsidRPr="00F62B7C">
        <w:rPr>
          <w:i/>
        </w:rPr>
        <w:t>(ASGS),</w:t>
      </w:r>
      <w:r w:rsidRPr="002462B6">
        <w:t xml:space="preserve"> </w:t>
      </w:r>
      <w:r>
        <w:t>ABS</w:t>
      </w:r>
      <w:r w:rsidRPr="00753090">
        <w:t xml:space="preserve"> catalogue no.1270.0, 201</w:t>
      </w:r>
      <w:r w:rsidR="005D64F2">
        <w:t>6</w:t>
      </w:r>
      <w:r w:rsidRPr="00753090">
        <w:t>.</w:t>
      </w:r>
    </w:p>
    <w:p w14:paraId="4BA2C1A6" w14:textId="77777777" w:rsidR="006468E5" w:rsidRPr="002462B6" w:rsidRDefault="006468E5" w:rsidP="006468E5">
      <w:pPr>
        <w:pStyle w:val="H4Parts"/>
      </w:pPr>
      <w:r w:rsidRPr="002462B6">
        <w:t>Context</w:t>
      </w:r>
    </w:p>
    <w:p w14:paraId="3DEBE8C1" w14:textId="2A63CD73" w:rsidR="006468E5" w:rsidRPr="002462B6" w:rsidRDefault="006468E5" w:rsidP="006468E5">
      <w:pPr>
        <w:pStyle w:val="Bodytext"/>
      </w:pPr>
      <w:r w:rsidRPr="002462B6">
        <w:rPr>
          <w:i/>
        </w:rPr>
        <w:t>Statistical area level 2 identifier</w:t>
      </w:r>
      <w:r w:rsidRPr="002462B6">
        <w:t xml:space="preserve"> is used to collect aggregated client usual residential address information</w:t>
      </w:r>
      <w:r w:rsidR="00932E64">
        <w:t>, which</w:t>
      </w:r>
      <w:r w:rsidRPr="002462B6">
        <w:t xml:space="preserve"> can be used to derive </w:t>
      </w:r>
      <w:r>
        <w:t>client socio</w:t>
      </w:r>
      <w:r w:rsidRPr="002462B6">
        <w:t xml:space="preserve">economic status while protecting client privacy. </w:t>
      </w:r>
    </w:p>
    <w:p w14:paraId="1E4D10BA" w14:textId="77777777" w:rsidR="006468E5" w:rsidRPr="002462B6" w:rsidRDefault="006468E5" w:rsidP="006468E5">
      <w:pPr>
        <w:pStyle w:val="Bodytext"/>
      </w:pPr>
      <w:r w:rsidRPr="002462B6">
        <w:t xml:space="preserve">Training providers do not have to provide the </w:t>
      </w:r>
      <w:r w:rsidRPr="002462B6">
        <w:rPr>
          <w:i/>
        </w:rPr>
        <w:t xml:space="preserve">Statistical area level 2 identifier </w:t>
      </w:r>
      <w:r w:rsidRPr="002462B6">
        <w:t xml:space="preserve">when submitting data to their state or territory training authority. Geo-coded client residential address information is only necessary once data </w:t>
      </w:r>
      <w:r>
        <w:t>are</w:t>
      </w:r>
      <w:r w:rsidRPr="002462B6">
        <w:t xml:space="preserve"> submitted to </w:t>
      </w:r>
      <w:r>
        <w:t>NCVER</w:t>
      </w:r>
      <w:r w:rsidRPr="002462B6">
        <w:t xml:space="preserve">. </w:t>
      </w:r>
    </w:p>
    <w:p w14:paraId="0D877688" w14:textId="77777777" w:rsidR="006468E5" w:rsidRPr="002462B6" w:rsidRDefault="006468E5" w:rsidP="006468E5">
      <w:pPr>
        <w:pStyle w:val="H3Parts"/>
      </w:pPr>
      <w:bookmarkStart w:id="591" w:name="_Toc333908926"/>
      <w:bookmarkStart w:id="592" w:name="_Toc333909444"/>
      <w:r w:rsidRPr="002462B6">
        <w:t>Relational attributes</w:t>
      </w:r>
      <w:bookmarkEnd w:id="591"/>
      <w:bookmarkEnd w:id="592"/>
    </w:p>
    <w:p w14:paraId="20DAF369" w14:textId="77777777" w:rsidR="006468E5" w:rsidRPr="002462B6" w:rsidRDefault="006468E5" w:rsidP="006468E5">
      <w:pPr>
        <w:pStyle w:val="H4Parts"/>
      </w:pPr>
      <w:r w:rsidRPr="002462B6">
        <w:t>Rules</w:t>
      </w:r>
    </w:p>
    <w:p w14:paraId="0AB8B8DF" w14:textId="77777777" w:rsidR="006468E5" w:rsidRPr="002462B6" w:rsidRDefault="006468E5" w:rsidP="006468E5">
      <w:pPr>
        <w:pStyle w:val="Bodytext"/>
      </w:pPr>
      <w:r w:rsidRPr="002462B6">
        <w:rPr>
          <w:i/>
        </w:rPr>
        <w:t>Statistical area level 2 identifier</w:t>
      </w:r>
      <w:r w:rsidRPr="002462B6">
        <w:t xml:space="preserve"> must contain a valid 9-digit statistical area leve</w:t>
      </w:r>
      <w:r>
        <w:t xml:space="preserve">l 2 code as defined in the </w:t>
      </w:r>
      <w:r w:rsidRPr="00753090">
        <w:rPr>
          <w:i/>
        </w:rPr>
        <w:t xml:space="preserve">Australian </w:t>
      </w:r>
      <w:r>
        <w:rPr>
          <w:i/>
        </w:rPr>
        <w:t>Statistical Geography</w:t>
      </w:r>
      <w:r w:rsidRPr="00753090">
        <w:rPr>
          <w:i/>
        </w:rPr>
        <w:t xml:space="preserve"> </w:t>
      </w:r>
      <w:r>
        <w:rPr>
          <w:i/>
        </w:rPr>
        <w:t>Standard</w:t>
      </w:r>
      <w:r w:rsidRPr="00753090">
        <w:t xml:space="preserve"> </w:t>
      </w:r>
      <w:r w:rsidRPr="00265E4D">
        <w:rPr>
          <w:i/>
        </w:rPr>
        <w:t>(ASGS).</w:t>
      </w:r>
    </w:p>
    <w:p w14:paraId="6B98FF8D" w14:textId="77777777" w:rsidR="006468E5" w:rsidRPr="002462B6" w:rsidRDefault="006468E5" w:rsidP="006468E5">
      <w:pPr>
        <w:pStyle w:val="H4Parts"/>
      </w:pPr>
      <w:r w:rsidRPr="002462B6">
        <w:t>Guidelines for use</w:t>
      </w:r>
    </w:p>
    <w:p w14:paraId="6790BB6E" w14:textId="77777777" w:rsidR="006468E5" w:rsidRPr="002462B6" w:rsidRDefault="006468E5" w:rsidP="006468E5">
      <w:pPr>
        <w:pStyle w:val="Bodytext"/>
      </w:pPr>
      <w:r w:rsidRPr="002462B6">
        <w:t>Not applicable</w:t>
      </w:r>
    </w:p>
    <w:p w14:paraId="36736ADD" w14:textId="77777777" w:rsidR="006468E5" w:rsidRPr="002462B6" w:rsidRDefault="006468E5" w:rsidP="006468E5">
      <w:pPr>
        <w:pStyle w:val="H4Parts"/>
      </w:pPr>
      <w:r w:rsidRPr="002462B6">
        <w:t>Related data</w:t>
      </w:r>
    </w:p>
    <w:p w14:paraId="04D77C73" w14:textId="77777777" w:rsidR="00081AAA" w:rsidRDefault="002775A9" w:rsidP="00081AAA">
      <w:pPr>
        <w:pStyle w:val="Bodytext"/>
      </w:pPr>
      <w:r w:rsidRPr="00753090">
        <w:rPr>
          <w:i/>
        </w:rPr>
        <w:t>Statistical area level 1 identifier</w:t>
      </w:r>
      <w:r w:rsidRPr="002462B6" w:rsidDel="002775A9">
        <w:t xml:space="preserve"> </w:t>
      </w:r>
    </w:p>
    <w:p w14:paraId="59CE0B49" w14:textId="77777777" w:rsidR="006468E5" w:rsidRPr="002462B6" w:rsidRDefault="006468E5" w:rsidP="006468E5">
      <w:pPr>
        <w:pStyle w:val="H4Parts"/>
      </w:pPr>
      <w:r w:rsidRPr="002462B6">
        <w:t>Type of relationship</w:t>
      </w:r>
    </w:p>
    <w:p w14:paraId="5093E29C" w14:textId="09AB12D1" w:rsidR="006468E5" w:rsidRPr="002462B6" w:rsidRDefault="002775A9" w:rsidP="006468E5">
      <w:pPr>
        <w:pStyle w:val="Bodytext"/>
      </w:pPr>
      <w:r w:rsidRPr="00753090">
        <w:rPr>
          <w:i/>
        </w:rPr>
        <w:t xml:space="preserve">Statistical area level </w:t>
      </w:r>
      <w:r>
        <w:rPr>
          <w:i/>
        </w:rPr>
        <w:t>2</w:t>
      </w:r>
      <w:r w:rsidRPr="00753090">
        <w:rPr>
          <w:i/>
        </w:rPr>
        <w:t xml:space="preserve"> identifier</w:t>
      </w:r>
      <w:r w:rsidRPr="00753090">
        <w:t xml:space="preserve"> </w:t>
      </w:r>
      <w:r>
        <w:t>is a higher</w:t>
      </w:r>
      <w:r w:rsidR="00932E64">
        <w:t>-</w:t>
      </w:r>
      <w:r>
        <w:t xml:space="preserve">level classification of </w:t>
      </w:r>
      <w:r w:rsidRPr="00753090">
        <w:rPr>
          <w:i/>
        </w:rPr>
        <w:t xml:space="preserve">Statistical area level </w:t>
      </w:r>
      <w:r>
        <w:rPr>
          <w:i/>
        </w:rPr>
        <w:t>1</w:t>
      </w:r>
      <w:r w:rsidRPr="00753090">
        <w:rPr>
          <w:i/>
        </w:rPr>
        <w:t xml:space="preserve"> identifier</w:t>
      </w:r>
    </w:p>
    <w:p w14:paraId="54695483" w14:textId="77777777" w:rsidR="006468E5" w:rsidRPr="002462B6" w:rsidRDefault="006468E5" w:rsidP="006468E5">
      <w:pPr>
        <w:pStyle w:val="H4Parts"/>
      </w:pPr>
      <w:r w:rsidRPr="002462B6">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6468E5" w:rsidRPr="00814AE8" w14:paraId="123B3A29" w14:textId="77777777" w:rsidTr="006468E5">
        <w:tc>
          <w:tcPr>
            <w:tcW w:w="1984" w:type="dxa"/>
          </w:tcPr>
          <w:p w14:paraId="67DBF742" w14:textId="77777777" w:rsidR="006468E5" w:rsidRPr="00814AE8" w:rsidRDefault="006468E5" w:rsidP="00814AE8">
            <w:pPr>
              <w:pStyle w:val="Tableheading"/>
              <w:jc w:val="left"/>
              <w:rPr>
                <w:bCs/>
              </w:rPr>
            </w:pPr>
            <w:r w:rsidRPr="00814AE8">
              <w:rPr>
                <w:bCs/>
              </w:rPr>
              <w:t>Value</w:t>
            </w:r>
          </w:p>
        </w:tc>
        <w:tc>
          <w:tcPr>
            <w:tcW w:w="7124" w:type="dxa"/>
          </w:tcPr>
          <w:p w14:paraId="7CA99EBA" w14:textId="3E01D6E2" w:rsidR="006468E5" w:rsidRPr="00814AE8" w:rsidRDefault="006468E5" w:rsidP="00814AE8">
            <w:pPr>
              <w:pStyle w:val="Tableheading"/>
              <w:jc w:val="left"/>
              <w:rPr>
                <w:bCs/>
              </w:rPr>
            </w:pPr>
            <w:r w:rsidRPr="00814AE8">
              <w:rPr>
                <w:bCs/>
              </w:rPr>
              <w:t xml:space="preserve">Description – </w:t>
            </w:r>
            <w:r w:rsidR="00DB6678" w:rsidRPr="00814AE8">
              <w:rPr>
                <w:bCs/>
              </w:rPr>
              <w:fldChar w:fldCharType="begin"/>
            </w:r>
            <w:r w:rsidR="00DB6678" w:rsidRPr="00814AE8">
              <w:rPr>
                <w:bCs/>
              </w:rPr>
              <w:instrText xml:space="preserve"> STYLEREF  H2_Headings  \* MERGEFORMAT </w:instrText>
            </w:r>
            <w:r w:rsidR="00DB6678" w:rsidRPr="00814AE8">
              <w:rPr>
                <w:bCs/>
              </w:rPr>
              <w:fldChar w:fldCharType="separate"/>
            </w:r>
            <w:r w:rsidR="00153EBD">
              <w:rPr>
                <w:bCs/>
                <w:noProof/>
              </w:rPr>
              <w:t>Statistical area level 2 identifier</w:t>
            </w:r>
            <w:r w:rsidR="00DB6678" w:rsidRPr="00814AE8">
              <w:rPr>
                <w:bCs/>
                <w:noProof/>
              </w:rPr>
              <w:fldChar w:fldCharType="end"/>
            </w:r>
          </w:p>
        </w:tc>
      </w:tr>
      <w:tr w:rsidR="006468E5" w:rsidRPr="002462B6" w14:paraId="4AD5B90A" w14:textId="77777777" w:rsidTr="006468E5">
        <w:tc>
          <w:tcPr>
            <w:tcW w:w="1984" w:type="dxa"/>
          </w:tcPr>
          <w:p w14:paraId="053302A7" w14:textId="5A6535FF" w:rsidR="006468E5" w:rsidRPr="002462B6" w:rsidRDefault="006468E5" w:rsidP="00814AE8">
            <w:pPr>
              <w:pStyle w:val="Tabledescriptext"/>
            </w:pPr>
            <w:r w:rsidRPr="002462B6">
              <w:t>000000001–999999999</w:t>
            </w:r>
          </w:p>
        </w:tc>
        <w:tc>
          <w:tcPr>
            <w:tcW w:w="7124" w:type="dxa"/>
          </w:tcPr>
          <w:p w14:paraId="10F96649" w14:textId="77777777" w:rsidR="006468E5" w:rsidRPr="002462B6" w:rsidRDefault="006468E5" w:rsidP="00814AE8">
            <w:pPr>
              <w:pStyle w:val="Tabledescriptext"/>
            </w:pPr>
            <w:r w:rsidRPr="002462B6">
              <w:t xml:space="preserve">Valid </w:t>
            </w:r>
            <w:r>
              <w:t>ASGS Statistical area l</w:t>
            </w:r>
            <w:r w:rsidRPr="002462B6">
              <w:t xml:space="preserve">evel </w:t>
            </w:r>
            <w:r>
              <w:t>2</w:t>
            </w:r>
            <w:r w:rsidRPr="002462B6">
              <w:t xml:space="preserve"> code</w:t>
            </w:r>
          </w:p>
        </w:tc>
      </w:tr>
    </w:tbl>
    <w:p w14:paraId="04288928" w14:textId="77777777" w:rsidR="006468E5" w:rsidRPr="002462B6" w:rsidRDefault="006468E5" w:rsidP="006468E5">
      <w:pPr>
        <w:pStyle w:val="H4Parts"/>
      </w:pPr>
      <w:r w:rsidRPr="002462B6">
        <w:t>Question</w:t>
      </w:r>
    </w:p>
    <w:p w14:paraId="222272D0" w14:textId="77777777" w:rsidR="006468E5" w:rsidRDefault="006468E5" w:rsidP="006468E5">
      <w:pPr>
        <w:pStyle w:val="Bodytext"/>
        <w:ind w:left="720"/>
      </w:pPr>
      <w:r w:rsidRPr="002462B6">
        <w:t>Not applicable</w:t>
      </w:r>
    </w:p>
    <w:p w14:paraId="1E9B60A5" w14:textId="77777777" w:rsidR="006468E5" w:rsidRPr="002462B6" w:rsidRDefault="006468E5" w:rsidP="006468E5">
      <w:pPr>
        <w:pStyle w:val="H3Parts"/>
      </w:pPr>
      <w:bookmarkStart w:id="593" w:name="_Toc333908927"/>
      <w:bookmarkStart w:id="594" w:name="_Toc333909445"/>
      <w:r>
        <w:t>Fo</w:t>
      </w:r>
      <w:r w:rsidRPr="002462B6">
        <w:t>rmat attributes</w:t>
      </w:r>
      <w:bookmarkEnd w:id="593"/>
      <w:bookmarkEnd w:id="594"/>
    </w:p>
    <w:p w14:paraId="49D74D91" w14:textId="77777777" w:rsidR="006468E5" w:rsidRPr="002462B6" w:rsidRDefault="006468E5" w:rsidP="00814AE8">
      <w:pPr>
        <w:pStyle w:val="Bodytext"/>
      </w:pPr>
      <w:r w:rsidRPr="002462B6">
        <w:t>Length:</w:t>
      </w:r>
      <w:r w:rsidRPr="002462B6">
        <w:tab/>
      </w:r>
      <w:r w:rsidR="00814AE8">
        <w:tab/>
      </w:r>
      <w:r>
        <w:t>9</w:t>
      </w:r>
    </w:p>
    <w:p w14:paraId="63C79348" w14:textId="77777777" w:rsidR="006468E5" w:rsidRPr="002462B6" w:rsidRDefault="006468E5" w:rsidP="00814AE8">
      <w:pPr>
        <w:pStyle w:val="Bodytext"/>
      </w:pPr>
      <w:r w:rsidRPr="002462B6">
        <w:t>Type:</w:t>
      </w:r>
      <w:r w:rsidRPr="002462B6">
        <w:tab/>
      </w:r>
      <w:r w:rsidR="00814AE8">
        <w:tab/>
      </w:r>
      <w:r w:rsidRPr="002462B6">
        <w:t>alphanumeric</w:t>
      </w:r>
    </w:p>
    <w:p w14:paraId="7A6A28AA" w14:textId="77777777" w:rsidR="006468E5" w:rsidRPr="002462B6" w:rsidRDefault="006468E5" w:rsidP="00814AE8">
      <w:pPr>
        <w:pStyle w:val="Bodytext"/>
      </w:pPr>
      <w:r w:rsidRPr="002462B6">
        <w:t>Justification:</w:t>
      </w:r>
      <w:r w:rsidRPr="002462B6">
        <w:tab/>
      </w:r>
      <w:r w:rsidR="00814AE8">
        <w:tab/>
      </w:r>
      <w:r w:rsidRPr="002462B6">
        <w:t>none</w:t>
      </w:r>
    </w:p>
    <w:p w14:paraId="55A6F718" w14:textId="77777777" w:rsidR="006468E5" w:rsidRPr="002462B6" w:rsidRDefault="006468E5" w:rsidP="00814AE8">
      <w:pPr>
        <w:pStyle w:val="Bodytext"/>
      </w:pPr>
      <w:r w:rsidRPr="002462B6">
        <w:t>Fill character:</w:t>
      </w:r>
      <w:r w:rsidRPr="002462B6">
        <w:tab/>
      </w:r>
      <w:r w:rsidR="00814AE8">
        <w:tab/>
      </w:r>
      <w:r w:rsidRPr="002462B6">
        <w:t>none</w:t>
      </w:r>
    </w:p>
    <w:p w14:paraId="01623EF2" w14:textId="4A121F6C" w:rsidR="006468E5" w:rsidRPr="002462B6" w:rsidRDefault="006468E5" w:rsidP="00814AE8">
      <w:pPr>
        <w:pStyle w:val="Bodytext"/>
      </w:pPr>
      <w:r w:rsidRPr="002462B6">
        <w:t>Permitted d</w:t>
      </w:r>
      <w:r>
        <w:t>ata element value:</w:t>
      </w:r>
      <w:r>
        <w:tab/>
        <w:t>@@@@@@@@@ n</w:t>
      </w:r>
      <w:r w:rsidRPr="002462B6">
        <w:t>ot specified</w:t>
      </w:r>
    </w:p>
    <w:p w14:paraId="31157A9E" w14:textId="77777777" w:rsidR="006468E5" w:rsidRPr="002462B6" w:rsidRDefault="006468E5" w:rsidP="006468E5">
      <w:pPr>
        <w:pStyle w:val="H3Parts"/>
      </w:pPr>
      <w:bookmarkStart w:id="595" w:name="_Toc333908928"/>
      <w:bookmarkStart w:id="596" w:name="_Toc333909446"/>
      <w:r w:rsidRPr="002462B6">
        <w:t>Administrative attributes</w:t>
      </w:r>
      <w:bookmarkEnd w:id="595"/>
      <w:bookmarkEnd w:id="596"/>
      <w:r w:rsidRPr="002462B6">
        <w:tab/>
      </w:r>
    </w:p>
    <w:p w14:paraId="200DDBCA" w14:textId="77777777" w:rsidR="006468E5" w:rsidRPr="002462B6" w:rsidRDefault="006468E5" w:rsidP="006468E5">
      <w:pPr>
        <w:pStyle w:val="H4Parts"/>
      </w:pPr>
      <w:r w:rsidRPr="002462B6">
        <w:t>History</w:t>
      </w:r>
    </w:p>
    <w:tbl>
      <w:tblPr>
        <w:tblW w:w="9322"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7774"/>
      </w:tblGrid>
      <w:tr w:rsidR="006468E5" w:rsidRPr="002462B6" w14:paraId="26AC7334" w14:textId="77777777" w:rsidTr="00843A8A">
        <w:tc>
          <w:tcPr>
            <w:tcW w:w="9322" w:type="dxa"/>
            <w:gridSpan w:val="2"/>
            <w:tcBorders>
              <w:top w:val="single" w:sz="12" w:space="0" w:color="000000"/>
              <w:left w:val="nil"/>
              <w:right w:val="nil"/>
            </w:tcBorders>
          </w:tcPr>
          <w:p w14:paraId="4EB591F0" w14:textId="77777777" w:rsidR="006468E5" w:rsidRPr="002462B6" w:rsidRDefault="006468E5" w:rsidP="006468E5">
            <w:pPr>
              <w:pStyle w:val="Tableheading"/>
            </w:pPr>
            <w:r>
              <w:t>Data element definition</w:t>
            </w:r>
            <w:r w:rsidRPr="002462B6">
              <w:t>s</w:t>
            </w:r>
          </w:p>
        </w:tc>
      </w:tr>
      <w:tr w:rsidR="006468E5" w:rsidRPr="002462B6" w14:paraId="0A189AD9" w14:textId="77777777" w:rsidTr="00843A8A">
        <w:tc>
          <w:tcPr>
            <w:tcW w:w="1548" w:type="dxa"/>
            <w:tcBorders>
              <w:left w:val="nil"/>
            </w:tcBorders>
          </w:tcPr>
          <w:p w14:paraId="40CC46F1" w14:textId="77777777" w:rsidR="006468E5" w:rsidRPr="002462B6" w:rsidRDefault="006468E5" w:rsidP="00814AE8">
            <w:pPr>
              <w:pStyle w:val="Tabledescriptext"/>
            </w:pPr>
            <w:r w:rsidRPr="002462B6">
              <w:t>Edition 2.2</w:t>
            </w:r>
          </w:p>
        </w:tc>
        <w:tc>
          <w:tcPr>
            <w:tcW w:w="7774" w:type="dxa"/>
            <w:tcBorders>
              <w:right w:val="nil"/>
            </w:tcBorders>
          </w:tcPr>
          <w:p w14:paraId="77CA561A" w14:textId="0D0AC6D2" w:rsidR="006468E5" w:rsidRPr="00994D8A" w:rsidRDefault="00DD0E93" w:rsidP="00994D8A">
            <w:pPr>
              <w:pStyle w:val="Tabledescriptext"/>
              <w:rPr>
                <w:b/>
                <w:bCs/>
              </w:rPr>
            </w:pPr>
            <w:r>
              <w:rPr>
                <w:b/>
                <w:bCs/>
              </w:rPr>
              <w:t xml:space="preserve">Introduced </w:t>
            </w:r>
            <w:r w:rsidR="006468E5" w:rsidRPr="00994D8A">
              <w:rPr>
                <w:b/>
                <w:bCs/>
              </w:rPr>
              <w:t xml:space="preserve">1 January 2014 </w:t>
            </w:r>
          </w:p>
          <w:p w14:paraId="28561962" w14:textId="77777777" w:rsidR="006468E5" w:rsidRPr="006C5676" w:rsidRDefault="006468E5" w:rsidP="00814AE8">
            <w:pPr>
              <w:pStyle w:val="Tabledescriptext"/>
              <w:rPr>
                <w:i/>
              </w:rPr>
            </w:pPr>
            <w:r w:rsidRPr="006C5676">
              <w:rPr>
                <w:i/>
              </w:rPr>
              <w:t>Statistical area level 2 identifier</w:t>
            </w:r>
          </w:p>
        </w:tc>
      </w:tr>
    </w:tbl>
    <w:p w14:paraId="6CF92CEE" w14:textId="77777777" w:rsidR="006468E5" w:rsidRDefault="006468E5" w:rsidP="006468E5">
      <w:pPr>
        <w:rPr>
          <w:snapToGrid w:val="0"/>
          <w:color w:val="FF0000"/>
          <w:sz w:val="22"/>
        </w:rPr>
      </w:pPr>
      <w:bookmarkStart w:id="597" w:name="_Toc333909447"/>
      <w:bookmarkStart w:id="598" w:name="_Toc333909516"/>
      <w:bookmarkStart w:id="599" w:name="PLEI"/>
      <w:r>
        <w:rPr>
          <w:b/>
          <w:color w:val="FF0000"/>
          <w:sz w:val="22"/>
        </w:rPr>
        <w:br w:type="page"/>
      </w:r>
    </w:p>
    <w:p w14:paraId="2E3D85D9" w14:textId="77777777" w:rsidR="00B05664" w:rsidRPr="002261A3" w:rsidRDefault="00B05664" w:rsidP="00B05664">
      <w:pPr>
        <w:pStyle w:val="H2Headings"/>
      </w:pPr>
      <w:bookmarkStart w:id="600" w:name="_Toc222218838"/>
      <w:bookmarkStart w:id="601" w:name="_Toc113785707"/>
      <w:bookmarkStart w:id="602" w:name="_Toc113785864"/>
      <w:bookmarkStart w:id="603" w:name="_Toc116875134"/>
      <w:bookmarkStart w:id="604" w:name="_Toc128472443"/>
      <w:bookmarkEnd w:id="569"/>
      <w:bookmarkEnd w:id="570"/>
      <w:bookmarkEnd w:id="571"/>
      <w:bookmarkEnd w:id="572"/>
      <w:bookmarkEnd w:id="597"/>
      <w:bookmarkEnd w:id="598"/>
      <w:bookmarkEnd w:id="599"/>
      <w:r w:rsidRPr="002261A3">
        <w:lastRenderedPageBreak/>
        <w:t>Study reason identifier</w:t>
      </w:r>
      <w:bookmarkEnd w:id="600"/>
    </w:p>
    <w:p w14:paraId="09449227" w14:textId="77777777" w:rsidR="00B05664" w:rsidRPr="002261A3" w:rsidRDefault="00B05664" w:rsidP="00B05664">
      <w:pPr>
        <w:pStyle w:val="H3Parts"/>
      </w:pPr>
      <w:bookmarkStart w:id="605" w:name="_Toc113785708"/>
      <w:r w:rsidRPr="002261A3">
        <w:t>Definitional attributes</w:t>
      </w:r>
      <w:bookmarkEnd w:id="605"/>
    </w:p>
    <w:p w14:paraId="26A79E1D" w14:textId="77777777" w:rsidR="00B05664" w:rsidRPr="002261A3" w:rsidRDefault="00B05664" w:rsidP="00B05664">
      <w:pPr>
        <w:pStyle w:val="H4Parts"/>
      </w:pPr>
      <w:r w:rsidRPr="002261A3">
        <w:t>Definition</w:t>
      </w:r>
    </w:p>
    <w:p w14:paraId="07697E01" w14:textId="77777777" w:rsidR="00B05664" w:rsidRPr="002261A3" w:rsidRDefault="00B05664" w:rsidP="00B05664">
      <w:pPr>
        <w:pStyle w:val="Bodytext"/>
      </w:pPr>
      <w:r w:rsidRPr="00DA6ABC">
        <w:rPr>
          <w:i/>
        </w:rPr>
        <w:t>Study reason identifier</w:t>
      </w:r>
      <w:r w:rsidRPr="002261A3">
        <w:t xml:space="preserve"> identifies the </w:t>
      </w:r>
      <w:r>
        <w:t>client</w:t>
      </w:r>
      <w:r w:rsidRPr="002261A3">
        <w:t>’s main reason for study.</w:t>
      </w:r>
    </w:p>
    <w:p w14:paraId="75139A11" w14:textId="77777777" w:rsidR="00B05664" w:rsidRPr="002261A3" w:rsidRDefault="00B05664" w:rsidP="00B05664">
      <w:pPr>
        <w:pStyle w:val="H4Parts"/>
      </w:pPr>
      <w:r>
        <w:t>Context</w:t>
      </w:r>
    </w:p>
    <w:p w14:paraId="0C0A76BD" w14:textId="77777777" w:rsidR="00B05664" w:rsidRPr="002261A3" w:rsidRDefault="00B05664" w:rsidP="00B05664">
      <w:pPr>
        <w:pStyle w:val="Bodytext"/>
      </w:pPr>
      <w:r w:rsidRPr="000D5E77">
        <w:rPr>
          <w:i/>
        </w:rPr>
        <w:t>Study reason identifier</w:t>
      </w:r>
      <w:r w:rsidRPr="002261A3">
        <w:t xml:space="preserve"> is used </w:t>
      </w:r>
      <w:r>
        <w:t>to assist in the analysis of client motivation and intention for undertaking training</w:t>
      </w:r>
      <w:r w:rsidRPr="002261A3">
        <w:t>.</w:t>
      </w:r>
    </w:p>
    <w:p w14:paraId="0879EE2E" w14:textId="77777777" w:rsidR="00B05664" w:rsidRPr="002261A3" w:rsidRDefault="00B05664" w:rsidP="00B05664">
      <w:pPr>
        <w:pStyle w:val="H3Parts"/>
      </w:pPr>
      <w:bookmarkStart w:id="606" w:name="_Toc113785709"/>
      <w:r w:rsidRPr="002261A3">
        <w:t>Relational attributes</w:t>
      </w:r>
      <w:bookmarkEnd w:id="606"/>
    </w:p>
    <w:p w14:paraId="48B3130F" w14:textId="77777777" w:rsidR="00B05664" w:rsidRDefault="00B05664" w:rsidP="00B05664">
      <w:pPr>
        <w:pStyle w:val="H4Parts"/>
      </w:pPr>
      <w:r>
        <w:t>Rules</w:t>
      </w:r>
    </w:p>
    <w:p w14:paraId="18EEF0B5" w14:textId="77777777" w:rsidR="00B05664" w:rsidRPr="002261A3" w:rsidRDefault="00B05664" w:rsidP="00B05664">
      <w:pPr>
        <w:pStyle w:val="Bodytext"/>
      </w:pPr>
      <w:r>
        <w:rPr>
          <w:rFonts w:cs="Garamond"/>
          <w:i/>
          <w:iCs/>
          <w:color w:val="000000"/>
          <w:szCs w:val="22"/>
        </w:rPr>
        <w:t xml:space="preserve">Study reason identifier </w:t>
      </w:r>
      <w:r>
        <w:rPr>
          <w:rFonts w:cs="Garamond"/>
          <w:color w:val="000000"/>
          <w:szCs w:val="22"/>
        </w:rPr>
        <w:t>is intended as a self-assessment response by the client and should not be determined by the training organisation.</w:t>
      </w:r>
    </w:p>
    <w:p w14:paraId="21950375" w14:textId="77777777" w:rsidR="00B05664" w:rsidRDefault="00B05664" w:rsidP="00B05664">
      <w:pPr>
        <w:pStyle w:val="Bodytext"/>
      </w:pPr>
      <w:r w:rsidRPr="00CA6791">
        <w:rPr>
          <w:i/>
        </w:rPr>
        <w:t>Study reason identifier</w:t>
      </w:r>
      <w:r>
        <w:t xml:space="preserve"> must be a valid code.</w:t>
      </w:r>
    </w:p>
    <w:p w14:paraId="6CB25FB7" w14:textId="77777777" w:rsidR="00B05664" w:rsidRPr="002261A3" w:rsidRDefault="00B05664" w:rsidP="00B05664">
      <w:pPr>
        <w:pStyle w:val="H4Parts"/>
      </w:pPr>
      <w:r w:rsidRPr="002261A3">
        <w:t>Guideline</w:t>
      </w:r>
      <w:r>
        <w:t>s</w:t>
      </w:r>
      <w:r w:rsidRPr="002261A3">
        <w:t xml:space="preserve"> for use</w:t>
      </w:r>
    </w:p>
    <w:p w14:paraId="120EE2E0" w14:textId="77777777" w:rsidR="00B05664" w:rsidRPr="002261A3" w:rsidRDefault="002958B8" w:rsidP="009D5E87">
      <w:pPr>
        <w:pStyle w:val="Bodytext"/>
      </w:pPr>
      <w:r w:rsidRPr="009D5E87">
        <w:rPr>
          <w:color w:val="000000" w:themeColor="text1"/>
        </w:rPr>
        <w:t xml:space="preserve"> If more than one reason for study, choose the main reason for study.</w:t>
      </w:r>
    </w:p>
    <w:p w14:paraId="6022545C" w14:textId="77777777" w:rsidR="00B05664" w:rsidRPr="002261A3" w:rsidRDefault="00B05664" w:rsidP="00B05664">
      <w:pPr>
        <w:pStyle w:val="H4Parts"/>
      </w:pPr>
      <w:r>
        <w:t>Related data</w:t>
      </w:r>
    </w:p>
    <w:p w14:paraId="200B34FA" w14:textId="77777777" w:rsidR="00B05664" w:rsidRPr="002261A3" w:rsidRDefault="00B05664" w:rsidP="00B05664">
      <w:pPr>
        <w:pStyle w:val="Bodytext"/>
      </w:pPr>
      <w:r w:rsidRPr="002261A3">
        <w:t>Not applicable</w:t>
      </w:r>
    </w:p>
    <w:p w14:paraId="68FC0F58" w14:textId="77777777" w:rsidR="00B05664" w:rsidRPr="002261A3" w:rsidRDefault="00B05664" w:rsidP="00B05664">
      <w:pPr>
        <w:pStyle w:val="H4Parts"/>
      </w:pPr>
      <w:r>
        <w:t>Type of relationship</w:t>
      </w:r>
    </w:p>
    <w:p w14:paraId="28E58979" w14:textId="77777777" w:rsidR="00B05664" w:rsidRPr="002261A3" w:rsidRDefault="00B05664" w:rsidP="00B05664">
      <w:pPr>
        <w:pStyle w:val="Bodytext"/>
      </w:pPr>
      <w:r w:rsidRPr="002261A3">
        <w:t>Not applicable</w:t>
      </w:r>
    </w:p>
    <w:p w14:paraId="08D7AD05" w14:textId="77777777" w:rsidR="00B05664" w:rsidRPr="002261A3" w:rsidRDefault="00B05664" w:rsidP="00B05664">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B05664" w:rsidRPr="0085114D" w14:paraId="2274AA0E" w14:textId="77777777" w:rsidTr="0085114D">
        <w:tc>
          <w:tcPr>
            <w:tcW w:w="1984" w:type="dxa"/>
            <w:tcBorders>
              <w:top w:val="single" w:sz="12" w:space="0" w:color="000000"/>
              <w:bottom w:val="single" w:sz="6" w:space="0" w:color="000000"/>
              <w:right w:val="single" w:sz="4" w:space="0" w:color="auto"/>
            </w:tcBorders>
          </w:tcPr>
          <w:p w14:paraId="551545EC" w14:textId="77777777" w:rsidR="00B05664" w:rsidRPr="0085114D" w:rsidRDefault="00B05664" w:rsidP="0085114D">
            <w:pPr>
              <w:pStyle w:val="Tableheading"/>
              <w:jc w:val="left"/>
              <w:rPr>
                <w:bCs/>
                <w:color w:val="000000"/>
              </w:rPr>
            </w:pPr>
            <w:r w:rsidRPr="0085114D">
              <w:rPr>
                <w:bCs/>
                <w:color w:val="000000"/>
              </w:rPr>
              <w:t>Value</w:t>
            </w:r>
          </w:p>
        </w:tc>
        <w:tc>
          <w:tcPr>
            <w:tcW w:w="7124" w:type="dxa"/>
            <w:tcBorders>
              <w:left w:val="single" w:sz="4" w:space="0" w:color="auto"/>
              <w:bottom w:val="single" w:sz="6" w:space="0" w:color="000000"/>
            </w:tcBorders>
          </w:tcPr>
          <w:p w14:paraId="2C2855EA" w14:textId="1FE1E34B" w:rsidR="00B05664" w:rsidRPr="0085114D" w:rsidRDefault="00B05664" w:rsidP="0085114D">
            <w:pPr>
              <w:pStyle w:val="Tableheading"/>
              <w:jc w:val="left"/>
              <w:rPr>
                <w:bCs/>
                <w:color w:val="000000"/>
              </w:rPr>
            </w:pPr>
            <w:r w:rsidRPr="0085114D">
              <w:rPr>
                <w:bCs/>
                <w:color w:val="000000"/>
              </w:rPr>
              <w:t xml:space="preserve">Description – </w:t>
            </w:r>
            <w:r w:rsidR="00DB6678" w:rsidRPr="0085114D">
              <w:rPr>
                <w:bCs/>
              </w:rPr>
              <w:fldChar w:fldCharType="begin"/>
            </w:r>
            <w:r w:rsidR="00DB6678" w:rsidRPr="0085114D">
              <w:rPr>
                <w:bCs/>
              </w:rPr>
              <w:instrText xml:space="preserve"> STYLEREF  H2_Headings  \* MERGEFORMAT </w:instrText>
            </w:r>
            <w:r w:rsidR="00DB6678" w:rsidRPr="0085114D">
              <w:rPr>
                <w:bCs/>
              </w:rPr>
              <w:fldChar w:fldCharType="separate"/>
            </w:r>
            <w:r w:rsidR="00153EBD" w:rsidRPr="00153EBD">
              <w:rPr>
                <w:bCs/>
                <w:noProof/>
                <w:color w:val="000000"/>
              </w:rPr>
              <w:t>Study reason identifier</w:t>
            </w:r>
            <w:r w:rsidR="00DB6678" w:rsidRPr="0085114D">
              <w:rPr>
                <w:bCs/>
                <w:noProof/>
                <w:color w:val="000000"/>
              </w:rPr>
              <w:fldChar w:fldCharType="end"/>
            </w:r>
          </w:p>
        </w:tc>
      </w:tr>
      <w:tr w:rsidR="00B05664" w:rsidRPr="00CD4F46" w14:paraId="2220738B" w14:textId="77777777" w:rsidTr="0085114D">
        <w:tc>
          <w:tcPr>
            <w:tcW w:w="1984" w:type="dxa"/>
            <w:tcBorders>
              <w:top w:val="single" w:sz="6" w:space="0" w:color="000000"/>
              <w:bottom w:val="single" w:sz="6" w:space="0" w:color="000000"/>
              <w:right w:val="single" w:sz="4" w:space="0" w:color="auto"/>
            </w:tcBorders>
            <w:vAlign w:val="bottom"/>
          </w:tcPr>
          <w:p w14:paraId="70ACAFD4" w14:textId="77777777" w:rsidR="00B05664" w:rsidRPr="002F1B84" w:rsidRDefault="00B05664" w:rsidP="0085114D">
            <w:pPr>
              <w:pStyle w:val="Tabledescriptext"/>
            </w:pPr>
          </w:p>
        </w:tc>
        <w:tc>
          <w:tcPr>
            <w:tcW w:w="7124" w:type="dxa"/>
            <w:tcBorders>
              <w:top w:val="single" w:sz="6" w:space="0" w:color="000000"/>
              <w:left w:val="single" w:sz="4" w:space="0" w:color="auto"/>
              <w:bottom w:val="single" w:sz="6" w:space="0" w:color="000000"/>
            </w:tcBorders>
            <w:vAlign w:val="bottom"/>
          </w:tcPr>
          <w:p w14:paraId="2BE24291" w14:textId="77777777" w:rsidR="00B05664" w:rsidRPr="005B5E90" w:rsidRDefault="00A46D61" w:rsidP="0085114D">
            <w:pPr>
              <w:pStyle w:val="Tabledescriptext"/>
              <w:rPr>
                <w:b/>
              </w:rPr>
            </w:pPr>
            <w:r>
              <w:rPr>
                <w:b/>
              </w:rPr>
              <w:t>Job-</w:t>
            </w:r>
            <w:r w:rsidR="00B05664" w:rsidRPr="005B5E90">
              <w:rPr>
                <w:b/>
              </w:rPr>
              <w:t>related</w:t>
            </w:r>
          </w:p>
        </w:tc>
      </w:tr>
      <w:tr w:rsidR="00B05664" w:rsidRPr="00CD4F46" w14:paraId="73A25B2E" w14:textId="77777777" w:rsidTr="0085114D">
        <w:tc>
          <w:tcPr>
            <w:tcW w:w="1984" w:type="dxa"/>
            <w:tcBorders>
              <w:top w:val="single" w:sz="6" w:space="0" w:color="000000"/>
              <w:bottom w:val="single" w:sz="6" w:space="0" w:color="000000"/>
              <w:right w:val="single" w:sz="4" w:space="0" w:color="auto"/>
            </w:tcBorders>
            <w:vAlign w:val="bottom"/>
          </w:tcPr>
          <w:p w14:paraId="51FD5E2E" w14:textId="77777777" w:rsidR="00B05664" w:rsidRPr="002F1B84" w:rsidRDefault="00B05664" w:rsidP="0085114D">
            <w:pPr>
              <w:pStyle w:val="Tabledescriptext"/>
            </w:pPr>
            <w:r w:rsidRPr="002F1B84">
              <w:t>01</w:t>
            </w:r>
          </w:p>
        </w:tc>
        <w:tc>
          <w:tcPr>
            <w:tcW w:w="7124" w:type="dxa"/>
            <w:tcBorders>
              <w:top w:val="single" w:sz="6" w:space="0" w:color="000000"/>
              <w:left w:val="single" w:sz="4" w:space="0" w:color="auto"/>
            </w:tcBorders>
            <w:vAlign w:val="bottom"/>
          </w:tcPr>
          <w:p w14:paraId="0012FDE1" w14:textId="77777777" w:rsidR="00B05664" w:rsidRPr="005B5E90" w:rsidRDefault="00B05664" w:rsidP="0085114D">
            <w:pPr>
              <w:pStyle w:val="Tabledescriptext"/>
            </w:pPr>
            <w:r w:rsidRPr="005B5E90">
              <w:t>To get a job</w:t>
            </w:r>
          </w:p>
        </w:tc>
      </w:tr>
      <w:tr w:rsidR="00B05664" w:rsidRPr="00CD4F46" w14:paraId="1C4003DE" w14:textId="77777777" w:rsidTr="0085114D">
        <w:tc>
          <w:tcPr>
            <w:tcW w:w="1984" w:type="dxa"/>
            <w:tcBorders>
              <w:top w:val="single" w:sz="6" w:space="0" w:color="000000"/>
              <w:bottom w:val="single" w:sz="6" w:space="0" w:color="000000"/>
              <w:right w:val="single" w:sz="4" w:space="0" w:color="auto"/>
            </w:tcBorders>
            <w:vAlign w:val="bottom"/>
          </w:tcPr>
          <w:p w14:paraId="3690E7A1" w14:textId="77777777" w:rsidR="00B05664" w:rsidRPr="002F1B84" w:rsidRDefault="00B05664" w:rsidP="0085114D">
            <w:pPr>
              <w:pStyle w:val="Tabledescriptext"/>
            </w:pPr>
            <w:r w:rsidRPr="002F1B84">
              <w:t>02</w:t>
            </w:r>
          </w:p>
        </w:tc>
        <w:tc>
          <w:tcPr>
            <w:tcW w:w="7124" w:type="dxa"/>
            <w:tcBorders>
              <w:left w:val="single" w:sz="4" w:space="0" w:color="auto"/>
            </w:tcBorders>
            <w:vAlign w:val="bottom"/>
          </w:tcPr>
          <w:p w14:paraId="7012CC99" w14:textId="77777777" w:rsidR="00B05664" w:rsidRPr="005B5E90" w:rsidRDefault="00B05664" w:rsidP="0085114D">
            <w:pPr>
              <w:pStyle w:val="Tabledescriptext"/>
            </w:pPr>
            <w:r w:rsidRPr="005B5E90">
              <w:t>To develop my existing business</w:t>
            </w:r>
          </w:p>
        </w:tc>
      </w:tr>
      <w:tr w:rsidR="00B05664" w:rsidRPr="00CD4F46" w14:paraId="6330B481" w14:textId="77777777" w:rsidTr="0085114D">
        <w:tc>
          <w:tcPr>
            <w:tcW w:w="1984" w:type="dxa"/>
            <w:tcBorders>
              <w:top w:val="single" w:sz="6" w:space="0" w:color="000000"/>
              <w:bottom w:val="single" w:sz="6" w:space="0" w:color="000000"/>
              <w:right w:val="single" w:sz="4" w:space="0" w:color="auto"/>
            </w:tcBorders>
            <w:vAlign w:val="bottom"/>
          </w:tcPr>
          <w:p w14:paraId="5EE11FE8" w14:textId="77777777" w:rsidR="00B05664" w:rsidRPr="002F1B84" w:rsidRDefault="00B05664" w:rsidP="0085114D">
            <w:pPr>
              <w:pStyle w:val="Tabledescriptext"/>
            </w:pPr>
            <w:r w:rsidRPr="002F1B84">
              <w:t>03</w:t>
            </w:r>
          </w:p>
        </w:tc>
        <w:tc>
          <w:tcPr>
            <w:tcW w:w="7124" w:type="dxa"/>
            <w:tcBorders>
              <w:left w:val="single" w:sz="4" w:space="0" w:color="auto"/>
            </w:tcBorders>
            <w:vAlign w:val="bottom"/>
          </w:tcPr>
          <w:p w14:paraId="7D91F353" w14:textId="77777777" w:rsidR="00B05664" w:rsidRPr="005B5E90" w:rsidRDefault="00B05664" w:rsidP="0085114D">
            <w:pPr>
              <w:pStyle w:val="Tabledescriptext"/>
            </w:pPr>
            <w:r w:rsidRPr="005B5E90">
              <w:t>To start my own business</w:t>
            </w:r>
          </w:p>
        </w:tc>
      </w:tr>
      <w:tr w:rsidR="00B05664" w:rsidRPr="00CD4F46" w14:paraId="2A536A91" w14:textId="77777777" w:rsidTr="0085114D">
        <w:tc>
          <w:tcPr>
            <w:tcW w:w="1984" w:type="dxa"/>
            <w:tcBorders>
              <w:top w:val="single" w:sz="6" w:space="0" w:color="000000"/>
              <w:bottom w:val="single" w:sz="6" w:space="0" w:color="000000"/>
              <w:right w:val="single" w:sz="4" w:space="0" w:color="auto"/>
            </w:tcBorders>
            <w:vAlign w:val="bottom"/>
          </w:tcPr>
          <w:p w14:paraId="5E89B4B8" w14:textId="77777777" w:rsidR="00B05664" w:rsidRPr="002F1B84" w:rsidRDefault="00B05664" w:rsidP="0085114D">
            <w:pPr>
              <w:pStyle w:val="Tabledescriptext"/>
            </w:pPr>
            <w:r w:rsidRPr="002F1B84">
              <w:t>04</w:t>
            </w:r>
          </w:p>
        </w:tc>
        <w:tc>
          <w:tcPr>
            <w:tcW w:w="7124" w:type="dxa"/>
            <w:tcBorders>
              <w:left w:val="single" w:sz="4" w:space="0" w:color="auto"/>
            </w:tcBorders>
            <w:vAlign w:val="bottom"/>
          </w:tcPr>
          <w:p w14:paraId="63E6DA59" w14:textId="77777777" w:rsidR="00B05664" w:rsidRPr="005B5E90" w:rsidRDefault="00B05664" w:rsidP="0085114D">
            <w:pPr>
              <w:pStyle w:val="Tabledescriptext"/>
            </w:pPr>
            <w:r w:rsidRPr="005B5E90">
              <w:t>To try for a different career</w:t>
            </w:r>
          </w:p>
        </w:tc>
      </w:tr>
      <w:tr w:rsidR="00B05664" w:rsidRPr="00CD4F46" w14:paraId="3A279D2C" w14:textId="77777777" w:rsidTr="0085114D">
        <w:tc>
          <w:tcPr>
            <w:tcW w:w="1984" w:type="dxa"/>
            <w:tcBorders>
              <w:top w:val="single" w:sz="6" w:space="0" w:color="000000"/>
              <w:bottom w:val="single" w:sz="6" w:space="0" w:color="000000"/>
              <w:right w:val="single" w:sz="4" w:space="0" w:color="auto"/>
            </w:tcBorders>
            <w:vAlign w:val="bottom"/>
          </w:tcPr>
          <w:p w14:paraId="5D2BF52C" w14:textId="77777777" w:rsidR="00B05664" w:rsidRPr="002F1B84" w:rsidRDefault="00B05664" w:rsidP="0085114D">
            <w:pPr>
              <w:pStyle w:val="Tabledescriptext"/>
            </w:pPr>
            <w:r w:rsidRPr="002F1B84">
              <w:t>05</w:t>
            </w:r>
          </w:p>
        </w:tc>
        <w:tc>
          <w:tcPr>
            <w:tcW w:w="7124" w:type="dxa"/>
            <w:tcBorders>
              <w:left w:val="single" w:sz="4" w:space="0" w:color="auto"/>
            </w:tcBorders>
            <w:vAlign w:val="bottom"/>
          </w:tcPr>
          <w:p w14:paraId="7A69712C" w14:textId="77777777" w:rsidR="00B05664" w:rsidRPr="005B5E90" w:rsidRDefault="00B05664" w:rsidP="0085114D">
            <w:pPr>
              <w:pStyle w:val="Tabledescriptext"/>
            </w:pPr>
            <w:r w:rsidRPr="005B5E90">
              <w:t>To get a better job or promotion</w:t>
            </w:r>
          </w:p>
        </w:tc>
      </w:tr>
      <w:tr w:rsidR="00B05664" w:rsidRPr="00CD4F46" w14:paraId="77AB6FD7" w14:textId="77777777" w:rsidTr="0085114D">
        <w:tc>
          <w:tcPr>
            <w:tcW w:w="1984" w:type="dxa"/>
            <w:tcBorders>
              <w:top w:val="single" w:sz="6" w:space="0" w:color="000000"/>
              <w:bottom w:val="single" w:sz="6" w:space="0" w:color="000000"/>
              <w:right w:val="single" w:sz="4" w:space="0" w:color="auto"/>
            </w:tcBorders>
            <w:vAlign w:val="bottom"/>
          </w:tcPr>
          <w:p w14:paraId="1CC561F3" w14:textId="77777777" w:rsidR="00B05664" w:rsidRPr="002F1B84" w:rsidRDefault="00B05664" w:rsidP="0085114D">
            <w:pPr>
              <w:pStyle w:val="Tabledescriptext"/>
            </w:pPr>
            <w:r w:rsidRPr="002F1B84">
              <w:t>06</w:t>
            </w:r>
          </w:p>
        </w:tc>
        <w:tc>
          <w:tcPr>
            <w:tcW w:w="7124" w:type="dxa"/>
            <w:tcBorders>
              <w:left w:val="single" w:sz="4" w:space="0" w:color="auto"/>
            </w:tcBorders>
            <w:vAlign w:val="bottom"/>
          </w:tcPr>
          <w:p w14:paraId="5B4B6D42" w14:textId="77777777" w:rsidR="00B05664" w:rsidRPr="005B5E90" w:rsidRDefault="00B05664" w:rsidP="0085114D">
            <w:pPr>
              <w:pStyle w:val="Tabledescriptext"/>
            </w:pPr>
            <w:r w:rsidRPr="005B5E90">
              <w:t>It was a requirement of my job</w:t>
            </w:r>
          </w:p>
        </w:tc>
      </w:tr>
      <w:tr w:rsidR="00B05664" w:rsidRPr="00CD4F46" w14:paraId="302CD968" w14:textId="77777777" w:rsidTr="0085114D">
        <w:tc>
          <w:tcPr>
            <w:tcW w:w="1984" w:type="dxa"/>
            <w:tcBorders>
              <w:top w:val="single" w:sz="6" w:space="0" w:color="000000"/>
              <w:bottom w:val="single" w:sz="6" w:space="0" w:color="000000"/>
              <w:right w:val="single" w:sz="4" w:space="0" w:color="auto"/>
            </w:tcBorders>
            <w:vAlign w:val="bottom"/>
          </w:tcPr>
          <w:p w14:paraId="06EE7668" w14:textId="77777777" w:rsidR="00B05664" w:rsidRPr="002F1B84" w:rsidRDefault="00B05664" w:rsidP="0085114D">
            <w:pPr>
              <w:pStyle w:val="Tabledescriptext"/>
            </w:pPr>
            <w:r w:rsidRPr="002F1B84">
              <w:t>07</w:t>
            </w:r>
          </w:p>
        </w:tc>
        <w:tc>
          <w:tcPr>
            <w:tcW w:w="7124" w:type="dxa"/>
            <w:tcBorders>
              <w:left w:val="single" w:sz="4" w:space="0" w:color="auto"/>
              <w:bottom w:val="single" w:sz="6" w:space="0" w:color="000000"/>
            </w:tcBorders>
            <w:vAlign w:val="bottom"/>
          </w:tcPr>
          <w:p w14:paraId="05412B75" w14:textId="77777777" w:rsidR="00B05664" w:rsidRPr="005B5E90" w:rsidRDefault="00B05664" w:rsidP="0085114D">
            <w:pPr>
              <w:pStyle w:val="Tabledescriptext"/>
            </w:pPr>
            <w:r w:rsidRPr="005B5E90">
              <w:t>I wanted extra skills for my job</w:t>
            </w:r>
          </w:p>
        </w:tc>
      </w:tr>
      <w:tr w:rsidR="00B05664" w:rsidRPr="00CD4F46" w14:paraId="4DC0063E" w14:textId="77777777" w:rsidTr="0085114D">
        <w:tc>
          <w:tcPr>
            <w:tcW w:w="1984" w:type="dxa"/>
            <w:tcBorders>
              <w:top w:val="single" w:sz="6" w:space="0" w:color="000000"/>
              <w:bottom w:val="single" w:sz="6" w:space="0" w:color="000000"/>
              <w:right w:val="single" w:sz="4" w:space="0" w:color="auto"/>
            </w:tcBorders>
            <w:vAlign w:val="bottom"/>
          </w:tcPr>
          <w:p w14:paraId="439D4392" w14:textId="77777777" w:rsidR="00B05664" w:rsidRPr="00CD4F46" w:rsidRDefault="00B05664" w:rsidP="0085114D">
            <w:pPr>
              <w:pStyle w:val="Tabledescriptext"/>
              <w:rPr>
                <w:color w:val="FF0000"/>
              </w:rPr>
            </w:pPr>
          </w:p>
        </w:tc>
        <w:tc>
          <w:tcPr>
            <w:tcW w:w="7124" w:type="dxa"/>
            <w:tcBorders>
              <w:top w:val="single" w:sz="6" w:space="0" w:color="000000"/>
              <w:left w:val="single" w:sz="4" w:space="0" w:color="auto"/>
              <w:bottom w:val="single" w:sz="6" w:space="0" w:color="000000"/>
            </w:tcBorders>
            <w:vAlign w:val="bottom"/>
          </w:tcPr>
          <w:p w14:paraId="03361B40" w14:textId="77777777" w:rsidR="00B05664" w:rsidRPr="005B5E90" w:rsidRDefault="00B05664" w:rsidP="0085114D">
            <w:pPr>
              <w:pStyle w:val="Tabledescriptext"/>
              <w:rPr>
                <w:b/>
              </w:rPr>
            </w:pPr>
            <w:r w:rsidRPr="005B5E90">
              <w:rPr>
                <w:b/>
              </w:rPr>
              <w:t>Further study</w:t>
            </w:r>
          </w:p>
        </w:tc>
      </w:tr>
      <w:tr w:rsidR="00B05664" w:rsidRPr="00CD4F46" w14:paraId="05460FD1" w14:textId="77777777" w:rsidTr="0085114D">
        <w:tc>
          <w:tcPr>
            <w:tcW w:w="1984" w:type="dxa"/>
            <w:tcBorders>
              <w:top w:val="single" w:sz="6" w:space="0" w:color="000000"/>
              <w:bottom w:val="single" w:sz="6" w:space="0" w:color="000000"/>
              <w:right w:val="single" w:sz="4" w:space="0" w:color="auto"/>
            </w:tcBorders>
            <w:vAlign w:val="bottom"/>
          </w:tcPr>
          <w:p w14:paraId="5ABC67DE" w14:textId="77777777" w:rsidR="00B05664" w:rsidRPr="00B63ADF" w:rsidRDefault="00B05664" w:rsidP="0085114D">
            <w:pPr>
              <w:pStyle w:val="Tabledescriptext"/>
            </w:pPr>
            <w:r w:rsidRPr="00B63ADF">
              <w:t>08</w:t>
            </w:r>
          </w:p>
        </w:tc>
        <w:tc>
          <w:tcPr>
            <w:tcW w:w="7124" w:type="dxa"/>
            <w:tcBorders>
              <w:top w:val="single" w:sz="6" w:space="0" w:color="000000"/>
              <w:left w:val="single" w:sz="4" w:space="0" w:color="auto"/>
              <w:bottom w:val="single" w:sz="6" w:space="0" w:color="000000"/>
            </w:tcBorders>
            <w:vAlign w:val="bottom"/>
          </w:tcPr>
          <w:p w14:paraId="08E99D59" w14:textId="77777777" w:rsidR="00B05664" w:rsidRPr="005B5E90" w:rsidRDefault="00B05664" w:rsidP="0085114D">
            <w:pPr>
              <w:pStyle w:val="Tabledescriptext"/>
            </w:pPr>
            <w:r w:rsidRPr="005B5E90">
              <w:t>To get into another course of study</w:t>
            </w:r>
          </w:p>
        </w:tc>
      </w:tr>
      <w:tr w:rsidR="00B05664" w:rsidRPr="00CD4F46" w14:paraId="5FEDC99B" w14:textId="77777777" w:rsidTr="0085114D">
        <w:tc>
          <w:tcPr>
            <w:tcW w:w="1984" w:type="dxa"/>
            <w:tcBorders>
              <w:top w:val="single" w:sz="6" w:space="0" w:color="000000"/>
              <w:bottom w:val="single" w:sz="6" w:space="0" w:color="000000"/>
              <w:right w:val="single" w:sz="4" w:space="0" w:color="auto"/>
            </w:tcBorders>
            <w:vAlign w:val="bottom"/>
          </w:tcPr>
          <w:p w14:paraId="6BD9660B" w14:textId="77777777" w:rsidR="00B05664" w:rsidRPr="00CD4F46" w:rsidRDefault="00B05664" w:rsidP="0085114D">
            <w:pPr>
              <w:pStyle w:val="Tabledescriptext"/>
              <w:rPr>
                <w:color w:val="FF0000"/>
              </w:rPr>
            </w:pPr>
          </w:p>
        </w:tc>
        <w:tc>
          <w:tcPr>
            <w:tcW w:w="7124" w:type="dxa"/>
            <w:tcBorders>
              <w:top w:val="single" w:sz="6" w:space="0" w:color="000000"/>
              <w:left w:val="single" w:sz="4" w:space="0" w:color="auto"/>
              <w:bottom w:val="single" w:sz="6" w:space="0" w:color="000000"/>
            </w:tcBorders>
            <w:vAlign w:val="bottom"/>
          </w:tcPr>
          <w:p w14:paraId="0E2C98C7" w14:textId="77777777" w:rsidR="00B05664" w:rsidRPr="005B5E90" w:rsidRDefault="00B05664" w:rsidP="0085114D">
            <w:pPr>
              <w:pStyle w:val="Tabledescriptext"/>
              <w:rPr>
                <w:b/>
              </w:rPr>
            </w:pPr>
            <w:r w:rsidRPr="005B5E90">
              <w:rPr>
                <w:b/>
              </w:rPr>
              <w:t>Other</w:t>
            </w:r>
          </w:p>
        </w:tc>
      </w:tr>
      <w:tr w:rsidR="00B05664" w:rsidRPr="00CD4F46" w14:paraId="208C587D" w14:textId="77777777" w:rsidTr="0085114D">
        <w:tc>
          <w:tcPr>
            <w:tcW w:w="1984" w:type="dxa"/>
            <w:tcBorders>
              <w:top w:val="single" w:sz="6" w:space="0" w:color="000000"/>
              <w:bottom w:val="single" w:sz="6" w:space="0" w:color="000000"/>
              <w:right w:val="single" w:sz="4" w:space="0" w:color="auto"/>
            </w:tcBorders>
            <w:vAlign w:val="bottom"/>
          </w:tcPr>
          <w:p w14:paraId="405C2BCE" w14:textId="77777777" w:rsidR="00B05664" w:rsidRPr="00B63ADF" w:rsidRDefault="00B05664" w:rsidP="0085114D">
            <w:pPr>
              <w:pStyle w:val="Tabledescriptext"/>
            </w:pPr>
            <w:r w:rsidRPr="00B63ADF">
              <w:t>11</w:t>
            </w:r>
          </w:p>
        </w:tc>
        <w:tc>
          <w:tcPr>
            <w:tcW w:w="7124" w:type="dxa"/>
            <w:tcBorders>
              <w:top w:val="single" w:sz="6" w:space="0" w:color="000000"/>
              <w:left w:val="single" w:sz="4" w:space="0" w:color="auto"/>
            </w:tcBorders>
            <w:vAlign w:val="bottom"/>
          </w:tcPr>
          <w:p w14:paraId="2B095847" w14:textId="77777777" w:rsidR="00B05664" w:rsidRPr="005B5E90" w:rsidRDefault="00B05664" w:rsidP="0085114D">
            <w:pPr>
              <w:pStyle w:val="Tabledescriptext"/>
            </w:pPr>
            <w:r w:rsidRPr="005B5E90">
              <w:t>Other reasons</w:t>
            </w:r>
          </w:p>
        </w:tc>
      </w:tr>
      <w:tr w:rsidR="00B05664" w:rsidRPr="00CD4F46" w14:paraId="3E6238E3" w14:textId="77777777" w:rsidTr="0057540C">
        <w:tc>
          <w:tcPr>
            <w:tcW w:w="1984" w:type="dxa"/>
            <w:tcBorders>
              <w:top w:val="single" w:sz="6" w:space="0" w:color="000000"/>
              <w:bottom w:val="single" w:sz="6" w:space="0" w:color="000000"/>
              <w:right w:val="single" w:sz="4" w:space="0" w:color="auto"/>
            </w:tcBorders>
            <w:vAlign w:val="bottom"/>
          </w:tcPr>
          <w:p w14:paraId="432B6BD5" w14:textId="77777777" w:rsidR="00B05664" w:rsidRPr="00B63ADF" w:rsidRDefault="00B05664" w:rsidP="0085114D">
            <w:pPr>
              <w:pStyle w:val="Tabledescriptext"/>
            </w:pPr>
            <w:r w:rsidRPr="00B63ADF">
              <w:t>12</w:t>
            </w:r>
          </w:p>
        </w:tc>
        <w:tc>
          <w:tcPr>
            <w:tcW w:w="7124" w:type="dxa"/>
            <w:tcBorders>
              <w:left w:val="single" w:sz="4" w:space="0" w:color="auto"/>
            </w:tcBorders>
            <w:vAlign w:val="bottom"/>
          </w:tcPr>
          <w:p w14:paraId="73D49B99" w14:textId="77777777" w:rsidR="00B05664" w:rsidRPr="00B63ADF" w:rsidRDefault="00B05664" w:rsidP="0085114D">
            <w:pPr>
              <w:pStyle w:val="Tabledescriptext"/>
            </w:pPr>
            <w:r w:rsidRPr="00B63ADF">
              <w:t>For personal interest or self-development</w:t>
            </w:r>
          </w:p>
        </w:tc>
      </w:tr>
      <w:tr w:rsidR="0057540C" w:rsidRPr="00CD4F46" w14:paraId="254B92BA" w14:textId="77777777" w:rsidTr="0085114D">
        <w:tc>
          <w:tcPr>
            <w:tcW w:w="1984" w:type="dxa"/>
            <w:tcBorders>
              <w:top w:val="single" w:sz="6" w:space="0" w:color="000000"/>
              <w:bottom w:val="single" w:sz="12" w:space="0" w:color="000000"/>
              <w:right w:val="single" w:sz="4" w:space="0" w:color="auto"/>
            </w:tcBorders>
            <w:vAlign w:val="bottom"/>
          </w:tcPr>
          <w:p w14:paraId="1712E1DA" w14:textId="2782294E" w:rsidR="0057540C" w:rsidRPr="00B63ADF" w:rsidRDefault="0057540C" w:rsidP="0085114D">
            <w:pPr>
              <w:pStyle w:val="Tabledescriptext"/>
            </w:pPr>
            <w:r>
              <w:t>13</w:t>
            </w:r>
          </w:p>
        </w:tc>
        <w:tc>
          <w:tcPr>
            <w:tcW w:w="7124" w:type="dxa"/>
            <w:tcBorders>
              <w:left w:val="single" w:sz="4" w:space="0" w:color="auto"/>
            </w:tcBorders>
            <w:vAlign w:val="bottom"/>
          </w:tcPr>
          <w:p w14:paraId="4A6F2782" w14:textId="264D2456" w:rsidR="0057540C" w:rsidRPr="00B63ADF" w:rsidRDefault="0057540C" w:rsidP="0085114D">
            <w:pPr>
              <w:pStyle w:val="Tabledescriptext"/>
            </w:pPr>
            <w:r>
              <w:t xml:space="preserve">To get skills for community/voluntary work </w:t>
            </w:r>
          </w:p>
        </w:tc>
      </w:tr>
    </w:tbl>
    <w:p w14:paraId="592D437D" w14:textId="69B18027" w:rsidR="00B05664" w:rsidRPr="002261A3" w:rsidRDefault="00B05664" w:rsidP="00B05664">
      <w:pPr>
        <w:pStyle w:val="H4Parts"/>
      </w:pPr>
      <w:r>
        <w:t>Question</w:t>
      </w:r>
      <w:r w:rsidR="00D36202">
        <w:t xml:space="preserve"> </w:t>
      </w:r>
    </w:p>
    <w:p w14:paraId="3883093F" w14:textId="77777777" w:rsidR="00B05664" w:rsidRPr="002261A3" w:rsidRDefault="00B05664" w:rsidP="00B05664">
      <w:pPr>
        <w:pStyle w:val="Bodytext"/>
      </w:pPr>
      <w:r w:rsidRPr="002261A3">
        <w:t>Of the following categories, which BEST describes your main reason for undertaking this course/traineeship/apprenticeship?</w:t>
      </w:r>
      <w:r>
        <w:t xml:space="preserve"> </w:t>
      </w:r>
      <w:r w:rsidRPr="002261A3">
        <w:t>(Tick ONE box only.)</w:t>
      </w:r>
    </w:p>
    <w:tbl>
      <w:tblPr>
        <w:tblW w:w="0" w:type="auto"/>
        <w:tblInd w:w="1668" w:type="dxa"/>
        <w:tblBorders>
          <w:bottom w:val="single" w:sz="4" w:space="0" w:color="auto"/>
          <w:insideH w:val="single" w:sz="4" w:space="0" w:color="auto"/>
        </w:tblBorders>
        <w:tblLook w:val="00A0" w:firstRow="1" w:lastRow="0" w:firstColumn="1" w:lastColumn="0" w:noHBand="0" w:noVBand="0"/>
      </w:tblPr>
      <w:tblGrid>
        <w:gridCol w:w="4740"/>
        <w:gridCol w:w="948"/>
      </w:tblGrid>
      <w:tr w:rsidR="00B05664" w14:paraId="6E6B1751" w14:textId="77777777" w:rsidTr="00780F6D">
        <w:tc>
          <w:tcPr>
            <w:tcW w:w="4740" w:type="dxa"/>
          </w:tcPr>
          <w:p w14:paraId="160692E0" w14:textId="77777777" w:rsidR="00B05664" w:rsidRDefault="00B05664" w:rsidP="00780F6D">
            <w:pPr>
              <w:pStyle w:val="Enroltext"/>
              <w:rPr>
                <w:noProof w:val="0"/>
              </w:rPr>
            </w:pPr>
            <w:r>
              <w:rPr>
                <w:noProof w:val="0"/>
              </w:rPr>
              <w:t>To get a job</w:t>
            </w:r>
          </w:p>
        </w:tc>
        <w:tc>
          <w:tcPr>
            <w:tcW w:w="948" w:type="dxa"/>
          </w:tcPr>
          <w:p w14:paraId="153D5ED0" w14:textId="77777777" w:rsidR="00B05664" w:rsidRDefault="00B05664" w:rsidP="00780F6D">
            <w:pPr>
              <w:pStyle w:val="Enroltext"/>
              <w:tabs>
                <w:tab w:val="left" w:pos="3519"/>
              </w:tabs>
              <w:rPr>
                <w:noProof w:val="0"/>
              </w:rPr>
            </w:pPr>
            <w:r>
              <w:rPr>
                <w:noProof w:val="0"/>
              </w:rPr>
              <w:sym w:font="Webdings" w:char="F063"/>
            </w:r>
            <w:r>
              <w:rPr>
                <w:noProof w:val="0"/>
              </w:rPr>
              <w:t xml:space="preserve"> </w:t>
            </w:r>
            <w:r w:rsidRPr="00755804">
              <w:rPr>
                <w:noProof w:val="0"/>
              </w:rPr>
              <w:t>01</w:t>
            </w:r>
          </w:p>
        </w:tc>
      </w:tr>
      <w:tr w:rsidR="00B05664" w14:paraId="5E345603" w14:textId="77777777" w:rsidTr="00780F6D">
        <w:tc>
          <w:tcPr>
            <w:tcW w:w="4740" w:type="dxa"/>
          </w:tcPr>
          <w:p w14:paraId="1D6A82C0" w14:textId="77777777" w:rsidR="00B05664" w:rsidRDefault="00B05664" w:rsidP="00780F6D">
            <w:pPr>
              <w:pStyle w:val="Enroltext"/>
              <w:rPr>
                <w:noProof w:val="0"/>
              </w:rPr>
            </w:pPr>
            <w:r w:rsidRPr="00755804">
              <w:rPr>
                <w:noProof w:val="0"/>
              </w:rPr>
              <w:t>To develop my existing business</w:t>
            </w:r>
          </w:p>
        </w:tc>
        <w:tc>
          <w:tcPr>
            <w:tcW w:w="948" w:type="dxa"/>
          </w:tcPr>
          <w:p w14:paraId="1A26D133" w14:textId="77777777" w:rsidR="00B05664" w:rsidRPr="00B75E72" w:rsidRDefault="00B05664" w:rsidP="00780F6D">
            <w:pPr>
              <w:pStyle w:val="Enroltext"/>
              <w:rPr>
                <w:noProof w:val="0"/>
              </w:rPr>
            </w:pPr>
            <w:r w:rsidRPr="00B75E72">
              <w:rPr>
                <w:noProof w:val="0"/>
              </w:rPr>
              <w:sym w:font="Webdings" w:char="F063"/>
            </w:r>
            <w:r w:rsidRPr="00B75E72">
              <w:rPr>
                <w:noProof w:val="0"/>
              </w:rPr>
              <w:t xml:space="preserve"> </w:t>
            </w:r>
            <w:r w:rsidRPr="00755804">
              <w:rPr>
                <w:noProof w:val="0"/>
              </w:rPr>
              <w:t>02</w:t>
            </w:r>
          </w:p>
        </w:tc>
      </w:tr>
      <w:tr w:rsidR="00B05664" w14:paraId="5B997AA5" w14:textId="77777777" w:rsidTr="00780F6D">
        <w:tc>
          <w:tcPr>
            <w:tcW w:w="4740" w:type="dxa"/>
          </w:tcPr>
          <w:p w14:paraId="18D48BAE" w14:textId="77777777" w:rsidR="00B05664" w:rsidRPr="00EB61FA" w:rsidRDefault="00B05664" w:rsidP="00780F6D">
            <w:pPr>
              <w:pStyle w:val="Enroltext"/>
              <w:rPr>
                <w:noProof w:val="0"/>
              </w:rPr>
            </w:pPr>
            <w:r w:rsidRPr="00755804">
              <w:rPr>
                <w:noProof w:val="0"/>
              </w:rPr>
              <w:t>To start my own business</w:t>
            </w:r>
          </w:p>
        </w:tc>
        <w:tc>
          <w:tcPr>
            <w:tcW w:w="948" w:type="dxa"/>
          </w:tcPr>
          <w:p w14:paraId="2CFF5CD7" w14:textId="77777777" w:rsidR="00B05664" w:rsidRPr="00B75E72" w:rsidRDefault="00B05664" w:rsidP="00780F6D">
            <w:pPr>
              <w:pStyle w:val="EnroltextBold"/>
              <w:tabs>
                <w:tab w:val="left" w:pos="3519"/>
              </w:tabs>
              <w:rPr>
                <w:b w:val="0"/>
                <w:noProof w:val="0"/>
              </w:rPr>
            </w:pPr>
            <w:r w:rsidRPr="00B75E72">
              <w:rPr>
                <w:b w:val="0"/>
                <w:noProof w:val="0"/>
              </w:rPr>
              <w:sym w:font="Webdings" w:char="F063"/>
            </w:r>
            <w:r>
              <w:rPr>
                <w:b w:val="0"/>
                <w:noProof w:val="0"/>
              </w:rPr>
              <w:t xml:space="preserve"> 0</w:t>
            </w:r>
            <w:r w:rsidRPr="00B75E72">
              <w:rPr>
                <w:b w:val="0"/>
                <w:noProof w:val="0"/>
              </w:rPr>
              <w:t>3</w:t>
            </w:r>
          </w:p>
        </w:tc>
      </w:tr>
      <w:tr w:rsidR="00B05664" w14:paraId="1FE9F868" w14:textId="77777777" w:rsidTr="00780F6D">
        <w:tc>
          <w:tcPr>
            <w:tcW w:w="4740" w:type="dxa"/>
          </w:tcPr>
          <w:p w14:paraId="2A030447" w14:textId="77777777" w:rsidR="00B05664" w:rsidRPr="00EB61FA" w:rsidRDefault="00B05664" w:rsidP="00780F6D">
            <w:pPr>
              <w:pStyle w:val="Enroltext"/>
              <w:rPr>
                <w:noProof w:val="0"/>
              </w:rPr>
            </w:pPr>
            <w:r w:rsidRPr="00755804">
              <w:rPr>
                <w:noProof w:val="0"/>
              </w:rPr>
              <w:t>To try for a different career</w:t>
            </w:r>
          </w:p>
        </w:tc>
        <w:tc>
          <w:tcPr>
            <w:tcW w:w="948" w:type="dxa"/>
          </w:tcPr>
          <w:p w14:paraId="50C7E6B1" w14:textId="77777777" w:rsidR="00B05664" w:rsidRPr="00B75E72" w:rsidRDefault="00B05664" w:rsidP="00780F6D">
            <w:pPr>
              <w:pStyle w:val="EnroltextBold"/>
              <w:tabs>
                <w:tab w:val="left" w:pos="3519"/>
              </w:tabs>
              <w:rPr>
                <w:b w:val="0"/>
                <w:noProof w:val="0"/>
              </w:rPr>
            </w:pPr>
            <w:r w:rsidRPr="00B75E72">
              <w:rPr>
                <w:b w:val="0"/>
                <w:noProof w:val="0"/>
              </w:rPr>
              <w:sym w:font="Webdings" w:char="F063"/>
            </w:r>
            <w:r>
              <w:rPr>
                <w:b w:val="0"/>
                <w:noProof w:val="0"/>
              </w:rPr>
              <w:t xml:space="preserve"> 0</w:t>
            </w:r>
            <w:r w:rsidRPr="00B75E72">
              <w:rPr>
                <w:b w:val="0"/>
                <w:noProof w:val="0"/>
              </w:rPr>
              <w:t>4</w:t>
            </w:r>
          </w:p>
        </w:tc>
      </w:tr>
      <w:tr w:rsidR="00B05664" w14:paraId="734DEE3B" w14:textId="77777777" w:rsidTr="00780F6D">
        <w:tc>
          <w:tcPr>
            <w:tcW w:w="4740" w:type="dxa"/>
          </w:tcPr>
          <w:p w14:paraId="6DEB7B08" w14:textId="77777777" w:rsidR="00B05664" w:rsidRPr="00EB61FA" w:rsidRDefault="00B05664" w:rsidP="00780F6D">
            <w:pPr>
              <w:pStyle w:val="Enroltext"/>
              <w:rPr>
                <w:noProof w:val="0"/>
              </w:rPr>
            </w:pPr>
            <w:r w:rsidRPr="00755804">
              <w:rPr>
                <w:noProof w:val="0"/>
              </w:rPr>
              <w:t>To get a better job or promotion</w:t>
            </w:r>
          </w:p>
        </w:tc>
        <w:tc>
          <w:tcPr>
            <w:tcW w:w="948" w:type="dxa"/>
          </w:tcPr>
          <w:p w14:paraId="7DDBC628" w14:textId="77777777" w:rsidR="00B05664" w:rsidRPr="00B75E72" w:rsidRDefault="00B05664" w:rsidP="00780F6D">
            <w:pPr>
              <w:pStyle w:val="EnroltextBold"/>
              <w:tabs>
                <w:tab w:val="left" w:pos="3519"/>
              </w:tabs>
              <w:rPr>
                <w:b w:val="0"/>
                <w:noProof w:val="0"/>
              </w:rPr>
            </w:pPr>
            <w:r w:rsidRPr="00B75E72">
              <w:rPr>
                <w:b w:val="0"/>
                <w:noProof w:val="0"/>
              </w:rPr>
              <w:sym w:font="Webdings" w:char="F063"/>
            </w:r>
            <w:r>
              <w:rPr>
                <w:b w:val="0"/>
                <w:noProof w:val="0"/>
              </w:rPr>
              <w:t xml:space="preserve"> 0</w:t>
            </w:r>
            <w:r w:rsidRPr="00B75E72">
              <w:rPr>
                <w:b w:val="0"/>
                <w:noProof w:val="0"/>
              </w:rPr>
              <w:t>5</w:t>
            </w:r>
          </w:p>
        </w:tc>
      </w:tr>
      <w:tr w:rsidR="00B05664" w14:paraId="16D94917" w14:textId="77777777" w:rsidTr="00780F6D">
        <w:tc>
          <w:tcPr>
            <w:tcW w:w="4740" w:type="dxa"/>
          </w:tcPr>
          <w:p w14:paraId="0FB93776" w14:textId="77777777" w:rsidR="00B05664" w:rsidRPr="00EB61FA" w:rsidRDefault="00B05664" w:rsidP="00780F6D">
            <w:pPr>
              <w:pStyle w:val="Enroltext"/>
              <w:rPr>
                <w:noProof w:val="0"/>
              </w:rPr>
            </w:pPr>
            <w:r w:rsidRPr="00755804">
              <w:rPr>
                <w:noProof w:val="0"/>
              </w:rPr>
              <w:t>It was a requirement of my job</w:t>
            </w:r>
          </w:p>
        </w:tc>
        <w:tc>
          <w:tcPr>
            <w:tcW w:w="948" w:type="dxa"/>
          </w:tcPr>
          <w:p w14:paraId="4F915E3E" w14:textId="77777777" w:rsidR="00B05664" w:rsidRPr="00B75E72" w:rsidRDefault="00B05664" w:rsidP="00780F6D">
            <w:pPr>
              <w:pStyle w:val="EnroltextBold"/>
              <w:tabs>
                <w:tab w:val="left" w:pos="3519"/>
              </w:tabs>
              <w:rPr>
                <w:b w:val="0"/>
                <w:noProof w:val="0"/>
              </w:rPr>
            </w:pPr>
            <w:r w:rsidRPr="00B75E72">
              <w:rPr>
                <w:b w:val="0"/>
                <w:noProof w:val="0"/>
              </w:rPr>
              <w:sym w:font="Webdings" w:char="F063"/>
            </w:r>
            <w:r>
              <w:rPr>
                <w:b w:val="0"/>
                <w:noProof w:val="0"/>
              </w:rPr>
              <w:t xml:space="preserve"> 0</w:t>
            </w:r>
            <w:r w:rsidRPr="00B75E72">
              <w:rPr>
                <w:b w:val="0"/>
                <w:noProof w:val="0"/>
              </w:rPr>
              <w:t>6</w:t>
            </w:r>
          </w:p>
        </w:tc>
      </w:tr>
      <w:tr w:rsidR="00B05664" w14:paraId="791A03F7" w14:textId="77777777" w:rsidTr="00780F6D">
        <w:tc>
          <w:tcPr>
            <w:tcW w:w="4740" w:type="dxa"/>
          </w:tcPr>
          <w:p w14:paraId="28D5C5A8" w14:textId="77777777" w:rsidR="00B05664" w:rsidRPr="00EB61FA" w:rsidRDefault="00B05664" w:rsidP="00780F6D">
            <w:pPr>
              <w:pStyle w:val="Enroltext"/>
              <w:rPr>
                <w:noProof w:val="0"/>
              </w:rPr>
            </w:pPr>
            <w:r w:rsidRPr="00755804">
              <w:rPr>
                <w:noProof w:val="0"/>
              </w:rPr>
              <w:t>I wanted extra skills for my job</w:t>
            </w:r>
          </w:p>
        </w:tc>
        <w:tc>
          <w:tcPr>
            <w:tcW w:w="948" w:type="dxa"/>
          </w:tcPr>
          <w:p w14:paraId="2C0C90C1" w14:textId="77777777" w:rsidR="00B05664" w:rsidRPr="00B75E72" w:rsidRDefault="00B05664" w:rsidP="00780F6D">
            <w:pPr>
              <w:pStyle w:val="EnroltextBold"/>
              <w:tabs>
                <w:tab w:val="left" w:pos="3519"/>
              </w:tabs>
              <w:rPr>
                <w:b w:val="0"/>
                <w:noProof w:val="0"/>
              </w:rPr>
            </w:pPr>
            <w:r w:rsidRPr="00B75E72">
              <w:rPr>
                <w:b w:val="0"/>
                <w:noProof w:val="0"/>
              </w:rPr>
              <w:sym w:font="Webdings" w:char="F063"/>
            </w:r>
            <w:r>
              <w:rPr>
                <w:b w:val="0"/>
                <w:noProof w:val="0"/>
              </w:rPr>
              <w:t xml:space="preserve"> 0</w:t>
            </w:r>
            <w:r w:rsidRPr="00B75E72">
              <w:rPr>
                <w:b w:val="0"/>
                <w:noProof w:val="0"/>
              </w:rPr>
              <w:t>7</w:t>
            </w:r>
          </w:p>
        </w:tc>
      </w:tr>
      <w:tr w:rsidR="00B05664" w14:paraId="056CD886" w14:textId="77777777" w:rsidTr="00780F6D">
        <w:tc>
          <w:tcPr>
            <w:tcW w:w="4740" w:type="dxa"/>
          </w:tcPr>
          <w:p w14:paraId="76172259" w14:textId="77777777" w:rsidR="00B05664" w:rsidRPr="00EB61FA" w:rsidRDefault="00B05664" w:rsidP="00780F6D">
            <w:pPr>
              <w:pStyle w:val="Enroltext"/>
              <w:rPr>
                <w:noProof w:val="0"/>
              </w:rPr>
            </w:pPr>
            <w:r w:rsidRPr="00755804">
              <w:rPr>
                <w:noProof w:val="0"/>
              </w:rPr>
              <w:t>To get into another course of study</w:t>
            </w:r>
          </w:p>
        </w:tc>
        <w:tc>
          <w:tcPr>
            <w:tcW w:w="948" w:type="dxa"/>
          </w:tcPr>
          <w:p w14:paraId="708DA7D7" w14:textId="77777777" w:rsidR="00B05664" w:rsidRPr="00B75E72" w:rsidRDefault="00B05664" w:rsidP="00780F6D">
            <w:pPr>
              <w:pStyle w:val="EnroltextBold"/>
              <w:tabs>
                <w:tab w:val="left" w:pos="3519"/>
              </w:tabs>
              <w:rPr>
                <w:b w:val="0"/>
                <w:noProof w:val="0"/>
              </w:rPr>
            </w:pPr>
            <w:r w:rsidRPr="00B75E72">
              <w:rPr>
                <w:b w:val="0"/>
                <w:noProof w:val="0"/>
              </w:rPr>
              <w:sym w:font="Webdings" w:char="F063"/>
            </w:r>
            <w:r>
              <w:rPr>
                <w:b w:val="0"/>
                <w:noProof w:val="0"/>
              </w:rPr>
              <w:t xml:space="preserve"> 0</w:t>
            </w:r>
            <w:r w:rsidRPr="00B75E72">
              <w:rPr>
                <w:b w:val="0"/>
                <w:noProof w:val="0"/>
              </w:rPr>
              <w:t>8</w:t>
            </w:r>
          </w:p>
        </w:tc>
      </w:tr>
      <w:tr w:rsidR="00B05664" w14:paraId="2459B0D6" w14:textId="77777777" w:rsidTr="00780F6D">
        <w:tc>
          <w:tcPr>
            <w:tcW w:w="4740" w:type="dxa"/>
          </w:tcPr>
          <w:p w14:paraId="3BBB3212" w14:textId="77777777" w:rsidR="00B05664" w:rsidRDefault="00B05664" w:rsidP="00780F6D">
            <w:pPr>
              <w:pStyle w:val="Enroltext"/>
              <w:rPr>
                <w:noProof w:val="0"/>
              </w:rPr>
            </w:pPr>
            <w:r w:rsidRPr="00755804">
              <w:rPr>
                <w:noProof w:val="0"/>
              </w:rPr>
              <w:t>For personal interest</w:t>
            </w:r>
            <w:r>
              <w:rPr>
                <w:noProof w:val="0"/>
              </w:rPr>
              <w:t xml:space="preserve"> or self-development</w:t>
            </w:r>
          </w:p>
        </w:tc>
        <w:tc>
          <w:tcPr>
            <w:tcW w:w="948" w:type="dxa"/>
          </w:tcPr>
          <w:p w14:paraId="177CA885" w14:textId="77777777" w:rsidR="00B05664" w:rsidRPr="00B75E72" w:rsidRDefault="00B05664" w:rsidP="00780F6D">
            <w:pPr>
              <w:pStyle w:val="EnroltextBold"/>
              <w:tabs>
                <w:tab w:val="left" w:pos="3519"/>
              </w:tabs>
              <w:rPr>
                <w:b w:val="0"/>
                <w:noProof w:val="0"/>
              </w:rPr>
            </w:pPr>
            <w:r w:rsidRPr="00B75E72">
              <w:rPr>
                <w:b w:val="0"/>
                <w:noProof w:val="0"/>
              </w:rPr>
              <w:sym w:font="Webdings" w:char="F063"/>
            </w:r>
            <w:r>
              <w:rPr>
                <w:b w:val="0"/>
                <w:noProof w:val="0"/>
              </w:rPr>
              <w:t xml:space="preserve"> 12</w:t>
            </w:r>
          </w:p>
        </w:tc>
      </w:tr>
      <w:tr w:rsidR="00115398" w14:paraId="2DFDF57D" w14:textId="77777777" w:rsidTr="00780F6D">
        <w:tc>
          <w:tcPr>
            <w:tcW w:w="4740" w:type="dxa"/>
          </w:tcPr>
          <w:p w14:paraId="49F5FB81" w14:textId="77E5D263" w:rsidR="00115398" w:rsidRPr="00755804" w:rsidRDefault="00115398" w:rsidP="00780F6D">
            <w:pPr>
              <w:pStyle w:val="Enroltext"/>
              <w:rPr>
                <w:noProof w:val="0"/>
              </w:rPr>
            </w:pPr>
            <w:r>
              <w:rPr>
                <w:noProof w:val="0"/>
              </w:rPr>
              <w:t>To get skills for community/voluntary work</w:t>
            </w:r>
          </w:p>
        </w:tc>
        <w:tc>
          <w:tcPr>
            <w:tcW w:w="948" w:type="dxa"/>
          </w:tcPr>
          <w:p w14:paraId="7CBE5CE0" w14:textId="4D16BDE8" w:rsidR="00115398" w:rsidRPr="00B75E72" w:rsidRDefault="00115398" w:rsidP="00780F6D">
            <w:pPr>
              <w:pStyle w:val="EnroltextBold"/>
              <w:tabs>
                <w:tab w:val="left" w:pos="3519"/>
              </w:tabs>
              <w:rPr>
                <w:b w:val="0"/>
                <w:noProof w:val="0"/>
              </w:rPr>
            </w:pPr>
            <w:r w:rsidRPr="00B75E72">
              <w:rPr>
                <w:b w:val="0"/>
                <w:noProof w:val="0"/>
              </w:rPr>
              <w:sym w:font="Webdings" w:char="F063"/>
            </w:r>
            <w:r>
              <w:rPr>
                <w:b w:val="0"/>
                <w:noProof w:val="0"/>
              </w:rPr>
              <w:t xml:space="preserve"> 13</w:t>
            </w:r>
          </w:p>
        </w:tc>
      </w:tr>
      <w:tr w:rsidR="00B05664" w14:paraId="44EA97A0" w14:textId="77777777" w:rsidTr="00780F6D">
        <w:tc>
          <w:tcPr>
            <w:tcW w:w="4740" w:type="dxa"/>
          </w:tcPr>
          <w:p w14:paraId="1FE1D643" w14:textId="77777777" w:rsidR="00B05664" w:rsidRPr="00755804" w:rsidRDefault="00B05664" w:rsidP="00780F6D">
            <w:pPr>
              <w:pStyle w:val="Enroltext"/>
              <w:rPr>
                <w:noProof w:val="0"/>
              </w:rPr>
            </w:pPr>
            <w:r w:rsidRPr="00755804">
              <w:rPr>
                <w:noProof w:val="0"/>
              </w:rPr>
              <w:t>Other reasons</w:t>
            </w:r>
          </w:p>
        </w:tc>
        <w:tc>
          <w:tcPr>
            <w:tcW w:w="948" w:type="dxa"/>
          </w:tcPr>
          <w:p w14:paraId="35E59DFC" w14:textId="77777777" w:rsidR="00B05664" w:rsidRPr="00B75E72" w:rsidRDefault="00B05664" w:rsidP="00780F6D">
            <w:pPr>
              <w:pStyle w:val="Enroltext"/>
              <w:rPr>
                <w:noProof w:val="0"/>
              </w:rPr>
            </w:pPr>
            <w:r w:rsidRPr="005B4CA3">
              <w:rPr>
                <w:noProof w:val="0"/>
              </w:rPr>
              <w:sym w:font="Webdings" w:char="F063"/>
            </w:r>
            <w:r>
              <w:rPr>
                <w:noProof w:val="0"/>
              </w:rPr>
              <w:t xml:space="preserve"> </w:t>
            </w:r>
            <w:r w:rsidRPr="00755804">
              <w:rPr>
                <w:noProof w:val="0"/>
              </w:rPr>
              <w:t>11</w:t>
            </w:r>
          </w:p>
        </w:tc>
      </w:tr>
    </w:tbl>
    <w:p w14:paraId="76C7AF1C" w14:textId="77777777" w:rsidR="00B05664" w:rsidRPr="00FB167E" w:rsidRDefault="00B05664" w:rsidP="00B05664">
      <w:pPr>
        <w:pStyle w:val="H3Parts"/>
        <w:rPr>
          <w:b w:val="0"/>
        </w:rPr>
      </w:pPr>
      <w:bookmarkStart w:id="607" w:name="_Toc113785710"/>
      <w:r w:rsidRPr="00FB167E">
        <w:rPr>
          <w:rStyle w:val="H3PartsChar"/>
          <w:b/>
        </w:rPr>
        <w:lastRenderedPageBreak/>
        <w:t>Format attributes</w:t>
      </w:r>
      <w:bookmarkEnd w:id="607"/>
    </w:p>
    <w:p w14:paraId="6595CB24" w14:textId="77777777" w:rsidR="00B05664" w:rsidRPr="002261A3" w:rsidRDefault="00B05664" w:rsidP="007C4532">
      <w:pPr>
        <w:pStyle w:val="Bodytext"/>
      </w:pPr>
      <w:r w:rsidRPr="002261A3">
        <w:t>Length:</w:t>
      </w:r>
      <w:r w:rsidRPr="002261A3">
        <w:tab/>
      </w:r>
      <w:r w:rsidR="007C4532">
        <w:tab/>
      </w:r>
      <w:r w:rsidRPr="002261A3">
        <w:t>2</w:t>
      </w:r>
    </w:p>
    <w:p w14:paraId="3E9F1B97" w14:textId="77777777" w:rsidR="00B05664" w:rsidRPr="002261A3" w:rsidRDefault="00B05664" w:rsidP="007C4532">
      <w:pPr>
        <w:pStyle w:val="Bodytext"/>
      </w:pPr>
      <w:r w:rsidRPr="002261A3">
        <w:t>Type:</w:t>
      </w:r>
      <w:r w:rsidRPr="002261A3">
        <w:tab/>
      </w:r>
      <w:r w:rsidR="007C4532">
        <w:tab/>
      </w:r>
      <w:r w:rsidRPr="002261A3">
        <w:t>alphanumeric</w:t>
      </w:r>
    </w:p>
    <w:p w14:paraId="78F23ED4" w14:textId="77777777" w:rsidR="00B05664" w:rsidRPr="002261A3" w:rsidRDefault="00B05664" w:rsidP="007C4532">
      <w:pPr>
        <w:pStyle w:val="Bodytext"/>
      </w:pPr>
      <w:r>
        <w:t>Justification:</w:t>
      </w:r>
      <w:r w:rsidRPr="002261A3">
        <w:tab/>
      </w:r>
      <w:r w:rsidR="007C4532">
        <w:tab/>
      </w:r>
      <w:r w:rsidRPr="002261A3">
        <w:t>left</w:t>
      </w:r>
    </w:p>
    <w:p w14:paraId="00613618" w14:textId="77777777" w:rsidR="00B05664" w:rsidRPr="002261A3" w:rsidRDefault="00B05664" w:rsidP="007C4532">
      <w:pPr>
        <w:pStyle w:val="Bodytext"/>
      </w:pPr>
      <w:r w:rsidRPr="002261A3">
        <w:t>Fill character:</w:t>
      </w:r>
      <w:r w:rsidRPr="002261A3">
        <w:tab/>
      </w:r>
      <w:r w:rsidR="007C4532">
        <w:tab/>
      </w:r>
      <w:r w:rsidRPr="002261A3">
        <w:t>none</w:t>
      </w:r>
    </w:p>
    <w:p w14:paraId="2C64D990" w14:textId="77777777" w:rsidR="00B05664" w:rsidRPr="002261A3" w:rsidRDefault="00B05664" w:rsidP="007C4532">
      <w:pPr>
        <w:pStyle w:val="Bodytext"/>
      </w:pPr>
      <w:r w:rsidRPr="002261A3">
        <w:t>Permitted data element value:</w:t>
      </w:r>
      <w:r w:rsidRPr="002261A3">
        <w:tab/>
        <w:t>@@</w:t>
      </w:r>
      <w:r w:rsidRPr="002261A3">
        <w:tab/>
      </w:r>
      <w:r>
        <w:t>n</w:t>
      </w:r>
      <w:r w:rsidRPr="002261A3">
        <w:t>ot specified</w:t>
      </w:r>
    </w:p>
    <w:p w14:paraId="33FB2E8C" w14:textId="77777777" w:rsidR="00B05664" w:rsidRPr="002261A3" w:rsidRDefault="00B05664" w:rsidP="00B05664">
      <w:pPr>
        <w:pStyle w:val="H3Parts"/>
      </w:pPr>
      <w:bookmarkStart w:id="608" w:name="_Toc113785711"/>
      <w:r w:rsidRPr="002261A3">
        <w:t>Administrative attributes</w:t>
      </w:r>
      <w:bookmarkEnd w:id="608"/>
      <w:r w:rsidRPr="002261A3">
        <w:tab/>
      </w:r>
    </w:p>
    <w:p w14:paraId="463592CA" w14:textId="77777777" w:rsidR="00B05664" w:rsidRDefault="00B05664" w:rsidP="00B05664">
      <w:pPr>
        <w:pStyle w:val="H4Parts"/>
      </w:pPr>
      <w:r>
        <w:t>History</w:t>
      </w:r>
    </w:p>
    <w:tbl>
      <w:tblPr>
        <w:tblpPr w:leftFromText="180" w:rightFromText="180" w:vertAnchor="text" w:horzAnchor="margin" w:tblpY="161"/>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9"/>
        <w:gridCol w:w="3699"/>
        <w:gridCol w:w="3814"/>
      </w:tblGrid>
      <w:tr w:rsidR="00B05664" w14:paraId="40936BB0" w14:textId="77777777" w:rsidTr="00843A8A">
        <w:tc>
          <w:tcPr>
            <w:tcW w:w="1809" w:type="dxa"/>
            <w:tcBorders>
              <w:top w:val="single" w:sz="12" w:space="0" w:color="000000"/>
              <w:left w:val="nil"/>
              <w:bottom w:val="single" w:sz="6" w:space="0" w:color="000000"/>
              <w:right w:val="single" w:sz="6" w:space="0" w:color="000000"/>
            </w:tcBorders>
          </w:tcPr>
          <w:p w14:paraId="104D38BC" w14:textId="77777777" w:rsidR="00B05664" w:rsidRPr="0085114D" w:rsidRDefault="00B05664" w:rsidP="0085114D">
            <w:pPr>
              <w:pStyle w:val="Tableheading"/>
              <w:jc w:val="left"/>
              <w:rPr>
                <w:bCs/>
              </w:rPr>
            </w:pPr>
            <w:r w:rsidRPr="0085114D">
              <w:rPr>
                <w:bCs/>
              </w:rPr>
              <w:t>Release</w:t>
            </w:r>
          </w:p>
        </w:tc>
        <w:tc>
          <w:tcPr>
            <w:tcW w:w="3699" w:type="dxa"/>
            <w:tcBorders>
              <w:top w:val="single" w:sz="12" w:space="0" w:color="000000"/>
              <w:left w:val="single" w:sz="6" w:space="0" w:color="000000"/>
              <w:bottom w:val="single" w:sz="6" w:space="0" w:color="000000"/>
              <w:right w:val="single" w:sz="6" w:space="0" w:color="000000"/>
            </w:tcBorders>
          </w:tcPr>
          <w:p w14:paraId="7D86469B" w14:textId="77777777" w:rsidR="00B05664" w:rsidRPr="0085114D" w:rsidRDefault="00B05664" w:rsidP="0085114D">
            <w:pPr>
              <w:pStyle w:val="Tableheading"/>
              <w:jc w:val="left"/>
              <w:rPr>
                <w:bCs/>
              </w:rPr>
            </w:pPr>
            <w:r w:rsidRPr="0085114D">
              <w:rPr>
                <w:bCs/>
              </w:rPr>
              <w:t>VET provider</w:t>
            </w:r>
          </w:p>
        </w:tc>
        <w:tc>
          <w:tcPr>
            <w:tcW w:w="3814" w:type="dxa"/>
            <w:tcBorders>
              <w:top w:val="single" w:sz="12" w:space="0" w:color="000000"/>
              <w:left w:val="single" w:sz="6" w:space="0" w:color="000000"/>
              <w:bottom w:val="single" w:sz="6" w:space="0" w:color="000000"/>
              <w:right w:val="nil"/>
            </w:tcBorders>
          </w:tcPr>
          <w:p w14:paraId="234F9EFF" w14:textId="77777777" w:rsidR="00B05664" w:rsidRPr="0085114D" w:rsidRDefault="00B05664" w:rsidP="0085114D">
            <w:pPr>
              <w:pStyle w:val="Tableheading"/>
              <w:jc w:val="left"/>
              <w:rPr>
                <w:bCs/>
              </w:rPr>
            </w:pPr>
            <w:r w:rsidRPr="0085114D">
              <w:rPr>
                <w:bCs/>
              </w:rPr>
              <w:t>Apprenticeship</w:t>
            </w:r>
          </w:p>
        </w:tc>
      </w:tr>
      <w:tr w:rsidR="00B05664" w14:paraId="268F0351" w14:textId="77777777" w:rsidTr="00843A8A">
        <w:tc>
          <w:tcPr>
            <w:tcW w:w="1809" w:type="dxa"/>
            <w:tcBorders>
              <w:top w:val="single" w:sz="6" w:space="0" w:color="000000"/>
              <w:left w:val="nil"/>
              <w:bottom w:val="single" w:sz="6" w:space="0" w:color="000000"/>
              <w:right w:val="single" w:sz="6" w:space="0" w:color="000000"/>
            </w:tcBorders>
          </w:tcPr>
          <w:p w14:paraId="72970A9D" w14:textId="77777777" w:rsidR="00B05664" w:rsidRDefault="00B05664" w:rsidP="0085114D">
            <w:pPr>
              <w:pStyle w:val="Tabledescriptext"/>
            </w:pPr>
            <w:r>
              <w:t>Release 5.0</w:t>
            </w:r>
          </w:p>
        </w:tc>
        <w:tc>
          <w:tcPr>
            <w:tcW w:w="3699" w:type="dxa"/>
            <w:tcBorders>
              <w:top w:val="single" w:sz="6" w:space="0" w:color="000000"/>
              <w:left w:val="single" w:sz="6" w:space="0" w:color="000000"/>
              <w:bottom w:val="single" w:sz="6" w:space="0" w:color="000000"/>
              <w:right w:val="single" w:sz="6" w:space="0" w:color="000000"/>
            </w:tcBorders>
          </w:tcPr>
          <w:p w14:paraId="277F1469" w14:textId="63D4DE61" w:rsidR="00B05664" w:rsidRPr="00994D8A" w:rsidRDefault="00DD0E93" w:rsidP="00994D8A">
            <w:pPr>
              <w:pStyle w:val="Tabledescriptext"/>
              <w:rPr>
                <w:b/>
                <w:bCs/>
              </w:rPr>
            </w:pPr>
            <w:r>
              <w:rPr>
                <w:b/>
                <w:bCs/>
              </w:rPr>
              <w:t xml:space="preserve">Introduced </w:t>
            </w:r>
            <w:r w:rsidR="00B05664" w:rsidRPr="00994D8A">
              <w:rPr>
                <w:b/>
                <w:bCs/>
              </w:rPr>
              <w:t>1 January 2003</w:t>
            </w:r>
          </w:p>
          <w:p w14:paraId="513EBEDC" w14:textId="77777777" w:rsidR="00B05664" w:rsidRPr="000C643C" w:rsidRDefault="00B05664" w:rsidP="0085114D">
            <w:pPr>
              <w:pStyle w:val="Tabledescriptext"/>
              <w:rPr>
                <w:i/>
              </w:rPr>
            </w:pPr>
            <w:r w:rsidRPr="000C643C">
              <w:rPr>
                <w:i/>
              </w:rPr>
              <w:t>Study reason identifier</w:t>
            </w:r>
          </w:p>
        </w:tc>
        <w:tc>
          <w:tcPr>
            <w:tcW w:w="3814" w:type="dxa"/>
            <w:tcBorders>
              <w:top w:val="single" w:sz="6" w:space="0" w:color="000000"/>
              <w:left w:val="single" w:sz="6" w:space="0" w:color="000000"/>
              <w:bottom w:val="single" w:sz="6" w:space="0" w:color="000000"/>
              <w:right w:val="nil"/>
            </w:tcBorders>
          </w:tcPr>
          <w:p w14:paraId="6F2CD908" w14:textId="77777777" w:rsidR="00B05664" w:rsidRDefault="00B05664" w:rsidP="0085114D">
            <w:pPr>
              <w:pStyle w:val="Tabledescriptext"/>
            </w:pPr>
          </w:p>
        </w:tc>
      </w:tr>
    </w:tbl>
    <w:p w14:paraId="577EF432" w14:textId="77777777" w:rsidR="00B05664" w:rsidRDefault="00B05664" w:rsidP="00B05664">
      <w:pPr>
        <w:pStyle w:val="Bodytext"/>
        <w:rPr>
          <w:lang w:eastAsia="en-AU"/>
        </w:rPr>
      </w:pPr>
    </w:p>
    <w:tbl>
      <w:tblPr>
        <w:tblW w:w="9322"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809"/>
        <w:gridCol w:w="7513"/>
      </w:tblGrid>
      <w:tr w:rsidR="00B05664" w14:paraId="6F94A10F" w14:textId="77777777" w:rsidTr="00DD5D68">
        <w:tc>
          <w:tcPr>
            <w:tcW w:w="9322" w:type="dxa"/>
            <w:gridSpan w:val="2"/>
          </w:tcPr>
          <w:p w14:paraId="3C6AFDBA" w14:textId="77777777" w:rsidR="00B05664" w:rsidRDefault="00B05664" w:rsidP="00780F6D">
            <w:pPr>
              <w:pStyle w:val="Tableheading"/>
            </w:pPr>
            <w:r>
              <w:t>Data element definitions</w:t>
            </w:r>
          </w:p>
        </w:tc>
      </w:tr>
      <w:tr w:rsidR="00B05664" w:rsidRPr="005B5E90" w14:paraId="4668B7E5" w14:textId="77777777" w:rsidTr="00DD5D68">
        <w:tc>
          <w:tcPr>
            <w:tcW w:w="1809" w:type="dxa"/>
          </w:tcPr>
          <w:p w14:paraId="33F3AA25" w14:textId="77777777" w:rsidR="00B05664" w:rsidRPr="005B5E90" w:rsidRDefault="00B05664" w:rsidP="0085114D">
            <w:pPr>
              <w:pStyle w:val="Tabledescriptext"/>
            </w:pPr>
            <w:r w:rsidRPr="005B5E90">
              <w:t>Edition 1</w:t>
            </w:r>
          </w:p>
        </w:tc>
        <w:tc>
          <w:tcPr>
            <w:tcW w:w="7513" w:type="dxa"/>
          </w:tcPr>
          <w:p w14:paraId="25D32449" w14:textId="5DC566F4" w:rsidR="00B05664" w:rsidRPr="00994D8A" w:rsidRDefault="00DD0E93" w:rsidP="00994D8A">
            <w:pPr>
              <w:pStyle w:val="Tabledescriptext"/>
              <w:rPr>
                <w:b/>
                <w:bCs/>
              </w:rPr>
            </w:pPr>
            <w:r>
              <w:rPr>
                <w:b/>
                <w:bCs/>
              </w:rPr>
              <w:t xml:space="preserve">Revised </w:t>
            </w:r>
            <w:r w:rsidR="00B05664" w:rsidRPr="00994D8A">
              <w:rPr>
                <w:b/>
                <w:bCs/>
              </w:rPr>
              <w:t>1 January 2007</w:t>
            </w:r>
          </w:p>
          <w:p w14:paraId="3023CC01" w14:textId="77777777" w:rsidR="00B05664" w:rsidRPr="005B5E90" w:rsidRDefault="00B05664" w:rsidP="0085114D">
            <w:pPr>
              <w:pStyle w:val="Tabledescriptext"/>
            </w:pPr>
            <w:r w:rsidRPr="005B5E90">
              <w:t xml:space="preserve">Recoded values and modified descriptions for </w:t>
            </w:r>
            <w:r w:rsidRPr="005B5E90">
              <w:rPr>
                <w:i/>
              </w:rPr>
              <w:t>Study reason identifier</w:t>
            </w:r>
          </w:p>
          <w:p w14:paraId="685600C7" w14:textId="77777777" w:rsidR="00B05664" w:rsidRPr="005B5E90" w:rsidRDefault="00B05664" w:rsidP="00843A8A">
            <w:pPr>
              <w:pStyle w:val="Tabledescriptext"/>
              <w:rPr>
                <w:i/>
              </w:rPr>
            </w:pPr>
            <w:r w:rsidRPr="005B5E90">
              <w:t>Combined ‘09</w:t>
            </w:r>
            <w:r w:rsidR="007E2534">
              <w:t xml:space="preserve"> </w:t>
            </w:r>
            <w:r w:rsidR="00843A8A">
              <w:rPr>
                <w:rFonts w:cs="Arial"/>
              </w:rPr>
              <w:t>–</w:t>
            </w:r>
            <w:r w:rsidR="007E2534">
              <w:t xml:space="preserve"> </w:t>
            </w:r>
            <w:r w:rsidRPr="005B5E90">
              <w:t>For personal interest’ and ‘10</w:t>
            </w:r>
            <w:r w:rsidR="007E2534">
              <w:t xml:space="preserve"> </w:t>
            </w:r>
            <w:r w:rsidR="00843A8A">
              <w:rPr>
                <w:rFonts w:cs="Arial"/>
              </w:rPr>
              <w:t>–</w:t>
            </w:r>
            <w:r w:rsidR="007E2534">
              <w:t xml:space="preserve"> </w:t>
            </w:r>
            <w:r w:rsidRPr="005B5E90">
              <w:t>For self-development’ into ‘12</w:t>
            </w:r>
            <w:r w:rsidR="007E2534">
              <w:t xml:space="preserve"> </w:t>
            </w:r>
            <w:r w:rsidR="00843A8A">
              <w:rPr>
                <w:rFonts w:cs="Arial"/>
              </w:rPr>
              <w:t>–</w:t>
            </w:r>
            <w:r w:rsidR="007E2534">
              <w:t xml:space="preserve"> </w:t>
            </w:r>
            <w:r w:rsidRPr="005B5E90">
              <w:t>For personal interest or self-development’</w:t>
            </w:r>
          </w:p>
        </w:tc>
      </w:tr>
      <w:tr w:rsidR="0057540C" w:rsidRPr="005B5E90" w14:paraId="531B76DC" w14:textId="77777777" w:rsidTr="00DD5D68">
        <w:tc>
          <w:tcPr>
            <w:tcW w:w="1809" w:type="dxa"/>
          </w:tcPr>
          <w:p w14:paraId="3F505867" w14:textId="35BAD83A" w:rsidR="0057540C" w:rsidRPr="005B5E90" w:rsidRDefault="0057540C" w:rsidP="0085114D">
            <w:pPr>
              <w:pStyle w:val="Tabledescriptext"/>
            </w:pPr>
            <w:r>
              <w:t>Edition 2.3</w:t>
            </w:r>
          </w:p>
        </w:tc>
        <w:tc>
          <w:tcPr>
            <w:tcW w:w="7513" w:type="dxa"/>
          </w:tcPr>
          <w:p w14:paraId="42C18565" w14:textId="77777777" w:rsidR="0057540C" w:rsidRDefault="0057540C" w:rsidP="00994D8A">
            <w:pPr>
              <w:pStyle w:val="Tabledescriptext"/>
              <w:rPr>
                <w:b/>
                <w:bCs/>
              </w:rPr>
            </w:pPr>
            <w:r>
              <w:rPr>
                <w:b/>
                <w:bCs/>
              </w:rPr>
              <w:t>Revised 31 August 2018</w:t>
            </w:r>
          </w:p>
          <w:p w14:paraId="085C2C48" w14:textId="249F4054" w:rsidR="0057540C" w:rsidRPr="0057540C" w:rsidRDefault="0057540C" w:rsidP="00994D8A">
            <w:pPr>
              <w:pStyle w:val="Tabledescriptext"/>
              <w:rPr>
                <w:bCs/>
              </w:rPr>
            </w:pPr>
            <w:r w:rsidRPr="0057540C">
              <w:rPr>
                <w:bCs/>
              </w:rPr>
              <w:t xml:space="preserve">Added value </w:t>
            </w:r>
            <w:r w:rsidR="00932E64" w:rsidRPr="005B5E90">
              <w:t>‘</w:t>
            </w:r>
            <w:r w:rsidRPr="0057540C">
              <w:rPr>
                <w:bCs/>
              </w:rPr>
              <w:t xml:space="preserve">13 – To get skills for community/voluntary work’ to classification scheme for use </w:t>
            </w:r>
            <w:r w:rsidR="00D36202">
              <w:rPr>
                <w:bCs/>
              </w:rPr>
              <w:t xml:space="preserve">for activity </w:t>
            </w:r>
            <w:r w:rsidRPr="0057540C">
              <w:rPr>
                <w:bCs/>
              </w:rPr>
              <w:t>from 1 January 2019</w:t>
            </w:r>
          </w:p>
        </w:tc>
      </w:tr>
    </w:tbl>
    <w:p w14:paraId="727F50CA" w14:textId="77777777" w:rsidR="00D90E33" w:rsidRPr="002261A3" w:rsidRDefault="00D90E33" w:rsidP="00D90E33">
      <w:pPr>
        <w:pStyle w:val="H2Headings"/>
      </w:pPr>
      <w:bookmarkStart w:id="609" w:name="_Toc222218839"/>
      <w:r w:rsidRPr="00BD4E6B">
        <w:lastRenderedPageBreak/>
        <w:t>Subject field of education identifier</w:t>
      </w:r>
      <w:bookmarkEnd w:id="609"/>
    </w:p>
    <w:p w14:paraId="194B4FD1" w14:textId="77777777" w:rsidR="00D90E33" w:rsidRPr="002261A3" w:rsidRDefault="00D90E33" w:rsidP="00D90E33">
      <w:pPr>
        <w:pStyle w:val="H3Parts"/>
      </w:pPr>
      <w:bookmarkStart w:id="610" w:name="_Toc113785588"/>
      <w:r w:rsidRPr="002261A3">
        <w:t>Definitional attributes</w:t>
      </w:r>
      <w:bookmarkEnd w:id="610"/>
    </w:p>
    <w:p w14:paraId="7941D745" w14:textId="77777777" w:rsidR="00D90E33" w:rsidRPr="002261A3" w:rsidRDefault="00D90E33" w:rsidP="00D90E33">
      <w:pPr>
        <w:pStyle w:val="H4Parts"/>
      </w:pPr>
      <w:r w:rsidRPr="002261A3">
        <w:t>Definition</w:t>
      </w:r>
    </w:p>
    <w:p w14:paraId="6DEC63CE" w14:textId="77777777" w:rsidR="00D90E33" w:rsidRPr="002261A3" w:rsidRDefault="00D90E33" w:rsidP="00D90E33">
      <w:pPr>
        <w:pStyle w:val="Bodytext"/>
      </w:pPr>
      <w:r>
        <w:rPr>
          <w:i/>
        </w:rPr>
        <w:t>Subject</w:t>
      </w:r>
      <w:r w:rsidRPr="000241B1">
        <w:rPr>
          <w:i/>
        </w:rPr>
        <w:t xml:space="preserve"> field of education identifier</w:t>
      </w:r>
      <w:r>
        <w:t xml:space="preserve"> is based on the field of e</w:t>
      </w:r>
      <w:r w:rsidRPr="002261A3">
        <w:t>ducation (FOE) at the detailed level (6-digit)</w:t>
      </w:r>
      <w:r>
        <w:t>,</w:t>
      </w:r>
      <w:r w:rsidRPr="002261A3">
        <w:t xml:space="preserve"> which is one part of the </w:t>
      </w:r>
      <w:r w:rsidRPr="005D2748">
        <w:rPr>
          <w:i/>
        </w:rPr>
        <w:t>Australian Standard Classification of Education</w:t>
      </w:r>
      <w:r>
        <w:t xml:space="preserve"> (ASCED),</w:t>
      </w:r>
      <w:r w:rsidR="00D20CC2">
        <w:t xml:space="preserve"> </w:t>
      </w:r>
      <w:r w:rsidR="00936144">
        <w:t>ABS</w:t>
      </w:r>
      <w:r>
        <w:t xml:space="preserve"> catalogue no.1272.0, 2001</w:t>
      </w:r>
      <w:r w:rsidRPr="002261A3">
        <w:t>.</w:t>
      </w:r>
    </w:p>
    <w:p w14:paraId="20BDCBDA" w14:textId="77777777" w:rsidR="00D90E33" w:rsidRPr="002261A3" w:rsidRDefault="00D90E33" w:rsidP="00D90E33">
      <w:pPr>
        <w:pStyle w:val="Bodytext"/>
      </w:pPr>
      <w:r w:rsidRPr="002261A3">
        <w:t xml:space="preserve">The </w:t>
      </w:r>
      <w:r>
        <w:t xml:space="preserve">field of education is the subject matter of the </w:t>
      </w:r>
      <w:r w:rsidRPr="002261A3">
        <w:t>unit of competency or module.</w:t>
      </w:r>
    </w:p>
    <w:p w14:paraId="2C4220F8" w14:textId="77777777" w:rsidR="00D90E33" w:rsidRPr="002261A3" w:rsidRDefault="00D90E33" w:rsidP="00D90E33">
      <w:pPr>
        <w:pStyle w:val="H4Parts"/>
      </w:pPr>
      <w:r>
        <w:t>Context</w:t>
      </w:r>
    </w:p>
    <w:p w14:paraId="7FF79B76" w14:textId="77777777" w:rsidR="00D90E33" w:rsidRPr="002261A3" w:rsidRDefault="00D90E33" w:rsidP="00D90E33">
      <w:pPr>
        <w:pStyle w:val="Bodytext"/>
      </w:pPr>
      <w:bookmarkStart w:id="611" w:name="_Toc113785589"/>
      <w:r>
        <w:rPr>
          <w:i/>
        </w:rPr>
        <w:t>Subject</w:t>
      </w:r>
      <w:r w:rsidRPr="000241B1">
        <w:rPr>
          <w:i/>
        </w:rPr>
        <w:t xml:space="preserve"> field of education identifier</w:t>
      </w:r>
      <w:r>
        <w:t xml:space="preserve"> is </w:t>
      </w:r>
      <w:r w:rsidRPr="002261A3">
        <w:t xml:space="preserve">used to </w:t>
      </w:r>
      <w:r w:rsidRPr="00535522">
        <w:t xml:space="preserve">determine </w:t>
      </w:r>
      <w:r w:rsidRPr="00BD4E6B">
        <w:t xml:space="preserve">the detailed subject matter covered in a </w:t>
      </w:r>
      <w:r w:rsidR="00A812BE">
        <w:t>particular area</w:t>
      </w:r>
      <w:r w:rsidR="00D738A7">
        <w:t xml:space="preserve"> of study</w:t>
      </w:r>
      <w:r w:rsidRPr="002261A3">
        <w:t>.</w:t>
      </w:r>
    </w:p>
    <w:p w14:paraId="5914081C" w14:textId="77777777" w:rsidR="00D90E33" w:rsidRPr="002261A3" w:rsidRDefault="00D90E33" w:rsidP="00D90E33">
      <w:pPr>
        <w:pStyle w:val="Bodytext"/>
      </w:pPr>
      <w:r>
        <w:rPr>
          <w:i/>
        </w:rPr>
        <w:t>Subject</w:t>
      </w:r>
      <w:r w:rsidRPr="000241B1">
        <w:rPr>
          <w:i/>
        </w:rPr>
        <w:t xml:space="preserve"> field of education identifier</w:t>
      </w:r>
      <w:r>
        <w:t xml:space="preserve"> </w:t>
      </w:r>
      <w:r w:rsidRPr="002261A3">
        <w:t>is used</w:t>
      </w:r>
      <w:r>
        <w:t xml:space="preserve"> </w:t>
      </w:r>
      <w:r w:rsidRPr="00BD4E6B">
        <w:t>to analyse training outputs by detailed field of education.</w:t>
      </w:r>
      <w:r>
        <w:rPr>
          <w:color w:val="FF0000"/>
        </w:rPr>
        <w:t xml:space="preserve"> </w:t>
      </w:r>
    </w:p>
    <w:p w14:paraId="7087F8F4" w14:textId="77777777" w:rsidR="00D90E33" w:rsidRPr="002261A3" w:rsidRDefault="00D90E33" w:rsidP="00D90E33">
      <w:pPr>
        <w:pStyle w:val="H3Parts"/>
      </w:pPr>
      <w:r w:rsidRPr="002261A3">
        <w:t>Relational attributes</w:t>
      </w:r>
      <w:bookmarkEnd w:id="611"/>
    </w:p>
    <w:p w14:paraId="2B66A03A" w14:textId="77777777" w:rsidR="00D90E33" w:rsidRPr="002261A3" w:rsidRDefault="00D90E33" w:rsidP="00D90E33">
      <w:pPr>
        <w:pStyle w:val="H4Parts"/>
      </w:pPr>
      <w:r>
        <w:t>Rules</w:t>
      </w:r>
    </w:p>
    <w:p w14:paraId="1B1DA704" w14:textId="77777777" w:rsidR="00D90E33" w:rsidRPr="002261A3" w:rsidRDefault="00D90E33" w:rsidP="00D90E33">
      <w:pPr>
        <w:pStyle w:val="Bodytext"/>
      </w:pPr>
      <w:r>
        <w:rPr>
          <w:i/>
        </w:rPr>
        <w:t>Subject</w:t>
      </w:r>
      <w:r w:rsidRPr="000241B1">
        <w:rPr>
          <w:i/>
        </w:rPr>
        <w:t xml:space="preserve"> field of education identifier</w:t>
      </w:r>
      <w:r w:rsidRPr="002261A3">
        <w:t xml:space="preserve"> must be a valid code</w:t>
      </w:r>
      <w:r>
        <w:t>.</w:t>
      </w:r>
    </w:p>
    <w:p w14:paraId="5B9D050A" w14:textId="77777777" w:rsidR="00D90E33" w:rsidRPr="002261A3" w:rsidRDefault="00D90E33" w:rsidP="00D90E33">
      <w:pPr>
        <w:pStyle w:val="Bodytext"/>
      </w:pPr>
      <w:r>
        <w:t>For modules belonging to nationally a</w:t>
      </w:r>
      <w:r w:rsidRPr="002261A3">
        <w:t xml:space="preserve">ccredited courses, the </w:t>
      </w:r>
      <w:r>
        <w:rPr>
          <w:i/>
        </w:rPr>
        <w:t>Subject</w:t>
      </w:r>
      <w:r w:rsidRPr="000241B1">
        <w:rPr>
          <w:i/>
        </w:rPr>
        <w:t xml:space="preserve"> field of education identifier</w:t>
      </w:r>
      <w:r w:rsidRPr="002261A3">
        <w:t xml:space="preserve"> must be assigned by </w:t>
      </w:r>
      <w:r w:rsidRPr="00BD4E6B">
        <w:t>the course developer.</w:t>
      </w:r>
    </w:p>
    <w:p w14:paraId="31D74080" w14:textId="6D15AD86" w:rsidR="00D90E33" w:rsidRPr="002261A3" w:rsidRDefault="00D90E33" w:rsidP="00D90E33">
      <w:pPr>
        <w:pStyle w:val="Bodytext"/>
      </w:pPr>
      <w:r w:rsidRPr="002261A3">
        <w:t>For units of competency</w:t>
      </w:r>
      <w:r>
        <w:t xml:space="preserve"> belonging to national training p</w:t>
      </w:r>
      <w:r w:rsidRPr="002261A3">
        <w:t>ackage</w:t>
      </w:r>
      <w:r>
        <w:t xml:space="preserve"> </w:t>
      </w:r>
      <w:r w:rsidRPr="002261A3">
        <w:t xml:space="preserve">qualifications, the </w:t>
      </w:r>
      <w:r>
        <w:rPr>
          <w:i/>
        </w:rPr>
        <w:t>Subject</w:t>
      </w:r>
      <w:r w:rsidRPr="000241B1">
        <w:rPr>
          <w:i/>
        </w:rPr>
        <w:t xml:space="preserve"> field of education identifier</w:t>
      </w:r>
      <w:r w:rsidRPr="002261A3">
        <w:t xml:space="preserve"> must be obtained from the </w:t>
      </w:r>
      <w:r w:rsidR="007D2CD0">
        <w:t>National Training Register</w:t>
      </w:r>
      <w:r>
        <w:t>.</w:t>
      </w:r>
    </w:p>
    <w:p w14:paraId="29D24F9C" w14:textId="77777777" w:rsidR="00D90E33" w:rsidRPr="002261A3" w:rsidRDefault="00D90E33" w:rsidP="00D90E33">
      <w:pPr>
        <w:pStyle w:val="H4Parts"/>
      </w:pPr>
      <w:r w:rsidRPr="002261A3">
        <w:t>Guideline</w:t>
      </w:r>
      <w:r>
        <w:t>s</w:t>
      </w:r>
      <w:r w:rsidRPr="002261A3">
        <w:t xml:space="preserve"> for use</w:t>
      </w:r>
    </w:p>
    <w:p w14:paraId="0444D6BD" w14:textId="77777777" w:rsidR="00D90E33" w:rsidRPr="004F795F" w:rsidRDefault="00D90E33" w:rsidP="00D90E33">
      <w:pPr>
        <w:pStyle w:val="Bodytext"/>
      </w:pPr>
      <w:r w:rsidRPr="004F795F">
        <w:t>The ASCED field of education classification has a three-tiered hierarchical structure, 12 broad fields, 71 narrow fields and 356 detailed fields. The following illustrates the hierarchical structure of the ASCED field of education classification:</w:t>
      </w:r>
    </w:p>
    <w:p w14:paraId="5FEEB393" w14:textId="77777777" w:rsidR="00D90E33" w:rsidRPr="00843A8A" w:rsidRDefault="00D90E33" w:rsidP="00CA6791">
      <w:pPr>
        <w:pStyle w:val="Bodytextindent"/>
        <w:rPr>
          <w:b/>
        </w:rPr>
      </w:pPr>
      <w:r w:rsidRPr="00843A8A">
        <w:rPr>
          <w:b/>
        </w:rPr>
        <w:t>Hierarchical level</w:t>
      </w:r>
      <w:r w:rsidRPr="00843A8A">
        <w:rPr>
          <w:b/>
        </w:rPr>
        <w:tab/>
        <w:t>Code</w:t>
      </w:r>
      <w:r w:rsidRPr="00843A8A">
        <w:rPr>
          <w:b/>
        </w:rPr>
        <w:tab/>
      </w:r>
      <w:r w:rsidR="00CA6791" w:rsidRPr="00843A8A">
        <w:rPr>
          <w:b/>
        </w:rPr>
        <w:tab/>
      </w:r>
      <w:r w:rsidRPr="00843A8A">
        <w:rPr>
          <w:b/>
        </w:rPr>
        <w:t>Field of education</w:t>
      </w:r>
    </w:p>
    <w:p w14:paraId="636C00F7" w14:textId="77777777" w:rsidR="00D90E33" w:rsidRPr="004F795F" w:rsidRDefault="00D90E33" w:rsidP="00CA6791">
      <w:pPr>
        <w:pStyle w:val="Bodytextindent"/>
      </w:pPr>
      <w:r w:rsidRPr="004F795F">
        <w:t>Broad field</w:t>
      </w:r>
      <w:r w:rsidRPr="004F795F">
        <w:tab/>
        <w:t>03</w:t>
      </w:r>
      <w:r w:rsidRPr="004F795F">
        <w:tab/>
      </w:r>
      <w:r w:rsidR="00CA6791">
        <w:tab/>
      </w:r>
      <w:r w:rsidRPr="004F795F">
        <w:t>Engineering and related technologies</w:t>
      </w:r>
    </w:p>
    <w:p w14:paraId="416DF985" w14:textId="77777777" w:rsidR="00D90E33" w:rsidRPr="004F795F" w:rsidRDefault="00D90E33" w:rsidP="00CA6791">
      <w:pPr>
        <w:pStyle w:val="Bodytextindent"/>
      </w:pPr>
      <w:r w:rsidRPr="004F795F">
        <w:t>Narrow field</w:t>
      </w:r>
      <w:r w:rsidRPr="004F795F">
        <w:tab/>
        <w:t>0305</w:t>
      </w:r>
      <w:r w:rsidRPr="004F795F">
        <w:tab/>
      </w:r>
      <w:r w:rsidR="00CA6791">
        <w:tab/>
      </w:r>
      <w:r w:rsidRPr="004F795F">
        <w:t>Automotive engineering and technology</w:t>
      </w:r>
    </w:p>
    <w:p w14:paraId="330A2B79" w14:textId="77777777" w:rsidR="00D90E33" w:rsidRPr="004F795F" w:rsidRDefault="00CA6791" w:rsidP="00CA6791">
      <w:pPr>
        <w:pStyle w:val="Bodytextindent"/>
        <w:spacing w:after="140"/>
        <w:rPr>
          <w:strike/>
        </w:rPr>
      </w:pPr>
      <w:r>
        <w:t>Detailed field</w:t>
      </w:r>
      <w:r>
        <w:tab/>
      </w:r>
      <w:r w:rsidR="00D90E33" w:rsidRPr="004F795F">
        <w:t>030503</w:t>
      </w:r>
      <w:r w:rsidR="00D90E33" w:rsidRPr="004F795F">
        <w:tab/>
      </w:r>
      <w:r>
        <w:tab/>
      </w:r>
      <w:r w:rsidR="00D90E33" w:rsidRPr="004F795F">
        <w:t>Vehicle mechanics</w:t>
      </w:r>
    </w:p>
    <w:p w14:paraId="283297BA" w14:textId="77777777" w:rsidR="00D90E33" w:rsidRDefault="00D90E33" w:rsidP="00D90E33">
      <w:pPr>
        <w:pStyle w:val="Bodytext"/>
      </w:pPr>
      <w:r>
        <w:rPr>
          <w:i/>
        </w:rPr>
        <w:t>Subject</w:t>
      </w:r>
      <w:r w:rsidRPr="00DF6762">
        <w:rPr>
          <w:i/>
        </w:rPr>
        <w:t xml:space="preserve"> field of education identifier</w:t>
      </w:r>
      <w:r>
        <w:t xml:space="preserve"> is</w:t>
      </w:r>
      <w:r w:rsidRPr="002261A3">
        <w:t xml:space="preserve"> allocated according to the content of the unit of competency or module by determining the broad field</w:t>
      </w:r>
      <w:r w:rsidR="00A902A3">
        <w:t>,</w:t>
      </w:r>
      <w:r w:rsidRPr="002261A3">
        <w:t xml:space="preserve"> then the narrow field and finally the detailed field.</w:t>
      </w:r>
    </w:p>
    <w:p w14:paraId="37F37B16" w14:textId="07EE2845" w:rsidR="00AD3A55" w:rsidRPr="00620F07" w:rsidRDefault="00AD3A55" w:rsidP="00D90E33">
      <w:pPr>
        <w:pStyle w:val="Bodytext"/>
      </w:pPr>
      <w:r w:rsidRPr="00AD3A55">
        <w:t xml:space="preserve">If the </w:t>
      </w:r>
      <w:r>
        <w:t>f</w:t>
      </w:r>
      <w:r w:rsidRPr="00AD3A55">
        <w:t>ield of education code for national</w:t>
      </w:r>
      <w:r>
        <w:t>l</w:t>
      </w:r>
      <w:r w:rsidRPr="00AD3A55">
        <w:t>y registered units of competency or modules can</w:t>
      </w:r>
      <w:r>
        <w:t xml:space="preserve">not be sourced from </w:t>
      </w:r>
      <w:r w:rsidRPr="00AD3A55">
        <w:rPr>
          <w:i/>
        </w:rPr>
        <w:t>Training.gov.au</w:t>
      </w:r>
      <w:r w:rsidR="00932E64">
        <w:t xml:space="preserve">, </w:t>
      </w:r>
      <w:r w:rsidRPr="00AD3A55">
        <w:t>use the ABS website for a complete list of</w:t>
      </w:r>
      <w:r>
        <w:t xml:space="preserve"> available</w:t>
      </w:r>
      <w:r w:rsidRPr="00AD3A55">
        <w:t xml:space="preserve"> </w:t>
      </w:r>
      <w:r>
        <w:t xml:space="preserve">field of </w:t>
      </w:r>
      <w:r w:rsidR="005259DA">
        <w:t>edu</w:t>
      </w:r>
      <w:r w:rsidR="005259DA" w:rsidRPr="00AD3A55">
        <w:t>cation</w:t>
      </w:r>
      <w:r w:rsidRPr="00AD3A55">
        <w:t xml:space="preserve"> codes with de</w:t>
      </w:r>
      <w:r w:rsidR="000670BD">
        <w:t>s</w:t>
      </w:r>
      <w:r w:rsidRPr="00AD3A55">
        <w:t>criptions.</w:t>
      </w:r>
      <w:r w:rsidR="00620F07">
        <w:t xml:space="preserve"> A list of valid </w:t>
      </w:r>
      <w:r w:rsidR="00620F07">
        <w:rPr>
          <w:i/>
        </w:rPr>
        <w:t xml:space="preserve">Subject field of education identifier </w:t>
      </w:r>
      <w:r w:rsidR="00620F07">
        <w:t>codes can be found at &lt;</w:t>
      </w:r>
      <w:hyperlink r:id="rId76" w:history="1">
        <w:r w:rsidR="00862213" w:rsidRPr="00862213">
          <w:rPr>
            <w:rStyle w:val="Hyperlink"/>
          </w:rPr>
          <w:t>https://www.ncver.edu.au/rto-hub/statistical-standard-software/Subject-field-of-education-identifier</w:t>
        </w:r>
      </w:hyperlink>
      <w:r w:rsidR="00620F07" w:rsidRPr="00D9739D">
        <w:rPr>
          <w:rStyle w:val="Hyperlink"/>
          <w:color w:val="auto"/>
        </w:rPr>
        <w:t>&gt;.</w:t>
      </w:r>
    </w:p>
    <w:p w14:paraId="12C5BD88" w14:textId="77777777" w:rsidR="00D90E33" w:rsidRPr="002261A3" w:rsidRDefault="00D90E33" w:rsidP="00D90E33">
      <w:pPr>
        <w:pStyle w:val="H4Parts"/>
      </w:pPr>
      <w:r>
        <w:t>Related data</w:t>
      </w:r>
    </w:p>
    <w:p w14:paraId="4704C945" w14:textId="77777777" w:rsidR="00D90E33" w:rsidRPr="002261A3" w:rsidRDefault="00D90E33" w:rsidP="00D90E33">
      <w:pPr>
        <w:pStyle w:val="Bodytext"/>
      </w:pPr>
      <w:r w:rsidRPr="002261A3">
        <w:t>Not applicable</w:t>
      </w:r>
    </w:p>
    <w:p w14:paraId="1DAA451E" w14:textId="77777777" w:rsidR="00D90E33" w:rsidRPr="002261A3" w:rsidRDefault="00D90E33" w:rsidP="00D90E33">
      <w:pPr>
        <w:pStyle w:val="H4Parts"/>
      </w:pPr>
      <w:r>
        <w:t>Type of relationship</w:t>
      </w:r>
    </w:p>
    <w:p w14:paraId="282A5CB4" w14:textId="77777777" w:rsidR="00D90E33" w:rsidRPr="002261A3" w:rsidRDefault="00D90E33" w:rsidP="00D90E33">
      <w:pPr>
        <w:pStyle w:val="Bodytext"/>
      </w:pPr>
      <w:r w:rsidRPr="002261A3">
        <w:t>Not applicable</w:t>
      </w:r>
    </w:p>
    <w:p w14:paraId="7C331FD5" w14:textId="77777777" w:rsidR="006C56CA" w:rsidRPr="006C56CA" w:rsidRDefault="00D90E33" w:rsidP="00462242">
      <w:pPr>
        <w:pStyle w:val="H4Parts"/>
        <w:rPr>
          <w:rStyle w:val="Hyperlink"/>
        </w:rPr>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D90E33" w:rsidRPr="0085114D" w14:paraId="48502AAA" w14:textId="77777777" w:rsidTr="00D738A7">
        <w:tc>
          <w:tcPr>
            <w:tcW w:w="1984" w:type="dxa"/>
          </w:tcPr>
          <w:p w14:paraId="5059224B" w14:textId="77777777" w:rsidR="00D90E33" w:rsidRPr="0085114D" w:rsidRDefault="00D90E33" w:rsidP="0085114D">
            <w:pPr>
              <w:pStyle w:val="Tableheading"/>
              <w:jc w:val="left"/>
              <w:rPr>
                <w:bCs/>
              </w:rPr>
            </w:pPr>
            <w:r w:rsidRPr="0085114D">
              <w:rPr>
                <w:bCs/>
              </w:rPr>
              <w:t>Value</w:t>
            </w:r>
          </w:p>
        </w:tc>
        <w:tc>
          <w:tcPr>
            <w:tcW w:w="7124" w:type="dxa"/>
          </w:tcPr>
          <w:p w14:paraId="06857117" w14:textId="2BD72596" w:rsidR="00D90E33" w:rsidRPr="0085114D" w:rsidRDefault="00D90E33" w:rsidP="0085114D">
            <w:pPr>
              <w:pStyle w:val="Tableheading"/>
              <w:jc w:val="left"/>
              <w:rPr>
                <w:bCs/>
              </w:rPr>
            </w:pPr>
            <w:r w:rsidRPr="0085114D">
              <w:rPr>
                <w:bCs/>
              </w:rPr>
              <w:t xml:space="preserve">Description – </w:t>
            </w:r>
            <w:r w:rsidR="00DB6678" w:rsidRPr="0085114D">
              <w:rPr>
                <w:bCs/>
              </w:rPr>
              <w:fldChar w:fldCharType="begin"/>
            </w:r>
            <w:r w:rsidR="00DB6678" w:rsidRPr="0085114D">
              <w:rPr>
                <w:bCs/>
              </w:rPr>
              <w:instrText xml:space="preserve"> STYLEREF  H2_Headings  \* MERGEFORMAT </w:instrText>
            </w:r>
            <w:r w:rsidR="00DB6678" w:rsidRPr="0085114D">
              <w:rPr>
                <w:bCs/>
              </w:rPr>
              <w:fldChar w:fldCharType="separate"/>
            </w:r>
            <w:r w:rsidR="00153EBD">
              <w:rPr>
                <w:bCs/>
                <w:noProof/>
              </w:rPr>
              <w:t>Subject field of education identifier</w:t>
            </w:r>
            <w:r w:rsidR="00DB6678" w:rsidRPr="0085114D">
              <w:rPr>
                <w:bCs/>
                <w:noProof/>
              </w:rPr>
              <w:fldChar w:fldCharType="end"/>
            </w:r>
          </w:p>
        </w:tc>
      </w:tr>
      <w:tr w:rsidR="00D90E33" w14:paraId="61857BA8" w14:textId="77777777" w:rsidTr="00D738A7">
        <w:tc>
          <w:tcPr>
            <w:tcW w:w="1984" w:type="dxa"/>
          </w:tcPr>
          <w:p w14:paraId="46819526" w14:textId="77777777" w:rsidR="00D90E33" w:rsidRPr="00112D80" w:rsidRDefault="00D90E33" w:rsidP="0085114D">
            <w:pPr>
              <w:pStyle w:val="Tabledescriptext"/>
            </w:pPr>
            <w:r>
              <w:t>BBNNDD</w:t>
            </w:r>
          </w:p>
        </w:tc>
        <w:tc>
          <w:tcPr>
            <w:tcW w:w="7124" w:type="dxa"/>
          </w:tcPr>
          <w:p w14:paraId="7443A107" w14:textId="77777777" w:rsidR="00D90E33" w:rsidRPr="00251F56" w:rsidRDefault="00D90E33" w:rsidP="0085114D">
            <w:pPr>
              <w:pStyle w:val="Tabledescriptext"/>
            </w:pPr>
            <w:r>
              <w:t>Valid 6-digit detailed level field of e</w:t>
            </w:r>
            <w:r w:rsidRPr="002261A3">
              <w:t>ducation code</w:t>
            </w:r>
          </w:p>
        </w:tc>
      </w:tr>
    </w:tbl>
    <w:p w14:paraId="58E5CE72" w14:textId="77777777" w:rsidR="00D90E33" w:rsidRPr="002261A3" w:rsidRDefault="00D90E33" w:rsidP="00D90E33">
      <w:pPr>
        <w:pStyle w:val="H4Parts"/>
      </w:pPr>
      <w:r>
        <w:t>Question</w:t>
      </w:r>
    </w:p>
    <w:p w14:paraId="032DD345" w14:textId="77777777" w:rsidR="00D90E33" w:rsidRPr="002261A3" w:rsidRDefault="00D90E33" w:rsidP="00D90E33">
      <w:pPr>
        <w:pStyle w:val="Bodytext"/>
      </w:pPr>
      <w:r w:rsidRPr="002261A3">
        <w:t>Not applicable</w:t>
      </w:r>
    </w:p>
    <w:p w14:paraId="100EA81B" w14:textId="77777777" w:rsidR="009F3845" w:rsidRDefault="009F3845">
      <w:pPr>
        <w:rPr>
          <w:rFonts w:ascii="Arial" w:hAnsi="Arial"/>
          <w:b/>
          <w:snapToGrid w:val="0"/>
          <w:sz w:val="22"/>
          <w:lang w:eastAsia="en-US"/>
        </w:rPr>
      </w:pPr>
      <w:bookmarkStart w:id="612" w:name="_Toc113785590"/>
      <w:r>
        <w:br w:type="page"/>
      </w:r>
    </w:p>
    <w:p w14:paraId="1D53C378" w14:textId="77777777" w:rsidR="00D90E33" w:rsidRPr="002261A3" w:rsidRDefault="00D90E33" w:rsidP="00D90E33">
      <w:pPr>
        <w:pStyle w:val="H3Parts"/>
      </w:pPr>
      <w:r>
        <w:lastRenderedPageBreak/>
        <w:t>Format attributes</w:t>
      </w:r>
      <w:bookmarkEnd w:id="612"/>
    </w:p>
    <w:p w14:paraId="317E8ACB" w14:textId="77777777" w:rsidR="00D90E33" w:rsidRPr="002261A3" w:rsidRDefault="00D90E33" w:rsidP="009F3845">
      <w:pPr>
        <w:pStyle w:val="Bodytext"/>
      </w:pPr>
      <w:r w:rsidRPr="002261A3">
        <w:t>Length:</w:t>
      </w:r>
      <w:r w:rsidRPr="002261A3">
        <w:tab/>
      </w:r>
      <w:r w:rsidR="009F3845">
        <w:tab/>
      </w:r>
      <w:r w:rsidRPr="002261A3">
        <w:t>6</w:t>
      </w:r>
    </w:p>
    <w:p w14:paraId="5E9F4A10" w14:textId="77777777" w:rsidR="00D90E33" w:rsidRPr="002261A3" w:rsidRDefault="00D90E33" w:rsidP="009F3845">
      <w:pPr>
        <w:pStyle w:val="Bodytext"/>
      </w:pPr>
      <w:r w:rsidRPr="002261A3">
        <w:t>Type:</w:t>
      </w:r>
      <w:r w:rsidRPr="002261A3">
        <w:tab/>
      </w:r>
      <w:r w:rsidR="009F3845">
        <w:tab/>
      </w:r>
      <w:r w:rsidRPr="002261A3">
        <w:t>alphanumeric</w:t>
      </w:r>
    </w:p>
    <w:p w14:paraId="1FE92A1F" w14:textId="77777777" w:rsidR="00D90E33" w:rsidRPr="002261A3" w:rsidRDefault="00D90E33" w:rsidP="009F3845">
      <w:pPr>
        <w:pStyle w:val="Bodytext"/>
      </w:pPr>
      <w:r>
        <w:t>Justification:</w:t>
      </w:r>
      <w:r w:rsidRPr="002261A3">
        <w:tab/>
      </w:r>
      <w:r w:rsidR="009F3845">
        <w:tab/>
      </w:r>
      <w:r w:rsidRPr="002261A3">
        <w:t>none</w:t>
      </w:r>
    </w:p>
    <w:p w14:paraId="4F01A6BA" w14:textId="77777777" w:rsidR="00D90E33" w:rsidRPr="002261A3" w:rsidRDefault="00D90E33" w:rsidP="009F3845">
      <w:pPr>
        <w:pStyle w:val="Bodytext"/>
      </w:pPr>
      <w:r w:rsidRPr="002261A3">
        <w:t>Fill character:</w:t>
      </w:r>
      <w:r w:rsidRPr="002261A3">
        <w:tab/>
      </w:r>
      <w:r w:rsidR="009F3845">
        <w:tab/>
      </w:r>
      <w:r w:rsidRPr="002261A3">
        <w:t>none</w:t>
      </w:r>
    </w:p>
    <w:p w14:paraId="0D6601A5" w14:textId="77777777" w:rsidR="00D90E33" w:rsidRPr="002261A3" w:rsidRDefault="00D90E33" w:rsidP="009F3845">
      <w:pPr>
        <w:pStyle w:val="Bodytext"/>
      </w:pPr>
      <w:r w:rsidRPr="002261A3">
        <w:t>Permitted data element value:</w:t>
      </w:r>
      <w:r w:rsidRPr="002261A3">
        <w:tab/>
      </w:r>
      <w:r>
        <w:rPr>
          <w:szCs w:val="22"/>
        </w:rPr>
        <w:t>not applicable</w:t>
      </w:r>
    </w:p>
    <w:p w14:paraId="1D59C2C7" w14:textId="77777777" w:rsidR="00D90E33" w:rsidRPr="002261A3" w:rsidRDefault="00D90E33" w:rsidP="00D90E33">
      <w:pPr>
        <w:pStyle w:val="H3Parts"/>
      </w:pPr>
      <w:bookmarkStart w:id="613" w:name="_Toc113785591"/>
      <w:r w:rsidRPr="002261A3">
        <w:t>Administrative attributes</w:t>
      </w:r>
      <w:bookmarkEnd w:id="613"/>
    </w:p>
    <w:p w14:paraId="179209BD" w14:textId="77777777" w:rsidR="00D90E33" w:rsidRDefault="00D90E33" w:rsidP="00D90E33">
      <w:pPr>
        <w:pStyle w:val="H4Parts"/>
      </w:pPr>
      <w:r>
        <w:t>History</w:t>
      </w: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780"/>
        <w:gridCol w:w="3780"/>
      </w:tblGrid>
      <w:tr w:rsidR="00D90E33" w:rsidRPr="009F3845" w14:paraId="611E459B" w14:textId="77777777" w:rsidTr="00D738A7">
        <w:tc>
          <w:tcPr>
            <w:tcW w:w="1728" w:type="dxa"/>
            <w:tcBorders>
              <w:top w:val="single" w:sz="12" w:space="0" w:color="000000"/>
              <w:left w:val="nil"/>
              <w:bottom w:val="single" w:sz="6" w:space="0" w:color="000000"/>
              <w:right w:val="single" w:sz="6" w:space="0" w:color="000000"/>
            </w:tcBorders>
          </w:tcPr>
          <w:p w14:paraId="588C4909" w14:textId="77777777" w:rsidR="00D90E33" w:rsidRPr="009F3845" w:rsidRDefault="00D90E33" w:rsidP="009F3845">
            <w:pPr>
              <w:pStyle w:val="Tableheading"/>
              <w:jc w:val="left"/>
              <w:rPr>
                <w:bCs/>
              </w:rPr>
            </w:pPr>
            <w:r w:rsidRPr="009F3845">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18DAD303" w14:textId="77777777" w:rsidR="00D90E33" w:rsidRPr="009F3845" w:rsidRDefault="00D90E33" w:rsidP="009F3845">
            <w:pPr>
              <w:pStyle w:val="Tableheading"/>
              <w:jc w:val="left"/>
              <w:rPr>
                <w:bCs/>
              </w:rPr>
            </w:pPr>
            <w:r w:rsidRPr="009F3845">
              <w:rPr>
                <w:bCs/>
              </w:rPr>
              <w:t>VET provider</w:t>
            </w:r>
          </w:p>
        </w:tc>
        <w:tc>
          <w:tcPr>
            <w:tcW w:w="3780" w:type="dxa"/>
            <w:tcBorders>
              <w:top w:val="single" w:sz="12" w:space="0" w:color="000000"/>
              <w:left w:val="single" w:sz="6" w:space="0" w:color="000000"/>
              <w:bottom w:val="single" w:sz="6" w:space="0" w:color="000000"/>
              <w:right w:val="nil"/>
            </w:tcBorders>
          </w:tcPr>
          <w:p w14:paraId="1DDDCD6B" w14:textId="77777777" w:rsidR="00D90E33" w:rsidRPr="009F3845" w:rsidRDefault="00D90E33" w:rsidP="009F3845">
            <w:pPr>
              <w:pStyle w:val="Tableheading"/>
              <w:jc w:val="left"/>
              <w:rPr>
                <w:bCs/>
              </w:rPr>
            </w:pPr>
            <w:r w:rsidRPr="009F3845">
              <w:rPr>
                <w:bCs/>
              </w:rPr>
              <w:t>Apprenticeship</w:t>
            </w:r>
          </w:p>
        </w:tc>
      </w:tr>
      <w:tr w:rsidR="00D90E33" w14:paraId="2FAD6B19" w14:textId="77777777" w:rsidTr="00D738A7">
        <w:tc>
          <w:tcPr>
            <w:tcW w:w="1728" w:type="dxa"/>
            <w:tcBorders>
              <w:top w:val="single" w:sz="6" w:space="0" w:color="000000"/>
              <w:left w:val="nil"/>
              <w:bottom w:val="single" w:sz="6" w:space="0" w:color="000000"/>
              <w:right w:val="single" w:sz="6" w:space="0" w:color="000000"/>
            </w:tcBorders>
          </w:tcPr>
          <w:p w14:paraId="61612CF0" w14:textId="77777777" w:rsidR="00D90E33" w:rsidRDefault="00D90E33" w:rsidP="009F3845">
            <w:pPr>
              <w:pStyle w:val="Tabledescriptext"/>
            </w:pPr>
            <w:r>
              <w:t>Release 1.0</w:t>
            </w:r>
          </w:p>
        </w:tc>
        <w:tc>
          <w:tcPr>
            <w:tcW w:w="3780" w:type="dxa"/>
            <w:tcBorders>
              <w:top w:val="single" w:sz="6" w:space="0" w:color="000000"/>
              <w:left w:val="single" w:sz="6" w:space="0" w:color="000000"/>
              <w:bottom w:val="single" w:sz="6" w:space="0" w:color="000000"/>
              <w:right w:val="single" w:sz="6" w:space="0" w:color="000000"/>
            </w:tcBorders>
          </w:tcPr>
          <w:p w14:paraId="6805E706" w14:textId="61C4B6E8" w:rsidR="00D90E33" w:rsidRPr="00994D8A" w:rsidRDefault="00DD0E93" w:rsidP="00994D8A">
            <w:pPr>
              <w:pStyle w:val="Tabledescriptext"/>
              <w:rPr>
                <w:b/>
                <w:bCs/>
              </w:rPr>
            </w:pPr>
            <w:r>
              <w:rPr>
                <w:b/>
                <w:bCs/>
              </w:rPr>
              <w:t xml:space="preserve">Introduced </w:t>
            </w:r>
            <w:r w:rsidR="00D90E33" w:rsidRPr="00994D8A">
              <w:rPr>
                <w:b/>
                <w:bCs/>
              </w:rPr>
              <w:t>1 January 1994</w:t>
            </w:r>
          </w:p>
          <w:p w14:paraId="457CCA57" w14:textId="77777777" w:rsidR="00D90E33" w:rsidRPr="00CE1528" w:rsidRDefault="00D90E33" w:rsidP="009F3845">
            <w:pPr>
              <w:pStyle w:val="Tabledescriptext"/>
              <w:rPr>
                <w:i/>
              </w:rPr>
            </w:pPr>
            <w:r w:rsidRPr="00CE1528">
              <w:rPr>
                <w:i/>
              </w:rPr>
              <w:t>Discipline group identifier</w:t>
            </w:r>
          </w:p>
        </w:tc>
        <w:tc>
          <w:tcPr>
            <w:tcW w:w="3780" w:type="dxa"/>
            <w:tcBorders>
              <w:top w:val="single" w:sz="6" w:space="0" w:color="000000"/>
              <w:left w:val="single" w:sz="6" w:space="0" w:color="000000"/>
              <w:bottom w:val="single" w:sz="6" w:space="0" w:color="000000"/>
              <w:right w:val="nil"/>
            </w:tcBorders>
          </w:tcPr>
          <w:p w14:paraId="5F6B3A6E" w14:textId="77777777" w:rsidR="00D90E33" w:rsidRDefault="00D90E33" w:rsidP="009F3845">
            <w:pPr>
              <w:pStyle w:val="Tabledescriptext"/>
            </w:pPr>
          </w:p>
        </w:tc>
      </w:tr>
      <w:tr w:rsidR="00D90E33" w14:paraId="292DA1EF" w14:textId="77777777" w:rsidTr="00D738A7">
        <w:tc>
          <w:tcPr>
            <w:tcW w:w="1728" w:type="dxa"/>
            <w:tcBorders>
              <w:top w:val="single" w:sz="6" w:space="0" w:color="000000"/>
              <w:left w:val="nil"/>
              <w:bottom w:val="single" w:sz="6" w:space="0" w:color="000000"/>
              <w:right w:val="single" w:sz="6" w:space="0" w:color="000000"/>
            </w:tcBorders>
          </w:tcPr>
          <w:p w14:paraId="2AF26F75" w14:textId="77777777" w:rsidR="00D90E33" w:rsidRDefault="00D90E33" w:rsidP="009F3845">
            <w:pPr>
              <w:pStyle w:val="Tabledescriptext"/>
            </w:pPr>
            <w:r>
              <w:t>Release 4.0</w:t>
            </w:r>
          </w:p>
        </w:tc>
        <w:tc>
          <w:tcPr>
            <w:tcW w:w="3780" w:type="dxa"/>
            <w:tcBorders>
              <w:top w:val="single" w:sz="6" w:space="0" w:color="000000"/>
              <w:left w:val="single" w:sz="6" w:space="0" w:color="000000"/>
              <w:bottom w:val="single" w:sz="6" w:space="0" w:color="000000"/>
              <w:right w:val="single" w:sz="6" w:space="0" w:color="000000"/>
            </w:tcBorders>
          </w:tcPr>
          <w:p w14:paraId="31AA9905" w14:textId="57C9C79E" w:rsidR="00D90E33" w:rsidRPr="00994D8A" w:rsidRDefault="00DD0E93" w:rsidP="00994D8A">
            <w:pPr>
              <w:pStyle w:val="Tabledescriptext"/>
              <w:rPr>
                <w:b/>
                <w:bCs/>
              </w:rPr>
            </w:pPr>
            <w:r>
              <w:rPr>
                <w:b/>
                <w:bCs/>
              </w:rPr>
              <w:t xml:space="preserve">Introduced </w:t>
            </w:r>
            <w:r w:rsidR="00D90E33" w:rsidRPr="00994D8A">
              <w:rPr>
                <w:b/>
                <w:bCs/>
              </w:rPr>
              <w:t>1 January 2002</w:t>
            </w:r>
          </w:p>
          <w:p w14:paraId="78BD3386" w14:textId="77777777" w:rsidR="00D90E33" w:rsidRPr="002261A3" w:rsidRDefault="00D90E33" w:rsidP="009F3845">
            <w:pPr>
              <w:pStyle w:val="Tabledescriptext"/>
            </w:pPr>
            <w:r w:rsidRPr="002261A3">
              <w:t>Replace</w:t>
            </w:r>
            <w:r w:rsidR="00A902A3">
              <w:t>d</w:t>
            </w:r>
            <w:r w:rsidRPr="002261A3">
              <w:t xml:space="preserve"> </w:t>
            </w:r>
            <w:r w:rsidRPr="000B6305">
              <w:rPr>
                <w:i/>
              </w:rPr>
              <w:t>Discipline group identifier</w:t>
            </w:r>
            <w:r w:rsidRPr="002261A3">
              <w:t xml:space="preserve"> (5-digit) </w:t>
            </w:r>
            <w:r>
              <w:t xml:space="preserve">with the </w:t>
            </w:r>
            <w:r w:rsidRPr="000241B1">
              <w:rPr>
                <w:i/>
              </w:rPr>
              <w:t>Module/unit of competency field of education identifier</w:t>
            </w:r>
            <w:r>
              <w:t xml:space="preserve"> in concordance with the</w:t>
            </w:r>
            <w:r w:rsidRPr="002261A3">
              <w:t xml:space="preserve"> </w:t>
            </w:r>
            <w:r w:rsidRPr="00F2113A">
              <w:rPr>
                <w:i/>
              </w:rPr>
              <w:t>Australian Standard Classification of Education</w:t>
            </w:r>
            <w:r w:rsidR="008818A1">
              <w:rPr>
                <w:i/>
              </w:rPr>
              <w:t xml:space="preserve"> </w:t>
            </w:r>
            <w:r w:rsidR="008818A1">
              <w:t>(ASCED)</w:t>
            </w:r>
            <w:r>
              <w:t>, field of e</w:t>
            </w:r>
            <w:r w:rsidRPr="002261A3">
              <w:t>ducation at the detailed level (6-digit)</w:t>
            </w:r>
            <w:r w:rsidR="008818A1">
              <w:t>, ABS, catalogue no.1272.0, 2001</w:t>
            </w:r>
          </w:p>
          <w:p w14:paraId="0D6E8C4D" w14:textId="77777777" w:rsidR="00D90E33" w:rsidRDefault="00D90E33" w:rsidP="009F3845">
            <w:pPr>
              <w:pStyle w:val="Tabledescriptext"/>
              <w:rPr>
                <w:b/>
              </w:rPr>
            </w:pPr>
            <w:r>
              <w:t>Modified</w:t>
            </w:r>
            <w:r w:rsidRPr="002261A3">
              <w:t xml:space="preserve"> the description of the blank value for </w:t>
            </w:r>
            <w:r w:rsidRPr="00CE1528">
              <w:rPr>
                <w:i/>
              </w:rPr>
              <w:t>Module/unit of competency field of education identifier</w:t>
            </w:r>
          </w:p>
        </w:tc>
        <w:tc>
          <w:tcPr>
            <w:tcW w:w="3780" w:type="dxa"/>
            <w:tcBorders>
              <w:top w:val="single" w:sz="6" w:space="0" w:color="000000"/>
              <w:left w:val="single" w:sz="6" w:space="0" w:color="000000"/>
              <w:bottom w:val="single" w:sz="6" w:space="0" w:color="000000"/>
              <w:right w:val="nil"/>
            </w:tcBorders>
          </w:tcPr>
          <w:p w14:paraId="650919BF" w14:textId="77777777" w:rsidR="00D90E33" w:rsidRDefault="00D90E33" w:rsidP="009F3845">
            <w:pPr>
              <w:pStyle w:val="Tabledescriptext"/>
            </w:pPr>
          </w:p>
        </w:tc>
      </w:tr>
    </w:tbl>
    <w:p w14:paraId="56AA16BA" w14:textId="77777777" w:rsidR="00D90E33" w:rsidRDefault="00D90E33" w:rsidP="00D90E33"/>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D90E33" w14:paraId="1062B810" w14:textId="77777777" w:rsidTr="00D738A7">
        <w:tc>
          <w:tcPr>
            <w:tcW w:w="9288" w:type="dxa"/>
            <w:gridSpan w:val="2"/>
          </w:tcPr>
          <w:p w14:paraId="5636D3A8" w14:textId="77777777" w:rsidR="00D90E33" w:rsidRDefault="00D90E33" w:rsidP="00D738A7">
            <w:pPr>
              <w:pStyle w:val="Tableheading"/>
            </w:pPr>
            <w:r>
              <w:t>Data element definitions</w:t>
            </w:r>
          </w:p>
        </w:tc>
      </w:tr>
      <w:tr w:rsidR="00D90E33" w14:paraId="4DAB64F0" w14:textId="77777777" w:rsidTr="00D738A7">
        <w:tc>
          <w:tcPr>
            <w:tcW w:w="1728" w:type="dxa"/>
          </w:tcPr>
          <w:p w14:paraId="363C0419" w14:textId="77777777" w:rsidR="00D90E33" w:rsidRDefault="00D90E33" w:rsidP="009F3845">
            <w:pPr>
              <w:pStyle w:val="Tabledescriptext"/>
            </w:pPr>
            <w:r>
              <w:t>Edition 2.2</w:t>
            </w:r>
          </w:p>
        </w:tc>
        <w:tc>
          <w:tcPr>
            <w:tcW w:w="7560" w:type="dxa"/>
          </w:tcPr>
          <w:p w14:paraId="3775F518" w14:textId="25661A69" w:rsidR="00D90E33" w:rsidRPr="00994D8A" w:rsidRDefault="00DD0E93" w:rsidP="00994D8A">
            <w:pPr>
              <w:pStyle w:val="Tabledescriptext"/>
              <w:rPr>
                <w:b/>
                <w:bCs/>
              </w:rPr>
            </w:pPr>
            <w:r>
              <w:rPr>
                <w:b/>
                <w:bCs/>
              </w:rPr>
              <w:t xml:space="preserve">Revised </w:t>
            </w:r>
            <w:r w:rsidR="00D90E33" w:rsidRPr="00994D8A">
              <w:rPr>
                <w:b/>
                <w:bCs/>
              </w:rPr>
              <w:t>1 January 2014</w:t>
            </w:r>
          </w:p>
          <w:p w14:paraId="43487488" w14:textId="77777777" w:rsidR="00D90E33" w:rsidRPr="004B630B" w:rsidRDefault="00D90E33" w:rsidP="009F3845">
            <w:pPr>
              <w:pStyle w:val="Tabledescriptext"/>
            </w:pPr>
            <w:r>
              <w:t xml:space="preserve">Renamed </w:t>
            </w:r>
            <w:r w:rsidR="00235846">
              <w:t xml:space="preserve">from </w:t>
            </w:r>
            <w:r w:rsidR="00235846" w:rsidRPr="00CE1528">
              <w:rPr>
                <w:i/>
              </w:rPr>
              <w:t>Module/unit of competency field of education identifier</w:t>
            </w:r>
            <w:r w:rsidR="00235846" w:rsidRPr="00744FE7">
              <w:rPr>
                <w:i/>
              </w:rPr>
              <w:t xml:space="preserve"> </w:t>
            </w:r>
            <w:r w:rsidR="00235846" w:rsidRPr="00235846">
              <w:t>to</w:t>
            </w:r>
            <w:r w:rsidR="00235846">
              <w:rPr>
                <w:i/>
              </w:rPr>
              <w:t xml:space="preserve"> </w:t>
            </w:r>
            <w:r w:rsidRPr="00744FE7">
              <w:rPr>
                <w:i/>
              </w:rPr>
              <w:t>Subject field of education identifier</w:t>
            </w:r>
          </w:p>
        </w:tc>
      </w:tr>
    </w:tbl>
    <w:p w14:paraId="434C3BBB" w14:textId="77777777" w:rsidR="00D90E33" w:rsidRPr="002261A3" w:rsidRDefault="00D90E33" w:rsidP="00D90E33">
      <w:pPr>
        <w:pStyle w:val="H2Headings"/>
      </w:pPr>
      <w:bookmarkStart w:id="614" w:name="_Toc222218840"/>
      <w:r>
        <w:lastRenderedPageBreak/>
        <w:t>Subject</w:t>
      </w:r>
      <w:r w:rsidRPr="002261A3">
        <w:t xml:space="preserve"> identifier</w:t>
      </w:r>
      <w:bookmarkEnd w:id="614"/>
    </w:p>
    <w:p w14:paraId="5E9C4807" w14:textId="77777777" w:rsidR="00D90E33" w:rsidRPr="002261A3" w:rsidRDefault="00D90E33" w:rsidP="00D90E33">
      <w:pPr>
        <w:pStyle w:val="H3Parts"/>
      </w:pPr>
      <w:bookmarkStart w:id="615" w:name="_Toc113785593"/>
      <w:r w:rsidRPr="002261A3">
        <w:t>Definitional attributes</w:t>
      </w:r>
      <w:bookmarkEnd w:id="615"/>
    </w:p>
    <w:p w14:paraId="2C841F3E" w14:textId="77777777" w:rsidR="00D90E33" w:rsidRPr="002261A3" w:rsidRDefault="00D90E33" w:rsidP="00D90E33">
      <w:pPr>
        <w:pStyle w:val="H4Parts"/>
      </w:pPr>
      <w:bookmarkStart w:id="616" w:name="_Toc113785594"/>
      <w:r w:rsidRPr="002261A3">
        <w:t>Definition</w:t>
      </w:r>
    </w:p>
    <w:p w14:paraId="63AF5A2C" w14:textId="1CF86F79" w:rsidR="00D90E33" w:rsidRPr="002261A3" w:rsidRDefault="00D90E33" w:rsidP="00D90E33">
      <w:pPr>
        <w:pStyle w:val="Bodytext"/>
      </w:pPr>
      <w:r>
        <w:rPr>
          <w:i/>
        </w:rPr>
        <w:t>Subject</w:t>
      </w:r>
      <w:r w:rsidRPr="000241B1">
        <w:rPr>
          <w:i/>
        </w:rPr>
        <w:t xml:space="preserve"> identifier</w:t>
      </w:r>
      <w:r w:rsidRPr="002261A3">
        <w:t xml:space="preserve"> is a unique code used to identify a specific unit of competency in a national training package or a nationally accredited</w:t>
      </w:r>
      <w:r w:rsidR="00BC43C8">
        <w:t xml:space="preserve"> unit</w:t>
      </w:r>
      <w:r w:rsidRPr="002261A3">
        <w:t xml:space="preserve"> or a training organisation module.</w:t>
      </w:r>
    </w:p>
    <w:p w14:paraId="59234338" w14:textId="77777777" w:rsidR="00D90E33" w:rsidRPr="002261A3" w:rsidRDefault="00D90E33" w:rsidP="00D90E33">
      <w:pPr>
        <w:pStyle w:val="H4Parts"/>
      </w:pPr>
      <w:r>
        <w:t>Context</w:t>
      </w:r>
    </w:p>
    <w:p w14:paraId="38D69123" w14:textId="702AF670" w:rsidR="00D90E33" w:rsidRPr="002261A3" w:rsidRDefault="00D90E33" w:rsidP="00D90E33">
      <w:pPr>
        <w:pStyle w:val="Bodytext"/>
      </w:pPr>
      <w:r>
        <w:rPr>
          <w:i/>
        </w:rPr>
        <w:t>Subject</w:t>
      </w:r>
      <w:r w:rsidRPr="000241B1">
        <w:rPr>
          <w:i/>
        </w:rPr>
        <w:t xml:space="preserve"> identifier</w:t>
      </w:r>
      <w:r>
        <w:t xml:space="preserve"> </w:t>
      </w:r>
      <w:r w:rsidRPr="004D695F">
        <w:t xml:space="preserve">allows for </w:t>
      </w:r>
      <w:r w:rsidR="00FF736E">
        <w:t xml:space="preserve">the </w:t>
      </w:r>
      <w:r w:rsidRPr="004D695F">
        <w:t>analysis of data b</w:t>
      </w:r>
      <w:r>
        <w:t>y unit of competency or module</w:t>
      </w:r>
      <w:r w:rsidRPr="004D695F">
        <w:t>.</w:t>
      </w:r>
    </w:p>
    <w:p w14:paraId="1A8AC4BB" w14:textId="77777777" w:rsidR="00D90E33" w:rsidRPr="002261A3" w:rsidRDefault="00D90E33" w:rsidP="00D90E33">
      <w:pPr>
        <w:pStyle w:val="H3Parts"/>
      </w:pPr>
      <w:r w:rsidRPr="002261A3">
        <w:t>Relational attributes</w:t>
      </w:r>
      <w:bookmarkEnd w:id="616"/>
    </w:p>
    <w:p w14:paraId="58AA0BAE" w14:textId="77777777" w:rsidR="00D90E33" w:rsidRPr="002261A3" w:rsidRDefault="00D90E33" w:rsidP="00D90E33">
      <w:pPr>
        <w:pStyle w:val="H4Parts"/>
      </w:pPr>
      <w:r>
        <w:t>Rules</w:t>
      </w:r>
    </w:p>
    <w:p w14:paraId="0E8EF292" w14:textId="77777777" w:rsidR="00D90E33" w:rsidRPr="002261A3" w:rsidRDefault="00D90E33" w:rsidP="00D90E33">
      <w:pPr>
        <w:pStyle w:val="Bodytext"/>
      </w:pPr>
      <w:r>
        <w:rPr>
          <w:i/>
        </w:rPr>
        <w:t>Subject</w:t>
      </w:r>
      <w:r w:rsidRPr="00381F33">
        <w:rPr>
          <w:i/>
        </w:rPr>
        <w:t xml:space="preserve"> identifiers</w:t>
      </w:r>
      <w:r>
        <w:t xml:space="preserve"> for unique </w:t>
      </w:r>
      <w:r w:rsidRPr="00FB7AFB">
        <w:t>module</w:t>
      </w:r>
      <w:r>
        <w:t xml:space="preserve">s or </w:t>
      </w:r>
      <w:r w:rsidRPr="00FB7AFB">
        <w:t>unit</w:t>
      </w:r>
      <w:r>
        <w:t>s</w:t>
      </w:r>
      <w:r w:rsidRPr="00FB7AFB">
        <w:t xml:space="preserve"> of competency</w:t>
      </w:r>
      <w:r w:rsidRPr="002261A3">
        <w:t xml:space="preserve"> must be</w:t>
      </w:r>
      <w:r>
        <w:t xml:space="preserve"> consistent across collections.</w:t>
      </w:r>
    </w:p>
    <w:p w14:paraId="1CFC9525" w14:textId="77777777" w:rsidR="00D90E33" w:rsidRPr="002261A3" w:rsidRDefault="00D90E33" w:rsidP="00D90E33">
      <w:pPr>
        <w:pStyle w:val="Bodytext"/>
      </w:pPr>
      <w:r w:rsidRPr="002261A3">
        <w:t xml:space="preserve">When allocating the </w:t>
      </w:r>
      <w:r>
        <w:rPr>
          <w:i/>
        </w:rPr>
        <w:t>Subject</w:t>
      </w:r>
      <w:r w:rsidRPr="000241B1">
        <w:rPr>
          <w:i/>
        </w:rPr>
        <w:t xml:space="preserve"> identifier</w:t>
      </w:r>
      <w:r w:rsidRPr="002261A3">
        <w:t>, the following hierarchy must be observed:</w:t>
      </w:r>
    </w:p>
    <w:p w14:paraId="20F27892" w14:textId="68867EE8" w:rsidR="00D90E33" w:rsidRDefault="00D90E33" w:rsidP="00843A8A">
      <w:pPr>
        <w:pStyle w:val="Bulletindent"/>
        <w:numPr>
          <w:ilvl w:val="0"/>
          <w:numId w:val="25"/>
        </w:numPr>
        <w:ind w:left="1418" w:hanging="425"/>
      </w:pPr>
      <w:r w:rsidRPr="002261A3">
        <w:t>If</w:t>
      </w:r>
      <w:r>
        <w:t xml:space="preserve"> </w:t>
      </w:r>
      <w:r w:rsidRPr="002261A3">
        <w:t xml:space="preserve">the </w:t>
      </w:r>
      <w:r>
        <w:rPr>
          <w:i/>
        </w:rPr>
        <w:t>Subject</w:t>
      </w:r>
      <w:r w:rsidRPr="00381F33">
        <w:rPr>
          <w:i/>
        </w:rPr>
        <w:t xml:space="preserve"> identifier</w:t>
      </w:r>
      <w:r w:rsidRPr="002261A3">
        <w:t xml:space="preserve"> represents a unit of competency in a</w:t>
      </w:r>
      <w:r>
        <w:t xml:space="preserve"> </w:t>
      </w:r>
      <w:r w:rsidRPr="002261A3">
        <w:t xml:space="preserve">nationally accredited training package, the </w:t>
      </w:r>
      <w:r>
        <w:rPr>
          <w:i/>
        </w:rPr>
        <w:t>Subject</w:t>
      </w:r>
      <w:r w:rsidRPr="00381F33">
        <w:rPr>
          <w:i/>
        </w:rPr>
        <w:t xml:space="preserve"> identifier</w:t>
      </w:r>
      <w:r w:rsidRPr="002261A3">
        <w:t xml:space="preserve"> must be as listed by the </w:t>
      </w:r>
      <w:r w:rsidR="007D2CD0">
        <w:t>National Training Register</w:t>
      </w:r>
      <w:r>
        <w:t>.</w:t>
      </w:r>
    </w:p>
    <w:p w14:paraId="1108417F" w14:textId="77777777" w:rsidR="00D90E33" w:rsidRPr="002261A3" w:rsidRDefault="00D90E33" w:rsidP="00843A8A">
      <w:pPr>
        <w:pStyle w:val="Bulletindent"/>
        <w:numPr>
          <w:ilvl w:val="0"/>
          <w:numId w:val="25"/>
        </w:numPr>
        <w:ind w:left="1418" w:hanging="425"/>
      </w:pPr>
      <w:r w:rsidRPr="002261A3">
        <w:t>If</w:t>
      </w:r>
      <w:r>
        <w:t xml:space="preserve"> </w:t>
      </w:r>
      <w:r w:rsidRPr="002261A3">
        <w:t>the</w:t>
      </w:r>
      <w:r w:rsidRPr="00381F33">
        <w:rPr>
          <w:i/>
        </w:rPr>
        <w:t xml:space="preserve"> </w:t>
      </w:r>
      <w:r>
        <w:rPr>
          <w:i/>
        </w:rPr>
        <w:t xml:space="preserve">Subject </w:t>
      </w:r>
      <w:r w:rsidRPr="00381F33">
        <w:rPr>
          <w:i/>
        </w:rPr>
        <w:t>identifie</w:t>
      </w:r>
      <w:r w:rsidRPr="000241B1">
        <w:rPr>
          <w:i/>
        </w:rPr>
        <w:t>r</w:t>
      </w:r>
      <w:r w:rsidRPr="002261A3">
        <w:t xml:space="preserve"> represents </w:t>
      </w:r>
      <w:r w:rsidR="00BE6D65" w:rsidRPr="002261A3">
        <w:t>an</w:t>
      </w:r>
      <w:r w:rsidRPr="002261A3">
        <w:t xml:space="preserve"> </w:t>
      </w:r>
      <w:r w:rsidR="009A1595">
        <w:t>accredited unit</w:t>
      </w:r>
      <w:r w:rsidRPr="002261A3">
        <w:t xml:space="preserve"> in a nationally accredited course, the</w:t>
      </w:r>
      <w:r w:rsidRPr="00381F33">
        <w:rPr>
          <w:i/>
        </w:rPr>
        <w:t xml:space="preserve"> </w:t>
      </w:r>
      <w:r>
        <w:rPr>
          <w:i/>
        </w:rPr>
        <w:t xml:space="preserve">Subject </w:t>
      </w:r>
      <w:r w:rsidRPr="00381F33">
        <w:rPr>
          <w:i/>
        </w:rPr>
        <w:t>identifie</w:t>
      </w:r>
      <w:r w:rsidRPr="000241B1">
        <w:rPr>
          <w:i/>
        </w:rPr>
        <w:t>r</w:t>
      </w:r>
      <w:r w:rsidRPr="002261A3">
        <w:t xml:space="preserve"> must be the nationally accredited </w:t>
      </w:r>
      <w:r w:rsidR="009A1595">
        <w:t>unit</w:t>
      </w:r>
      <w:r w:rsidRPr="002261A3">
        <w:t xml:space="preserve"> code.</w:t>
      </w:r>
    </w:p>
    <w:p w14:paraId="04C5716B" w14:textId="77777777" w:rsidR="00D90E33" w:rsidRPr="004D695F" w:rsidRDefault="00D90E33" w:rsidP="00843A8A">
      <w:pPr>
        <w:pStyle w:val="Bulletindent"/>
        <w:numPr>
          <w:ilvl w:val="0"/>
          <w:numId w:val="25"/>
        </w:numPr>
        <w:ind w:left="1418" w:hanging="425"/>
      </w:pPr>
      <w:r w:rsidRPr="004D695F">
        <w:t xml:space="preserve">If the </w:t>
      </w:r>
      <w:r w:rsidR="001D30B5" w:rsidRPr="001D30B5">
        <w:rPr>
          <w:i/>
        </w:rPr>
        <w:t>Subject identifier</w:t>
      </w:r>
      <w:r w:rsidR="001D30B5">
        <w:t xml:space="preserve"> </w:t>
      </w:r>
      <w:r w:rsidRPr="004D695F">
        <w:t xml:space="preserve">represents a locally developed subject, the </w:t>
      </w:r>
      <w:r w:rsidRPr="004D695F">
        <w:rPr>
          <w:i/>
        </w:rPr>
        <w:t>Subject identifier</w:t>
      </w:r>
      <w:r w:rsidRPr="004D695F">
        <w:t xml:space="preserve"> must be the training organisation’s subject code and not a national code.</w:t>
      </w:r>
    </w:p>
    <w:p w14:paraId="259CC5E7" w14:textId="095BC6F5" w:rsidR="00654D8B" w:rsidRPr="004D695F" w:rsidRDefault="00D90E33" w:rsidP="00843A8A">
      <w:pPr>
        <w:pStyle w:val="Bulletindent"/>
        <w:numPr>
          <w:ilvl w:val="0"/>
          <w:numId w:val="25"/>
        </w:numPr>
        <w:ind w:left="1418" w:hanging="425"/>
      </w:pPr>
      <w:r w:rsidRPr="004D695F">
        <w:t xml:space="preserve">A </w:t>
      </w:r>
      <w:r w:rsidRPr="004D695F">
        <w:rPr>
          <w:i/>
        </w:rPr>
        <w:t>Subject identifier</w:t>
      </w:r>
      <w:r w:rsidRPr="004D695F">
        <w:t xml:space="preserve"> for a locally developed subject such as a module must not match the code for any current or superseded </w:t>
      </w:r>
      <w:r w:rsidR="00654D8B">
        <w:t xml:space="preserve">nationally recognised training </w:t>
      </w:r>
      <w:r w:rsidRPr="004D695F">
        <w:t xml:space="preserve">listed on </w:t>
      </w:r>
      <w:r w:rsidR="00DC65E2">
        <w:t>t</w:t>
      </w:r>
      <w:r w:rsidR="00277CEA">
        <w:t xml:space="preserve">he </w:t>
      </w:r>
      <w:r w:rsidR="00E926AE">
        <w:t>National Training Register</w:t>
      </w:r>
      <w:r w:rsidR="00654D8B">
        <w:t>.</w:t>
      </w:r>
    </w:p>
    <w:p w14:paraId="0A60F2F5" w14:textId="77777777" w:rsidR="00D90E33" w:rsidRPr="002261A3" w:rsidRDefault="00D90E33" w:rsidP="00D90E33">
      <w:pPr>
        <w:pStyle w:val="H4Parts"/>
      </w:pPr>
      <w:r w:rsidRPr="002261A3">
        <w:t>Guideline</w:t>
      </w:r>
      <w:r>
        <w:t>s</w:t>
      </w:r>
      <w:r w:rsidRPr="002261A3">
        <w:t xml:space="preserve"> for use</w:t>
      </w:r>
    </w:p>
    <w:p w14:paraId="445551C8" w14:textId="77777777" w:rsidR="00D90E33" w:rsidRPr="00295170" w:rsidRDefault="00D90E33" w:rsidP="00D90E33">
      <w:pPr>
        <w:pStyle w:val="Bodytext"/>
      </w:pPr>
      <w:r w:rsidRPr="00295170">
        <w:t xml:space="preserve">A module is defined within a nationally accredited or locally developed course. A unit of competency is defined within a national training package. </w:t>
      </w:r>
    </w:p>
    <w:p w14:paraId="182F4904" w14:textId="1CC59D55" w:rsidR="00D90E33" w:rsidRPr="00295170" w:rsidRDefault="00D90E33" w:rsidP="00D90E33">
      <w:pPr>
        <w:pStyle w:val="Bodytext"/>
      </w:pPr>
      <w:r w:rsidRPr="00295170">
        <w:t xml:space="preserve">The </w:t>
      </w:r>
      <w:r w:rsidR="006B6D3E">
        <w:rPr>
          <w:i/>
        </w:rPr>
        <w:t>Subject identifier</w:t>
      </w:r>
      <w:r w:rsidRPr="00295170">
        <w:rPr>
          <w:i/>
        </w:rPr>
        <w:t xml:space="preserve"> </w:t>
      </w:r>
      <w:r w:rsidRPr="00295170">
        <w:t>of a</w:t>
      </w:r>
      <w:r w:rsidRPr="00295170">
        <w:rPr>
          <w:i/>
        </w:rPr>
        <w:t xml:space="preserve"> </w:t>
      </w:r>
      <w:r w:rsidRPr="00295170">
        <w:t>module code can take any combination of alphanumeric characters</w:t>
      </w:r>
      <w:r w:rsidR="00932E64">
        <w:t>,</w:t>
      </w:r>
      <w:r w:rsidRPr="00295170">
        <w:t xml:space="preserve"> up to 12 characters</w:t>
      </w:r>
      <w:r w:rsidR="00751FA7">
        <w:t>,</w:t>
      </w:r>
      <w:r w:rsidRPr="00295170">
        <w:t xml:space="preserve"> as determined by the course developer and course accreditation body.</w:t>
      </w:r>
    </w:p>
    <w:p w14:paraId="132973BA" w14:textId="77777777" w:rsidR="00D90E33" w:rsidRPr="002261A3" w:rsidRDefault="00D90E33" w:rsidP="00D90E33">
      <w:pPr>
        <w:pStyle w:val="H4Parts"/>
      </w:pPr>
      <w:r>
        <w:t>Related data</w:t>
      </w:r>
    </w:p>
    <w:p w14:paraId="38497552" w14:textId="77777777" w:rsidR="00D90E33" w:rsidRPr="00564C0E" w:rsidRDefault="00BC43C8" w:rsidP="00D90E33">
      <w:pPr>
        <w:pStyle w:val="Bodytext"/>
      </w:pPr>
      <w:r w:rsidRPr="00BC43C8">
        <w:rPr>
          <w:i/>
        </w:rPr>
        <w:t>Subject name</w:t>
      </w:r>
    </w:p>
    <w:p w14:paraId="7526A0F4" w14:textId="77777777" w:rsidR="00D90E33" w:rsidRPr="002261A3" w:rsidRDefault="00D90E33" w:rsidP="00D90E33">
      <w:pPr>
        <w:pStyle w:val="H4Parts"/>
      </w:pPr>
      <w:r>
        <w:t>Type of relationship</w:t>
      </w:r>
    </w:p>
    <w:p w14:paraId="65F9AC7F" w14:textId="77777777" w:rsidR="00D90E33" w:rsidRPr="00564C0E" w:rsidRDefault="00BC43C8" w:rsidP="00D90E33">
      <w:pPr>
        <w:pStyle w:val="Bodytext"/>
      </w:pPr>
      <w:r>
        <w:rPr>
          <w:i/>
        </w:rPr>
        <w:t xml:space="preserve">Subject </w:t>
      </w:r>
      <w:r w:rsidR="00ED58BE">
        <w:rPr>
          <w:i/>
        </w:rPr>
        <w:t>name</w:t>
      </w:r>
      <w:r>
        <w:rPr>
          <w:i/>
        </w:rPr>
        <w:t xml:space="preserve"> </w:t>
      </w:r>
      <w:r>
        <w:t xml:space="preserve">is used along with </w:t>
      </w:r>
      <w:r>
        <w:rPr>
          <w:i/>
        </w:rPr>
        <w:t xml:space="preserve">Subject </w:t>
      </w:r>
      <w:r w:rsidR="00ED58BE">
        <w:rPr>
          <w:i/>
        </w:rPr>
        <w:t xml:space="preserve">identifier </w:t>
      </w:r>
      <w:r>
        <w:t>to accurately identify a unit of competency or module.</w:t>
      </w:r>
    </w:p>
    <w:p w14:paraId="365B67B8" w14:textId="77777777" w:rsidR="00D90E33" w:rsidRPr="002261A3" w:rsidRDefault="00D90E33" w:rsidP="00D90E33">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D90E33" w:rsidRPr="00814C28" w14:paraId="21301BEB" w14:textId="77777777" w:rsidTr="00D738A7">
        <w:tc>
          <w:tcPr>
            <w:tcW w:w="1984" w:type="dxa"/>
          </w:tcPr>
          <w:p w14:paraId="6BA6C0AD" w14:textId="77777777" w:rsidR="00D90E33" w:rsidRPr="00814C28" w:rsidRDefault="00D90E33" w:rsidP="00814C28">
            <w:pPr>
              <w:pStyle w:val="Tableheading"/>
              <w:jc w:val="left"/>
              <w:rPr>
                <w:bCs/>
              </w:rPr>
            </w:pPr>
            <w:r w:rsidRPr="00814C28">
              <w:rPr>
                <w:bCs/>
              </w:rPr>
              <w:t>Value</w:t>
            </w:r>
          </w:p>
        </w:tc>
        <w:tc>
          <w:tcPr>
            <w:tcW w:w="7124" w:type="dxa"/>
          </w:tcPr>
          <w:p w14:paraId="773AADF2" w14:textId="0F7F43C4" w:rsidR="00D90E33" w:rsidRPr="00814C28" w:rsidRDefault="00D90E33" w:rsidP="00814C28">
            <w:pPr>
              <w:pStyle w:val="Tableheading"/>
              <w:jc w:val="left"/>
              <w:rPr>
                <w:bCs/>
              </w:rPr>
            </w:pPr>
            <w:r w:rsidRPr="00814C28">
              <w:rPr>
                <w:bCs/>
              </w:rPr>
              <w:t xml:space="preserve">Description – </w:t>
            </w:r>
            <w:r w:rsidR="00DB6678" w:rsidRPr="00814C28">
              <w:rPr>
                <w:bCs/>
              </w:rPr>
              <w:fldChar w:fldCharType="begin"/>
            </w:r>
            <w:r w:rsidR="00DB6678" w:rsidRPr="00814C28">
              <w:rPr>
                <w:bCs/>
              </w:rPr>
              <w:instrText xml:space="preserve"> STYLEREF  H2_Headings  \* MERGEFORMAT </w:instrText>
            </w:r>
            <w:r w:rsidR="00DB6678" w:rsidRPr="00814C28">
              <w:rPr>
                <w:bCs/>
              </w:rPr>
              <w:fldChar w:fldCharType="separate"/>
            </w:r>
            <w:r w:rsidR="00153EBD">
              <w:rPr>
                <w:bCs/>
                <w:noProof/>
              </w:rPr>
              <w:t>Subject identifier</w:t>
            </w:r>
            <w:r w:rsidR="00DB6678" w:rsidRPr="00814C28">
              <w:rPr>
                <w:bCs/>
                <w:noProof/>
              </w:rPr>
              <w:fldChar w:fldCharType="end"/>
            </w:r>
          </w:p>
        </w:tc>
      </w:tr>
      <w:tr w:rsidR="00D90E33" w14:paraId="3418A3D5" w14:textId="77777777" w:rsidTr="00D738A7">
        <w:tc>
          <w:tcPr>
            <w:tcW w:w="1984" w:type="dxa"/>
          </w:tcPr>
          <w:p w14:paraId="4DABDBB7" w14:textId="70FB5DCA" w:rsidR="00D90E33" w:rsidRPr="00112D80" w:rsidRDefault="004B7A94" w:rsidP="00814C28">
            <w:pPr>
              <w:pStyle w:val="Tabledescriptext"/>
            </w:pPr>
            <w:r>
              <w:t>T</w:t>
            </w:r>
            <w:r w:rsidR="00D90E33">
              <w:t>ext</w:t>
            </w:r>
          </w:p>
        </w:tc>
        <w:tc>
          <w:tcPr>
            <w:tcW w:w="7124" w:type="dxa"/>
          </w:tcPr>
          <w:p w14:paraId="5518D10C" w14:textId="77777777" w:rsidR="00D90E33" w:rsidRPr="00251F56" w:rsidRDefault="00D90E33" w:rsidP="00814C28">
            <w:pPr>
              <w:pStyle w:val="Tabledescriptext"/>
            </w:pPr>
            <w:r>
              <w:t>Module or unit of competency identifier</w:t>
            </w:r>
          </w:p>
        </w:tc>
      </w:tr>
    </w:tbl>
    <w:p w14:paraId="3052007D" w14:textId="77777777" w:rsidR="00D90E33" w:rsidRPr="002261A3" w:rsidRDefault="00D90E33" w:rsidP="00D90E33">
      <w:pPr>
        <w:pStyle w:val="H4Parts"/>
      </w:pPr>
      <w:r>
        <w:t>Question</w:t>
      </w:r>
    </w:p>
    <w:p w14:paraId="54E99AA5" w14:textId="77777777" w:rsidR="00D90E33" w:rsidRPr="002261A3" w:rsidRDefault="00D90E33" w:rsidP="00D90E33">
      <w:pPr>
        <w:pStyle w:val="Bodytext"/>
      </w:pPr>
      <w:r w:rsidRPr="002261A3">
        <w:t>Not applicable</w:t>
      </w:r>
    </w:p>
    <w:p w14:paraId="20DE809D" w14:textId="77777777" w:rsidR="00D90E33" w:rsidRPr="002261A3" w:rsidRDefault="00D90E33" w:rsidP="00D90E33">
      <w:pPr>
        <w:pStyle w:val="H3Parts"/>
      </w:pPr>
      <w:bookmarkStart w:id="617" w:name="_Toc113785595"/>
      <w:r>
        <w:t>Format attributes</w:t>
      </w:r>
      <w:bookmarkEnd w:id="617"/>
    </w:p>
    <w:p w14:paraId="12F8C441" w14:textId="77777777" w:rsidR="00D90E33" w:rsidRPr="002261A3" w:rsidRDefault="00D90E33" w:rsidP="00814C28">
      <w:pPr>
        <w:pStyle w:val="Bodytext"/>
      </w:pPr>
      <w:r w:rsidRPr="002261A3">
        <w:t>Length:</w:t>
      </w:r>
      <w:r w:rsidRPr="002261A3">
        <w:tab/>
      </w:r>
      <w:r w:rsidR="00814C28">
        <w:tab/>
      </w:r>
      <w:r w:rsidRPr="002261A3">
        <w:t>12</w:t>
      </w:r>
    </w:p>
    <w:p w14:paraId="6C8DB472" w14:textId="77777777" w:rsidR="00D90E33" w:rsidRPr="002261A3" w:rsidRDefault="00D90E33" w:rsidP="00814C28">
      <w:pPr>
        <w:pStyle w:val="Bodytext"/>
      </w:pPr>
      <w:r w:rsidRPr="002261A3">
        <w:t>Type:</w:t>
      </w:r>
      <w:r w:rsidRPr="002261A3">
        <w:tab/>
      </w:r>
      <w:r w:rsidR="00814C28">
        <w:tab/>
      </w:r>
      <w:r w:rsidRPr="002261A3">
        <w:t>alphanumeric</w:t>
      </w:r>
    </w:p>
    <w:p w14:paraId="13507A85" w14:textId="77777777" w:rsidR="00D90E33" w:rsidRPr="002261A3" w:rsidRDefault="00D90E33" w:rsidP="00814C28">
      <w:pPr>
        <w:pStyle w:val="Bodytext"/>
      </w:pPr>
      <w:r>
        <w:t>Justification:</w:t>
      </w:r>
      <w:r w:rsidRPr="002261A3">
        <w:tab/>
      </w:r>
      <w:r w:rsidR="00814C28">
        <w:tab/>
      </w:r>
      <w:r w:rsidRPr="002261A3">
        <w:t>left</w:t>
      </w:r>
    </w:p>
    <w:p w14:paraId="1178F299" w14:textId="77777777" w:rsidR="00D90E33" w:rsidRPr="002261A3" w:rsidRDefault="00D90E33" w:rsidP="00814C28">
      <w:pPr>
        <w:pStyle w:val="Bodytext"/>
      </w:pPr>
      <w:r w:rsidRPr="002261A3">
        <w:t>Fill character:</w:t>
      </w:r>
      <w:r w:rsidRPr="002261A3">
        <w:tab/>
      </w:r>
      <w:r w:rsidR="00814C28">
        <w:tab/>
      </w:r>
      <w:r w:rsidRPr="002261A3">
        <w:t>space</w:t>
      </w:r>
    </w:p>
    <w:p w14:paraId="67FF867C" w14:textId="77777777" w:rsidR="00D90E33" w:rsidRPr="002261A3" w:rsidRDefault="00D90E33" w:rsidP="00814C28">
      <w:pPr>
        <w:pStyle w:val="Bodytext"/>
      </w:pPr>
      <w:r w:rsidRPr="002261A3">
        <w:t>Permitted data element value:</w:t>
      </w:r>
      <w:r w:rsidRPr="002261A3">
        <w:tab/>
      </w:r>
      <w:r>
        <w:rPr>
          <w:szCs w:val="22"/>
        </w:rPr>
        <w:t>not applicable</w:t>
      </w:r>
    </w:p>
    <w:p w14:paraId="50D73802" w14:textId="77777777" w:rsidR="00D90E33" w:rsidRPr="002261A3" w:rsidRDefault="00D90E33" w:rsidP="00D90E33">
      <w:pPr>
        <w:pStyle w:val="H3Parts"/>
      </w:pPr>
      <w:bookmarkStart w:id="618" w:name="_Toc113785596"/>
      <w:r w:rsidRPr="002261A3">
        <w:t>Administrative attributes</w:t>
      </w:r>
      <w:bookmarkEnd w:id="618"/>
    </w:p>
    <w:p w14:paraId="6B8C9352" w14:textId="77777777" w:rsidR="00D90E33" w:rsidRDefault="00D90E33" w:rsidP="00D90E33">
      <w:pPr>
        <w:pStyle w:val="H4Parts"/>
      </w:pPr>
      <w:r>
        <w:t>History</w:t>
      </w:r>
    </w:p>
    <w:tbl>
      <w:tblPr>
        <w:tblpPr w:leftFromText="180" w:rightFromText="180" w:vertAnchor="text" w:horzAnchor="margin" w:tblpY="88"/>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780"/>
        <w:gridCol w:w="3780"/>
      </w:tblGrid>
      <w:tr w:rsidR="00D90E33" w14:paraId="41E36D2E" w14:textId="77777777" w:rsidTr="00D738A7">
        <w:tc>
          <w:tcPr>
            <w:tcW w:w="1728" w:type="dxa"/>
            <w:tcBorders>
              <w:top w:val="single" w:sz="12" w:space="0" w:color="000000"/>
              <w:left w:val="nil"/>
              <w:bottom w:val="single" w:sz="6" w:space="0" w:color="000000"/>
              <w:right w:val="single" w:sz="6" w:space="0" w:color="000000"/>
            </w:tcBorders>
          </w:tcPr>
          <w:p w14:paraId="0AFC8E87" w14:textId="77777777" w:rsidR="00D90E33" w:rsidRPr="00814C28" w:rsidRDefault="00D90E33" w:rsidP="00814C28">
            <w:pPr>
              <w:pStyle w:val="Tableheading"/>
              <w:jc w:val="left"/>
              <w:rPr>
                <w:bCs/>
              </w:rPr>
            </w:pPr>
            <w:r w:rsidRPr="00814C28">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15F48D83" w14:textId="77777777" w:rsidR="00D90E33" w:rsidRPr="00814C28" w:rsidRDefault="00D90E33" w:rsidP="00814C28">
            <w:pPr>
              <w:pStyle w:val="Tableheading"/>
              <w:jc w:val="left"/>
              <w:rPr>
                <w:bCs/>
              </w:rPr>
            </w:pPr>
            <w:r w:rsidRPr="00814C28">
              <w:rPr>
                <w:bCs/>
              </w:rPr>
              <w:t>VET provider</w:t>
            </w:r>
          </w:p>
        </w:tc>
        <w:tc>
          <w:tcPr>
            <w:tcW w:w="3780" w:type="dxa"/>
            <w:tcBorders>
              <w:top w:val="single" w:sz="12" w:space="0" w:color="000000"/>
              <w:left w:val="single" w:sz="6" w:space="0" w:color="000000"/>
              <w:bottom w:val="single" w:sz="6" w:space="0" w:color="000000"/>
              <w:right w:val="nil"/>
            </w:tcBorders>
          </w:tcPr>
          <w:p w14:paraId="61E5A478" w14:textId="77777777" w:rsidR="00D90E33" w:rsidRPr="00814C28" w:rsidRDefault="00D90E33" w:rsidP="00814C28">
            <w:pPr>
              <w:pStyle w:val="Tableheading"/>
              <w:jc w:val="left"/>
              <w:rPr>
                <w:bCs/>
              </w:rPr>
            </w:pPr>
            <w:r w:rsidRPr="00814C28">
              <w:rPr>
                <w:bCs/>
              </w:rPr>
              <w:t>Apprenticeship</w:t>
            </w:r>
          </w:p>
        </w:tc>
      </w:tr>
      <w:tr w:rsidR="00D90E33" w14:paraId="5ABD2616" w14:textId="77777777" w:rsidTr="00D738A7">
        <w:tc>
          <w:tcPr>
            <w:tcW w:w="1728" w:type="dxa"/>
            <w:tcBorders>
              <w:top w:val="single" w:sz="6" w:space="0" w:color="000000"/>
              <w:left w:val="nil"/>
              <w:bottom w:val="single" w:sz="6" w:space="0" w:color="000000"/>
              <w:right w:val="single" w:sz="6" w:space="0" w:color="000000"/>
            </w:tcBorders>
          </w:tcPr>
          <w:p w14:paraId="4CE05288" w14:textId="77777777" w:rsidR="00D90E33" w:rsidRDefault="00D90E33" w:rsidP="00814C28">
            <w:pPr>
              <w:pStyle w:val="Tabledescriptext"/>
            </w:pPr>
            <w:r>
              <w:lastRenderedPageBreak/>
              <w:t>Release 1.0</w:t>
            </w:r>
          </w:p>
        </w:tc>
        <w:tc>
          <w:tcPr>
            <w:tcW w:w="3780" w:type="dxa"/>
            <w:tcBorders>
              <w:top w:val="single" w:sz="6" w:space="0" w:color="000000"/>
              <w:left w:val="single" w:sz="6" w:space="0" w:color="000000"/>
              <w:bottom w:val="single" w:sz="6" w:space="0" w:color="000000"/>
              <w:right w:val="single" w:sz="6" w:space="0" w:color="000000"/>
            </w:tcBorders>
          </w:tcPr>
          <w:p w14:paraId="54CAF68F" w14:textId="5F5673ED" w:rsidR="00D90E33" w:rsidRPr="00994D8A" w:rsidRDefault="00DD0E93" w:rsidP="00994D8A">
            <w:pPr>
              <w:pStyle w:val="Tabledescriptext"/>
              <w:rPr>
                <w:b/>
                <w:bCs/>
              </w:rPr>
            </w:pPr>
            <w:r>
              <w:rPr>
                <w:b/>
                <w:bCs/>
              </w:rPr>
              <w:t xml:space="preserve">Introduced </w:t>
            </w:r>
            <w:r w:rsidR="00D90E33" w:rsidRPr="00994D8A">
              <w:rPr>
                <w:b/>
                <w:bCs/>
              </w:rPr>
              <w:t>1 January 1994</w:t>
            </w:r>
          </w:p>
          <w:p w14:paraId="0961ACE9" w14:textId="77777777" w:rsidR="00D90E33" w:rsidRPr="00A752A5" w:rsidRDefault="00D90E33" w:rsidP="00814C28">
            <w:pPr>
              <w:pStyle w:val="Tabledescriptext"/>
              <w:rPr>
                <w:i/>
              </w:rPr>
            </w:pPr>
            <w:r w:rsidRPr="00A752A5">
              <w:rPr>
                <w:i/>
              </w:rPr>
              <w:t>Module</w:t>
            </w:r>
            <w:r>
              <w:rPr>
                <w:i/>
              </w:rPr>
              <w:t xml:space="preserve"> </w:t>
            </w:r>
            <w:r w:rsidRPr="00A752A5">
              <w:rPr>
                <w:i/>
              </w:rPr>
              <w:t>identifier</w:t>
            </w:r>
          </w:p>
        </w:tc>
        <w:tc>
          <w:tcPr>
            <w:tcW w:w="3780" w:type="dxa"/>
            <w:tcBorders>
              <w:top w:val="single" w:sz="6" w:space="0" w:color="000000"/>
              <w:left w:val="single" w:sz="6" w:space="0" w:color="000000"/>
              <w:bottom w:val="single" w:sz="6" w:space="0" w:color="000000"/>
              <w:right w:val="nil"/>
            </w:tcBorders>
          </w:tcPr>
          <w:p w14:paraId="03331BC6" w14:textId="77777777" w:rsidR="00D90E33" w:rsidRDefault="00D90E33" w:rsidP="00814C28">
            <w:pPr>
              <w:pStyle w:val="Tabledescriptext"/>
            </w:pPr>
          </w:p>
        </w:tc>
      </w:tr>
      <w:tr w:rsidR="00D90E33" w14:paraId="4FA3157E" w14:textId="77777777" w:rsidTr="00D738A7">
        <w:tc>
          <w:tcPr>
            <w:tcW w:w="1728" w:type="dxa"/>
            <w:tcBorders>
              <w:top w:val="single" w:sz="6" w:space="0" w:color="000000"/>
              <w:left w:val="nil"/>
              <w:bottom w:val="single" w:sz="6" w:space="0" w:color="000000"/>
              <w:right w:val="single" w:sz="6" w:space="0" w:color="000000"/>
            </w:tcBorders>
          </w:tcPr>
          <w:p w14:paraId="256B0BD0" w14:textId="77777777" w:rsidR="00D90E33" w:rsidRDefault="00D90E33" w:rsidP="00814C28">
            <w:pPr>
              <w:pStyle w:val="Tabledescriptext"/>
            </w:pPr>
            <w:r>
              <w:t>Release 3.0</w:t>
            </w:r>
          </w:p>
        </w:tc>
        <w:tc>
          <w:tcPr>
            <w:tcW w:w="3780" w:type="dxa"/>
            <w:tcBorders>
              <w:top w:val="single" w:sz="6" w:space="0" w:color="000000"/>
              <w:left w:val="single" w:sz="6" w:space="0" w:color="000000"/>
              <w:bottom w:val="single" w:sz="6" w:space="0" w:color="000000"/>
              <w:right w:val="single" w:sz="6" w:space="0" w:color="000000"/>
            </w:tcBorders>
          </w:tcPr>
          <w:p w14:paraId="16B0F1AC" w14:textId="6DEE8EA7" w:rsidR="00D90E33" w:rsidRPr="00994D8A" w:rsidRDefault="00DD0E93" w:rsidP="00994D8A">
            <w:pPr>
              <w:pStyle w:val="Tabledescriptext"/>
              <w:rPr>
                <w:b/>
                <w:bCs/>
              </w:rPr>
            </w:pPr>
            <w:r>
              <w:rPr>
                <w:b/>
                <w:bCs/>
              </w:rPr>
              <w:t xml:space="preserve">Introduced </w:t>
            </w:r>
            <w:r w:rsidR="00D90E33" w:rsidRPr="00994D8A">
              <w:rPr>
                <w:b/>
                <w:bCs/>
              </w:rPr>
              <w:t>1 January 1999</w:t>
            </w:r>
          </w:p>
          <w:p w14:paraId="1D34156C" w14:textId="77777777" w:rsidR="00D90E33" w:rsidRPr="00C85575" w:rsidRDefault="00D90E33" w:rsidP="00814C28">
            <w:pPr>
              <w:pStyle w:val="Tabledescriptext"/>
              <w:rPr>
                <w:i/>
              </w:rPr>
            </w:pPr>
            <w:r w:rsidRPr="00C85575">
              <w:rPr>
                <w:i/>
              </w:rPr>
              <w:t>Unit of competency identifier</w:t>
            </w:r>
          </w:p>
          <w:p w14:paraId="7226A414" w14:textId="77777777" w:rsidR="00D90E33" w:rsidRPr="004B630B" w:rsidRDefault="00D90E33" w:rsidP="00814C28">
            <w:pPr>
              <w:pStyle w:val="Tabledescriptext"/>
              <w:rPr>
                <w:i/>
              </w:rPr>
            </w:pPr>
            <w:r w:rsidRPr="002261A3">
              <w:t>Refine</w:t>
            </w:r>
            <w:r>
              <w:t>d</w:t>
            </w:r>
            <w:r w:rsidRPr="002261A3">
              <w:t xml:space="preserve"> </w:t>
            </w:r>
            <w:r>
              <w:t>rules</w:t>
            </w:r>
            <w:r w:rsidRPr="002261A3">
              <w:t xml:space="preserve"> for allocation of </w:t>
            </w:r>
            <w:r w:rsidRPr="004B630B">
              <w:rPr>
                <w:i/>
              </w:rPr>
              <w:t>Module identifier</w:t>
            </w:r>
          </w:p>
          <w:p w14:paraId="4F7176EB" w14:textId="77777777" w:rsidR="00D90E33" w:rsidRPr="0042526D" w:rsidRDefault="00D90E33" w:rsidP="00814C28">
            <w:pPr>
              <w:pStyle w:val="Tabledescriptext"/>
            </w:pPr>
            <w:r w:rsidRPr="002261A3">
              <w:t>Refine</w:t>
            </w:r>
            <w:r>
              <w:t>d</w:t>
            </w:r>
            <w:r w:rsidRPr="002261A3">
              <w:t xml:space="preserve"> </w:t>
            </w:r>
            <w:r>
              <w:t>rules</w:t>
            </w:r>
            <w:r w:rsidRPr="002261A3">
              <w:t xml:space="preserve"> for allocation of </w:t>
            </w:r>
            <w:r w:rsidRPr="004B630B">
              <w:rPr>
                <w:i/>
              </w:rPr>
              <w:t>Unit of competency identifier</w:t>
            </w:r>
          </w:p>
        </w:tc>
        <w:tc>
          <w:tcPr>
            <w:tcW w:w="3780" w:type="dxa"/>
            <w:tcBorders>
              <w:top w:val="single" w:sz="6" w:space="0" w:color="000000"/>
              <w:left w:val="single" w:sz="6" w:space="0" w:color="000000"/>
              <w:bottom w:val="single" w:sz="6" w:space="0" w:color="000000"/>
              <w:right w:val="nil"/>
            </w:tcBorders>
          </w:tcPr>
          <w:p w14:paraId="4EEC05B0" w14:textId="77777777" w:rsidR="00D90E33" w:rsidRDefault="00D90E33" w:rsidP="00814C28">
            <w:pPr>
              <w:pStyle w:val="Tabledescriptext"/>
            </w:pPr>
          </w:p>
        </w:tc>
      </w:tr>
      <w:tr w:rsidR="00D90E33" w14:paraId="597B1BC4" w14:textId="77777777" w:rsidTr="00D738A7">
        <w:tc>
          <w:tcPr>
            <w:tcW w:w="1728" w:type="dxa"/>
            <w:tcBorders>
              <w:top w:val="single" w:sz="6" w:space="0" w:color="000000"/>
              <w:left w:val="nil"/>
              <w:bottom w:val="single" w:sz="6" w:space="0" w:color="000000"/>
              <w:right w:val="single" w:sz="6" w:space="0" w:color="000000"/>
            </w:tcBorders>
          </w:tcPr>
          <w:p w14:paraId="3E7C5379" w14:textId="77777777" w:rsidR="00D90E33" w:rsidRDefault="00D90E33" w:rsidP="00814C28">
            <w:pPr>
              <w:pStyle w:val="Tabledescriptext"/>
            </w:pPr>
            <w:r>
              <w:t>Release 4.0</w:t>
            </w:r>
          </w:p>
        </w:tc>
        <w:tc>
          <w:tcPr>
            <w:tcW w:w="3780" w:type="dxa"/>
            <w:tcBorders>
              <w:top w:val="single" w:sz="6" w:space="0" w:color="000000"/>
              <w:left w:val="single" w:sz="6" w:space="0" w:color="000000"/>
              <w:bottom w:val="single" w:sz="6" w:space="0" w:color="000000"/>
              <w:right w:val="single" w:sz="6" w:space="0" w:color="000000"/>
            </w:tcBorders>
          </w:tcPr>
          <w:p w14:paraId="429B147C" w14:textId="6838928A" w:rsidR="00D90E33" w:rsidRPr="00994D8A" w:rsidRDefault="00DD0E93" w:rsidP="00994D8A">
            <w:pPr>
              <w:pStyle w:val="Tabledescriptext"/>
              <w:rPr>
                <w:b/>
                <w:bCs/>
              </w:rPr>
            </w:pPr>
            <w:r>
              <w:rPr>
                <w:b/>
                <w:bCs/>
              </w:rPr>
              <w:t xml:space="preserve">Revised </w:t>
            </w:r>
            <w:r w:rsidR="00D90E33" w:rsidRPr="00994D8A">
              <w:rPr>
                <w:b/>
                <w:bCs/>
              </w:rPr>
              <w:t>1 January 2002</w:t>
            </w:r>
          </w:p>
          <w:p w14:paraId="526DB67B" w14:textId="77777777" w:rsidR="00D90E33" w:rsidRPr="00DB7664" w:rsidRDefault="00D90E33" w:rsidP="00814C28">
            <w:pPr>
              <w:pStyle w:val="Tabledescriptext"/>
            </w:pPr>
            <w:r>
              <w:t xml:space="preserve">Modified </w:t>
            </w:r>
            <w:r w:rsidRPr="002261A3">
              <w:t xml:space="preserve">value descriptions for </w:t>
            </w:r>
            <w:r w:rsidRPr="000B6305">
              <w:rPr>
                <w:i/>
              </w:rPr>
              <w:t>Module identifier</w:t>
            </w:r>
          </w:p>
          <w:p w14:paraId="55FE79EE" w14:textId="77777777" w:rsidR="00D90E33" w:rsidRPr="0042526D" w:rsidRDefault="00D90E33" w:rsidP="00814C28">
            <w:pPr>
              <w:pStyle w:val="Tabledescriptext"/>
            </w:pPr>
            <w:r>
              <w:t xml:space="preserve">Modified </w:t>
            </w:r>
            <w:r w:rsidRPr="002261A3">
              <w:t xml:space="preserve">value descriptions for </w:t>
            </w:r>
            <w:r>
              <w:rPr>
                <w:i/>
              </w:rPr>
              <w:t>Unit of competency</w:t>
            </w:r>
            <w:r w:rsidRPr="000B6305">
              <w:rPr>
                <w:i/>
              </w:rPr>
              <w:t xml:space="preserve"> identifier</w:t>
            </w:r>
            <w:r w:rsidRPr="002261A3">
              <w:t xml:space="preserve"> </w:t>
            </w:r>
          </w:p>
        </w:tc>
        <w:tc>
          <w:tcPr>
            <w:tcW w:w="3780" w:type="dxa"/>
            <w:tcBorders>
              <w:top w:val="single" w:sz="6" w:space="0" w:color="000000"/>
              <w:left w:val="single" w:sz="6" w:space="0" w:color="000000"/>
              <w:bottom w:val="single" w:sz="6" w:space="0" w:color="000000"/>
              <w:right w:val="nil"/>
            </w:tcBorders>
          </w:tcPr>
          <w:p w14:paraId="1E9872DC" w14:textId="77777777" w:rsidR="00D90E33" w:rsidRDefault="00D90E33" w:rsidP="00814C28">
            <w:pPr>
              <w:pStyle w:val="Tabledescriptext"/>
            </w:pPr>
          </w:p>
        </w:tc>
      </w:tr>
    </w:tbl>
    <w:p w14:paraId="62E510BB" w14:textId="77777777" w:rsidR="00D90E33" w:rsidRDefault="00D90E33" w:rsidP="00D90E33">
      <w:pPr>
        <w:pStyle w:val="Bodytext"/>
        <w:rPr>
          <w:lang w:eastAsia="en-AU"/>
        </w:rPr>
      </w:pP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D90E33" w14:paraId="41B4F7D4" w14:textId="77777777" w:rsidTr="00D738A7">
        <w:tc>
          <w:tcPr>
            <w:tcW w:w="9288" w:type="dxa"/>
            <w:gridSpan w:val="2"/>
          </w:tcPr>
          <w:p w14:paraId="08BFD0AB" w14:textId="77777777" w:rsidR="00D90E33" w:rsidRDefault="00D90E33" w:rsidP="00D738A7">
            <w:pPr>
              <w:pStyle w:val="Tableheading"/>
            </w:pPr>
            <w:r>
              <w:t>Data element definitions</w:t>
            </w:r>
          </w:p>
        </w:tc>
      </w:tr>
      <w:tr w:rsidR="00D90E33" w14:paraId="21D7D33D" w14:textId="77777777" w:rsidTr="00D738A7">
        <w:tc>
          <w:tcPr>
            <w:tcW w:w="1728" w:type="dxa"/>
          </w:tcPr>
          <w:p w14:paraId="56945356" w14:textId="77777777" w:rsidR="00D90E33" w:rsidRDefault="00D90E33" w:rsidP="00814C28">
            <w:pPr>
              <w:pStyle w:val="Tabledescriptext"/>
            </w:pPr>
            <w:r>
              <w:t>Edition 1</w:t>
            </w:r>
          </w:p>
        </w:tc>
        <w:tc>
          <w:tcPr>
            <w:tcW w:w="7560" w:type="dxa"/>
          </w:tcPr>
          <w:p w14:paraId="134DE37C" w14:textId="2B480D69" w:rsidR="00D90E33" w:rsidRPr="00994D8A" w:rsidRDefault="00DD0E93" w:rsidP="00994D8A">
            <w:pPr>
              <w:pStyle w:val="Tabledescriptext"/>
              <w:rPr>
                <w:b/>
                <w:bCs/>
              </w:rPr>
            </w:pPr>
            <w:r>
              <w:rPr>
                <w:b/>
                <w:bCs/>
              </w:rPr>
              <w:t xml:space="preserve">Revised </w:t>
            </w:r>
            <w:r w:rsidR="00D90E33" w:rsidRPr="00994D8A">
              <w:rPr>
                <w:b/>
                <w:bCs/>
              </w:rPr>
              <w:t>1 January 2007</w:t>
            </w:r>
          </w:p>
          <w:p w14:paraId="2E1CCC56" w14:textId="77777777" w:rsidR="00D90E33" w:rsidRPr="004B630B" w:rsidRDefault="00D90E33" w:rsidP="00814C28">
            <w:pPr>
              <w:pStyle w:val="Tabledescriptext"/>
            </w:pPr>
            <w:r w:rsidRPr="004B630B">
              <w:t>Combined</w:t>
            </w:r>
            <w:r>
              <w:rPr>
                <w:i/>
              </w:rPr>
              <w:t xml:space="preserve"> </w:t>
            </w:r>
            <w:r w:rsidRPr="000B6305">
              <w:rPr>
                <w:i/>
              </w:rPr>
              <w:t>Module identifier</w:t>
            </w:r>
            <w:r>
              <w:rPr>
                <w:i/>
              </w:rPr>
              <w:t xml:space="preserve"> </w:t>
            </w:r>
            <w:r>
              <w:t xml:space="preserve">and </w:t>
            </w:r>
            <w:r>
              <w:rPr>
                <w:i/>
              </w:rPr>
              <w:t>Unit of competency</w:t>
            </w:r>
            <w:r w:rsidRPr="000B6305">
              <w:rPr>
                <w:i/>
              </w:rPr>
              <w:t xml:space="preserve"> identifier</w:t>
            </w:r>
            <w:r>
              <w:rPr>
                <w:i/>
              </w:rPr>
              <w:t xml:space="preserve"> </w:t>
            </w:r>
            <w:r>
              <w:t xml:space="preserve">to rename </w:t>
            </w:r>
            <w:r w:rsidRPr="00C85575">
              <w:rPr>
                <w:i/>
              </w:rPr>
              <w:t>Module/unit of competency identifier</w:t>
            </w:r>
          </w:p>
        </w:tc>
      </w:tr>
      <w:tr w:rsidR="00D90E33" w14:paraId="3A053CEF" w14:textId="77777777" w:rsidTr="00D738A7">
        <w:tc>
          <w:tcPr>
            <w:tcW w:w="1728" w:type="dxa"/>
          </w:tcPr>
          <w:p w14:paraId="6FCF9663" w14:textId="77777777" w:rsidR="00D90E33" w:rsidRDefault="00D90E33" w:rsidP="00814C28">
            <w:pPr>
              <w:pStyle w:val="Tabledescriptext"/>
            </w:pPr>
            <w:r>
              <w:t>Edition 2.2</w:t>
            </w:r>
          </w:p>
        </w:tc>
        <w:tc>
          <w:tcPr>
            <w:tcW w:w="7560" w:type="dxa"/>
          </w:tcPr>
          <w:p w14:paraId="09C93BE5" w14:textId="414C4A94" w:rsidR="00D90E33" w:rsidRPr="00994D8A" w:rsidRDefault="00DD0E93" w:rsidP="00994D8A">
            <w:pPr>
              <w:pStyle w:val="Tabledescriptext"/>
              <w:rPr>
                <w:b/>
                <w:bCs/>
              </w:rPr>
            </w:pPr>
            <w:r>
              <w:rPr>
                <w:b/>
                <w:bCs/>
              </w:rPr>
              <w:t xml:space="preserve">Revised </w:t>
            </w:r>
            <w:r w:rsidR="00D90E33" w:rsidRPr="00994D8A">
              <w:rPr>
                <w:b/>
                <w:bCs/>
              </w:rPr>
              <w:t>1 January 2014</w:t>
            </w:r>
          </w:p>
          <w:p w14:paraId="080B7146" w14:textId="77777777" w:rsidR="00D90E33" w:rsidRPr="00FE470E" w:rsidRDefault="00D90E33" w:rsidP="00814C28">
            <w:pPr>
              <w:pStyle w:val="Tabledescriptext"/>
            </w:pPr>
            <w:r w:rsidRPr="00FE470E">
              <w:t xml:space="preserve">Renamed </w:t>
            </w:r>
            <w:r w:rsidR="00235846">
              <w:t xml:space="preserve">from </w:t>
            </w:r>
            <w:r w:rsidR="00235846" w:rsidRPr="00C85575">
              <w:rPr>
                <w:i/>
              </w:rPr>
              <w:t>Module/unit of competency identifier</w:t>
            </w:r>
            <w:r w:rsidR="00235846" w:rsidRPr="00FE470E">
              <w:rPr>
                <w:i/>
                <w:iCs/>
              </w:rPr>
              <w:t xml:space="preserve"> </w:t>
            </w:r>
            <w:r w:rsidR="00235846" w:rsidRPr="00235846">
              <w:rPr>
                <w:iCs/>
              </w:rPr>
              <w:t>to</w:t>
            </w:r>
            <w:r w:rsidR="00235846">
              <w:rPr>
                <w:i/>
                <w:iCs/>
              </w:rPr>
              <w:t xml:space="preserve"> </w:t>
            </w:r>
            <w:r w:rsidRPr="00FE470E">
              <w:rPr>
                <w:i/>
                <w:iCs/>
              </w:rPr>
              <w:t>Subject identifier</w:t>
            </w:r>
          </w:p>
        </w:tc>
      </w:tr>
    </w:tbl>
    <w:p w14:paraId="75FF60A2" w14:textId="77777777" w:rsidR="00D90E33" w:rsidRPr="002261A3" w:rsidRDefault="00D90E33" w:rsidP="00D90E33">
      <w:pPr>
        <w:pStyle w:val="H2Headings"/>
      </w:pPr>
      <w:bookmarkStart w:id="619" w:name="_Toc113785597"/>
      <w:bookmarkStart w:id="620" w:name="_Toc113785842"/>
      <w:bookmarkStart w:id="621" w:name="_Toc116875112"/>
      <w:bookmarkStart w:id="622" w:name="_Toc128472422"/>
      <w:bookmarkStart w:id="623" w:name="_Toc222218841"/>
      <w:r>
        <w:lastRenderedPageBreak/>
        <w:t>Subject</w:t>
      </w:r>
      <w:r w:rsidRPr="002261A3">
        <w:t xml:space="preserve"> name</w:t>
      </w:r>
      <w:bookmarkEnd w:id="619"/>
      <w:bookmarkEnd w:id="620"/>
      <w:bookmarkEnd w:id="621"/>
      <w:bookmarkEnd w:id="622"/>
      <w:bookmarkEnd w:id="623"/>
    </w:p>
    <w:p w14:paraId="612B0F73" w14:textId="77777777" w:rsidR="00D90E33" w:rsidRPr="002261A3" w:rsidRDefault="00D90E33" w:rsidP="00D90E33">
      <w:pPr>
        <w:pStyle w:val="H3Parts"/>
      </w:pPr>
      <w:bookmarkStart w:id="624" w:name="_Toc113785598"/>
      <w:r w:rsidRPr="002261A3">
        <w:t>Definitional attributes</w:t>
      </w:r>
      <w:bookmarkEnd w:id="624"/>
    </w:p>
    <w:p w14:paraId="4BFC9E7F" w14:textId="77777777" w:rsidR="00D90E33" w:rsidRPr="002261A3" w:rsidRDefault="00D90E33" w:rsidP="00D90E33">
      <w:pPr>
        <w:pStyle w:val="H4Parts"/>
      </w:pPr>
      <w:r w:rsidRPr="002261A3">
        <w:t>Definition</w:t>
      </w:r>
    </w:p>
    <w:p w14:paraId="3559414F" w14:textId="77777777" w:rsidR="00D90E33" w:rsidRPr="002261A3" w:rsidRDefault="00D90E33" w:rsidP="00D90E33">
      <w:pPr>
        <w:pStyle w:val="Bodytext"/>
      </w:pPr>
      <w:r>
        <w:rPr>
          <w:i/>
        </w:rPr>
        <w:t xml:space="preserve">Subject </w:t>
      </w:r>
      <w:r w:rsidRPr="00423FA1">
        <w:rPr>
          <w:i/>
        </w:rPr>
        <w:t>name</w:t>
      </w:r>
      <w:r w:rsidRPr="002261A3">
        <w:t xml:space="preserve"> is the title of a unit of competency or</w:t>
      </w:r>
      <w:r>
        <w:t xml:space="preserve"> </w:t>
      </w:r>
      <w:r w:rsidRPr="002261A3">
        <w:t>module.</w:t>
      </w:r>
    </w:p>
    <w:p w14:paraId="3C2B3F01" w14:textId="77777777" w:rsidR="00D90E33" w:rsidRDefault="00D90E33" w:rsidP="00D90E33">
      <w:pPr>
        <w:pStyle w:val="H4Parts"/>
      </w:pPr>
      <w:r>
        <w:t>Context</w:t>
      </w:r>
    </w:p>
    <w:p w14:paraId="621CD1E4" w14:textId="77777777" w:rsidR="00D90E33" w:rsidRPr="00ED6701" w:rsidRDefault="00D90E33" w:rsidP="00D90E33">
      <w:pPr>
        <w:pStyle w:val="Bodytext"/>
      </w:pPr>
      <w:bookmarkStart w:id="625" w:name="_Toc113785599"/>
      <w:r w:rsidRPr="00ED6701">
        <w:rPr>
          <w:i/>
        </w:rPr>
        <w:t xml:space="preserve">Subject name </w:t>
      </w:r>
      <w:r w:rsidRPr="00ED6701">
        <w:t>describes the subject matter covered in a unit of competency or module.</w:t>
      </w:r>
    </w:p>
    <w:p w14:paraId="06AD1171" w14:textId="77777777" w:rsidR="00D90E33" w:rsidRPr="002261A3" w:rsidRDefault="00D90E33" w:rsidP="00D90E33">
      <w:pPr>
        <w:pStyle w:val="H3Parts"/>
      </w:pPr>
      <w:r w:rsidRPr="002261A3">
        <w:t>Relational attributes</w:t>
      </w:r>
      <w:bookmarkEnd w:id="625"/>
    </w:p>
    <w:p w14:paraId="3882C7F6" w14:textId="77777777" w:rsidR="00D90E33" w:rsidRPr="002261A3" w:rsidRDefault="00D90E33" w:rsidP="00D90E33">
      <w:pPr>
        <w:pStyle w:val="H4Parts"/>
      </w:pPr>
      <w:r>
        <w:t>Rules</w:t>
      </w:r>
    </w:p>
    <w:p w14:paraId="0C3DECC8" w14:textId="77777777" w:rsidR="00D90E33" w:rsidRDefault="00D90E33" w:rsidP="00D90E33">
      <w:pPr>
        <w:pStyle w:val="Bodytext"/>
        <w:rPr>
          <w:lang w:eastAsia="en-AU"/>
        </w:rPr>
      </w:pPr>
      <w:r>
        <w:rPr>
          <w:lang w:eastAsia="en-AU"/>
        </w:rPr>
        <w:t>Not applicable</w:t>
      </w:r>
    </w:p>
    <w:p w14:paraId="3EB161EA" w14:textId="77777777" w:rsidR="00D90E33" w:rsidRPr="002261A3" w:rsidRDefault="00D90E33" w:rsidP="00D90E33">
      <w:pPr>
        <w:pStyle w:val="H4Parts"/>
      </w:pPr>
      <w:r w:rsidRPr="002261A3">
        <w:t>guideline</w:t>
      </w:r>
      <w:r>
        <w:t>s</w:t>
      </w:r>
      <w:r w:rsidRPr="002261A3">
        <w:t xml:space="preserve"> for use</w:t>
      </w:r>
    </w:p>
    <w:p w14:paraId="36061CC2" w14:textId="77777777" w:rsidR="00D90E33" w:rsidRPr="002261A3" w:rsidRDefault="00D90E33" w:rsidP="00D90E33">
      <w:pPr>
        <w:pStyle w:val="Bodytext"/>
      </w:pPr>
      <w:r w:rsidRPr="002261A3">
        <w:t xml:space="preserve">It is advisable </w:t>
      </w:r>
      <w:r w:rsidR="003C7A38">
        <w:t xml:space="preserve">that </w:t>
      </w:r>
      <w:r w:rsidRPr="002261A3">
        <w:t xml:space="preserve">training organisations retain the </w:t>
      </w:r>
      <w:r>
        <w:t xml:space="preserve">unit of competency </w:t>
      </w:r>
      <w:r>
        <w:rPr>
          <w:i/>
        </w:rPr>
        <w:t xml:space="preserve">Subject </w:t>
      </w:r>
      <w:r w:rsidRPr="000A6B1D">
        <w:rPr>
          <w:i/>
        </w:rPr>
        <w:t>name</w:t>
      </w:r>
      <w:r w:rsidRPr="002261A3">
        <w:t xml:space="preserve"> associated with each version of </w:t>
      </w:r>
      <w:r>
        <w:t>the unit of competency for data-</w:t>
      </w:r>
      <w:r w:rsidRPr="002261A3">
        <w:t>management purposes and only report activity to the appropriate version delivered.</w:t>
      </w:r>
    </w:p>
    <w:p w14:paraId="238A14A5" w14:textId="77777777" w:rsidR="00D90E33" w:rsidRPr="002261A3" w:rsidRDefault="00D90E33" w:rsidP="00D90E33">
      <w:pPr>
        <w:pStyle w:val="Bodytext"/>
      </w:pPr>
      <w:r w:rsidRPr="002261A3">
        <w:t xml:space="preserve">When allocating the </w:t>
      </w:r>
      <w:r>
        <w:rPr>
          <w:i/>
        </w:rPr>
        <w:t xml:space="preserve">Subject </w:t>
      </w:r>
      <w:r w:rsidRPr="00D76B81">
        <w:rPr>
          <w:i/>
        </w:rPr>
        <w:t>name</w:t>
      </w:r>
      <w:r w:rsidRPr="002261A3">
        <w:t>, the following hierarchy must be observed:</w:t>
      </w:r>
    </w:p>
    <w:p w14:paraId="0346D370" w14:textId="021BD1CA" w:rsidR="00D90E33" w:rsidRPr="002261A3" w:rsidRDefault="00D90E33" w:rsidP="00814C28">
      <w:pPr>
        <w:pStyle w:val="Bulletindent"/>
        <w:numPr>
          <w:ilvl w:val="0"/>
          <w:numId w:val="26"/>
        </w:numPr>
      </w:pPr>
      <w:r w:rsidRPr="002261A3">
        <w:t>If</w:t>
      </w:r>
      <w:r>
        <w:t xml:space="preserve"> </w:t>
      </w:r>
      <w:r w:rsidRPr="002261A3">
        <w:t xml:space="preserve">the </w:t>
      </w:r>
      <w:r>
        <w:rPr>
          <w:i/>
        </w:rPr>
        <w:t xml:space="preserve">Subject </w:t>
      </w:r>
      <w:r w:rsidRPr="00D76B81">
        <w:rPr>
          <w:i/>
        </w:rPr>
        <w:t>name</w:t>
      </w:r>
      <w:r w:rsidRPr="002261A3">
        <w:t xml:space="preserve"> represents a unit of competency </w:t>
      </w:r>
      <w:r>
        <w:t>from</w:t>
      </w:r>
      <w:r w:rsidRPr="002261A3">
        <w:t xml:space="preserve"> a</w:t>
      </w:r>
      <w:r>
        <w:t xml:space="preserve"> </w:t>
      </w:r>
      <w:r w:rsidRPr="002261A3">
        <w:t xml:space="preserve">nationally accredited training package, the </w:t>
      </w:r>
      <w:r>
        <w:rPr>
          <w:i/>
        </w:rPr>
        <w:t xml:space="preserve">Subject </w:t>
      </w:r>
      <w:r w:rsidRPr="007247FF">
        <w:rPr>
          <w:i/>
        </w:rPr>
        <w:t>name</w:t>
      </w:r>
      <w:r w:rsidRPr="002261A3">
        <w:t xml:space="preserve"> must be as listed by the </w:t>
      </w:r>
      <w:r w:rsidR="007D2CD0">
        <w:t>National Training Register</w:t>
      </w:r>
      <w:r>
        <w:t>.</w:t>
      </w:r>
    </w:p>
    <w:p w14:paraId="4F2A2CD4" w14:textId="77777777" w:rsidR="00D90E33" w:rsidRPr="002261A3" w:rsidRDefault="00D90E33" w:rsidP="00814C28">
      <w:pPr>
        <w:pStyle w:val="Bulletindent"/>
        <w:numPr>
          <w:ilvl w:val="0"/>
          <w:numId w:val="26"/>
        </w:numPr>
      </w:pPr>
      <w:r w:rsidRPr="002261A3">
        <w:t>If</w:t>
      </w:r>
      <w:r>
        <w:t xml:space="preserve"> </w:t>
      </w:r>
      <w:r w:rsidRPr="002261A3">
        <w:t xml:space="preserve">the </w:t>
      </w:r>
      <w:r>
        <w:rPr>
          <w:i/>
        </w:rPr>
        <w:t xml:space="preserve">Subject </w:t>
      </w:r>
      <w:r w:rsidRPr="00D76B81">
        <w:rPr>
          <w:i/>
        </w:rPr>
        <w:t>name</w:t>
      </w:r>
      <w:r w:rsidRPr="002261A3">
        <w:t xml:space="preserve"> represents a module </w:t>
      </w:r>
      <w:r>
        <w:t>from</w:t>
      </w:r>
      <w:r w:rsidRPr="002261A3">
        <w:t xml:space="preserve"> a nationally accredited course, the </w:t>
      </w:r>
      <w:r>
        <w:rPr>
          <w:i/>
        </w:rPr>
        <w:t xml:space="preserve">Subject name </w:t>
      </w:r>
      <w:r w:rsidRPr="002261A3">
        <w:t>must be the nat</w:t>
      </w:r>
      <w:r>
        <w:t>ionally accredited module name.</w:t>
      </w:r>
    </w:p>
    <w:p w14:paraId="2006A340" w14:textId="77777777" w:rsidR="00D90E33" w:rsidRDefault="00D90E33" w:rsidP="00814C28">
      <w:pPr>
        <w:pStyle w:val="Bulletindent"/>
        <w:numPr>
          <w:ilvl w:val="0"/>
          <w:numId w:val="26"/>
        </w:numPr>
      </w:pPr>
      <w:r w:rsidRPr="002261A3">
        <w:t>If</w:t>
      </w:r>
      <w:r>
        <w:t xml:space="preserve"> </w:t>
      </w:r>
      <w:r w:rsidRPr="002261A3">
        <w:t xml:space="preserve">the </w:t>
      </w:r>
      <w:r>
        <w:rPr>
          <w:i/>
        </w:rPr>
        <w:t xml:space="preserve">Subject </w:t>
      </w:r>
      <w:r w:rsidRPr="000A6B1D">
        <w:rPr>
          <w:i/>
        </w:rPr>
        <w:t xml:space="preserve">name </w:t>
      </w:r>
      <w:r w:rsidRPr="002261A3">
        <w:t xml:space="preserve">represents a locally developed program of study, the </w:t>
      </w:r>
      <w:r>
        <w:rPr>
          <w:i/>
        </w:rPr>
        <w:t xml:space="preserve">Subject </w:t>
      </w:r>
      <w:r w:rsidRPr="00D76B81">
        <w:rPr>
          <w:i/>
        </w:rPr>
        <w:t xml:space="preserve">name </w:t>
      </w:r>
      <w:r w:rsidRPr="002261A3">
        <w:t>must be the training organisation module name and not a national name.</w:t>
      </w:r>
    </w:p>
    <w:p w14:paraId="39B19DC0" w14:textId="77777777" w:rsidR="00D90E33" w:rsidRPr="002261A3" w:rsidRDefault="00D90E33" w:rsidP="00D90E33">
      <w:pPr>
        <w:pStyle w:val="Bodytext"/>
      </w:pPr>
      <w:r w:rsidRPr="002261A3">
        <w:t xml:space="preserve">For locally developed modules the </w:t>
      </w:r>
      <w:r>
        <w:rPr>
          <w:i/>
        </w:rPr>
        <w:t xml:space="preserve">Subject </w:t>
      </w:r>
      <w:r w:rsidRPr="000A6B1D">
        <w:rPr>
          <w:i/>
        </w:rPr>
        <w:t>name</w:t>
      </w:r>
      <w:r w:rsidRPr="002261A3">
        <w:t xml:space="preserve"> should meaningfully indicate the subject matter of the module, for example</w:t>
      </w:r>
      <w:r w:rsidR="00BA2EF3">
        <w:t>,</w:t>
      </w:r>
      <w:r w:rsidRPr="002261A3">
        <w:t xml:space="preserve"> ‘Basic Numeracy 1’, and not ‘C100MOD007’.</w:t>
      </w:r>
    </w:p>
    <w:p w14:paraId="6DFD9DDF" w14:textId="77777777" w:rsidR="00D90E33" w:rsidRPr="002261A3" w:rsidRDefault="00D90E33" w:rsidP="00D90E33">
      <w:pPr>
        <w:pStyle w:val="H4Parts"/>
      </w:pPr>
      <w:r>
        <w:t>Related data</w:t>
      </w:r>
    </w:p>
    <w:p w14:paraId="359E6D06" w14:textId="77777777" w:rsidR="00D90E33" w:rsidRDefault="00D90E33" w:rsidP="00D90E33">
      <w:pPr>
        <w:pStyle w:val="Bodytext"/>
        <w:rPr>
          <w:i/>
        </w:rPr>
      </w:pPr>
      <w:r>
        <w:rPr>
          <w:i/>
        </w:rPr>
        <w:t xml:space="preserve">Subject </w:t>
      </w:r>
      <w:r w:rsidRPr="00041FE3">
        <w:rPr>
          <w:i/>
        </w:rPr>
        <w:t>identifier</w:t>
      </w:r>
    </w:p>
    <w:p w14:paraId="19C94025" w14:textId="77777777" w:rsidR="00D90E33" w:rsidRPr="002261A3" w:rsidRDefault="00D90E33" w:rsidP="00D90E33">
      <w:pPr>
        <w:pStyle w:val="H4Parts"/>
      </w:pPr>
      <w:r>
        <w:t>Type of relationship</w:t>
      </w:r>
    </w:p>
    <w:p w14:paraId="58AE916C" w14:textId="77777777" w:rsidR="00D90E33" w:rsidRDefault="00D90E33" w:rsidP="00D90E33">
      <w:pPr>
        <w:pStyle w:val="Bodytext"/>
      </w:pPr>
      <w:r>
        <w:rPr>
          <w:i/>
        </w:rPr>
        <w:t xml:space="preserve">Subject </w:t>
      </w:r>
      <w:r w:rsidRPr="009D18E0">
        <w:rPr>
          <w:i/>
        </w:rPr>
        <w:t>name</w:t>
      </w:r>
      <w:r w:rsidRPr="002261A3">
        <w:t xml:space="preserve"> may be used in several training packages and may have more than one </w:t>
      </w:r>
      <w:r>
        <w:rPr>
          <w:i/>
        </w:rPr>
        <w:t xml:space="preserve">Subject </w:t>
      </w:r>
      <w:r w:rsidRPr="000241B1">
        <w:rPr>
          <w:i/>
        </w:rPr>
        <w:t>identifier</w:t>
      </w:r>
      <w:r w:rsidRPr="002261A3">
        <w:t>.</w:t>
      </w:r>
    </w:p>
    <w:p w14:paraId="3C0DCF1A" w14:textId="3691A74B" w:rsidR="00D90E33" w:rsidRPr="0016229D" w:rsidRDefault="00D90E33" w:rsidP="00D90E33">
      <w:pPr>
        <w:pStyle w:val="Bodytext"/>
      </w:pPr>
      <w:r>
        <w:rPr>
          <w:i/>
        </w:rPr>
        <w:t>Subject name</w:t>
      </w:r>
      <w:r>
        <w:t xml:space="preserve"> and </w:t>
      </w:r>
      <w:r>
        <w:rPr>
          <w:i/>
        </w:rPr>
        <w:t>Subject identifier</w:t>
      </w:r>
      <w:r>
        <w:t xml:space="preserve"> must correspond to unit of competency name combination listed on the </w:t>
      </w:r>
      <w:r w:rsidR="00E926AE">
        <w:t>National Training Register</w:t>
      </w:r>
      <w:r>
        <w:t>.</w:t>
      </w:r>
    </w:p>
    <w:p w14:paraId="78CEDD60" w14:textId="77777777" w:rsidR="00D90E33" w:rsidRPr="002261A3" w:rsidRDefault="00D90E33" w:rsidP="00D90E33">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D90E33" w:rsidRPr="00814C28" w14:paraId="65837653" w14:textId="77777777" w:rsidTr="00D738A7">
        <w:tc>
          <w:tcPr>
            <w:tcW w:w="1984" w:type="dxa"/>
          </w:tcPr>
          <w:p w14:paraId="330FB046" w14:textId="77777777" w:rsidR="00D90E33" w:rsidRPr="00814C28" w:rsidRDefault="00D90E33" w:rsidP="00814C28">
            <w:pPr>
              <w:pStyle w:val="Tableheading"/>
              <w:jc w:val="left"/>
              <w:rPr>
                <w:bCs/>
              </w:rPr>
            </w:pPr>
            <w:r w:rsidRPr="00814C28">
              <w:rPr>
                <w:bCs/>
              </w:rPr>
              <w:t>Value</w:t>
            </w:r>
          </w:p>
        </w:tc>
        <w:tc>
          <w:tcPr>
            <w:tcW w:w="7124" w:type="dxa"/>
          </w:tcPr>
          <w:p w14:paraId="7BEA45C4" w14:textId="54E5853A" w:rsidR="00D90E33" w:rsidRPr="00814C28" w:rsidRDefault="00D90E33" w:rsidP="00814C28">
            <w:pPr>
              <w:pStyle w:val="Tableheading"/>
              <w:jc w:val="left"/>
              <w:rPr>
                <w:bCs/>
              </w:rPr>
            </w:pPr>
            <w:r w:rsidRPr="00814C28">
              <w:rPr>
                <w:bCs/>
              </w:rPr>
              <w:t xml:space="preserve">Description – </w:t>
            </w:r>
            <w:r w:rsidR="00DB6678" w:rsidRPr="00814C28">
              <w:rPr>
                <w:bCs/>
              </w:rPr>
              <w:fldChar w:fldCharType="begin"/>
            </w:r>
            <w:r w:rsidR="00DB6678" w:rsidRPr="00814C28">
              <w:rPr>
                <w:bCs/>
              </w:rPr>
              <w:instrText xml:space="preserve"> STYLEREF  H2_Headings  \* MERGEFORMAT </w:instrText>
            </w:r>
            <w:r w:rsidR="00DB6678" w:rsidRPr="00814C28">
              <w:rPr>
                <w:bCs/>
              </w:rPr>
              <w:fldChar w:fldCharType="separate"/>
            </w:r>
            <w:r w:rsidR="00153EBD">
              <w:rPr>
                <w:bCs/>
                <w:noProof/>
              </w:rPr>
              <w:t>Subject name</w:t>
            </w:r>
            <w:r w:rsidR="00DB6678" w:rsidRPr="00814C28">
              <w:rPr>
                <w:bCs/>
                <w:noProof/>
              </w:rPr>
              <w:fldChar w:fldCharType="end"/>
            </w:r>
          </w:p>
        </w:tc>
      </w:tr>
      <w:tr w:rsidR="00D90E33" w14:paraId="68614194" w14:textId="77777777" w:rsidTr="00D738A7">
        <w:tc>
          <w:tcPr>
            <w:tcW w:w="1984" w:type="dxa"/>
          </w:tcPr>
          <w:p w14:paraId="7F5F2D62" w14:textId="3F140558" w:rsidR="00D90E33" w:rsidRPr="00112D80" w:rsidRDefault="004B7A94" w:rsidP="00814C28">
            <w:pPr>
              <w:pStyle w:val="Tabledescriptext"/>
            </w:pPr>
            <w:r>
              <w:t>T</w:t>
            </w:r>
            <w:r w:rsidR="00D90E33">
              <w:t>ext</w:t>
            </w:r>
          </w:p>
        </w:tc>
        <w:tc>
          <w:tcPr>
            <w:tcW w:w="7124" w:type="dxa"/>
          </w:tcPr>
          <w:p w14:paraId="015D03A3" w14:textId="77777777" w:rsidR="00D90E33" w:rsidRPr="00251F56" w:rsidRDefault="00D90E33" w:rsidP="00814C28">
            <w:pPr>
              <w:pStyle w:val="Tabledescriptext"/>
            </w:pPr>
            <w:r>
              <w:t>Unit of competency or module name</w:t>
            </w:r>
          </w:p>
        </w:tc>
      </w:tr>
    </w:tbl>
    <w:p w14:paraId="761DC1E6" w14:textId="77777777" w:rsidR="00D90E33" w:rsidRPr="00AF765B" w:rsidRDefault="00D90E33" w:rsidP="00D90E33">
      <w:pPr>
        <w:pStyle w:val="H4Parts"/>
      </w:pPr>
      <w:r>
        <w:t>Question</w:t>
      </w:r>
    </w:p>
    <w:p w14:paraId="6EA498E0" w14:textId="77777777" w:rsidR="00D90E33" w:rsidRPr="002261A3" w:rsidRDefault="00D90E33" w:rsidP="00D90E33">
      <w:pPr>
        <w:pStyle w:val="Bodytext"/>
      </w:pPr>
      <w:r w:rsidRPr="002261A3">
        <w:t>Not applicable</w:t>
      </w:r>
    </w:p>
    <w:p w14:paraId="3B89C130" w14:textId="77777777" w:rsidR="00D90E33" w:rsidRPr="002261A3" w:rsidRDefault="00D90E33" w:rsidP="00D90E33">
      <w:pPr>
        <w:pStyle w:val="H3Parts"/>
      </w:pPr>
      <w:bookmarkStart w:id="626" w:name="_Toc113785600"/>
      <w:r>
        <w:t>Format attributes</w:t>
      </w:r>
      <w:bookmarkEnd w:id="626"/>
    </w:p>
    <w:p w14:paraId="2EC51300" w14:textId="77777777" w:rsidR="00D90E33" w:rsidRPr="002261A3" w:rsidRDefault="00D90E33" w:rsidP="00814C28">
      <w:pPr>
        <w:pStyle w:val="Bodytext"/>
      </w:pPr>
      <w:r w:rsidRPr="002261A3">
        <w:t>Length:</w:t>
      </w:r>
      <w:r w:rsidRPr="002261A3">
        <w:tab/>
      </w:r>
      <w:r w:rsidR="00814C28">
        <w:tab/>
      </w:r>
      <w:r w:rsidRPr="002261A3">
        <w:t>100</w:t>
      </w:r>
    </w:p>
    <w:p w14:paraId="5976A231" w14:textId="77777777" w:rsidR="00D90E33" w:rsidRPr="002261A3" w:rsidRDefault="00D90E33" w:rsidP="00814C28">
      <w:pPr>
        <w:pStyle w:val="Bodytext"/>
      </w:pPr>
      <w:r w:rsidRPr="002261A3">
        <w:t>Type:</w:t>
      </w:r>
      <w:r w:rsidRPr="002261A3">
        <w:tab/>
      </w:r>
      <w:r w:rsidR="00814C28">
        <w:tab/>
      </w:r>
      <w:r w:rsidRPr="002261A3">
        <w:t>alphanumeric</w:t>
      </w:r>
    </w:p>
    <w:p w14:paraId="37391EAC" w14:textId="77777777" w:rsidR="00D90E33" w:rsidRPr="002261A3" w:rsidRDefault="00D90E33" w:rsidP="00814C28">
      <w:pPr>
        <w:pStyle w:val="Bodytext"/>
      </w:pPr>
      <w:r>
        <w:t>Justification:</w:t>
      </w:r>
      <w:r w:rsidRPr="002261A3">
        <w:tab/>
      </w:r>
      <w:r w:rsidR="00814C28">
        <w:tab/>
      </w:r>
      <w:r w:rsidRPr="002261A3">
        <w:t>left</w:t>
      </w:r>
    </w:p>
    <w:p w14:paraId="255A8367" w14:textId="77777777" w:rsidR="00D90E33" w:rsidRPr="002261A3" w:rsidRDefault="00D90E33" w:rsidP="00814C28">
      <w:pPr>
        <w:pStyle w:val="Bodytext"/>
      </w:pPr>
      <w:r w:rsidRPr="002261A3">
        <w:t>Fill character:</w:t>
      </w:r>
      <w:r w:rsidRPr="002261A3">
        <w:tab/>
      </w:r>
      <w:r w:rsidR="00814C28">
        <w:tab/>
      </w:r>
      <w:r w:rsidRPr="002261A3">
        <w:t>space</w:t>
      </w:r>
    </w:p>
    <w:p w14:paraId="1C6FD4DF" w14:textId="77777777" w:rsidR="00D90E33" w:rsidRPr="002261A3" w:rsidRDefault="00D90E33" w:rsidP="00814C28">
      <w:pPr>
        <w:pStyle w:val="Bodytext"/>
      </w:pPr>
      <w:r w:rsidRPr="002261A3">
        <w:t>Permitted data element value:</w:t>
      </w:r>
      <w:r w:rsidRPr="002261A3">
        <w:tab/>
      </w:r>
      <w:r>
        <w:rPr>
          <w:szCs w:val="22"/>
        </w:rPr>
        <w:t>not applicable</w:t>
      </w:r>
    </w:p>
    <w:p w14:paraId="0946294F" w14:textId="77777777" w:rsidR="0074740D" w:rsidRDefault="0074740D" w:rsidP="00624DC7">
      <w:pPr>
        <w:pStyle w:val="H3Parts"/>
        <w:sectPr w:rsidR="0074740D" w:rsidSect="00C20C9D">
          <w:pgSz w:w="11906" w:h="16838" w:code="9"/>
          <w:pgMar w:top="851" w:right="1274" w:bottom="851" w:left="1418" w:header="624" w:footer="624" w:gutter="0"/>
          <w:cols w:space="708"/>
          <w:titlePg/>
          <w:docGrid w:linePitch="360"/>
        </w:sectPr>
      </w:pPr>
      <w:bookmarkStart w:id="627" w:name="_Toc113785601"/>
    </w:p>
    <w:p w14:paraId="63AB7B50" w14:textId="77777777" w:rsidR="00D90E33" w:rsidRPr="002261A3" w:rsidRDefault="00D90E33" w:rsidP="00624DC7">
      <w:pPr>
        <w:pStyle w:val="H3Parts"/>
      </w:pPr>
      <w:r w:rsidRPr="002261A3">
        <w:lastRenderedPageBreak/>
        <w:t>Administrative attributes</w:t>
      </w:r>
      <w:bookmarkEnd w:id="627"/>
    </w:p>
    <w:p w14:paraId="44A68E12" w14:textId="77777777" w:rsidR="00D90E33" w:rsidRDefault="00D90E33" w:rsidP="00624DC7">
      <w:pPr>
        <w:pStyle w:val="H4Parts"/>
      </w:pPr>
      <w:r>
        <w:t>History</w:t>
      </w:r>
    </w:p>
    <w:tbl>
      <w:tblPr>
        <w:tblpPr w:leftFromText="180" w:rightFromText="180" w:vertAnchor="text" w:horzAnchor="margin" w:tblpY="133"/>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780"/>
        <w:gridCol w:w="3780"/>
      </w:tblGrid>
      <w:tr w:rsidR="00D90E33" w14:paraId="57034482" w14:textId="77777777" w:rsidTr="00624DC7">
        <w:trPr>
          <w:cantSplit/>
        </w:trPr>
        <w:tc>
          <w:tcPr>
            <w:tcW w:w="1728" w:type="dxa"/>
            <w:tcBorders>
              <w:top w:val="single" w:sz="12" w:space="0" w:color="000000"/>
              <w:left w:val="nil"/>
              <w:bottom w:val="single" w:sz="6" w:space="0" w:color="000000"/>
              <w:right w:val="single" w:sz="6" w:space="0" w:color="000000"/>
            </w:tcBorders>
          </w:tcPr>
          <w:p w14:paraId="44A5127E" w14:textId="77777777" w:rsidR="00D90E33" w:rsidRPr="00814C28" w:rsidRDefault="00D90E33" w:rsidP="00624DC7">
            <w:pPr>
              <w:pStyle w:val="Tableheading"/>
              <w:jc w:val="left"/>
              <w:rPr>
                <w:bCs/>
              </w:rPr>
            </w:pPr>
            <w:r w:rsidRPr="00814C28">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0BC35055" w14:textId="77777777" w:rsidR="00D90E33" w:rsidRPr="00814C28" w:rsidRDefault="00D90E33" w:rsidP="00624DC7">
            <w:pPr>
              <w:pStyle w:val="Tableheading"/>
              <w:jc w:val="left"/>
              <w:rPr>
                <w:bCs/>
              </w:rPr>
            </w:pPr>
            <w:r w:rsidRPr="00814C28">
              <w:rPr>
                <w:bCs/>
              </w:rPr>
              <w:t>VET provider</w:t>
            </w:r>
          </w:p>
        </w:tc>
        <w:tc>
          <w:tcPr>
            <w:tcW w:w="3780" w:type="dxa"/>
            <w:tcBorders>
              <w:top w:val="single" w:sz="12" w:space="0" w:color="000000"/>
              <w:left w:val="single" w:sz="6" w:space="0" w:color="000000"/>
              <w:bottom w:val="single" w:sz="6" w:space="0" w:color="000000"/>
              <w:right w:val="nil"/>
            </w:tcBorders>
          </w:tcPr>
          <w:p w14:paraId="5EED7736" w14:textId="77777777" w:rsidR="00D90E33" w:rsidRPr="00814C28" w:rsidRDefault="00D90E33" w:rsidP="00624DC7">
            <w:pPr>
              <w:pStyle w:val="Tableheading"/>
              <w:jc w:val="left"/>
              <w:rPr>
                <w:bCs/>
              </w:rPr>
            </w:pPr>
            <w:r w:rsidRPr="00814C28">
              <w:rPr>
                <w:bCs/>
              </w:rPr>
              <w:t>Apprenticeship</w:t>
            </w:r>
          </w:p>
        </w:tc>
      </w:tr>
      <w:tr w:rsidR="00D90E33" w14:paraId="74B1EE49" w14:textId="77777777" w:rsidTr="00624DC7">
        <w:trPr>
          <w:cantSplit/>
        </w:trPr>
        <w:tc>
          <w:tcPr>
            <w:tcW w:w="1728" w:type="dxa"/>
            <w:tcBorders>
              <w:top w:val="single" w:sz="6" w:space="0" w:color="000000"/>
              <w:left w:val="nil"/>
              <w:bottom w:val="single" w:sz="6" w:space="0" w:color="000000"/>
              <w:right w:val="single" w:sz="6" w:space="0" w:color="000000"/>
            </w:tcBorders>
          </w:tcPr>
          <w:p w14:paraId="33680CAA" w14:textId="77777777" w:rsidR="00D90E33" w:rsidRDefault="00D90E33" w:rsidP="00624DC7">
            <w:pPr>
              <w:pStyle w:val="Tabledescriptext"/>
              <w:keepNext/>
            </w:pPr>
            <w:r>
              <w:t>Release 1.0</w:t>
            </w:r>
          </w:p>
        </w:tc>
        <w:tc>
          <w:tcPr>
            <w:tcW w:w="3780" w:type="dxa"/>
            <w:tcBorders>
              <w:top w:val="single" w:sz="6" w:space="0" w:color="000000"/>
              <w:left w:val="single" w:sz="6" w:space="0" w:color="000000"/>
              <w:bottom w:val="single" w:sz="6" w:space="0" w:color="000000"/>
              <w:right w:val="single" w:sz="6" w:space="0" w:color="000000"/>
            </w:tcBorders>
          </w:tcPr>
          <w:p w14:paraId="39BA9CA4" w14:textId="644FFB2A" w:rsidR="00D90E33" w:rsidRPr="00994D8A" w:rsidRDefault="00DD0E93" w:rsidP="00624DC7">
            <w:pPr>
              <w:pStyle w:val="Tabledescriptext"/>
              <w:keepNext/>
              <w:rPr>
                <w:b/>
                <w:bCs/>
              </w:rPr>
            </w:pPr>
            <w:r>
              <w:rPr>
                <w:b/>
                <w:bCs/>
              </w:rPr>
              <w:t xml:space="preserve">Introduced </w:t>
            </w:r>
            <w:r w:rsidR="00D90E33" w:rsidRPr="00994D8A">
              <w:rPr>
                <w:b/>
                <w:bCs/>
              </w:rPr>
              <w:t>1 January 1994</w:t>
            </w:r>
          </w:p>
          <w:p w14:paraId="471812F9" w14:textId="77777777" w:rsidR="00D90E33" w:rsidRPr="00C85575" w:rsidRDefault="00D90E33" w:rsidP="00624DC7">
            <w:pPr>
              <w:pStyle w:val="Tabledescriptext"/>
              <w:keepNext/>
              <w:rPr>
                <w:i/>
              </w:rPr>
            </w:pPr>
            <w:r w:rsidRPr="00C85575">
              <w:rPr>
                <w:i/>
              </w:rPr>
              <w:t>Module name</w:t>
            </w:r>
          </w:p>
        </w:tc>
        <w:tc>
          <w:tcPr>
            <w:tcW w:w="3780" w:type="dxa"/>
            <w:tcBorders>
              <w:top w:val="single" w:sz="6" w:space="0" w:color="000000"/>
              <w:left w:val="single" w:sz="6" w:space="0" w:color="000000"/>
              <w:bottom w:val="single" w:sz="6" w:space="0" w:color="000000"/>
              <w:right w:val="nil"/>
            </w:tcBorders>
          </w:tcPr>
          <w:p w14:paraId="019CBAAB" w14:textId="77777777" w:rsidR="00D90E33" w:rsidRDefault="00D90E33" w:rsidP="00624DC7">
            <w:pPr>
              <w:pStyle w:val="Tabledescriptext"/>
              <w:keepNext/>
            </w:pPr>
          </w:p>
        </w:tc>
      </w:tr>
      <w:tr w:rsidR="00D90E33" w14:paraId="33F34CED" w14:textId="77777777" w:rsidTr="00624DC7">
        <w:trPr>
          <w:cantSplit/>
        </w:trPr>
        <w:tc>
          <w:tcPr>
            <w:tcW w:w="1728" w:type="dxa"/>
            <w:tcBorders>
              <w:top w:val="single" w:sz="6" w:space="0" w:color="000000"/>
              <w:left w:val="nil"/>
              <w:bottom w:val="single" w:sz="6" w:space="0" w:color="000000"/>
              <w:right w:val="single" w:sz="6" w:space="0" w:color="000000"/>
            </w:tcBorders>
          </w:tcPr>
          <w:p w14:paraId="690F6140" w14:textId="77777777" w:rsidR="00D90E33" w:rsidRDefault="00D90E33" w:rsidP="00624DC7">
            <w:pPr>
              <w:pStyle w:val="Tabledescriptext"/>
              <w:keepNext/>
            </w:pPr>
            <w:r>
              <w:t>Release 3.0</w:t>
            </w:r>
          </w:p>
        </w:tc>
        <w:tc>
          <w:tcPr>
            <w:tcW w:w="3780" w:type="dxa"/>
            <w:tcBorders>
              <w:top w:val="single" w:sz="6" w:space="0" w:color="000000"/>
              <w:left w:val="single" w:sz="6" w:space="0" w:color="000000"/>
              <w:bottom w:val="single" w:sz="6" w:space="0" w:color="000000"/>
              <w:right w:val="single" w:sz="6" w:space="0" w:color="000000"/>
            </w:tcBorders>
          </w:tcPr>
          <w:p w14:paraId="0E12CDDD" w14:textId="42AEBBC7" w:rsidR="00D90E33" w:rsidRPr="00994D8A" w:rsidRDefault="00DD0E93" w:rsidP="00624DC7">
            <w:pPr>
              <w:pStyle w:val="Tabledescriptext"/>
              <w:keepNext/>
              <w:rPr>
                <w:b/>
                <w:bCs/>
              </w:rPr>
            </w:pPr>
            <w:r>
              <w:rPr>
                <w:b/>
                <w:bCs/>
              </w:rPr>
              <w:t xml:space="preserve">Introduced </w:t>
            </w:r>
            <w:r w:rsidR="00D90E33" w:rsidRPr="00994D8A">
              <w:rPr>
                <w:b/>
                <w:bCs/>
              </w:rPr>
              <w:t>1 January 1999</w:t>
            </w:r>
          </w:p>
          <w:p w14:paraId="02704332" w14:textId="77777777" w:rsidR="00D90E33" w:rsidRPr="00C85575" w:rsidRDefault="00D90E33" w:rsidP="00624DC7">
            <w:pPr>
              <w:pStyle w:val="Tabledescriptext"/>
              <w:keepNext/>
              <w:rPr>
                <w:i/>
              </w:rPr>
            </w:pPr>
            <w:r w:rsidRPr="00C85575">
              <w:rPr>
                <w:i/>
              </w:rPr>
              <w:t>Unit of competency name</w:t>
            </w:r>
          </w:p>
          <w:p w14:paraId="27CE9993" w14:textId="77777777" w:rsidR="00D90E33" w:rsidRPr="002D1F71" w:rsidRDefault="00D90E33" w:rsidP="00624DC7">
            <w:pPr>
              <w:pStyle w:val="Tabledescriptext"/>
              <w:keepNext/>
              <w:rPr>
                <w:i/>
              </w:rPr>
            </w:pPr>
            <w:r w:rsidRPr="002261A3">
              <w:t>Refine</w:t>
            </w:r>
            <w:r>
              <w:t>d</w:t>
            </w:r>
            <w:r w:rsidRPr="002261A3">
              <w:t xml:space="preserve"> </w:t>
            </w:r>
            <w:r>
              <w:t>rules</w:t>
            </w:r>
            <w:r w:rsidRPr="002261A3">
              <w:t xml:space="preserve"> for allocation of </w:t>
            </w:r>
            <w:r w:rsidRPr="002D1F71">
              <w:rPr>
                <w:i/>
              </w:rPr>
              <w:t>Module name</w:t>
            </w:r>
          </w:p>
          <w:p w14:paraId="3BE67006" w14:textId="77777777" w:rsidR="00D90E33" w:rsidRPr="002435E8" w:rsidRDefault="00D90E33" w:rsidP="00624DC7">
            <w:pPr>
              <w:pStyle w:val="Tabledescriptext"/>
              <w:keepNext/>
            </w:pPr>
            <w:r w:rsidRPr="002261A3">
              <w:t>Refine</w:t>
            </w:r>
            <w:r>
              <w:t>d</w:t>
            </w:r>
            <w:r w:rsidRPr="002261A3">
              <w:t xml:space="preserve"> </w:t>
            </w:r>
            <w:r>
              <w:t>rules</w:t>
            </w:r>
            <w:r w:rsidRPr="002261A3">
              <w:t xml:space="preserve"> for allocation of </w:t>
            </w:r>
            <w:r w:rsidRPr="002D1F71">
              <w:rPr>
                <w:i/>
              </w:rPr>
              <w:t>Unit of competency name</w:t>
            </w:r>
          </w:p>
        </w:tc>
        <w:tc>
          <w:tcPr>
            <w:tcW w:w="3780" w:type="dxa"/>
            <w:tcBorders>
              <w:top w:val="single" w:sz="6" w:space="0" w:color="000000"/>
              <w:left w:val="single" w:sz="6" w:space="0" w:color="000000"/>
              <w:bottom w:val="single" w:sz="6" w:space="0" w:color="000000"/>
              <w:right w:val="nil"/>
            </w:tcBorders>
          </w:tcPr>
          <w:p w14:paraId="12647BEF" w14:textId="77777777" w:rsidR="00D90E33" w:rsidRDefault="00D90E33" w:rsidP="00624DC7">
            <w:pPr>
              <w:pStyle w:val="Tabledescriptext"/>
              <w:keepNext/>
            </w:pPr>
          </w:p>
        </w:tc>
      </w:tr>
      <w:tr w:rsidR="00D90E33" w14:paraId="48FB4F97" w14:textId="77777777" w:rsidTr="00624DC7">
        <w:trPr>
          <w:cantSplit/>
        </w:trPr>
        <w:tc>
          <w:tcPr>
            <w:tcW w:w="1728" w:type="dxa"/>
            <w:tcBorders>
              <w:top w:val="single" w:sz="6" w:space="0" w:color="000000"/>
              <w:left w:val="nil"/>
              <w:bottom w:val="single" w:sz="6" w:space="0" w:color="000000"/>
              <w:right w:val="single" w:sz="6" w:space="0" w:color="000000"/>
            </w:tcBorders>
          </w:tcPr>
          <w:p w14:paraId="17DAF66B" w14:textId="77777777" w:rsidR="00D90E33" w:rsidRDefault="00D90E33" w:rsidP="00624DC7">
            <w:pPr>
              <w:pStyle w:val="Tabledescriptext"/>
              <w:keepNext/>
            </w:pPr>
            <w:r>
              <w:t>Release 4.0</w:t>
            </w:r>
          </w:p>
        </w:tc>
        <w:tc>
          <w:tcPr>
            <w:tcW w:w="3780" w:type="dxa"/>
            <w:tcBorders>
              <w:top w:val="single" w:sz="6" w:space="0" w:color="000000"/>
              <w:left w:val="single" w:sz="6" w:space="0" w:color="000000"/>
              <w:bottom w:val="single" w:sz="6" w:space="0" w:color="000000"/>
              <w:right w:val="single" w:sz="6" w:space="0" w:color="000000"/>
            </w:tcBorders>
          </w:tcPr>
          <w:p w14:paraId="462C23F0" w14:textId="749B582E" w:rsidR="00D90E33" w:rsidRPr="00994D8A" w:rsidRDefault="00D90E33" w:rsidP="00624DC7">
            <w:pPr>
              <w:pStyle w:val="Tabledescriptext"/>
              <w:keepNext/>
              <w:rPr>
                <w:b/>
                <w:bCs/>
              </w:rPr>
            </w:pPr>
            <w:r w:rsidRPr="00994D8A">
              <w:rPr>
                <w:b/>
                <w:bCs/>
              </w:rPr>
              <w:t>Revised 1 January 2002</w:t>
            </w:r>
          </w:p>
          <w:p w14:paraId="266B8974" w14:textId="77777777" w:rsidR="00D90E33" w:rsidRPr="00DB7664" w:rsidRDefault="00D90E33" w:rsidP="00624DC7">
            <w:pPr>
              <w:pStyle w:val="Tabledescriptext"/>
              <w:keepNext/>
            </w:pPr>
            <w:r>
              <w:t>Modified</w:t>
            </w:r>
            <w:r w:rsidRPr="002261A3">
              <w:t xml:space="preserve"> value descriptions for </w:t>
            </w:r>
            <w:r w:rsidRPr="000B6305">
              <w:rPr>
                <w:i/>
              </w:rPr>
              <w:t xml:space="preserve">Module </w:t>
            </w:r>
            <w:r>
              <w:rPr>
                <w:i/>
              </w:rPr>
              <w:t>name</w:t>
            </w:r>
          </w:p>
          <w:p w14:paraId="0684E3C3" w14:textId="77777777" w:rsidR="00D90E33" w:rsidRPr="002435E8" w:rsidRDefault="00D90E33" w:rsidP="00624DC7">
            <w:pPr>
              <w:pStyle w:val="Tabledescriptext"/>
              <w:keepNext/>
            </w:pPr>
            <w:r>
              <w:t>Modified</w:t>
            </w:r>
            <w:r w:rsidRPr="002261A3">
              <w:t xml:space="preserve"> value descriptions for </w:t>
            </w:r>
            <w:r>
              <w:rPr>
                <w:i/>
              </w:rPr>
              <w:t>Unit of competency</w:t>
            </w:r>
            <w:r w:rsidRPr="000B6305">
              <w:rPr>
                <w:i/>
              </w:rPr>
              <w:t xml:space="preserve"> </w:t>
            </w:r>
            <w:r>
              <w:rPr>
                <w:i/>
              </w:rPr>
              <w:t>name</w:t>
            </w:r>
          </w:p>
        </w:tc>
        <w:tc>
          <w:tcPr>
            <w:tcW w:w="3780" w:type="dxa"/>
            <w:tcBorders>
              <w:top w:val="single" w:sz="6" w:space="0" w:color="000000"/>
              <w:left w:val="single" w:sz="6" w:space="0" w:color="000000"/>
              <w:bottom w:val="single" w:sz="6" w:space="0" w:color="000000"/>
              <w:right w:val="nil"/>
            </w:tcBorders>
          </w:tcPr>
          <w:p w14:paraId="3322614B" w14:textId="77777777" w:rsidR="00D90E33" w:rsidRDefault="00D90E33" w:rsidP="00624DC7">
            <w:pPr>
              <w:pStyle w:val="Tabledescriptext"/>
              <w:keepNext/>
            </w:pPr>
          </w:p>
        </w:tc>
      </w:tr>
    </w:tbl>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D90E33" w14:paraId="0226FEB6" w14:textId="77777777" w:rsidTr="00D738A7">
        <w:tc>
          <w:tcPr>
            <w:tcW w:w="9288" w:type="dxa"/>
            <w:gridSpan w:val="2"/>
          </w:tcPr>
          <w:p w14:paraId="6C29296C" w14:textId="77777777" w:rsidR="00D90E33" w:rsidRDefault="00D90E33" w:rsidP="00624DC7">
            <w:pPr>
              <w:pStyle w:val="Tableheading"/>
            </w:pPr>
            <w:r>
              <w:t>Data element definitions</w:t>
            </w:r>
          </w:p>
        </w:tc>
      </w:tr>
      <w:tr w:rsidR="00D90E33" w14:paraId="65FFDDA0" w14:textId="77777777" w:rsidTr="00D738A7">
        <w:tc>
          <w:tcPr>
            <w:tcW w:w="1728" w:type="dxa"/>
          </w:tcPr>
          <w:p w14:paraId="2D0643F1" w14:textId="77777777" w:rsidR="00D90E33" w:rsidRDefault="00D90E33" w:rsidP="00624DC7">
            <w:pPr>
              <w:pStyle w:val="Tabledescriptext"/>
              <w:keepNext/>
            </w:pPr>
            <w:r>
              <w:t>Edition 1</w:t>
            </w:r>
          </w:p>
        </w:tc>
        <w:tc>
          <w:tcPr>
            <w:tcW w:w="7560" w:type="dxa"/>
          </w:tcPr>
          <w:p w14:paraId="64693464" w14:textId="78D2AE92" w:rsidR="00D90E33" w:rsidRPr="00994D8A" w:rsidRDefault="00D90E33" w:rsidP="00624DC7">
            <w:pPr>
              <w:pStyle w:val="Tabledescriptext"/>
              <w:keepNext/>
              <w:rPr>
                <w:b/>
                <w:bCs/>
              </w:rPr>
            </w:pPr>
            <w:r w:rsidRPr="00994D8A">
              <w:rPr>
                <w:b/>
                <w:bCs/>
              </w:rPr>
              <w:t>Revised 1 January 2007</w:t>
            </w:r>
          </w:p>
          <w:p w14:paraId="330BC7E1" w14:textId="77777777" w:rsidR="00D90E33" w:rsidRDefault="00D90E33" w:rsidP="00624DC7">
            <w:pPr>
              <w:pStyle w:val="Tabledescriptext"/>
              <w:keepNext/>
            </w:pPr>
            <w:r>
              <w:t xml:space="preserve">Combined </w:t>
            </w:r>
            <w:r w:rsidRPr="000B6305">
              <w:rPr>
                <w:i/>
              </w:rPr>
              <w:t xml:space="preserve">Module </w:t>
            </w:r>
            <w:r>
              <w:rPr>
                <w:i/>
              </w:rPr>
              <w:t>name</w:t>
            </w:r>
            <w:r>
              <w:t xml:space="preserve"> and </w:t>
            </w:r>
            <w:r>
              <w:rPr>
                <w:i/>
              </w:rPr>
              <w:t>Unit of competency</w:t>
            </w:r>
            <w:r w:rsidRPr="000B6305">
              <w:rPr>
                <w:i/>
              </w:rPr>
              <w:t xml:space="preserve"> </w:t>
            </w:r>
            <w:r>
              <w:rPr>
                <w:i/>
              </w:rPr>
              <w:t>name</w:t>
            </w:r>
            <w:r>
              <w:t xml:space="preserve"> to </w:t>
            </w:r>
            <w:r w:rsidRPr="00C85575">
              <w:rPr>
                <w:i/>
              </w:rPr>
              <w:t>Module/unit of competency name</w:t>
            </w:r>
          </w:p>
        </w:tc>
      </w:tr>
      <w:tr w:rsidR="00D90E33" w14:paraId="7142B6B0" w14:textId="77777777" w:rsidTr="00D738A7">
        <w:tc>
          <w:tcPr>
            <w:tcW w:w="1728" w:type="dxa"/>
          </w:tcPr>
          <w:p w14:paraId="23E629A1" w14:textId="77777777" w:rsidR="00D90E33" w:rsidRDefault="00D90E33" w:rsidP="00624DC7">
            <w:pPr>
              <w:pStyle w:val="Tabledescriptext"/>
              <w:keepNext/>
            </w:pPr>
            <w:r>
              <w:t>Edition 2.2</w:t>
            </w:r>
          </w:p>
        </w:tc>
        <w:tc>
          <w:tcPr>
            <w:tcW w:w="7560" w:type="dxa"/>
          </w:tcPr>
          <w:p w14:paraId="4FD7CB8C" w14:textId="47FB388C" w:rsidR="00D90E33" w:rsidRPr="00994D8A" w:rsidRDefault="00D90E33" w:rsidP="00624DC7">
            <w:pPr>
              <w:pStyle w:val="Tabledescriptext"/>
              <w:keepNext/>
              <w:rPr>
                <w:b/>
                <w:bCs/>
              </w:rPr>
            </w:pPr>
            <w:r w:rsidRPr="00994D8A">
              <w:rPr>
                <w:b/>
                <w:bCs/>
              </w:rPr>
              <w:t>Revised 1 January 2014</w:t>
            </w:r>
          </w:p>
          <w:p w14:paraId="24A88D55" w14:textId="77777777" w:rsidR="00D90E33" w:rsidRPr="00FE470E" w:rsidRDefault="00D90E33" w:rsidP="00624DC7">
            <w:pPr>
              <w:pStyle w:val="Tabledescriptext"/>
              <w:keepNext/>
            </w:pPr>
            <w:r w:rsidRPr="00FE470E">
              <w:t xml:space="preserve">Renamed </w:t>
            </w:r>
            <w:r w:rsidR="00572C6B">
              <w:t xml:space="preserve">from </w:t>
            </w:r>
            <w:r w:rsidR="00572C6B" w:rsidRPr="00C85575">
              <w:rPr>
                <w:i/>
              </w:rPr>
              <w:t>Module/unit of competency name</w:t>
            </w:r>
            <w:r w:rsidR="00572C6B" w:rsidRPr="00FE470E">
              <w:rPr>
                <w:i/>
                <w:iCs/>
              </w:rPr>
              <w:t xml:space="preserve"> </w:t>
            </w:r>
            <w:r w:rsidR="00572C6B" w:rsidRPr="00572C6B">
              <w:rPr>
                <w:iCs/>
              </w:rPr>
              <w:t>to</w:t>
            </w:r>
            <w:r w:rsidR="00572C6B">
              <w:rPr>
                <w:i/>
                <w:iCs/>
              </w:rPr>
              <w:t xml:space="preserve"> </w:t>
            </w:r>
            <w:r w:rsidRPr="00FE470E">
              <w:rPr>
                <w:i/>
                <w:iCs/>
              </w:rPr>
              <w:t xml:space="preserve">Subject </w:t>
            </w:r>
            <w:r>
              <w:rPr>
                <w:i/>
                <w:iCs/>
              </w:rPr>
              <w:t>name</w:t>
            </w:r>
          </w:p>
        </w:tc>
      </w:tr>
    </w:tbl>
    <w:p w14:paraId="276782B6" w14:textId="77777777" w:rsidR="00B91EE5" w:rsidRPr="000E622B" w:rsidRDefault="00B91EE5" w:rsidP="00B91EE5">
      <w:pPr>
        <w:pStyle w:val="H2Headings"/>
      </w:pPr>
      <w:bookmarkStart w:id="628" w:name="_Toc222218842"/>
      <w:bookmarkStart w:id="629" w:name="_Toc113785712"/>
      <w:bookmarkStart w:id="630" w:name="_Toc113785865"/>
      <w:bookmarkStart w:id="631" w:name="_Toc116875135"/>
      <w:bookmarkStart w:id="632" w:name="_Toc128472444"/>
      <w:bookmarkEnd w:id="601"/>
      <w:bookmarkEnd w:id="602"/>
      <w:bookmarkEnd w:id="603"/>
      <w:bookmarkEnd w:id="604"/>
      <w:r>
        <w:lastRenderedPageBreak/>
        <w:t>Survey contact status</w:t>
      </w:r>
      <w:bookmarkEnd w:id="628"/>
    </w:p>
    <w:p w14:paraId="490E54DC" w14:textId="77777777" w:rsidR="00B91EE5" w:rsidRPr="002261A3" w:rsidRDefault="00B91EE5" w:rsidP="00B91EE5">
      <w:pPr>
        <w:pStyle w:val="H3Parts"/>
      </w:pPr>
      <w:r>
        <w:t>Definitional a</w:t>
      </w:r>
      <w:r w:rsidRPr="002261A3">
        <w:t>ttributes</w:t>
      </w:r>
    </w:p>
    <w:p w14:paraId="45DA6678" w14:textId="77777777" w:rsidR="00B91EE5" w:rsidRPr="002261A3" w:rsidRDefault="00B91EE5" w:rsidP="00B91EE5">
      <w:pPr>
        <w:pStyle w:val="H4Parts"/>
      </w:pPr>
      <w:r w:rsidRPr="002261A3">
        <w:t>Definition</w:t>
      </w:r>
    </w:p>
    <w:p w14:paraId="6699EEAC" w14:textId="77777777" w:rsidR="00B91EE5" w:rsidRPr="00AD577B" w:rsidRDefault="00B91EE5" w:rsidP="00B91EE5">
      <w:pPr>
        <w:pStyle w:val="Bodytext"/>
      </w:pPr>
      <w:r w:rsidRPr="00977D34">
        <w:rPr>
          <w:i/>
        </w:rPr>
        <w:t>Survey contact status</w:t>
      </w:r>
      <w:r>
        <w:t xml:space="preserve"> identifies reasons to exclude clients from the Student Outcome</w:t>
      </w:r>
      <w:r w:rsidR="00C515CC">
        <w:t>s</w:t>
      </w:r>
      <w:r>
        <w:t xml:space="preserve"> Survey and other communications.</w:t>
      </w:r>
    </w:p>
    <w:p w14:paraId="3A661799" w14:textId="77777777" w:rsidR="00B91EE5" w:rsidRPr="002261A3" w:rsidRDefault="00B91EE5" w:rsidP="00B91EE5">
      <w:pPr>
        <w:pStyle w:val="H4Parts"/>
      </w:pPr>
      <w:r>
        <w:t>Context</w:t>
      </w:r>
    </w:p>
    <w:p w14:paraId="79A41D9F" w14:textId="77777777" w:rsidR="00B91EE5" w:rsidRPr="00F251D1" w:rsidRDefault="00B91EE5" w:rsidP="00B91EE5">
      <w:pPr>
        <w:pStyle w:val="Bodytext"/>
      </w:pPr>
      <w:r w:rsidRPr="00977D34">
        <w:rPr>
          <w:i/>
        </w:rPr>
        <w:t>Survey contact status</w:t>
      </w:r>
      <w:r>
        <w:t xml:space="preserve"> is used to exclude clients from </w:t>
      </w:r>
      <w:r w:rsidR="00843C71" w:rsidRPr="0091377B">
        <w:rPr>
          <w:color w:val="000000" w:themeColor="text1"/>
        </w:rPr>
        <w:t>participating in the Student Outcomes Survey and other communications.</w:t>
      </w:r>
    </w:p>
    <w:p w14:paraId="2811632F" w14:textId="77777777" w:rsidR="00B91EE5" w:rsidRPr="002261A3" w:rsidRDefault="00B91EE5" w:rsidP="00B91EE5">
      <w:pPr>
        <w:pStyle w:val="H3Parts"/>
      </w:pPr>
      <w:r>
        <w:t>Relational a</w:t>
      </w:r>
      <w:r w:rsidRPr="002261A3">
        <w:t>ttributes</w:t>
      </w:r>
    </w:p>
    <w:p w14:paraId="3E16D6D2" w14:textId="77777777" w:rsidR="00B91EE5" w:rsidRDefault="00B91EE5" w:rsidP="00B91EE5">
      <w:pPr>
        <w:pStyle w:val="H4Parts"/>
      </w:pPr>
      <w:r>
        <w:t>Rules</w:t>
      </w:r>
    </w:p>
    <w:p w14:paraId="0D3BFA7A" w14:textId="77777777" w:rsidR="00B91EE5" w:rsidRPr="00B91EE5" w:rsidRDefault="00B91EE5" w:rsidP="00B91EE5">
      <w:pPr>
        <w:pStyle w:val="Bodytext"/>
      </w:pPr>
      <w:r>
        <w:t>Not applicable</w:t>
      </w:r>
    </w:p>
    <w:p w14:paraId="5104D909" w14:textId="77777777" w:rsidR="00B91EE5" w:rsidRPr="002261A3" w:rsidRDefault="00B91EE5" w:rsidP="00B91EE5">
      <w:pPr>
        <w:pStyle w:val="H4Parts"/>
      </w:pPr>
      <w:r w:rsidRPr="002261A3">
        <w:t>Guideline</w:t>
      </w:r>
      <w:r>
        <w:t>s for use</w:t>
      </w:r>
    </w:p>
    <w:p w14:paraId="42070962" w14:textId="5AF79C49" w:rsidR="009E7F59" w:rsidRDefault="009E7F59" w:rsidP="001E0096">
      <w:pPr>
        <w:pStyle w:val="Bodytext"/>
        <w:rPr>
          <w:color w:val="000000" w:themeColor="text1"/>
        </w:rPr>
      </w:pPr>
      <w:r w:rsidRPr="00F70D35">
        <w:rPr>
          <w:color w:val="000000" w:themeColor="text1"/>
        </w:rPr>
        <w:t>The classification value 'E</w:t>
      </w:r>
      <w:r w:rsidR="00F70D35" w:rsidRPr="00F70D35">
        <w:rPr>
          <w:rFonts w:ascii="Garamond" w:hAnsi="Garamond"/>
          <w:color w:val="000000" w:themeColor="text1"/>
        </w:rPr>
        <w:t xml:space="preserve"> – </w:t>
      </w:r>
      <w:r w:rsidR="00F70D35" w:rsidRPr="00F70D35">
        <w:rPr>
          <w:color w:val="000000" w:themeColor="text1"/>
        </w:rPr>
        <w:t>Ex</w:t>
      </w:r>
      <w:r w:rsidRPr="00F70D35">
        <w:rPr>
          <w:color w:val="000000" w:themeColor="text1"/>
        </w:rPr>
        <w:t xml:space="preserve">cluded from survey use’ should only be used if the client (or parent/guardian) objects to being surveyed or requests </w:t>
      </w:r>
      <w:r w:rsidR="00932E64">
        <w:rPr>
          <w:color w:val="000000" w:themeColor="text1"/>
        </w:rPr>
        <w:t xml:space="preserve">that </w:t>
      </w:r>
      <w:r w:rsidRPr="00F70D35">
        <w:rPr>
          <w:color w:val="000000" w:themeColor="text1"/>
        </w:rPr>
        <w:t xml:space="preserve">address information </w:t>
      </w:r>
      <w:r w:rsidR="00932E64">
        <w:rPr>
          <w:color w:val="000000" w:themeColor="text1"/>
        </w:rPr>
        <w:t>be</w:t>
      </w:r>
      <w:r w:rsidR="00932E64" w:rsidRPr="00F70D35">
        <w:rPr>
          <w:color w:val="000000" w:themeColor="text1"/>
        </w:rPr>
        <w:t xml:space="preserve"> </w:t>
      </w:r>
      <w:r w:rsidRPr="00F70D35">
        <w:rPr>
          <w:color w:val="000000" w:themeColor="text1"/>
        </w:rPr>
        <w:t>withheld. RTOs are not required to ask clients if they fall into this category i.e. use the code only when the information is volunteered.</w:t>
      </w:r>
    </w:p>
    <w:p w14:paraId="22FFC9A6" w14:textId="77777777" w:rsidR="006760E0" w:rsidRPr="00F70D35" w:rsidRDefault="006760E0" w:rsidP="001E0096">
      <w:pPr>
        <w:pStyle w:val="Bodytext"/>
        <w:rPr>
          <w:color w:val="000000" w:themeColor="text1"/>
        </w:rPr>
      </w:pPr>
      <w:r>
        <w:rPr>
          <w:color w:val="000000" w:themeColor="text1"/>
        </w:rPr>
        <w:t xml:space="preserve">If </w:t>
      </w:r>
      <w:r w:rsidRPr="00C477B0">
        <w:rPr>
          <w:i/>
          <w:color w:val="000000" w:themeColor="text1"/>
        </w:rPr>
        <w:t>Date of birth</w:t>
      </w:r>
      <w:r>
        <w:rPr>
          <w:color w:val="000000" w:themeColor="text1"/>
        </w:rPr>
        <w:t xml:space="preserve"> indicates that a client will </w:t>
      </w:r>
      <w:r w:rsidR="00C477B0">
        <w:rPr>
          <w:color w:val="000000" w:themeColor="text1"/>
        </w:rPr>
        <w:t xml:space="preserve">be under the age of 15 at the end of the collection year, then </w:t>
      </w:r>
      <w:r w:rsidR="00C477B0" w:rsidRPr="00C477B0">
        <w:rPr>
          <w:i/>
          <w:color w:val="000000" w:themeColor="text1"/>
        </w:rPr>
        <w:t>Survey contact status</w:t>
      </w:r>
      <w:r w:rsidR="00C477B0">
        <w:rPr>
          <w:color w:val="000000" w:themeColor="text1"/>
        </w:rPr>
        <w:t xml:space="preserve"> may be left blank.</w:t>
      </w:r>
    </w:p>
    <w:p w14:paraId="49E79F00" w14:textId="77777777" w:rsidR="00B91EE5" w:rsidRPr="002261A3" w:rsidRDefault="00B91EE5" w:rsidP="00B91EE5">
      <w:pPr>
        <w:pStyle w:val="H4Parts"/>
      </w:pPr>
      <w:r>
        <w:t>Related d</w:t>
      </w:r>
      <w:r w:rsidRPr="002261A3">
        <w:t>ata</w:t>
      </w:r>
    </w:p>
    <w:p w14:paraId="55CB9798" w14:textId="77777777" w:rsidR="00B91EE5" w:rsidRPr="00F251D1" w:rsidRDefault="00B91EE5" w:rsidP="00B91EE5">
      <w:pPr>
        <w:pStyle w:val="Bodytext"/>
      </w:pPr>
      <w:r>
        <w:t>Not applicable</w:t>
      </w:r>
    </w:p>
    <w:p w14:paraId="7E837ED4" w14:textId="77777777" w:rsidR="00B91EE5" w:rsidRPr="002261A3" w:rsidRDefault="00B91EE5" w:rsidP="00B91EE5">
      <w:pPr>
        <w:pStyle w:val="H4Parts"/>
      </w:pPr>
      <w:r>
        <w:t>Type of relationship</w:t>
      </w:r>
    </w:p>
    <w:p w14:paraId="15A57857" w14:textId="77777777" w:rsidR="00B91EE5" w:rsidRPr="00F251D1" w:rsidRDefault="00B91EE5" w:rsidP="00B91EE5">
      <w:pPr>
        <w:pStyle w:val="Bodytext"/>
      </w:pPr>
      <w:r>
        <w:t>Not applicable</w:t>
      </w:r>
    </w:p>
    <w:p w14:paraId="080655AF" w14:textId="77777777" w:rsidR="00B91EE5" w:rsidRDefault="00B91EE5" w:rsidP="00B91EE5">
      <w:pPr>
        <w:pStyle w:val="H4Parts"/>
      </w:pPr>
      <w:r>
        <w:t>Classification scheme</w:t>
      </w:r>
    </w:p>
    <w:p w14:paraId="7611D743" w14:textId="77777777" w:rsidR="00B91EE5" w:rsidRDefault="00B91EE5" w:rsidP="00B91EE5"/>
    <w:tbl>
      <w:tblPr>
        <w:tblStyle w:val="TableGrid"/>
        <w:tblW w:w="0" w:type="auto"/>
        <w:tblBorders>
          <w:left w:val="none" w:sz="0" w:space="0" w:color="auto"/>
          <w:right w:val="none" w:sz="0" w:space="0" w:color="auto"/>
        </w:tblBorders>
        <w:tblLook w:val="04A0" w:firstRow="1" w:lastRow="0" w:firstColumn="1" w:lastColumn="0" w:noHBand="0" w:noVBand="1"/>
      </w:tblPr>
      <w:tblGrid>
        <w:gridCol w:w="2191"/>
        <w:gridCol w:w="6879"/>
      </w:tblGrid>
      <w:tr w:rsidR="00B91EE5" w:rsidRPr="001E0CB5" w14:paraId="13E4D2AB" w14:textId="77777777" w:rsidTr="00795578">
        <w:trPr>
          <w:trHeight w:val="343"/>
        </w:trPr>
        <w:tc>
          <w:tcPr>
            <w:tcW w:w="2235" w:type="dxa"/>
            <w:tcBorders>
              <w:top w:val="single" w:sz="12" w:space="0" w:color="auto"/>
            </w:tcBorders>
            <w:vAlign w:val="center"/>
          </w:tcPr>
          <w:p w14:paraId="257C2A7D" w14:textId="77777777" w:rsidR="00B91EE5" w:rsidRPr="001E0CB5" w:rsidRDefault="00B91EE5" w:rsidP="00343190">
            <w:pPr>
              <w:pStyle w:val="Tableheading"/>
              <w:jc w:val="left"/>
              <w:rPr>
                <w:b w:val="0"/>
              </w:rPr>
            </w:pPr>
            <w:r w:rsidRPr="00343190">
              <w:rPr>
                <w:bCs/>
              </w:rPr>
              <w:t>Value</w:t>
            </w:r>
          </w:p>
        </w:tc>
        <w:tc>
          <w:tcPr>
            <w:tcW w:w="7051" w:type="dxa"/>
            <w:tcBorders>
              <w:top w:val="single" w:sz="12" w:space="0" w:color="auto"/>
            </w:tcBorders>
            <w:vAlign w:val="center"/>
          </w:tcPr>
          <w:p w14:paraId="2776CEB6" w14:textId="7B97834B" w:rsidR="00B91EE5" w:rsidRPr="00343190" w:rsidRDefault="00B91EE5" w:rsidP="00343190">
            <w:pPr>
              <w:pStyle w:val="Tableheading"/>
              <w:jc w:val="left"/>
              <w:rPr>
                <w:bCs/>
              </w:rPr>
            </w:pPr>
            <w:r w:rsidRPr="00814C28">
              <w:rPr>
                <w:bCs/>
              </w:rPr>
              <w:t xml:space="preserve">Description – </w:t>
            </w:r>
            <w:r w:rsidRPr="00814C28">
              <w:rPr>
                <w:bCs/>
              </w:rPr>
              <w:fldChar w:fldCharType="begin"/>
            </w:r>
            <w:r w:rsidRPr="00814C28">
              <w:rPr>
                <w:bCs/>
              </w:rPr>
              <w:instrText xml:space="preserve"> STYLEREF  H2_Headings  \* MERGEFORMAT </w:instrText>
            </w:r>
            <w:r w:rsidRPr="00814C28">
              <w:rPr>
                <w:bCs/>
              </w:rPr>
              <w:fldChar w:fldCharType="separate"/>
            </w:r>
            <w:r w:rsidR="00153EBD">
              <w:rPr>
                <w:bCs/>
                <w:noProof/>
              </w:rPr>
              <w:t>Survey contact status</w:t>
            </w:r>
            <w:r w:rsidRPr="00814C28">
              <w:rPr>
                <w:bCs/>
              </w:rPr>
              <w:fldChar w:fldCharType="end"/>
            </w:r>
          </w:p>
        </w:tc>
      </w:tr>
      <w:tr w:rsidR="00B91EE5" w:rsidRPr="005C3F4A" w14:paraId="3D54E1E2" w14:textId="77777777" w:rsidTr="00182A61">
        <w:tc>
          <w:tcPr>
            <w:tcW w:w="2235" w:type="dxa"/>
            <w:tcBorders>
              <w:top w:val="single" w:sz="4" w:space="0" w:color="auto"/>
              <w:bottom w:val="single" w:sz="4" w:space="0" w:color="auto"/>
            </w:tcBorders>
          </w:tcPr>
          <w:p w14:paraId="4C72A696" w14:textId="77777777" w:rsidR="00B91EE5" w:rsidRPr="00343190" w:rsidRDefault="00B91EE5" w:rsidP="00343190">
            <w:pPr>
              <w:pStyle w:val="Tabledescriptext"/>
            </w:pPr>
            <w:r w:rsidRPr="00343190">
              <w:t>A</w:t>
            </w:r>
          </w:p>
        </w:tc>
        <w:tc>
          <w:tcPr>
            <w:tcW w:w="7051" w:type="dxa"/>
            <w:tcBorders>
              <w:top w:val="single" w:sz="4" w:space="0" w:color="auto"/>
              <w:bottom w:val="single" w:sz="4" w:space="0" w:color="auto"/>
            </w:tcBorders>
          </w:tcPr>
          <w:p w14:paraId="656DB8BC" w14:textId="77777777" w:rsidR="00B91EE5" w:rsidRPr="00343190" w:rsidRDefault="00B91EE5" w:rsidP="00343190">
            <w:pPr>
              <w:pStyle w:val="Tabledescriptext"/>
            </w:pPr>
            <w:r w:rsidRPr="00343190">
              <w:t>Available for survey use</w:t>
            </w:r>
          </w:p>
        </w:tc>
      </w:tr>
      <w:tr w:rsidR="00B91EE5" w:rsidRPr="005C3F4A" w14:paraId="3621947F" w14:textId="77777777" w:rsidTr="00182A61">
        <w:tc>
          <w:tcPr>
            <w:tcW w:w="2235" w:type="dxa"/>
            <w:tcBorders>
              <w:top w:val="single" w:sz="4" w:space="0" w:color="auto"/>
              <w:bottom w:val="single" w:sz="4" w:space="0" w:color="auto"/>
            </w:tcBorders>
          </w:tcPr>
          <w:p w14:paraId="7C6A6FEB" w14:textId="77777777" w:rsidR="00B91EE5" w:rsidRPr="00343190" w:rsidRDefault="00B91EE5" w:rsidP="00343190">
            <w:pPr>
              <w:pStyle w:val="Tabledescriptext"/>
            </w:pPr>
            <w:r w:rsidRPr="00343190">
              <w:t>C</w:t>
            </w:r>
          </w:p>
        </w:tc>
        <w:tc>
          <w:tcPr>
            <w:tcW w:w="7051" w:type="dxa"/>
            <w:tcBorders>
              <w:top w:val="single" w:sz="4" w:space="0" w:color="auto"/>
              <w:bottom w:val="single" w:sz="4" w:space="0" w:color="auto"/>
            </w:tcBorders>
          </w:tcPr>
          <w:p w14:paraId="1A547BE4" w14:textId="77777777" w:rsidR="00B91EE5" w:rsidRPr="00343190" w:rsidRDefault="00B91EE5" w:rsidP="00343190">
            <w:pPr>
              <w:pStyle w:val="Tabledescriptext"/>
            </w:pPr>
            <w:r w:rsidRPr="00343190">
              <w:t xml:space="preserve">Correctional facility (address or enrolment) </w:t>
            </w:r>
          </w:p>
        </w:tc>
      </w:tr>
      <w:tr w:rsidR="00B91EE5" w:rsidRPr="005C3F4A" w14:paraId="77220196" w14:textId="77777777" w:rsidTr="00182A61">
        <w:tc>
          <w:tcPr>
            <w:tcW w:w="2235" w:type="dxa"/>
            <w:tcBorders>
              <w:bottom w:val="single" w:sz="4" w:space="0" w:color="auto"/>
            </w:tcBorders>
          </w:tcPr>
          <w:p w14:paraId="414AAE98" w14:textId="77777777" w:rsidR="00B91EE5" w:rsidRPr="00343190" w:rsidRDefault="00B91EE5" w:rsidP="00343190">
            <w:pPr>
              <w:pStyle w:val="Tabledescriptext"/>
            </w:pPr>
            <w:r w:rsidRPr="00343190">
              <w:t>D</w:t>
            </w:r>
          </w:p>
        </w:tc>
        <w:tc>
          <w:tcPr>
            <w:tcW w:w="7051" w:type="dxa"/>
            <w:tcBorders>
              <w:bottom w:val="single" w:sz="4" w:space="0" w:color="auto"/>
            </w:tcBorders>
          </w:tcPr>
          <w:p w14:paraId="6918CA9E" w14:textId="77777777" w:rsidR="00B91EE5" w:rsidRPr="00343190" w:rsidRDefault="00B91EE5" w:rsidP="00343190">
            <w:pPr>
              <w:pStyle w:val="Tabledescriptext"/>
            </w:pPr>
            <w:r w:rsidRPr="00343190">
              <w:t xml:space="preserve">Deceased student </w:t>
            </w:r>
          </w:p>
        </w:tc>
      </w:tr>
      <w:tr w:rsidR="00B91EE5" w:rsidRPr="005C3F4A" w14:paraId="713A23A2" w14:textId="77777777" w:rsidTr="00182A61">
        <w:tc>
          <w:tcPr>
            <w:tcW w:w="2235" w:type="dxa"/>
            <w:tcBorders>
              <w:top w:val="single" w:sz="4" w:space="0" w:color="auto"/>
              <w:bottom w:val="single" w:sz="4" w:space="0" w:color="auto"/>
            </w:tcBorders>
          </w:tcPr>
          <w:p w14:paraId="6EA3D0CC" w14:textId="77777777" w:rsidR="00B91EE5" w:rsidRPr="00343190" w:rsidRDefault="00B91EE5" w:rsidP="00343190">
            <w:pPr>
              <w:pStyle w:val="Tabledescriptext"/>
            </w:pPr>
            <w:r w:rsidRPr="00343190">
              <w:t>E</w:t>
            </w:r>
          </w:p>
        </w:tc>
        <w:tc>
          <w:tcPr>
            <w:tcW w:w="7051" w:type="dxa"/>
            <w:tcBorders>
              <w:top w:val="single" w:sz="4" w:space="0" w:color="auto"/>
              <w:bottom w:val="single" w:sz="4" w:space="0" w:color="auto"/>
            </w:tcBorders>
          </w:tcPr>
          <w:p w14:paraId="1D8E2550" w14:textId="77777777" w:rsidR="00B91EE5" w:rsidRPr="00343190" w:rsidRDefault="00B91EE5" w:rsidP="009C27BB">
            <w:pPr>
              <w:pStyle w:val="Tabledescriptext"/>
            </w:pPr>
            <w:r w:rsidRPr="00343190">
              <w:t>Excluded</w:t>
            </w:r>
            <w:r w:rsidR="00D20AC2">
              <w:t xml:space="preserve"> from survey use</w:t>
            </w:r>
          </w:p>
        </w:tc>
      </w:tr>
      <w:tr w:rsidR="00B91EE5" w:rsidRPr="005C3F4A" w14:paraId="6FA038B6" w14:textId="77777777" w:rsidTr="00182A61">
        <w:tc>
          <w:tcPr>
            <w:tcW w:w="2235" w:type="dxa"/>
            <w:tcBorders>
              <w:bottom w:val="single" w:sz="4" w:space="0" w:color="auto"/>
            </w:tcBorders>
          </w:tcPr>
          <w:p w14:paraId="5E75F92F" w14:textId="77777777" w:rsidR="00B91EE5" w:rsidRPr="00343190" w:rsidRDefault="00B91EE5" w:rsidP="00343190">
            <w:pPr>
              <w:pStyle w:val="Tabledescriptext"/>
            </w:pPr>
            <w:r w:rsidRPr="00343190">
              <w:t>I</w:t>
            </w:r>
          </w:p>
        </w:tc>
        <w:tc>
          <w:tcPr>
            <w:tcW w:w="7051" w:type="dxa"/>
            <w:tcBorders>
              <w:bottom w:val="single" w:sz="4" w:space="0" w:color="auto"/>
            </w:tcBorders>
          </w:tcPr>
          <w:p w14:paraId="6EE55950" w14:textId="68F92817" w:rsidR="00B91EE5" w:rsidRPr="00343190" w:rsidRDefault="00B91EE5" w:rsidP="00343190">
            <w:pPr>
              <w:pStyle w:val="Tabledescriptext"/>
            </w:pPr>
            <w:r w:rsidRPr="00343190">
              <w:t>Invalid address</w:t>
            </w:r>
            <w:r w:rsidR="007B1BE0">
              <w:t>/</w:t>
            </w:r>
            <w:r w:rsidRPr="00343190">
              <w:t xml:space="preserve">Itinerant student (very low likelihood of response) </w:t>
            </w:r>
          </w:p>
        </w:tc>
      </w:tr>
      <w:tr w:rsidR="00B91EE5" w:rsidRPr="005C3F4A" w14:paraId="3A88D583" w14:textId="77777777" w:rsidTr="00795578">
        <w:tc>
          <w:tcPr>
            <w:tcW w:w="2235" w:type="dxa"/>
            <w:tcBorders>
              <w:bottom w:val="single" w:sz="4" w:space="0" w:color="auto"/>
            </w:tcBorders>
          </w:tcPr>
          <w:p w14:paraId="70AC989F" w14:textId="77777777" w:rsidR="00B91EE5" w:rsidRPr="00343190" w:rsidRDefault="00B91EE5" w:rsidP="00343190">
            <w:pPr>
              <w:pStyle w:val="Tabledescriptext"/>
            </w:pPr>
            <w:r w:rsidRPr="00343190">
              <w:t>M</w:t>
            </w:r>
          </w:p>
        </w:tc>
        <w:tc>
          <w:tcPr>
            <w:tcW w:w="7051" w:type="dxa"/>
            <w:tcBorders>
              <w:bottom w:val="single" w:sz="4" w:space="0" w:color="auto"/>
            </w:tcBorders>
          </w:tcPr>
          <w:p w14:paraId="28680B5E" w14:textId="77777777" w:rsidR="00B91EE5" w:rsidRPr="00343190" w:rsidRDefault="00B91EE5" w:rsidP="00343190">
            <w:pPr>
              <w:pStyle w:val="Tabledescriptext"/>
            </w:pPr>
            <w:r w:rsidRPr="00343190">
              <w:t xml:space="preserve">Minor </w:t>
            </w:r>
            <w:r w:rsidR="00916EBA">
              <w:t xml:space="preserve">– under age of 15 </w:t>
            </w:r>
            <w:r w:rsidRPr="00343190">
              <w:t xml:space="preserve">(not to be surveyed) </w:t>
            </w:r>
          </w:p>
        </w:tc>
      </w:tr>
      <w:tr w:rsidR="00B91EE5" w:rsidRPr="005C3F4A" w14:paraId="6ABC0999" w14:textId="77777777" w:rsidTr="00795578">
        <w:tc>
          <w:tcPr>
            <w:tcW w:w="2235" w:type="dxa"/>
            <w:tcBorders>
              <w:bottom w:val="single" w:sz="12" w:space="0" w:color="auto"/>
            </w:tcBorders>
          </w:tcPr>
          <w:p w14:paraId="2E73DD8E" w14:textId="77777777" w:rsidR="00B91EE5" w:rsidRPr="00343190" w:rsidRDefault="00B91EE5" w:rsidP="00343190">
            <w:pPr>
              <w:pStyle w:val="Tabledescriptext"/>
            </w:pPr>
            <w:r w:rsidRPr="00343190">
              <w:t>O</w:t>
            </w:r>
          </w:p>
        </w:tc>
        <w:tc>
          <w:tcPr>
            <w:tcW w:w="7051" w:type="dxa"/>
            <w:tcBorders>
              <w:bottom w:val="single" w:sz="12" w:space="0" w:color="auto"/>
            </w:tcBorders>
          </w:tcPr>
          <w:p w14:paraId="2E0757B2" w14:textId="77777777" w:rsidR="00B91EE5" w:rsidRPr="00343190" w:rsidRDefault="00B91EE5" w:rsidP="00343190">
            <w:pPr>
              <w:pStyle w:val="Tabledescriptext"/>
            </w:pPr>
            <w:r w:rsidRPr="00343190">
              <w:t xml:space="preserve">Overseas (address or enrolment) </w:t>
            </w:r>
          </w:p>
        </w:tc>
      </w:tr>
    </w:tbl>
    <w:p w14:paraId="4AC92CCA" w14:textId="77777777" w:rsidR="00B91EE5" w:rsidRPr="002261A3" w:rsidRDefault="00B91EE5" w:rsidP="00B91EE5">
      <w:pPr>
        <w:pStyle w:val="H4Parts"/>
      </w:pPr>
      <w:r>
        <w:t>Question</w:t>
      </w:r>
    </w:p>
    <w:p w14:paraId="22C8250A" w14:textId="77777777" w:rsidR="00B91EE5" w:rsidRPr="0004686F" w:rsidRDefault="00B91EE5" w:rsidP="00B91EE5">
      <w:pPr>
        <w:pStyle w:val="Bodytext"/>
        <w:rPr>
          <w:rStyle w:val="Hyperlink"/>
        </w:rPr>
      </w:pPr>
      <w:r>
        <w:t>Not applicable</w:t>
      </w:r>
    </w:p>
    <w:p w14:paraId="7341BA6F" w14:textId="77777777" w:rsidR="00B91EE5" w:rsidRPr="002261A3" w:rsidRDefault="00B91EE5" w:rsidP="00B91EE5">
      <w:pPr>
        <w:pStyle w:val="H3Parts"/>
      </w:pPr>
      <w:r>
        <w:t>Format a</w:t>
      </w:r>
      <w:r w:rsidRPr="002261A3">
        <w:t>ttributes</w:t>
      </w:r>
    </w:p>
    <w:p w14:paraId="3B9A314E" w14:textId="77777777" w:rsidR="00B91EE5" w:rsidRPr="00AC78D3" w:rsidRDefault="00B91EE5" w:rsidP="00B91EE5">
      <w:pPr>
        <w:pStyle w:val="Bodytext"/>
        <w:tabs>
          <w:tab w:val="left" w:pos="3420"/>
        </w:tabs>
      </w:pPr>
      <w:r w:rsidRPr="00AC78D3">
        <w:t>Length:</w:t>
      </w:r>
      <w:r w:rsidRPr="00AC78D3">
        <w:tab/>
      </w:r>
      <w:r w:rsidR="006F40F2">
        <w:tab/>
      </w:r>
      <w:r>
        <w:t>1</w:t>
      </w:r>
    </w:p>
    <w:p w14:paraId="25625647" w14:textId="77777777" w:rsidR="00B91EE5" w:rsidRPr="00AC78D3" w:rsidRDefault="00B91EE5" w:rsidP="00B91EE5">
      <w:pPr>
        <w:pStyle w:val="Bodytext"/>
        <w:tabs>
          <w:tab w:val="left" w:pos="3420"/>
        </w:tabs>
      </w:pPr>
      <w:r w:rsidRPr="00AC78D3">
        <w:t>Type:</w:t>
      </w:r>
      <w:r w:rsidRPr="00AC78D3">
        <w:tab/>
      </w:r>
      <w:r w:rsidR="006F40F2">
        <w:tab/>
      </w:r>
      <w:r w:rsidRPr="00AC78D3">
        <w:t>alphanumeric</w:t>
      </w:r>
    </w:p>
    <w:p w14:paraId="4894AC92" w14:textId="77777777" w:rsidR="00B91EE5" w:rsidRPr="00AC78D3" w:rsidRDefault="00B91EE5" w:rsidP="00B91EE5">
      <w:pPr>
        <w:pStyle w:val="Bodytext"/>
        <w:tabs>
          <w:tab w:val="left" w:pos="3420"/>
        </w:tabs>
      </w:pPr>
      <w:r>
        <w:t>Justification:</w:t>
      </w:r>
      <w:r w:rsidRPr="00AC78D3">
        <w:tab/>
      </w:r>
      <w:r w:rsidR="006F40F2">
        <w:tab/>
      </w:r>
      <w:r>
        <w:t>none</w:t>
      </w:r>
    </w:p>
    <w:p w14:paraId="0AAD4185" w14:textId="77777777" w:rsidR="00B91EE5" w:rsidRPr="00AC78D3" w:rsidRDefault="00B91EE5" w:rsidP="00B91EE5">
      <w:pPr>
        <w:pStyle w:val="Bodytext"/>
        <w:tabs>
          <w:tab w:val="left" w:pos="3420"/>
        </w:tabs>
        <w:ind w:left="3420" w:hanging="2853"/>
      </w:pPr>
      <w:r>
        <w:t>Fill c</w:t>
      </w:r>
      <w:r w:rsidRPr="00AC78D3">
        <w:t>haracter:</w:t>
      </w:r>
      <w:r w:rsidRPr="00AC78D3">
        <w:tab/>
      </w:r>
      <w:r w:rsidR="006F40F2">
        <w:tab/>
      </w:r>
      <w:r w:rsidR="005659D7">
        <w:t>space</w:t>
      </w:r>
    </w:p>
    <w:p w14:paraId="33B7550C" w14:textId="77777777" w:rsidR="00B91EE5" w:rsidRPr="00AC78D3" w:rsidRDefault="00B91EE5" w:rsidP="00B91EE5">
      <w:pPr>
        <w:pStyle w:val="Bodytext"/>
        <w:tabs>
          <w:tab w:val="left" w:pos="3420"/>
        </w:tabs>
      </w:pPr>
      <w:r w:rsidRPr="00AC78D3">
        <w:t>Permitted data element value:</w:t>
      </w:r>
      <w:r w:rsidRPr="00AC78D3">
        <w:tab/>
      </w:r>
      <w:r>
        <w:t>not applicable</w:t>
      </w:r>
    </w:p>
    <w:p w14:paraId="1B467D03" w14:textId="77777777" w:rsidR="00B91EE5" w:rsidRPr="002261A3" w:rsidRDefault="00B91EE5" w:rsidP="00B91EE5">
      <w:pPr>
        <w:pStyle w:val="H3Parts"/>
      </w:pPr>
      <w:r>
        <w:t>Administrative a</w:t>
      </w:r>
      <w:r w:rsidRPr="002261A3">
        <w:t>ttributes</w:t>
      </w:r>
    </w:p>
    <w:p w14:paraId="7A3692C9" w14:textId="77777777" w:rsidR="00B91EE5" w:rsidRDefault="00B91EE5" w:rsidP="00B91EE5">
      <w:pPr>
        <w:pStyle w:val="H4Parts"/>
      </w:pPr>
      <w:r>
        <w:t>History</w:t>
      </w: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B91EE5" w:rsidRPr="002E74C0" w14:paraId="0AAC1C19" w14:textId="77777777" w:rsidTr="00B91EE5">
        <w:tc>
          <w:tcPr>
            <w:tcW w:w="9288" w:type="dxa"/>
            <w:gridSpan w:val="2"/>
          </w:tcPr>
          <w:p w14:paraId="1AAA19CA" w14:textId="77777777" w:rsidR="00B91EE5" w:rsidRPr="002E74C0" w:rsidRDefault="00B91EE5" w:rsidP="00B91EE5">
            <w:pPr>
              <w:keepNext/>
              <w:spacing w:before="60" w:after="60"/>
              <w:ind w:right="72"/>
              <w:jc w:val="center"/>
              <w:rPr>
                <w:rFonts w:ascii="Arial Bold" w:hAnsi="Arial Bold"/>
                <w:b/>
                <w:caps/>
                <w:snapToGrid w:val="0"/>
                <w:sz w:val="18"/>
              </w:rPr>
            </w:pPr>
            <w:r w:rsidRPr="002E74C0">
              <w:rPr>
                <w:rFonts w:ascii="Arial Bold" w:hAnsi="Arial Bold"/>
                <w:b/>
                <w:caps/>
                <w:snapToGrid w:val="0"/>
                <w:sz w:val="18"/>
              </w:rPr>
              <w:t>Data element definitions</w:t>
            </w:r>
          </w:p>
        </w:tc>
      </w:tr>
      <w:tr w:rsidR="00B91EE5" w:rsidRPr="002E74C0" w14:paraId="453EFB6B" w14:textId="77777777" w:rsidTr="00B91EE5">
        <w:tc>
          <w:tcPr>
            <w:tcW w:w="1728" w:type="dxa"/>
          </w:tcPr>
          <w:p w14:paraId="07BEAA07" w14:textId="77777777" w:rsidR="00B91EE5" w:rsidRPr="002E74C0" w:rsidRDefault="00B91EE5" w:rsidP="00B91EE5">
            <w:pPr>
              <w:spacing w:before="40"/>
              <w:rPr>
                <w:rFonts w:ascii="Arial" w:hAnsi="Arial"/>
                <w:snapToGrid w:val="0"/>
                <w:sz w:val="18"/>
              </w:rPr>
            </w:pPr>
            <w:r>
              <w:rPr>
                <w:rFonts w:ascii="Arial" w:hAnsi="Arial"/>
                <w:snapToGrid w:val="0"/>
                <w:sz w:val="18"/>
              </w:rPr>
              <w:t>Edition 2.3</w:t>
            </w:r>
          </w:p>
        </w:tc>
        <w:tc>
          <w:tcPr>
            <w:tcW w:w="7560" w:type="dxa"/>
          </w:tcPr>
          <w:p w14:paraId="388D71D6" w14:textId="19511E6D" w:rsidR="00B91EE5" w:rsidRPr="00977D34" w:rsidRDefault="00DD0E93" w:rsidP="00B91EE5">
            <w:pPr>
              <w:spacing w:before="40"/>
              <w:rPr>
                <w:rFonts w:ascii="Arial" w:hAnsi="Arial"/>
                <w:b/>
                <w:snapToGrid w:val="0"/>
                <w:sz w:val="18"/>
              </w:rPr>
            </w:pPr>
            <w:r>
              <w:rPr>
                <w:rFonts w:ascii="Arial" w:hAnsi="Arial"/>
                <w:b/>
                <w:snapToGrid w:val="0"/>
                <w:sz w:val="18"/>
              </w:rPr>
              <w:t xml:space="preserve">Introduced </w:t>
            </w:r>
            <w:r w:rsidR="00B91EE5" w:rsidRPr="00977D34">
              <w:rPr>
                <w:rFonts w:ascii="Arial" w:hAnsi="Arial"/>
                <w:b/>
                <w:snapToGrid w:val="0"/>
                <w:sz w:val="18"/>
              </w:rPr>
              <w:t>1 January 2018</w:t>
            </w:r>
          </w:p>
          <w:p w14:paraId="2554E76D" w14:textId="77777777" w:rsidR="00B91EE5" w:rsidRPr="00977D34" w:rsidRDefault="00B91EE5" w:rsidP="00B91EE5">
            <w:pPr>
              <w:spacing w:before="40"/>
              <w:rPr>
                <w:rFonts w:ascii="Arial" w:hAnsi="Arial"/>
                <w:i/>
                <w:snapToGrid w:val="0"/>
                <w:sz w:val="18"/>
              </w:rPr>
            </w:pPr>
            <w:r w:rsidRPr="00977D34">
              <w:rPr>
                <w:rFonts w:ascii="Arial" w:hAnsi="Arial"/>
                <w:i/>
                <w:snapToGrid w:val="0"/>
                <w:sz w:val="18"/>
              </w:rPr>
              <w:t>Survey contact status</w:t>
            </w:r>
          </w:p>
        </w:tc>
      </w:tr>
    </w:tbl>
    <w:p w14:paraId="1C4001E7" w14:textId="40D5A63D" w:rsidR="00520568" w:rsidRPr="00134D4C" w:rsidRDefault="00393DB2" w:rsidP="000D3688">
      <w:pPr>
        <w:pStyle w:val="H2Headings"/>
      </w:pPr>
      <w:bookmarkStart w:id="633" w:name="_Toc222218843"/>
      <w:r w:rsidRPr="00134D4C">
        <w:lastRenderedPageBreak/>
        <w:t>Telephone number</w:t>
      </w:r>
      <w:bookmarkEnd w:id="629"/>
      <w:bookmarkEnd w:id="630"/>
      <w:bookmarkEnd w:id="631"/>
      <w:bookmarkEnd w:id="632"/>
      <w:bookmarkEnd w:id="633"/>
    </w:p>
    <w:p w14:paraId="5E95C013" w14:textId="77777777" w:rsidR="00520568" w:rsidRPr="00134D4C" w:rsidRDefault="00393DB2" w:rsidP="004C26B3">
      <w:pPr>
        <w:pStyle w:val="H3Parts"/>
      </w:pPr>
      <w:bookmarkStart w:id="634" w:name="_Toc113785713"/>
      <w:r w:rsidRPr="00134D4C">
        <w:t>Definitional attributes</w:t>
      </w:r>
      <w:bookmarkEnd w:id="634"/>
    </w:p>
    <w:p w14:paraId="31F68BD8" w14:textId="77777777" w:rsidR="00520568" w:rsidRPr="00134D4C" w:rsidRDefault="00757803" w:rsidP="00B336D5">
      <w:pPr>
        <w:pStyle w:val="H4Parts"/>
      </w:pPr>
      <w:r w:rsidRPr="00134D4C">
        <w:t>Definition</w:t>
      </w:r>
    </w:p>
    <w:p w14:paraId="5A5FA95F" w14:textId="77777777" w:rsidR="00520568" w:rsidRPr="00134D4C" w:rsidRDefault="000D5E77" w:rsidP="00883E31">
      <w:pPr>
        <w:pStyle w:val="Bodytext"/>
      </w:pPr>
      <w:r w:rsidRPr="00134D4C">
        <w:rPr>
          <w:i/>
        </w:rPr>
        <w:t>Te</w:t>
      </w:r>
      <w:r w:rsidR="00393DB2" w:rsidRPr="00134D4C">
        <w:rPr>
          <w:i/>
        </w:rPr>
        <w:t>lephone number</w:t>
      </w:r>
      <w:r w:rsidR="00520568" w:rsidRPr="00134D4C">
        <w:t xml:space="preserve"> </w:t>
      </w:r>
      <w:r w:rsidR="00D471F6">
        <w:t>identifies the contact telephone number of an indiv</w:t>
      </w:r>
      <w:r w:rsidR="00282C4D">
        <w:t>i</w:t>
      </w:r>
      <w:r w:rsidR="00D471F6">
        <w:t>d</w:t>
      </w:r>
      <w:r w:rsidR="00282C4D">
        <w:t>u</w:t>
      </w:r>
      <w:r w:rsidR="00D471F6">
        <w:t>al or organisation.</w:t>
      </w:r>
    </w:p>
    <w:p w14:paraId="22F17B6E" w14:textId="77777777" w:rsidR="00520568" w:rsidRPr="00134D4C" w:rsidRDefault="00757803" w:rsidP="00B336D5">
      <w:pPr>
        <w:pStyle w:val="H4Parts"/>
      </w:pPr>
      <w:r w:rsidRPr="00134D4C">
        <w:t>Context</w:t>
      </w:r>
    </w:p>
    <w:p w14:paraId="2518DD3D" w14:textId="77777777" w:rsidR="000F32E0" w:rsidRPr="00134D4C" w:rsidRDefault="00393DB2" w:rsidP="000F32E0">
      <w:pPr>
        <w:pStyle w:val="Bodytext"/>
      </w:pPr>
      <w:bookmarkStart w:id="635" w:name="_Toc113785714"/>
      <w:r w:rsidRPr="00134D4C">
        <w:rPr>
          <w:i/>
        </w:rPr>
        <w:t>Telephone number</w:t>
      </w:r>
      <w:r w:rsidR="000F32E0" w:rsidRPr="00134D4C">
        <w:t xml:space="preserve"> can be used to contact an individual</w:t>
      </w:r>
      <w:r w:rsidR="00D471F6">
        <w:t xml:space="preserve"> or organisation</w:t>
      </w:r>
      <w:r w:rsidR="000F32E0" w:rsidRPr="00134D4C">
        <w:t>.</w:t>
      </w:r>
    </w:p>
    <w:p w14:paraId="45EC426E" w14:textId="77777777" w:rsidR="00520568" w:rsidRPr="00134D4C" w:rsidRDefault="00393DB2" w:rsidP="004C26B3">
      <w:pPr>
        <w:pStyle w:val="H3Parts"/>
      </w:pPr>
      <w:r w:rsidRPr="00134D4C">
        <w:t>Relational attributes</w:t>
      </w:r>
      <w:bookmarkEnd w:id="635"/>
    </w:p>
    <w:p w14:paraId="13BD4490" w14:textId="77777777" w:rsidR="00520568" w:rsidRPr="00134D4C" w:rsidRDefault="00757803" w:rsidP="00B336D5">
      <w:pPr>
        <w:pStyle w:val="H4Parts"/>
      </w:pPr>
      <w:r w:rsidRPr="00134D4C">
        <w:t>Rules</w:t>
      </w:r>
    </w:p>
    <w:p w14:paraId="5EFC108B" w14:textId="77777777" w:rsidR="00520568" w:rsidRPr="00134D4C" w:rsidRDefault="00520568" w:rsidP="00883E31">
      <w:pPr>
        <w:pStyle w:val="Bodytext"/>
      </w:pPr>
      <w:r w:rsidRPr="00134D4C">
        <w:t xml:space="preserve">The format for </w:t>
      </w:r>
      <w:r w:rsidR="007F3CA2" w:rsidRPr="00134D4C">
        <w:rPr>
          <w:i/>
        </w:rPr>
        <w:t xml:space="preserve">Telephone </w:t>
      </w:r>
      <w:r w:rsidR="00393DB2" w:rsidRPr="00134D4C">
        <w:rPr>
          <w:i/>
        </w:rPr>
        <w:t>number</w:t>
      </w:r>
      <w:r w:rsidR="00393DB2" w:rsidRPr="00134D4C">
        <w:t xml:space="preserve"> </w:t>
      </w:r>
      <w:r w:rsidRPr="00134D4C">
        <w:t xml:space="preserve">is </w:t>
      </w:r>
      <w:r w:rsidR="00DC03B3" w:rsidRPr="00134D4C">
        <w:t>without spaces where 01</w:t>
      </w:r>
      <w:r w:rsidR="00CD457D" w:rsidRPr="00134D4C">
        <w:t>23456789 is an example for a 10-</w:t>
      </w:r>
      <w:r w:rsidR="00DC03B3" w:rsidRPr="00134D4C">
        <w:t>digit telephone number</w:t>
      </w:r>
      <w:r w:rsidRPr="00134D4C">
        <w:t>.</w:t>
      </w:r>
    </w:p>
    <w:p w14:paraId="0713823C" w14:textId="77777777" w:rsidR="00700695" w:rsidRPr="00134D4C" w:rsidRDefault="00700695" w:rsidP="00700695">
      <w:pPr>
        <w:pStyle w:val="H4Parts"/>
      </w:pPr>
      <w:r w:rsidRPr="00134D4C">
        <w:t>Guidelines</w:t>
      </w:r>
      <w:r w:rsidR="00393DB2" w:rsidRPr="00134D4C">
        <w:t xml:space="preserve"> for use</w:t>
      </w:r>
    </w:p>
    <w:p w14:paraId="1277F431" w14:textId="77777777" w:rsidR="00520568" w:rsidRPr="00134D4C" w:rsidRDefault="00520568" w:rsidP="00883E31">
      <w:pPr>
        <w:pStyle w:val="Bodytext"/>
      </w:pPr>
      <w:r w:rsidRPr="00134D4C">
        <w:t>Not applicable</w:t>
      </w:r>
    </w:p>
    <w:p w14:paraId="1EDFBEB7" w14:textId="77777777" w:rsidR="00520568" w:rsidRPr="00134D4C" w:rsidRDefault="00393DB2" w:rsidP="00F41A95">
      <w:pPr>
        <w:pStyle w:val="H4Parts"/>
      </w:pPr>
      <w:r w:rsidRPr="00134D4C">
        <w:t>Related data</w:t>
      </w:r>
    </w:p>
    <w:p w14:paraId="08A42DD4" w14:textId="77777777" w:rsidR="00520568" w:rsidRPr="00134D4C" w:rsidRDefault="00520568" w:rsidP="00883E31">
      <w:pPr>
        <w:pStyle w:val="Bodytext"/>
      </w:pPr>
      <w:r w:rsidRPr="00134D4C">
        <w:t>Not applicable</w:t>
      </w:r>
    </w:p>
    <w:p w14:paraId="1D7ECC19" w14:textId="77777777" w:rsidR="00520568" w:rsidRPr="00134D4C" w:rsidRDefault="00393DB2" w:rsidP="00F41A95">
      <w:pPr>
        <w:pStyle w:val="H4Parts"/>
      </w:pPr>
      <w:r w:rsidRPr="00134D4C">
        <w:t>Type of relationship</w:t>
      </w:r>
    </w:p>
    <w:p w14:paraId="2468A9C2" w14:textId="77777777" w:rsidR="00520568" w:rsidRPr="00134D4C" w:rsidRDefault="00520568" w:rsidP="00883E31">
      <w:pPr>
        <w:pStyle w:val="Bodytext"/>
      </w:pPr>
      <w:r w:rsidRPr="00134D4C">
        <w:t>Not applicable</w:t>
      </w:r>
    </w:p>
    <w:p w14:paraId="5E4546AD" w14:textId="77777777" w:rsidR="00520568" w:rsidRPr="00134D4C" w:rsidRDefault="00393DB2" w:rsidP="00F41A95">
      <w:pPr>
        <w:pStyle w:val="H4Parts"/>
      </w:pPr>
      <w:r w:rsidRPr="00134D4C">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A60A8B" w:rsidRPr="00814C28" w14:paraId="527D9D63" w14:textId="77777777">
        <w:tc>
          <w:tcPr>
            <w:tcW w:w="1984" w:type="dxa"/>
          </w:tcPr>
          <w:p w14:paraId="22B53477" w14:textId="77777777" w:rsidR="00A60A8B" w:rsidRPr="00814C28" w:rsidRDefault="00A60A8B" w:rsidP="00814C28">
            <w:pPr>
              <w:pStyle w:val="Tableheading"/>
              <w:jc w:val="left"/>
              <w:rPr>
                <w:bCs/>
              </w:rPr>
            </w:pPr>
            <w:r w:rsidRPr="00814C28">
              <w:rPr>
                <w:bCs/>
              </w:rPr>
              <w:t>Value</w:t>
            </w:r>
          </w:p>
        </w:tc>
        <w:tc>
          <w:tcPr>
            <w:tcW w:w="7124" w:type="dxa"/>
          </w:tcPr>
          <w:p w14:paraId="1CAA7600" w14:textId="3089FBCC" w:rsidR="00A60A8B" w:rsidRPr="00814C28" w:rsidRDefault="00557330" w:rsidP="00814C28">
            <w:pPr>
              <w:pStyle w:val="Tableheading"/>
              <w:jc w:val="left"/>
              <w:rPr>
                <w:bCs/>
              </w:rPr>
            </w:pPr>
            <w:r w:rsidRPr="00814C28">
              <w:rPr>
                <w:bCs/>
              </w:rPr>
              <w:t>Description</w:t>
            </w:r>
            <w:r w:rsidR="00D17ECC" w:rsidRPr="00814C28">
              <w:rPr>
                <w:bCs/>
              </w:rPr>
              <w:t xml:space="preserve"> – </w:t>
            </w:r>
            <w:r w:rsidR="00DB6678" w:rsidRPr="00814C28">
              <w:rPr>
                <w:bCs/>
              </w:rPr>
              <w:fldChar w:fldCharType="begin"/>
            </w:r>
            <w:r w:rsidR="00DB6678" w:rsidRPr="00814C28">
              <w:rPr>
                <w:bCs/>
              </w:rPr>
              <w:instrText xml:space="preserve"> STYLEREF  H2_Headings  \* MERGEFORMAT </w:instrText>
            </w:r>
            <w:r w:rsidR="00DB6678" w:rsidRPr="00814C28">
              <w:rPr>
                <w:bCs/>
              </w:rPr>
              <w:fldChar w:fldCharType="separate"/>
            </w:r>
            <w:r w:rsidR="00153EBD">
              <w:rPr>
                <w:bCs/>
                <w:noProof/>
              </w:rPr>
              <w:t>Telephone number</w:t>
            </w:r>
            <w:r w:rsidR="00DB6678" w:rsidRPr="00814C28">
              <w:rPr>
                <w:bCs/>
                <w:noProof/>
              </w:rPr>
              <w:fldChar w:fldCharType="end"/>
            </w:r>
          </w:p>
        </w:tc>
      </w:tr>
      <w:tr w:rsidR="00A60A8B" w:rsidRPr="00134D4C" w14:paraId="383C3339" w14:textId="77777777">
        <w:tc>
          <w:tcPr>
            <w:tcW w:w="1984" w:type="dxa"/>
          </w:tcPr>
          <w:p w14:paraId="380BD26E" w14:textId="5BFF65B7" w:rsidR="00A60A8B" w:rsidRPr="00134D4C" w:rsidRDefault="004B7A94" w:rsidP="00814C28">
            <w:pPr>
              <w:pStyle w:val="Tabledescriptext"/>
            </w:pPr>
            <w:r>
              <w:t>T</w:t>
            </w:r>
            <w:r w:rsidR="00A60A8B" w:rsidRPr="00134D4C">
              <w:t>ext</w:t>
            </w:r>
          </w:p>
        </w:tc>
        <w:tc>
          <w:tcPr>
            <w:tcW w:w="7124" w:type="dxa"/>
          </w:tcPr>
          <w:p w14:paraId="38949C47" w14:textId="77777777" w:rsidR="00A60A8B" w:rsidRPr="00134D4C" w:rsidRDefault="00A60A8B" w:rsidP="002C2194">
            <w:pPr>
              <w:pStyle w:val="Tabledescriptext"/>
            </w:pPr>
            <w:r w:rsidRPr="00134D4C">
              <w:t>Valid telephone number</w:t>
            </w:r>
            <w:r w:rsidR="0034646C" w:rsidRPr="00134D4C">
              <w:t xml:space="preserve"> </w:t>
            </w:r>
          </w:p>
        </w:tc>
      </w:tr>
    </w:tbl>
    <w:p w14:paraId="7885ECF7" w14:textId="77777777" w:rsidR="00520568" w:rsidRPr="00134D4C" w:rsidRDefault="00BD0869" w:rsidP="00F7041F">
      <w:pPr>
        <w:pStyle w:val="H4Parts"/>
      </w:pPr>
      <w:r w:rsidRPr="00134D4C">
        <w:t>Question</w:t>
      </w:r>
    </w:p>
    <w:p w14:paraId="44E0C913" w14:textId="77777777" w:rsidR="008A0467" w:rsidRPr="008A0467" w:rsidRDefault="008A0467" w:rsidP="008A0467">
      <w:pPr>
        <w:pStyle w:val="Bodytext"/>
      </w:pPr>
      <w:r w:rsidRPr="008A0467">
        <w:t>Enter your contact details</w:t>
      </w:r>
    </w:p>
    <w:p w14:paraId="7E8EB5CA" w14:textId="77777777" w:rsidR="008A0467" w:rsidRPr="008A0467" w:rsidRDefault="008A0467" w:rsidP="008A0467">
      <w:pPr>
        <w:ind w:left="360"/>
        <w:contextualSpacing/>
        <w:rPr>
          <w:rFonts w:ascii="Trebuchet MS" w:hAnsi="Trebuchet MS"/>
          <w:sz w:val="18"/>
        </w:rPr>
      </w:pPr>
    </w:p>
    <w:p w14:paraId="43E1090F" w14:textId="77777777" w:rsidR="008A0467" w:rsidRPr="008A0467" w:rsidRDefault="008A0467" w:rsidP="008A0467">
      <w:pPr>
        <w:pStyle w:val="Bodytext"/>
        <w:rPr>
          <w:sz w:val="18"/>
        </w:rPr>
      </w:pPr>
      <w:r w:rsidRPr="008A0467">
        <w:rPr>
          <w:b/>
          <w:sz w:val="18"/>
        </w:rPr>
        <w:t>Home phone</w:t>
      </w:r>
      <w:r w:rsidRPr="008A0467">
        <w:rPr>
          <w:sz w:val="18"/>
        </w:rPr>
        <w:t xml:space="preserve"> ___________________________   </w:t>
      </w:r>
      <w:r w:rsidRPr="008A0467">
        <w:rPr>
          <w:b/>
          <w:sz w:val="18"/>
        </w:rPr>
        <w:t>Work phone</w:t>
      </w:r>
      <w:r w:rsidRPr="008A0467">
        <w:rPr>
          <w:sz w:val="18"/>
        </w:rPr>
        <w:t>______________________________</w:t>
      </w:r>
    </w:p>
    <w:p w14:paraId="2B2555E6" w14:textId="77777777" w:rsidR="008A0467" w:rsidRPr="008A0467" w:rsidRDefault="008A0467" w:rsidP="008A0467">
      <w:pPr>
        <w:ind w:left="360"/>
        <w:contextualSpacing/>
        <w:rPr>
          <w:rFonts w:ascii="Trebuchet MS" w:hAnsi="Trebuchet MS"/>
          <w:sz w:val="18"/>
        </w:rPr>
      </w:pPr>
    </w:p>
    <w:p w14:paraId="525D1D0A" w14:textId="77777777" w:rsidR="008A0467" w:rsidRPr="008A0467" w:rsidRDefault="008A0467" w:rsidP="008A0467">
      <w:pPr>
        <w:pStyle w:val="Bodytext"/>
        <w:rPr>
          <w:sz w:val="18"/>
        </w:rPr>
      </w:pPr>
      <w:r w:rsidRPr="008A0467">
        <w:rPr>
          <w:b/>
          <w:sz w:val="18"/>
        </w:rPr>
        <w:t>Mobile</w:t>
      </w:r>
      <w:r w:rsidRPr="008A0467">
        <w:rPr>
          <w:sz w:val="18"/>
        </w:rPr>
        <w:t xml:space="preserve">_________________________________   </w:t>
      </w:r>
      <w:r w:rsidRPr="00A41F6A">
        <w:rPr>
          <w:sz w:val="18"/>
        </w:rPr>
        <w:t>Email address</w:t>
      </w:r>
      <w:r w:rsidRPr="008A0467">
        <w:rPr>
          <w:sz w:val="18"/>
        </w:rPr>
        <w:t>____________________________</w:t>
      </w:r>
    </w:p>
    <w:p w14:paraId="592FE338" w14:textId="77777777" w:rsidR="008A0467" w:rsidRPr="008A0467" w:rsidRDefault="008A0467" w:rsidP="008A0467">
      <w:pPr>
        <w:ind w:left="360"/>
        <w:contextualSpacing/>
        <w:rPr>
          <w:rFonts w:ascii="Trebuchet MS" w:hAnsi="Trebuchet MS"/>
          <w:sz w:val="18"/>
        </w:rPr>
      </w:pPr>
    </w:p>
    <w:p w14:paraId="1D2CCC57" w14:textId="77777777" w:rsidR="008A0467" w:rsidRPr="008A0467" w:rsidRDefault="008A0467" w:rsidP="008A0467">
      <w:pPr>
        <w:pStyle w:val="Bodytext"/>
        <w:rPr>
          <w:sz w:val="18"/>
        </w:rPr>
      </w:pPr>
      <w:r w:rsidRPr="00A41F6A">
        <w:rPr>
          <w:sz w:val="18"/>
        </w:rPr>
        <w:t>Alternative email address (optional)</w:t>
      </w:r>
      <w:r w:rsidRPr="008A0467">
        <w:rPr>
          <w:sz w:val="18"/>
        </w:rPr>
        <w:t>____________________________</w:t>
      </w:r>
    </w:p>
    <w:p w14:paraId="5AA7D5C8" w14:textId="77777777" w:rsidR="00520568" w:rsidRPr="00134D4C" w:rsidRDefault="00393DB2" w:rsidP="0009072E">
      <w:pPr>
        <w:pStyle w:val="H3Parts"/>
      </w:pPr>
      <w:bookmarkStart w:id="636" w:name="_Toc113785715"/>
      <w:r w:rsidRPr="00134D4C">
        <w:t>Format attributes</w:t>
      </w:r>
      <w:bookmarkEnd w:id="636"/>
    </w:p>
    <w:p w14:paraId="73C151FD" w14:textId="77777777" w:rsidR="00520568" w:rsidRPr="00134D4C" w:rsidRDefault="00520568" w:rsidP="00814C28">
      <w:pPr>
        <w:pStyle w:val="Bodytext"/>
      </w:pPr>
      <w:r w:rsidRPr="00134D4C">
        <w:t>Length:</w:t>
      </w:r>
      <w:r w:rsidRPr="00134D4C">
        <w:tab/>
      </w:r>
      <w:r w:rsidR="00814C28">
        <w:tab/>
      </w:r>
      <w:r w:rsidRPr="00134D4C">
        <w:t>20</w:t>
      </w:r>
    </w:p>
    <w:p w14:paraId="5A734C2C" w14:textId="77777777" w:rsidR="00520568" w:rsidRPr="00134D4C" w:rsidRDefault="00520568" w:rsidP="00814C28">
      <w:pPr>
        <w:pStyle w:val="Bodytext"/>
      </w:pPr>
      <w:r w:rsidRPr="00134D4C">
        <w:t>Type:</w:t>
      </w:r>
      <w:r w:rsidRPr="00134D4C">
        <w:tab/>
      </w:r>
      <w:r w:rsidR="00814C28">
        <w:tab/>
      </w:r>
      <w:r w:rsidRPr="00134D4C">
        <w:t>alphanumeric</w:t>
      </w:r>
    </w:p>
    <w:p w14:paraId="143E182B" w14:textId="77777777" w:rsidR="00520568" w:rsidRPr="00134D4C" w:rsidRDefault="00C314D5" w:rsidP="00814C28">
      <w:pPr>
        <w:pStyle w:val="Bodytext"/>
      </w:pPr>
      <w:r w:rsidRPr="00134D4C">
        <w:t>Justification:</w:t>
      </w:r>
      <w:r w:rsidR="00520568" w:rsidRPr="00134D4C">
        <w:tab/>
      </w:r>
      <w:r w:rsidR="00814C28">
        <w:tab/>
      </w:r>
      <w:r w:rsidR="00520568" w:rsidRPr="00134D4C">
        <w:t>left</w:t>
      </w:r>
    </w:p>
    <w:p w14:paraId="2D31D77B" w14:textId="77777777" w:rsidR="00520568" w:rsidRPr="00134D4C" w:rsidRDefault="00393DB2" w:rsidP="00814C28">
      <w:pPr>
        <w:pStyle w:val="Bodytext"/>
      </w:pPr>
      <w:r w:rsidRPr="00134D4C">
        <w:t>Fill character:</w:t>
      </w:r>
      <w:r w:rsidR="00520568" w:rsidRPr="00134D4C">
        <w:tab/>
      </w:r>
      <w:r w:rsidR="00814C28">
        <w:tab/>
      </w:r>
      <w:r w:rsidR="00520568" w:rsidRPr="00134D4C">
        <w:t>space</w:t>
      </w:r>
    </w:p>
    <w:p w14:paraId="6C244373" w14:textId="77777777" w:rsidR="00520568" w:rsidRPr="00134D4C" w:rsidRDefault="00520568" w:rsidP="00814C28">
      <w:pPr>
        <w:pStyle w:val="Bodytext"/>
      </w:pPr>
      <w:r w:rsidRPr="00134D4C">
        <w:t>Permitted data element value:</w:t>
      </w:r>
      <w:r w:rsidRPr="00134D4C">
        <w:tab/>
      </w:r>
      <w:r w:rsidR="00116202" w:rsidRPr="00134D4C">
        <w:t>not applicable</w:t>
      </w:r>
    </w:p>
    <w:p w14:paraId="463C94B4" w14:textId="77777777" w:rsidR="00520568" w:rsidRPr="00134D4C" w:rsidRDefault="00393DB2" w:rsidP="0009072E">
      <w:pPr>
        <w:pStyle w:val="H3Parts"/>
      </w:pPr>
      <w:bookmarkStart w:id="637" w:name="_Toc113785716"/>
      <w:r w:rsidRPr="00134D4C">
        <w:t>Administrative attributes</w:t>
      </w:r>
      <w:bookmarkEnd w:id="637"/>
    </w:p>
    <w:p w14:paraId="1D219609" w14:textId="77777777" w:rsidR="00520568" w:rsidRPr="00134D4C" w:rsidRDefault="00757803" w:rsidP="00112D80">
      <w:pPr>
        <w:pStyle w:val="H4Parts"/>
      </w:pPr>
      <w:r w:rsidRPr="00134D4C">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3742"/>
        <w:gridCol w:w="3737"/>
      </w:tblGrid>
      <w:tr w:rsidR="00294B6C" w:rsidRPr="00814C28" w14:paraId="0F6C0CF7" w14:textId="77777777" w:rsidTr="00795578">
        <w:tc>
          <w:tcPr>
            <w:tcW w:w="1701" w:type="dxa"/>
            <w:tcBorders>
              <w:top w:val="single" w:sz="12" w:space="0" w:color="000000"/>
              <w:left w:val="nil"/>
              <w:bottom w:val="single" w:sz="6" w:space="0" w:color="000000"/>
              <w:right w:val="single" w:sz="6" w:space="0" w:color="000000"/>
            </w:tcBorders>
          </w:tcPr>
          <w:p w14:paraId="2C85862D" w14:textId="77777777" w:rsidR="00294B6C" w:rsidRPr="00814C28" w:rsidRDefault="00294B6C" w:rsidP="00814C28">
            <w:pPr>
              <w:pStyle w:val="Tableheading"/>
              <w:jc w:val="left"/>
              <w:rPr>
                <w:bCs/>
              </w:rPr>
            </w:pPr>
            <w:r w:rsidRPr="00814C28">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19793AF3" w14:textId="77777777" w:rsidR="00294B6C" w:rsidRPr="00814C28" w:rsidRDefault="000A6BCD" w:rsidP="00814C28">
            <w:pPr>
              <w:pStyle w:val="Tableheading"/>
              <w:jc w:val="left"/>
              <w:rPr>
                <w:bCs/>
              </w:rPr>
            </w:pPr>
            <w:r w:rsidRPr="00814C28">
              <w:rPr>
                <w:bCs/>
              </w:rPr>
              <w:t>VET</w:t>
            </w:r>
            <w:r w:rsidR="00393DB2" w:rsidRPr="00814C28">
              <w:rPr>
                <w:bCs/>
              </w:rPr>
              <w:t xml:space="preserve"> provider</w:t>
            </w:r>
          </w:p>
        </w:tc>
        <w:tc>
          <w:tcPr>
            <w:tcW w:w="3737" w:type="dxa"/>
            <w:tcBorders>
              <w:top w:val="single" w:sz="12" w:space="0" w:color="000000"/>
              <w:left w:val="single" w:sz="6" w:space="0" w:color="000000"/>
              <w:bottom w:val="single" w:sz="6" w:space="0" w:color="000000"/>
              <w:right w:val="nil"/>
            </w:tcBorders>
          </w:tcPr>
          <w:p w14:paraId="5AD74482" w14:textId="77777777" w:rsidR="00294B6C" w:rsidRPr="00814C28" w:rsidRDefault="00967D2C" w:rsidP="00814C28">
            <w:pPr>
              <w:pStyle w:val="Tableheading"/>
              <w:jc w:val="left"/>
              <w:rPr>
                <w:bCs/>
              </w:rPr>
            </w:pPr>
            <w:r w:rsidRPr="00814C28">
              <w:rPr>
                <w:bCs/>
              </w:rPr>
              <w:t>Apprenticeship</w:t>
            </w:r>
          </w:p>
        </w:tc>
      </w:tr>
      <w:tr w:rsidR="00E721E7" w:rsidRPr="00134D4C" w14:paraId="36CCA2CF" w14:textId="77777777" w:rsidTr="00795578">
        <w:tc>
          <w:tcPr>
            <w:tcW w:w="1701" w:type="dxa"/>
            <w:tcBorders>
              <w:top w:val="single" w:sz="6" w:space="0" w:color="000000"/>
              <w:left w:val="nil"/>
              <w:bottom w:val="single" w:sz="6" w:space="0" w:color="000000"/>
              <w:right w:val="single" w:sz="6" w:space="0" w:color="000000"/>
            </w:tcBorders>
          </w:tcPr>
          <w:p w14:paraId="3F3A1C20" w14:textId="77777777" w:rsidR="00E721E7" w:rsidRPr="00134D4C" w:rsidRDefault="00E721E7" w:rsidP="00814C28">
            <w:pPr>
              <w:pStyle w:val="Tabledescriptext"/>
            </w:pPr>
            <w:r w:rsidRPr="00134D4C">
              <w:t>Release 1.0</w:t>
            </w:r>
          </w:p>
        </w:tc>
        <w:tc>
          <w:tcPr>
            <w:tcW w:w="3742" w:type="dxa"/>
            <w:tcBorders>
              <w:top w:val="single" w:sz="6" w:space="0" w:color="000000"/>
              <w:left w:val="single" w:sz="6" w:space="0" w:color="000000"/>
              <w:bottom w:val="single" w:sz="6" w:space="0" w:color="000000"/>
              <w:right w:val="single" w:sz="6" w:space="0" w:color="000000"/>
            </w:tcBorders>
          </w:tcPr>
          <w:p w14:paraId="3355BA89" w14:textId="6C17DB75" w:rsidR="00E721E7" w:rsidRPr="00994D8A" w:rsidRDefault="00DD0E93" w:rsidP="00994D8A">
            <w:pPr>
              <w:pStyle w:val="Tabledescriptext"/>
              <w:rPr>
                <w:b/>
                <w:bCs/>
              </w:rPr>
            </w:pPr>
            <w:r>
              <w:rPr>
                <w:b/>
                <w:bCs/>
              </w:rPr>
              <w:t xml:space="preserve">Introduced </w:t>
            </w:r>
            <w:r w:rsidR="00E721E7" w:rsidRPr="00994D8A">
              <w:rPr>
                <w:b/>
                <w:bCs/>
              </w:rPr>
              <w:t>1 January 1994</w:t>
            </w:r>
          </w:p>
          <w:p w14:paraId="7AE1FB79" w14:textId="77777777" w:rsidR="00E721E7" w:rsidRPr="00134D4C" w:rsidRDefault="00E721E7" w:rsidP="00814C28">
            <w:pPr>
              <w:pStyle w:val="Tabledescriptext"/>
              <w:rPr>
                <w:i/>
              </w:rPr>
            </w:pPr>
            <w:r w:rsidRPr="00134D4C">
              <w:rPr>
                <w:i/>
              </w:rPr>
              <w:t xml:space="preserve">Phone </w:t>
            </w:r>
            <w:r w:rsidR="00393DB2" w:rsidRPr="00134D4C">
              <w:rPr>
                <w:i/>
              </w:rPr>
              <w:t>number</w:t>
            </w:r>
          </w:p>
        </w:tc>
        <w:tc>
          <w:tcPr>
            <w:tcW w:w="3737" w:type="dxa"/>
            <w:tcBorders>
              <w:top w:val="single" w:sz="6" w:space="0" w:color="000000"/>
              <w:left w:val="single" w:sz="6" w:space="0" w:color="000000"/>
              <w:bottom w:val="single" w:sz="6" w:space="0" w:color="000000"/>
              <w:right w:val="nil"/>
            </w:tcBorders>
          </w:tcPr>
          <w:p w14:paraId="4A794BC4" w14:textId="487DD3BD" w:rsidR="00E721E7" w:rsidRPr="00994D8A" w:rsidRDefault="00DD0E93" w:rsidP="00994D8A">
            <w:pPr>
              <w:pStyle w:val="Tabledescriptext"/>
              <w:rPr>
                <w:b/>
                <w:bCs/>
              </w:rPr>
            </w:pPr>
            <w:r>
              <w:rPr>
                <w:b/>
                <w:bCs/>
              </w:rPr>
              <w:t xml:space="preserve">Introduced </w:t>
            </w:r>
            <w:r w:rsidR="00E721E7" w:rsidRPr="00994D8A">
              <w:rPr>
                <w:b/>
                <w:bCs/>
              </w:rPr>
              <w:t>1 July 1994</w:t>
            </w:r>
          </w:p>
          <w:p w14:paraId="2A5C6CF4" w14:textId="77777777" w:rsidR="00E721E7" w:rsidRPr="00134D4C" w:rsidRDefault="00E721E7" w:rsidP="00814C28">
            <w:pPr>
              <w:pStyle w:val="Tabledescriptext"/>
              <w:rPr>
                <w:i/>
              </w:rPr>
            </w:pPr>
            <w:r w:rsidRPr="00134D4C">
              <w:rPr>
                <w:i/>
              </w:rPr>
              <w:t xml:space="preserve">Phone </w:t>
            </w:r>
            <w:r w:rsidR="00393DB2" w:rsidRPr="00134D4C">
              <w:rPr>
                <w:i/>
              </w:rPr>
              <w:t>number</w:t>
            </w:r>
          </w:p>
        </w:tc>
      </w:tr>
      <w:tr w:rsidR="00E721E7" w:rsidRPr="00134D4C" w14:paraId="33D31B0E" w14:textId="77777777" w:rsidTr="00795578">
        <w:tc>
          <w:tcPr>
            <w:tcW w:w="1701" w:type="dxa"/>
            <w:tcBorders>
              <w:top w:val="single" w:sz="6" w:space="0" w:color="000000"/>
              <w:left w:val="nil"/>
              <w:bottom w:val="single" w:sz="6" w:space="0" w:color="000000"/>
              <w:right w:val="single" w:sz="6" w:space="0" w:color="000000"/>
            </w:tcBorders>
          </w:tcPr>
          <w:p w14:paraId="638EB4B1" w14:textId="77777777" w:rsidR="00E721E7" w:rsidRPr="00134D4C" w:rsidRDefault="00E721E7" w:rsidP="00814C28">
            <w:pPr>
              <w:pStyle w:val="Tabledescriptext"/>
            </w:pPr>
            <w:r w:rsidRPr="00134D4C">
              <w:t>Release 5.0</w:t>
            </w:r>
          </w:p>
        </w:tc>
        <w:tc>
          <w:tcPr>
            <w:tcW w:w="3742" w:type="dxa"/>
            <w:tcBorders>
              <w:top w:val="single" w:sz="6" w:space="0" w:color="000000"/>
              <w:left w:val="single" w:sz="6" w:space="0" w:color="000000"/>
              <w:bottom w:val="single" w:sz="6" w:space="0" w:color="000000"/>
              <w:right w:val="single" w:sz="6" w:space="0" w:color="000000"/>
            </w:tcBorders>
          </w:tcPr>
          <w:p w14:paraId="74B6CDCD" w14:textId="374D7E86" w:rsidR="00E721E7" w:rsidRPr="00994D8A" w:rsidRDefault="00DD0E93" w:rsidP="00994D8A">
            <w:pPr>
              <w:pStyle w:val="Tabledescriptext"/>
              <w:rPr>
                <w:b/>
                <w:bCs/>
              </w:rPr>
            </w:pPr>
            <w:r>
              <w:rPr>
                <w:b/>
                <w:bCs/>
              </w:rPr>
              <w:t xml:space="preserve">Revised </w:t>
            </w:r>
            <w:r w:rsidR="00E721E7" w:rsidRPr="00994D8A">
              <w:rPr>
                <w:b/>
                <w:bCs/>
              </w:rPr>
              <w:t>1 January 2003</w:t>
            </w:r>
          </w:p>
          <w:p w14:paraId="24023A12" w14:textId="77777777" w:rsidR="00E721E7" w:rsidRDefault="00D230D3" w:rsidP="00814C28">
            <w:pPr>
              <w:pStyle w:val="Tabledescriptext"/>
              <w:rPr>
                <w:i/>
              </w:rPr>
            </w:pPr>
            <w:r w:rsidRPr="00134D4C">
              <w:t>Renamed</w:t>
            </w:r>
            <w:r w:rsidR="00E721E7" w:rsidRPr="00134D4C">
              <w:rPr>
                <w:i/>
              </w:rPr>
              <w:t xml:space="preserve"> </w:t>
            </w:r>
            <w:r w:rsidR="00242944">
              <w:t xml:space="preserve">from </w:t>
            </w:r>
            <w:r w:rsidR="00242944">
              <w:rPr>
                <w:i/>
              </w:rPr>
              <w:t>Phone number</w:t>
            </w:r>
            <w:r w:rsidR="00242944">
              <w:t xml:space="preserve"> to</w:t>
            </w:r>
            <w:r w:rsidR="00242944">
              <w:rPr>
                <w:i/>
              </w:rPr>
              <w:t xml:space="preserve"> </w:t>
            </w:r>
            <w:r w:rsidR="00E721E7" w:rsidRPr="00134D4C">
              <w:rPr>
                <w:i/>
              </w:rPr>
              <w:t xml:space="preserve">Telephone </w:t>
            </w:r>
            <w:r w:rsidR="00393DB2" w:rsidRPr="00134D4C">
              <w:rPr>
                <w:i/>
              </w:rPr>
              <w:t>number</w:t>
            </w:r>
          </w:p>
          <w:p w14:paraId="047A7D1D" w14:textId="77777777" w:rsidR="00242944" w:rsidRDefault="00242944" w:rsidP="00814C28">
            <w:pPr>
              <w:pStyle w:val="Tabledescriptext"/>
            </w:pPr>
            <w:r>
              <w:t xml:space="preserve">Introduced </w:t>
            </w:r>
            <w:r w:rsidRPr="00242944">
              <w:rPr>
                <w:i/>
              </w:rPr>
              <w:t>Telephone number</w:t>
            </w:r>
            <w:r w:rsidR="00795578">
              <w:rPr>
                <w:i/>
              </w:rPr>
              <w:t xml:space="preserve"> </w:t>
            </w:r>
            <w:r w:rsidR="00795578">
              <w:rPr>
                <w:rFonts w:cs="Arial"/>
                <w:i/>
              </w:rPr>
              <w:t>–</w:t>
            </w:r>
            <w:r w:rsidRPr="00242944">
              <w:rPr>
                <w:i/>
              </w:rPr>
              <w:t xml:space="preserve"> home</w:t>
            </w:r>
          </w:p>
          <w:p w14:paraId="6A1E7A54" w14:textId="77777777" w:rsidR="00242944" w:rsidRDefault="00242944" w:rsidP="00814C28">
            <w:pPr>
              <w:pStyle w:val="Tabledescriptext"/>
            </w:pPr>
            <w:r>
              <w:t xml:space="preserve">Introduced </w:t>
            </w:r>
            <w:r w:rsidRPr="00242944">
              <w:rPr>
                <w:i/>
              </w:rPr>
              <w:t xml:space="preserve">Telephone number </w:t>
            </w:r>
            <w:r w:rsidR="00795578">
              <w:rPr>
                <w:rFonts w:cs="Arial"/>
                <w:i/>
              </w:rPr>
              <w:t>–</w:t>
            </w:r>
            <w:r w:rsidRPr="00242944">
              <w:rPr>
                <w:i/>
              </w:rPr>
              <w:t xml:space="preserve"> </w:t>
            </w:r>
            <w:r>
              <w:rPr>
                <w:i/>
              </w:rPr>
              <w:t>mobile</w:t>
            </w:r>
          </w:p>
          <w:p w14:paraId="2E47DC95" w14:textId="77777777" w:rsidR="00242944" w:rsidRPr="00242944" w:rsidRDefault="00242944" w:rsidP="00795578">
            <w:pPr>
              <w:pStyle w:val="Tabledescriptext"/>
            </w:pPr>
            <w:r>
              <w:t xml:space="preserve">Introduced </w:t>
            </w:r>
            <w:r w:rsidRPr="00242944">
              <w:rPr>
                <w:i/>
              </w:rPr>
              <w:t xml:space="preserve">Telephone number </w:t>
            </w:r>
            <w:r w:rsidR="00795578">
              <w:rPr>
                <w:rFonts w:cs="Arial"/>
                <w:i/>
              </w:rPr>
              <w:t>–</w:t>
            </w:r>
            <w:r w:rsidRPr="00242944">
              <w:rPr>
                <w:i/>
              </w:rPr>
              <w:t xml:space="preserve"> </w:t>
            </w:r>
            <w:r>
              <w:rPr>
                <w:i/>
              </w:rPr>
              <w:t>work</w:t>
            </w:r>
          </w:p>
        </w:tc>
        <w:tc>
          <w:tcPr>
            <w:tcW w:w="3737" w:type="dxa"/>
            <w:tcBorders>
              <w:top w:val="single" w:sz="6" w:space="0" w:color="000000"/>
              <w:left w:val="single" w:sz="6" w:space="0" w:color="000000"/>
              <w:bottom w:val="single" w:sz="6" w:space="0" w:color="000000"/>
              <w:right w:val="nil"/>
            </w:tcBorders>
          </w:tcPr>
          <w:p w14:paraId="15E60178" w14:textId="77777777" w:rsidR="00E721E7" w:rsidRPr="00134D4C" w:rsidRDefault="00E721E7" w:rsidP="00814C28">
            <w:pPr>
              <w:pStyle w:val="Tabledescriptext"/>
            </w:pPr>
          </w:p>
        </w:tc>
      </w:tr>
    </w:tbl>
    <w:p w14:paraId="44C1C659" w14:textId="77777777" w:rsidR="003A7B95" w:rsidRPr="00134D4C" w:rsidRDefault="003A7B95"/>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452"/>
      </w:tblGrid>
      <w:tr w:rsidR="003A7B95" w:rsidRPr="00134D4C" w14:paraId="192F3082" w14:textId="77777777" w:rsidTr="00795578">
        <w:tc>
          <w:tcPr>
            <w:tcW w:w="9180" w:type="dxa"/>
            <w:gridSpan w:val="2"/>
          </w:tcPr>
          <w:p w14:paraId="58E30B23" w14:textId="77777777" w:rsidR="003A7B95" w:rsidRPr="00134D4C" w:rsidRDefault="00393DB2">
            <w:pPr>
              <w:pStyle w:val="Tableheading"/>
            </w:pPr>
            <w:r w:rsidRPr="00134D4C">
              <w:lastRenderedPageBreak/>
              <w:t>Data element definitions</w:t>
            </w:r>
          </w:p>
        </w:tc>
      </w:tr>
      <w:tr w:rsidR="003A7B95" w:rsidRPr="00985D2F" w14:paraId="4A38D181" w14:textId="77777777" w:rsidTr="00795578">
        <w:tc>
          <w:tcPr>
            <w:tcW w:w="1728" w:type="dxa"/>
          </w:tcPr>
          <w:p w14:paraId="4264A931" w14:textId="77777777" w:rsidR="003A7B95" w:rsidRPr="00134D4C" w:rsidRDefault="003A7B95" w:rsidP="00814C28">
            <w:pPr>
              <w:pStyle w:val="Tabledescriptext"/>
            </w:pPr>
            <w:r w:rsidRPr="00134D4C">
              <w:t>Edition 2</w:t>
            </w:r>
          </w:p>
        </w:tc>
        <w:tc>
          <w:tcPr>
            <w:tcW w:w="7452" w:type="dxa"/>
          </w:tcPr>
          <w:p w14:paraId="2ABB9EF5" w14:textId="013E8452" w:rsidR="003A7B95" w:rsidRPr="00994D8A" w:rsidRDefault="003A7B95" w:rsidP="00994D8A">
            <w:pPr>
              <w:pStyle w:val="Tabledescriptext"/>
              <w:rPr>
                <w:b/>
                <w:bCs/>
              </w:rPr>
            </w:pPr>
            <w:r w:rsidRPr="00994D8A">
              <w:rPr>
                <w:b/>
                <w:bCs/>
              </w:rPr>
              <w:t>Revised</w:t>
            </w:r>
            <w:r w:rsidR="00DD0E93">
              <w:rPr>
                <w:b/>
                <w:bCs/>
              </w:rPr>
              <w:t xml:space="preserve"> </w:t>
            </w:r>
            <w:r w:rsidR="00F732F9" w:rsidRPr="00994D8A">
              <w:rPr>
                <w:b/>
                <w:bCs/>
              </w:rPr>
              <w:t>1 July 2008</w:t>
            </w:r>
          </w:p>
          <w:p w14:paraId="7ACDF4E4" w14:textId="77777777" w:rsidR="003A7B95" w:rsidRPr="00134D4C" w:rsidRDefault="00862AB1" w:rsidP="00814C28">
            <w:pPr>
              <w:pStyle w:val="Tabledescriptext"/>
              <w:rPr>
                <w:i/>
              </w:rPr>
            </w:pPr>
            <w:r w:rsidRPr="00134D4C">
              <w:t>Adopted</w:t>
            </w:r>
            <w:r w:rsidRPr="00134D4C">
              <w:rPr>
                <w:i/>
              </w:rPr>
              <w:t xml:space="preserve"> </w:t>
            </w:r>
            <w:r w:rsidR="003A7B95" w:rsidRPr="00134D4C">
              <w:rPr>
                <w:i/>
              </w:rPr>
              <w:t xml:space="preserve">Telephone </w:t>
            </w:r>
            <w:r w:rsidR="00393DB2" w:rsidRPr="00134D4C">
              <w:rPr>
                <w:i/>
              </w:rPr>
              <w:t>numbe</w:t>
            </w:r>
            <w:r w:rsidR="003A7B95" w:rsidRPr="00134D4C">
              <w:rPr>
                <w:i/>
              </w:rPr>
              <w:t>r</w:t>
            </w:r>
            <w:r w:rsidRPr="00134D4C">
              <w:rPr>
                <w:i/>
              </w:rPr>
              <w:t xml:space="preserve"> </w:t>
            </w:r>
            <w:r w:rsidRPr="00134D4C">
              <w:t xml:space="preserve">to replace </w:t>
            </w:r>
            <w:r w:rsidRPr="00134D4C">
              <w:rPr>
                <w:i/>
              </w:rPr>
              <w:t xml:space="preserve">Phone </w:t>
            </w:r>
            <w:r w:rsidR="00393DB2" w:rsidRPr="00134D4C">
              <w:rPr>
                <w:i/>
              </w:rPr>
              <w:t>number</w:t>
            </w:r>
            <w:r w:rsidRPr="00134D4C">
              <w:rPr>
                <w:i/>
              </w:rPr>
              <w:t xml:space="preserve"> </w:t>
            </w:r>
            <w:r w:rsidRPr="00134D4C">
              <w:t xml:space="preserve">for </w:t>
            </w:r>
            <w:r w:rsidR="00FE485F" w:rsidRPr="00134D4C">
              <w:t>National Apprentice and Trainee Collection</w:t>
            </w:r>
          </w:p>
        </w:tc>
      </w:tr>
      <w:tr w:rsidR="00CA5F53" w:rsidRPr="00985D2F" w14:paraId="13BD5ADF" w14:textId="77777777" w:rsidTr="00795578">
        <w:tc>
          <w:tcPr>
            <w:tcW w:w="1728" w:type="dxa"/>
          </w:tcPr>
          <w:p w14:paraId="00CA1351" w14:textId="77777777" w:rsidR="00CA5F53" w:rsidRPr="00134D4C" w:rsidRDefault="00242944" w:rsidP="00814C28">
            <w:pPr>
              <w:pStyle w:val="Tabledescriptext"/>
            </w:pPr>
            <w:r>
              <w:t>Edition 2.</w:t>
            </w:r>
            <w:r w:rsidR="00CA5F53">
              <w:t>3</w:t>
            </w:r>
          </w:p>
        </w:tc>
        <w:tc>
          <w:tcPr>
            <w:tcW w:w="7452" w:type="dxa"/>
          </w:tcPr>
          <w:p w14:paraId="6353A88C" w14:textId="65100458" w:rsidR="00CA5F53" w:rsidRPr="00994D8A" w:rsidRDefault="00DD0E93" w:rsidP="00994D8A">
            <w:pPr>
              <w:pStyle w:val="Tabledescriptext"/>
              <w:rPr>
                <w:b/>
                <w:bCs/>
              </w:rPr>
            </w:pPr>
            <w:r>
              <w:rPr>
                <w:b/>
                <w:bCs/>
              </w:rPr>
              <w:t xml:space="preserve">Revised </w:t>
            </w:r>
            <w:r w:rsidR="007E4290" w:rsidRPr="00994D8A">
              <w:rPr>
                <w:b/>
                <w:bCs/>
              </w:rPr>
              <w:t>1 January 2018</w:t>
            </w:r>
          </w:p>
          <w:p w14:paraId="1B75DD74" w14:textId="77777777" w:rsidR="00CA5F53" w:rsidRPr="00B43A12" w:rsidRDefault="00CA5F53" w:rsidP="00795578">
            <w:pPr>
              <w:pStyle w:val="Tabledescriptext"/>
              <w:rPr>
                <w:i/>
              </w:rPr>
            </w:pPr>
            <w:r w:rsidRPr="00B43A12">
              <w:t xml:space="preserve">Adopted </w:t>
            </w:r>
            <w:r w:rsidRPr="00B43A12">
              <w:rPr>
                <w:i/>
              </w:rPr>
              <w:t xml:space="preserve">Telephone number </w:t>
            </w:r>
            <w:r w:rsidRPr="00B43A12">
              <w:t xml:space="preserve">to </w:t>
            </w:r>
            <w:r w:rsidR="00282C4D" w:rsidRPr="00B43A12">
              <w:t>combine</w:t>
            </w:r>
            <w:r w:rsidRPr="00B43A12">
              <w:t xml:space="preserve"> </w:t>
            </w:r>
            <w:r w:rsidRPr="00B43A12">
              <w:rPr>
                <w:i/>
              </w:rPr>
              <w:t xml:space="preserve">Telephone number </w:t>
            </w:r>
            <w:r w:rsidR="00795578">
              <w:rPr>
                <w:rFonts w:cs="Arial"/>
                <w:i/>
              </w:rPr>
              <w:t>–</w:t>
            </w:r>
            <w:r w:rsidRPr="00B43A12">
              <w:rPr>
                <w:i/>
              </w:rPr>
              <w:t xml:space="preserve"> home</w:t>
            </w:r>
            <w:r w:rsidRPr="00B43A12">
              <w:t xml:space="preserve">, </w:t>
            </w:r>
            <w:r w:rsidRPr="00B43A12">
              <w:rPr>
                <w:i/>
              </w:rPr>
              <w:t xml:space="preserve">Telephone number </w:t>
            </w:r>
            <w:r w:rsidR="00795578">
              <w:rPr>
                <w:rFonts w:cs="Arial"/>
                <w:i/>
              </w:rPr>
              <w:t>–</w:t>
            </w:r>
            <w:r w:rsidRPr="00B43A12">
              <w:rPr>
                <w:i/>
              </w:rPr>
              <w:t xml:space="preserve"> mobile </w:t>
            </w:r>
            <w:r w:rsidRPr="00B43A12">
              <w:t xml:space="preserve">and </w:t>
            </w:r>
            <w:r w:rsidRPr="00B43A12">
              <w:rPr>
                <w:i/>
              </w:rPr>
              <w:t xml:space="preserve">Telephone number </w:t>
            </w:r>
            <w:r w:rsidR="00795578">
              <w:rPr>
                <w:rFonts w:cs="Arial"/>
                <w:i/>
              </w:rPr>
              <w:t>–</w:t>
            </w:r>
            <w:r w:rsidRPr="00B43A12">
              <w:rPr>
                <w:i/>
              </w:rPr>
              <w:t xml:space="preserve"> work</w:t>
            </w:r>
            <w:r w:rsidR="00CE2849" w:rsidRPr="00B43A12">
              <w:rPr>
                <w:i/>
              </w:rPr>
              <w:t xml:space="preserve"> </w:t>
            </w:r>
            <w:r w:rsidR="00282C4D" w:rsidRPr="00B43A12">
              <w:t xml:space="preserve">in a single data element </w:t>
            </w:r>
            <w:r w:rsidR="00CE2849" w:rsidRPr="00B43A12">
              <w:t>for National VET Provider Collection</w:t>
            </w:r>
            <w:r w:rsidRPr="00B43A12">
              <w:rPr>
                <w:i/>
              </w:rPr>
              <w:t xml:space="preserve"> </w:t>
            </w:r>
          </w:p>
        </w:tc>
      </w:tr>
    </w:tbl>
    <w:p w14:paraId="6253EB89" w14:textId="77777777" w:rsidR="00030376" w:rsidRDefault="0002280F" w:rsidP="00030376">
      <w:pPr>
        <w:pStyle w:val="H2Headings"/>
      </w:pPr>
      <w:bookmarkStart w:id="638" w:name="_Toc521754747"/>
      <w:bookmarkStart w:id="639" w:name="_Toc521754856"/>
      <w:bookmarkStart w:id="640" w:name="_Toc524261448"/>
      <w:bookmarkStart w:id="641" w:name="_Toc161713345"/>
      <w:bookmarkStart w:id="642" w:name="_Toc222218844"/>
      <w:r w:rsidRPr="007D344A">
        <w:lastRenderedPageBreak/>
        <w:t>Training contract identifier</w:t>
      </w:r>
      <w:bookmarkEnd w:id="638"/>
      <w:bookmarkEnd w:id="639"/>
      <w:bookmarkEnd w:id="640"/>
      <w:bookmarkEnd w:id="641"/>
      <w:bookmarkEnd w:id="642"/>
    </w:p>
    <w:p w14:paraId="487FCE65" w14:textId="77777777" w:rsidR="00030376" w:rsidRDefault="0002280F" w:rsidP="00030376">
      <w:pPr>
        <w:pStyle w:val="H3Parts"/>
      </w:pPr>
      <w:r>
        <w:t>Definitional attributes</w:t>
      </w:r>
    </w:p>
    <w:p w14:paraId="6A1DDA8C" w14:textId="77777777" w:rsidR="00030376" w:rsidRDefault="00030376" w:rsidP="00030376">
      <w:pPr>
        <w:pStyle w:val="H4Parts"/>
      </w:pPr>
      <w:r>
        <w:t>Definition</w:t>
      </w:r>
    </w:p>
    <w:p w14:paraId="16560F3E" w14:textId="77777777" w:rsidR="002C25B3" w:rsidRPr="002C25B3" w:rsidRDefault="002C25B3" w:rsidP="002C25B3">
      <w:pPr>
        <w:pStyle w:val="Bodytext"/>
      </w:pPr>
      <w:r>
        <w:rPr>
          <w:i/>
        </w:rPr>
        <w:t>Training contract identifier</w:t>
      </w:r>
      <w:r>
        <w:t xml:space="preserve"> uniquely </w:t>
      </w:r>
      <w:r w:rsidRPr="002C25B3">
        <w:t>identifies an apprentice or trainee training contract registered with a training authority.</w:t>
      </w:r>
    </w:p>
    <w:p w14:paraId="7E9383F4" w14:textId="77777777" w:rsidR="002C25B3" w:rsidRPr="002C25B3" w:rsidRDefault="002C25B3" w:rsidP="002C25B3">
      <w:pPr>
        <w:pStyle w:val="Bodytext"/>
      </w:pPr>
      <w:r w:rsidRPr="002C25B3">
        <w:t xml:space="preserve">A training contract is a contractual agreement between a client and an employer </w:t>
      </w:r>
      <w:r w:rsidR="000709B8">
        <w:t>indicating</w:t>
      </w:r>
      <w:r w:rsidRPr="002C25B3">
        <w:t xml:space="preserve"> the terms of experiential training the client is to undertake.</w:t>
      </w:r>
    </w:p>
    <w:p w14:paraId="7C3A1DF3" w14:textId="77777777" w:rsidR="00030376" w:rsidRDefault="00030376" w:rsidP="00030376">
      <w:pPr>
        <w:pStyle w:val="H4Parts"/>
      </w:pPr>
      <w:r>
        <w:t>Context</w:t>
      </w:r>
    </w:p>
    <w:p w14:paraId="5C9BEC49" w14:textId="77777777" w:rsidR="00030376" w:rsidRPr="002510F0" w:rsidRDefault="0002280F" w:rsidP="00030376">
      <w:pPr>
        <w:pStyle w:val="Bodytext"/>
      </w:pPr>
      <w:r>
        <w:rPr>
          <w:i/>
        </w:rPr>
        <w:t>Training contract identifier</w:t>
      </w:r>
      <w:r w:rsidR="00030376" w:rsidRPr="002261A3">
        <w:t xml:space="preserve"> is required </w:t>
      </w:r>
      <w:r w:rsidR="00F10AE1">
        <w:t>to uniquely identify a training contract</w:t>
      </w:r>
      <w:r w:rsidR="00A775A1">
        <w:t>.</w:t>
      </w:r>
    </w:p>
    <w:p w14:paraId="64C493D8" w14:textId="77777777" w:rsidR="00030376" w:rsidRDefault="0002280F" w:rsidP="00030376">
      <w:pPr>
        <w:pStyle w:val="H3Parts"/>
      </w:pPr>
      <w:bookmarkStart w:id="643" w:name="_Toc521754749"/>
      <w:r>
        <w:t>Relational attributes</w:t>
      </w:r>
    </w:p>
    <w:bookmarkEnd w:id="643"/>
    <w:p w14:paraId="6468B1D0" w14:textId="77777777" w:rsidR="00030376" w:rsidRDefault="00030376" w:rsidP="00030376">
      <w:pPr>
        <w:pStyle w:val="H4Parts"/>
      </w:pPr>
      <w:r>
        <w:t>Rules</w:t>
      </w:r>
    </w:p>
    <w:p w14:paraId="1F7A6B6E" w14:textId="77777777" w:rsidR="002C25B3" w:rsidRPr="0095286D" w:rsidRDefault="00A775A1" w:rsidP="00030376">
      <w:pPr>
        <w:pStyle w:val="Bodytext"/>
      </w:pPr>
      <w:r>
        <w:t>A</w:t>
      </w:r>
      <w:r w:rsidRPr="002F0559">
        <w:t xml:space="preserve"> unique </w:t>
      </w:r>
      <w:r w:rsidR="0002280F">
        <w:rPr>
          <w:i/>
        </w:rPr>
        <w:t>T</w:t>
      </w:r>
      <w:r w:rsidR="0002280F" w:rsidRPr="00B70B45">
        <w:rPr>
          <w:i/>
        </w:rPr>
        <w:t>raining contract identifier</w:t>
      </w:r>
      <w:r>
        <w:t xml:space="preserve"> must be used</w:t>
      </w:r>
      <w:r w:rsidRPr="002F0559">
        <w:t xml:space="preserve"> </w:t>
      </w:r>
      <w:r w:rsidR="00936CA9" w:rsidRPr="002F0559">
        <w:t>e</w:t>
      </w:r>
      <w:r w:rsidR="00030376" w:rsidRPr="002F0559">
        <w:t xml:space="preserve">ach time a client enters into a new </w:t>
      </w:r>
      <w:r w:rsidR="00030376">
        <w:t>training contract</w:t>
      </w:r>
      <w:r w:rsidR="00030376" w:rsidRPr="002F0559">
        <w:t>.</w:t>
      </w:r>
    </w:p>
    <w:p w14:paraId="36781FE5" w14:textId="77777777" w:rsidR="00030376" w:rsidRPr="002C25B3" w:rsidRDefault="002C25B3" w:rsidP="00030376">
      <w:pPr>
        <w:pStyle w:val="Bodytext"/>
      </w:pPr>
      <w:r w:rsidRPr="002C25B3">
        <w:t>Rules for contract transfers are determined by state and territory training authorities.</w:t>
      </w:r>
    </w:p>
    <w:p w14:paraId="396C723A" w14:textId="77777777" w:rsidR="00030376" w:rsidRDefault="00030376" w:rsidP="00030376">
      <w:pPr>
        <w:pStyle w:val="H4Parts"/>
      </w:pPr>
      <w:r w:rsidRPr="002261A3">
        <w:t>Guideline</w:t>
      </w:r>
      <w:r>
        <w:t>s</w:t>
      </w:r>
      <w:r w:rsidR="0002280F" w:rsidRPr="002261A3">
        <w:t xml:space="preserve"> for use</w:t>
      </w:r>
      <w:r w:rsidR="00795578">
        <w:br/>
      </w:r>
    </w:p>
    <w:p w14:paraId="1066F357" w14:textId="77777777" w:rsidR="00BE565F" w:rsidRDefault="004F22B7" w:rsidP="00BE565F">
      <w:pPr>
        <w:pStyle w:val="Bodyboldheading"/>
        <w:pBdr>
          <w:top w:val="single" w:sz="4" w:space="1" w:color="auto"/>
          <w:left w:val="single" w:sz="4" w:space="1" w:color="auto"/>
          <w:bottom w:val="single" w:sz="4" w:space="1" w:color="auto"/>
          <w:right w:val="single" w:sz="4" w:space="1" w:color="auto"/>
        </w:pBdr>
      </w:pPr>
      <w:r>
        <w:t xml:space="preserve">For </w:t>
      </w:r>
      <w:r w:rsidR="00CE4D1E">
        <w:t xml:space="preserve">National </w:t>
      </w:r>
      <w:r w:rsidR="00562766">
        <w:t xml:space="preserve">VET </w:t>
      </w:r>
      <w:r>
        <w:t>Provider Collection only</w:t>
      </w:r>
    </w:p>
    <w:p w14:paraId="58920308" w14:textId="77777777" w:rsidR="00BE565F" w:rsidRPr="002261A3" w:rsidRDefault="00BE565F" w:rsidP="00BE565F">
      <w:pPr>
        <w:pStyle w:val="Bodytext"/>
        <w:pBdr>
          <w:top w:val="single" w:sz="4" w:space="1" w:color="auto"/>
          <w:left w:val="single" w:sz="4" w:space="1" w:color="auto"/>
          <w:bottom w:val="single" w:sz="4" w:space="1" w:color="auto"/>
          <w:right w:val="single" w:sz="4" w:space="1" w:color="auto"/>
        </w:pBdr>
      </w:pPr>
      <w:r w:rsidRPr="00673DB4">
        <w:rPr>
          <w:i/>
        </w:rPr>
        <w:t xml:space="preserve">Training </w:t>
      </w:r>
      <w:r w:rsidR="0002280F" w:rsidRPr="00673DB4">
        <w:rPr>
          <w:i/>
        </w:rPr>
        <w:t>contract identifier</w:t>
      </w:r>
      <w:r w:rsidR="00D17ECC">
        <w:rPr>
          <w:i/>
        </w:rPr>
        <w:t xml:space="preserve"> </w:t>
      </w:r>
      <w:r w:rsidRPr="002261A3">
        <w:t xml:space="preserve">is only used where </w:t>
      </w:r>
      <w:r w:rsidR="00F61DA4">
        <w:t>training activity</w:t>
      </w:r>
      <w:r w:rsidRPr="002261A3">
        <w:t xml:space="preserve"> in a unit of competency or module relates to a </w:t>
      </w:r>
      <w:r>
        <w:t>client</w:t>
      </w:r>
      <w:r w:rsidR="0002280F">
        <w:t xml:space="preserve"> undertaking an a</w:t>
      </w:r>
      <w:r w:rsidRPr="002261A3">
        <w:t>pprenticeship o</w:t>
      </w:r>
      <w:r>
        <w:t>r</w:t>
      </w:r>
      <w:r w:rsidR="0002280F">
        <w:t xml:space="preserve"> t</w:t>
      </w:r>
      <w:r w:rsidRPr="002261A3">
        <w:t xml:space="preserve">raineeship under a registered </w:t>
      </w:r>
      <w:r w:rsidR="0002280F">
        <w:t>apprenticeship/traineeship training c</w:t>
      </w:r>
      <w:r w:rsidR="0083185A">
        <w:t>ontract</w:t>
      </w:r>
      <w:r w:rsidRPr="002261A3">
        <w:t>.</w:t>
      </w:r>
    </w:p>
    <w:p w14:paraId="748B2D1C" w14:textId="77777777" w:rsidR="00BE565F" w:rsidRDefault="00BE565F" w:rsidP="00BE565F">
      <w:pPr>
        <w:pStyle w:val="Bodytext"/>
        <w:pBdr>
          <w:top w:val="single" w:sz="4" w:space="1" w:color="auto"/>
          <w:left w:val="single" w:sz="4" w:space="1" w:color="auto"/>
          <w:bottom w:val="single" w:sz="4" w:space="1" w:color="auto"/>
          <w:right w:val="single" w:sz="4" w:space="1" w:color="auto"/>
        </w:pBdr>
      </w:pPr>
      <w:r>
        <w:rPr>
          <w:i/>
        </w:rPr>
        <w:t xml:space="preserve">Training </w:t>
      </w:r>
      <w:r w:rsidR="0002280F">
        <w:rPr>
          <w:i/>
        </w:rPr>
        <w:t>contract identifier</w:t>
      </w:r>
      <w:r w:rsidR="00D17ECC">
        <w:rPr>
          <w:i/>
        </w:rPr>
        <w:t xml:space="preserve"> </w:t>
      </w:r>
      <w:r>
        <w:t xml:space="preserve">is assigned when the </w:t>
      </w:r>
      <w:r w:rsidR="00AA053F">
        <w:t>apprenticeship/traineeship training c</w:t>
      </w:r>
      <w:r w:rsidR="0083185A">
        <w:t>ontract</w:t>
      </w:r>
      <w:r>
        <w:t xml:space="preserve"> is registered as a means of identifying the </w:t>
      </w:r>
      <w:r w:rsidR="00AA053F">
        <w:t>apprenticeship/traineeship training c</w:t>
      </w:r>
      <w:r w:rsidR="0083185A">
        <w:t>ontract</w:t>
      </w:r>
      <w:r>
        <w:t>.</w:t>
      </w:r>
      <w:r w:rsidR="006809F8">
        <w:t xml:space="preserve"> This identifier can be sourced from the registering state/territory training authority.</w:t>
      </w:r>
    </w:p>
    <w:p w14:paraId="1A4E77E5" w14:textId="77777777" w:rsidR="00BE565F" w:rsidRPr="002261A3" w:rsidRDefault="00BE565F" w:rsidP="00BE565F">
      <w:pPr>
        <w:pStyle w:val="Bodytext"/>
        <w:pBdr>
          <w:top w:val="single" w:sz="4" w:space="1" w:color="auto"/>
          <w:left w:val="single" w:sz="4" w:space="1" w:color="auto"/>
          <w:bottom w:val="single" w:sz="4" w:space="1" w:color="auto"/>
          <w:right w:val="single" w:sz="4" w:space="1" w:color="auto"/>
        </w:pBdr>
      </w:pPr>
      <w:r w:rsidRPr="00673DB4">
        <w:rPr>
          <w:i/>
        </w:rPr>
        <w:t xml:space="preserve">Training </w:t>
      </w:r>
      <w:r w:rsidR="0002280F" w:rsidRPr="00673DB4">
        <w:rPr>
          <w:i/>
        </w:rPr>
        <w:t>contract identifier</w:t>
      </w:r>
      <w:r w:rsidR="00D17ECC">
        <w:rPr>
          <w:i/>
        </w:rPr>
        <w:t xml:space="preserve"> </w:t>
      </w:r>
      <w:r w:rsidRPr="002261A3">
        <w:t xml:space="preserve">forms a dual key with the </w:t>
      </w:r>
      <w:r w:rsidRPr="00C348A0">
        <w:rPr>
          <w:i/>
        </w:rPr>
        <w:t>Client</w:t>
      </w:r>
      <w:r>
        <w:rPr>
          <w:i/>
        </w:rPr>
        <w:t xml:space="preserve"> </w:t>
      </w:r>
      <w:r w:rsidR="0002280F">
        <w:rPr>
          <w:i/>
        </w:rPr>
        <w:t>identifier</w:t>
      </w:r>
      <w:r w:rsidR="00D17ECC">
        <w:rPr>
          <w:i/>
        </w:rPr>
        <w:t xml:space="preserve"> </w:t>
      </w:r>
      <w:r w:rsidR="000709B8">
        <w:rPr>
          <w:i/>
        </w:rPr>
        <w:t>—</w:t>
      </w:r>
      <w:r w:rsidR="00D17ECC">
        <w:rPr>
          <w:i/>
        </w:rPr>
        <w:t xml:space="preserve"> </w:t>
      </w:r>
      <w:r w:rsidR="007E3C17">
        <w:rPr>
          <w:i/>
        </w:rPr>
        <w:t>a</w:t>
      </w:r>
      <w:r>
        <w:rPr>
          <w:i/>
        </w:rPr>
        <w:t>pprenticeships.</w:t>
      </w:r>
    </w:p>
    <w:p w14:paraId="4F5A553F" w14:textId="77777777" w:rsidR="00030376" w:rsidRDefault="00795578" w:rsidP="00030376">
      <w:pPr>
        <w:pStyle w:val="H4Parts"/>
      </w:pPr>
      <w:r>
        <w:br/>
      </w:r>
      <w:r w:rsidR="00540178">
        <w:t>Related data</w:t>
      </w:r>
    </w:p>
    <w:p w14:paraId="57852F8C" w14:textId="77777777" w:rsidR="00F10AE1" w:rsidRPr="00767EC9" w:rsidRDefault="00F10AE1" w:rsidP="00F10AE1">
      <w:pPr>
        <w:pStyle w:val="Bodytext"/>
        <w:tabs>
          <w:tab w:val="left" w:pos="2055"/>
        </w:tabs>
        <w:rPr>
          <w:lang w:eastAsia="en-AU"/>
        </w:rPr>
      </w:pPr>
      <w:r w:rsidRPr="00F10AE1">
        <w:t>Not applicable</w:t>
      </w:r>
    </w:p>
    <w:p w14:paraId="2B7DE9A6" w14:textId="77777777" w:rsidR="00030376" w:rsidRDefault="00540178" w:rsidP="00030376">
      <w:pPr>
        <w:pStyle w:val="H4Parts"/>
      </w:pPr>
      <w:r w:rsidRPr="006C5FDD">
        <w:t>Type of relationship</w:t>
      </w:r>
    </w:p>
    <w:p w14:paraId="18794C57" w14:textId="77777777" w:rsidR="00767EC9" w:rsidRPr="00767EC9" w:rsidRDefault="006C5FDD" w:rsidP="006C5FDD">
      <w:pPr>
        <w:pStyle w:val="Bodytext"/>
        <w:tabs>
          <w:tab w:val="left" w:pos="2055"/>
        </w:tabs>
        <w:rPr>
          <w:lang w:eastAsia="en-AU"/>
        </w:rPr>
      </w:pPr>
      <w:r w:rsidRPr="00F10AE1">
        <w:t>Not applicable</w:t>
      </w:r>
    </w:p>
    <w:p w14:paraId="00726094" w14:textId="77777777" w:rsidR="00030376" w:rsidRDefault="00030376" w:rsidP="00030376">
      <w:pPr>
        <w:pStyle w:val="H4Parts"/>
      </w:pPr>
      <w:r>
        <w:t>C</w:t>
      </w:r>
      <w:r w:rsidR="00540178">
        <w:t>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814C28" w14:paraId="601FC0C0" w14:textId="77777777">
        <w:tc>
          <w:tcPr>
            <w:tcW w:w="1984" w:type="dxa"/>
            <w:tcBorders>
              <w:top w:val="single" w:sz="12" w:space="0" w:color="000000"/>
              <w:left w:val="nil"/>
              <w:bottom w:val="single" w:sz="6" w:space="0" w:color="000000"/>
              <w:right w:val="single" w:sz="6" w:space="0" w:color="000000"/>
            </w:tcBorders>
          </w:tcPr>
          <w:p w14:paraId="3EEFBF5E" w14:textId="77777777" w:rsidR="00337C5A" w:rsidRPr="00814C28" w:rsidRDefault="00337C5A" w:rsidP="00814C28">
            <w:pPr>
              <w:pStyle w:val="Tableheading"/>
              <w:jc w:val="left"/>
              <w:rPr>
                <w:bCs/>
              </w:rPr>
            </w:pPr>
            <w:r w:rsidRPr="00814C28">
              <w:rPr>
                <w:bCs/>
              </w:rPr>
              <w:t>Value</w:t>
            </w:r>
          </w:p>
        </w:tc>
        <w:tc>
          <w:tcPr>
            <w:tcW w:w="7124" w:type="dxa"/>
            <w:tcBorders>
              <w:top w:val="single" w:sz="12" w:space="0" w:color="000000"/>
              <w:left w:val="single" w:sz="6" w:space="0" w:color="000000"/>
              <w:bottom w:val="single" w:sz="6" w:space="0" w:color="000000"/>
              <w:right w:val="nil"/>
            </w:tcBorders>
          </w:tcPr>
          <w:p w14:paraId="0E8D5C6F" w14:textId="2C3625AD" w:rsidR="00337C5A" w:rsidRPr="00814C28" w:rsidRDefault="00337C5A" w:rsidP="00814C28">
            <w:pPr>
              <w:pStyle w:val="Tableheading"/>
              <w:jc w:val="left"/>
              <w:rPr>
                <w:bCs/>
              </w:rPr>
            </w:pPr>
            <w:r w:rsidRPr="00814C28">
              <w:rPr>
                <w:bCs/>
              </w:rPr>
              <w:t>Description</w:t>
            </w:r>
            <w:r w:rsidR="00D17ECC" w:rsidRPr="00814C28">
              <w:rPr>
                <w:bCs/>
              </w:rPr>
              <w:t xml:space="preserve"> – </w:t>
            </w:r>
            <w:r w:rsidR="00DB6678" w:rsidRPr="00814C28">
              <w:rPr>
                <w:bCs/>
              </w:rPr>
              <w:fldChar w:fldCharType="begin"/>
            </w:r>
            <w:r w:rsidR="00DB6678" w:rsidRPr="00814C28">
              <w:rPr>
                <w:bCs/>
              </w:rPr>
              <w:instrText xml:space="preserve"> STYLEREF  H2_Headings  \* MERGEFORMAT </w:instrText>
            </w:r>
            <w:r w:rsidR="00DB6678" w:rsidRPr="00814C28">
              <w:rPr>
                <w:bCs/>
              </w:rPr>
              <w:fldChar w:fldCharType="separate"/>
            </w:r>
            <w:r w:rsidR="00153EBD">
              <w:rPr>
                <w:bCs/>
                <w:noProof/>
              </w:rPr>
              <w:t>Training contract identifier</w:t>
            </w:r>
            <w:r w:rsidR="00DB6678" w:rsidRPr="00814C28">
              <w:rPr>
                <w:bCs/>
                <w:noProof/>
              </w:rPr>
              <w:fldChar w:fldCharType="end"/>
            </w:r>
          </w:p>
        </w:tc>
      </w:tr>
      <w:tr w:rsidR="00337C5A" w14:paraId="2FFEC9C4" w14:textId="77777777">
        <w:tc>
          <w:tcPr>
            <w:tcW w:w="1984" w:type="dxa"/>
            <w:tcBorders>
              <w:top w:val="single" w:sz="6" w:space="0" w:color="000000"/>
              <w:left w:val="nil"/>
              <w:bottom w:val="single" w:sz="6" w:space="0" w:color="000000"/>
              <w:right w:val="single" w:sz="6" w:space="0" w:color="000000"/>
            </w:tcBorders>
          </w:tcPr>
          <w:p w14:paraId="3D3268F5" w14:textId="3E127881" w:rsidR="00337C5A" w:rsidRDefault="004B7A94" w:rsidP="00814C28">
            <w:pPr>
              <w:pStyle w:val="Tabledescriptext"/>
            </w:pPr>
            <w:r>
              <w:t>T</w:t>
            </w:r>
            <w:r w:rsidR="00337C5A">
              <w:t>ext</w:t>
            </w:r>
          </w:p>
        </w:tc>
        <w:tc>
          <w:tcPr>
            <w:tcW w:w="7124" w:type="dxa"/>
            <w:tcBorders>
              <w:top w:val="single" w:sz="6" w:space="0" w:color="000000"/>
              <w:left w:val="single" w:sz="6" w:space="0" w:color="000000"/>
              <w:bottom w:val="single" w:sz="6" w:space="0" w:color="000000"/>
              <w:right w:val="nil"/>
            </w:tcBorders>
          </w:tcPr>
          <w:p w14:paraId="51F1455C" w14:textId="77777777" w:rsidR="00337C5A" w:rsidRDefault="00337C5A" w:rsidP="00814C28">
            <w:pPr>
              <w:pStyle w:val="Tabledescriptext"/>
            </w:pPr>
            <w:r>
              <w:t>Uniq</w:t>
            </w:r>
            <w:r w:rsidR="003C5B22">
              <w:t xml:space="preserve">ue </w:t>
            </w:r>
            <w:r w:rsidR="00540178">
              <w:t>training contract identifier</w:t>
            </w:r>
          </w:p>
        </w:tc>
      </w:tr>
    </w:tbl>
    <w:p w14:paraId="5C8F3AE5" w14:textId="77777777" w:rsidR="00030376" w:rsidRDefault="00030376" w:rsidP="00030376">
      <w:pPr>
        <w:pStyle w:val="H4Parts"/>
      </w:pPr>
      <w:r>
        <w:t>Question</w:t>
      </w:r>
    </w:p>
    <w:p w14:paraId="7DD34319" w14:textId="77777777" w:rsidR="00030376" w:rsidRDefault="00030376" w:rsidP="00030376">
      <w:pPr>
        <w:pStyle w:val="Bodytext"/>
        <w:rPr>
          <w:lang w:eastAsia="en-AU"/>
        </w:rPr>
      </w:pPr>
      <w:r>
        <w:rPr>
          <w:lang w:eastAsia="en-AU"/>
        </w:rPr>
        <w:t>Not applicable</w:t>
      </w:r>
    </w:p>
    <w:p w14:paraId="2CC2031B" w14:textId="77777777" w:rsidR="00030376" w:rsidRDefault="00AA053F" w:rsidP="00030376">
      <w:pPr>
        <w:pStyle w:val="H3Parts"/>
      </w:pPr>
      <w:r>
        <w:t>Format attributes</w:t>
      </w:r>
    </w:p>
    <w:p w14:paraId="29FDE160" w14:textId="77777777" w:rsidR="00030376" w:rsidRDefault="00030376" w:rsidP="00814C28">
      <w:pPr>
        <w:pStyle w:val="Bodytext"/>
      </w:pPr>
      <w:r>
        <w:t>Length:</w:t>
      </w:r>
      <w:r>
        <w:tab/>
      </w:r>
      <w:r w:rsidR="00814C28">
        <w:tab/>
      </w:r>
      <w:r>
        <w:t>10</w:t>
      </w:r>
    </w:p>
    <w:p w14:paraId="0BBBED0E" w14:textId="77777777" w:rsidR="00030376" w:rsidRDefault="00030376" w:rsidP="00814C28">
      <w:pPr>
        <w:pStyle w:val="Bodytext"/>
      </w:pPr>
      <w:r>
        <w:t>Type:</w:t>
      </w:r>
      <w:r>
        <w:tab/>
      </w:r>
      <w:r w:rsidR="00814C28">
        <w:tab/>
      </w:r>
      <w:r>
        <w:t>alphanumeric</w:t>
      </w:r>
    </w:p>
    <w:p w14:paraId="4381E902" w14:textId="77777777" w:rsidR="00030376" w:rsidRDefault="00C314D5" w:rsidP="00814C28">
      <w:pPr>
        <w:pStyle w:val="Bodytext"/>
      </w:pPr>
      <w:r>
        <w:t>Justification:</w:t>
      </w:r>
      <w:r w:rsidR="00030376">
        <w:tab/>
      </w:r>
      <w:r w:rsidR="00814C28">
        <w:tab/>
      </w:r>
      <w:r w:rsidR="00030376">
        <w:t>left</w:t>
      </w:r>
    </w:p>
    <w:p w14:paraId="69D4D108" w14:textId="77777777" w:rsidR="00030376" w:rsidRDefault="00AA053F" w:rsidP="00814C28">
      <w:pPr>
        <w:pStyle w:val="Bodytext"/>
      </w:pPr>
      <w:r>
        <w:t>Fill charac</w:t>
      </w:r>
      <w:r w:rsidR="00030376">
        <w:t>ter:</w:t>
      </w:r>
      <w:r w:rsidR="00030376">
        <w:tab/>
      </w:r>
      <w:r w:rsidR="00814C28">
        <w:tab/>
      </w:r>
      <w:r w:rsidR="00030376">
        <w:t>space</w:t>
      </w:r>
    </w:p>
    <w:p w14:paraId="246421E9" w14:textId="77777777" w:rsidR="00030376" w:rsidRDefault="00030376" w:rsidP="00814C28">
      <w:pPr>
        <w:pStyle w:val="Bodytext"/>
      </w:pPr>
      <w:r w:rsidRPr="00AC78D3">
        <w:t>Permitted data element value:</w:t>
      </w:r>
      <w:r w:rsidRPr="00AC78D3">
        <w:tab/>
      </w:r>
      <w:r w:rsidR="009F46E8">
        <w:t>@@@@@@@@@@</w:t>
      </w:r>
      <w:r w:rsidR="009F46E8">
        <w:tab/>
      </w:r>
      <w:r w:rsidR="00116202">
        <w:t xml:space="preserve">not </w:t>
      </w:r>
      <w:r w:rsidR="009F46E8">
        <w:t>specified</w:t>
      </w:r>
    </w:p>
    <w:p w14:paraId="3075A0BE" w14:textId="77777777" w:rsidR="00030376" w:rsidRDefault="00AA053F" w:rsidP="00030376">
      <w:pPr>
        <w:pStyle w:val="H3Parts"/>
      </w:pPr>
      <w:r>
        <w:lastRenderedPageBreak/>
        <w:t>Administrative attributes</w:t>
      </w:r>
    </w:p>
    <w:p w14:paraId="2BA45C3C" w14:textId="77777777" w:rsidR="00030376" w:rsidRDefault="00030376" w:rsidP="00CD1EA7">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3742"/>
        <w:gridCol w:w="3845"/>
      </w:tblGrid>
      <w:tr w:rsidR="009F46E8" w:rsidRPr="00814C28" w14:paraId="1C2EEED7" w14:textId="77777777" w:rsidTr="00151D7B">
        <w:tc>
          <w:tcPr>
            <w:tcW w:w="1701" w:type="dxa"/>
            <w:tcBorders>
              <w:top w:val="single" w:sz="12" w:space="0" w:color="000000"/>
              <w:left w:val="nil"/>
              <w:bottom w:val="single" w:sz="6" w:space="0" w:color="000000"/>
              <w:right w:val="single" w:sz="6" w:space="0" w:color="000000"/>
            </w:tcBorders>
          </w:tcPr>
          <w:p w14:paraId="5B734103" w14:textId="77777777" w:rsidR="009F46E8" w:rsidRPr="00814C28" w:rsidRDefault="009F46E8" w:rsidP="00CD1EA7">
            <w:pPr>
              <w:pStyle w:val="Tableheading"/>
              <w:jc w:val="left"/>
              <w:rPr>
                <w:bCs/>
              </w:rPr>
            </w:pPr>
            <w:r w:rsidRPr="00814C28">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6F91FA69" w14:textId="77777777" w:rsidR="009F46E8" w:rsidRPr="00814C28" w:rsidRDefault="00314FB2" w:rsidP="00CD1EA7">
            <w:pPr>
              <w:pStyle w:val="Tableheading"/>
              <w:jc w:val="left"/>
              <w:rPr>
                <w:bCs/>
              </w:rPr>
            </w:pPr>
            <w:r w:rsidRPr="00814C28">
              <w:rPr>
                <w:bCs/>
              </w:rPr>
              <w:t xml:space="preserve">VET </w:t>
            </w:r>
            <w:r w:rsidR="00AA053F" w:rsidRPr="00814C28">
              <w:rPr>
                <w:bCs/>
              </w:rPr>
              <w:t>provider</w:t>
            </w:r>
          </w:p>
        </w:tc>
        <w:tc>
          <w:tcPr>
            <w:tcW w:w="3845" w:type="dxa"/>
            <w:tcBorders>
              <w:top w:val="single" w:sz="12" w:space="0" w:color="000000"/>
              <w:left w:val="single" w:sz="6" w:space="0" w:color="000000"/>
              <w:bottom w:val="single" w:sz="6" w:space="0" w:color="000000"/>
              <w:right w:val="nil"/>
            </w:tcBorders>
          </w:tcPr>
          <w:p w14:paraId="4E4084AE" w14:textId="77777777" w:rsidR="009F46E8" w:rsidRPr="00814C28" w:rsidRDefault="00967D2C" w:rsidP="00CD1EA7">
            <w:pPr>
              <w:pStyle w:val="Tableheading"/>
              <w:jc w:val="left"/>
              <w:rPr>
                <w:bCs/>
              </w:rPr>
            </w:pPr>
            <w:r w:rsidRPr="00814C28">
              <w:rPr>
                <w:bCs/>
              </w:rPr>
              <w:t>Apprenticeship</w:t>
            </w:r>
          </w:p>
        </w:tc>
      </w:tr>
      <w:tr w:rsidR="009F46E8" w14:paraId="2F5DF0E7" w14:textId="77777777" w:rsidTr="00151D7B">
        <w:tc>
          <w:tcPr>
            <w:tcW w:w="1701" w:type="dxa"/>
            <w:tcBorders>
              <w:top w:val="single" w:sz="6" w:space="0" w:color="000000"/>
              <w:left w:val="nil"/>
              <w:bottom w:val="single" w:sz="6" w:space="0" w:color="000000"/>
              <w:right w:val="single" w:sz="6" w:space="0" w:color="000000"/>
            </w:tcBorders>
          </w:tcPr>
          <w:p w14:paraId="4F8D6999" w14:textId="77777777" w:rsidR="009F46E8" w:rsidRDefault="009F46E8" w:rsidP="00CD1EA7">
            <w:pPr>
              <w:pStyle w:val="Tabledescriptext"/>
              <w:keepN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7F18F4F6" w14:textId="77777777" w:rsidR="009F46E8" w:rsidRDefault="009F46E8" w:rsidP="00CD1EA7">
            <w:pPr>
              <w:pStyle w:val="Tabledescriptext"/>
              <w:keepNext/>
            </w:pPr>
          </w:p>
        </w:tc>
        <w:tc>
          <w:tcPr>
            <w:tcW w:w="3845" w:type="dxa"/>
            <w:tcBorders>
              <w:top w:val="single" w:sz="6" w:space="0" w:color="000000"/>
              <w:left w:val="single" w:sz="6" w:space="0" w:color="000000"/>
              <w:bottom w:val="single" w:sz="6" w:space="0" w:color="000000"/>
              <w:right w:val="nil"/>
            </w:tcBorders>
          </w:tcPr>
          <w:p w14:paraId="7B7A6E29" w14:textId="31B86760" w:rsidR="009F46E8" w:rsidRPr="00994D8A" w:rsidRDefault="00DD0E93" w:rsidP="00CD1EA7">
            <w:pPr>
              <w:pStyle w:val="Tabledescriptext"/>
              <w:keepNext/>
              <w:rPr>
                <w:b/>
                <w:bCs/>
              </w:rPr>
            </w:pPr>
            <w:r>
              <w:rPr>
                <w:b/>
                <w:bCs/>
              </w:rPr>
              <w:t xml:space="preserve">Introduced </w:t>
            </w:r>
            <w:r w:rsidR="009F46E8" w:rsidRPr="00994D8A">
              <w:rPr>
                <w:b/>
                <w:bCs/>
              </w:rPr>
              <w:t>1 July 1994</w:t>
            </w:r>
          </w:p>
          <w:p w14:paraId="22E11135" w14:textId="77777777" w:rsidR="009F46E8" w:rsidRPr="00E6279E" w:rsidRDefault="009F46E8" w:rsidP="00CD1EA7">
            <w:pPr>
              <w:pStyle w:val="Tabledescriptext"/>
              <w:keepNext/>
              <w:rPr>
                <w:i/>
              </w:rPr>
            </w:pPr>
            <w:r w:rsidRPr="00E6279E">
              <w:rPr>
                <w:i/>
              </w:rPr>
              <w:t xml:space="preserve">Training </w:t>
            </w:r>
            <w:r w:rsidR="00AA053F" w:rsidRPr="00E6279E">
              <w:rPr>
                <w:i/>
              </w:rPr>
              <w:t>contract identifier</w:t>
            </w:r>
          </w:p>
        </w:tc>
      </w:tr>
      <w:tr w:rsidR="009F46E8" w14:paraId="4B832C34" w14:textId="77777777" w:rsidTr="00151D7B">
        <w:tc>
          <w:tcPr>
            <w:tcW w:w="1701" w:type="dxa"/>
            <w:tcBorders>
              <w:top w:val="single" w:sz="6" w:space="0" w:color="000000"/>
              <w:left w:val="nil"/>
              <w:bottom w:val="single" w:sz="6" w:space="0" w:color="000000"/>
              <w:right w:val="single" w:sz="6" w:space="0" w:color="000000"/>
            </w:tcBorders>
          </w:tcPr>
          <w:p w14:paraId="41EF8ECE" w14:textId="77777777" w:rsidR="009F46E8" w:rsidRDefault="009F46E8" w:rsidP="00CD1EA7">
            <w:pPr>
              <w:pStyle w:val="Tabledescriptext"/>
              <w:keepNext/>
            </w:pPr>
            <w:r>
              <w:t>Release 5.0</w:t>
            </w:r>
          </w:p>
        </w:tc>
        <w:tc>
          <w:tcPr>
            <w:tcW w:w="3742" w:type="dxa"/>
            <w:tcBorders>
              <w:top w:val="single" w:sz="6" w:space="0" w:color="000000"/>
              <w:left w:val="single" w:sz="6" w:space="0" w:color="000000"/>
              <w:bottom w:val="single" w:sz="6" w:space="0" w:color="000000"/>
              <w:right w:val="single" w:sz="6" w:space="0" w:color="000000"/>
            </w:tcBorders>
          </w:tcPr>
          <w:p w14:paraId="1E465A37" w14:textId="7382C9EA" w:rsidR="009F46E8" w:rsidRPr="00994D8A" w:rsidRDefault="00DD0E93" w:rsidP="00CD1EA7">
            <w:pPr>
              <w:pStyle w:val="Tabledescriptext"/>
              <w:keepNext/>
              <w:rPr>
                <w:b/>
                <w:bCs/>
              </w:rPr>
            </w:pPr>
            <w:r>
              <w:rPr>
                <w:b/>
                <w:bCs/>
              </w:rPr>
              <w:t xml:space="preserve">Introduced </w:t>
            </w:r>
            <w:r w:rsidR="009F46E8" w:rsidRPr="00994D8A">
              <w:rPr>
                <w:b/>
                <w:bCs/>
              </w:rPr>
              <w:t>1 January 2003</w:t>
            </w:r>
          </w:p>
          <w:p w14:paraId="0BFFC09B" w14:textId="77777777" w:rsidR="009F46E8" w:rsidRPr="00E6279E" w:rsidRDefault="009F46E8" w:rsidP="00CD1EA7">
            <w:pPr>
              <w:pStyle w:val="Tabledescriptext"/>
              <w:keepNext/>
              <w:rPr>
                <w:i/>
              </w:rPr>
            </w:pPr>
            <w:r w:rsidRPr="00E6279E">
              <w:rPr>
                <w:i/>
              </w:rPr>
              <w:t xml:space="preserve">Training </w:t>
            </w:r>
            <w:r w:rsidR="00AA053F" w:rsidRPr="00E6279E">
              <w:rPr>
                <w:i/>
              </w:rPr>
              <w:t>contract identifier</w:t>
            </w:r>
            <w:r w:rsidR="00D17ECC">
              <w:rPr>
                <w:i/>
              </w:rPr>
              <w:t xml:space="preserve"> </w:t>
            </w:r>
            <w:r w:rsidR="00795578">
              <w:rPr>
                <w:rFonts w:cs="Arial"/>
                <w:i/>
              </w:rPr>
              <w:t>–</w:t>
            </w:r>
            <w:r w:rsidR="00D17ECC">
              <w:rPr>
                <w:i/>
              </w:rPr>
              <w:t xml:space="preserve"> </w:t>
            </w:r>
            <w:r w:rsidR="007E3C17">
              <w:rPr>
                <w:i/>
              </w:rPr>
              <w:t>new a</w:t>
            </w:r>
            <w:r w:rsidRPr="00E6279E">
              <w:rPr>
                <w:i/>
              </w:rPr>
              <w:t>pprenticeships</w:t>
            </w:r>
          </w:p>
        </w:tc>
        <w:tc>
          <w:tcPr>
            <w:tcW w:w="3845" w:type="dxa"/>
            <w:tcBorders>
              <w:top w:val="single" w:sz="6" w:space="0" w:color="000000"/>
              <w:left w:val="single" w:sz="6" w:space="0" w:color="000000"/>
              <w:bottom w:val="single" w:sz="6" w:space="0" w:color="000000"/>
              <w:right w:val="nil"/>
            </w:tcBorders>
          </w:tcPr>
          <w:p w14:paraId="6D8CBEDE" w14:textId="77777777" w:rsidR="009F46E8" w:rsidRDefault="009F46E8" w:rsidP="00CD1EA7">
            <w:pPr>
              <w:pStyle w:val="Tabledescriptext"/>
              <w:keepNext/>
            </w:pPr>
          </w:p>
        </w:tc>
      </w:tr>
    </w:tbl>
    <w:p w14:paraId="0243B3EA" w14:textId="77777777" w:rsidR="009F46E8" w:rsidRDefault="009F46E8" w:rsidP="009F46E8">
      <w:pPr>
        <w:pStyle w:val="Bodytext"/>
        <w:rPr>
          <w:lang w:eastAsia="en-AU"/>
        </w:rPr>
      </w:pP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9F46E8" w14:paraId="6386B2B5" w14:textId="77777777" w:rsidTr="005464ED">
        <w:tc>
          <w:tcPr>
            <w:tcW w:w="9288" w:type="dxa"/>
            <w:gridSpan w:val="2"/>
          </w:tcPr>
          <w:p w14:paraId="7A59D67F" w14:textId="77777777" w:rsidR="009F46E8" w:rsidRDefault="00AA053F" w:rsidP="00536C60">
            <w:pPr>
              <w:pStyle w:val="Tableheading"/>
            </w:pPr>
            <w:r>
              <w:t>Data element definitions</w:t>
            </w:r>
          </w:p>
        </w:tc>
      </w:tr>
      <w:tr w:rsidR="009F46E8" w14:paraId="6571004C" w14:textId="77777777" w:rsidTr="005464ED">
        <w:tc>
          <w:tcPr>
            <w:tcW w:w="1728" w:type="dxa"/>
          </w:tcPr>
          <w:p w14:paraId="4182C22A" w14:textId="77777777" w:rsidR="009F46E8" w:rsidRDefault="009F46E8" w:rsidP="00814C28">
            <w:pPr>
              <w:pStyle w:val="Tabledescriptext"/>
            </w:pPr>
            <w:r>
              <w:t>Edition 2</w:t>
            </w:r>
          </w:p>
        </w:tc>
        <w:tc>
          <w:tcPr>
            <w:tcW w:w="7560" w:type="dxa"/>
          </w:tcPr>
          <w:p w14:paraId="505F9B20" w14:textId="7E147486" w:rsidR="009F46E8" w:rsidRPr="00994D8A" w:rsidRDefault="009F46E8" w:rsidP="00994D8A">
            <w:pPr>
              <w:pStyle w:val="Tabledescriptext"/>
              <w:rPr>
                <w:b/>
                <w:bCs/>
              </w:rPr>
            </w:pPr>
            <w:r w:rsidRPr="00994D8A">
              <w:rPr>
                <w:b/>
                <w:bCs/>
              </w:rPr>
              <w:t>Revised</w:t>
            </w:r>
            <w:r w:rsidR="00DD0E93">
              <w:rPr>
                <w:b/>
                <w:bCs/>
              </w:rPr>
              <w:t xml:space="preserve"> </w:t>
            </w:r>
            <w:r w:rsidR="00F732F9" w:rsidRPr="00994D8A">
              <w:rPr>
                <w:b/>
                <w:bCs/>
              </w:rPr>
              <w:t>1 July 2008</w:t>
            </w:r>
          </w:p>
          <w:p w14:paraId="7ECEFA9B" w14:textId="77777777" w:rsidR="009F46E8" w:rsidRPr="00E6279E" w:rsidRDefault="009F46E8" w:rsidP="00814C28">
            <w:pPr>
              <w:pStyle w:val="Tabledescriptext"/>
              <w:rPr>
                <w:i/>
              </w:rPr>
            </w:pPr>
            <w:r w:rsidRPr="00E6279E">
              <w:t xml:space="preserve">Renamed </w:t>
            </w:r>
            <w:r w:rsidRPr="00E6279E">
              <w:rPr>
                <w:i/>
              </w:rPr>
              <w:t xml:space="preserve">Training </w:t>
            </w:r>
            <w:r w:rsidR="00AA053F">
              <w:rPr>
                <w:i/>
              </w:rPr>
              <w:t>contract i</w:t>
            </w:r>
            <w:r w:rsidR="00AA053F" w:rsidRPr="00E6279E">
              <w:rPr>
                <w:i/>
              </w:rPr>
              <w:t>dentifier</w:t>
            </w:r>
            <w:r w:rsidR="0039302D">
              <w:rPr>
                <w:i/>
              </w:rPr>
              <w:t xml:space="preserve"> </w:t>
            </w:r>
            <w:r w:rsidR="0039302D" w:rsidRPr="0039302D">
              <w:t xml:space="preserve">for </w:t>
            </w:r>
            <w:r w:rsidR="00FE485F">
              <w:t>National Apprentice and Trainee Collection</w:t>
            </w:r>
          </w:p>
        </w:tc>
      </w:tr>
      <w:tr w:rsidR="0039302D" w14:paraId="4F1F1980" w14:textId="77777777" w:rsidTr="005464ED">
        <w:tc>
          <w:tcPr>
            <w:tcW w:w="1728" w:type="dxa"/>
          </w:tcPr>
          <w:p w14:paraId="3B254458" w14:textId="77777777" w:rsidR="0039302D" w:rsidRDefault="0039302D" w:rsidP="00814C28">
            <w:pPr>
              <w:pStyle w:val="Tabledescriptext"/>
            </w:pPr>
            <w:r>
              <w:t>Edition 2.2</w:t>
            </w:r>
          </w:p>
        </w:tc>
        <w:tc>
          <w:tcPr>
            <w:tcW w:w="7560" w:type="dxa"/>
          </w:tcPr>
          <w:p w14:paraId="1FBBAA8E" w14:textId="2984E9AC" w:rsidR="0039302D" w:rsidRPr="00994D8A" w:rsidRDefault="00DD0E93" w:rsidP="00994D8A">
            <w:pPr>
              <w:pStyle w:val="Tabledescriptext"/>
              <w:rPr>
                <w:b/>
                <w:bCs/>
              </w:rPr>
            </w:pPr>
            <w:r>
              <w:rPr>
                <w:b/>
                <w:bCs/>
              </w:rPr>
              <w:t xml:space="preserve">Revised </w:t>
            </w:r>
            <w:r w:rsidR="0039302D" w:rsidRPr="00994D8A">
              <w:rPr>
                <w:b/>
                <w:bCs/>
              </w:rPr>
              <w:t>1 January 2014</w:t>
            </w:r>
          </w:p>
          <w:p w14:paraId="7D8AC11B" w14:textId="77777777" w:rsidR="0039302D" w:rsidRPr="00814C28" w:rsidRDefault="0039302D" w:rsidP="00795578">
            <w:pPr>
              <w:pStyle w:val="Tabledescriptext"/>
            </w:pPr>
            <w:r w:rsidRPr="00814C28">
              <w:t xml:space="preserve">Renamed from </w:t>
            </w:r>
            <w:r w:rsidRPr="00814C28">
              <w:rPr>
                <w:i/>
              </w:rPr>
              <w:t xml:space="preserve">Training contract identifier </w:t>
            </w:r>
            <w:r w:rsidR="00795578">
              <w:rPr>
                <w:rFonts w:cs="Arial"/>
                <w:i/>
              </w:rPr>
              <w:t>–</w:t>
            </w:r>
            <w:r w:rsidRPr="00814C28">
              <w:rPr>
                <w:i/>
              </w:rPr>
              <w:t xml:space="preserve"> new apprenticeships </w:t>
            </w:r>
            <w:r w:rsidRPr="00814C28">
              <w:t>to</w:t>
            </w:r>
            <w:r w:rsidRPr="00814C28">
              <w:rPr>
                <w:i/>
              </w:rPr>
              <w:t xml:space="preserve"> Training contract identifier </w:t>
            </w:r>
            <w:r w:rsidRPr="00814C28">
              <w:t xml:space="preserve">for </w:t>
            </w:r>
            <w:r w:rsidR="00CE4D1E" w:rsidRPr="00814C28">
              <w:t xml:space="preserve">National </w:t>
            </w:r>
            <w:r w:rsidRPr="00814C28">
              <w:t xml:space="preserve">VET Provider </w:t>
            </w:r>
            <w:r w:rsidR="000B6EF4" w:rsidRPr="00814C28">
              <w:t>Collection</w:t>
            </w:r>
          </w:p>
        </w:tc>
      </w:tr>
    </w:tbl>
    <w:p w14:paraId="77222487" w14:textId="5A4A254A" w:rsidR="00985D2F" w:rsidRDefault="00985D2F" w:rsidP="00985D2F">
      <w:pPr>
        <w:pStyle w:val="H2Headings"/>
      </w:pPr>
      <w:bookmarkStart w:id="644" w:name="_Toc222218845"/>
      <w:bookmarkStart w:id="645" w:name="_Hlk516756566"/>
      <w:bookmarkStart w:id="646" w:name="_Toc161719525"/>
      <w:bookmarkStart w:id="647" w:name="_Toc113785747"/>
      <w:bookmarkStart w:id="648" w:name="_Toc113785872"/>
      <w:bookmarkStart w:id="649" w:name="_Toc116875142"/>
      <w:bookmarkStart w:id="650" w:name="_Toc128472451"/>
      <w:r w:rsidRPr="007D344A">
        <w:lastRenderedPageBreak/>
        <w:t>Training contract identifier</w:t>
      </w:r>
      <w:r w:rsidR="00795578">
        <w:t xml:space="preserve"> </w:t>
      </w:r>
      <w:r w:rsidR="00795578">
        <w:rPr>
          <w:rFonts w:cs="Arial"/>
        </w:rPr>
        <w:t>–</w:t>
      </w:r>
      <w:r>
        <w:t xml:space="preserve"> </w:t>
      </w:r>
      <w:r w:rsidR="00F51055">
        <w:t>national</w:t>
      </w:r>
      <w:bookmarkEnd w:id="644"/>
    </w:p>
    <w:p w14:paraId="73E057DC" w14:textId="77777777" w:rsidR="00985D2F" w:rsidRDefault="00985D2F" w:rsidP="00985D2F">
      <w:pPr>
        <w:pStyle w:val="H3Parts"/>
      </w:pPr>
      <w:r>
        <w:t>Definitional attributes</w:t>
      </w:r>
    </w:p>
    <w:p w14:paraId="009786D7" w14:textId="77777777" w:rsidR="00985D2F" w:rsidRDefault="00985D2F" w:rsidP="00985D2F">
      <w:pPr>
        <w:pStyle w:val="H4Parts"/>
      </w:pPr>
      <w:r>
        <w:t>Definition</w:t>
      </w:r>
    </w:p>
    <w:p w14:paraId="501C9995" w14:textId="0F2FDD06" w:rsidR="00985D2F" w:rsidRPr="002C25B3" w:rsidRDefault="00985D2F" w:rsidP="00985D2F">
      <w:pPr>
        <w:pStyle w:val="Bodytext"/>
      </w:pPr>
      <w:r>
        <w:rPr>
          <w:i/>
        </w:rPr>
        <w:t xml:space="preserve">Training contract identifier </w:t>
      </w:r>
      <w:r w:rsidR="00795578">
        <w:rPr>
          <w:i/>
        </w:rPr>
        <w:t>—</w:t>
      </w:r>
      <w:r>
        <w:rPr>
          <w:i/>
        </w:rPr>
        <w:t xml:space="preserve"> </w:t>
      </w:r>
      <w:r w:rsidR="00F51055">
        <w:rPr>
          <w:i/>
        </w:rPr>
        <w:t>national</w:t>
      </w:r>
      <w:r>
        <w:t xml:space="preserve"> uniquely </w:t>
      </w:r>
      <w:r w:rsidRPr="002C25B3">
        <w:t xml:space="preserve">identifies an apprentice or trainee training contract registered with </w:t>
      </w:r>
      <w:r w:rsidR="00CC5679">
        <w:t xml:space="preserve">the Australian Government </w:t>
      </w:r>
      <w:r w:rsidR="000C5A90">
        <w:t xml:space="preserve">Department of </w:t>
      </w:r>
      <w:r w:rsidR="00123C10">
        <w:t>Employment and Workplace Relations’</w:t>
      </w:r>
      <w:r w:rsidR="00CC5679">
        <w:t xml:space="preserve"> apprenticeship</w:t>
      </w:r>
      <w:r w:rsidR="00CC5679" w:rsidRPr="00932EC6">
        <w:t xml:space="preserve"> </w:t>
      </w:r>
      <w:r w:rsidR="00CC5679">
        <w:t>m</w:t>
      </w:r>
      <w:r w:rsidR="00CC5679" w:rsidRPr="00932EC6">
        <w:t xml:space="preserve">anagement </w:t>
      </w:r>
      <w:r w:rsidR="00CC5679">
        <w:t>s</w:t>
      </w:r>
      <w:r w:rsidR="00CC5679" w:rsidRPr="00932EC6">
        <w:t>ystem.</w:t>
      </w:r>
    </w:p>
    <w:p w14:paraId="743CBACD" w14:textId="77777777" w:rsidR="00985D2F" w:rsidRDefault="00985D2F" w:rsidP="00985D2F">
      <w:pPr>
        <w:pStyle w:val="H4Parts"/>
      </w:pPr>
      <w:r>
        <w:t>Context</w:t>
      </w:r>
    </w:p>
    <w:p w14:paraId="58D72F53" w14:textId="32076D87" w:rsidR="00985D2F" w:rsidRPr="002510F0" w:rsidRDefault="00985D2F" w:rsidP="00985D2F">
      <w:pPr>
        <w:pStyle w:val="Bodytext"/>
      </w:pPr>
      <w:r>
        <w:rPr>
          <w:i/>
        </w:rPr>
        <w:t>Training contract identifier</w:t>
      </w:r>
      <w:r w:rsidR="00CC5679">
        <w:rPr>
          <w:i/>
        </w:rPr>
        <w:t xml:space="preserve"> — national</w:t>
      </w:r>
      <w:r w:rsidRPr="002261A3">
        <w:t xml:space="preserve"> is required </w:t>
      </w:r>
      <w:r>
        <w:t xml:space="preserve">to uniquely identify a training contract and its associated information in the </w:t>
      </w:r>
      <w:r w:rsidR="00CC5679">
        <w:t xml:space="preserve">Australian Government </w:t>
      </w:r>
      <w:r w:rsidR="000C5A90">
        <w:t xml:space="preserve">Department of </w:t>
      </w:r>
      <w:r w:rsidR="00123C10">
        <w:t>Employment and Workplace Relations’</w:t>
      </w:r>
      <w:r w:rsidR="00CC5679">
        <w:t xml:space="preserve"> apprenticeship</w:t>
      </w:r>
      <w:r w:rsidR="00CC5679" w:rsidRPr="00932EC6">
        <w:t xml:space="preserve"> </w:t>
      </w:r>
      <w:r w:rsidR="00CC5679">
        <w:t>m</w:t>
      </w:r>
      <w:r w:rsidR="00CC5679" w:rsidRPr="00932EC6">
        <w:t xml:space="preserve">anagement </w:t>
      </w:r>
      <w:r w:rsidR="00CC5679">
        <w:t>s</w:t>
      </w:r>
      <w:r w:rsidR="00CC5679" w:rsidRPr="00932EC6">
        <w:t>ystem.</w:t>
      </w:r>
    </w:p>
    <w:p w14:paraId="523F6FDF" w14:textId="77777777" w:rsidR="00985D2F" w:rsidRDefault="00985D2F" w:rsidP="00985D2F">
      <w:pPr>
        <w:pStyle w:val="H3Parts"/>
      </w:pPr>
      <w:r>
        <w:t>Relational attributes</w:t>
      </w:r>
    </w:p>
    <w:p w14:paraId="66B3AD5A" w14:textId="77777777" w:rsidR="00985D2F" w:rsidRDefault="00985D2F" w:rsidP="00985D2F">
      <w:pPr>
        <w:pStyle w:val="H4Parts"/>
      </w:pPr>
      <w:r>
        <w:t>Rules</w:t>
      </w:r>
    </w:p>
    <w:p w14:paraId="160E52C1" w14:textId="5BBC512D" w:rsidR="00985D2F" w:rsidRPr="0095286D" w:rsidRDefault="00C84E85" w:rsidP="00985D2F">
      <w:pPr>
        <w:pStyle w:val="Bodytext"/>
      </w:pPr>
      <w:r w:rsidRPr="00F10AE1">
        <w:t>Not applicable</w:t>
      </w:r>
    </w:p>
    <w:p w14:paraId="3E896FA9" w14:textId="77777777" w:rsidR="00985D2F" w:rsidRDefault="00985D2F" w:rsidP="00985D2F">
      <w:pPr>
        <w:pStyle w:val="H4Parts"/>
      </w:pPr>
      <w:r w:rsidRPr="002261A3">
        <w:t>Guideline</w:t>
      </w:r>
      <w:r>
        <w:t>s</w:t>
      </w:r>
      <w:r w:rsidRPr="002261A3">
        <w:t xml:space="preserve"> for use</w:t>
      </w:r>
    </w:p>
    <w:p w14:paraId="04770DB3" w14:textId="77777777" w:rsidR="00C84E85" w:rsidRDefault="00C84E85" w:rsidP="00C84E85">
      <w:pPr>
        <w:pStyle w:val="Bodytext"/>
        <w:rPr>
          <w:i/>
        </w:rPr>
      </w:pPr>
      <w:r w:rsidRPr="00A62247">
        <w:rPr>
          <w:i/>
          <w:lang w:eastAsia="en-AU"/>
        </w:rPr>
        <w:t xml:space="preserve">Training contract identifier </w:t>
      </w:r>
      <w:r>
        <w:rPr>
          <w:i/>
          <w:lang w:eastAsia="en-AU"/>
        </w:rPr>
        <w:t>—</w:t>
      </w:r>
      <w:r w:rsidRPr="00A62247">
        <w:rPr>
          <w:i/>
          <w:lang w:eastAsia="en-AU"/>
        </w:rPr>
        <w:t xml:space="preserve"> </w:t>
      </w:r>
      <w:r>
        <w:rPr>
          <w:i/>
        </w:rPr>
        <w:t>national</w:t>
      </w:r>
      <w:r>
        <w:t xml:space="preserve"> </w:t>
      </w:r>
      <w:r>
        <w:rPr>
          <w:lang w:eastAsia="en-AU"/>
        </w:rPr>
        <w:t xml:space="preserve">must be used concurrently with the </w:t>
      </w:r>
      <w:r w:rsidRPr="00A62247">
        <w:rPr>
          <w:i/>
          <w:lang w:eastAsia="en-AU"/>
        </w:rPr>
        <w:t xml:space="preserve">Training contract identifier </w:t>
      </w:r>
      <w:r>
        <w:rPr>
          <w:lang w:eastAsia="en-AU"/>
        </w:rPr>
        <w:t>assigned by jurisdictions.</w:t>
      </w:r>
      <w:r w:rsidRPr="00692751">
        <w:rPr>
          <w:i/>
        </w:rPr>
        <w:t xml:space="preserve"> </w:t>
      </w:r>
    </w:p>
    <w:p w14:paraId="6655481E" w14:textId="02D8E221" w:rsidR="00C84E85" w:rsidRPr="0095286D" w:rsidRDefault="00C84E85" w:rsidP="00C84E85">
      <w:pPr>
        <w:pStyle w:val="Bodytext"/>
      </w:pPr>
      <w:r>
        <w:rPr>
          <w:i/>
        </w:rPr>
        <w:t>T</w:t>
      </w:r>
      <w:r w:rsidRPr="00B70B45">
        <w:rPr>
          <w:i/>
        </w:rPr>
        <w:t>raining contract identifier</w:t>
      </w:r>
      <w:r>
        <w:rPr>
          <w:i/>
        </w:rPr>
        <w:t xml:space="preserve"> — national</w:t>
      </w:r>
      <w:r>
        <w:t xml:space="preserve"> must be copied from the</w:t>
      </w:r>
      <w:r w:rsidRPr="00CC5679">
        <w:t xml:space="preserve"> </w:t>
      </w:r>
      <w:r>
        <w:t xml:space="preserve">Australian Government </w:t>
      </w:r>
      <w:r w:rsidR="000C5A90">
        <w:t xml:space="preserve">Department of </w:t>
      </w:r>
      <w:r w:rsidR="00123C10">
        <w:t xml:space="preserve">Employment and Workplace Relations’ </w:t>
      </w:r>
      <w:r>
        <w:t>apprenticeship</w:t>
      </w:r>
      <w:r w:rsidRPr="00932EC6">
        <w:t xml:space="preserve"> </w:t>
      </w:r>
      <w:r>
        <w:t>m</w:t>
      </w:r>
      <w:r w:rsidRPr="00932EC6">
        <w:t xml:space="preserve">anagement </w:t>
      </w:r>
      <w:r>
        <w:t>s</w:t>
      </w:r>
      <w:r w:rsidRPr="00932EC6">
        <w:t>ystem</w:t>
      </w:r>
      <w:r w:rsidRPr="002F0559">
        <w:t xml:space="preserve"> each time a client </w:t>
      </w:r>
      <w:r>
        <w:t>commences a</w:t>
      </w:r>
      <w:r w:rsidRPr="002F0559">
        <w:t xml:space="preserve"> new </w:t>
      </w:r>
      <w:r>
        <w:t>training contract</w:t>
      </w:r>
      <w:r w:rsidRPr="002F0559">
        <w:t>.</w:t>
      </w:r>
    </w:p>
    <w:p w14:paraId="70BC9AA9" w14:textId="410EF022" w:rsidR="00C84E85" w:rsidRDefault="00C84E85" w:rsidP="00C84E85">
      <w:pPr>
        <w:pStyle w:val="Bodytext"/>
      </w:pPr>
      <w:r>
        <w:rPr>
          <w:lang w:eastAsia="en-AU"/>
        </w:rPr>
        <w:t xml:space="preserve">If the client does not have a training contact identifier assigned by the </w:t>
      </w:r>
      <w:r>
        <w:t xml:space="preserve">Australian Government </w:t>
      </w:r>
      <w:r w:rsidR="000C5A90">
        <w:t xml:space="preserve">Department of </w:t>
      </w:r>
      <w:r w:rsidR="00123C10">
        <w:t>Employment and Workplace Relations</w:t>
      </w:r>
      <w:r>
        <w:t>, then a unique and permanent identifier should be created by the state training authority.</w:t>
      </w:r>
      <w:r w:rsidRPr="00B704DE">
        <w:t xml:space="preserve"> </w:t>
      </w:r>
      <w:r>
        <w:t>The first character should be the first letter of the name of the jurisdiction (use O if for Northern Territory) and the remaining characters should be numeric.</w:t>
      </w:r>
    </w:p>
    <w:tbl>
      <w:tblPr>
        <w:tblStyle w:val="MATRIXtable0"/>
        <w:tblW w:w="0" w:type="auto"/>
        <w:tblLook w:val="0000" w:firstRow="0" w:lastRow="0" w:firstColumn="0" w:lastColumn="0" w:noHBand="0" w:noVBand="0"/>
      </w:tblPr>
      <w:tblGrid>
        <w:gridCol w:w="1276"/>
        <w:gridCol w:w="3119"/>
      </w:tblGrid>
      <w:tr w:rsidR="00C84E85" w:rsidRPr="00EB5E0A" w14:paraId="3B5ACD73" w14:textId="77777777" w:rsidTr="007C12D3">
        <w:tc>
          <w:tcPr>
            <w:tcW w:w="1276" w:type="dxa"/>
          </w:tcPr>
          <w:p w14:paraId="0E863797" w14:textId="77777777" w:rsidR="00C84E85" w:rsidRPr="00EB5E0A" w:rsidRDefault="00C84E85" w:rsidP="007C12D3">
            <w:pPr>
              <w:pStyle w:val="Tableheading"/>
              <w:ind w:left="366"/>
              <w:jc w:val="left"/>
              <w:rPr>
                <w:bCs/>
                <w:color w:val="000000"/>
                <w:lang w:eastAsia="en-AU"/>
              </w:rPr>
            </w:pPr>
            <w:r w:rsidRPr="00EB5E0A">
              <w:rPr>
                <w:bCs/>
                <w:color w:val="000000"/>
                <w:lang w:eastAsia="en-AU"/>
              </w:rPr>
              <w:t>Value</w:t>
            </w:r>
          </w:p>
        </w:tc>
        <w:tc>
          <w:tcPr>
            <w:tcW w:w="3119" w:type="dxa"/>
          </w:tcPr>
          <w:p w14:paraId="4E0F4870" w14:textId="77777777" w:rsidR="00C84E85" w:rsidRPr="00EB5E0A" w:rsidRDefault="00C84E85" w:rsidP="007C12D3">
            <w:pPr>
              <w:pStyle w:val="Tableheading"/>
              <w:ind w:left="366"/>
              <w:jc w:val="left"/>
              <w:rPr>
                <w:bCs/>
                <w:color w:val="000000"/>
                <w:lang w:eastAsia="en-AU"/>
              </w:rPr>
            </w:pPr>
            <w:r w:rsidRPr="00EB5E0A">
              <w:rPr>
                <w:bCs/>
                <w:color w:val="000000"/>
                <w:lang w:eastAsia="en-AU"/>
              </w:rPr>
              <w:t>Jurisdiction</w:t>
            </w:r>
          </w:p>
        </w:tc>
      </w:tr>
      <w:tr w:rsidR="00C84E85" w14:paraId="2F11E025" w14:textId="77777777" w:rsidTr="007C12D3">
        <w:tc>
          <w:tcPr>
            <w:tcW w:w="1276" w:type="dxa"/>
          </w:tcPr>
          <w:p w14:paraId="258889AC" w14:textId="77777777" w:rsidR="00C84E85" w:rsidRDefault="00C84E85" w:rsidP="007C12D3">
            <w:pPr>
              <w:pStyle w:val="Tabledescriptext"/>
              <w:ind w:left="366"/>
            </w:pPr>
            <w:r>
              <w:t>A</w:t>
            </w:r>
          </w:p>
        </w:tc>
        <w:tc>
          <w:tcPr>
            <w:tcW w:w="3119" w:type="dxa"/>
            <w:vAlign w:val="center"/>
          </w:tcPr>
          <w:p w14:paraId="02165D9C" w14:textId="77777777" w:rsidR="00C84E85" w:rsidRDefault="00C84E85" w:rsidP="007C12D3">
            <w:pPr>
              <w:pStyle w:val="Tabledescriptext"/>
              <w:ind w:left="366"/>
            </w:pPr>
            <w:r w:rsidRPr="00EB5E0A">
              <w:rPr>
                <w:rFonts w:cs="Arial"/>
                <w:color w:val="000000"/>
                <w:szCs w:val="18"/>
              </w:rPr>
              <w:t>Australian Capital Territory</w:t>
            </w:r>
          </w:p>
        </w:tc>
      </w:tr>
      <w:tr w:rsidR="00C84E85" w14:paraId="4BFD3DC0" w14:textId="77777777" w:rsidTr="007C12D3">
        <w:tc>
          <w:tcPr>
            <w:tcW w:w="1276" w:type="dxa"/>
          </w:tcPr>
          <w:p w14:paraId="5BD0C74E" w14:textId="77777777" w:rsidR="00C84E85" w:rsidRDefault="00C84E85" w:rsidP="007C12D3">
            <w:pPr>
              <w:pStyle w:val="Tabledescriptext"/>
              <w:ind w:left="366"/>
            </w:pPr>
            <w:r>
              <w:t>N</w:t>
            </w:r>
          </w:p>
        </w:tc>
        <w:tc>
          <w:tcPr>
            <w:tcW w:w="3119" w:type="dxa"/>
            <w:vAlign w:val="center"/>
          </w:tcPr>
          <w:p w14:paraId="737AE056" w14:textId="77777777" w:rsidR="00C84E85" w:rsidRDefault="00C84E85" w:rsidP="007C12D3">
            <w:pPr>
              <w:pStyle w:val="Tabledescriptext"/>
              <w:ind w:left="366"/>
            </w:pPr>
            <w:r w:rsidRPr="00EB5E0A">
              <w:rPr>
                <w:rFonts w:cs="Arial"/>
                <w:color w:val="000000"/>
                <w:szCs w:val="18"/>
              </w:rPr>
              <w:t>New South Wales</w:t>
            </w:r>
          </w:p>
        </w:tc>
      </w:tr>
      <w:tr w:rsidR="00C84E85" w14:paraId="1165374F" w14:textId="77777777" w:rsidTr="007C12D3">
        <w:tc>
          <w:tcPr>
            <w:tcW w:w="1276" w:type="dxa"/>
          </w:tcPr>
          <w:p w14:paraId="4D36C7FD" w14:textId="77777777" w:rsidR="00C84E85" w:rsidRDefault="00C84E85" w:rsidP="007C12D3">
            <w:pPr>
              <w:pStyle w:val="Tabledescriptext"/>
              <w:ind w:left="366"/>
            </w:pPr>
            <w:r>
              <w:t>O</w:t>
            </w:r>
          </w:p>
        </w:tc>
        <w:tc>
          <w:tcPr>
            <w:tcW w:w="3119" w:type="dxa"/>
            <w:vAlign w:val="center"/>
          </w:tcPr>
          <w:p w14:paraId="49A31B90" w14:textId="77777777" w:rsidR="00C84E85" w:rsidRDefault="00C84E85" w:rsidP="007C12D3">
            <w:pPr>
              <w:pStyle w:val="Tabledescriptext"/>
              <w:ind w:left="366"/>
            </w:pPr>
            <w:r w:rsidRPr="00EB5E0A">
              <w:rPr>
                <w:rFonts w:cs="Arial"/>
                <w:color w:val="000000"/>
                <w:szCs w:val="18"/>
              </w:rPr>
              <w:t>Northern Territory</w:t>
            </w:r>
          </w:p>
        </w:tc>
      </w:tr>
      <w:tr w:rsidR="00C84E85" w:rsidRPr="00EB5E0A" w14:paraId="7ED2759E" w14:textId="77777777" w:rsidTr="007C12D3">
        <w:tc>
          <w:tcPr>
            <w:tcW w:w="1276" w:type="dxa"/>
          </w:tcPr>
          <w:p w14:paraId="73079CED" w14:textId="77777777" w:rsidR="00C84E85" w:rsidRDefault="00C84E85" w:rsidP="007C12D3">
            <w:pPr>
              <w:pStyle w:val="Tabledescriptext"/>
              <w:ind w:left="366"/>
            </w:pPr>
            <w:r>
              <w:t>Q</w:t>
            </w:r>
          </w:p>
        </w:tc>
        <w:tc>
          <w:tcPr>
            <w:tcW w:w="3119" w:type="dxa"/>
            <w:vAlign w:val="center"/>
          </w:tcPr>
          <w:p w14:paraId="061C1807" w14:textId="77777777" w:rsidR="00C84E85" w:rsidRPr="00EB5E0A" w:rsidRDefault="00C84E85" w:rsidP="007C12D3">
            <w:pPr>
              <w:pStyle w:val="Tabledescriptext"/>
              <w:ind w:left="366"/>
              <w:rPr>
                <w:rFonts w:cs="Arial"/>
                <w:color w:val="000000"/>
                <w:szCs w:val="18"/>
              </w:rPr>
            </w:pPr>
            <w:r w:rsidRPr="00EB5E0A">
              <w:rPr>
                <w:rFonts w:cs="Arial"/>
                <w:color w:val="000000"/>
                <w:szCs w:val="18"/>
              </w:rPr>
              <w:t>Queensland</w:t>
            </w:r>
          </w:p>
        </w:tc>
      </w:tr>
      <w:tr w:rsidR="00C84E85" w:rsidRPr="00EB5E0A" w14:paraId="7CA83506" w14:textId="77777777" w:rsidTr="007C12D3">
        <w:tc>
          <w:tcPr>
            <w:tcW w:w="1276" w:type="dxa"/>
          </w:tcPr>
          <w:p w14:paraId="6AF72DA0" w14:textId="77777777" w:rsidR="00C84E85" w:rsidRDefault="00C84E85" w:rsidP="007C12D3">
            <w:pPr>
              <w:pStyle w:val="Tabledescriptext"/>
              <w:ind w:left="366"/>
            </w:pPr>
            <w:r>
              <w:t>S</w:t>
            </w:r>
          </w:p>
        </w:tc>
        <w:tc>
          <w:tcPr>
            <w:tcW w:w="3119" w:type="dxa"/>
            <w:vAlign w:val="center"/>
          </w:tcPr>
          <w:p w14:paraId="279E3D73" w14:textId="77777777" w:rsidR="00C84E85" w:rsidRPr="00EB5E0A" w:rsidRDefault="00C84E85" w:rsidP="007C12D3">
            <w:pPr>
              <w:pStyle w:val="Tabledescriptext"/>
              <w:ind w:left="366"/>
              <w:rPr>
                <w:rFonts w:cs="Arial"/>
                <w:color w:val="000000"/>
                <w:szCs w:val="18"/>
              </w:rPr>
            </w:pPr>
            <w:r w:rsidRPr="00EB5E0A">
              <w:rPr>
                <w:rFonts w:cs="Arial"/>
                <w:color w:val="000000"/>
                <w:szCs w:val="18"/>
              </w:rPr>
              <w:t>South Australia</w:t>
            </w:r>
          </w:p>
        </w:tc>
      </w:tr>
      <w:tr w:rsidR="00C84E85" w:rsidRPr="00EB5E0A" w14:paraId="14798A7A" w14:textId="77777777" w:rsidTr="007C12D3">
        <w:tc>
          <w:tcPr>
            <w:tcW w:w="1276" w:type="dxa"/>
          </w:tcPr>
          <w:p w14:paraId="5C07159F" w14:textId="77777777" w:rsidR="00C84E85" w:rsidRDefault="00C84E85" w:rsidP="007C12D3">
            <w:pPr>
              <w:pStyle w:val="Tabledescriptext"/>
              <w:ind w:left="366"/>
            </w:pPr>
            <w:r>
              <w:t>T</w:t>
            </w:r>
          </w:p>
        </w:tc>
        <w:tc>
          <w:tcPr>
            <w:tcW w:w="3119" w:type="dxa"/>
            <w:vAlign w:val="center"/>
          </w:tcPr>
          <w:p w14:paraId="16D56B14" w14:textId="77777777" w:rsidR="00C84E85" w:rsidRPr="00EB5E0A" w:rsidRDefault="00C84E85" w:rsidP="007C12D3">
            <w:pPr>
              <w:pStyle w:val="Tabledescriptext"/>
              <w:ind w:left="366"/>
              <w:rPr>
                <w:rFonts w:cs="Arial"/>
                <w:color w:val="000000"/>
                <w:szCs w:val="18"/>
              </w:rPr>
            </w:pPr>
            <w:r w:rsidRPr="00EB5E0A">
              <w:rPr>
                <w:rFonts w:cs="Arial"/>
                <w:color w:val="000000"/>
                <w:szCs w:val="18"/>
              </w:rPr>
              <w:t>Tasmania</w:t>
            </w:r>
          </w:p>
        </w:tc>
      </w:tr>
      <w:tr w:rsidR="00C84E85" w:rsidRPr="00EB5E0A" w14:paraId="7E1920A4" w14:textId="77777777" w:rsidTr="007C12D3">
        <w:tc>
          <w:tcPr>
            <w:tcW w:w="1276" w:type="dxa"/>
          </w:tcPr>
          <w:p w14:paraId="15C2243E" w14:textId="77777777" w:rsidR="00C84E85" w:rsidRDefault="00C84E85" w:rsidP="007C12D3">
            <w:pPr>
              <w:pStyle w:val="Tabledescriptext"/>
              <w:ind w:left="366"/>
            </w:pPr>
            <w:r>
              <w:t>V</w:t>
            </w:r>
          </w:p>
        </w:tc>
        <w:tc>
          <w:tcPr>
            <w:tcW w:w="3119" w:type="dxa"/>
            <w:vAlign w:val="center"/>
          </w:tcPr>
          <w:p w14:paraId="53F521A9" w14:textId="77777777" w:rsidR="00C84E85" w:rsidRPr="00EB5E0A" w:rsidRDefault="00C84E85" w:rsidP="007C12D3">
            <w:pPr>
              <w:pStyle w:val="Tabledescriptext"/>
              <w:ind w:left="366"/>
              <w:rPr>
                <w:rFonts w:cs="Arial"/>
                <w:color w:val="000000"/>
                <w:szCs w:val="18"/>
              </w:rPr>
            </w:pPr>
            <w:r w:rsidRPr="00EB5E0A">
              <w:rPr>
                <w:rFonts w:cs="Arial"/>
                <w:color w:val="000000"/>
                <w:szCs w:val="18"/>
              </w:rPr>
              <w:t>Victoria</w:t>
            </w:r>
          </w:p>
        </w:tc>
      </w:tr>
      <w:tr w:rsidR="00C84E85" w:rsidRPr="00EB5E0A" w14:paraId="6EFB948F" w14:textId="77777777" w:rsidTr="007C12D3">
        <w:tc>
          <w:tcPr>
            <w:tcW w:w="1276" w:type="dxa"/>
          </w:tcPr>
          <w:p w14:paraId="25062206" w14:textId="77777777" w:rsidR="00C84E85" w:rsidRDefault="00C84E85" w:rsidP="007C12D3">
            <w:pPr>
              <w:pStyle w:val="Tabledescriptext"/>
              <w:ind w:left="366"/>
            </w:pPr>
            <w:r>
              <w:t>W</w:t>
            </w:r>
          </w:p>
        </w:tc>
        <w:tc>
          <w:tcPr>
            <w:tcW w:w="3119" w:type="dxa"/>
            <w:vAlign w:val="center"/>
          </w:tcPr>
          <w:p w14:paraId="77541020" w14:textId="77777777" w:rsidR="00C84E85" w:rsidRPr="00EB5E0A" w:rsidRDefault="00C84E85" w:rsidP="007C12D3">
            <w:pPr>
              <w:pStyle w:val="Tabledescriptext"/>
              <w:ind w:left="366"/>
              <w:rPr>
                <w:rFonts w:cs="Arial"/>
                <w:color w:val="000000"/>
                <w:szCs w:val="18"/>
              </w:rPr>
            </w:pPr>
            <w:r w:rsidRPr="00EB5E0A">
              <w:rPr>
                <w:rFonts w:cs="Arial"/>
                <w:color w:val="000000"/>
                <w:szCs w:val="18"/>
              </w:rPr>
              <w:t>Western Australia</w:t>
            </w:r>
          </w:p>
        </w:tc>
      </w:tr>
    </w:tbl>
    <w:p w14:paraId="019D7095" w14:textId="77777777" w:rsidR="00985D2F" w:rsidRDefault="00985D2F" w:rsidP="00985D2F">
      <w:pPr>
        <w:pStyle w:val="H4Parts"/>
      </w:pPr>
      <w:r>
        <w:t>Related data</w:t>
      </w:r>
    </w:p>
    <w:p w14:paraId="0FF4A3FA" w14:textId="7C96F2DF" w:rsidR="00985D2F" w:rsidRPr="00767EC9" w:rsidRDefault="00CC5679" w:rsidP="00985D2F">
      <w:pPr>
        <w:pStyle w:val="Bodytext"/>
        <w:tabs>
          <w:tab w:val="left" w:pos="2055"/>
        </w:tabs>
        <w:rPr>
          <w:lang w:eastAsia="en-AU"/>
        </w:rPr>
      </w:pPr>
      <w:r>
        <w:rPr>
          <w:i/>
          <w:lang w:eastAsia="en-AU"/>
        </w:rPr>
        <w:t>Client</w:t>
      </w:r>
      <w:r w:rsidRPr="00A62247">
        <w:rPr>
          <w:i/>
          <w:lang w:eastAsia="en-AU"/>
        </w:rPr>
        <w:t xml:space="preserve"> identifier </w:t>
      </w:r>
      <w:r>
        <w:rPr>
          <w:i/>
          <w:lang w:eastAsia="en-AU"/>
        </w:rPr>
        <w:t>—</w:t>
      </w:r>
      <w:r w:rsidRPr="00A62247">
        <w:rPr>
          <w:i/>
          <w:lang w:eastAsia="en-AU"/>
        </w:rPr>
        <w:t xml:space="preserve"> </w:t>
      </w:r>
      <w:r>
        <w:rPr>
          <w:i/>
        </w:rPr>
        <w:t>national</w:t>
      </w:r>
    </w:p>
    <w:p w14:paraId="374368DE" w14:textId="77777777" w:rsidR="00985D2F" w:rsidRDefault="00985D2F" w:rsidP="00985D2F">
      <w:pPr>
        <w:pStyle w:val="H4Parts"/>
      </w:pPr>
      <w:r w:rsidRPr="006C5FDD">
        <w:t>Type of relationship</w:t>
      </w:r>
    </w:p>
    <w:p w14:paraId="301AD0B9" w14:textId="77777777" w:rsidR="00985D2F" w:rsidRPr="00767EC9" w:rsidRDefault="00985D2F" w:rsidP="00985D2F">
      <w:pPr>
        <w:pStyle w:val="Bodytext"/>
        <w:tabs>
          <w:tab w:val="left" w:pos="2055"/>
        </w:tabs>
        <w:rPr>
          <w:lang w:eastAsia="en-AU"/>
        </w:rPr>
      </w:pPr>
      <w:r w:rsidRPr="00F10AE1">
        <w:t>Not applicable</w:t>
      </w:r>
    </w:p>
    <w:p w14:paraId="0FC610B1" w14:textId="77777777" w:rsidR="00985D2F" w:rsidRDefault="00985D2F" w:rsidP="00985D2F">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985D2F" w:rsidRPr="00D940DE" w14:paraId="3B488928" w14:textId="77777777" w:rsidTr="00894B12">
        <w:tc>
          <w:tcPr>
            <w:tcW w:w="1984" w:type="dxa"/>
            <w:tcBorders>
              <w:top w:val="single" w:sz="12" w:space="0" w:color="000000"/>
              <w:left w:val="nil"/>
              <w:bottom w:val="single" w:sz="6" w:space="0" w:color="000000"/>
              <w:right w:val="single" w:sz="6" w:space="0" w:color="000000"/>
            </w:tcBorders>
          </w:tcPr>
          <w:p w14:paraId="3C7B14B7" w14:textId="77777777" w:rsidR="00985D2F" w:rsidRPr="00D940DE" w:rsidRDefault="00985D2F" w:rsidP="00D940DE">
            <w:pPr>
              <w:pStyle w:val="Tableheading"/>
              <w:jc w:val="left"/>
              <w:rPr>
                <w:bCs/>
              </w:rPr>
            </w:pPr>
            <w:r w:rsidRPr="00D940DE">
              <w:rPr>
                <w:bCs/>
              </w:rPr>
              <w:t>Value</w:t>
            </w:r>
          </w:p>
        </w:tc>
        <w:tc>
          <w:tcPr>
            <w:tcW w:w="7124" w:type="dxa"/>
            <w:tcBorders>
              <w:top w:val="single" w:sz="12" w:space="0" w:color="000000"/>
              <w:left w:val="single" w:sz="6" w:space="0" w:color="000000"/>
              <w:bottom w:val="single" w:sz="6" w:space="0" w:color="000000"/>
              <w:right w:val="nil"/>
            </w:tcBorders>
          </w:tcPr>
          <w:p w14:paraId="58D69615" w14:textId="7F5C2752" w:rsidR="00985D2F" w:rsidRPr="00D940DE" w:rsidRDefault="00985D2F" w:rsidP="00D940DE">
            <w:pPr>
              <w:pStyle w:val="Tableheading"/>
              <w:jc w:val="left"/>
              <w:rPr>
                <w:bCs/>
              </w:rPr>
            </w:pPr>
            <w:r w:rsidRPr="00D940DE">
              <w:rPr>
                <w:bCs/>
              </w:rPr>
              <w:t xml:space="preserve">Description – </w:t>
            </w:r>
            <w:r w:rsidR="00DB6678" w:rsidRPr="00D940DE">
              <w:rPr>
                <w:bCs/>
              </w:rPr>
              <w:fldChar w:fldCharType="begin"/>
            </w:r>
            <w:r w:rsidR="00DB6678" w:rsidRPr="00D940DE">
              <w:rPr>
                <w:bCs/>
              </w:rPr>
              <w:instrText xml:space="preserve"> STYLEREF  H2_Headings  \* MERGEFORMAT </w:instrText>
            </w:r>
            <w:r w:rsidR="00DB6678" w:rsidRPr="00D940DE">
              <w:rPr>
                <w:bCs/>
              </w:rPr>
              <w:fldChar w:fldCharType="separate"/>
            </w:r>
            <w:r w:rsidR="00153EBD">
              <w:rPr>
                <w:bCs/>
                <w:noProof/>
              </w:rPr>
              <w:t>Training contract identifier – national</w:t>
            </w:r>
            <w:r w:rsidR="00DB6678" w:rsidRPr="00D940DE">
              <w:rPr>
                <w:bCs/>
                <w:noProof/>
              </w:rPr>
              <w:fldChar w:fldCharType="end"/>
            </w:r>
            <w:r w:rsidRPr="00D940DE">
              <w:rPr>
                <w:bCs/>
                <w:noProof/>
              </w:rPr>
              <w:t xml:space="preserve"> </w:t>
            </w:r>
          </w:p>
        </w:tc>
      </w:tr>
      <w:tr w:rsidR="00985D2F" w14:paraId="2D064E94" w14:textId="77777777" w:rsidTr="00894B12">
        <w:tc>
          <w:tcPr>
            <w:tcW w:w="1984" w:type="dxa"/>
            <w:tcBorders>
              <w:top w:val="single" w:sz="6" w:space="0" w:color="000000"/>
              <w:left w:val="nil"/>
              <w:bottom w:val="single" w:sz="6" w:space="0" w:color="000000"/>
              <w:right w:val="single" w:sz="6" w:space="0" w:color="000000"/>
            </w:tcBorders>
          </w:tcPr>
          <w:p w14:paraId="68C2A217" w14:textId="5E08DA36" w:rsidR="00985D2F" w:rsidRDefault="004B7A94" w:rsidP="00D940DE">
            <w:pPr>
              <w:pStyle w:val="Tabledescriptext"/>
            </w:pPr>
            <w:r>
              <w:t>T</w:t>
            </w:r>
            <w:r w:rsidR="00985D2F">
              <w:t>ext</w:t>
            </w:r>
          </w:p>
        </w:tc>
        <w:tc>
          <w:tcPr>
            <w:tcW w:w="7124" w:type="dxa"/>
            <w:tcBorders>
              <w:top w:val="single" w:sz="6" w:space="0" w:color="000000"/>
              <w:left w:val="single" w:sz="6" w:space="0" w:color="000000"/>
              <w:bottom w:val="single" w:sz="6" w:space="0" w:color="000000"/>
              <w:right w:val="nil"/>
            </w:tcBorders>
          </w:tcPr>
          <w:p w14:paraId="0DD12F0A" w14:textId="6C273E8B" w:rsidR="00985D2F" w:rsidRDefault="00985D2F" w:rsidP="00795578">
            <w:pPr>
              <w:pStyle w:val="Tabledescriptext"/>
            </w:pPr>
            <w:r>
              <w:t xml:space="preserve">Unique </w:t>
            </w:r>
            <w:r w:rsidR="00CC5679" w:rsidRPr="00A62247">
              <w:rPr>
                <w:i/>
                <w:lang w:eastAsia="en-AU"/>
              </w:rPr>
              <w:t xml:space="preserve">Training contract identifier </w:t>
            </w:r>
            <w:r w:rsidR="00CC5679">
              <w:rPr>
                <w:i/>
                <w:lang w:eastAsia="en-AU"/>
              </w:rPr>
              <w:t>—</w:t>
            </w:r>
            <w:r w:rsidR="00CC5679" w:rsidRPr="00A62247">
              <w:rPr>
                <w:i/>
                <w:lang w:eastAsia="en-AU"/>
              </w:rPr>
              <w:t xml:space="preserve"> </w:t>
            </w:r>
            <w:r w:rsidR="00CC5679">
              <w:rPr>
                <w:i/>
              </w:rPr>
              <w:t>national</w:t>
            </w:r>
          </w:p>
        </w:tc>
      </w:tr>
    </w:tbl>
    <w:p w14:paraId="6601433A" w14:textId="77777777" w:rsidR="00985D2F" w:rsidRDefault="00985D2F" w:rsidP="00985D2F">
      <w:pPr>
        <w:pStyle w:val="H4Parts"/>
      </w:pPr>
      <w:r>
        <w:t>Question</w:t>
      </w:r>
    </w:p>
    <w:p w14:paraId="597D0280" w14:textId="77777777" w:rsidR="00985D2F" w:rsidRDefault="00985D2F" w:rsidP="00985D2F">
      <w:pPr>
        <w:pStyle w:val="Bodytext"/>
        <w:rPr>
          <w:lang w:eastAsia="en-AU"/>
        </w:rPr>
      </w:pPr>
      <w:r>
        <w:rPr>
          <w:lang w:eastAsia="en-AU"/>
        </w:rPr>
        <w:t>Not applicable</w:t>
      </w:r>
    </w:p>
    <w:p w14:paraId="2BD5E110" w14:textId="77777777" w:rsidR="00985D2F" w:rsidRDefault="00985D2F" w:rsidP="00985D2F">
      <w:pPr>
        <w:pStyle w:val="H3Parts"/>
      </w:pPr>
      <w:r>
        <w:t>Format attributes</w:t>
      </w:r>
    </w:p>
    <w:p w14:paraId="4727E041" w14:textId="77777777" w:rsidR="00985D2F" w:rsidRDefault="00985D2F" w:rsidP="00D940DE">
      <w:pPr>
        <w:pStyle w:val="Bodytext"/>
      </w:pPr>
      <w:r>
        <w:t>Length:</w:t>
      </w:r>
      <w:r>
        <w:tab/>
      </w:r>
      <w:r w:rsidR="00D940DE">
        <w:tab/>
      </w:r>
      <w:r>
        <w:t>10</w:t>
      </w:r>
    </w:p>
    <w:p w14:paraId="5FD2F55A" w14:textId="77777777" w:rsidR="00985D2F" w:rsidRDefault="00985D2F" w:rsidP="00D940DE">
      <w:pPr>
        <w:pStyle w:val="Bodytext"/>
      </w:pPr>
      <w:r>
        <w:t>Type:</w:t>
      </w:r>
      <w:r>
        <w:tab/>
      </w:r>
      <w:r w:rsidR="00D940DE">
        <w:tab/>
      </w:r>
      <w:r w:rsidR="00B40466">
        <w:t>alpha</w:t>
      </w:r>
      <w:r>
        <w:t>numeric</w:t>
      </w:r>
    </w:p>
    <w:p w14:paraId="3B1B726F" w14:textId="77777777" w:rsidR="00985D2F" w:rsidRDefault="00985D2F" w:rsidP="00D940DE">
      <w:pPr>
        <w:pStyle w:val="Bodytext"/>
      </w:pPr>
      <w:r>
        <w:t>Justification:</w:t>
      </w:r>
      <w:r>
        <w:tab/>
      </w:r>
      <w:r w:rsidR="00D940DE">
        <w:tab/>
      </w:r>
      <w:r>
        <w:t>left</w:t>
      </w:r>
    </w:p>
    <w:p w14:paraId="2701E604" w14:textId="77777777" w:rsidR="00985D2F" w:rsidRDefault="00985D2F" w:rsidP="00D940DE">
      <w:pPr>
        <w:pStyle w:val="Bodytext"/>
      </w:pPr>
      <w:r>
        <w:t>Fill character:</w:t>
      </w:r>
      <w:r>
        <w:tab/>
      </w:r>
      <w:r w:rsidR="00D940DE">
        <w:tab/>
      </w:r>
      <w:r>
        <w:t>space</w:t>
      </w:r>
    </w:p>
    <w:p w14:paraId="0EE1EB31" w14:textId="77777777" w:rsidR="00985D2F" w:rsidRDefault="00985D2F" w:rsidP="00D940DE">
      <w:pPr>
        <w:pStyle w:val="Bodytext"/>
      </w:pPr>
      <w:r w:rsidRPr="00AC78D3">
        <w:lastRenderedPageBreak/>
        <w:t>Permitted data element value:</w:t>
      </w:r>
      <w:r w:rsidRPr="00AC78D3">
        <w:tab/>
      </w:r>
      <w:r>
        <w:t>not applicable</w:t>
      </w:r>
    </w:p>
    <w:bookmarkEnd w:id="645"/>
    <w:p w14:paraId="0C087213" w14:textId="77777777" w:rsidR="00985D2F" w:rsidRDefault="00985D2F" w:rsidP="00985D2F">
      <w:pPr>
        <w:pStyle w:val="H3Parts"/>
      </w:pPr>
      <w:r>
        <w:t>Administrative attributes</w:t>
      </w:r>
    </w:p>
    <w:p w14:paraId="3B0CEA04" w14:textId="77777777" w:rsidR="00985D2F" w:rsidRDefault="00985D2F" w:rsidP="00985D2F">
      <w:pPr>
        <w:pStyle w:val="H4Parts"/>
      </w:pPr>
      <w:r>
        <w:t>History</w:t>
      </w: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3742"/>
        <w:gridCol w:w="3845"/>
      </w:tblGrid>
      <w:tr w:rsidR="00985D2F" w:rsidRPr="00D940DE" w14:paraId="5BFFAB01" w14:textId="77777777" w:rsidTr="00894B12">
        <w:tc>
          <w:tcPr>
            <w:tcW w:w="1701" w:type="dxa"/>
            <w:tcBorders>
              <w:top w:val="single" w:sz="12" w:space="0" w:color="000000"/>
              <w:left w:val="nil"/>
              <w:bottom w:val="single" w:sz="6" w:space="0" w:color="000000"/>
              <w:right w:val="single" w:sz="6" w:space="0" w:color="000000"/>
            </w:tcBorders>
          </w:tcPr>
          <w:p w14:paraId="797A6E3F" w14:textId="77777777" w:rsidR="00985D2F" w:rsidRPr="00D940DE" w:rsidRDefault="00985D2F" w:rsidP="00D940DE">
            <w:pPr>
              <w:pStyle w:val="Tableheading"/>
              <w:jc w:val="left"/>
              <w:rPr>
                <w:bCs/>
              </w:rPr>
            </w:pPr>
            <w:r w:rsidRPr="00D940DE">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68E45C13" w14:textId="77777777" w:rsidR="00985D2F" w:rsidRPr="00D940DE" w:rsidRDefault="00985D2F" w:rsidP="00D940DE">
            <w:pPr>
              <w:pStyle w:val="Tableheading"/>
              <w:jc w:val="left"/>
              <w:rPr>
                <w:bCs/>
              </w:rPr>
            </w:pPr>
            <w:r w:rsidRPr="00D940DE">
              <w:rPr>
                <w:bCs/>
              </w:rPr>
              <w:t>VET provider</w:t>
            </w:r>
          </w:p>
        </w:tc>
        <w:tc>
          <w:tcPr>
            <w:tcW w:w="3845" w:type="dxa"/>
            <w:tcBorders>
              <w:top w:val="single" w:sz="12" w:space="0" w:color="000000"/>
              <w:left w:val="single" w:sz="6" w:space="0" w:color="000000"/>
              <w:bottom w:val="single" w:sz="6" w:space="0" w:color="000000"/>
              <w:right w:val="nil"/>
            </w:tcBorders>
          </w:tcPr>
          <w:p w14:paraId="1BAD220A" w14:textId="77777777" w:rsidR="00985D2F" w:rsidRPr="00D940DE" w:rsidRDefault="00985D2F" w:rsidP="00D940DE">
            <w:pPr>
              <w:pStyle w:val="Tableheading"/>
              <w:jc w:val="left"/>
              <w:rPr>
                <w:bCs/>
              </w:rPr>
            </w:pPr>
            <w:r w:rsidRPr="00D940DE">
              <w:rPr>
                <w:bCs/>
              </w:rPr>
              <w:t>Apprenticeship</w:t>
            </w:r>
          </w:p>
        </w:tc>
      </w:tr>
      <w:tr w:rsidR="00985D2F" w14:paraId="10FF4F78" w14:textId="77777777" w:rsidTr="00894B12">
        <w:tc>
          <w:tcPr>
            <w:tcW w:w="1701" w:type="dxa"/>
            <w:tcBorders>
              <w:top w:val="single" w:sz="6" w:space="0" w:color="000000"/>
              <w:left w:val="nil"/>
              <w:bottom w:val="single" w:sz="6" w:space="0" w:color="000000"/>
              <w:right w:val="single" w:sz="6" w:space="0" w:color="000000"/>
            </w:tcBorders>
          </w:tcPr>
          <w:p w14:paraId="7A50293D" w14:textId="77777777" w:rsidR="00985D2F" w:rsidRDefault="00985D2F" w:rsidP="00D940DE">
            <w:pPr>
              <w:pStyle w:val="Tabledescriptext"/>
            </w:pPr>
            <w:r>
              <w:t>Release 7.0</w:t>
            </w:r>
          </w:p>
        </w:tc>
        <w:tc>
          <w:tcPr>
            <w:tcW w:w="3742" w:type="dxa"/>
            <w:tcBorders>
              <w:top w:val="single" w:sz="6" w:space="0" w:color="000000"/>
              <w:left w:val="single" w:sz="6" w:space="0" w:color="000000"/>
              <w:bottom w:val="single" w:sz="6" w:space="0" w:color="000000"/>
              <w:right w:val="single" w:sz="6" w:space="0" w:color="000000"/>
            </w:tcBorders>
          </w:tcPr>
          <w:p w14:paraId="704B0E3B" w14:textId="77777777" w:rsidR="00985D2F" w:rsidRDefault="00985D2F" w:rsidP="00D940DE">
            <w:pPr>
              <w:pStyle w:val="Tabledescriptext"/>
            </w:pPr>
          </w:p>
        </w:tc>
        <w:tc>
          <w:tcPr>
            <w:tcW w:w="3845" w:type="dxa"/>
            <w:tcBorders>
              <w:top w:val="single" w:sz="6" w:space="0" w:color="000000"/>
              <w:left w:val="single" w:sz="6" w:space="0" w:color="000000"/>
              <w:bottom w:val="single" w:sz="6" w:space="0" w:color="000000"/>
              <w:right w:val="nil"/>
            </w:tcBorders>
          </w:tcPr>
          <w:p w14:paraId="0A6DDE0E" w14:textId="239A30D0" w:rsidR="00985D2F" w:rsidRPr="00994D8A" w:rsidRDefault="00DD0E93" w:rsidP="00994D8A">
            <w:pPr>
              <w:pStyle w:val="Tabledescriptext"/>
              <w:rPr>
                <w:b/>
                <w:bCs/>
              </w:rPr>
            </w:pPr>
            <w:r>
              <w:rPr>
                <w:b/>
                <w:bCs/>
              </w:rPr>
              <w:t xml:space="preserve">Introduced </w:t>
            </w:r>
            <w:r w:rsidR="00985D2F" w:rsidRPr="00994D8A">
              <w:rPr>
                <w:b/>
                <w:bCs/>
              </w:rPr>
              <w:t>1 July 2016</w:t>
            </w:r>
          </w:p>
          <w:p w14:paraId="33EC72DD" w14:textId="77777777" w:rsidR="00985D2F" w:rsidRPr="00E6279E" w:rsidRDefault="00985D2F" w:rsidP="00795578">
            <w:pPr>
              <w:pStyle w:val="Tabledescriptext"/>
              <w:rPr>
                <w:i/>
              </w:rPr>
            </w:pPr>
            <w:r w:rsidRPr="00E6279E">
              <w:rPr>
                <w:i/>
              </w:rPr>
              <w:t>Training contract identifier</w:t>
            </w:r>
            <w:r>
              <w:rPr>
                <w:i/>
              </w:rPr>
              <w:t xml:space="preserve"> </w:t>
            </w:r>
            <w:r w:rsidR="00795578">
              <w:rPr>
                <w:rFonts w:cs="Arial"/>
                <w:i/>
              </w:rPr>
              <w:t>–</w:t>
            </w:r>
            <w:r>
              <w:rPr>
                <w:i/>
              </w:rPr>
              <w:t xml:space="preserve"> AAMS</w:t>
            </w:r>
          </w:p>
        </w:tc>
      </w:tr>
    </w:tbl>
    <w:p w14:paraId="2D987780" w14:textId="77777777" w:rsidR="00985D2F" w:rsidRDefault="00985D2F" w:rsidP="00985D2F">
      <w:pPr>
        <w:pStyle w:val="Bodytext"/>
        <w:rPr>
          <w:lang w:eastAsia="en-AU"/>
        </w:rPr>
      </w:pP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985D2F" w14:paraId="5AF923BC" w14:textId="77777777" w:rsidTr="00894B12">
        <w:tc>
          <w:tcPr>
            <w:tcW w:w="9288" w:type="dxa"/>
            <w:gridSpan w:val="2"/>
          </w:tcPr>
          <w:p w14:paraId="4D2D3939" w14:textId="77777777" w:rsidR="00985D2F" w:rsidRDefault="00985D2F" w:rsidP="00894B12">
            <w:pPr>
              <w:pStyle w:val="Tableheading"/>
            </w:pPr>
            <w:r>
              <w:t>Data element definitions</w:t>
            </w:r>
          </w:p>
        </w:tc>
      </w:tr>
      <w:tr w:rsidR="00985D2F" w14:paraId="3BEBE82E" w14:textId="77777777" w:rsidTr="00894B12">
        <w:tc>
          <w:tcPr>
            <w:tcW w:w="1728" w:type="dxa"/>
          </w:tcPr>
          <w:p w14:paraId="22DCCFF2" w14:textId="77777777" w:rsidR="00985D2F" w:rsidRDefault="00985D2F" w:rsidP="00D940DE">
            <w:pPr>
              <w:pStyle w:val="Tabledescriptext"/>
            </w:pPr>
            <w:r>
              <w:t>Edition 2.3</w:t>
            </w:r>
          </w:p>
        </w:tc>
        <w:tc>
          <w:tcPr>
            <w:tcW w:w="7560" w:type="dxa"/>
          </w:tcPr>
          <w:p w14:paraId="0C2238EE" w14:textId="763A0A9A" w:rsidR="00985D2F" w:rsidRPr="00994D8A" w:rsidRDefault="00985D2F" w:rsidP="00994D8A">
            <w:pPr>
              <w:pStyle w:val="Tabledescriptext"/>
              <w:rPr>
                <w:b/>
                <w:bCs/>
              </w:rPr>
            </w:pPr>
            <w:r w:rsidRPr="00994D8A">
              <w:rPr>
                <w:b/>
                <w:bCs/>
              </w:rPr>
              <w:t>Introduced 1 July 2016</w:t>
            </w:r>
          </w:p>
          <w:p w14:paraId="17EEB6EA" w14:textId="77777777" w:rsidR="00985D2F" w:rsidRPr="00E6279E" w:rsidRDefault="00985D2F" w:rsidP="00D940DE">
            <w:pPr>
              <w:pStyle w:val="Tabledescriptext"/>
              <w:rPr>
                <w:i/>
              </w:rPr>
            </w:pPr>
            <w:r w:rsidRPr="00E6279E">
              <w:rPr>
                <w:i/>
              </w:rPr>
              <w:t>Training contract identifier</w:t>
            </w:r>
            <w:r w:rsidR="00795578">
              <w:rPr>
                <w:i/>
              </w:rPr>
              <w:t xml:space="preserve"> </w:t>
            </w:r>
            <w:r w:rsidR="00795578">
              <w:rPr>
                <w:rFonts w:cs="Arial"/>
                <w:i/>
              </w:rPr>
              <w:t>–</w:t>
            </w:r>
            <w:r>
              <w:rPr>
                <w:i/>
              </w:rPr>
              <w:t xml:space="preserve"> AAMS</w:t>
            </w:r>
          </w:p>
        </w:tc>
      </w:tr>
      <w:tr w:rsidR="00DB7972" w14:paraId="1796557D" w14:textId="77777777" w:rsidTr="00894B12">
        <w:tc>
          <w:tcPr>
            <w:tcW w:w="1728" w:type="dxa"/>
          </w:tcPr>
          <w:p w14:paraId="270A1A38" w14:textId="5CD055EF" w:rsidR="00DB7972" w:rsidRDefault="00DB7972" w:rsidP="00DB7972">
            <w:pPr>
              <w:pStyle w:val="Tabledescriptext"/>
            </w:pPr>
            <w:r>
              <w:t>Edition 2.3</w:t>
            </w:r>
          </w:p>
        </w:tc>
        <w:tc>
          <w:tcPr>
            <w:tcW w:w="7560" w:type="dxa"/>
          </w:tcPr>
          <w:p w14:paraId="51E798F4" w14:textId="2650A26E" w:rsidR="00DB7972" w:rsidRDefault="00DB7972" w:rsidP="00DB7972">
            <w:pPr>
              <w:pStyle w:val="Tabledescriptext"/>
              <w:rPr>
                <w:b/>
                <w:bCs/>
              </w:rPr>
            </w:pPr>
            <w:r>
              <w:rPr>
                <w:b/>
                <w:bCs/>
              </w:rPr>
              <w:t xml:space="preserve">Revised </w:t>
            </w:r>
            <w:r w:rsidR="00035E91">
              <w:rPr>
                <w:b/>
                <w:bCs/>
              </w:rPr>
              <w:t xml:space="preserve">31 August </w:t>
            </w:r>
            <w:r>
              <w:rPr>
                <w:b/>
                <w:bCs/>
              </w:rPr>
              <w:t>201</w:t>
            </w:r>
            <w:r w:rsidR="00EF5A06">
              <w:rPr>
                <w:b/>
                <w:bCs/>
              </w:rPr>
              <w:t>8</w:t>
            </w:r>
          </w:p>
          <w:p w14:paraId="499C9895" w14:textId="103571F9" w:rsidR="00DB7972" w:rsidRPr="00994D8A" w:rsidRDefault="00DB7972" w:rsidP="00DB7972">
            <w:pPr>
              <w:pStyle w:val="Tabledescriptext"/>
              <w:rPr>
                <w:b/>
                <w:bCs/>
              </w:rPr>
            </w:pPr>
            <w:r w:rsidRPr="00D45132">
              <w:t xml:space="preserve">Renamed from </w:t>
            </w:r>
            <w:r w:rsidRPr="00E6279E">
              <w:rPr>
                <w:i/>
              </w:rPr>
              <w:t>Training contract identifier</w:t>
            </w:r>
            <w:r>
              <w:rPr>
                <w:i/>
              </w:rPr>
              <w:t xml:space="preserve"> </w:t>
            </w:r>
            <w:r>
              <w:rPr>
                <w:rFonts w:cs="Arial"/>
                <w:i/>
              </w:rPr>
              <w:t>–</w:t>
            </w:r>
            <w:r>
              <w:rPr>
                <w:i/>
              </w:rPr>
              <w:t xml:space="preserve"> AAMS</w:t>
            </w:r>
            <w:r w:rsidRPr="00D45132">
              <w:t xml:space="preserve"> to </w:t>
            </w:r>
            <w:r w:rsidRPr="00E6279E">
              <w:rPr>
                <w:i/>
              </w:rPr>
              <w:t>Training contract identifier</w:t>
            </w:r>
            <w:r>
              <w:rPr>
                <w:i/>
              </w:rPr>
              <w:t xml:space="preserve"> </w:t>
            </w:r>
            <w:r>
              <w:rPr>
                <w:rFonts w:cs="Arial"/>
                <w:i/>
              </w:rPr>
              <w:t>–</w:t>
            </w:r>
            <w:r>
              <w:rPr>
                <w:i/>
              </w:rPr>
              <w:t xml:space="preserve"> national</w:t>
            </w:r>
          </w:p>
        </w:tc>
      </w:tr>
    </w:tbl>
    <w:p w14:paraId="6436F6E3" w14:textId="77777777" w:rsidR="001273F2" w:rsidRPr="00B75B9A" w:rsidRDefault="00D07EC5" w:rsidP="001273F2">
      <w:pPr>
        <w:pStyle w:val="H2Headings"/>
      </w:pPr>
      <w:bookmarkStart w:id="651" w:name="_Toc222218846"/>
      <w:r w:rsidRPr="00B75B9A">
        <w:lastRenderedPageBreak/>
        <w:t>Training contract status identifier</w:t>
      </w:r>
      <w:bookmarkEnd w:id="646"/>
      <w:bookmarkEnd w:id="651"/>
    </w:p>
    <w:p w14:paraId="2BAA5BED" w14:textId="77777777" w:rsidR="001273F2" w:rsidRPr="00B75B9A" w:rsidRDefault="00D07EC5" w:rsidP="001273F2">
      <w:pPr>
        <w:pStyle w:val="H3Parts"/>
      </w:pPr>
      <w:r w:rsidRPr="00B75B9A">
        <w:t>Definitional attributes</w:t>
      </w:r>
    </w:p>
    <w:p w14:paraId="4195576F" w14:textId="77777777" w:rsidR="001273F2" w:rsidRPr="00B75B9A" w:rsidRDefault="001273F2" w:rsidP="001273F2">
      <w:pPr>
        <w:pStyle w:val="H4Parts"/>
      </w:pPr>
      <w:r w:rsidRPr="00B75B9A">
        <w:t>Definition</w:t>
      </w:r>
    </w:p>
    <w:p w14:paraId="194809FB" w14:textId="77777777" w:rsidR="001273F2" w:rsidRPr="00B75B9A" w:rsidRDefault="00D07EC5" w:rsidP="001273F2">
      <w:pPr>
        <w:pStyle w:val="Bodytext"/>
      </w:pPr>
      <w:r w:rsidRPr="00B75B9A">
        <w:rPr>
          <w:i/>
        </w:rPr>
        <w:t>Training contract status identifier</w:t>
      </w:r>
      <w:r w:rsidR="00435C55" w:rsidRPr="00B75B9A">
        <w:t xml:space="preserve"> is </w:t>
      </w:r>
      <w:r w:rsidR="001273F2" w:rsidRPr="00B75B9A">
        <w:t>a code that identifies the status of a training contract.</w:t>
      </w:r>
    </w:p>
    <w:p w14:paraId="7BB38EB0" w14:textId="77777777" w:rsidR="001273F2" w:rsidRPr="00B75B9A" w:rsidRDefault="001273F2" w:rsidP="001273F2">
      <w:pPr>
        <w:pStyle w:val="H4Parts"/>
      </w:pPr>
      <w:r w:rsidRPr="00B75B9A">
        <w:t>Context</w:t>
      </w:r>
    </w:p>
    <w:p w14:paraId="3275F218" w14:textId="10415243" w:rsidR="006C5FDD" w:rsidRPr="00B75B9A" w:rsidRDefault="00D07EC5" w:rsidP="006C5FDD">
      <w:pPr>
        <w:pStyle w:val="Bodytext"/>
        <w:rPr>
          <w:lang w:eastAsia="en-AU"/>
        </w:rPr>
      </w:pPr>
      <w:r w:rsidRPr="00B75B9A">
        <w:rPr>
          <w:i/>
        </w:rPr>
        <w:t>Training contract status identifier</w:t>
      </w:r>
      <w:r w:rsidR="006C5FDD" w:rsidRPr="00B75B9A">
        <w:t xml:space="preserve"> is used for analys</w:t>
      </w:r>
      <w:r w:rsidR="00FF736E">
        <w:t>e</w:t>
      </w:r>
      <w:r w:rsidR="006C5FDD" w:rsidRPr="00B75B9A">
        <w:t>s and statistical reporting.</w:t>
      </w:r>
    </w:p>
    <w:p w14:paraId="71D55BCE" w14:textId="77777777" w:rsidR="001273F2" w:rsidRPr="00B75B9A" w:rsidRDefault="00D07EC5" w:rsidP="001273F2">
      <w:pPr>
        <w:pStyle w:val="H3Parts"/>
      </w:pPr>
      <w:bookmarkStart w:id="652" w:name="_Toc521754765"/>
      <w:r w:rsidRPr="00B75B9A">
        <w:t>Relational attributes</w:t>
      </w:r>
    </w:p>
    <w:bookmarkEnd w:id="652"/>
    <w:p w14:paraId="212FECEB" w14:textId="77777777" w:rsidR="001273F2" w:rsidRPr="00B75B9A" w:rsidRDefault="001273F2" w:rsidP="001273F2">
      <w:pPr>
        <w:pStyle w:val="H4Parts"/>
      </w:pPr>
      <w:r w:rsidRPr="00B75B9A">
        <w:t>Rules</w:t>
      </w:r>
    </w:p>
    <w:p w14:paraId="46A0A93F" w14:textId="77777777" w:rsidR="00DF159F" w:rsidRDefault="00DF159F" w:rsidP="00DF159F">
      <w:pPr>
        <w:pStyle w:val="Bodytext"/>
        <w:rPr>
          <w:lang w:eastAsia="en-AU"/>
        </w:rPr>
      </w:pPr>
      <w:r>
        <w:rPr>
          <w:lang w:eastAsia="en-AU"/>
        </w:rPr>
        <w:t>Not applicable</w:t>
      </w:r>
    </w:p>
    <w:p w14:paraId="1C89A05E" w14:textId="77777777" w:rsidR="001273F2" w:rsidRPr="00B75B9A" w:rsidRDefault="00D07EC5" w:rsidP="001273F2">
      <w:pPr>
        <w:pStyle w:val="H4Parts"/>
      </w:pPr>
      <w:r w:rsidRPr="00B75B9A">
        <w:t>Guidelines for use</w:t>
      </w:r>
    </w:p>
    <w:p w14:paraId="66D9FEC0" w14:textId="77777777" w:rsidR="00A306D8" w:rsidRPr="00B75B9A" w:rsidRDefault="00A306D8" w:rsidP="00A306D8">
      <w:pPr>
        <w:pStyle w:val="Bodytext"/>
        <w:rPr>
          <w:lang w:eastAsia="en-AU"/>
        </w:rPr>
      </w:pPr>
      <w:r w:rsidRPr="00B75B9A">
        <w:rPr>
          <w:lang w:eastAsia="en-AU"/>
        </w:rPr>
        <w:t>T</w:t>
      </w:r>
      <w:r w:rsidR="00D07EC5">
        <w:rPr>
          <w:lang w:eastAsia="en-AU"/>
        </w:rPr>
        <w:t>he following status can be used:</w:t>
      </w:r>
    </w:p>
    <w:p w14:paraId="540F0C53" w14:textId="77777777" w:rsidR="001273F2" w:rsidRPr="0095286D" w:rsidRDefault="001273F2" w:rsidP="0095286D">
      <w:pPr>
        <w:pStyle w:val="Bodytext"/>
        <w:rPr>
          <w:b/>
          <w:bCs/>
        </w:rPr>
      </w:pPr>
      <w:r w:rsidRPr="0095286D">
        <w:rPr>
          <w:b/>
          <w:bCs/>
        </w:rPr>
        <w:t>01</w:t>
      </w:r>
      <w:r w:rsidR="00D17ECC" w:rsidRPr="0095286D">
        <w:rPr>
          <w:b/>
          <w:bCs/>
        </w:rPr>
        <w:t xml:space="preserve"> </w:t>
      </w:r>
      <w:r w:rsidR="00FD6D4B">
        <w:rPr>
          <w:b/>
          <w:bCs/>
        </w:rPr>
        <w:t>—</w:t>
      </w:r>
      <w:r w:rsidR="00D17ECC" w:rsidRPr="0095286D">
        <w:rPr>
          <w:b/>
          <w:bCs/>
        </w:rPr>
        <w:t xml:space="preserve"> </w:t>
      </w:r>
      <w:r w:rsidR="00D07EC5" w:rsidRPr="0095286D">
        <w:rPr>
          <w:b/>
          <w:bCs/>
        </w:rPr>
        <w:t xml:space="preserve">Active </w:t>
      </w:r>
    </w:p>
    <w:p w14:paraId="6058C0AA" w14:textId="77777777" w:rsidR="001273F2" w:rsidRDefault="00A306D8" w:rsidP="00FD109E">
      <w:pPr>
        <w:pStyle w:val="Bulletindent"/>
        <w:numPr>
          <w:ilvl w:val="2"/>
          <w:numId w:val="19"/>
        </w:numPr>
      </w:pPr>
      <w:r w:rsidRPr="00B75B9A">
        <w:t>Where a</w:t>
      </w:r>
      <w:r w:rsidR="001273F2" w:rsidRPr="00B75B9A">
        <w:t xml:space="preserve"> contract </w:t>
      </w:r>
      <w:r w:rsidRPr="00B75B9A">
        <w:t xml:space="preserve">has commenced </w:t>
      </w:r>
      <w:r w:rsidR="009756AD">
        <w:t>for the first time</w:t>
      </w:r>
      <w:r w:rsidR="00A967EB">
        <w:t xml:space="preserve"> </w:t>
      </w:r>
      <w:r w:rsidR="008B5B79">
        <w:t xml:space="preserve">or recommenced </w:t>
      </w:r>
      <w:r w:rsidR="009756AD">
        <w:t>within the contract after a period of inactivity such as suspension.</w:t>
      </w:r>
    </w:p>
    <w:p w14:paraId="47E424E8" w14:textId="77777777" w:rsidR="00C24B5F" w:rsidRPr="00B75B9A" w:rsidRDefault="00C24B5F" w:rsidP="00FD109E">
      <w:pPr>
        <w:pStyle w:val="Bulletindent"/>
        <w:numPr>
          <w:ilvl w:val="2"/>
          <w:numId w:val="19"/>
        </w:numPr>
      </w:pPr>
      <w:r>
        <w:t>Where a change of attributes has occurred for an active contract.</w:t>
      </w:r>
    </w:p>
    <w:p w14:paraId="1668A862" w14:textId="77777777" w:rsidR="001273F2" w:rsidRPr="0095286D" w:rsidRDefault="001273F2" w:rsidP="0095286D">
      <w:pPr>
        <w:pStyle w:val="Bodytext"/>
        <w:rPr>
          <w:b/>
          <w:bCs/>
        </w:rPr>
      </w:pPr>
      <w:r w:rsidRPr="0095286D">
        <w:rPr>
          <w:b/>
          <w:bCs/>
        </w:rPr>
        <w:t>02</w:t>
      </w:r>
      <w:r w:rsidR="00D17ECC" w:rsidRPr="0095286D">
        <w:rPr>
          <w:b/>
          <w:bCs/>
        </w:rPr>
        <w:t xml:space="preserve"> </w:t>
      </w:r>
      <w:r w:rsidR="00FD6D4B">
        <w:rPr>
          <w:b/>
          <w:bCs/>
        </w:rPr>
        <w:t>—</w:t>
      </w:r>
      <w:r w:rsidR="00795578">
        <w:rPr>
          <w:b/>
          <w:bCs/>
        </w:rPr>
        <w:t xml:space="preserve"> </w:t>
      </w:r>
      <w:r w:rsidR="00C24B5F">
        <w:rPr>
          <w:b/>
          <w:bCs/>
        </w:rPr>
        <w:t>R</w:t>
      </w:r>
      <w:r w:rsidRPr="0095286D">
        <w:rPr>
          <w:b/>
          <w:bCs/>
        </w:rPr>
        <w:t>ecommenced</w:t>
      </w:r>
    </w:p>
    <w:p w14:paraId="481071BF" w14:textId="77777777" w:rsidR="00CF1852" w:rsidRPr="00B75B9A" w:rsidRDefault="00A306D8" w:rsidP="00FD109E">
      <w:pPr>
        <w:pStyle w:val="Bulletindent"/>
        <w:numPr>
          <w:ilvl w:val="2"/>
          <w:numId w:val="27"/>
        </w:numPr>
      </w:pPr>
      <w:r w:rsidRPr="00B75B9A">
        <w:t>Where a contract has commenced as the continuation of an</w:t>
      </w:r>
      <w:r w:rsidR="00CF1852" w:rsidRPr="00B75B9A">
        <w:t xml:space="preserve"> apprentice</w:t>
      </w:r>
      <w:r w:rsidRPr="00B75B9A">
        <w:t>ship</w:t>
      </w:r>
      <w:r w:rsidR="00CF1852" w:rsidRPr="00B75B9A">
        <w:t xml:space="preserve"> or trainee</w:t>
      </w:r>
      <w:r w:rsidRPr="00B75B9A">
        <w:t>ship in the same</w:t>
      </w:r>
      <w:r w:rsidR="005D1748" w:rsidRPr="00B75B9A">
        <w:t xml:space="preserve"> </w:t>
      </w:r>
      <w:r w:rsidR="00C76244">
        <w:t xml:space="preserve">or superseded </w:t>
      </w:r>
      <w:r w:rsidRPr="00B75B9A">
        <w:t>qualification.</w:t>
      </w:r>
    </w:p>
    <w:p w14:paraId="39E8846E" w14:textId="77777777" w:rsidR="00536319" w:rsidRPr="0095286D" w:rsidRDefault="00536319" w:rsidP="0095286D">
      <w:pPr>
        <w:pStyle w:val="Bodytext"/>
        <w:rPr>
          <w:b/>
          <w:bCs/>
        </w:rPr>
      </w:pPr>
      <w:r w:rsidRPr="0095286D">
        <w:rPr>
          <w:b/>
          <w:bCs/>
        </w:rPr>
        <w:t>07</w:t>
      </w:r>
      <w:r w:rsidR="00D17ECC" w:rsidRPr="0095286D">
        <w:rPr>
          <w:b/>
          <w:bCs/>
        </w:rPr>
        <w:t xml:space="preserve"> </w:t>
      </w:r>
      <w:r w:rsidR="00FD6D4B">
        <w:rPr>
          <w:b/>
          <w:bCs/>
        </w:rPr>
        <w:t>—</w:t>
      </w:r>
      <w:r w:rsidR="00D17ECC" w:rsidRPr="0095286D">
        <w:rPr>
          <w:b/>
          <w:bCs/>
        </w:rPr>
        <w:t xml:space="preserve"> </w:t>
      </w:r>
      <w:r w:rsidRPr="0095286D">
        <w:rPr>
          <w:b/>
          <w:bCs/>
        </w:rPr>
        <w:t>Suspended</w:t>
      </w:r>
    </w:p>
    <w:p w14:paraId="282D33D9" w14:textId="77777777" w:rsidR="00536319" w:rsidRPr="00B75B9A" w:rsidRDefault="00536319" w:rsidP="00FD109E">
      <w:pPr>
        <w:pStyle w:val="Bulletindent"/>
        <w:numPr>
          <w:ilvl w:val="2"/>
          <w:numId w:val="27"/>
        </w:numPr>
      </w:pPr>
      <w:r>
        <w:t>Where a</w:t>
      </w:r>
      <w:r w:rsidRPr="00B75B9A">
        <w:t xml:space="preserve"> contract</w:t>
      </w:r>
      <w:r>
        <w:t xml:space="preserve"> has</w:t>
      </w:r>
      <w:r w:rsidRPr="00B75B9A">
        <w:t xml:space="preserve"> been </w:t>
      </w:r>
      <w:r>
        <w:t>suspended</w:t>
      </w:r>
      <w:r w:rsidRPr="00B75B9A">
        <w:t xml:space="preserve"> for any reason</w:t>
      </w:r>
      <w:r>
        <w:t>.</w:t>
      </w:r>
    </w:p>
    <w:p w14:paraId="692AD509" w14:textId="77777777" w:rsidR="001273F2" w:rsidRPr="0095286D" w:rsidRDefault="001273F2" w:rsidP="0095286D">
      <w:pPr>
        <w:pStyle w:val="Bodytext"/>
        <w:rPr>
          <w:b/>
          <w:bCs/>
        </w:rPr>
      </w:pPr>
      <w:r w:rsidRPr="0095286D">
        <w:rPr>
          <w:b/>
          <w:bCs/>
        </w:rPr>
        <w:t>03</w:t>
      </w:r>
      <w:r w:rsidR="00D17ECC" w:rsidRPr="0095286D">
        <w:rPr>
          <w:b/>
          <w:bCs/>
        </w:rPr>
        <w:t xml:space="preserve"> </w:t>
      </w:r>
      <w:r w:rsidR="00FD6D4B">
        <w:rPr>
          <w:b/>
          <w:bCs/>
        </w:rPr>
        <w:t>—</w:t>
      </w:r>
      <w:r w:rsidR="00D17ECC" w:rsidRPr="0095286D">
        <w:rPr>
          <w:b/>
          <w:bCs/>
        </w:rPr>
        <w:t xml:space="preserve"> </w:t>
      </w:r>
      <w:r w:rsidRPr="0095286D">
        <w:rPr>
          <w:b/>
          <w:bCs/>
        </w:rPr>
        <w:t>Withdrawn</w:t>
      </w:r>
    </w:p>
    <w:p w14:paraId="2B3BA5DE" w14:textId="77777777" w:rsidR="001273F2" w:rsidRPr="00B75B9A" w:rsidRDefault="005F16F9" w:rsidP="00FD109E">
      <w:pPr>
        <w:pStyle w:val="Bulletindent"/>
        <w:numPr>
          <w:ilvl w:val="2"/>
          <w:numId w:val="27"/>
        </w:numPr>
      </w:pPr>
      <w:r w:rsidRPr="00B75B9A">
        <w:t>Where a contract</w:t>
      </w:r>
      <w:r w:rsidR="001273F2" w:rsidRPr="00B75B9A">
        <w:t xml:space="preserve"> has been terminated during the probationary period.</w:t>
      </w:r>
    </w:p>
    <w:p w14:paraId="2A570932" w14:textId="77777777" w:rsidR="00BD4235" w:rsidRPr="0095286D" w:rsidRDefault="00BD4235" w:rsidP="0095286D">
      <w:pPr>
        <w:pStyle w:val="Bodytext"/>
        <w:rPr>
          <w:b/>
          <w:bCs/>
        </w:rPr>
      </w:pPr>
      <w:r w:rsidRPr="0095286D">
        <w:rPr>
          <w:b/>
          <w:bCs/>
        </w:rPr>
        <w:t>06</w:t>
      </w:r>
      <w:r w:rsidR="00D17ECC" w:rsidRPr="0095286D">
        <w:rPr>
          <w:b/>
          <w:bCs/>
        </w:rPr>
        <w:t xml:space="preserve"> </w:t>
      </w:r>
      <w:r w:rsidR="00FD6D4B">
        <w:rPr>
          <w:b/>
          <w:bCs/>
        </w:rPr>
        <w:t>—</w:t>
      </w:r>
      <w:r w:rsidR="00D17ECC" w:rsidRPr="0095286D">
        <w:rPr>
          <w:b/>
          <w:bCs/>
        </w:rPr>
        <w:t xml:space="preserve"> </w:t>
      </w:r>
      <w:r w:rsidRPr="0095286D">
        <w:rPr>
          <w:b/>
          <w:bCs/>
        </w:rPr>
        <w:t>Cancelled</w:t>
      </w:r>
    </w:p>
    <w:p w14:paraId="68088AF1" w14:textId="77777777" w:rsidR="00BD4235" w:rsidRPr="00B75B9A" w:rsidRDefault="00BD4235" w:rsidP="00FD109E">
      <w:pPr>
        <w:pStyle w:val="Bulletindent"/>
        <w:numPr>
          <w:ilvl w:val="2"/>
          <w:numId w:val="27"/>
        </w:numPr>
      </w:pPr>
      <w:r>
        <w:t>Where a</w:t>
      </w:r>
      <w:r w:rsidRPr="00B75B9A">
        <w:t xml:space="preserve"> contract has been terminated after the probationary period.</w:t>
      </w:r>
    </w:p>
    <w:p w14:paraId="2AC74034" w14:textId="77777777" w:rsidR="00BD4235" w:rsidRPr="0095286D" w:rsidRDefault="00BD4235" w:rsidP="0095286D">
      <w:pPr>
        <w:pStyle w:val="Bodytext"/>
        <w:rPr>
          <w:b/>
          <w:bCs/>
        </w:rPr>
      </w:pPr>
      <w:r w:rsidRPr="0095286D">
        <w:rPr>
          <w:b/>
          <w:bCs/>
        </w:rPr>
        <w:t>11</w:t>
      </w:r>
      <w:r w:rsidR="00D17ECC" w:rsidRPr="0095286D">
        <w:rPr>
          <w:b/>
          <w:bCs/>
        </w:rPr>
        <w:t xml:space="preserve"> </w:t>
      </w:r>
      <w:r w:rsidR="00FD6D4B">
        <w:rPr>
          <w:b/>
          <w:bCs/>
        </w:rPr>
        <w:t>—</w:t>
      </w:r>
      <w:r w:rsidR="00D17ECC" w:rsidRPr="0095286D">
        <w:rPr>
          <w:b/>
          <w:bCs/>
        </w:rPr>
        <w:t xml:space="preserve"> </w:t>
      </w:r>
      <w:r w:rsidRPr="0095286D">
        <w:rPr>
          <w:b/>
          <w:bCs/>
        </w:rPr>
        <w:t>Transferred</w:t>
      </w:r>
    </w:p>
    <w:p w14:paraId="38F6E003" w14:textId="77777777" w:rsidR="00BD4235" w:rsidRPr="00B75B9A" w:rsidRDefault="00BD4235" w:rsidP="00FD109E">
      <w:pPr>
        <w:pStyle w:val="Bulletindent"/>
        <w:numPr>
          <w:ilvl w:val="2"/>
          <w:numId w:val="27"/>
        </w:numPr>
      </w:pPr>
      <w:r>
        <w:t xml:space="preserve">Where a contract has been </w:t>
      </w:r>
      <w:r w:rsidRPr="00B75B9A">
        <w:t xml:space="preserve">terminated </w:t>
      </w:r>
      <w:r>
        <w:t xml:space="preserve">(either during or after any probationary period) </w:t>
      </w:r>
      <w:r w:rsidRPr="00B75B9A">
        <w:t xml:space="preserve">and </w:t>
      </w:r>
      <w:r>
        <w:t>a new training contract is to be ente</w:t>
      </w:r>
      <w:r w:rsidR="00C11D18">
        <w:t>red into by the same apprentice</w:t>
      </w:r>
      <w:r w:rsidR="00D07EC5">
        <w:t>/</w:t>
      </w:r>
      <w:r>
        <w:t>trainee in the same qualification.</w:t>
      </w:r>
    </w:p>
    <w:p w14:paraId="71FC93C0" w14:textId="77777777" w:rsidR="001273F2" w:rsidRPr="0095286D" w:rsidRDefault="001273F2" w:rsidP="0095286D">
      <w:pPr>
        <w:pStyle w:val="Bodytext"/>
        <w:rPr>
          <w:b/>
          <w:bCs/>
        </w:rPr>
      </w:pPr>
      <w:r w:rsidRPr="0095286D">
        <w:rPr>
          <w:b/>
          <w:bCs/>
        </w:rPr>
        <w:t>04</w:t>
      </w:r>
      <w:r w:rsidR="00D17ECC" w:rsidRPr="0095286D">
        <w:rPr>
          <w:b/>
          <w:bCs/>
        </w:rPr>
        <w:t xml:space="preserve"> </w:t>
      </w:r>
      <w:r w:rsidR="00FD6D4B">
        <w:rPr>
          <w:b/>
          <w:bCs/>
        </w:rPr>
        <w:t>—</w:t>
      </w:r>
      <w:r w:rsidR="00D17ECC" w:rsidRPr="0095286D">
        <w:rPr>
          <w:b/>
          <w:bCs/>
        </w:rPr>
        <w:t xml:space="preserve"> </w:t>
      </w:r>
      <w:r w:rsidRPr="0095286D">
        <w:rPr>
          <w:b/>
          <w:bCs/>
        </w:rPr>
        <w:t>Completed</w:t>
      </w:r>
    </w:p>
    <w:p w14:paraId="01BD2397" w14:textId="77777777" w:rsidR="001273F2" w:rsidRPr="00B75B9A" w:rsidRDefault="005F16F9" w:rsidP="00FD109E">
      <w:pPr>
        <w:pStyle w:val="Bulletindent"/>
        <w:numPr>
          <w:ilvl w:val="2"/>
          <w:numId w:val="27"/>
        </w:numPr>
      </w:pPr>
      <w:r w:rsidRPr="00FD109E">
        <w:t xml:space="preserve">Where an </w:t>
      </w:r>
      <w:r w:rsidR="0092623F" w:rsidRPr="00FD109E">
        <w:t xml:space="preserve">apprentice or trainee has met </w:t>
      </w:r>
      <w:r w:rsidR="0072632E" w:rsidRPr="00FD109E">
        <w:t xml:space="preserve">all </w:t>
      </w:r>
      <w:r w:rsidR="001273F2" w:rsidRPr="00FD109E">
        <w:t xml:space="preserve">the </w:t>
      </w:r>
      <w:r w:rsidR="00880BC0" w:rsidRPr="00FD109E">
        <w:t>state or territory</w:t>
      </w:r>
      <w:r w:rsidR="001273F2" w:rsidRPr="00FD109E">
        <w:t xml:space="preserve"> </w:t>
      </w:r>
      <w:r w:rsidR="0072632E" w:rsidRPr="00FD109E">
        <w:t>requirements for completion</w:t>
      </w:r>
      <w:r w:rsidRPr="00FD109E">
        <w:t xml:space="preserve"> of</w:t>
      </w:r>
      <w:r w:rsidRPr="00B75B9A">
        <w:t xml:space="preserve"> a contract</w:t>
      </w:r>
      <w:r w:rsidR="001273F2" w:rsidRPr="00B75B9A">
        <w:t>.</w:t>
      </w:r>
    </w:p>
    <w:p w14:paraId="500B0EA1" w14:textId="77777777" w:rsidR="001273F2" w:rsidRPr="0095286D" w:rsidRDefault="001273F2" w:rsidP="0095286D">
      <w:pPr>
        <w:pStyle w:val="Bodytext"/>
        <w:rPr>
          <w:b/>
          <w:bCs/>
        </w:rPr>
      </w:pPr>
      <w:r w:rsidRPr="0095286D">
        <w:rPr>
          <w:b/>
          <w:bCs/>
        </w:rPr>
        <w:t>05</w:t>
      </w:r>
      <w:r w:rsidR="00D17ECC" w:rsidRPr="0095286D">
        <w:rPr>
          <w:b/>
          <w:bCs/>
        </w:rPr>
        <w:t xml:space="preserve"> </w:t>
      </w:r>
      <w:r w:rsidR="00FD6D4B">
        <w:rPr>
          <w:b/>
          <w:bCs/>
        </w:rPr>
        <w:t>—</w:t>
      </w:r>
      <w:r w:rsidR="00D17ECC" w:rsidRPr="0095286D">
        <w:rPr>
          <w:b/>
          <w:bCs/>
        </w:rPr>
        <w:t xml:space="preserve"> </w:t>
      </w:r>
      <w:r w:rsidRPr="0095286D">
        <w:rPr>
          <w:b/>
          <w:bCs/>
        </w:rPr>
        <w:t>Expired</w:t>
      </w:r>
      <w:r w:rsidR="00BF193F" w:rsidRPr="0095286D">
        <w:rPr>
          <w:b/>
          <w:bCs/>
        </w:rPr>
        <w:t xml:space="preserve"> </w:t>
      </w:r>
    </w:p>
    <w:p w14:paraId="533D07DD" w14:textId="77777777" w:rsidR="001273F2" w:rsidRPr="00B75B9A" w:rsidRDefault="005439E2" w:rsidP="00FD109E">
      <w:pPr>
        <w:pStyle w:val="Bulletindent"/>
        <w:numPr>
          <w:ilvl w:val="2"/>
          <w:numId w:val="27"/>
        </w:numPr>
      </w:pPr>
      <w:r w:rsidRPr="00FD109E">
        <w:t xml:space="preserve">Where </w:t>
      </w:r>
      <w:r w:rsidR="00401E1E" w:rsidRPr="00FD109E">
        <w:t xml:space="preserve">the expected term of a </w:t>
      </w:r>
      <w:r w:rsidR="001273F2" w:rsidRPr="00FD109E">
        <w:t xml:space="preserve">contract </w:t>
      </w:r>
      <w:r w:rsidRPr="00FD109E">
        <w:t xml:space="preserve">has </w:t>
      </w:r>
      <w:r w:rsidR="00401E1E" w:rsidRPr="00FD109E">
        <w:t xml:space="preserve">been </w:t>
      </w:r>
      <w:r w:rsidRPr="00FD109E">
        <w:t xml:space="preserve">reached </w:t>
      </w:r>
      <w:r w:rsidR="001273F2" w:rsidRPr="00FD109E">
        <w:t>without</w:t>
      </w:r>
      <w:r w:rsidR="00BF193F" w:rsidRPr="00FD109E">
        <w:t xml:space="preserve"> </w:t>
      </w:r>
      <w:r w:rsidRPr="00FD109E">
        <w:t xml:space="preserve">being </w:t>
      </w:r>
      <w:r w:rsidR="00BD4235" w:rsidRPr="00FD109E">
        <w:t>‘04</w:t>
      </w:r>
      <w:r w:rsidR="00D17ECC" w:rsidRPr="00FD109E">
        <w:t xml:space="preserve"> </w:t>
      </w:r>
      <w:r w:rsidR="0016343F" w:rsidRPr="00FD109E">
        <w:t>—</w:t>
      </w:r>
      <w:r w:rsidR="00D17ECC" w:rsidRPr="00FD109E">
        <w:t xml:space="preserve"> </w:t>
      </w:r>
      <w:r w:rsidRPr="00FD109E">
        <w:t>Completed’ or</w:t>
      </w:r>
      <w:r w:rsidRPr="00B75B9A">
        <w:t xml:space="preserve"> </w:t>
      </w:r>
      <w:r w:rsidR="00EC659C">
        <w:t xml:space="preserve">otherwise </w:t>
      </w:r>
      <w:r w:rsidRPr="00B75B9A">
        <w:t>terminated</w:t>
      </w:r>
      <w:r w:rsidR="001273F2" w:rsidRPr="00B75B9A">
        <w:t>.</w:t>
      </w:r>
    </w:p>
    <w:p w14:paraId="67637DCD" w14:textId="77777777" w:rsidR="001273F2" w:rsidRPr="00B75B9A" w:rsidRDefault="00D07EC5" w:rsidP="001273F2">
      <w:pPr>
        <w:pStyle w:val="H4Parts"/>
      </w:pPr>
      <w:r w:rsidRPr="00B75B9A">
        <w:t>Related data</w:t>
      </w:r>
    </w:p>
    <w:p w14:paraId="6EDE1D7A" w14:textId="77777777" w:rsidR="001273F2" w:rsidRPr="003369A6" w:rsidRDefault="003369A6" w:rsidP="001273F2">
      <w:pPr>
        <w:pStyle w:val="Bodytext"/>
        <w:rPr>
          <w:lang w:eastAsia="en-AU"/>
        </w:rPr>
      </w:pPr>
      <w:r w:rsidRPr="003369A6">
        <w:t>Not applicable</w:t>
      </w:r>
    </w:p>
    <w:p w14:paraId="5A1DC2C3" w14:textId="77777777" w:rsidR="001273F2" w:rsidRPr="00B75B9A" w:rsidRDefault="00D07EC5" w:rsidP="001273F2">
      <w:pPr>
        <w:pStyle w:val="H4Parts"/>
      </w:pPr>
      <w:r w:rsidRPr="00B75B9A">
        <w:t>Type of relationship</w:t>
      </w:r>
    </w:p>
    <w:p w14:paraId="42C58CFB" w14:textId="77777777" w:rsidR="003369A6" w:rsidRPr="003369A6" w:rsidRDefault="003369A6" w:rsidP="003369A6">
      <w:pPr>
        <w:pStyle w:val="Bodytext"/>
        <w:rPr>
          <w:lang w:eastAsia="en-AU"/>
        </w:rPr>
      </w:pPr>
      <w:r w:rsidRPr="003369A6">
        <w:t>Not applicable</w:t>
      </w:r>
    </w:p>
    <w:p w14:paraId="2FBE405E" w14:textId="77777777" w:rsidR="001273F2" w:rsidRDefault="001F1E7F" w:rsidP="001273F2">
      <w:pPr>
        <w:pStyle w:val="H4Parts"/>
      </w:pPr>
      <w:r w:rsidRPr="00B75B9A">
        <w:br w:type="page"/>
      </w:r>
      <w:r w:rsidR="00D07EC5" w:rsidRPr="00B75B9A">
        <w:lastRenderedPageBreak/>
        <w:t>Classification scheme</w:t>
      </w:r>
    </w:p>
    <w:tbl>
      <w:tblPr>
        <w:tblW w:w="0" w:type="auto"/>
        <w:tblBorders>
          <w:top w:val="single" w:sz="12" w:space="0" w:color="000000"/>
          <w:bottom w:val="single" w:sz="12" w:space="0" w:color="000000"/>
          <w:insideH w:val="single" w:sz="6" w:space="0" w:color="000000"/>
        </w:tblBorders>
        <w:tblLayout w:type="fixed"/>
        <w:tblLook w:val="00A0" w:firstRow="1" w:lastRow="0" w:firstColumn="1" w:lastColumn="0" w:noHBand="0" w:noVBand="0"/>
      </w:tblPr>
      <w:tblGrid>
        <w:gridCol w:w="1984"/>
        <w:gridCol w:w="7124"/>
      </w:tblGrid>
      <w:tr w:rsidR="00337C5A" w:rsidRPr="00FD109E" w14:paraId="7679883A" w14:textId="77777777" w:rsidTr="006978EB">
        <w:tc>
          <w:tcPr>
            <w:tcW w:w="1984" w:type="dxa"/>
            <w:tcBorders>
              <w:top w:val="single" w:sz="12" w:space="0" w:color="000000"/>
              <w:bottom w:val="single" w:sz="6" w:space="0" w:color="000000"/>
              <w:right w:val="single" w:sz="4" w:space="0" w:color="auto"/>
            </w:tcBorders>
          </w:tcPr>
          <w:p w14:paraId="30B81F0E" w14:textId="77777777" w:rsidR="00337C5A" w:rsidRPr="00FD109E" w:rsidRDefault="00337C5A" w:rsidP="00FD109E">
            <w:pPr>
              <w:pStyle w:val="Tableheading"/>
              <w:jc w:val="left"/>
              <w:rPr>
                <w:bCs/>
              </w:rPr>
            </w:pPr>
            <w:r w:rsidRPr="00FD109E">
              <w:rPr>
                <w:bCs/>
              </w:rPr>
              <w:t>Value</w:t>
            </w:r>
          </w:p>
        </w:tc>
        <w:tc>
          <w:tcPr>
            <w:tcW w:w="7124" w:type="dxa"/>
            <w:tcBorders>
              <w:left w:val="single" w:sz="4" w:space="0" w:color="auto"/>
            </w:tcBorders>
          </w:tcPr>
          <w:p w14:paraId="228C2BD0" w14:textId="53F9960E" w:rsidR="00337C5A" w:rsidRPr="00FD109E" w:rsidRDefault="00337C5A" w:rsidP="00FD109E">
            <w:pPr>
              <w:pStyle w:val="Tableheading"/>
              <w:jc w:val="left"/>
              <w:rPr>
                <w:bCs/>
              </w:rPr>
            </w:pPr>
            <w:r w:rsidRPr="00FD109E">
              <w:rPr>
                <w:bCs/>
              </w:rPr>
              <w:t>Description</w:t>
            </w:r>
            <w:r w:rsidR="00D17ECC" w:rsidRPr="00FD109E">
              <w:rPr>
                <w:bCs/>
              </w:rPr>
              <w:t xml:space="preserve"> – </w:t>
            </w:r>
            <w:r w:rsidR="00DB6678" w:rsidRPr="00FD109E">
              <w:rPr>
                <w:bCs/>
              </w:rPr>
              <w:fldChar w:fldCharType="begin"/>
            </w:r>
            <w:r w:rsidR="00DB6678" w:rsidRPr="00FD109E">
              <w:rPr>
                <w:bCs/>
              </w:rPr>
              <w:instrText xml:space="preserve"> STYLEREF  H2_Headings  \* MERGEFORMAT </w:instrText>
            </w:r>
            <w:r w:rsidR="00DB6678" w:rsidRPr="00FD109E">
              <w:rPr>
                <w:bCs/>
              </w:rPr>
              <w:fldChar w:fldCharType="separate"/>
            </w:r>
            <w:r w:rsidR="00153EBD">
              <w:rPr>
                <w:bCs/>
                <w:noProof/>
              </w:rPr>
              <w:t>Training contract status identifier</w:t>
            </w:r>
            <w:r w:rsidR="00DB6678" w:rsidRPr="00FD109E">
              <w:rPr>
                <w:bCs/>
                <w:noProof/>
              </w:rPr>
              <w:fldChar w:fldCharType="end"/>
            </w:r>
          </w:p>
        </w:tc>
      </w:tr>
      <w:tr w:rsidR="00337C5A" w14:paraId="2BD2DD1D" w14:textId="77777777" w:rsidTr="006978EB">
        <w:tc>
          <w:tcPr>
            <w:tcW w:w="1984" w:type="dxa"/>
            <w:tcBorders>
              <w:top w:val="single" w:sz="6" w:space="0" w:color="000000"/>
              <w:bottom w:val="single" w:sz="6" w:space="0" w:color="000000"/>
              <w:right w:val="single" w:sz="4" w:space="0" w:color="auto"/>
            </w:tcBorders>
          </w:tcPr>
          <w:p w14:paraId="2F6C05B8" w14:textId="77777777" w:rsidR="00337C5A" w:rsidRPr="00B75B9A" w:rsidRDefault="00337C5A" w:rsidP="00FD109E">
            <w:pPr>
              <w:pStyle w:val="Tabledescriptext"/>
            </w:pPr>
            <w:r w:rsidRPr="00B75B9A">
              <w:t>01</w:t>
            </w:r>
          </w:p>
        </w:tc>
        <w:tc>
          <w:tcPr>
            <w:tcW w:w="7124" w:type="dxa"/>
            <w:tcBorders>
              <w:left w:val="single" w:sz="4" w:space="0" w:color="auto"/>
            </w:tcBorders>
          </w:tcPr>
          <w:p w14:paraId="5E242601" w14:textId="77777777" w:rsidR="00337C5A" w:rsidRPr="00B75B9A" w:rsidRDefault="00D07EC5" w:rsidP="00C24B5F">
            <w:pPr>
              <w:pStyle w:val="Tabledescriptext"/>
            </w:pPr>
            <w:r>
              <w:t xml:space="preserve">Active </w:t>
            </w:r>
          </w:p>
        </w:tc>
      </w:tr>
      <w:tr w:rsidR="00337C5A" w14:paraId="57923AF7" w14:textId="77777777" w:rsidTr="006978EB">
        <w:tc>
          <w:tcPr>
            <w:tcW w:w="1984" w:type="dxa"/>
            <w:tcBorders>
              <w:top w:val="single" w:sz="6" w:space="0" w:color="000000"/>
              <w:bottom w:val="single" w:sz="6" w:space="0" w:color="000000"/>
              <w:right w:val="single" w:sz="4" w:space="0" w:color="auto"/>
            </w:tcBorders>
          </w:tcPr>
          <w:p w14:paraId="537978D3" w14:textId="77777777" w:rsidR="00337C5A" w:rsidRPr="00B75B9A" w:rsidRDefault="00337C5A" w:rsidP="00FD109E">
            <w:pPr>
              <w:pStyle w:val="Tabledescriptext"/>
            </w:pPr>
            <w:r w:rsidRPr="00B75B9A">
              <w:t>02</w:t>
            </w:r>
          </w:p>
        </w:tc>
        <w:tc>
          <w:tcPr>
            <w:tcW w:w="7124" w:type="dxa"/>
            <w:tcBorders>
              <w:left w:val="single" w:sz="4" w:space="0" w:color="auto"/>
            </w:tcBorders>
          </w:tcPr>
          <w:p w14:paraId="761D27F1" w14:textId="77777777" w:rsidR="00337C5A" w:rsidRPr="00B75B9A" w:rsidRDefault="00732577" w:rsidP="009249CD">
            <w:pPr>
              <w:pStyle w:val="Tabledescriptext"/>
            </w:pPr>
            <w:r>
              <w:t>R</w:t>
            </w:r>
            <w:r w:rsidR="00337C5A" w:rsidRPr="00B75B9A">
              <w:t>ecommenced</w:t>
            </w:r>
          </w:p>
        </w:tc>
      </w:tr>
      <w:tr w:rsidR="00337C5A" w14:paraId="675F33F3" w14:textId="77777777" w:rsidTr="006978EB">
        <w:tc>
          <w:tcPr>
            <w:tcW w:w="1984" w:type="dxa"/>
            <w:tcBorders>
              <w:top w:val="single" w:sz="6" w:space="0" w:color="000000"/>
              <w:bottom w:val="single" w:sz="6" w:space="0" w:color="000000"/>
              <w:right w:val="single" w:sz="4" w:space="0" w:color="auto"/>
            </w:tcBorders>
          </w:tcPr>
          <w:p w14:paraId="1FECFDA9" w14:textId="77777777" w:rsidR="00337C5A" w:rsidRPr="00B75B9A" w:rsidRDefault="00337C5A" w:rsidP="00FD109E">
            <w:pPr>
              <w:pStyle w:val="Tabledescriptext"/>
            </w:pPr>
            <w:r w:rsidRPr="00B75B9A">
              <w:t>03</w:t>
            </w:r>
          </w:p>
        </w:tc>
        <w:tc>
          <w:tcPr>
            <w:tcW w:w="7124" w:type="dxa"/>
            <w:tcBorders>
              <w:left w:val="single" w:sz="4" w:space="0" w:color="auto"/>
            </w:tcBorders>
          </w:tcPr>
          <w:p w14:paraId="61CBED65" w14:textId="77777777" w:rsidR="00337C5A" w:rsidRPr="00B75B9A" w:rsidRDefault="00337C5A" w:rsidP="009249CD">
            <w:pPr>
              <w:pStyle w:val="Tabledescriptext"/>
            </w:pPr>
            <w:r w:rsidRPr="00B75B9A">
              <w:t>Withdrawn</w:t>
            </w:r>
          </w:p>
        </w:tc>
      </w:tr>
      <w:tr w:rsidR="00337C5A" w14:paraId="7DFA1993" w14:textId="77777777" w:rsidTr="006978EB">
        <w:tc>
          <w:tcPr>
            <w:tcW w:w="1984" w:type="dxa"/>
            <w:tcBorders>
              <w:top w:val="single" w:sz="6" w:space="0" w:color="000000"/>
              <w:bottom w:val="single" w:sz="6" w:space="0" w:color="000000"/>
              <w:right w:val="single" w:sz="4" w:space="0" w:color="auto"/>
            </w:tcBorders>
          </w:tcPr>
          <w:p w14:paraId="4A58DF92" w14:textId="77777777" w:rsidR="00337C5A" w:rsidRPr="00B75B9A" w:rsidRDefault="00337C5A" w:rsidP="00FD109E">
            <w:pPr>
              <w:pStyle w:val="Tabledescriptext"/>
            </w:pPr>
            <w:r w:rsidRPr="00B75B9A">
              <w:t>04</w:t>
            </w:r>
          </w:p>
        </w:tc>
        <w:tc>
          <w:tcPr>
            <w:tcW w:w="7124" w:type="dxa"/>
            <w:tcBorders>
              <w:left w:val="single" w:sz="4" w:space="0" w:color="auto"/>
            </w:tcBorders>
          </w:tcPr>
          <w:p w14:paraId="4E85CC44" w14:textId="77777777" w:rsidR="00337C5A" w:rsidRPr="00B75B9A" w:rsidRDefault="00337C5A" w:rsidP="009249CD">
            <w:pPr>
              <w:pStyle w:val="Tabledescriptext"/>
            </w:pPr>
            <w:r w:rsidRPr="00B75B9A">
              <w:t>Completed</w:t>
            </w:r>
          </w:p>
        </w:tc>
      </w:tr>
      <w:tr w:rsidR="00337C5A" w14:paraId="482E412F" w14:textId="77777777" w:rsidTr="006978EB">
        <w:tc>
          <w:tcPr>
            <w:tcW w:w="1984" w:type="dxa"/>
            <w:tcBorders>
              <w:top w:val="single" w:sz="6" w:space="0" w:color="000000"/>
              <w:bottom w:val="single" w:sz="6" w:space="0" w:color="000000"/>
              <w:right w:val="single" w:sz="4" w:space="0" w:color="auto"/>
            </w:tcBorders>
          </w:tcPr>
          <w:p w14:paraId="7EB42A8A" w14:textId="77777777" w:rsidR="00337C5A" w:rsidRPr="00B75B9A" w:rsidRDefault="00337C5A" w:rsidP="00FD109E">
            <w:pPr>
              <w:pStyle w:val="Tabledescriptext"/>
            </w:pPr>
            <w:r w:rsidRPr="00B75B9A">
              <w:t>05</w:t>
            </w:r>
          </w:p>
        </w:tc>
        <w:tc>
          <w:tcPr>
            <w:tcW w:w="7124" w:type="dxa"/>
            <w:tcBorders>
              <w:left w:val="single" w:sz="4" w:space="0" w:color="auto"/>
            </w:tcBorders>
          </w:tcPr>
          <w:p w14:paraId="60D0E000" w14:textId="77777777" w:rsidR="00337C5A" w:rsidRPr="00B75B9A" w:rsidRDefault="00D07EC5" w:rsidP="00C24B5F">
            <w:pPr>
              <w:pStyle w:val="Tabledescriptext"/>
            </w:pPr>
            <w:r>
              <w:t xml:space="preserve">Expired </w:t>
            </w:r>
          </w:p>
        </w:tc>
      </w:tr>
      <w:tr w:rsidR="00337C5A" w14:paraId="5FB008AB" w14:textId="77777777" w:rsidTr="006978EB">
        <w:tc>
          <w:tcPr>
            <w:tcW w:w="1984" w:type="dxa"/>
            <w:tcBorders>
              <w:top w:val="single" w:sz="6" w:space="0" w:color="000000"/>
              <w:bottom w:val="single" w:sz="6" w:space="0" w:color="000000"/>
              <w:right w:val="single" w:sz="4" w:space="0" w:color="auto"/>
            </w:tcBorders>
          </w:tcPr>
          <w:p w14:paraId="3187721B" w14:textId="77777777" w:rsidR="00337C5A" w:rsidRPr="00B75B9A" w:rsidRDefault="00337C5A" w:rsidP="00FD109E">
            <w:pPr>
              <w:pStyle w:val="Tabledescriptext"/>
            </w:pPr>
            <w:r w:rsidRPr="00B75B9A">
              <w:t>06</w:t>
            </w:r>
          </w:p>
        </w:tc>
        <w:tc>
          <w:tcPr>
            <w:tcW w:w="7124" w:type="dxa"/>
            <w:tcBorders>
              <w:left w:val="single" w:sz="4" w:space="0" w:color="auto"/>
            </w:tcBorders>
          </w:tcPr>
          <w:p w14:paraId="34313AF8" w14:textId="77777777" w:rsidR="00337C5A" w:rsidRPr="00B75B9A" w:rsidRDefault="00337C5A" w:rsidP="009249CD">
            <w:pPr>
              <w:pStyle w:val="Tabledescriptext"/>
            </w:pPr>
            <w:r w:rsidRPr="00B75B9A">
              <w:t>Cancelled</w:t>
            </w:r>
          </w:p>
        </w:tc>
      </w:tr>
      <w:tr w:rsidR="00337C5A" w14:paraId="45F9ED61" w14:textId="77777777" w:rsidTr="006978EB">
        <w:tc>
          <w:tcPr>
            <w:tcW w:w="1984" w:type="dxa"/>
            <w:tcBorders>
              <w:top w:val="single" w:sz="6" w:space="0" w:color="000000"/>
              <w:bottom w:val="single" w:sz="6" w:space="0" w:color="000000"/>
              <w:right w:val="single" w:sz="4" w:space="0" w:color="auto"/>
            </w:tcBorders>
          </w:tcPr>
          <w:p w14:paraId="7F497A62" w14:textId="77777777" w:rsidR="00337C5A" w:rsidRPr="00B75B9A" w:rsidRDefault="00337C5A" w:rsidP="00FD109E">
            <w:pPr>
              <w:pStyle w:val="Tabledescriptext"/>
            </w:pPr>
            <w:r w:rsidRPr="00B75B9A">
              <w:t>07</w:t>
            </w:r>
          </w:p>
        </w:tc>
        <w:tc>
          <w:tcPr>
            <w:tcW w:w="7124" w:type="dxa"/>
            <w:tcBorders>
              <w:left w:val="single" w:sz="4" w:space="0" w:color="auto"/>
            </w:tcBorders>
          </w:tcPr>
          <w:p w14:paraId="40E901E1" w14:textId="77777777" w:rsidR="00337C5A" w:rsidRPr="00B75B9A" w:rsidRDefault="00337C5A" w:rsidP="009249CD">
            <w:pPr>
              <w:pStyle w:val="Tabledescriptext"/>
            </w:pPr>
            <w:r>
              <w:t>Suspended</w:t>
            </w:r>
          </w:p>
        </w:tc>
      </w:tr>
      <w:tr w:rsidR="00337C5A" w:rsidRPr="00500BD3" w14:paraId="55A9813F" w14:textId="77777777" w:rsidTr="006978EB">
        <w:tc>
          <w:tcPr>
            <w:tcW w:w="1984" w:type="dxa"/>
            <w:tcBorders>
              <w:top w:val="single" w:sz="6" w:space="0" w:color="000000"/>
              <w:bottom w:val="single" w:sz="6" w:space="0" w:color="000000"/>
              <w:right w:val="single" w:sz="4" w:space="0" w:color="auto"/>
            </w:tcBorders>
          </w:tcPr>
          <w:p w14:paraId="20147782" w14:textId="77777777" w:rsidR="00337C5A" w:rsidRPr="00102E66" w:rsidRDefault="00337C5A" w:rsidP="00FD109E">
            <w:pPr>
              <w:pStyle w:val="Tabledescriptext"/>
            </w:pPr>
            <w:r w:rsidRPr="00102E66">
              <w:t>09</w:t>
            </w:r>
          </w:p>
        </w:tc>
        <w:tc>
          <w:tcPr>
            <w:tcW w:w="7124" w:type="dxa"/>
            <w:tcBorders>
              <w:left w:val="single" w:sz="4" w:space="0" w:color="auto"/>
            </w:tcBorders>
          </w:tcPr>
          <w:p w14:paraId="4C3984D3" w14:textId="01978AFF" w:rsidR="00337C5A" w:rsidRPr="00102E66" w:rsidRDefault="00D07EC5" w:rsidP="00C24B5F">
            <w:pPr>
              <w:pStyle w:val="Tabledescriptext"/>
            </w:pPr>
            <w:r w:rsidRPr="00102E66">
              <w:t>Expired (u</w:t>
            </w:r>
            <w:r w:rsidR="00AB0602" w:rsidRPr="00102E66">
              <w:t>nsuccessful)</w:t>
            </w:r>
            <w:r w:rsidR="00102E66">
              <w:t xml:space="preserve"> </w:t>
            </w:r>
            <w:r w:rsidR="00102E66" w:rsidRPr="00B41383">
              <w:rPr>
                <w:b/>
              </w:rPr>
              <w:t>Th</w:t>
            </w:r>
            <w:r w:rsidR="00102E66">
              <w:rPr>
                <w:b/>
              </w:rPr>
              <w:t>is</w:t>
            </w:r>
            <w:r w:rsidR="00C24B5F">
              <w:rPr>
                <w:b/>
              </w:rPr>
              <w:t xml:space="preserve"> </w:t>
            </w:r>
            <w:r w:rsidR="00102E66" w:rsidRPr="00B41383">
              <w:rPr>
                <w:b/>
              </w:rPr>
              <w:t>value</w:t>
            </w:r>
            <w:r w:rsidR="00102E66">
              <w:rPr>
                <w:b/>
              </w:rPr>
              <w:t xml:space="preserve"> </w:t>
            </w:r>
            <w:r w:rsidR="00102E66" w:rsidRPr="00B41383">
              <w:rPr>
                <w:b/>
              </w:rPr>
              <w:t xml:space="preserve">is </w:t>
            </w:r>
            <w:r w:rsidR="00102E66">
              <w:rPr>
                <w:b/>
              </w:rPr>
              <w:t xml:space="preserve">not valid for clients with </w:t>
            </w:r>
            <w:r w:rsidR="00C24B5F">
              <w:rPr>
                <w:b/>
              </w:rPr>
              <w:t xml:space="preserve">a </w:t>
            </w:r>
            <w:r w:rsidR="00C24B5F">
              <w:rPr>
                <w:b/>
                <w:i/>
              </w:rPr>
              <w:t xml:space="preserve">Date of transaction </w:t>
            </w:r>
            <w:r w:rsidR="00C24B5F">
              <w:rPr>
                <w:b/>
              </w:rPr>
              <w:t>on or</w:t>
            </w:r>
            <w:r w:rsidR="00102E66">
              <w:rPr>
                <w:b/>
              </w:rPr>
              <w:t xml:space="preserve"> after </w:t>
            </w:r>
            <w:r w:rsidR="007B1BE0">
              <w:rPr>
                <w:b/>
              </w:rPr>
              <w:t xml:space="preserve">1 July </w:t>
            </w:r>
            <w:r w:rsidR="00102E66">
              <w:rPr>
                <w:b/>
              </w:rPr>
              <w:t>2016</w:t>
            </w:r>
          </w:p>
        </w:tc>
      </w:tr>
      <w:tr w:rsidR="00337C5A" w14:paraId="44AB923A" w14:textId="77777777" w:rsidTr="006978EB">
        <w:tc>
          <w:tcPr>
            <w:tcW w:w="1984" w:type="dxa"/>
            <w:tcBorders>
              <w:top w:val="single" w:sz="6" w:space="0" w:color="000000"/>
              <w:bottom w:val="single" w:sz="12" w:space="0" w:color="000000"/>
              <w:right w:val="single" w:sz="4" w:space="0" w:color="auto"/>
            </w:tcBorders>
          </w:tcPr>
          <w:p w14:paraId="62D02B9F" w14:textId="77777777" w:rsidR="00337C5A" w:rsidRPr="00B75B9A" w:rsidRDefault="00337C5A" w:rsidP="00FD109E">
            <w:pPr>
              <w:pStyle w:val="Tabledescriptext"/>
            </w:pPr>
            <w:r>
              <w:t>11</w:t>
            </w:r>
          </w:p>
        </w:tc>
        <w:tc>
          <w:tcPr>
            <w:tcW w:w="7124" w:type="dxa"/>
            <w:tcBorders>
              <w:left w:val="single" w:sz="4" w:space="0" w:color="auto"/>
            </w:tcBorders>
          </w:tcPr>
          <w:p w14:paraId="67265584" w14:textId="77777777" w:rsidR="00337C5A" w:rsidRPr="00B75B9A" w:rsidRDefault="00337C5A" w:rsidP="009249CD">
            <w:pPr>
              <w:pStyle w:val="Tabledescriptext"/>
            </w:pPr>
            <w:r w:rsidRPr="00B75B9A">
              <w:t>Transferred</w:t>
            </w:r>
          </w:p>
        </w:tc>
      </w:tr>
    </w:tbl>
    <w:p w14:paraId="05159CC8" w14:textId="77777777" w:rsidR="001273F2" w:rsidRPr="00B75B9A" w:rsidRDefault="001273F2" w:rsidP="001273F2">
      <w:pPr>
        <w:pStyle w:val="H4Parts"/>
      </w:pPr>
      <w:r w:rsidRPr="00B75B9A">
        <w:t>Question</w:t>
      </w:r>
    </w:p>
    <w:p w14:paraId="292C52BD" w14:textId="77777777" w:rsidR="00E878A0" w:rsidRPr="00B75B9A" w:rsidRDefault="00E878A0" w:rsidP="00E878A0">
      <w:pPr>
        <w:pStyle w:val="Bodytext"/>
        <w:rPr>
          <w:lang w:eastAsia="en-AU"/>
        </w:rPr>
      </w:pPr>
      <w:r w:rsidRPr="00B75B9A">
        <w:rPr>
          <w:lang w:eastAsia="en-AU"/>
        </w:rPr>
        <w:t>Not applicable</w:t>
      </w:r>
    </w:p>
    <w:p w14:paraId="246EEB56" w14:textId="77777777" w:rsidR="001273F2" w:rsidRPr="00B75B9A" w:rsidRDefault="00D07EC5" w:rsidP="001273F2">
      <w:pPr>
        <w:pStyle w:val="H3Parts"/>
      </w:pPr>
      <w:r w:rsidRPr="00B75B9A">
        <w:t>Format attributes</w:t>
      </w:r>
    </w:p>
    <w:p w14:paraId="4E471171" w14:textId="77777777" w:rsidR="001273F2" w:rsidRPr="00B75B9A" w:rsidRDefault="001273F2" w:rsidP="00FD109E">
      <w:pPr>
        <w:pStyle w:val="Bodytext"/>
      </w:pPr>
      <w:r w:rsidRPr="00B75B9A">
        <w:t>Length:</w:t>
      </w:r>
      <w:r w:rsidRPr="00B75B9A">
        <w:tab/>
      </w:r>
      <w:r w:rsidR="00FD109E">
        <w:tab/>
      </w:r>
      <w:r w:rsidRPr="00B75B9A">
        <w:t>2</w:t>
      </w:r>
    </w:p>
    <w:p w14:paraId="1774F5AB" w14:textId="77777777" w:rsidR="001273F2" w:rsidRPr="00B75B9A" w:rsidRDefault="001273F2" w:rsidP="00FD109E">
      <w:pPr>
        <w:pStyle w:val="Bodytext"/>
      </w:pPr>
      <w:r w:rsidRPr="00B75B9A">
        <w:t>Type:</w:t>
      </w:r>
      <w:r w:rsidRPr="00B75B9A">
        <w:tab/>
      </w:r>
      <w:r w:rsidR="00FD109E">
        <w:tab/>
      </w:r>
      <w:r w:rsidR="00B40466">
        <w:t>alpha</w:t>
      </w:r>
      <w:r w:rsidRPr="00B75B9A">
        <w:t>numeric</w:t>
      </w:r>
    </w:p>
    <w:p w14:paraId="7D015DE2" w14:textId="77777777" w:rsidR="001273F2" w:rsidRPr="00B75B9A" w:rsidRDefault="00C314D5" w:rsidP="00FD109E">
      <w:pPr>
        <w:pStyle w:val="Bodytext"/>
      </w:pPr>
      <w:r w:rsidRPr="00B75B9A">
        <w:t>Justification:</w:t>
      </w:r>
      <w:r w:rsidR="001273F2" w:rsidRPr="00B75B9A">
        <w:tab/>
      </w:r>
      <w:r w:rsidR="00FD109E">
        <w:tab/>
      </w:r>
      <w:r w:rsidR="001273F2" w:rsidRPr="00B75B9A">
        <w:t>none</w:t>
      </w:r>
    </w:p>
    <w:p w14:paraId="387BB338" w14:textId="77777777" w:rsidR="001273F2" w:rsidRPr="00B75B9A" w:rsidRDefault="00D07EC5" w:rsidP="00FD109E">
      <w:pPr>
        <w:pStyle w:val="Bodytext"/>
      </w:pPr>
      <w:r w:rsidRPr="00B75B9A">
        <w:t>Fill character:</w:t>
      </w:r>
      <w:r w:rsidR="001273F2" w:rsidRPr="00B75B9A">
        <w:tab/>
      </w:r>
      <w:r w:rsidR="00FD109E">
        <w:tab/>
      </w:r>
      <w:r w:rsidR="001273F2" w:rsidRPr="00B75B9A">
        <w:t>none</w:t>
      </w:r>
    </w:p>
    <w:p w14:paraId="7C973897" w14:textId="77777777" w:rsidR="001273F2" w:rsidRPr="00B75B9A" w:rsidRDefault="001273F2" w:rsidP="00FD109E">
      <w:pPr>
        <w:pStyle w:val="Bodytext"/>
        <w:rPr>
          <w:lang w:eastAsia="en-AU"/>
        </w:rPr>
      </w:pPr>
      <w:r w:rsidRPr="00B75B9A">
        <w:t>Permitted data element value:</w:t>
      </w:r>
      <w:r w:rsidRPr="00B75B9A">
        <w:tab/>
      </w:r>
      <w:r w:rsidRPr="00B75B9A">
        <w:rPr>
          <w:lang w:eastAsia="en-AU"/>
        </w:rPr>
        <w:t>not applicable</w:t>
      </w:r>
    </w:p>
    <w:p w14:paraId="50630379" w14:textId="77777777" w:rsidR="001273F2" w:rsidRPr="00B75B9A" w:rsidRDefault="00D07EC5" w:rsidP="001273F2">
      <w:pPr>
        <w:pStyle w:val="H3Parts"/>
      </w:pPr>
      <w:r w:rsidRPr="00B75B9A">
        <w:t>Administrative attributes</w:t>
      </w:r>
    </w:p>
    <w:p w14:paraId="0189144C" w14:textId="77777777" w:rsidR="00E42B28" w:rsidRDefault="001273F2" w:rsidP="00E42B28">
      <w:pPr>
        <w:pStyle w:val="H4Parts"/>
      </w:pPr>
      <w:r w:rsidRPr="00B75B9A">
        <w:t>History</w:t>
      </w: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780"/>
        <w:gridCol w:w="3960"/>
      </w:tblGrid>
      <w:tr w:rsidR="00294B6C" w:rsidRPr="00FD109E" w14:paraId="6D96B3CE" w14:textId="77777777" w:rsidTr="00003EA8">
        <w:tc>
          <w:tcPr>
            <w:tcW w:w="1548" w:type="dxa"/>
            <w:tcBorders>
              <w:top w:val="single" w:sz="12" w:space="0" w:color="000000"/>
              <w:left w:val="nil"/>
              <w:bottom w:val="single" w:sz="6" w:space="0" w:color="000000"/>
              <w:right w:val="single" w:sz="6" w:space="0" w:color="000000"/>
            </w:tcBorders>
          </w:tcPr>
          <w:p w14:paraId="02DC6B33" w14:textId="77777777" w:rsidR="00294B6C" w:rsidRPr="00FD109E" w:rsidRDefault="00294B6C" w:rsidP="00FD109E">
            <w:pPr>
              <w:pStyle w:val="Tableheading"/>
              <w:jc w:val="left"/>
              <w:rPr>
                <w:bCs/>
              </w:rPr>
            </w:pPr>
            <w:r w:rsidRPr="00FD109E">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5D0930DC" w14:textId="77777777" w:rsidR="00294B6C" w:rsidRPr="00FD109E" w:rsidRDefault="00314FB2" w:rsidP="00FD109E">
            <w:pPr>
              <w:pStyle w:val="Tableheading"/>
              <w:jc w:val="left"/>
              <w:rPr>
                <w:bCs/>
              </w:rPr>
            </w:pPr>
            <w:r w:rsidRPr="00FD109E">
              <w:rPr>
                <w:bCs/>
              </w:rPr>
              <w:t>VET</w:t>
            </w:r>
            <w:r w:rsidR="00D07EC5" w:rsidRPr="00FD109E">
              <w:rPr>
                <w:bCs/>
              </w:rPr>
              <w:t xml:space="preserve"> provider</w:t>
            </w:r>
          </w:p>
        </w:tc>
        <w:tc>
          <w:tcPr>
            <w:tcW w:w="3960" w:type="dxa"/>
            <w:tcBorders>
              <w:top w:val="single" w:sz="12" w:space="0" w:color="000000"/>
              <w:left w:val="single" w:sz="6" w:space="0" w:color="000000"/>
              <w:bottom w:val="single" w:sz="6" w:space="0" w:color="000000"/>
              <w:right w:val="nil"/>
            </w:tcBorders>
          </w:tcPr>
          <w:p w14:paraId="44A44924" w14:textId="77777777" w:rsidR="00294B6C" w:rsidRPr="00FD109E" w:rsidRDefault="00967D2C" w:rsidP="00FD109E">
            <w:pPr>
              <w:pStyle w:val="Tableheading"/>
              <w:jc w:val="left"/>
              <w:rPr>
                <w:bCs/>
              </w:rPr>
            </w:pPr>
            <w:r w:rsidRPr="00FD109E">
              <w:rPr>
                <w:bCs/>
              </w:rPr>
              <w:t>Apprenticeship</w:t>
            </w:r>
          </w:p>
        </w:tc>
      </w:tr>
      <w:tr w:rsidR="00E721E7" w14:paraId="13F408F6" w14:textId="77777777" w:rsidTr="00003EA8">
        <w:tc>
          <w:tcPr>
            <w:tcW w:w="1548" w:type="dxa"/>
            <w:tcBorders>
              <w:top w:val="single" w:sz="6" w:space="0" w:color="000000"/>
              <w:left w:val="nil"/>
              <w:bottom w:val="single" w:sz="6" w:space="0" w:color="000000"/>
              <w:right w:val="single" w:sz="6" w:space="0" w:color="000000"/>
            </w:tcBorders>
          </w:tcPr>
          <w:p w14:paraId="497CDBD9" w14:textId="77777777" w:rsidR="00E721E7" w:rsidRDefault="00E721E7" w:rsidP="00FD109E">
            <w:pPr>
              <w:pStyle w:val="Tabledescriptext"/>
            </w:pPr>
            <w:r>
              <w:t>Release 1.0</w:t>
            </w:r>
          </w:p>
        </w:tc>
        <w:tc>
          <w:tcPr>
            <w:tcW w:w="3780" w:type="dxa"/>
            <w:tcBorders>
              <w:top w:val="single" w:sz="6" w:space="0" w:color="000000"/>
              <w:left w:val="single" w:sz="6" w:space="0" w:color="000000"/>
              <w:bottom w:val="single" w:sz="6" w:space="0" w:color="000000"/>
              <w:right w:val="single" w:sz="6" w:space="0" w:color="000000"/>
            </w:tcBorders>
          </w:tcPr>
          <w:p w14:paraId="560AF0F8" w14:textId="77777777" w:rsidR="00E721E7" w:rsidRDefault="00E721E7" w:rsidP="00FD109E">
            <w:pPr>
              <w:pStyle w:val="Tabledescriptext"/>
            </w:pPr>
          </w:p>
        </w:tc>
        <w:tc>
          <w:tcPr>
            <w:tcW w:w="3960" w:type="dxa"/>
            <w:tcBorders>
              <w:top w:val="single" w:sz="6" w:space="0" w:color="000000"/>
              <w:left w:val="single" w:sz="6" w:space="0" w:color="000000"/>
              <w:bottom w:val="single" w:sz="6" w:space="0" w:color="000000"/>
              <w:right w:val="nil"/>
            </w:tcBorders>
          </w:tcPr>
          <w:p w14:paraId="7CCB2B76" w14:textId="324BA286" w:rsidR="00E721E7" w:rsidRPr="00994D8A" w:rsidRDefault="00E721E7" w:rsidP="00994D8A">
            <w:pPr>
              <w:pStyle w:val="Tabledescriptext"/>
              <w:rPr>
                <w:b/>
                <w:bCs/>
              </w:rPr>
            </w:pPr>
            <w:r w:rsidRPr="00994D8A">
              <w:rPr>
                <w:b/>
                <w:bCs/>
              </w:rPr>
              <w:t>Introduced 1 July 1994</w:t>
            </w:r>
          </w:p>
          <w:p w14:paraId="194F581D" w14:textId="77777777" w:rsidR="00E721E7" w:rsidRPr="00E6279E" w:rsidRDefault="00E721E7" w:rsidP="00FD109E">
            <w:pPr>
              <w:pStyle w:val="Tabledescriptext"/>
              <w:rPr>
                <w:i/>
              </w:rPr>
            </w:pPr>
            <w:r w:rsidRPr="00E6279E">
              <w:rPr>
                <w:i/>
              </w:rPr>
              <w:t xml:space="preserve">Contract </w:t>
            </w:r>
            <w:r w:rsidR="00D07EC5" w:rsidRPr="00E6279E">
              <w:rPr>
                <w:i/>
              </w:rPr>
              <w:t>status identifier</w:t>
            </w:r>
          </w:p>
        </w:tc>
      </w:tr>
      <w:tr w:rsidR="00E721E7" w14:paraId="309D1F9C" w14:textId="77777777" w:rsidTr="00003EA8">
        <w:tc>
          <w:tcPr>
            <w:tcW w:w="1548" w:type="dxa"/>
            <w:tcBorders>
              <w:top w:val="single" w:sz="6" w:space="0" w:color="000000"/>
              <w:left w:val="nil"/>
              <w:bottom w:val="single" w:sz="6" w:space="0" w:color="000000"/>
              <w:right w:val="single" w:sz="6" w:space="0" w:color="000000"/>
            </w:tcBorders>
          </w:tcPr>
          <w:p w14:paraId="1408703B" w14:textId="77777777" w:rsidR="00E721E7" w:rsidRDefault="00E721E7" w:rsidP="00FD109E">
            <w:pPr>
              <w:pStyle w:val="Tabledescriptext"/>
            </w:pPr>
            <w:r>
              <w:t>Release 2.0</w:t>
            </w:r>
          </w:p>
        </w:tc>
        <w:tc>
          <w:tcPr>
            <w:tcW w:w="3780" w:type="dxa"/>
            <w:tcBorders>
              <w:top w:val="single" w:sz="6" w:space="0" w:color="000000"/>
              <w:left w:val="single" w:sz="6" w:space="0" w:color="000000"/>
              <w:bottom w:val="single" w:sz="6" w:space="0" w:color="000000"/>
              <w:right w:val="single" w:sz="6" w:space="0" w:color="000000"/>
            </w:tcBorders>
          </w:tcPr>
          <w:p w14:paraId="22C63704" w14:textId="77777777" w:rsidR="00E721E7" w:rsidRDefault="00E721E7" w:rsidP="00FD109E">
            <w:pPr>
              <w:pStyle w:val="Tabledescriptext"/>
            </w:pPr>
          </w:p>
        </w:tc>
        <w:tc>
          <w:tcPr>
            <w:tcW w:w="3960" w:type="dxa"/>
            <w:tcBorders>
              <w:top w:val="single" w:sz="6" w:space="0" w:color="000000"/>
              <w:left w:val="single" w:sz="6" w:space="0" w:color="000000"/>
              <w:bottom w:val="single" w:sz="6" w:space="0" w:color="000000"/>
              <w:right w:val="nil"/>
            </w:tcBorders>
          </w:tcPr>
          <w:p w14:paraId="2939550B" w14:textId="5542E625" w:rsidR="00E721E7" w:rsidRPr="00994D8A" w:rsidRDefault="00E721E7" w:rsidP="00994D8A">
            <w:pPr>
              <w:pStyle w:val="Tabledescriptext"/>
              <w:rPr>
                <w:b/>
                <w:bCs/>
              </w:rPr>
            </w:pPr>
            <w:r w:rsidRPr="00994D8A">
              <w:rPr>
                <w:b/>
                <w:bCs/>
              </w:rPr>
              <w:t xml:space="preserve">Classification revised </w:t>
            </w:r>
            <w:r w:rsidR="00425C6C" w:rsidRPr="00994D8A">
              <w:rPr>
                <w:b/>
                <w:bCs/>
              </w:rPr>
              <w:t xml:space="preserve">1 </w:t>
            </w:r>
            <w:r w:rsidRPr="00994D8A">
              <w:rPr>
                <w:b/>
                <w:bCs/>
              </w:rPr>
              <w:t>July 1997</w:t>
            </w:r>
          </w:p>
          <w:p w14:paraId="17805081" w14:textId="77777777" w:rsidR="00E721E7" w:rsidRPr="00930A64" w:rsidRDefault="003A7B95" w:rsidP="00795578">
            <w:pPr>
              <w:pStyle w:val="Tabledescriptext"/>
            </w:pPr>
            <w:r>
              <w:t>R</w:t>
            </w:r>
            <w:r w:rsidR="00E721E7" w:rsidRPr="00930A64">
              <w:t>emove</w:t>
            </w:r>
            <w:r w:rsidR="001E36E6">
              <w:t>d</w:t>
            </w:r>
            <w:r w:rsidR="00E721E7" w:rsidRPr="00930A64">
              <w:t xml:space="preserve"> the value ‘08</w:t>
            </w:r>
            <w:r w:rsidR="00D17ECC">
              <w:t xml:space="preserve"> </w:t>
            </w:r>
            <w:r w:rsidR="00795578">
              <w:rPr>
                <w:rFonts w:cs="Arial"/>
              </w:rPr>
              <w:t>–</w:t>
            </w:r>
            <w:r w:rsidR="00D17ECC">
              <w:t xml:space="preserve"> </w:t>
            </w:r>
            <w:r w:rsidR="00E721E7" w:rsidRPr="00930A64">
              <w:t>Pending’</w:t>
            </w:r>
          </w:p>
        </w:tc>
      </w:tr>
      <w:tr w:rsidR="00E721E7" w14:paraId="2B00E7BA" w14:textId="77777777" w:rsidTr="00003EA8">
        <w:tc>
          <w:tcPr>
            <w:tcW w:w="1548" w:type="dxa"/>
            <w:tcBorders>
              <w:top w:val="single" w:sz="6" w:space="0" w:color="000000"/>
              <w:left w:val="nil"/>
              <w:bottom w:val="single" w:sz="6" w:space="0" w:color="000000"/>
              <w:right w:val="single" w:sz="6" w:space="0" w:color="000000"/>
            </w:tcBorders>
          </w:tcPr>
          <w:p w14:paraId="16D266BC" w14:textId="77777777" w:rsidR="00E721E7" w:rsidRDefault="00E721E7" w:rsidP="00FD109E">
            <w:pPr>
              <w:pStyle w:val="Tabledescriptext"/>
            </w:pPr>
            <w:r>
              <w:t>Release 4.0</w:t>
            </w:r>
          </w:p>
        </w:tc>
        <w:tc>
          <w:tcPr>
            <w:tcW w:w="3780" w:type="dxa"/>
            <w:tcBorders>
              <w:top w:val="single" w:sz="6" w:space="0" w:color="000000"/>
              <w:left w:val="single" w:sz="6" w:space="0" w:color="000000"/>
              <w:bottom w:val="single" w:sz="6" w:space="0" w:color="000000"/>
              <w:right w:val="single" w:sz="6" w:space="0" w:color="000000"/>
            </w:tcBorders>
          </w:tcPr>
          <w:p w14:paraId="20BC0394" w14:textId="77777777" w:rsidR="00E721E7" w:rsidRDefault="00E721E7" w:rsidP="00FD109E">
            <w:pPr>
              <w:pStyle w:val="Tabledescriptext"/>
            </w:pPr>
          </w:p>
        </w:tc>
        <w:tc>
          <w:tcPr>
            <w:tcW w:w="3960" w:type="dxa"/>
            <w:tcBorders>
              <w:top w:val="single" w:sz="6" w:space="0" w:color="000000"/>
              <w:left w:val="single" w:sz="6" w:space="0" w:color="000000"/>
              <w:bottom w:val="single" w:sz="6" w:space="0" w:color="000000"/>
              <w:right w:val="nil"/>
            </w:tcBorders>
          </w:tcPr>
          <w:p w14:paraId="67E210F7" w14:textId="779627AB" w:rsidR="00E721E7" w:rsidRPr="00994D8A" w:rsidRDefault="00E721E7" w:rsidP="00994D8A">
            <w:pPr>
              <w:pStyle w:val="Tabledescriptext"/>
              <w:rPr>
                <w:b/>
                <w:bCs/>
              </w:rPr>
            </w:pPr>
            <w:r w:rsidRPr="00994D8A">
              <w:rPr>
                <w:b/>
                <w:bCs/>
              </w:rPr>
              <w:t>Revised 1 January 2002</w:t>
            </w:r>
          </w:p>
          <w:p w14:paraId="66B1C984" w14:textId="77777777" w:rsidR="00E721E7" w:rsidRPr="00E6279E" w:rsidRDefault="003A7B95" w:rsidP="00FD109E">
            <w:pPr>
              <w:pStyle w:val="Tabledescriptext"/>
              <w:rPr>
                <w:i/>
              </w:rPr>
            </w:pPr>
            <w:r>
              <w:t>R</w:t>
            </w:r>
            <w:r w:rsidR="00E721E7" w:rsidRPr="00930A64">
              <w:t>ename</w:t>
            </w:r>
            <w:r>
              <w:t>d</w:t>
            </w:r>
            <w:r w:rsidR="00E721E7" w:rsidRPr="00930A64">
              <w:t xml:space="preserve"> </w:t>
            </w:r>
            <w:r w:rsidR="00E721E7" w:rsidRPr="00E6279E">
              <w:rPr>
                <w:i/>
              </w:rPr>
              <w:t xml:space="preserve">Training </w:t>
            </w:r>
            <w:r w:rsidR="00D07EC5" w:rsidRPr="00E6279E">
              <w:rPr>
                <w:i/>
              </w:rPr>
              <w:t>contract status identifier</w:t>
            </w:r>
          </w:p>
          <w:p w14:paraId="4D8CBB79" w14:textId="0D222A88" w:rsidR="00E721E7" w:rsidRPr="00930A64" w:rsidRDefault="003A7B95" w:rsidP="00795578">
            <w:pPr>
              <w:pStyle w:val="Tabledescriptext"/>
            </w:pPr>
            <w:r>
              <w:t>R</w:t>
            </w:r>
            <w:r w:rsidR="00E721E7" w:rsidRPr="00930A64">
              <w:t>efine</w:t>
            </w:r>
            <w:r w:rsidR="007C7914">
              <w:t>d</w:t>
            </w:r>
            <w:r w:rsidR="00E721E7" w:rsidRPr="00930A64">
              <w:t xml:space="preserve"> the rules for the </w:t>
            </w:r>
            <w:r w:rsidR="00E721E7" w:rsidRPr="00E6279E">
              <w:rPr>
                <w:i/>
              </w:rPr>
              <w:t xml:space="preserve">Training </w:t>
            </w:r>
            <w:r w:rsidR="00D07EC5" w:rsidRPr="00E6279E">
              <w:rPr>
                <w:i/>
              </w:rPr>
              <w:t>contract status identifier</w:t>
            </w:r>
            <w:r w:rsidR="00E721E7" w:rsidRPr="00930A64">
              <w:t xml:space="preserve"> in line with the rules for the valid and invalid status, to disallow two consecutive ‘03</w:t>
            </w:r>
            <w:r w:rsidR="00D17ECC">
              <w:t xml:space="preserve"> </w:t>
            </w:r>
            <w:r w:rsidR="00795578">
              <w:rPr>
                <w:rFonts w:cs="Arial"/>
              </w:rPr>
              <w:t>–</w:t>
            </w:r>
            <w:r w:rsidR="00D17ECC">
              <w:t xml:space="preserve"> </w:t>
            </w:r>
            <w:r w:rsidR="00E721E7" w:rsidRPr="00930A64">
              <w:t xml:space="preserve">Withdrawn’ transactions or two consecutive </w:t>
            </w:r>
            <w:r w:rsidR="00932E64" w:rsidRPr="005B5E90">
              <w:t>‘</w:t>
            </w:r>
            <w:r w:rsidR="00E721E7" w:rsidRPr="00930A64">
              <w:t>04</w:t>
            </w:r>
            <w:r w:rsidR="00795578">
              <w:t xml:space="preserve"> </w:t>
            </w:r>
            <w:r w:rsidR="00795578">
              <w:rPr>
                <w:rFonts w:cs="Arial"/>
              </w:rPr>
              <w:t>–</w:t>
            </w:r>
            <w:r w:rsidR="00D17ECC">
              <w:t xml:space="preserve"> </w:t>
            </w:r>
            <w:r w:rsidR="00E721E7" w:rsidRPr="00930A64">
              <w:t>Completed’ t</w:t>
            </w:r>
            <w:r w:rsidR="00C259B1">
              <w:t>ransactions or two consecutive ‘</w:t>
            </w:r>
            <w:r w:rsidR="00E721E7" w:rsidRPr="00930A64">
              <w:t>05</w:t>
            </w:r>
            <w:r w:rsidR="00D17ECC">
              <w:t xml:space="preserve"> </w:t>
            </w:r>
            <w:r w:rsidR="00795578">
              <w:rPr>
                <w:rFonts w:cs="Arial"/>
              </w:rPr>
              <w:t>–</w:t>
            </w:r>
            <w:r w:rsidR="00D17ECC">
              <w:t xml:space="preserve"> </w:t>
            </w:r>
            <w:r w:rsidR="00E721E7" w:rsidRPr="00930A64">
              <w:t>Expired’ t</w:t>
            </w:r>
            <w:r w:rsidR="00C259B1">
              <w:t>ransactions or two consecutive ‘</w:t>
            </w:r>
            <w:r w:rsidR="00E721E7" w:rsidRPr="00930A64">
              <w:t>06</w:t>
            </w:r>
            <w:r w:rsidR="00D17ECC">
              <w:t xml:space="preserve"> </w:t>
            </w:r>
            <w:r w:rsidR="00795578">
              <w:rPr>
                <w:rFonts w:cs="Arial"/>
              </w:rPr>
              <w:t>–</w:t>
            </w:r>
            <w:r w:rsidR="00D17ECC">
              <w:t xml:space="preserve"> </w:t>
            </w:r>
            <w:r w:rsidR="00E721E7" w:rsidRPr="00930A64">
              <w:t xml:space="preserve">Cancelled’ transactions within a single training contract. Also disallow a </w:t>
            </w:r>
            <w:r w:rsidR="00932E64" w:rsidRPr="005B5E90">
              <w:t>‘</w:t>
            </w:r>
            <w:r w:rsidR="00E721E7" w:rsidRPr="00930A64">
              <w:t>03</w:t>
            </w:r>
            <w:r w:rsidR="00795578">
              <w:t xml:space="preserve"> </w:t>
            </w:r>
            <w:r w:rsidR="00795578">
              <w:rPr>
                <w:rFonts w:cs="Arial"/>
              </w:rPr>
              <w:t>–</w:t>
            </w:r>
            <w:r w:rsidR="00D17ECC">
              <w:t xml:space="preserve"> </w:t>
            </w:r>
            <w:r w:rsidR="00E721E7" w:rsidRPr="00930A64">
              <w:t>Withdrawn’ or ‘04</w:t>
            </w:r>
            <w:r w:rsidR="00D17ECC">
              <w:t xml:space="preserve"> </w:t>
            </w:r>
            <w:r w:rsidR="00795578">
              <w:rPr>
                <w:rFonts w:cs="Arial"/>
              </w:rPr>
              <w:t>–</w:t>
            </w:r>
            <w:r w:rsidR="00D17ECC">
              <w:t xml:space="preserve"> </w:t>
            </w:r>
            <w:r w:rsidR="00E721E7" w:rsidRPr="00930A64">
              <w:t>Completed’ or ‘05</w:t>
            </w:r>
            <w:r w:rsidR="00D17ECC">
              <w:t xml:space="preserve"> </w:t>
            </w:r>
            <w:r w:rsidR="00795578">
              <w:rPr>
                <w:rFonts w:cs="Arial"/>
              </w:rPr>
              <w:t>–</w:t>
            </w:r>
            <w:r w:rsidR="00D17ECC">
              <w:t xml:space="preserve"> </w:t>
            </w:r>
            <w:r w:rsidR="00E721E7" w:rsidRPr="00930A64">
              <w:t>E</w:t>
            </w:r>
            <w:r w:rsidR="00C259B1">
              <w:t>xpired’ or ‘06</w:t>
            </w:r>
            <w:r w:rsidR="007E2534">
              <w:t xml:space="preserve"> </w:t>
            </w:r>
            <w:r w:rsidR="00795578">
              <w:rPr>
                <w:rFonts w:cs="Arial"/>
              </w:rPr>
              <w:t>–</w:t>
            </w:r>
            <w:r w:rsidR="007E2534">
              <w:t xml:space="preserve"> </w:t>
            </w:r>
            <w:r w:rsidR="00C259B1">
              <w:t>Cancelled’ or ‘</w:t>
            </w:r>
            <w:r w:rsidR="00E721E7" w:rsidRPr="00930A64">
              <w:t>07</w:t>
            </w:r>
            <w:r w:rsidR="00D17ECC">
              <w:t xml:space="preserve"> </w:t>
            </w:r>
            <w:r w:rsidR="00795578">
              <w:rPr>
                <w:rFonts w:cs="Arial"/>
              </w:rPr>
              <w:t>–</w:t>
            </w:r>
            <w:r w:rsidR="00D17ECC">
              <w:t xml:space="preserve"> </w:t>
            </w:r>
            <w:r w:rsidR="00D07EC5">
              <w:t>Active (s</w:t>
            </w:r>
            <w:r w:rsidR="00E721E7" w:rsidRPr="00930A64">
              <w:t>uspended)’ to be followed by ‘01</w:t>
            </w:r>
            <w:r w:rsidR="00D17ECC">
              <w:t xml:space="preserve"> </w:t>
            </w:r>
            <w:r w:rsidR="00795578">
              <w:rPr>
                <w:rFonts w:cs="Arial"/>
              </w:rPr>
              <w:t>–</w:t>
            </w:r>
            <w:r w:rsidR="00D17ECC">
              <w:t xml:space="preserve"> </w:t>
            </w:r>
            <w:r w:rsidR="00D07EC5">
              <w:t>Active (c</w:t>
            </w:r>
            <w:r w:rsidR="00E721E7" w:rsidRPr="00930A64">
              <w:t>ommencement)’ within a single training contract. Also disallow a ‘04</w:t>
            </w:r>
            <w:r w:rsidR="00D17ECC">
              <w:t xml:space="preserve"> </w:t>
            </w:r>
            <w:r w:rsidR="00795578">
              <w:rPr>
                <w:rFonts w:cs="Arial"/>
              </w:rPr>
              <w:t>–</w:t>
            </w:r>
            <w:r w:rsidR="00D17ECC">
              <w:t xml:space="preserve"> </w:t>
            </w:r>
            <w:r w:rsidR="00E721E7" w:rsidRPr="00930A64">
              <w:t xml:space="preserve">Completed’ to be followed by </w:t>
            </w:r>
            <w:r w:rsidR="00795578">
              <w:t>’</w:t>
            </w:r>
            <w:r w:rsidR="00932E64" w:rsidRPr="005B5E90">
              <w:t>‘</w:t>
            </w:r>
            <w:r w:rsidR="00E721E7" w:rsidRPr="00930A64">
              <w:t>02</w:t>
            </w:r>
            <w:r w:rsidR="00795578">
              <w:t xml:space="preserve"> </w:t>
            </w:r>
            <w:r w:rsidR="00795578">
              <w:rPr>
                <w:rFonts w:cs="Arial"/>
              </w:rPr>
              <w:t>–</w:t>
            </w:r>
            <w:r w:rsidR="00D17ECC">
              <w:t xml:space="preserve"> </w:t>
            </w:r>
            <w:r w:rsidR="00D07EC5">
              <w:t>Active (r</w:t>
            </w:r>
            <w:r w:rsidR="00E721E7" w:rsidRPr="00930A64">
              <w:t>ecommencement)’ wi</w:t>
            </w:r>
            <w:r w:rsidR="00476DD8">
              <w:t>thin a single training contract</w:t>
            </w:r>
          </w:p>
        </w:tc>
      </w:tr>
    </w:tbl>
    <w:p w14:paraId="5CC68B15" w14:textId="77777777" w:rsidR="003A7B95" w:rsidRDefault="003A7B95"/>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48"/>
        <w:gridCol w:w="7740"/>
      </w:tblGrid>
      <w:tr w:rsidR="003A7B95" w14:paraId="738C5945" w14:textId="77777777" w:rsidTr="00F90D8D">
        <w:tc>
          <w:tcPr>
            <w:tcW w:w="9288" w:type="dxa"/>
            <w:gridSpan w:val="2"/>
          </w:tcPr>
          <w:p w14:paraId="47D28D87" w14:textId="77777777" w:rsidR="003A7B95" w:rsidRDefault="00DF543C">
            <w:pPr>
              <w:pStyle w:val="Tableheading"/>
            </w:pPr>
            <w:r>
              <w:t>Data element definitions</w:t>
            </w:r>
          </w:p>
        </w:tc>
      </w:tr>
      <w:tr w:rsidR="003A7B95" w:rsidRPr="00FD109E" w14:paraId="23CEE967" w14:textId="77777777" w:rsidTr="00F90D8D">
        <w:tc>
          <w:tcPr>
            <w:tcW w:w="1548" w:type="dxa"/>
          </w:tcPr>
          <w:p w14:paraId="6A49951D" w14:textId="77777777" w:rsidR="003A7B95" w:rsidRPr="00FD109E" w:rsidRDefault="003A7B95" w:rsidP="00FD109E">
            <w:pPr>
              <w:pStyle w:val="Tabledescriptext"/>
            </w:pPr>
            <w:r w:rsidRPr="00FD109E">
              <w:t>Edition 2</w:t>
            </w:r>
          </w:p>
        </w:tc>
        <w:tc>
          <w:tcPr>
            <w:tcW w:w="7740" w:type="dxa"/>
          </w:tcPr>
          <w:p w14:paraId="23EA6CDA" w14:textId="7423690D" w:rsidR="003A7B95" w:rsidRPr="00994D8A" w:rsidRDefault="003A7B95" w:rsidP="00994D8A">
            <w:pPr>
              <w:pStyle w:val="Tabledescriptext"/>
              <w:rPr>
                <w:b/>
                <w:bCs/>
              </w:rPr>
            </w:pPr>
            <w:r w:rsidRPr="00994D8A">
              <w:rPr>
                <w:b/>
                <w:bCs/>
              </w:rPr>
              <w:t>Revised</w:t>
            </w:r>
            <w:r w:rsidR="00DD0E93">
              <w:rPr>
                <w:b/>
                <w:bCs/>
              </w:rPr>
              <w:t xml:space="preserve"> </w:t>
            </w:r>
            <w:r w:rsidR="00F732F9" w:rsidRPr="00994D8A">
              <w:rPr>
                <w:b/>
                <w:bCs/>
              </w:rPr>
              <w:t>1 July 2008</w:t>
            </w:r>
          </w:p>
          <w:p w14:paraId="735EAF93" w14:textId="77777777" w:rsidR="00271641" w:rsidRPr="00FD109E" w:rsidRDefault="00271641" w:rsidP="00FD109E">
            <w:pPr>
              <w:pStyle w:val="Tabledescriptext"/>
            </w:pPr>
            <w:r w:rsidRPr="00FD109E">
              <w:t>Renamed ‘05</w:t>
            </w:r>
            <w:r w:rsidR="00D17ECC" w:rsidRPr="00FD109E">
              <w:t xml:space="preserve"> </w:t>
            </w:r>
            <w:r w:rsidR="00795578">
              <w:rPr>
                <w:rFonts w:cs="Arial"/>
              </w:rPr>
              <w:t>–</w:t>
            </w:r>
            <w:r w:rsidR="00D17ECC" w:rsidRPr="00FD109E">
              <w:t xml:space="preserve"> </w:t>
            </w:r>
            <w:r w:rsidRPr="00FD109E">
              <w:t>Expired’ to</w:t>
            </w:r>
            <w:r w:rsidR="00DF543C" w:rsidRPr="00FD109E">
              <w:t xml:space="preserve"> </w:t>
            </w:r>
            <w:r w:rsidRPr="00FD109E">
              <w:t>‘05</w:t>
            </w:r>
            <w:r w:rsidR="00D17ECC" w:rsidRPr="00FD109E">
              <w:t xml:space="preserve"> </w:t>
            </w:r>
            <w:r w:rsidR="00795578">
              <w:rPr>
                <w:rFonts w:cs="Arial"/>
              </w:rPr>
              <w:t>–</w:t>
            </w:r>
            <w:r w:rsidR="00D17ECC" w:rsidRPr="00FD109E">
              <w:t xml:space="preserve"> </w:t>
            </w:r>
            <w:r w:rsidR="00DF543C" w:rsidRPr="00FD109E">
              <w:t>Expired (outcome u</w:t>
            </w:r>
            <w:r w:rsidRPr="00FD109E">
              <w:t>nknown)’</w:t>
            </w:r>
          </w:p>
          <w:p w14:paraId="12828614" w14:textId="77777777" w:rsidR="003A7B95" w:rsidRPr="00FD109E" w:rsidRDefault="00D3502F" w:rsidP="00FD109E">
            <w:pPr>
              <w:pStyle w:val="Tabledescriptext"/>
            </w:pPr>
            <w:r w:rsidRPr="00FD109E">
              <w:t>Added codes ‘09</w:t>
            </w:r>
            <w:r w:rsidR="00D17ECC" w:rsidRPr="00FD109E">
              <w:t xml:space="preserve"> </w:t>
            </w:r>
            <w:r w:rsidR="00795578">
              <w:rPr>
                <w:rFonts w:cs="Arial"/>
              </w:rPr>
              <w:t>–</w:t>
            </w:r>
            <w:r w:rsidR="00D17ECC" w:rsidRPr="00FD109E">
              <w:t xml:space="preserve"> </w:t>
            </w:r>
            <w:r w:rsidR="00DF543C" w:rsidRPr="00FD109E">
              <w:t>Expired (u</w:t>
            </w:r>
            <w:r w:rsidR="00AB0602" w:rsidRPr="00FD109E">
              <w:t>nsuccessful)</w:t>
            </w:r>
            <w:r w:rsidRPr="00FD109E">
              <w:t>’ and ‘11</w:t>
            </w:r>
            <w:r w:rsidR="00D17ECC" w:rsidRPr="00FD109E">
              <w:t xml:space="preserve"> </w:t>
            </w:r>
            <w:r w:rsidR="00795578">
              <w:rPr>
                <w:rFonts w:cs="Arial"/>
              </w:rPr>
              <w:t>–</w:t>
            </w:r>
            <w:r w:rsidR="00D17ECC" w:rsidRPr="00FD109E">
              <w:t xml:space="preserve"> </w:t>
            </w:r>
            <w:r w:rsidR="003A7B95" w:rsidRPr="00FD109E">
              <w:t>Transferred’</w:t>
            </w:r>
          </w:p>
          <w:p w14:paraId="345E617E" w14:textId="77777777" w:rsidR="003A7B95" w:rsidRPr="00FD109E" w:rsidRDefault="003A7B95" w:rsidP="00FD109E">
            <w:pPr>
              <w:pStyle w:val="Tabledescriptext"/>
            </w:pPr>
            <w:r w:rsidRPr="00FD109E">
              <w:t>Revised the definitions for codes</w:t>
            </w:r>
          </w:p>
        </w:tc>
      </w:tr>
      <w:tr w:rsidR="00003EA8" w:rsidRPr="00FD109E" w14:paraId="7AE9A9F7" w14:textId="77777777" w:rsidTr="00F90D8D">
        <w:tc>
          <w:tcPr>
            <w:tcW w:w="1548" w:type="dxa"/>
          </w:tcPr>
          <w:p w14:paraId="53DCEAF6" w14:textId="77777777" w:rsidR="00003EA8" w:rsidRPr="00FD109E" w:rsidRDefault="00003EA8" w:rsidP="00FD109E">
            <w:pPr>
              <w:pStyle w:val="Tabledescriptext"/>
            </w:pPr>
            <w:r w:rsidRPr="00FD109E">
              <w:t>Edition 2.</w:t>
            </w:r>
            <w:r w:rsidR="00052E63" w:rsidRPr="00FD109E">
              <w:t>2</w:t>
            </w:r>
          </w:p>
        </w:tc>
        <w:tc>
          <w:tcPr>
            <w:tcW w:w="7740" w:type="dxa"/>
          </w:tcPr>
          <w:p w14:paraId="5D2EB156" w14:textId="5A8A01F9" w:rsidR="00003EA8" w:rsidRPr="00994D8A" w:rsidRDefault="00DD0E93" w:rsidP="00994D8A">
            <w:pPr>
              <w:pStyle w:val="Tabledescriptext"/>
              <w:rPr>
                <w:b/>
                <w:bCs/>
              </w:rPr>
            </w:pPr>
            <w:r>
              <w:rPr>
                <w:b/>
                <w:bCs/>
              </w:rPr>
              <w:t xml:space="preserve">Revised </w:t>
            </w:r>
            <w:r w:rsidR="00003EA8" w:rsidRPr="00994D8A">
              <w:rPr>
                <w:b/>
                <w:bCs/>
              </w:rPr>
              <w:t>1 July 2016</w:t>
            </w:r>
          </w:p>
          <w:p w14:paraId="63562581" w14:textId="77777777" w:rsidR="00003EA8" w:rsidRPr="00FD109E" w:rsidRDefault="00003EA8" w:rsidP="00FD109E">
            <w:pPr>
              <w:pStyle w:val="Tabledescriptext"/>
            </w:pPr>
            <w:r w:rsidRPr="00FD109E">
              <w:t>Updated name for 01 from ‘Active (commenced)’ to ‘Active’</w:t>
            </w:r>
            <w:r w:rsidR="00C24B5F" w:rsidRPr="00FD109E">
              <w:t xml:space="preserve">, </w:t>
            </w:r>
            <w:r w:rsidR="00383D20" w:rsidRPr="00FD109E">
              <w:t>02 from ‘Active (recommended)’ to ‘Recommenced’</w:t>
            </w:r>
            <w:r w:rsidRPr="00FD109E">
              <w:t xml:space="preserve"> and 05 from ‘Expired (outcome unknown) to ‘Expired’.</w:t>
            </w:r>
          </w:p>
        </w:tc>
      </w:tr>
    </w:tbl>
    <w:p w14:paraId="712A5C58" w14:textId="3ED296B2" w:rsidR="00520568" w:rsidRPr="002261A3" w:rsidRDefault="00DF543C" w:rsidP="000D3688">
      <w:pPr>
        <w:pStyle w:val="H2Headings"/>
      </w:pPr>
      <w:bookmarkStart w:id="653" w:name="_Toc222218847"/>
      <w:r w:rsidRPr="002261A3">
        <w:lastRenderedPageBreak/>
        <w:t>Training organisation delivery location identifier</w:t>
      </w:r>
      <w:bookmarkEnd w:id="647"/>
      <w:bookmarkEnd w:id="648"/>
      <w:bookmarkEnd w:id="649"/>
      <w:bookmarkEnd w:id="650"/>
      <w:bookmarkEnd w:id="653"/>
    </w:p>
    <w:p w14:paraId="0125804D" w14:textId="77777777" w:rsidR="00520568" w:rsidRPr="002261A3" w:rsidRDefault="00DF543C" w:rsidP="004C26B3">
      <w:pPr>
        <w:pStyle w:val="H3Parts"/>
      </w:pPr>
      <w:bookmarkStart w:id="654" w:name="_Toc113785748"/>
      <w:r w:rsidRPr="002261A3">
        <w:t>Definitional attributes</w:t>
      </w:r>
      <w:bookmarkEnd w:id="654"/>
    </w:p>
    <w:p w14:paraId="16B7C5D8" w14:textId="77777777" w:rsidR="00520568" w:rsidRPr="002261A3" w:rsidRDefault="00A856C5" w:rsidP="00B336D5">
      <w:pPr>
        <w:pStyle w:val="H4Parts"/>
      </w:pPr>
      <w:r w:rsidRPr="002261A3">
        <w:t>Definition</w:t>
      </w:r>
    </w:p>
    <w:p w14:paraId="232DA7F8" w14:textId="77777777" w:rsidR="004B679A" w:rsidRDefault="00DF543C" w:rsidP="004B679A">
      <w:pPr>
        <w:pStyle w:val="Bodytext"/>
      </w:pPr>
      <w:r w:rsidRPr="00F916F0">
        <w:rPr>
          <w:i/>
        </w:rPr>
        <w:t>Training organisation delivery location identifier</w:t>
      </w:r>
      <w:r w:rsidR="004B679A" w:rsidRPr="002261A3">
        <w:t xml:space="preserve"> is a unique </w:t>
      </w:r>
      <w:r w:rsidR="004B679A">
        <w:t>code</w:t>
      </w:r>
      <w:r w:rsidR="001F7439">
        <w:t xml:space="preserve"> t</w:t>
      </w:r>
      <w:r w:rsidR="004B679A" w:rsidRPr="002261A3">
        <w:t>hat identifies a training o</w:t>
      </w:r>
      <w:r w:rsidR="004B679A">
        <w:t>rganisation’s delivery location</w:t>
      </w:r>
      <w:r w:rsidR="004B679A" w:rsidRPr="002261A3">
        <w:t>.</w:t>
      </w:r>
      <w:r w:rsidR="001F7439">
        <w:t xml:space="preserve"> This code is assigned by the training orga</w:t>
      </w:r>
      <w:r w:rsidR="00977D34">
        <w:t>nisation unless advised by the state training a</w:t>
      </w:r>
      <w:r w:rsidR="001F7439">
        <w:t>uthority.</w:t>
      </w:r>
    </w:p>
    <w:p w14:paraId="2991926D" w14:textId="77777777" w:rsidR="00520568" w:rsidRPr="002261A3" w:rsidRDefault="00A856C5" w:rsidP="00B336D5">
      <w:pPr>
        <w:pStyle w:val="H4Parts"/>
      </w:pPr>
      <w:r>
        <w:t>Context</w:t>
      </w:r>
      <w:r w:rsidRPr="002261A3">
        <w:t xml:space="preserve"> </w:t>
      </w:r>
    </w:p>
    <w:p w14:paraId="50AB19B4" w14:textId="77777777" w:rsidR="00520568" w:rsidRPr="002261A3" w:rsidRDefault="00771107" w:rsidP="00883E31">
      <w:pPr>
        <w:pStyle w:val="Bodytext"/>
      </w:pPr>
      <w:r w:rsidRPr="00F916F0">
        <w:rPr>
          <w:i/>
        </w:rPr>
        <w:t>Training organisation delivery location identifier</w:t>
      </w:r>
      <w:r w:rsidRPr="002261A3">
        <w:t xml:space="preserve"> </w:t>
      </w:r>
      <w:r>
        <w:t xml:space="preserve">is </w:t>
      </w:r>
      <w:r w:rsidRPr="002261A3">
        <w:t xml:space="preserve">used to </w:t>
      </w:r>
      <w:r>
        <w:t>uniquely identify</w:t>
      </w:r>
      <w:r w:rsidRPr="002261A3">
        <w:t xml:space="preserve"> </w:t>
      </w:r>
      <w:r w:rsidR="002763FA">
        <w:t xml:space="preserve">the </w:t>
      </w:r>
      <w:r w:rsidRPr="002261A3">
        <w:t xml:space="preserve">delivery locations </w:t>
      </w:r>
      <w:r w:rsidR="002763FA">
        <w:t>of</w:t>
      </w:r>
      <w:r w:rsidRPr="002261A3">
        <w:t xml:space="preserve"> </w:t>
      </w:r>
      <w:r>
        <w:t xml:space="preserve">a </w:t>
      </w:r>
      <w:r w:rsidRPr="002261A3">
        <w:t>training organisation</w:t>
      </w:r>
      <w:r>
        <w:t xml:space="preserve">. </w:t>
      </w:r>
      <w:r w:rsidRPr="00771107">
        <w:t>It is collected in addition to training organisation address details</w:t>
      </w:r>
      <w:r w:rsidRPr="002261A3">
        <w:t>.</w:t>
      </w:r>
    </w:p>
    <w:p w14:paraId="4F05F621" w14:textId="77777777" w:rsidR="00520568" w:rsidRPr="002261A3" w:rsidRDefault="00DF543C" w:rsidP="004C26B3">
      <w:pPr>
        <w:pStyle w:val="H3Parts"/>
      </w:pPr>
      <w:bookmarkStart w:id="655" w:name="_Toc113785749"/>
      <w:r w:rsidRPr="002261A3">
        <w:t>Relational attributes</w:t>
      </w:r>
      <w:bookmarkEnd w:id="655"/>
    </w:p>
    <w:p w14:paraId="32C02927" w14:textId="77777777" w:rsidR="00520568" w:rsidRPr="002261A3" w:rsidRDefault="00A856C5" w:rsidP="00B336D5">
      <w:pPr>
        <w:pStyle w:val="H4Parts"/>
      </w:pPr>
      <w:r>
        <w:t>Rules</w:t>
      </w:r>
    </w:p>
    <w:p w14:paraId="40A8DAEB" w14:textId="63382F8A" w:rsidR="00520568" w:rsidRPr="00822690" w:rsidRDefault="00DF543C" w:rsidP="00822690">
      <w:pPr>
        <w:pStyle w:val="Bodytext"/>
        <w:rPr>
          <w:iCs/>
        </w:rPr>
      </w:pPr>
      <w:r>
        <w:rPr>
          <w:i/>
        </w:rPr>
        <w:t>Training organisation delivery location identifier</w:t>
      </w:r>
      <w:r w:rsidR="004B679A">
        <w:t xml:space="preserve"> </w:t>
      </w:r>
      <w:r w:rsidR="004B679A">
        <w:rPr>
          <w:iCs/>
        </w:rPr>
        <w:t xml:space="preserve">must </w:t>
      </w:r>
      <w:r w:rsidR="0029365E">
        <w:rPr>
          <w:iCs/>
        </w:rPr>
        <w:t>be unique in each training organisation</w:t>
      </w:r>
      <w:r w:rsidR="004B679A">
        <w:rPr>
          <w:iCs/>
        </w:rPr>
        <w:t>.</w:t>
      </w:r>
    </w:p>
    <w:p w14:paraId="28E32E75" w14:textId="77777777" w:rsidR="00966095" w:rsidRPr="002261A3" w:rsidRDefault="00DF543C" w:rsidP="00966095">
      <w:pPr>
        <w:pStyle w:val="H4Parts"/>
      </w:pPr>
      <w:r w:rsidRPr="002261A3">
        <w:t>Guideline</w:t>
      </w:r>
      <w:r>
        <w:t>s</w:t>
      </w:r>
      <w:r w:rsidRPr="002261A3">
        <w:t xml:space="preserve"> for use</w:t>
      </w:r>
    </w:p>
    <w:p w14:paraId="2E7A041D" w14:textId="5DA45E45" w:rsidR="00635E00" w:rsidRPr="00635E00" w:rsidRDefault="00635E00" w:rsidP="00635E00">
      <w:pPr>
        <w:pStyle w:val="Bodytext"/>
      </w:pPr>
      <w:r w:rsidRPr="00635E00">
        <w:t>The identifier</w:t>
      </w:r>
      <w:r w:rsidR="00932E64">
        <w:t>,</w:t>
      </w:r>
      <w:r w:rsidRPr="00635E00">
        <w:t xml:space="preserve"> in combination with a name for the delivery location</w:t>
      </w:r>
      <w:r w:rsidR="00932E64">
        <w:t>,</w:t>
      </w:r>
      <w:r w:rsidRPr="00635E00">
        <w:t xml:space="preserve"> is usually determined by the training organisation according to their administrative preferences. The format of the identifier can be a maximum of ten characters long</w:t>
      </w:r>
      <w:r w:rsidR="00932E64">
        <w:t>,</w:t>
      </w:r>
      <w:r w:rsidRPr="00635E00">
        <w:t xml:space="preserve"> with any combination of alphanumeric characters that is meaningful to the issuing training organisation.</w:t>
      </w:r>
    </w:p>
    <w:p w14:paraId="19FC9C90" w14:textId="77777777" w:rsidR="00520568" w:rsidRDefault="00520568" w:rsidP="00883E31">
      <w:pPr>
        <w:pStyle w:val="Bodytext"/>
      </w:pPr>
      <w:r w:rsidRPr="00771107">
        <w:t xml:space="preserve">Delivery locations are generally the places where the training is </w:t>
      </w:r>
      <w:r w:rsidR="00E27366" w:rsidRPr="00771107">
        <w:t>conducted;</w:t>
      </w:r>
      <w:r w:rsidRPr="00771107">
        <w:t xml:space="preserve"> discretion must be used when identifying individual delivery locations.</w:t>
      </w:r>
      <w:r w:rsidR="00FD225A" w:rsidRPr="00771107">
        <w:t xml:space="preserve"> </w:t>
      </w:r>
      <w:r w:rsidRPr="00771107">
        <w:t xml:space="preserve">For example, two annexes of an institute </w:t>
      </w:r>
      <w:r w:rsidR="00771107" w:rsidRPr="00771107">
        <w:t xml:space="preserve">or different floors of a building at the same street address should be reported as the same training </w:t>
      </w:r>
      <w:r w:rsidR="00771107">
        <w:t xml:space="preserve">delivery </w:t>
      </w:r>
      <w:r w:rsidR="00771107" w:rsidRPr="00771107">
        <w:t>location.</w:t>
      </w:r>
    </w:p>
    <w:p w14:paraId="0B0EF37E" w14:textId="77777777" w:rsidR="00A34769" w:rsidRDefault="00A34769" w:rsidP="00A34769">
      <w:pPr>
        <w:pStyle w:val="Bodytext"/>
      </w:pPr>
      <w:r w:rsidRPr="00F916F0">
        <w:rPr>
          <w:i/>
        </w:rPr>
        <w:t>Training organisation delivery location identifier</w:t>
      </w:r>
      <w:r w:rsidRPr="002261A3">
        <w:t xml:space="preserve"> </w:t>
      </w:r>
      <w:r>
        <w:t>must be the same</w:t>
      </w:r>
      <w:r w:rsidRPr="002261A3">
        <w:t xml:space="preserve"> </w:t>
      </w:r>
      <w:r>
        <w:t>code</w:t>
      </w:r>
      <w:r w:rsidRPr="002261A3">
        <w:t xml:space="preserve"> </w:t>
      </w:r>
      <w:r>
        <w:t>in and across all collections</w:t>
      </w:r>
      <w:r w:rsidRPr="002261A3">
        <w:t>.</w:t>
      </w:r>
    </w:p>
    <w:p w14:paraId="579FDE92" w14:textId="5A13B148" w:rsidR="00A34769" w:rsidRPr="00771107" w:rsidRDefault="00A34769" w:rsidP="00A34769">
      <w:pPr>
        <w:pStyle w:val="Bodytext"/>
      </w:pPr>
      <w:r w:rsidRPr="00F916F0">
        <w:rPr>
          <w:i/>
        </w:rPr>
        <w:t>Training organisation delivery location identifier</w:t>
      </w:r>
      <w:r>
        <w:t xml:space="preserve"> must be the delivery location from which</w:t>
      </w:r>
      <w:r w:rsidRPr="002261A3">
        <w:t xml:space="preserve"> </w:t>
      </w:r>
      <w:r>
        <w:t>the training is coordinated for o</w:t>
      </w:r>
      <w:r w:rsidRPr="002261A3">
        <w:t>nline</w:t>
      </w:r>
      <w:r>
        <w:t>, correspondence</w:t>
      </w:r>
      <w:r w:rsidRPr="002261A3">
        <w:t xml:space="preserve"> and ‘on the road’ delivery</w:t>
      </w:r>
      <w:r>
        <w:t xml:space="preserve">, </w:t>
      </w:r>
      <w:r w:rsidR="00932E64">
        <w:t>for example,</w:t>
      </w:r>
      <w:r w:rsidRPr="00771107">
        <w:t xml:space="preserve"> a trainer visiting several workplaces to deliver training.</w:t>
      </w:r>
    </w:p>
    <w:p w14:paraId="2B2A70EA" w14:textId="77777777" w:rsidR="00520568" w:rsidRPr="002261A3" w:rsidRDefault="00DF543C" w:rsidP="00F41A95">
      <w:pPr>
        <w:pStyle w:val="H4Parts"/>
      </w:pPr>
      <w:r>
        <w:t>Related data</w:t>
      </w:r>
    </w:p>
    <w:p w14:paraId="163A8DBD" w14:textId="77777777" w:rsidR="00520568" w:rsidRPr="00697F28" w:rsidRDefault="00DF543C" w:rsidP="00883E31">
      <w:pPr>
        <w:pStyle w:val="Bodytext"/>
        <w:rPr>
          <w:i/>
        </w:rPr>
      </w:pPr>
      <w:r w:rsidRPr="00697F28">
        <w:rPr>
          <w:i/>
        </w:rPr>
        <w:t>Training organisation delivery location name</w:t>
      </w:r>
    </w:p>
    <w:p w14:paraId="5F5C3F22" w14:textId="77777777" w:rsidR="00520568" w:rsidRPr="002261A3" w:rsidRDefault="00A856C5" w:rsidP="00F41A95">
      <w:pPr>
        <w:pStyle w:val="H4Parts"/>
      </w:pPr>
      <w:r>
        <w:t xml:space="preserve">Type </w:t>
      </w:r>
      <w:r w:rsidR="00DF543C">
        <w:t>of relationship</w:t>
      </w:r>
    </w:p>
    <w:p w14:paraId="70EEF362" w14:textId="77777777" w:rsidR="00520568" w:rsidRPr="00883E31" w:rsidRDefault="00DF543C" w:rsidP="00883E31">
      <w:pPr>
        <w:pStyle w:val="Bodytext"/>
        <w:rPr>
          <w:rStyle w:val="BodytextChar"/>
        </w:rPr>
      </w:pPr>
      <w:r w:rsidRPr="00697F28">
        <w:rPr>
          <w:rStyle w:val="BodytextChar"/>
          <w:i/>
        </w:rPr>
        <w:t>Training organisation delivery location name</w:t>
      </w:r>
      <w:r>
        <w:rPr>
          <w:rStyle w:val="BodytextChar"/>
        </w:rPr>
        <w:t xml:space="preserve"> </w:t>
      </w:r>
      <w:r w:rsidR="00365DB7">
        <w:rPr>
          <w:rStyle w:val="BodytextChar"/>
        </w:rPr>
        <w:t>and</w:t>
      </w:r>
      <w:r w:rsidR="00FD225A">
        <w:rPr>
          <w:rStyle w:val="BodytextChar"/>
        </w:rPr>
        <w:t xml:space="preserve"> </w:t>
      </w:r>
      <w:r>
        <w:rPr>
          <w:rStyle w:val="BodytextChar"/>
          <w:i/>
        </w:rPr>
        <w:t>T</w:t>
      </w:r>
      <w:r w:rsidRPr="00365DB7">
        <w:rPr>
          <w:rStyle w:val="BodytextChar"/>
          <w:i/>
        </w:rPr>
        <w:t>raining organisation delivery</w:t>
      </w:r>
      <w:r w:rsidRPr="00365DB7">
        <w:rPr>
          <w:i/>
        </w:rPr>
        <w:t xml:space="preserve"> </w:t>
      </w:r>
      <w:r w:rsidRPr="00365DB7">
        <w:rPr>
          <w:rStyle w:val="BodytextChar"/>
          <w:i/>
        </w:rPr>
        <w:t xml:space="preserve">location identifier </w:t>
      </w:r>
      <w:r w:rsidR="00365DB7">
        <w:rPr>
          <w:rStyle w:val="BodytextChar"/>
        </w:rPr>
        <w:t xml:space="preserve">together </w:t>
      </w:r>
      <w:r w:rsidR="00520568" w:rsidRPr="00883E31">
        <w:rPr>
          <w:rStyle w:val="BodytextChar"/>
        </w:rPr>
        <w:t>uniquely identif</w:t>
      </w:r>
      <w:r w:rsidR="00365DB7">
        <w:rPr>
          <w:rStyle w:val="BodytextChar"/>
        </w:rPr>
        <w:t>y</w:t>
      </w:r>
      <w:r w:rsidR="00520568" w:rsidRPr="00883E31">
        <w:rPr>
          <w:rStyle w:val="BodytextChar"/>
        </w:rPr>
        <w:t xml:space="preserve"> the training organisation</w:t>
      </w:r>
      <w:r w:rsidR="00365DB7">
        <w:rPr>
          <w:rStyle w:val="BodytextChar"/>
        </w:rPr>
        <w:t>’s</w:t>
      </w:r>
      <w:r w:rsidR="00FD225A">
        <w:rPr>
          <w:rStyle w:val="BodytextChar"/>
        </w:rPr>
        <w:t xml:space="preserve"> </w:t>
      </w:r>
      <w:r w:rsidR="00365DB7" w:rsidRPr="002261A3">
        <w:t>specific training site.</w:t>
      </w:r>
    </w:p>
    <w:p w14:paraId="19FBF65B" w14:textId="77777777" w:rsidR="00520568" w:rsidRPr="002261A3" w:rsidRDefault="00DF543C"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9F6C72" w:rsidRPr="00567403" w14:paraId="1F30864D" w14:textId="77777777">
        <w:tc>
          <w:tcPr>
            <w:tcW w:w="1984" w:type="dxa"/>
          </w:tcPr>
          <w:p w14:paraId="7226CF5B" w14:textId="77777777" w:rsidR="009F6C72" w:rsidRPr="00567403" w:rsidRDefault="009F6C72" w:rsidP="00567403">
            <w:pPr>
              <w:pStyle w:val="Tableheading"/>
              <w:jc w:val="left"/>
              <w:rPr>
                <w:bCs/>
              </w:rPr>
            </w:pPr>
            <w:r w:rsidRPr="00567403">
              <w:rPr>
                <w:bCs/>
              </w:rPr>
              <w:t>Value</w:t>
            </w:r>
          </w:p>
        </w:tc>
        <w:tc>
          <w:tcPr>
            <w:tcW w:w="7124" w:type="dxa"/>
          </w:tcPr>
          <w:p w14:paraId="55EDCF24" w14:textId="4710854F" w:rsidR="009F6C72" w:rsidRPr="00567403" w:rsidRDefault="00557330" w:rsidP="00567403">
            <w:pPr>
              <w:pStyle w:val="Tableheading"/>
              <w:jc w:val="left"/>
              <w:rPr>
                <w:bCs/>
              </w:rPr>
            </w:pPr>
            <w:r w:rsidRPr="00567403">
              <w:rPr>
                <w:bCs/>
              </w:rPr>
              <w:t>Description</w:t>
            </w:r>
            <w:r w:rsidR="008C37A8" w:rsidRPr="00567403">
              <w:rPr>
                <w:bCs/>
              </w:rPr>
              <w:t xml:space="preserve"> –</w:t>
            </w:r>
            <w:r w:rsidR="007E2534" w:rsidRPr="00567403">
              <w:rPr>
                <w:bCs/>
              </w:rPr>
              <w:t xml:space="preserve"> </w:t>
            </w:r>
            <w:r w:rsidR="00DB6678" w:rsidRPr="00567403">
              <w:rPr>
                <w:bCs/>
              </w:rPr>
              <w:fldChar w:fldCharType="begin"/>
            </w:r>
            <w:r w:rsidR="00DB6678" w:rsidRPr="00567403">
              <w:rPr>
                <w:bCs/>
              </w:rPr>
              <w:instrText xml:space="preserve"> STYLEREF  H2_Headings  \* MERGEFORMAT </w:instrText>
            </w:r>
            <w:r w:rsidR="00DB6678" w:rsidRPr="00567403">
              <w:rPr>
                <w:bCs/>
              </w:rPr>
              <w:fldChar w:fldCharType="separate"/>
            </w:r>
            <w:r w:rsidR="00153EBD">
              <w:rPr>
                <w:bCs/>
                <w:noProof/>
              </w:rPr>
              <w:t>Training organisation delivery location identifier</w:t>
            </w:r>
            <w:r w:rsidR="00DB6678" w:rsidRPr="00567403">
              <w:rPr>
                <w:bCs/>
                <w:noProof/>
              </w:rPr>
              <w:fldChar w:fldCharType="end"/>
            </w:r>
          </w:p>
        </w:tc>
      </w:tr>
      <w:tr w:rsidR="009F6C72" w:rsidRPr="00567403" w14:paraId="34E54458" w14:textId="77777777">
        <w:tc>
          <w:tcPr>
            <w:tcW w:w="1984" w:type="dxa"/>
          </w:tcPr>
          <w:p w14:paraId="239CF2DE" w14:textId="2B9C6B70" w:rsidR="009F6C72" w:rsidRPr="00567403" w:rsidRDefault="004B7A94" w:rsidP="00567403">
            <w:pPr>
              <w:pStyle w:val="Tabledescriptext"/>
              <w:rPr>
                <w:color w:val="000000"/>
              </w:rPr>
            </w:pPr>
            <w:r>
              <w:rPr>
                <w:color w:val="000000"/>
              </w:rPr>
              <w:t>T</w:t>
            </w:r>
            <w:r w:rsidR="009F6C72" w:rsidRPr="00567403">
              <w:rPr>
                <w:color w:val="000000"/>
              </w:rPr>
              <w:t>ext</w:t>
            </w:r>
          </w:p>
        </w:tc>
        <w:tc>
          <w:tcPr>
            <w:tcW w:w="7124" w:type="dxa"/>
          </w:tcPr>
          <w:p w14:paraId="571DFFA5" w14:textId="77777777" w:rsidR="009F6C72" w:rsidRPr="00567403" w:rsidRDefault="00A45C8E" w:rsidP="00567403">
            <w:pPr>
              <w:pStyle w:val="Tabledescriptext"/>
              <w:rPr>
                <w:color w:val="000000"/>
              </w:rPr>
            </w:pPr>
            <w:r w:rsidRPr="00567403">
              <w:rPr>
                <w:color w:val="000000"/>
              </w:rPr>
              <w:t>D</w:t>
            </w:r>
            <w:r w:rsidR="009F6C72" w:rsidRPr="00567403">
              <w:rPr>
                <w:color w:val="000000"/>
              </w:rPr>
              <w:t>elivery location identifier that is unique within a training organisation</w:t>
            </w:r>
          </w:p>
        </w:tc>
      </w:tr>
    </w:tbl>
    <w:p w14:paraId="5A7BB0EB" w14:textId="77777777" w:rsidR="00520568" w:rsidRPr="002261A3" w:rsidRDefault="00BD0869" w:rsidP="00F7041F">
      <w:pPr>
        <w:pStyle w:val="H4Parts"/>
      </w:pPr>
      <w:r>
        <w:t>Question</w:t>
      </w:r>
    </w:p>
    <w:p w14:paraId="563F161D" w14:textId="77777777" w:rsidR="00520568" w:rsidRPr="002261A3" w:rsidRDefault="00520568" w:rsidP="00A07535">
      <w:pPr>
        <w:pStyle w:val="Bodytext"/>
      </w:pPr>
      <w:r w:rsidRPr="002261A3">
        <w:t>Not applicable</w:t>
      </w:r>
    </w:p>
    <w:p w14:paraId="4D404235" w14:textId="77777777" w:rsidR="00520568" w:rsidRPr="002261A3" w:rsidRDefault="00DF543C" w:rsidP="0009072E">
      <w:pPr>
        <w:pStyle w:val="H3Parts"/>
      </w:pPr>
      <w:bookmarkStart w:id="656" w:name="_Toc113785750"/>
      <w:r w:rsidRPr="002261A3">
        <w:t>Format attributes</w:t>
      </w:r>
      <w:bookmarkEnd w:id="656"/>
    </w:p>
    <w:p w14:paraId="3538C5C5" w14:textId="77777777" w:rsidR="00520568" w:rsidRPr="002261A3" w:rsidRDefault="00520568" w:rsidP="00567403">
      <w:pPr>
        <w:pStyle w:val="Bodytext"/>
      </w:pPr>
      <w:r w:rsidRPr="002261A3">
        <w:t>Length:</w:t>
      </w:r>
      <w:r w:rsidRPr="002261A3">
        <w:tab/>
      </w:r>
      <w:r w:rsidR="00567403">
        <w:tab/>
      </w:r>
      <w:r w:rsidRPr="002261A3">
        <w:t>10</w:t>
      </w:r>
    </w:p>
    <w:p w14:paraId="5E07DA3A" w14:textId="77777777" w:rsidR="00520568" w:rsidRPr="002261A3" w:rsidRDefault="00520568" w:rsidP="00567403">
      <w:pPr>
        <w:pStyle w:val="Bodytext"/>
      </w:pPr>
      <w:r w:rsidRPr="002261A3">
        <w:t>Type:</w:t>
      </w:r>
      <w:r w:rsidRPr="002261A3">
        <w:tab/>
      </w:r>
      <w:r w:rsidR="00567403">
        <w:tab/>
      </w:r>
      <w:r w:rsidRPr="002261A3">
        <w:t>alphanumeric</w:t>
      </w:r>
    </w:p>
    <w:p w14:paraId="6E4BBDBB" w14:textId="77777777" w:rsidR="00520568" w:rsidRPr="002261A3" w:rsidRDefault="00C314D5" w:rsidP="00567403">
      <w:pPr>
        <w:pStyle w:val="Bodytext"/>
      </w:pPr>
      <w:r>
        <w:t>Justification:</w:t>
      </w:r>
      <w:r w:rsidR="00520568" w:rsidRPr="002261A3">
        <w:tab/>
      </w:r>
      <w:r w:rsidR="00567403">
        <w:tab/>
      </w:r>
      <w:r w:rsidR="00520568" w:rsidRPr="002261A3">
        <w:t>left</w:t>
      </w:r>
    </w:p>
    <w:p w14:paraId="6ABAA6E4" w14:textId="77777777" w:rsidR="00520568" w:rsidRPr="002261A3" w:rsidRDefault="00DF543C" w:rsidP="00567403">
      <w:pPr>
        <w:pStyle w:val="Bodytext"/>
      </w:pPr>
      <w:r w:rsidRPr="002261A3">
        <w:t>Fill character:</w:t>
      </w:r>
      <w:r w:rsidR="00520568" w:rsidRPr="002261A3">
        <w:tab/>
      </w:r>
      <w:r w:rsidR="00567403">
        <w:tab/>
      </w:r>
      <w:r w:rsidR="00520568" w:rsidRPr="002261A3">
        <w:t>space</w:t>
      </w:r>
    </w:p>
    <w:p w14:paraId="15A171B1" w14:textId="77777777" w:rsidR="00520568" w:rsidRPr="002261A3" w:rsidRDefault="00520568" w:rsidP="00567403">
      <w:pPr>
        <w:pStyle w:val="Bodytext"/>
      </w:pPr>
      <w:r w:rsidRPr="002261A3">
        <w:t>Permitted data element value:</w:t>
      </w:r>
      <w:r w:rsidRPr="002261A3">
        <w:tab/>
      </w:r>
      <w:r w:rsidR="00116202">
        <w:t>not applicable</w:t>
      </w:r>
    </w:p>
    <w:p w14:paraId="6D934640" w14:textId="77777777" w:rsidR="00520568" w:rsidRPr="002261A3" w:rsidRDefault="00DF543C" w:rsidP="0009072E">
      <w:pPr>
        <w:pStyle w:val="H3Parts"/>
      </w:pPr>
      <w:bookmarkStart w:id="657" w:name="_Toc113785751"/>
      <w:r w:rsidRPr="002261A3">
        <w:t>Administrative attributes</w:t>
      </w:r>
      <w:bookmarkEnd w:id="657"/>
    </w:p>
    <w:p w14:paraId="45FAF2DF" w14:textId="77777777" w:rsidR="00520568" w:rsidRDefault="00A856C5"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780"/>
        <w:gridCol w:w="3960"/>
      </w:tblGrid>
      <w:tr w:rsidR="00294B6C" w:rsidRPr="00567403" w14:paraId="21711B18" w14:textId="77777777" w:rsidTr="00151D7B">
        <w:tc>
          <w:tcPr>
            <w:tcW w:w="1548" w:type="dxa"/>
            <w:tcBorders>
              <w:top w:val="single" w:sz="12" w:space="0" w:color="000000"/>
              <w:left w:val="nil"/>
              <w:bottom w:val="single" w:sz="6" w:space="0" w:color="000000"/>
              <w:right w:val="single" w:sz="6" w:space="0" w:color="000000"/>
            </w:tcBorders>
          </w:tcPr>
          <w:p w14:paraId="474424F6" w14:textId="77777777" w:rsidR="00294B6C" w:rsidRPr="00567403" w:rsidRDefault="00294B6C" w:rsidP="00567403">
            <w:pPr>
              <w:pStyle w:val="Tableheading"/>
              <w:jc w:val="left"/>
              <w:rPr>
                <w:bCs/>
              </w:rPr>
            </w:pPr>
            <w:r w:rsidRPr="00567403">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1C4AC3F1" w14:textId="77777777" w:rsidR="00294B6C" w:rsidRPr="00567403" w:rsidRDefault="00314FB2" w:rsidP="00567403">
            <w:pPr>
              <w:pStyle w:val="Tableheading"/>
              <w:jc w:val="left"/>
              <w:rPr>
                <w:bCs/>
              </w:rPr>
            </w:pPr>
            <w:r w:rsidRPr="00567403">
              <w:rPr>
                <w:bCs/>
              </w:rPr>
              <w:t xml:space="preserve">VET </w:t>
            </w:r>
            <w:r w:rsidR="00DF543C" w:rsidRPr="00567403">
              <w:rPr>
                <w:bCs/>
              </w:rPr>
              <w:t>provider</w:t>
            </w:r>
          </w:p>
        </w:tc>
        <w:tc>
          <w:tcPr>
            <w:tcW w:w="3960" w:type="dxa"/>
            <w:tcBorders>
              <w:top w:val="single" w:sz="12" w:space="0" w:color="000000"/>
              <w:left w:val="single" w:sz="6" w:space="0" w:color="000000"/>
              <w:bottom w:val="single" w:sz="6" w:space="0" w:color="000000"/>
              <w:right w:val="nil"/>
            </w:tcBorders>
          </w:tcPr>
          <w:p w14:paraId="7B4BAE78" w14:textId="77777777" w:rsidR="00294B6C" w:rsidRPr="00567403" w:rsidRDefault="00967D2C" w:rsidP="00567403">
            <w:pPr>
              <w:pStyle w:val="Tableheading"/>
              <w:jc w:val="left"/>
              <w:rPr>
                <w:bCs/>
              </w:rPr>
            </w:pPr>
            <w:r w:rsidRPr="00567403">
              <w:rPr>
                <w:bCs/>
              </w:rPr>
              <w:t>Apprenticeship</w:t>
            </w:r>
          </w:p>
        </w:tc>
      </w:tr>
      <w:tr w:rsidR="00294B6C" w14:paraId="6757AE36" w14:textId="77777777" w:rsidTr="00151D7B">
        <w:tc>
          <w:tcPr>
            <w:tcW w:w="1548" w:type="dxa"/>
            <w:tcBorders>
              <w:top w:val="single" w:sz="6" w:space="0" w:color="000000"/>
              <w:left w:val="nil"/>
              <w:bottom w:val="single" w:sz="6" w:space="0" w:color="000000"/>
              <w:right w:val="single" w:sz="6" w:space="0" w:color="000000"/>
            </w:tcBorders>
          </w:tcPr>
          <w:p w14:paraId="0B2937F8" w14:textId="77777777" w:rsidR="00294B6C" w:rsidRDefault="00294B6C" w:rsidP="00567403">
            <w:pPr>
              <w:pStyle w:val="Tabledescriptext"/>
            </w:pPr>
            <w:r>
              <w:t xml:space="preserve">Release </w:t>
            </w:r>
            <w:r w:rsidR="00E721E7">
              <w:t>1.0</w:t>
            </w:r>
          </w:p>
        </w:tc>
        <w:tc>
          <w:tcPr>
            <w:tcW w:w="3780" w:type="dxa"/>
            <w:tcBorders>
              <w:top w:val="single" w:sz="6" w:space="0" w:color="000000"/>
              <w:left w:val="single" w:sz="6" w:space="0" w:color="000000"/>
              <w:bottom w:val="single" w:sz="6" w:space="0" w:color="000000"/>
              <w:right w:val="single" w:sz="6" w:space="0" w:color="000000"/>
            </w:tcBorders>
          </w:tcPr>
          <w:p w14:paraId="4754ED2D" w14:textId="353F7801" w:rsidR="00E721E7" w:rsidRPr="00994D8A" w:rsidRDefault="00DD0E93" w:rsidP="00994D8A">
            <w:pPr>
              <w:pStyle w:val="Tabledescriptext"/>
              <w:rPr>
                <w:b/>
                <w:bCs/>
              </w:rPr>
            </w:pPr>
            <w:r>
              <w:rPr>
                <w:b/>
                <w:bCs/>
              </w:rPr>
              <w:t xml:space="preserve">Introduced </w:t>
            </w:r>
            <w:r w:rsidR="00E721E7" w:rsidRPr="00994D8A">
              <w:rPr>
                <w:b/>
                <w:bCs/>
              </w:rPr>
              <w:t>1 January 1994</w:t>
            </w:r>
          </w:p>
          <w:p w14:paraId="201BA726" w14:textId="77777777" w:rsidR="00294B6C" w:rsidRPr="00B10F68" w:rsidRDefault="00DF543C" w:rsidP="00567403">
            <w:pPr>
              <w:pStyle w:val="Tabledescriptext"/>
              <w:rPr>
                <w:i/>
              </w:rPr>
            </w:pPr>
            <w:r w:rsidRPr="00B10F68">
              <w:rPr>
                <w:i/>
              </w:rPr>
              <w:lastRenderedPageBreak/>
              <w:t>Training provider location identifier</w:t>
            </w:r>
          </w:p>
        </w:tc>
        <w:tc>
          <w:tcPr>
            <w:tcW w:w="3960" w:type="dxa"/>
            <w:tcBorders>
              <w:top w:val="single" w:sz="6" w:space="0" w:color="000000"/>
              <w:left w:val="single" w:sz="6" w:space="0" w:color="000000"/>
              <w:bottom w:val="single" w:sz="6" w:space="0" w:color="000000"/>
              <w:right w:val="nil"/>
            </w:tcBorders>
          </w:tcPr>
          <w:p w14:paraId="5FE82170" w14:textId="77777777" w:rsidR="00294B6C" w:rsidRDefault="00294B6C" w:rsidP="00567403">
            <w:pPr>
              <w:pStyle w:val="Tabledescriptext"/>
            </w:pPr>
          </w:p>
        </w:tc>
      </w:tr>
      <w:tr w:rsidR="00294B6C" w14:paraId="05AF02A7" w14:textId="77777777" w:rsidTr="00151D7B">
        <w:tc>
          <w:tcPr>
            <w:tcW w:w="1548" w:type="dxa"/>
            <w:tcBorders>
              <w:top w:val="single" w:sz="6" w:space="0" w:color="000000"/>
              <w:left w:val="nil"/>
              <w:bottom w:val="single" w:sz="6" w:space="0" w:color="000000"/>
              <w:right w:val="single" w:sz="6" w:space="0" w:color="000000"/>
            </w:tcBorders>
          </w:tcPr>
          <w:p w14:paraId="29C3365E" w14:textId="77777777" w:rsidR="00294B6C" w:rsidRDefault="00E721E7" w:rsidP="00567403">
            <w:pPr>
              <w:pStyle w:val="Tabledescriptext"/>
            </w:pPr>
            <w:r>
              <w:t>Release 5.0</w:t>
            </w:r>
          </w:p>
        </w:tc>
        <w:tc>
          <w:tcPr>
            <w:tcW w:w="3780" w:type="dxa"/>
            <w:tcBorders>
              <w:top w:val="single" w:sz="6" w:space="0" w:color="000000"/>
              <w:left w:val="single" w:sz="6" w:space="0" w:color="000000"/>
              <w:bottom w:val="single" w:sz="6" w:space="0" w:color="000000"/>
              <w:right w:val="single" w:sz="6" w:space="0" w:color="000000"/>
            </w:tcBorders>
          </w:tcPr>
          <w:p w14:paraId="41098B71" w14:textId="4A2115DF" w:rsidR="00E721E7" w:rsidRPr="00994D8A" w:rsidRDefault="00DD0E93" w:rsidP="00994D8A">
            <w:pPr>
              <w:pStyle w:val="Tabledescriptext"/>
              <w:rPr>
                <w:b/>
                <w:bCs/>
              </w:rPr>
            </w:pPr>
            <w:r>
              <w:rPr>
                <w:b/>
                <w:bCs/>
              </w:rPr>
              <w:t xml:space="preserve">Revised </w:t>
            </w:r>
            <w:r w:rsidR="00E721E7" w:rsidRPr="00994D8A">
              <w:rPr>
                <w:b/>
                <w:bCs/>
              </w:rPr>
              <w:t>1 January 2003</w:t>
            </w:r>
          </w:p>
          <w:p w14:paraId="263738FB" w14:textId="77777777" w:rsidR="00294B6C" w:rsidRPr="00E721E7" w:rsidRDefault="00D230D3" w:rsidP="00567403">
            <w:pPr>
              <w:pStyle w:val="Tabledescriptext"/>
            </w:pPr>
            <w:r>
              <w:t>Renamed</w:t>
            </w:r>
            <w:r w:rsidR="00E721E7" w:rsidRPr="002261A3">
              <w:t xml:space="preserve"> </w:t>
            </w:r>
            <w:r w:rsidR="00E721E7" w:rsidRPr="00B10F68">
              <w:rPr>
                <w:i/>
              </w:rPr>
              <w:t xml:space="preserve">Training </w:t>
            </w:r>
            <w:r w:rsidR="00DF543C" w:rsidRPr="00B10F68">
              <w:rPr>
                <w:i/>
              </w:rPr>
              <w:t>organisation delivery location identifier</w:t>
            </w:r>
          </w:p>
        </w:tc>
        <w:tc>
          <w:tcPr>
            <w:tcW w:w="3960" w:type="dxa"/>
            <w:tcBorders>
              <w:top w:val="single" w:sz="6" w:space="0" w:color="000000"/>
              <w:left w:val="single" w:sz="6" w:space="0" w:color="000000"/>
              <w:bottom w:val="single" w:sz="6" w:space="0" w:color="000000"/>
              <w:right w:val="nil"/>
            </w:tcBorders>
          </w:tcPr>
          <w:p w14:paraId="2F91C13D" w14:textId="77777777" w:rsidR="00294B6C" w:rsidRDefault="00294B6C" w:rsidP="00567403">
            <w:pPr>
              <w:pStyle w:val="Tabledescriptext"/>
            </w:pPr>
          </w:p>
        </w:tc>
      </w:tr>
    </w:tbl>
    <w:p w14:paraId="26056AB4" w14:textId="77777777" w:rsidR="00520568" w:rsidRPr="002261A3" w:rsidRDefault="00F717CB" w:rsidP="000D3688">
      <w:pPr>
        <w:pStyle w:val="H2Headings"/>
      </w:pPr>
      <w:bookmarkStart w:id="658" w:name="_Toc113785752"/>
      <w:bookmarkStart w:id="659" w:name="_Toc113785873"/>
      <w:bookmarkStart w:id="660" w:name="_Toc116875143"/>
      <w:bookmarkStart w:id="661" w:name="_Toc128472452"/>
      <w:bookmarkStart w:id="662" w:name="_Toc222218848"/>
      <w:r w:rsidRPr="002261A3">
        <w:lastRenderedPageBreak/>
        <w:t>Training organisation delivery location name</w:t>
      </w:r>
      <w:bookmarkEnd w:id="658"/>
      <w:bookmarkEnd w:id="659"/>
      <w:bookmarkEnd w:id="660"/>
      <w:bookmarkEnd w:id="661"/>
      <w:bookmarkEnd w:id="662"/>
    </w:p>
    <w:p w14:paraId="38DB5169" w14:textId="77777777" w:rsidR="00520568" w:rsidRPr="002261A3" w:rsidRDefault="00F717CB" w:rsidP="004C26B3">
      <w:pPr>
        <w:pStyle w:val="H3Parts"/>
      </w:pPr>
      <w:bookmarkStart w:id="663" w:name="_Toc113785753"/>
      <w:r w:rsidRPr="002261A3">
        <w:t>Definitional attributes</w:t>
      </w:r>
      <w:bookmarkEnd w:id="663"/>
    </w:p>
    <w:p w14:paraId="50CEF0B3" w14:textId="77777777" w:rsidR="00520568" w:rsidRPr="002261A3" w:rsidRDefault="00A856C5" w:rsidP="00B336D5">
      <w:pPr>
        <w:pStyle w:val="H4Parts"/>
      </w:pPr>
      <w:r w:rsidRPr="002261A3">
        <w:t>Definition</w:t>
      </w:r>
    </w:p>
    <w:p w14:paraId="2DF4EEC7" w14:textId="77777777" w:rsidR="00520568" w:rsidRPr="002261A3" w:rsidRDefault="00F916F0" w:rsidP="00883E31">
      <w:pPr>
        <w:pStyle w:val="Bodytext"/>
      </w:pPr>
      <w:r w:rsidRPr="00F916F0">
        <w:rPr>
          <w:i/>
        </w:rPr>
        <w:t>Tr</w:t>
      </w:r>
      <w:r w:rsidR="00F717CB" w:rsidRPr="00F916F0">
        <w:rPr>
          <w:i/>
        </w:rPr>
        <w:t>aining organisation delivery location name</w:t>
      </w:r>
      <w:r w:rsidR="00FD225A">
        <w:t xml:space="preserve"> </w:t>
      </w:r>
      <w:r w:rsidR="004B679A">
        <w:t xml:space="preserve">is the name </w:t>
      </w:r>
      <w:r w:rsidR="009A1595">
        <w:t>created and/or</w:t>
      </w:r>
      <w:r w:rsidR="00EC2F84">
        <w:t xml:space="preserve"> </w:t>
      </w:r>
      <w:r w:rsidR="00934BF2">
        <w:t>assigned</w:t>
      </w:r>
      <w:r w:rsidR="00934BF2" w:rsidRPr="002261A3">
        <w:t xml:space="preserve"> </w:t>
      </w:r>
      <w:r w:rsidR="00520568" w:rsidRPr="002261A3">
        <w:t>by the training organisation</w:t>
      </w:r>
      <w:r w:rsidR="004B679A">
        <w:t xml:space="preserve"> for</w:t>
      </w:r>
      <w:r w:rsidR="006F1FB4">
        <w:t xml:space="preserve"> </w:t>
      </w:r>
      <w:r w:rsidR="00520568" w:rsidRPr="002261A3">
        <w:t>a training organisation’s delivery location.</w:t>
      </w:r>
    </w:p>
    <w:p w14:paraId="2879036A" w14:textId="77777777" w:rsidR="00520568" w:rsidRDefault="00A856C5" w:rsidP="00B336D5">
      <w:pPr>
        <w:pStyle w:val="H4Parts"/>
      </w:pPr>
      <w:r>
        <w:t>Context</w:t>
      </w:r>
    </w:p>
    <w:p w14:paraId="4584B90C" w14:textId="77777777" w:rsidR="00934F66" w:rsidRPr="002261A3" w:rsidRDefault="00F717CB" w:rsidP="00934F66">
      <w:pPr>
        <w:pStyle w:val="Bodytext"/>
      </w:pPr>
      <w:r w:rsidRPr="00F916F0">
        <w:rPr>
          <w:i/>
        </w:rPr>
        <w:t xml:space="preserve">Training organisation delivery location </w:t>
      </w:r>
      <w:r>
        <w:rPr>
          <w:i/>
        </w:rPr>
        <w:t>name</w:t>
      </w:r>
      <w:r w:rsidR="00FB468C">
        <w:t xml:space="preserve"> </w:t>
      </w:r>
      <w:r w:rsidR="00934F66">
        <w:t xml:space="preserve">is </w:t>
      </w:r>
      <w:r w:rsidR="004B679A" w:rsidRPr="002261A3">
        <w:t xml:space="preserve">used to </w:t>
      </w:r>
      <w:r w:rsidR="004B679A">
        <w:t>describe</w:t>
      </w:r>
      <w:r w:rsidR="006F1FB4">
        <w:t xml:space="preserve"> </w:t>
      </w:r>
      <w:r w:rsidR="00D05DB2">
        <w:t>the physical location of training delivery for a training organisation.</w:t>
      </w:r>
    </w:p>
    <w:p w14:paraId="0FBBDC67" w14:textId="77777777" w:rsidR="00520568" w:rsidRPr="002261A3" w:rsidRDefault="00F717CB" w:rsidP="004C26B3">
      <w:pPr>
        <w:pStyle w:val="H3Parts"/>
      </w:pPr>
      <w:bookmarkStart w:id="664" w:name="_Toc113785754"/>
      <w:r w:rsidRPr="002261A3">
        <w:t>Relational attributes</w:t>
      </w:r>
      <w:bookmarkEnd w:id="664"/>
    </w:p>
    <w:p w14:paraId="35030322" w14:textId="77777777" w:rsidR="00520568" w:rsidRPr="00C86F4C" w:rsidRDefault="00A856C5" w:rsidP="00B336D5">
      <w:pPr>
        <w:pStyle w:val="H4Parts"/>
      </w:pPr>
      <w:r>
        <w:t>Rules</w:t>
      </w:r>
    </w:p>
    <w:p w14:paraId="4F9BED2B" w14:textId="77777777" w:rsidR="00771107" w:rsidRPr="00C86F4C" w:rsidRDefault="00771107" w:rsidP="00771107">
      <w:pPr>
        <w:pStyle w:val="Bodytext"/>
        <w:rPr>
          <w:strike/>
        </w:rPr>
      </w:pPr>
      <w:r w:rsidRPr="00C86F4C">
        <w:rPr>
          <w:i/>
        </w:rPr>
        <w:t>Training organisation delivery location name</w:t>
      </w:r>
      <w:r w:rsidRPr="00C86F4C">
        <w:t xml:space="preserve"> must uniquely describe a delivery location</w:t>
      </w:r>
      <w:r w:rsidR="00C86F4C">
        <w:t>.</w:t>
      </w:r>
    </w:p>
    <w:p w14:paraId="2BE65ED8" w14:textId="77777777" w:rsidR="00EF4F60" w:rsidRDefault="00771107" w:rsidP="00771107">
      <w:pPr>
        <w:pStyle w:val="Bodytext"/>
      </w:pPr>
      <w:r w:rsidRPr="00C86F4C">
        <w:rPr>
          <w:i/>
        </w:rPr>
        <w:t>Training organisation delivery location name</w:t>
      </w:r>
      <w:r w:rsidRPr="00C86F4C">
        <w:t xml:space="preserve"> must remain the same name in and across all collections.</w:t>
      </w:r>
    </w:p>
    <w:p w14:paraId="3FD13E3D" w14:textId="1B021BA2" w:rsidR="00CD1A1B" w:rsidRPr="00C86F4C" w:rsidRDefault="00CD1A1B" w:rsidP="00CD1A1B">
      <w:pPr>
        <w:pStyle w:val="Bodytext"/>
      </w:pPr>
      <w:r w:rsidRPr="00F916F0">
        <w:rPr>
          <w:i/>
        </w:rPr>
        <w:t xml:space="preserve">Training organisation delivery location </w:t>
      </w:r>
      <w:r>
        <w:rPr>
          <w:i/>
        </w:rPr>
        <w:t>name</w:t>
      </w:r>
      <w:r>
        <w:t xml:space="preserve"> must be a name for the location from which</w:t>
      </w:r>
      <w:r w:rsidRPr="002261A3">
        <w:t xml:space="preserve"> </w:t>
      </w:r>
      <w:r>
        <w:t>the training is coordinated for o</w:t>
      </w:r>
      <w:r w:rsidRPr="002261A3">
        <w:t>nline</w:t>
      </w:r>
      <w:r>
        <w:t>, correspondence</w:t>
      </w:r>
      <w:r w:rsidRPr="002261A3">
        <w:t xml:space="preserve"> and ‘on the road’ delivery</w:t>
      </w:r>
      <w:r>
        <w:t xml:space="preserve">, </w:t>
      </w:r>
      <w:r w:rsidR="00932E64">
        <w:t>for example,</w:t>
      </w:r>
      <w:r w:rsidRPr="00771107">
        <w:t xml:space="preserve"> a trainer visiting several workplaces to deliver training.</w:t>
      </w:r>
    </w:p>
    <w:p w14:paraId="594D85B9" w14:textId="77777777" w:rsidR="00966095" w:rsidRPr="00C86F4C" w:rsidRDefault="00F717CB" w:rsidP="00966095">
      <w:pPr>
        <w:pStyle w:val="H4Parts"/>
      </w:pPr>
      <w:r w:rsidRPr="00C86F4C">
        <w:t>Guidelines for use</w:t>
      </w:r>
    </w:p>
    <w:p w14:paraId="0E0FE2B3" w14:textId="15B7A443" w:rsidR="00CD1A1B" w:rsidRDefault="00CD1A1B" w:rsidP="00CD1A1B">
      <w:pPr>
        <w:pStyle w:val="Bodytext"/>
      </w:pPr>
      <w:r w:rsidRPr="00CD1A1B">
        <w:t>The name</w:t>
      </w:r>
      <w:r w:rsidR="00A81B26">
        <w:t>,</w:t>
      </w:r>
      <w:r w:rsidRPr="00CD1A1B">
        <w:t xml:space="preserve"> in combination with an identifier for the delivery location</w:t>
      </w:r>
      <w:r w:rsidR="00A81B26">
        <w:t>,</w:t>
      </w:r>
      <w:r w:rsidRPr="00CD1A1B">
        <w:t xml:space="preserve"> is </w:t>
      </w:r>
      <w:r w:rsidR="009A1595">
        <w:t>created</w:t>
      </w:r>
      <w:r w:rsidRPr="00CD1A1B">
        <w:t xml:space="preserve"> by the training organisation according to the</w:t>
      </w:r>
      <w:r>
        <w:t xml:space="preserve">ir administrative preferences. </w:t>
      </w:r>
    </w:p>
    <w:p w14:paraId="1278B45D" w14:textId="77777777" w:rsidR="00520568" w:rsidRPr="00C86F4C" w:rsidRDefault="00771107" w:rsidP="00883E31">
      <w:pPr>
        <w:pStyle w:val="Bodytext"/>
      </w:pPr>
      <w:r w:rsidRPr="00C86F4C">
        <w:t>Delivery locations are generally the places where the training is conducted; usually the delivery location name summarises its location in a meaningful way. Examples would be ‘Ravier Institute</w:t>
      </w:r>
      <w:r w:rsidR="00A0061F">
        <w:t>,</w:t>
      </w:r>
      <w:r w:rsidRPr="00C86F4C">
        <w:t xml:space="preserve"> Knoalla Campus’ or ‘Bathhurst Park’. Discretion should be used when identifying individual delivery locations. For example, two annexes of an institute or different floors of a building at the same street address should be reported as the same training </w:t>
      </w:r>
      <w:r w:rsidR="00C86F4C">
        <w:t xml:space="preserve">delivery </w:t>
      </w:r>
      <w:r w:rsidRPr="00C86F4C">
        <w:t>location</w:t>
      </w:r>
      <w:r w:rsidR="00520568" w:rsidRPr="00C86F4C">
        <w:t>.</w:t>
      </w:r>
    </w:p>
    <w:p w14:paraId="3BAC0444" w14:textId="77777777" w:rsidR="00520568" w:rsidRPr="002261A3" w:rsidRDefault="00F717CB" w:rsidP="00F41A95">
      <w:pPr>
        <w:pStyle w:val="H4Parts"/>
      </w:pPr>
      <w:r>
        <w:t>Related data</w:t>
      </w:r>
    </w:p>
    <w:p w14:paraId="512C6C2F" w14:textId="0EF8765C" w:rsidR="00520568" w:rsidRPr="00697F28" w:rsidRDefault="00F717CB" w:rsidP="00883E31">
      <w:pPr>
        <w:pStyle w:val="Bodytext"/>
        <w:rPr>
          <w:i/>
        </w:rPr>
      </w:pPr>
      <w:r w:rsidRPr="00697F28">
        <w:rPr>
          <w:i/>
        </w:rPr>
        <w:t>Training organisation delivery location identifier</w:t>
      </w:r>
      <w:r w:rsidR="003574EA">
        <w:rPr>
          <w:i/>
        </w:rPr>
        <w:t>.</w:t>
      </w:r>
    </w:p>
    <w:p w14:paraId="303F2BDB" w14:textId="77777777" w:rsidR="00520568" w:rsidRPr="002261A3" w:rsidRDefault="00F717CB" w:rsidP="00F41A95">
      <w:pPr>
        <w:pStyle w:val="H4Parts"/>
      </w:pPr>
      <w:r>
        <w:t>Type of relationship</w:t>
      </w:r>
    </w:p>
    <w:p w14:paraId="02822FCD" w14:textId="77777777" w:rsidR="00520568" w:rsidRPr="002261A3" w:rsidRDefault="00F717CB" w:rsidP="00883E31">
      <w:pPr>
        <w:pStyle w:val="Bodytext"/>
      </w:pPr>
      <w:r w:rsidRPr="008C6777">
        <w:rPr>
          <w:i/>
        </w:rPr>
        <w:t>Training organisation delivery location identifier</w:t>
      </w:r>
      <w:r w:rsidRPr="002261A3">
        <w:t xml:space="preserve"> </w:t>
      </w:r>
      <w:r w:rsidR="00520568" w:rsidRPr="002261A3">
        <w:t xml:space="preserve">with </w:t>
      </w:r>
      <w:r>
        <w:rPr>
          <w:i/>
        </w:rPr>
        <w:t>T</w:t>
      </w:r>
      <w:r w:rsidRPr="008C6777">
        <w:rPr>
          <w:i/>
        </w:rPr>
        <w:t>raining organisation delivery location name</w:t>
      </w:r>
      <w:r>
        <w:t xml:space="preserve"> </w:t>
      </w:r>
      <w:r w:rsidR="00520568" w:rsidRPr="002261A3">
        <w:t xml:space="preserve">uniquely </w:t>
      </w:r>
      <w:r w:rsidR="00B83110">
        <w:t>identify</w:t>
      </w:r>
      <w:r w:rsidR="00520568" w:rsidRPr="002261A3">
        <w:t xml:space="preserve"> the training organisation</w:t>
      </w:r>
      <w:r w:rsidR="008C6777">
        <w:t>.</w:t>
      </w:r>
    </w:p>
    <w:p w14:paraId="57708AA3" w14:textId="77777777" w:rsidR="00520568" w:rsidRPr="002261A3" w:rsidRDefault="00F717CB"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9F6C72" w:rsidRPr="00567403" w14:paraId="7AC9E646" w14:textId="77777777">
        <w:tc>
          <w:tcPr>
            <w:tcW w:w="1984" w:type="dxa"/>
          </w:tcPr>
          <w:p w14:paraId="13836DC8" w14:textId="77777777" w:rsidR="009F6C72" w:rsidRPr="00567403" w:rsidRDefault="009F6C72" w:rsidP="00567403">
            <w:pPr>
              <w:pStyle w:val="Tableheading"/>
              <w:jc w:val="left"/>
              <w:rPr>
                <w:bCs/>
              </w:rPr>
            </w:pPr>
            <w:r w:rsidRPr="00567403">
              <w:rPr>
                <w:bCs/>
              </w:rPr>
              <w:t>Value</w:t>
            </w:r>
          </w:p>
        </w:tc>
        <w:tc>
          <w:tcPr>
            <w:tcW w:w="7124" w:type="dxa"/>
          </w:tcPr>
          <w:p w14:paraId="34173E9D" w14:textId="56883B1F" w:rsidR="009F6C72" w:rsidRPr="00567403" w:rsidRDefault="00557330" w:rsidP="00567403">
            <w:pPr>
              <w:pStyle w:val="Tableheading"/>
              <w:jc w:val="left"/>
              <w:rPr>
                <w:bCs/>
              </w:rPr>
            </w:pPr>
            <w:r w:rsidRPr="00567403">
              <w:rPr>
                <w:bCs/>
              </w:rPr>
              <w:t>Description</w:t>
            </w:r>
            <w:r w:rsidR="00D17ECC" w:rsidRPr="00567403">
              <w:rPr>
                <w:bCs/>
              </w:rPr>
              <w:t xml:space="preserve"> – </w:t>
            </w:r>
            <w:r w:rsidR="00DB6678" w:rsidRPr="00567403">
              <w:rPr>
                <w:bCs/>
              </w:rPr>
              <w:fldChar w:fldCharType="begin"/>
            </w:r>
            <w:r w:rsidR="00DB6678" w:rsidRPr="00567403">
              <w:rPr>
                <w:bCs/>
              </w:rPr>
              <w:instrText xml:space="preserve"> STYLEREF  H2_Headings  \* MERGEFORMAT </w:instrText>
            </w:r>
            <w:r w:rsidR="00DB6678" w:rsidRPr="00567403">
              <w:rPr>
                <w:bCs/>
              </w:rPr>
              <w:fldChar w:fldCharType="separate"/>
            </w:r>
            <w:r w:rsidR="00153EBD">
              <w:rPr>
                <w:bCs/>
                <w:noProof/>
              </w:rPr>
              <w:t>Training organisation delivery location name</w:t>
            </w:r>
            <w:r w:rsidR="00DB6678" w:rsidRPr="00567403">
              <w:rPr>
                <w:bCs/>
                <w:noProof/>
              </w:rPr>
              <w:fldChar w:fldCharType="end"/>
            </w:r>
          </w:p>
        </w:tc>
      </w:tr>
      <w:tr w:rsidR="009F6C72" w14:paraId="28C0FC19" w14:textId="77777777">
        <w:tc>
          <w:tcPr>
            <w:tcW w:w="1984" w:type="dxa"/>
          </w:tcPr>
          <w:p w14:paraId="2E93F215" w14:textId="06074C6B" w:rsidR="009F6C72" w:rsidRPr="00112D80" w:rsidRDefault="004B7A94" w:rsidP="00567403">
            <w:pPr>
              <w:pStyle w:val="Tabledescriptext"/>
            </w:pPr>
            <w:r>
              <w:t>T</w:t>
            </w:r>
            <w:r w:rsidR="009F6C72" w:rsidRPr="00DA6ABC">
              <w:t>ext</w:t>
            </w:r>
          </w:p>
        </w:tc>
        <w:tc>
          <w:tcPr>
            <w:tcW w:w="7124" w:type="dxa"/>
          </w:tcPr>
          <w:p w14:paraId="7CBAE3C5" w14:textId="77777777" w:rsidR="009F6C72" w:rsidRPr="00251F56" w:rsidRDefault="00B14462" w:rsidP="00567403">
            <w:pPr>
              <w:pStyle w:val="Tabledescriptext"/>
            </w:pPr>
            <w:r>
              <w:t xml:space="preserve">Unique </w:t>
            </w:r>
            <w:r w:rsidR="009F6C72" w:rsidRPr="00F916F0">
              <w:t>training organisatio</w:t>
            </w:r>
            <w:r w:rsidR="009F6C72">
              <w:t>n delivery location name</w:t>
            </w:r>
          </w:p>
        </w:tc>
      </w:tr>
    </w:tbl>
    <w:p w14:paraId="0E94048E" w14:textId="77777777" w:rsidR="00520568" w:rsidRPr="002261A3" w:rsidRDefault="00BD0869" w:rsidP="00F7041F">
      <w:pPr>
        <w:pStyle w:val="H4Parts"/>
      </w:pPr>
      <w:r>
        <w:t>Question</w:t>
      </w:r>
    </w:p>
    <w:p w14:paraId="5F7F7B46" w14:textId="77777777" w:rsidR="00520568" w:rsidRPr="002261A3" w:rsidRDefault="00520568" w:rsidP="00A07535">
      <w:pPr>
        <w:pStyle w:val="Bodytext"/>
      </w:pPr>
      <w:r w:rsidRPr="002261A3">
        <w:t>Not applicable</w:t>
      </w:r>
    </w:p>
    <w:p w14:paraId="38A91568" w14:textId="77777777" w:rsidR="00520568" w:rsidRPr="002261A3" w:rsidRDefault="00F717CB" w:rsidP="0009072E">
      <w:pPr>
        <w:pStyle w:val="H3Parts"/>
      </w:pPr>
      <w:bookmarkStart w:id="665" w:name="_Toc113785755"/>
      <w:r w:rsidRPr="002261A3">
        <w:t>Format attributes</w:t>
      </w:r>
      <w:bookmarkEnd w:id="665"/>
    </w:p>
    <w:p w14:paraId="49A6FC9D" w14:textId="77777777" w:rsidR="00520568" w:rsidRPr="002261A3" w:rsidRDefault="00520568" w:rsidP="00567403">
      <w:pPr>
        <w:pStyle w:val="Bodytext"/>
      </w:pPr>
      <w:r w:rsidRPr="002261A3">
        <w:t>Length:</w:t>
      </w:r>
      <w:r w:rsidRPr="002261A3">
        <w:tab/>
      </w:r>
      <w:r w:rsidR="00567403">
        <w:tab/>
      </w:r>
      <w:r w:rsidRPr="002261A3">
        <w:t>100</w:t>
      </w:r>
    </w:p>
    <w:p w14:paraId="2635F7F7" w14:textId="77777777" w:rsidR="00520568" w:rsidRPr="002261A3" w:rsidRDefault="00520568" w:rsidP="00567403">
      <w:pPr>
        <w:pStyle w:val="Bodytext"/>
      </w:pPr>
      <w:r w:rsidRPr="002261A3">
        <w:t>Type:</w:t>
      </w:r>
      <w:r w:rsidRPr="002261A3">
        <w:tab/>
      </w:r>
      <w:r w:rsidR="00567403">
        <w:tab/>
      </w:r>
      <w:r w:rsidRPr="002261A3">
        <w:t>alphanumeric</w:t>
      </w:r>
    </w:p>
    <w:p w14:paraId="7F768BE7" w14:textId="77777777" w:rsidR="00520568" w:rsidRPr="002261A3" w:rsidRDefault="00C314D5" w:rsidP="00567403">
      <w:pPr>
        <w:pStyle w:val="Bodytext"/>
      </w:pPr>
      <w:r>
        <w:t>Justification:</w:t>
      </w:r>
      <w:r w:rsidR="00520568" w:rsidRPr="002261A3">
        <w:tab/>
      </w:r>
      <w:r w:rsidR="00567403">
        <w:tab/>
      </w:r>
      <w:r w:rsidR="00520568" w:rsidRPr="002261A3">
        <w:t>left</w:t>
      </w:r>
    </w:p>
    <w:p w14:paraId="01E22092" w14:textId="77777777" w:rsidR="00520568" w:rsidRPr="002261A3" w:rsidRDefault="00F717CB" w:rsidP="00567403">
      <w:pPr>
        <w:pStyle w:val="Bodytext"/>
      </w:pPr>
      <w:r w:rsidRPr="002261A3">
        <w:t>Fill character:</w:t>
      </w:r>
      <w:r w:rsidR="00520568" w:rsidRPr="002261A3">
        <w:tab/>
      </w:r>
      <w:r w:rsidR="00567403">
        <w:tab/>
      </w:r>
      <w:r w:rsidR="00520568" w:rsidRPr="002261A3">
        <w:t>space</w:t>
      </w:r>
    </w:p>
    <w:p w14:paraId="5B083A0F" w14:textId="77777777" w:rsidR="00520568" w:rsidRPr="002261A3" w:rsidRDefault="00520568" w:rsidP="00567403">
      <w:pPr>
        <w:pStyle w:val="Bodytext"/>
      </w:pPr>
      <w:r w:rsidRPr="002261A3">
        <w:t>Permitted data element value:</w:t>
      </w:r>
      <w:r w:rsidRPr="002261A3">
        <w:tab/>
      </w:r>
      <w:r w:rsidR="00116202">
        <w:t>not applicable</w:t>
      </w:r>
    </w:p>
    <w:p w14:paraId="65A8340E" w14:textId="77777777" w:rsidR="00520568" w:rsidRPr="002261A3" w:rsidRDefault="00F717CB" w:rsidP="00994D8A">
      <w:pPr>
        <w:pStyle w:val="H3Parts"/>
      </w:pPr>
      <w:bookmarkStart w:id="666" w:name="_Toc113785756"/>
      <w:r w:rsidRPr="002261A3">
        <w:lastRenderedPageBreak/>
        <w:t>Administrative attributes</w:t>
      </w:r>
      <w:bookmarkEnd w:id="666"/>
    </w:p>
    <w:p w14:paraId="00E1EF6E" w14:textId="77777777" w:rsidR="00520568" w:rsidRDefault="00A856C5" w:rsidP="00994D8A">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780"/>
        <w:gridCol w:w="3960"/>
      </w:tblGrid>
      <w:tr w:rsidR="00294B6C" w:rsidRPr="00567403" w14:paraId="3B7BE6EF" w14:textId="77777777" w:rsidTr="00151D7B">
        <w:tc>
          <w:tcPr>
            <w:tcW w:w="1548" w:type="dxa"/>
            <w:tcBorders>
              <w:top w:val="single" w:sz="12" w:space="0" w:color="000000"/>
              <w:left w:val="nil"/>
              <w:bottom w:val="single" w:sz="6" w:space="0" w:color="000000"/>
              <w:right w:val="single" w:sz="6" w:space="0" w:color="000000"/>
            </w:tcBorders>
          </w:tcPr>
          <w:p w14:paraId="76AB097A" w14:textId="77777777" w:rsidR="00294B6C" w:rsidRPr="00567403" w:rsidRDefault="00294B6C" w:rsidP="00994D8A">
            <w:pPr>
              <w:pStyle w:val="Tableheading"/>
              <w:jc w:val="left"/>
              <w:rPr>
                <w:bCs/>
              </w:rPr>
            </w:pPr>
            <w:r w:rsidRPr="00567403">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1A978835" w14:textId="77777777" w:rsidR="00294B6C" w:rsidRPr="00567403" w:rsidRDefault="00314FB2" w:rsidP="00994D8A">
            <w:pPr>
              <w:pStyle w:val="Tableheading"/>
              <w:jc w:val="left"/>
              <w:rPr>
                <w:bCs/>
              </w:rPr>
            </w:pPr>
            <w:r w:rsidRPr="00567403">
              <w:rPr>
                <w:bCs/>
              </w:rPr>
              <w:t xml:space="preserve">VET </w:t>
            </w:r>
            <w:r w:rsidR="00F717CB" w:rsidRPr="00567403">
              <w:rPr>
                <w:bCs/>
              </w:rPr>
              <w:t>provider</w:t>
            </w:r>
          </w:p>
        </w:tc>
        <w:tc>
          <w:tcPr>
            <w:tcW w:w="3960" w:type="dxa"/>
            <w:tcBorders>
              <w:top w:val="single" w:sz="12" w:space="0" w:color="000000"/>
              <w:left w:val="single" w:sz="6" w:space="0" w:color="000000"/>
              <w:bottom w:val="single" w:sz="6" w:space="0" w:color="000000"/>
              <w:right w:val="nil"/>
            </w:tcBorders>
          </w:tcPr>
          <w:p w14:paraId="42511413" w14:textId="77777777" w:rsidR="00294B6C" w:rsidRPr="00567403" w:rsidRDefault="00967D2C" w:rsidP="00994D8A">
            <w:pPr>
              <w:pStyle w:val="Tableheading"/>
              <w:jc w:val="left"/>
              <w:rPr>
                <w:bCs/>
              </w:rPr>
            </w:pPr>
            <w:r w:rsidRPr="00567403">
              <w:rPr>
                <w:bCs/>
              </w:rPr>
              <w:t>Apprenticeship</w:t>
            </w:r>
          </w:p>
        </w:tc>
      </w:tr>
      <w:tr w:rsidR="00294B6C" w14:paraId="3F30A584" w14:textId="77777777" w:rsidTr="00151D7B">
        <w:tc>
          <w:tcPr>
            <w:tcW w:w="1548" w:type="dxa"/>
            <w:tcBorders>
              <w:top w:val="single" w:sz="6" w:space="0" w:color="000000"/>
              <w:left w:val="nil"/>
              <w:bottom w:val="single" w:sz="6" w:space="0" w:color="000000"/>
              <w:right w:val="single" w:sz="6" w:space="0" w:color="000000"/>
            </w:tcBorders>
          </w:tcPr>
          <w:p w14:paraId="1B5723FC" w14:textId="77777777" w:rsidR="00294B6C" w:rsidRDefault="00294B6C" w:rsidP="00994D8A">
            <w:pPr>
              <w:pStyle w:val="Tabledescriptext"/>
              <w:keepNext/>
            </w:pPr>
            <w:r>
              <w:t>Release</w:t>
            </w:r>
            <w:r w:rsidR="00E721E7">
              <w:t xml:space="preserve"> 1.0</w:t>
            </w:r>
          </w:p>
        </w:tc>
        <w:tc>
          <w:tcPr>
            <w:tcW w:w="3780" w:type="dxa"/>
            <w:tcBorders>
              <w:top w:val="single" w:sz="6" w:space="0" w:color="000000"/>
              <w:left w:val="single" w:sz="6" w:space="0" w:color="000000"/>
              <w:bottom w:val="single" w:sz="6" w:space="0" w:color="000000"/>
              <w:right w:val="single" w:sz="6" w:space="0" w:color="000000"/>
            </w:tcBorders>
          </w:tcPr>
          <w:p w14:paraId="790C471F" w14:textId="7D8A3269" w:rsidR="00E721E7" w:rsidRPr="00994D8A" w:rsidRDefault="00DD0E93" w:rsidP="00994D8A">
            <w:pPr>
              <w:pStyle w:val="Tabledescriptext"/>
              <w:keepNext/>
              <w:rPr>
                <w:b/>
                <w:bCs/>
              </w:rPr>
            </w:pPr>
            <w:r>
              <w:rPr>
                <w:b/>
                <w:bCs/>
              </w:rPr>
              <w:t xml:space="preserve">Introduced </w:t>
            </w:r>
            <w:r w:rsidR="00E721E7" w:rsidRPr="00994D8A">
              <w:rPr>
                <w:b/>
                <w:bCs/>
              </w:rPr>
              <w:t>1 January 1994</w:t>
            </w:r>
          </w:p>
          <w:p w14:paraId="67116286" w14:textId="77777777" w:rsidR="00294B6C" w:rsidRPr="00B10F68" w:rsidRDefault="00E721E7" w:rsidP="00994D8A">
            <w:pPr>
              <w:pStyle w:val="Tabledescriptext"/>
              <w:keepNext/>
              <w:rPr>
                <w:i/>
              </w:rPr>
            </w:pPr>
            <w:r w:rsidRPr="00B10F68">
              <w:rPr>
                <w:i/>
              </w:rPr>
              <w:t xml:space="preserve">Training </w:t>
            </w:r>
            <w:r w:rsidR="00F717CB" w:rsidRPr="00B10F68">
              <w:rPr>
                <w:i/>
              </w:rPr>
              <w:t>provider location name</w:t>
            </w:r>
          </w:p>
        </w:tc>
        <w:tc>
          <w:tcPr>
            <w:tcW w:w="3960" w:type="dxa"/>
            <w:tcBorders>
              <w:top w:val="single" w:sz="6" w:space="0" w:color="000000"/>
              <w:left w:val="single" w:sz="6" w:space="0" w:color="000000"/>
              <w:bottom w:val="single" w:sz="6" w:space="0" w:color="000000"/>
              <w:right w:val="nil"/>
            </w:tcBorders>
          </w:tcPr>
          <w:p w14:paraId="20FDAF09" w14:textId="77777777" w:rsidR="00294B6C" w:rsidRDefault="00294B6C" w:rsidP="00994D8A">
            <w:pPr>
              <w:pStyle w:val="Tabledescriptext"/>
              <w:keepNext/>
            </w:pPr>
          </w:p>
        </w:tc>
      </w:tr>
      <w:tr w:rsidR="00294B6C" w14:paraId="6C471C7E" w14:textId="77777777" w:rsidTr="00151D7B">
        <w:tc>
          <w:tcPr>
            <w:tcW w:w="1548" w:type="dxa"/>
            <w:tcBorders>
              <w:top w:val="single" w:sz="6" w:space="0" w:color="000000"/>
              <w:left w:val="nil"/>
              <w:bottom w:val="single" w:sz="6" w:space="0" w:color="000000"/>
              <w:right w:val="single" w:sz="6" w:space="0" w:color="000000"/>
            </w:tcBorders>
          </w:tcPr>
          <w:p w14:paraId="484A8A1A" w14:textId="77777777" w:rsidR="00294B6C" w:rsidRDefault="00E721E7" w:rsidP="00994D8A">
            <w:pPr>
              <w:pStyle w:val="Tabledescriptext"/>
              <w:keepNext/>
            </w:pPr>
            <w:r>
              <w:t>Release 5.0</w:t>
            </w:r>
          </w:p>
        </w:tc>
        <w:tc>
          <w:tcPr>
            <w:tcW w:w="3780" w:type="dxa"/>
            <w:tcBorders>
              <w:top w:val="single" w:sz="6" w:space="0" w:color="000000"/>
              <w:left w:val="single" w:sz="6" w:space="0" w:color="000000"/>
              <w:bottom w:val="single" w:sz="6" w:space="0" w:color="000000"/>
              <w:right w:val="single" w:sz="6" w:space="0" w:color="000000"/>
            </w:tcBorders>
          </w:tcPr>
          <w:p w14:paraId="6EA0D66B" w14:textId="3D89E16D" w:rsidR="00E721E7" w:rsidRPr="00994D8A" w:rsidRDefault="00DD0E93" w:rsidP="00994D8A">
            <w:pPr>
              <w:pStyle w:val="Tabledescriptext"/>
              <w:keepNext/>
              <w:rPr>
                <w:b/>
                <w:bCs/>
              </w:rPr>
            </w:pPr>
            <w:r>
              <w:rPr>
                <w:b/>
                <w:bCs/>
              </w:rPr>
              <w:t xml:space="preserve">Revised </w:t>
            </w:r>
            <w:r w:rsidR="00E721E7" w:rsidRPr="00994D8A">
              <w:rPr>
                <w:b/>
                <w:bCs/>
              </w:rPr>
              <w:t>1 January 2003</w:t>
            </w:r>
          </w:p>
          <w:p w14:paraId="2B4EB1F2" w14:textId="77777777" w:rsidR="00294B6C" w:rsidRPr="00B10F68" w:rsidRDefault="00D230D3" w:rsidP="00994D8A">
            <w:pPr>
              <w:pStyle w:val="Tabledescriptext"/>
              <w:keepNext/>
              <w:rPr>
                <w:i/>
              </w:rPr>
            </w:pPr>
            <w:r w:rsidRPr="00B10F68">
              <w:t>Renamed</w:t>
            </w:r>
            <w:r w:rsidR="00E721E7" w:rsidRPr="00B10F68">
              <w:t xml:space="preserve"> </w:t>
            </w:r>
            <w:r w:rsidR="00E721E7" w:rsidRPr="00B10F68">
              <w:rPr>
                <w:i/>
              </w:rPr>
              <w:t xml:space="preserve">Training </w:t>
            </w:r>
            <w:r w:rsidR="00F717CB" w:rsidRPr="00B10F68">
              <w:rPr>
                <w:i/>
              </w:rPr>
              <w:t>organisation delivery location name</w:t>
            </w:r>
          </w:p>
        </w:tc>
        <w:tc>
          <w:tcPr>
            <w:tcW w:w="3960" w:type="dxa"/>
            <w:tcBorders>
              <w:top w:val="single" w:sz="6" w:space="0" w:color="000000"/>
              <w:left w:val="single" w:sz="6" w:space="0" w:color="000000"/>
              <w:bottom w:val="single" w:sz="6" w:space="0" w:color="000000"/>
              <w:right w:val="nil"/>
            </w:tcBorders>
          </w:tcPr>
          <w:p w14:paraId="050D5A1F" w14:textId="77777777" w:rsidR="00294B6C" w:rsidRDefault="00294B6C" w:rsidP="00994D8A">
            <w:pPr>
              <w:pStyle w:val="Tabledescriptext"/>
              <w:keepNext/>
            </w:pPr>
          </w:p>
        </w:tc>
      </w:tr>
    </w:tbl>
    <w:p w14:paraId="7F1D07AE" w14:textId="77777777" w:rsidR="00520568" w:rsidRPr="002261A3" w:rsidRDefault="00520568" w:rsidP="000D3688">
      <w:pPr>
        <w:pStyle w:val="H2Headings"/>
      </w:pPr>
      <w:bookmarkStart w:id="667" w:name="_Toc113785757"/>
      <w:bookmarkStart w:id="668" w:name="_Toc113785874"/>
      <w:bookmarkStart w:id="669" w:name="_Toc116875144"/>
      <w:bookmarkStart w:id="670" w:name="_Toc128472453"/>
      <w:bookmarkStart w:id="671" w:name="_Toc222218849"/>
      <w:r w:rsidRPr="002261A3">
        <w:lastRenderedPageBreak/>
        <w:t>Trainin</w:t>
      </w:r>
      <w:r w:rsidR="00F717CB" w:rsidRPr="002261A3">
        <w:t>g organisation identifier</w:t>
      </w:r>
      <w:bookmarkEnd w:id="667"/>
      <w:bookmarkEnd w:id="668"/>
      <w:bookmarkEnd w:id="669"/>
      <w:bookmarkEnd w:id="670"/>
      <w:bookmarkEnd w:id="671"/>
    </w:p>
    <w:p w14:paraId="17BC8C6F" w14:textId="77777777" w:rsidR="00520568" w:rsidRPr="002261A3" w:rsidRDefault="00F717CB" w:rsidP="004C26B3">
      <w:pPr>
        <w:pStyle w:val="H3Parts"/>
      </w:pPr>
      <w:bookmarkStart w:id="672" w:name="_Toc113785758"/>
      <w:r w:rsidRPr="002261A3">
        <w:t>Definitional attributes</w:t>
      </w:r>
      <w:bookmarkEnd w:id="672"/>
    </w:p>
    <w:p w14:paraId="3764394B" w14:textId="77777777" w:rsidR="00520568" w:rsidRPr="002261A3" w:rsidRDefault="00A856C5" w:rsidP="00B336D5">
      <w:pPr>
        <w:pStyle w:val="H4Parts"/>
      </w:pPr>
      <w:r w:rsidRPr="002261A3">
        <w:t>Definition</w:t>
      </w:r>
    </w:p>
    <w:p w14:paraId="1AF6CA37" w14:textId="2DF54C9B" w:rsidR="00B14462" w:rsidRPr="00DD53E0" w:rsidRDefault="00B14462" w:rsidP="00B14462">
      <w:pPr>
        <w:pStyle w:val="Bodytext"/>
        <w:rPr>
          <w:strike/>
        </w:rPr>
      </w:pPr>
      <w:r w:rsidRPr="00DD53E0">
        <w:rPr>
          <w:i/>
        </w:rPr>
        <w:t>Training organisation identifier</w:t>
      </w:r>
      <w:r w:rsidRPr="00DD53E0">
        <w:t xml:space="preserve"> is a unique code used to identify a training organisation. </w:t>
      </w:r>
    </w:p>
    <w:p w14:paraId="08B85CE7" w14:textId="77777777" w:rsidR="00B14462" w:rsidRPr="00DD53E0" w:rsidRDefault="00B14462" w:rsidP="00B14462">
      <w:pPr>
        <w:pStyle w:val="H4Parts"/>
      </w:pPr>
      <w:r w:rsidRPr="00DD53E0">
        <w:t>Context</w:t>
      </w:r>
    </w:p>
    <w:p w14:paraId="23D0B0E2" w14:textId="77777777" w:rsidR="00934F66" w:rsidRPr="00DD53E0" w:rsidRDefault="00B14462" w:rsidP="00B14462">
      <w:pPr>
        <w:pStyle w:val="Bodytext"/>
      </w:pPr>
      <w:r w:rsidRPr="00DD53E0">
        <w:rPr>
          <w:i/>
        </w:rPr>
        <w:t>Training organisation identifier</w:t>
      </w:r>
      <w:r w:rsidRPr="00DD53E0">
        <w:t xml:space="preserve"> is used to identify training organisations </w:t>
      </w:r>
      <w:r w:rsidR="002343C8">
        <w:t>that</w:t>
      </w:r>
      <w:r w:rsidRPr="00DD53E0">
        <w:t xml:space="preserve"> deliver vocational education and training</w:t>
      </w:r>
      <w:r w:rsidR="00934F66" w:rsidRPr="00DD53E0">
        <w:t>.</w:t>
      </w:r>
    </w:p>
    <w:p w14:paraId="181E92F7" w14:textId="77777777" w:rsidR="00520568" w:rsidRPr="00DD53E0" w:rsidRDefault="00F717CB" w:rsidP="004C26B3">
      <w:pPr>
        <w:pStyle w:val="H3Parts"/>
      </w:pPr>
      <w:bookmarkStart w:id="673" w:name="_Toc113785759"/>
      <w:r w:rsidRPr="00DD53E0">
        <w:t>Relational attributes</w:t>
      </w:r>
      <w:bookmarkEnd w:id="673"/>
    </w:p>
    <w:p w14:paraId="67F8BE6F" w14:textId="77777777" w:rsidR="00520568" w:rsidRPr="00DD53E0" w:rsidRDefault="00A856C5" w:rsidP="00B336D5">
      <w:pPr>
        <w:pStyle w:val="H4Parts"/>
      </w:pPr>
      <w:r w:rsidRPr="00DD53E0">
        <w:t>Rules</w:t>
      </w:r>
    </w:p>
    <w:p w14:paraId="4CAE84B6" w14:textId="599B61B9" w:rsidR="00B14462" w:rsidRPr="00DD53E0" w:rsidRDefault="00B14462" w:rsidP="00B14462">
      <w:pPr>
        <w:pStyle w:val="Bodytext"/>
      </w:pPr>
      <w:r w:rsidRPr="00DD53E0">
        <w:t>If the training provider is a registered training organisation, the</w:t>
      </w:r>
      <w:r w:rsidRPr="00DD53E0">
        <w:rPr>
          <w:i/>
        </w:rPr>
        <w:t xml:space="preserve"> Training organisation identifier</w:t>
      </w:r>
      <w:r w:rsidRPr="00DD53E0">
        <w:t xml:space="preserve"> must be the valid</w:t>
      </w:r>
      <w:r w:rsidR="00D53DC4">
        <w:t xml:space="preserve"> </w:t>
      </w:r>
      <w:r w:rsidR="00CB7A5E">
        <w:t xml:space="preserve">national code </w:t>
      </w:r>
      <w:r w:rsidRPr="00DD53E0">
        <w:t xml:space="preserve">listed on the </w:t>
      </w:r>
      <w:r w:rsidR="007D2CD0">
        <w:t>National Training Register</w:t>
      </w:r>
      <w:r w:rsidRPr="00DD53E0">
        <w:t>.</w:t>
      </w:r>
    </w:p>
    <w:p w14:paraId="5E261288" w14:textId="6AD654F3" w:rsidR="00B14462" w:rsidRPr="00802963" w:rsidRDefault="00B14462" w:rsidP="00B14462">
      <w:pPr>
        <w:pStyle w:val="Bodytext"/>
      </w:pPr>
      <w:r w:rsidRPr="00DD53E0">
        <w:t xml:space="preserve">Non-registered training providers must ensure that the identifier used </w:t>
      </w:r>
      <w:r w:rsidR="00795578">
        <w:t>does</w:t>
      </w:r>
      <w:r w:rsidRPr="00DD53E0">
        <w:t xml:space="preserve"> not match the code for any current or cancelled identifier listed on the </w:t>
      </w:r>
      <w:r w:rsidR="00E926AE">
        <w:t>National Training Register</w:t>
      </w:r>
      <w:r w:rsidR="003B4617" w:rsidRPr="00DD53E0">
        <w:t>.</w:t>
      </w:r>
    </w:p>
    <w:p w14:paraId="75A1D221" w14:textId="77777777" w:rsidR="00B14462" w:rsidRPr="002261A3" w:rsidRDefault="00B14462" w:rsidP="00B14462">
      <w:pPr>
        <w:pStyle w:val="H4Parts"/>
      </w:pPr>
      <w:r w:rsidRPr="002261A3">
        <w:t>Guideline</w:t>
      </w:r>
      <w:r>
        <w:t>s</w:t>
      </w:r>
      <w:r w:rsidRPr="002261A3">
        <w:t xml:space="preserve"> for use</w:t>
      </w:r>
    </w:p>
    <w:p w14:paraId="5C073D50" w14:textId="2334E5F6" w:rsidR="0018385C" w:rsidRPr="00FE2FB0" w:rsidRDefault="0018385C" w:rsidP="0018385C">
      <w:pPr>
        <w:pStyle w:val="Bodytext"/>
      </w:pPr>
      <w:r w:rsidRPr="00FE2FB0">
        <w:t>Only registered training organisations can provide nationally recognised training.</w:t>
      </w:r>
      <w:r w:rsidRPr="00FE2FB0">
        <w:rPr>
          <w:b/>
        </w:rPr>
        <w:t xml:space="preserve"> </w:t>
      </w:r>
      <w:r w:rsidRPr="00FE2FB0">
        <w:rPr>
          <w:i/>
        </w:rPr>
        <w:t>Training organisation</w:t>
      </w:r>
      <w:r w:rsidRPr="00FE2FB0">
        <w:t xml:space="preserve"> </w:t>
      </w:r>
      <w:r w:rsidRPr="00795578">
        <w:rPr>
          <w:i/>
        </w:rPr>
        <w:t>identifier</w:t>
      </w:r>
      <w:r w:rsidRPr="00FE2FB0">
        <w:t xml:space="preserve"> is usually assigned by a registration body (ASQA, TAC, VRQA) to a training organisation at the time of registration. The code is listed on the </w:t>
      </w:r>
      <w:r w:rsidR="007D2CD0">
        <w:t>National Training Register</w:t>
      </w:r>
      <w:r w:rsidRPr="00FE2FB0">
        <w:t>.</w:t>
      </w:r>
    </w:p>
    <w:p w14:paraId="1CC813AF" w14:textId="237B0737" w:rsidR="00C84B71" w:rsidRPr="002261A3" w:rsidRDefault="0018385C" w:rsidP="0018385C">
      <w:pPr>
        <w:pStyle w:val="Bodytext"/>
      </w:pPr>
      <w:r w:rsidRPr="00FE2FB0">
        <w:t>It is recommended that training organisation identifiers for non-registered training organisations include the training organisation’s name or part of the name</w:t>
      </w:r>
      <w:r w:rsidR="00A6415C">
        <w:t>,</w:t>
      </w:r>
      <w:r w:rsidRPr="00FE2FB0">
        <w:t xml:space="preserve"> up to 10 characters long (for example, AutoTrain, Artscraft1).</w:t>
      </w:r>
    </w:p>
    <w:p w14:paraId="42A7F073" w14:textId="77777777" w:rsidR="00520568" w:rsidRPr="002261A3" w:rsidRDefault="00F717CB" w:rsidP="00F41A95">
      <w:pPr>
        <w:pStyle w:val="H4Parts"/>
      </w:pPr>
      <w:r>
        <w:t>Related data</w:t>
      </w:r>
    </w:p>
    <w:p w14:paraId="3FC03761" w14:textId="77777777" w:rsidR="00E36CBD" w:rsidRPr="00406B9E" w:rsidRDefault="00406B9E" w:rsidP="00883E31">
      <w:pPr>
        <w:pStyle w:val="Bodytext"/>
        <w:rPr>
          <w:i/>
        </w:rPr>
      </w:pPr>
      <w:r>
        <w:t xml:space="preserve"> </w:t>
      </w:r>
      <w:r>
        <w:rPr>
          <w:i/>
        </w:rPr>
        <w:t>Training organisation name</w:t>
      </w:r>
    </w:p>
    <w:p w14:paraId="4C1968A4" w14:textId="77777777" w:rsidR="00520568" w:rsidRPr="002261A3" w:rsidRDefault="00F717CB" w:rsidP="00F41A95">
      <w:pPr>
        <w:pStyle w:val="H4Parts"/>
      </w:pPr>
      <w:r>
        <w:t>Type of relationship</w:t>
      </w:r>
    </w:p>
    <w:p w14:paraId="05D044B5" w14:textId="77777777" w:rsidR="00E36CBD" w:rsidRPr="00406B9E" w:rsidRDefault="00406B9E" w:rsidP="00883E31">
      <w:pPr>
        <w:pStyle w:val="Bodytext"/>
      </w:pPr>
      <w:r>
        <w:rPr>
          <w:i/>
        </w:rPr>
        <w:t xml:space="preserve">Training organisation name </w:t>
      </w:r>
      <w:r>
        <w:t xml:space="preserve">is used along with </w:t>
      </w:r>
      <w:r>
        <w:rPr>
          <w:i/>
        </w:rPr>
        <w:t>Training organisation identifier</w:t>
      </w:r>
      <w:r>
        <w:t xml:space="preserve"> to accurately identify a training organisation.</w:t>
      </w:r>
    </w:p>
    <w:p w14:paraId="21E8812A" w14:textId="77777777" w:rsidR="00520568" w:rsidRPr="002261A3" w:rsidRDefault="00F717CB"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9F6C72" w:rsidRPr="00567403" w14:paraId="57D99754" w14:textId="77777777">
        <w:tc>
          <w:tcPr>
            <w:tcW w:w="1984" w:type="dxa"/>
          </w:tcPr>
          <w:p w14:paraId="6FAFDE94" w14:textId="77777777" w:rsidR="009F6C72" w:rsidRPr="00567403" w:rsidRDefault="009F6C72" w:rsidP="00567403">
            <w:pPr>
              <w:pStyle w:val="Tableheading"/>
              <w:jc w:val="left"/>
              <w:rPr>
                <w:bCs/>
              </w:rPr>
            </w:pPr>
            <w:r w:rsidRPr="00567403">
              <w:rPr>
                <w:bCs/>
              </w:rPr>
              <w:t>Value</w:t>
            </w:r>
          </w:p>
        </w:tc>
        <w:tc>
          <w:tcPr>
            <w:tcW w:w="7124" w:type="dxa"/>
          </w:tcPr>
          <w:p w14:paraId="48FAC80E" w14:textId="163225EF" w:rsidR="009F6C72" w:rsidRPr="00567403" w:rsidRDefault="00557330" w:rsidP="00567403">
            <w:pPr>
              <w:pStyle w:val="Tableheading"/>
              <w:jc w:val="left"/>
              <w:rPr>
                <w:bCs/>
              </w:rPr>
            </w:pPr>
            <w:r w:rsidRPr="00567403">
              <w:rPr>
                <w:bCs/>
              </w:rPr>
              <w:t>Description</w:t>
            </w:r>
            <w:r w:rsidR="00D17ECC" w:rsidRPr="00567403">
              <w:rPr>
                <w:bCs/>
              </w:rPr>
              <w:t xml:space="preserve"> – </w:t>
            </w:r>
            <w:r w:rsidR="00DB6678" w:rsidRPr="00567403">
              <w:rPr>
                <w:bCs/>
              </w:rPr>
              <w:fldChar w:fldCharType="begin"/>
            </w:r>
            <w:r w:rsidR="00DB6678" w:rsidRPr="00567403">
              <w:rPr>
                <w:bCs/>
              </w:rPr>
              <w:instrText xml:space="preserve"> STYLEREF  H2_Headings  \* MERGEFORMAT </w:instrText>
            </w:r>
            <w:r w:rsidR="00DB6678" w:rsidRPr="00567403">
              <w:rPr>
                <w:bCs/>
              </w:rPr>
              <w:fldChar w:fldCharType="separate"/>
            </w:r>
            <w:r w:rsidR="00153EBD">
              <w:rPr>
                <w:bCs/>
                <w:noProof/>
              </w:rPr>
              <w:t>Training organisation identifier</w:t>
            </w:r>
            <w:r w:rsidR="00DB6678" w:rsidRPr="00567403">
              <w:rPr>
                <w:bCs/>
                <w:noProof/>
              </w:rPr>
              <w:fldChar w:fldCharType="end"/>
            </w:r>
          </w:p>
        </w:tc>
      </w:tr>
      <w:tr w:rsidR="009F6C72" w14:paraId="3D7E607F" w14:textId="77777777">
        <w:tc>
          <w:tcPr>
            <w:tcW w:w="1984" w:type="dxa"/>
          </w:tcPr>
          <w:p w14:paraId="518F4DFA" w14:textId="3824086B" w:rsidR="009F6C72" w:rsidRPr="00112D80" w:rsidRDefault="004B7A94" w:rsidP="00567403">
            <w:pPr>
              <w:pStyle w:val="Tabledescriptext"/>
            </w:pPr>
            <w:r>
              <w:t>T</w:t>
            </w:r>
            <w:r w:rsidR="009F6C72" w:rsidRPr="00DA6ABC">
              <w:t>ext</w:t>
            </w:r>
          </w:p>
        </w:tc>
        <w:tc>
          <w:tcPr>
            <w:tcW w:w="7124" w:type="dxa"/>
          </w:tcPr>
          <w:p w14:paraId="01AF4F35" w14:textId="77777777" w:rsidR="009F6C72" w:rsidRPr="00251F56" w:rsidRDefault="00B14462" w:rsidP="00567403">
            <w:pPr>
              <w:pStyle w:val="Tabledescriptext"/>
            </w:pPr>
            <w:r w:rsidRPr="00D53DC4">
              <w:t>Unique</w:t>
            </w:r>
            <w:r w:rsidR="009F6C72" w:rsidRPr="00D53DC4">
              <w:t xml:space="preserve"> </w:t>
            </w:r>
            <w:r w:rsidR="009F6C72">
              <w:t>alphanumeric identifier</w:t>
            </w:r>
          </w:p>
        </w:tc>
      </w:tr>
    </w:tbl>
    <w:p w14:paraId="3448C37A" w14:textId="77777777" w:rsidR="00520568" w:rsidRPr="002261A3" w:rsidRDefault="00BD0869" w:rsidP="00F7041F">
      <w:pPr>
        <w:pStyle w:val="H4Parts"/>
      </w:pPr>
      <w:r>
        <w:t>Question</w:t>
      </w:r>
    </w:p>
    <w:p w14:paraId="667FF9E8" w14:textId="77777777" w:rsidR="00520568" w:rsidRPr="002261A3" w:rsidRDefault="00520568" w:rsidP="00A07535">
      <w:pPr>
        <w:pStyle w:val="Bodytext"/>
      </w:pPr>
      <w:r w:rsidRPr="002261A3">
        <w:t>Not applicable</w:t>
      </w:r>
    </w:p>
    <w:p w14:paraId="56A32A46" w14:textId="77777777" w:rsidR="00520568" w:rsidRPr="002261A3" w:rsidRDefault="00F717CB" w:rsidP="0009072E">
      <w:pPr>
        <w:pStyle w:val="H3Parts"/>
      </w:pPr>
      <w:bookmarkStart w:id="674" w:name="_Toc113785760"/>
      <w:r w:rsidRPr="002261A3">
        <w:t>Format attributes</w:t>
      </w:r>
      <w:bookmarkEnd w:id="674"/>
    </w:p>
    <w:p w14:paraId="4C9995F9" w14:textId="77777777" w:rsidR="00520568" w:rsidRPr="002261A3" w:rsidRDefault="00520568" w:rsidP="00567403">
      <w:pPr>
        <w:pStyle w:val="Bodytext"/>
      </w:pPr>
      <w:r w:rsidRPr="002261A3">
        <w:t>Length:</w:t>
      </w:r>
      <w:r w:rsidRPr="002261A3">
        <w:tab/>
      </w:r>
      <w:r w:rsidR="00567403">
        <w:tab/>
      </w:r>
      <w:r w:rsidRPr="002261A3">
        <w:t>10</w:t>
      </w:r>
    </w:p>
    <w:p w14:paraId="3B1B436E" w14:textId="77777777" w:rsidR="00520568" w:rsidRPr="002261A3" w:rsidRDefault="00520568" w:rsidP="00567403">
      <w:pPr>
        <w:pStyle w:val="Bodytext"/>
      </w:pPr>
      <w:r w:rsidRPr="002261A3">
        <w:t>Type:</w:t>
      </w:r>
      <w:r w:rsidRPr="002261A3">
        <w:tab/>
      </w:r>
      <w:r w:rsidR="00567403">
        <w:tab/>
      </w:r>
      <w:r w:rsidRPr="002261A3">
        <w:t>alphanumeric</w:t>
      </w:r>
    </w:p>
    <w:p w14:paraId="1FF6A1DD" w14:textId="77777777" w:rsidR="00520568" w:rsidRPr="002261A3" w:rsidRDefault="00C314D5" w:rsidP="00567403">
      <w:pPr>
        <w:pStyle w:val="Bodytext"/>
      </w:pPr>
      <w:r>
        <w:t>Justification:</w:t>
      </w:r>
      <w:r w:rsidR="00520568" w:rsidRPr="002261A3">
        <w:tab/>
      </w:r>
      <w:r w:rsidR="00567403">
        <w:tab/>
      </w:r>
      <w:r w:rsidR="00520568" w:rsidRPr="002261A3">
        <w:t>left</w:t>
      </w:r>
    </w:p>
    <w:p w14:paraId="53AC5906" w14:textId="77777777" w:rsidR="00520568" w:rsidRPr="002261A3" w:rsidRDefault="00F717CB" w:rsidP="00567403">
      <w:pPr>
        <w:pStyle w:val="Bodytext"/>
      </w:pPr>
      <w:r w:rsidRPr="002261A3">
        <w:t>Fill character:</w:t>
      </w:r>
      <w:r w:rsidR="00520568" w:rsidRPr="002261A3">
        <w:tab/>
      </w:r>
      <w:r w:rsidR="00567403">
        <w:tab/>
      </w:r>
      <w:r w:rsidR="00520568" w:rsidRPr="002261A3">
        <w:t>space</w:t>
      </w:r>
    </w:p>
    <w:p w14:paraId="15E02ECC" w14:textId="77777777" w:rsidR="00520568" w:rsidRPr="002261A3" w:rsidRDefault="00520568" w:rsidP="00567403">
      <w:pPr>
        <w:pStyle w:val="Bodytext"/>
      </w:pPr>
      <w:r w:rsidRPr="002261A3">
        <w:t>Permitted data element value:</w:t>
      </w:r>
      <w:r w:rsidRPr="002261A3">
        <w:tab/>
      </w:r>
      <w:r w:rsidR="00116202">
        <w:t>not applicable</w:t>
      </w:r>
    </w:p>
    <w:p w14:paraId="54700600" w14:textId="77777777" w:rsidR="00520568" w:rsidRPr="002261A3" w:rsidRDefault="006775CD" w:rsidP="0009072E">
      <w:pPr>
        <w:pStyle w:val="H3Parts"/>
      </w:pPr>
      <w:bookmarkStart w:id="675" w:name="_Toc113785761"/>
      <w:r>
        <w:br w:type="page"/>
      </w:r>
      <w:r w:rsidR="00F717CB" w:rsidRPr="002261A3">
        <w:lastRenderedPageBreak/>
        <w:t>Administrative attributes</w:t>
      </w:r>
      <w:bookmarkEnd w:id="675"/>
    </w:p>
    <w:p w14:paraId="68A30930" w14:textId="77777777" w:rsidR="00520568" w:rsidRDefault="00A856C5"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3627"/>
        <w:gridCol w:w="3852"/>
      </w:tblGrid>
      <w:tr w:rsidR="00294B6C" w:rsidRPr="00567403" w14:paraId="2B445ADE" w14:textId="77777777" w:rsidTr="00795578">
        <w:tc>
          <w:tcPr>
            <w:tcW w:w="1701" w:type="dxa"/>
            <w:tcBorders>
              <w:top w:val="single" w:sz="12" w:space="0" w:color="000000"/>
              <w:left w:val="nil"/>
              <w:bottom w:val="single" w:sz="6" w:space="0" w:color="000000"/>
              <w:right w:val="single" w:sz="6" w:space="0" w:color="000000"/>
            </w:tcBorders>
          </w:tcPr>
          <w:p w14:paraId="51A45273" w14:textId="77777777" w:rsidR="00294B6C" w:rsidRPr="00567403" w:rsidRDefault="00294B6C" w:rsidP="00567403">
            <w:pPr>
              <w:pStyle w:val="Tableheading"/>
              <w:jc w:val="left"/>
              <w:rPr>
                <w:bCs/>
              </w:rPr>
            </w:pPr>
            <w:r w:rsidRPr="00567403">
              <w:rPr>
                <w:bCs/>
              </w:rPr>
              <w:t>Release</w:t>
            </w:r>
          </w:p>
        </w:tc>
        <w:tc>
          <w:tcPr>
            <w:tcW w:w="3627" w:type="dxa"/>
            <w:tcBorders>
              <w:top w:val="single" w:sz="12" w:space="0" w:color="000000"/>
              <w:left w:val="single" w:sz="6" w:space="0" w:color="000000"/>
              <w:bottom w:val="single" w:sz="6" w:space="0" w:color="000000"/>
              <w:right w:val="single" w:sz="6" w:space="0" w:color="000000"/>
            </w:tcBorders>
          </w:tcPr>
          <w:p w14:paraId="27FBE1B7" w14:textId="77777777" w:rsidR="00294B6C" w:rsidRPr="00567403" w:rsidRDefault="00314FB2" w:rsidP="00567403">
            <w:pPr>
              <w:pStyle w:val="Tableheading"/>
              <w:jc w:val="left"/>
              <w:rPr>
                <w:bCs/>
              </w:rPr>
            </w:pPr>
            <w:r w:rsidRPr="00567403">
              <w:rPr>
                <w:bCs/>
              </w:rPr>
              <w:t xml:space="preserve">VET </w:t>
            </w:r>
            <w:r w:rsidR="00F717CB" w:rsidRPr="00567403">
              <w:rPr>
                <w:bCs/>
              </w:rPr>
              <w:t>provider</w:t>
            </w:r>
          </w:p>
        </w:tc>
        <w:tc>
          <w:tcPr>
            <w:tcW w:w="3852" w:type="dxa"/>
            <w:tcBorders>
              <w:top w:val="single" w:sz="12" w:space="0" w:color="000000"/>
              <w:left w:val="single" w:sz="6" w:space="0" w:color="000000"/>
              <w:bottom w:val="single" w:sz="6" w:space="0" w:color="000000"/>
              <w:right w:val="nil"/>
            </w:tcBorders>
          </w:tcPr>
          <w:p w14:paraId="050EFE74" w14:textId="77777777" w:rsidR="00294B6C" w:rsidRPr="00567403" w:rsidRDefault="00967D2C" w:rsidP="00567403">
            <w:pPr>
              <w:pStyle w:val="Tableheading"/>
              <w:jc w:val="left"/>
              <w:rPr>
                <w:bCs/>
              </w:rPr>
            </w:pPr>
            <w:r w:rsidRPr="00567403">
              <w:rPr>
                <w:bCs/>
              </w:rPr>
              <w:t>Apprenticeship</w:t>
            </w:r>
          </w:p>
        </w:tc>
      </w:tr>
      <w:tr w:rsidR="00E721E7" w14:paraId="1C989B1B" w14:textId="77777777" w:rsidTr="00795578">
        <w:tc>
          <w:tcPr>
            <w:tcW w:w="1701" w:type="dxa"/>
            <w:tcBorders>
              <w:top w:val="single" w:sz="6" w:space="0" w:color="000000"/>
              <w:left w:val="nil"/>
              <w:bottom w:val="single" w:sz="6" w:space="0" w:color="000000"/>
              <w:right w:val="single" w:sz="6" w:space="0" w:color="000000"/>
            </w:tcBorders>
          </w:tcPr>
          <w:p w14:paraId="785ECF5C" w14:textId="77777777" w:rsidR="00E721E7" w:rsidRDefault="00E721E7" w:rsidP="00567403">
            <w:pPr>
              <w:pStyle w:val="Tabledescriptext"/>
            </w:pPr>
            <w:r>
              <w:t>Release 1.0</w:t>
            </w:r>
          </w:p>
        </w:tc>
        <w:tc>
          <w:tcPr>
            <w:tcW w:w="3627" w:type="dxa"/>
            <w:tcBorders>
              <w:top w:val="single" w:sz="6" w:space="0" w:color="000000"/>
              <w:left w:val="single" w:sz="6" w:space="0" w:color="000000"/>
              <w:bottom w:val="single" w:sz="6" w:space="0" w:color="000000"/>
              <w:right w:val="single" w:sz="6" w:space="0" w:color="000000"/>
            </w:tcBorders>
          </w:tcPr>
          <w:p w14:paraId="6845FF05" w14:textId="1BE294BE" w:rsidR="00E721E7" w:rsidRPr="00994D8A" w:rsidRDefault="00DD0E93" w:rsidP="00994D8A">
            <w:pPr>
              <w:pStyle w:val="Tabledescriptext"/>
              <w:rPr>
                <w:b/>
                <w:bCs/>
              </w:rPr>
            </w:pPr>
            <w:r>
              <w:rPr>
                <w:b/>
                <w:bCs/>
              </w:rPr>
              <w:t xml:space="preserve">Introduced </w:t>
            </w:r>
            <w:r w:rsidR="00E721E7" w:rsidRPr="00994D8A">
              <w:rPr>
                <w:b/>
                <w:bCs/>
              </w:rPr>
              <w:t>1 January 1994</w:t>
            </w:r>
          </w:p>
          <w:p w14:paraId="605553BB" w14:textId="77777777" w:rsidR="00E721E7" w:rsidRPr="00B10F68" w:rsidRDefault="00E721E7" w:rsidP="00567403">
            <w:pPr>
              <w:pStyle w:val="Tabledescriptext"/>
              <w:rPr>
                <w:i/>
              </w:rPr>
            </w:pPr>
            <w:r w:rsidRPr="00B10F68">
              <w:rPr>
                <w:i/>
              </w:rPr>
              <w:t xml:space="preserve">Training </w:t>
            </w:r>
            <w:r w:rsidR="00F717CB" w:rsidRPr="00B10F68">
              <w:rPr>
                <w:i/>
              </w:rPr>
              <w:t>organisation identifier</w:t>
            </w:r>
          </w:p>
        </w:tc>
        <w:tc>
          <w:tcPr>
            <w:tcW w:w="3852" w:type="dxa"/>
            <w:tcBorders>
              <w:top w:val="single" w:sz="6" w:space="0" w:color="000000"/>
              <w:left w:val="single" w:sz="6" w:space="0" w:color="000000"/>
              <w:bottom w:val="single" w:sz="6" w:space="0" w:color="000000"/>
              <w:right w:val="nil"/>
            </w:tcBorders>
          </w:tcPr>
          <w:p w14:paraId="447A22DF" w14:textId="77777777" w:rsidR="00E721E7" w:rsidRDefault="00E721E7" w:rsidP="00567403">
            <w:pPr>
              <w:pStyle w:val="Tabledescriptext"/>
            </w:pPr>
          </w:p>
        </w:tc>
      </w:tr>
      <w:tr w:rsidR="00E721E7" w14:paraId="19820B81" w14:textId="77777777" w:rsidTr="00795578">
        <w:tc>
          <w:tcPr>
            <w:tcW w:w="1701" w:type="dxa"/>
            <w:tcBorders>
              <w:top w:val="single" w:sz="6" w:space="0" w:color="000000"/>
              <w:left w:val="nil"/>
              <w:bottom w:val="single" w:sz="6" w:space="0" w:color="000000"/>
              <w:right w:val="single" w:sz="6" w:space="0" w:color="000000"/>
            </w:tcBorders>
          </w:tcPr>
          <w:p w14:paraId="25832956" w14:textId="77777777" w:rsidR="00E721E7" w:rsidRDefault="00E721E7" w:rsidP="00567403">
            <w:pPr>
              <w:pStyle w:val="Tabledescriptext"/>
            </w:pPr>
            <w:r>
              <w:t>Release 4.0</w:t>
            </w:r>
          </w:p>
        </w:tc>
        <w:tc>
          <w:tcPr>
            <w:tcW w:w="3627" w:type="dxa"/>
            <w:tcBorders>
              <w:top w:val="single" w:sz="6" w:space="0" w:color="000000"/>
              <w:left w:val="single" w:sz="6" w:space="0" w:color="000000"/>
              <w:bottom w:val="single" w:sz="6" w:space="0" w:color="000000"/>
              <w:right w:val="single" w:sz="6" w:space="0" w:color="000000"/>
            </w:tcBorders>
          </w:tcPr>
          <w:p w14:paraId="33D58981" w14:textId="77777777" w:rsidR="00E721E7" w:rsidRDefault="00E721E7" w:rsidP="00567403">
            <w:pPr>
              <w:pStyle w:val="Tabledescriptext"/>
            </w:pPr>
          </w:p>
        </w:tc>
        <w:tc>
          <w:tcPr>
            <w:tcW w:w="3852" w:type="dxa"/>
            <w:tcBorders>
              <w:top w:val="single" w:sz="6" w:space="0" w:color="000000"/>
              <w:left w:val="single" w:sz="6" w:space="0" w:color="000000"/>
              <w:bottom w:val="single" w:sz="6" w:space="0" w:color="000000"/>
              <w:right w:val="nil"/>
            </w:tcBorders>
          </w:tcPr>
          <w:p w14:paraId="2208FBB9" w14:textId="69727450" w:rsidR="00E721E7" w:rsidRPr="00994D8A" w:rsidRDefault="00DD0E93" w:rsidP="00994D8A">
            <w:pPr>
              <w:pStyle w:val="Tabledescriptext"/>
              <w:rPr>
                <w:b/>
                <w:bCs/>
              </w:rPr>
            </w:pPr>
            <w:r>
              <w:rPr>
                <w:b/>
                <w:bCs/>
              </w:rPr>
              <w:t xml:space="preserve">Introduced </w:t>
            </w:r>
            <w:r w:rsidR="00E721E7" w:rsidRPr="00994D8A">
              <w:rPr>
                <w:b/>
                <w:bCs/>
              </w:rPr>
              <w:t>1 January 2002</w:t>
            </w:r>
          </w:p>
          <w:p w14:paraId="4DADA439" w14:textId="77777777" w:rsidR="00E721E7" w:rsidRPr="00B10F68" w:rsidRDefault="00E721E7" w:rsidP="00567403">
            <w:pPr>
              <w:pStyle w:val="Tabledescriptext"/>
              <w:rPr>
                <w:i/>
              </w:rPr>
            </w:pPr>
            <w:r w:rsidRPr="00B10F68">
              <w:rPr>
                <w:i/>
              </w:rPr>
              <w:t xml:space="preserve">Registered </w:t>
            </w:r>
            <w:r w:rsidR="00F717CB" w:rsidRPr="00B10F68">
              <w:rPr>
                <w:i/>
              </w:rPr>
              <w:t>training organisation identifier</w:t>
            </w:r>
          </w:p>
        </w:tc>
      </w:tr>
    </w:tbl>
    <w:p w14:paraId="2D0023D0" w14:textId="77777777" w:rsidR="003A7B95" w:rsidRDefault="003A7B95"/>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452"/>
      </w:tblGrid>
      <w:tr w:rsidR="003A7B95" w14:paraId="0DB3B9A3" w14:textId="77777777" w:rsidTr="00795578">
        <w:tc>
          <w:tcPr>
            <w:tcW w:w="9180" w:type="dxa"/>
            <w:gridSpan w:val="2"/>
          </w:tcPr>
          <w:p w14:paraId="796AB521" w14:textId="77777777" w:rsidR="003A7B95" w:rsidRDefault="003A7B95">
            <w:pPr>
              <w:pStyle w:val="Tableheading"/>
            </w:pPr>
            <w:r>
              <w:t>D</w:t>
            </w:r>
            <w:r w:rsidR="00F717CB">
              <w:t>ata element definitions</w:t>
            </w:r>
          </w:p>
        </w:tc>
      </w:tr>
      <w:tr w:rsidR="003A7B95" w14:paraId="7116FAB6" w14:textId="77777777" w:rsidTr="00795578">
        <w:tc>
          <w:tcPr>
            <w:tcW w:w="1728" w:type="dxa"/>
          </w:tcPr>
          <w:p w14:paraId="42E5656D" w14:textId="77777777" w:rsidR="003A7B95" w:rsidRDefault="003A7B95" w:rsidP="00567403">
            <w:pPr>
              <w:pStyle w:val="Tabledescriptext"/>
            </w:pPr>
            <w:r>
              <w:t>Edition 2</w:t>
            </w:r>
            <w:r w:rsidR="00795578">
              <w:t>.0</w:t>
            </w:r>
          </w:p>
        </w:tc>
        <w:tc>
          <w:tcPr>
            <w:tcW w:w="7452" w:type="dxa"/>
          </w:tcPr>
          <w:p w14:paraId="7570DDD0" w14:textId="4FB4FCEE" w:rsidR="003A7B95" w:rsidRPr="00994D8A" w:rsidRDefault="003A7B95" w:rsidP="00994D8A">
            <w:pPr>
              <w:pStyle w:val="Tabledescriptext"/>
              <w:rPr>
                <w:b/>
                <w:bCs/>
              </w:rPr>
            </w:pPr>
            <w:r w:rsidRPr="00994D8A">
              <w:rPr>
                <w:b/>
                <w:bCs/>
              </w:rPr>
              <w:t>Revised</w:t>
            </w:r>
            <w:r w:rsidR="00DD0E93">
              <w:rPr>
                <w:b/>
                <w:bCs/>
              </w:rPr>
              <w:t xml:space="preserve"> </w:t>
            </w:r>
            <w:r w:rsidR="00F732F9" w:rsidRPr="00994D8A">
              <w:rPr>
                <w:b/>
                <w:bCs/>
              </w:rPr>
              <w:t>1 July 2008</w:t>
            </w:r>
          </w:p>
          <w:p w14:paraId="05FA5EE4" w14:textId="77777777" w:rsidR="003A7B95" w:rsidRPr="00B10F68" w:rsidRDefault="006775CD" w:rsidP="00567403">
            <w:pPr>
              <w:pStyle w:val="Tabledescriptext"/>
              <w:rPr>
                <w:i/>
              </w:rPr>
            </w:pPr>
            <w:r>
              <w:t>Adopted</w:t>
            </w:r>
            <w:r w:rsidR="003A7B95" w:rsidRPr="00B10F68">
              <w:t xml:space="preserve"> </w:t>
            </w:r>
            <w:r w:rsidR="003A7B95" w:rsidRPr="00B10F68">
              <w:rPr>
                <w:i/>
              </w:rPr>
              <w:t xml:space="preserve">Training </w:t>
            </w:r>
            <w:r w:rsidR="00F717CB" w:rsidRPr="00B10F68">
              <w:rPr>
                <w:i/>
              </w:rPr>
              <w:t>organisation identifier</w:t>
            </w:r>
            <w:r w:rsidR="00F717CB">
              <w:rPr>
                <w:i/>
              </w:rPr>
              <w:t xml:space="preserve"> </w:t>
            </w:r>
            <w:r>
              <w:t xml:space="preserve">to replace </w:t>
            </w:r>
            <w:r w:rsidRPr="00B10F68">
              <w:rPr>
                <w:i/>
              </w:rPr>
              <w:t xml:space="preserve">Registered </w:t>
            </w:r>
            <w:r w:rsidR="00476DD8" w:rsidRPr="00B10F68">
              <w:rPr>
                <w:i/>
              </w:rPr>
              <w:t>t</w:t>
            </w:r>
            <w:r w:rsidRPr="00B10F68">
              <w:rPr>
                <w:i/>
              </w:rPr>
              <w:t xml:space="preserve">raining </w:t>
            </w:r>
            <w:r w:rsidR="00F717CB" w:rsidRPr="00B10F68">
              <w:rPr>
                <w:i/>
              </w:rPr>
              <w:t>organisation identifier</w:t>
            </w:r>
            <w:r w:rsidR="00F717CB">
              <w:rPr>
                <w:i/>
              </w:rPr>
              <w:t xml:space="preserve"> </w:t>
            </w:r>
            <w:r>
              <w:t xml:space="preserve">for </w:t>
            </w:r>
            <w:r w:rsidR="00FE485F">
              <w:t>National Apprentice and Trainee Collection</w:t>
            </w:r>
          </w:p>
        </w:tc>
      </w:tr>
    </w:tbl>
    <w:p w14:paraId="199D0690" w14:textId="77777777" w:rsidR="00520568" w:rsidRPr="002261A3" w:rsidRDefault="00F717CB" w:rsidP="000D3688">
      <w:pPr>
        <w:pStyle w:val="H2Headings"/>
      </w:pPr>
      <w:bookmarkStart w:id="676" w:name="_Toc113785762"/>
      <w:bookmarkStart w:id="677" w:name="_Toc113785875"/>
      <w:bookmarkStart w:id="678" w:name="_Toc116875145"/>
      <w:bookmarkStart w:id="679" w:name="_Toc128472454"/>
      <w:bookmarkStart w:id="680" w:name="_Toc222218850"/>
      <w:r w:rsidRPr="002261A3">
        <w:lastRenderedPageBreak/>
        <w:t>Training organisation name</w:t>
      </w:r>
      <w:bookmarkEnd w:id="676"/>
      <w:bookmarkEnd w:id="677"/>
      <w:bookmarkEnd w:id="678"/>
      <w:bookmarkEnd w:id="679"/>
      <w:bookmarkEnd w:id="680"/>
    </w:p>
    <w:p w14:paraId="38119243" w14:textId="77777777" w:rsidR="00520568" w:rsidRPr="002261A3" w:rsidRDefault="00F717CB" w:rsidP="004C26B3">
      <w:pPr>
        <w:pStyle w:val="H3Parts"/>
      </w:pPr>
      <w:bookmarkStart w:id="681" w:name="_Toc113785763"/>
      <w:r w:rsidRPr="002261A3">
        <w:t>Definitional attributes</w:t>
      </w:r>
      <w:bookmarkEnd w:id="681"/>
    </w:p>
    <w:p w14:paraId="1524E6EA" w14:textId="77777777" w:rsidR="00520568" w:rsidRPr="002261A3" w:rsidRDefault="00A856C5" w:rsidP="00B336D5">
      <w:pPr>
        <w:pStyle w:val="H4Parts"/>
      </w:pPr>
      <w:r w:rsidRPr="002261A3">
        <w:t>Definition</w:t>
      </w:r>
    </w:p>
    <w:p w14:paraId="43BB58ED" w14:textId="77777777" w:rsidR="00520568" w:rsidRPr="002261A3" w:rsidRDefault="00F916F0" w:rsidP="00883E31">
      <w:pPr>
        <w:pStyle w:val="Bodytext"/>
      </w:pPr>
      <w:r w:rsidRPr="00F916F0">
        <w:rPr>
          <w:i/>
        </w:rPr>
        <w:t>Tra</w:t>
      </w:r>
      <w:r w:rsidR="00F717CB" w:rsidRPr="00F916F0">
        <w:rPr>
          <w:i/>
        </w:rPr>
        <w:t>ining organisation name</w:t>
      </w:r>
      <w:r w:rsidR="00520568" w:rsidRPr="002261A3">
        <w:t xml:space="preserve"> is </w:t>
      </w:r>
      <w:r w:rsidR="00002D4C">
        <w:t>the</w:t>
      </w:r>
      <w:r w:rsidR="00E91788">
        <w:t xml:space="preserve"> </w:t>
      </w:r>
      <w:r w:rsidR="00E56676">
        <w:t>registered</w:t>
      </w:r>
      <w:r w:rsidR="00E91788">
        <w:t xml:space="preserve"> </w:t>
      </w:r>
      <w:r w:rsidR="00520568" w:rsidRPr="002261A3">
        <w:t>name of a training organisation.</w:t>
      </w:r>
    </w:p>
    <w:p w14:paraId="054F659A" w14:textId="77777777" w:rsidR="00520568" w:rsidRPr="002261A3" w:rsidRDefault="00A856C5" w:rsidP="00B336D5">
      <w:pPr>
        <w:pStyle w:val="H4Parts"/>
      </w:pPr>
      <w:r>
        <w:t>Context</w:t>
      </w:r>
    </w:p>
    <w:p w14:paraId="51F96ED4" w14:textId="77777777" w:rsidR="00520568" w:rsidRPr="002261A3" w:rsidRDefault="00F717CB" w:rsidP="00883E31">
      <w:pPr>
        <w:pStyle w:val="Bodytext"/>
      </w:pPr>
      <w:r w:rsidRPr="00F916F0">
        <w:rPr>
          <w:i/>
        </w:rPr>
        <w:t>Training organisation name</w:t>
      </w:r>
      <w:r w:rsidR="00FD225A">
        <w:t xml:space="preserve"> </w:t>
      </w:r>
      <w:r w:rsidR="00934F66" w:rsidRPr="002261A3">
        <w:t xml:space="preserve">is used </w:t>
      </w:r>
      <w:r w:rsidR="00934F66">
        <w:t>to identify</w:t>
      </w:r>
      <w:r w:rsidR="00934F66" w:rsidRPr="002261A3">
        <w:t xml:space="preserve"> registered </w:t>
      </w:r>
      <w:r w:rsidR="00E91788">
        <w:t xml:space="preserve">and non-registered </w:t>
      </w:r>
      <w:r w:rsidR="00934F66" w:rsidRPr="002261A3">
        <w:t>training organisations</w:t>
      </w:r>
      <w:r w:rsidR="00520568" w:rsidRPr="002261A3">
        <w:t>.</w:t>
      </w:r>
    </w:p>
    <w:p w14:paraId="691DA975" w14:textId="77777777" w:rsidR="00520568" w:rsidRPr="002261A3" w:rsidRDefault="00E0414F" w:rsidP="004C26B3">
      <w:pPr>
        <w:pStyle w:val="H3Parts"/>
      </w:pPr>
      <w:bookmarkStart w:id="682" w:name="_Toc113785764"/>
      <w:r w:rsidRPr="002261A3">
        <w:t>Relational attributes</w:t>
      </w:r>
      <w:bookmarkEnd w:id="682"/>
    </w:p>
    <w:p w14:paraId="31FAE3AB" w14:textId="77777777" w:rsidR="00520568" w:rsidRPr="002261A3" w:rsidRDefault="00A856C5" w:rsidP="00B336D5">
      <w:pPr>
        <w:pStyle w:val="H4Parts"/>
      </w:pPr>
      <w:r>
        <w:t>Rules</w:t>
      </w:r>
    </w:p>
    <w:p w14:paraId="00FCDBC2" w14:textId="77777777" w:rsidR="00520568" w:rsidRPr="002261A3" w:rsidRDefault="00E0414F" w:rsidP="00883E31">
      <w:pPr>
        <w:pStyle w:val="Bodytext"/>
      </w:pPr>
      <w:r w:rsidRPr="008C6777">
        <w:rPr>
          <w:i/>
        </w:rPr>
        <w:t>Training organisation name</w:t>
      </w:r>
      <w:r w:rsidR="00520568" w:rsidRPr="002261A3">
        <w:t xml:space="preserve"> must not be an acronym.</w:t>
      </w:r>
    </w:p>
    <w:p w14:paraId="7F8763A2" w14:textId="6D5C7203" w:rsidR="00037FDE" w:rsidRPr="00037FDE" w:rsidRDefault="00037FDE" w:rsidP="00037FDE">
      <w:pPr>
        <w:pStyle w:val="Bodytext"/>
      </w:pPr>
      <w:r w:rsidRPr="00037FDE">
        <w:t>If the training provider is a registered training organisation, the</w:t>
      </w:r>
      <w:r w:rsidRPr="00037FDE">
        <w:rPr>
          <w:i/>
        </w:rPr>
        <w:t xml:space="preserve"> Training organisation name</w:t>
      </w:r>
      <w:r w:rsidRPr="00037FDE">
        <w:t xml:space="preserve"> must be the exact </w:t>
      </w:r>
      <w:r w:rsidR="00FF5F12">
        <w:t xml:space="preserve">legal or trading </w:t>
      </w:r>
      <w:r w:rsidRPr="00037FDE">
        <w:t xml:space="preserve">name listed on the </w:t>
      </w:r>
      <w:r w:rsidR="007D2CD0">
        <w:t>National Training Register</w:t>
      </w:r>
      <w:r w:rsidRPr="00037FDE">
        <w:t>.</w:t>
      </w:r>
    </w:p>
    <w:p w14:paraId="08064CF8" w14:textId="3646D683" w:rsidR="00520568" w:rsidRPr="00037FDE" w:rsidRDefault="00037FDE" w:rsidP="00037FDE">
      <w:pPr>
        <w:pStyle w:val="Bodytext"/>
      </w:pPr>
      <w:r w:rsidRPr="00037FDE">
        <w:t xml:space="preserve">Non-registered training providers must ensure that the name does not exist on the </w:t>
      </w:r>
      <w:r w:rsidR="007D2CD0">
        <w:t>National Training Register</w:t>
      </w:r>
      <w:r w:rsidR="003B4617" w:rsidRPr="00037FDE">
        <w:t>.</w:t>
      </w:r>
    </w:p>
    <w:p w14:paraId="74C3828F" w14:textId="77777777" w:rsidR="00520568" w:rsidRDefault="00520568" w:rsidP="00883E31">
      <w:pPr>
        <w:pStyle w:val="Bodytext"/>
      </w:pPr>
      <w:r w:rsidRPr="002261A3">
        <w:t xml:space="preserve">If </w:t>
      </w:r>
      <w:r w:rsidR="00F916F0" w:rsidRPr="008C6777">
        <w:rPr>
          <w:i/>
        </w:rPr>
        <w:t xml:space="preserve">Training </w:t>
      </w:r>
      <w:r w:rsidR="00E0414F" w:rsidRPr="008C6777">
        <w:rPr>
          <w:i/>
        </w:rPr>
        <w:t>organisation name</w:t>
      </w:r>
      <w:r w:rsidR="00E0414F" w:rsidRPr="002261A3">
        <w:t xml:space="preserve"> </w:t>
      </w:r>
      <w:r w:rsidRPr="002261A3">
        <w:t>is greater than 100 characters</w:t>
      </w:r>
      <w:r w:rsidR="00927323">
        <w:t>,</w:t>
      </w:r>
      <w:r w:rsidRPr="002261A3">
        <w:t xml:space="preserve"> the name </w:t>
      </w:r>
      <w:r w:rsidR="00927323">
        <w:t>must</w:t>
      </w:r>
      <w:r w:rsidRPr="002261A3">
        <w:t xml:space="preserve"> be truncated.</w:t>
      </w:r>
    </w:p>
    <w:p w14:paraId="0B749832" w14:textId="77777777" w:rsidR="00966095" w:rsidRPr="002261A3" w:rsidRDefault="00966095" w:rsidP="00966095">
      <w:pPr>
        <w:pStyle w:val="H4Parts"/>
      </w:pPr>
      <w:r w:rsidRPr="002261A3">
        <w:t>Guideline</w:t>
      </w:r>
      <w:r>
        <w:t>s</w:t>
      </w:r>
      <w:r w:rsidR="00E0414F" w:rsidRPr="002261A3">
        <w:t xml:space="preserve"> for use</w:t>
      </w:r>
    </w:p>
    <w:p w14:paraId="12FF6D8A" w14:textId="77777777" w:rsidR="00520568" w:rsidRPr="002261A3" w:rsidRDefault="00F916F0" w:rsidP="00883E31">
      <w:pPr>
        <w:pStyle w:val="Bodytext"/>
      </w:pPr>
      <w:r w:rsidRPr="00F916F0">
        <w:rPr>
          <w:i/>
        </w:rPr>
        <w:t xml:space="preserve">Training </w:t>
      </w:r>
      <w:r w:rsidR="00E0414F" w:rsidRPr="00F916F0">
        <w:rPr>
          <w:i/>
        </w:rPr>
        <w:t>organisation name</w:t>
      </w:r>
      <w:r w:rsidR="00E0414F" w:rsidRPr="002261A3">
        <w:t xml:space="preserve"> </w:t>
      </w:r>
      <w:r w:rsidR="00520568" w:rsidRPr="002261A3">
        <w:t>will generally be the name under which a training organisation is registered or operates as a legal entity.</w:t>
      </w:r>
    </w:p>
    <w:p w14:paraId="6C1A0386" w14:textId="77777777" w:rsidR="00520568" w:rsidRPr="002261A3" w:rsidRDefault="00E0414F" w:rsidP="00F41A95">
      <w:pPr>
        <w:pStyle w:val="H4Parts"/>
      </w:pPr>
      <w:r>
        <w:t>Related data</w:t>
      </w:r>
    </w:p>
    <w:p w14:paraId="3D0614F4" w14:textId="77777777" w:rsidR="00520568" w:rsidRPr="00262BFD" w:rsidRDefault="00262BFD" w:rsidP="00883E31">
      <w:pPr>
        <w:pStyle w:val="Bodytext"/>
        <w:rPr>
          <w:i/>
        </w:rPr>
      </w:pPr>
      <w:r>
        <w:rPr>
          <w:i/>
        </w:rPr>
        <w:t>Training organisation identifier</w:t>
      </w:r>
    </w:p>
    <w:p w14:paraId="2D5EB66C" w14:textId="77777777" w:rsidR="00520568" w:rsidRPr="002261A3" w:rsidRDefault="00E0414F" w:rsidP="00F41A95">
      <w:pPr>
        <w:pStyle w:val="H4Parts"/>
      </w:pPr>
      <w:r>
        <w:t>Type of relationship</w:t>
      </w:r>
    </w:p>
    <w:p w14:paraId="258928A6" w14:textId="77777777" w:rsidR="00262BFD" w:rsidRPr="00406B9E" w:rsidRDefault="00262BFD" w:rsidP="00262BFD">
      <w:pPr>
        <w:pStyle w:val="Bodytext"/>
      </w:pPr>
      <w:r>
        <w:rPr>
          <w:i/>
        </w:rPr>
        <w:t xml:space="preserve">Training organisation </w:t>
      </w:r>
      <w:r w:rsidR="00ED58BE">
        <w:rPr>
          <w:i/>
        </w:rPr>
        <w:t>identifier</w:t>
      </w:r>
      <w:r>
        <w:rPr>
          <w:i/>
        </w:rPr>
        <w:t xml:space="preserve"> </w:t>
      </w:r>
      <w:r>
        <w:t xml:space="preserve">is used along with </w:t>
      </w:r>
      <w:r>
        <w:rPr>
          <w:i/>
        </w:rPr>
        <w:t xml:space="preserve">Training organisation </w:t>
      </w:r>
      <w:r w:rsidR="00ED58BE">
        <w:rPr>
          <w:i/>
        </w:rPr>
        <w:t>name</w:t>
      </w:r>
      <w:r>
        <w:t xml:space="preserve"> to accurately identify a training organisation.</w:t>
      </w:r>
    </w:p>
    <w:p w14:paraId="19E932DC" w14:textId="77777777" w:rsidR="00520568" w:rsidRPr="002261A3" w:rsidRDefault="00E0414F"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9F6C72" w:rsidRPr="00567403" w14:paraId="331784F6" w14:textId="77777777">
        <w:tc>
          <w:tcPr>
            <w:tcW w:w="1984" w:type="dxa"/>
          </w:tcPr>
          <w:p w14:paraId="2250F17F" w14:textId="77777777" w:rsidR="009F6C72" w:rsidRPr="00567403" w:rsidRDefault="009F6C72" w:rsidP="00567403">
            <w:pPr>
              <w:pStyle w:val="Tableheading"/>
              <w:jc w:val="left"/>
              <w:rPr>
                <w:bCs/>
              </w:rPr>
            </w:pPr>
            <w:r w:rsidRPr="00567403">
              <w:rPr>
                <w:bCs/>
              </w:rPr>
              <w:t>Value</w:t>
            </w:r>
          </w:p>
        </w:tc>
        <w:tc>
          <w:tcPr>
            <w:tcW w:w="7124" w:type="dxa"/>
          </w:tcPr>
          <w:p w14:paraId="164D6B3B" w14:textId="3F871F8C" w:rsidR="009F6C72" w:rsidRPr="00567403" w:rsidRDefault="00557330" w:rsidP="00567403">
            <w:pPr>
              <w:pStyle w:val="Tableheading"/>
              <w:jc w:val="left"/>
              <w:rPr>
                <w:bCs/>
              </w:rPr>
            </w:pPr>
            <w:r w:rsidRPr="00567403">
              <w:rPr>
                <w:bCs/>
              </w:rPr>
              <w:t>Description</w:t>
            </w:r>
            <w:r w:rsidR="00D17ECC" w:rsidRPr="00567403">
              <w:rPr>
                <w:bCs/>
              </w:rPr>
              <w:t xml:space="preserve"> – </w:t>
            </w:r>
            <w:r w:rsidR="00DB6678" w:rsidRPr="00567403">
              <w:rPr>
                <w:bCs/>
              </w:rPr>
              <w:fldChar w:fldCharType="begin"/>
            </w:r>
            <w:r w:rsidR="00DB6678" w:rsidRPr="00567403">
              <w:rPr>
                <w:bCs/>
              </w:rPr>
              <w:instrText xml:space="preserve"> STYLEREF  H2_Headings  \* MERGEFORMAT </w:instrText>
            </w:r>
            <w:r w:rsidR="00DB6678" w:rsidRPr="00567403">
              <w:rPr>
                <w:bCs/>
              </w:rPr>
              <w:fldChar w:fldCharType="separate"/>
            </w:r>
            <w:r w:rsidR="00153EBD">
              <w:rPr>
                <w:bCs/>
                <w:noProof/>
              </w:rPr>
              <w:t>Training organisation name</w:t>
            </w:r>
            <w:r w:rsidR="00DB6678" w:rsidRPr="00567403">
              <w:rPr>
                <w:bCs/>
                <w:noProof/>
              </w:rPr>
              <w:fldChar w:fldCharType="end"/>
            </w:r>
          </w:p>
        </w:tc>
      </w:tr>
      <w:tr w:rsidR="009F6C72" w14:paraId="7E086E59" w14:textId="77777777">
        <w:tc>
          <w:tcPr>
            <w:tcW w:w="1984" w:type="dxa"/>
          </w:tcPr>
          <w:p w14:paraId="285492A2" w14:textId="274A321E" w:rsidR="009F6C72" w:rsidRPr="00112D80" w:rsidRDefault="004B7A94" w:rsidP="00567403">
            <w:pPr>
              <w:pStyle w:val="Tabledescriptext"/>
            </w:pPr>
            <w:r>
              <w:t>T</w:t>
            </w:r>
            <w:r w:rsidR="009F6C72" w:rsidRPr="00DA6ABC">
              <w:t>ext</w:t>
            </w:r>
          </w:p>
        </w:tc>
        <w:tc>
          <w:tcPr>
            <w:tcW w:w="7124" w:type="dxa"/>
          </w:tcPr>
          <w:p w14:paraId="4F8A0C58" w14:textId="77777777" w:rsidR="009F6C72" w:rsidRPr="00251F56" w:rsidRDefault="009F6C72" w:rsidP="00567403">
            <w:pPr>
              <w:pStyle w:val="Tabledescriptext"/>
            </w:pPr>
            <w:r>
              <w:t xml:space="preserve">Valid </w:t>
            </w:r>
            <w:r w:rsidR="00476DD8" w:rsidRPr="00BB52C1">
              <w:t xml:space="preserve">training organisation </w:t>
            </w:r>
            <w:r>
              <w:t>name</w:t>
            </w:r>
          </w:p>
        </w:tc>
      </w:tr>
    </w:tbl>
    <w:p w14:paraId="247E3921" w14:textId="77777777" w:rsidR="00520568" w:rsidRPr="002261A3" w:rsidRDefault="00BD0869" w:rsidP="00F7041F">
      <w:pPr>
        <w:pStyle w:val="H4Parts"/>
      </w:pPr>
      <w:r>
        <w:t>Question</w:t>
      </w:r>
    </w:p>
    <w:p w14:paraId="196276F0" w14:textId="77777777" w:rsidR="00520568" w:rsidRPr="002261A3" w:rsidRDefault="00520568" w:rsidP="00A07535">
      <w:pPr>
        <w:pStyle w:val="Bodytext"/>
      </w:pPr>
      <w:r w:rsidRPr="002261A3">
        <w:t>Not applicable</w:t>
      </w:r>
    </w:p>
    <w:p w14:paraId="7179A7C1" w14:textId="77777777" w:rsidR="00520568" w:rsidRPr="002261A3" w:rsidRDefault="00E0414F" w:rsidP="0009072E">
      <w:pPr>
        <w:pStyle w:val="H3Parts"/>
      </w:pPr>
      <w:bookmarkStart w:id="683" w:name="_Toc113785765"/>
      <w:r w:rsidRPr="002261A3">
        <w:t>Format attributes</w:t>
      </w:r>
      <w:bookmarkEnd w:id="683"/>
    </w:p>
    <w:p w14:paraId="63259DC2" w14:textId="77777777" w:rsidR="00520568" w:rsidRPr="002261A3" w:rsidRDefault="00520568" w:rsidP="00567403">
      <w:pPr>
        <w:pStyle w:val="Bodytext"/>
      </w:pPr>
      <w:r w:rsidRPr="002261A3">
        <w:t>Length:</w:t>
      </w:r>
      <w:r w:rsidRPr="002261A3">
        <w:tab/>
      </w:r>
      <w:r w:rsidR="00567403">
        <w:tab/>
      </w:r>
      <w:r w:rsidRPr="002261A3">
        <w:t>100</w:t>
      </w:r>
    </w:p>
    <w:p w14:paraId="3522050D" w14:textId="77777777" w:rsidR="00520568" w:rsidRPr="002261A3" w:rsidRDefault="00520568" w:rsidP="00567403">
      <w:pPr>
        <w:pStyle w:val="Bodytext"/>
      </w:pPr>
      <w:r w:rsidRPr="002261A3">
        <w:t>Type:</w:t>
      </w:r>
      <w:r w:rsidRPr="002261A3">
        <w:tab/>
      </w:r>
      <w:r w:rsidR="00567403">
        <w:tab/>
      </w:r>
      <w:r w:rsidRPr="002261A3">
        <w:t>alphanumeric</w:t>
      </w:r>
    </w:p>
    <w:p w14:paraId="75289AF0" w14:textId="77777777" w:rsidR="00520568" w:rsidRPr="002261A3" w:rsidRDefault="00C314D5" w:rsidP="00567403">
      <w:pPr>
        <w:pStyle w:val="Bodytext"/>
      </w:pPr>
      <w:r>
        <w:t>Justification:</w:t>
      </w:r>
      <w:r w:rsidR="00520568" w:rsidRPr="002261A3">
        <w:tab/>
      </w:r>
      <w:r w:rsidR="00567403">
        <w:tab/>
      </w:r>
      <w:r w:rsidR="00520568" w:rsidRPr="002261A3">
        <w:t>left</w:t>
      </w:r>
    </w:p>
    <w:p w14:paraId="31CCD383" w14:textId="77777777" w:rsidR="00520568" w:rsidRPr="002261A3" w:rsidRDefault="00E0414F" w:rsidP="00567403">
      <w:pPr>
        <w:pStyle w:val="Bodytext"/>
      </w:pPr>
      <w:r w:rsidRPr="002261A3">
        <w:t>Fill character:</w:t>
      </w:r>
      <w:r w:rsidR="00520568" w:rsidRPr="002261A3">
        <w:tab/>
      </w:r>
      <w:r w:rsidR="00567403">
        <w:tab/>
      </w:r>
      <w:r w:rsidR="00520568" w:rsidRPr="002261A3">
        <w:t>space</w:t>
      </w:r>
    </w:p>
    <w:p w14:paraId="19DB18D7" w14:textId="77777777" w:rsidR="00520568" w:rsidRPr="002261A3" w:rsidRDefault="00520568" w:rsidP="00567403">
      <w:pPr>
        <w:pStyle w:val="Bodytext"/>
      </w:pPr>
      <w:r w:rsidRPr="002261A3">
        <w:t>Permitted data element value:</w:t>
      </w:r>
      <w:r w:rsidRPr="002261A3">
        <w:tab/>
      </w:r>
      <w:r w:rsidR="00116202">
        <w:t>not applicable</w:t>
      </w:r>
    </w:p>
    <w:p w14:paraId="0554B831" w14:textId="77777777" w:rsidR="00520568" w:rsidRPr="002261A3" w:rsidRDefault="00BE4B46" w:rsidP="0009072E">
      <w:pPr>
        <w:pStyle w:val="H3Parts"/>
      </w:pPr>
      <w:bookmarkStart w:id="684" w:name="_Toc113785766"/>
      <w:r>
        <w:br w:type="page"/>
      </w:r>
      <w:r w:rsidR="00E0414F" w:rsidRPr="002261A3">
        <w:lastRenderedPageBreak/>
        <w:t>Administrative attribut</w:t>
      </w:r>
      <w:r w:rsidR="00520568" w:rsidRPr="002261A3">
        <w:t>es</w:t>
      </w:r>
      <w:bookmarkEnd w:id="684"/>
    </w:p>
    <w:p w14:paraId="1E2AD93D" w14:textId="77777777" w:rsidR="00520568" w:rsidRDefault="00A856C5"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600"/>
        <w:gridCol w:w="4032"/>
      </w:tblGrid>
      <w:tr w:rsidR="00294B6C" w:rsidRPr="00567403" w14:paraId="3EFB912A" w14:textId="77777777" w:rsidTr="00795578">
        <w:tc>
          <w:tcPr>
            <w:tcW w:w="1548" w:type="dxa"/>
            <w:tcBorders>
              <w:top w:val="single" w:sz="12" w:space="0" w:color="000000"/>
              <w:left w:val="nil"/>
              <w:bottom w:val="single" w:sz="6" w:space="0" w:color="000000"/>
              <w:right w:val="single" w:sz="6" w:space="0" w:color="000000"/>
            </w:tcBorders>
          </w:tcPr>
          <w:p w14:paraId="6CDCBDCB" w14:textId="77777777" w:rsidR="00294B6C" w:rsidRPr="00567403" w:rsidRDefault="00294B6C" w:rsidP="00567403">
            <w:pPr>
              <w:pStyle w:val="Tableheading"/>
              <w:jc w:val="left"/>
              <w:rPr>
                <w:bCs/>
              </w:rPr>
            </w:pPr>
            <w:r w:rsidRPr="00567403">
              <w:rPr>
                <w:bCs/>
              </w:rPr>
              <w:t>Release</w:t>
            </w:r>
          </w:p>
        </w:tc>
        <w:tc>
          <w:tcPr>
            <w:tcW w:w="3600" w:type="dxa"/>
            <w:tcBorders>
              <w:top w:val="single" w:sz="12" w:space="0" w:color="000000"/>
              <w:left w:val="single" w:sz="6" w:space="0" w:color="000000"/>
              <w:bottom w:val="single" w:sz="6" w:space="0" w:color="000000"/>
              <w:right w:val="single" w:sz="6" w:space="0" w:color="000000"/>
            </w:tcBorders>
          </w:tcPr>
          <w:p w14:paraId="6B69FD45" w14:textId="77777777" w:rsidR="00294B6C" w:rsidRPr="00567403" w:rsidRDefault="00F17FAB" w:rsidP="00567403">
            <w:pPr>
              <w:pStyle w:val="Tableheading"/>
              <w:jc w:val="left"/>
              <w:rPr>
                <w:bCs/>
              </w:rPr>
            </w:pPr>
            <w:r w:rsidRPr="00567403">
              <w:rPr>
                <w:bCs/>
              </w:rPr>
              <w:t>VET provider</w:t>
            </w:r>
          </w:p>
        </w:tc>
        <w:tc>
          <w:tcPr>
            <w:tcW w:w="4032" w:type="dxa"/>
            <w:tcBorders>
              <w:top w:val="single" w:sz="12" w:space="0" w:color="000000"/>
              <w:left w:val="single" w:sz="6" w:space="0" w:color="000000"/>
              <w:bottom w:val="single" w:sz="6" w:space="0" w:color="000000"/>
              <w:right w:val="nil"/>
            </w:tcBorders>
          </w:tcPr>
          <w:p w14:paraId="5C2628E4" w14:textId="77777777" w:rsidR="00294B6C" w:rsidRPr="00567403" w:rsidRDefault="00967D2C" w:rsidP="00567403">
            <w:pPr>
              <w:pStyle w:val="Tableheading"/>
              <w:jc w:val="left"/>
              <w:rPr>
                <w:bCs/>
              </w:rPr>
            </w:pPr>
            <w:r w:rsidRPr="00567403">
              <w:rPr>
                <w:bCs/>
              </w:rPr>
              <w:t>Apprenticeship</w:t>
            </w:r>
          </w:p>
        </w:tc>
      </w:tr>
      <w:tr w:rsidR="00E721E7" w14:paraId="66BC71B3" w14:textId="77777777" w:rsidTr="00795578">
        <w:tc>
          <w:tcPr>
            <w:tcW w:w="1548" w:type="dxa"/>
            <w:tcBorders>
              <w:top w:val="single" w:sz="6" w:space="0" w:color="000000"/>
              <w:left w:val="nil"/>
              <w:bottom w:val="single" w:sz="6" w:space="0" w:color="000000"/>
              <w:right w:val="single" w:sz="6" w:space="0" w:color="000000"/>
            </w:tcBorders>
          </w:tcPr>
          <w:p w14:paraId="53FCC608" w14:textId="77777777" w:rsidR="00E721E7" w:rsidRDefault="00E721E7" w:rsidP="00567403">
            <w:pPr>
              <w:pStyle w:val="Tabledescriptext"/>
            </w:pPr>
            <w:r>
              <w:t>Release 1.0</w:t>
            </w:r>
          </w:p>
        </w:tc>
        <w:tc>
          <w:tcPr>
            <w:tcW w:w="3600" w:type="dxa"/>
            <w:tcBorders>
              <w:top w:val="single" w:sz="6" w:space="0" w:color="000000"/>
              <w:left w:val="single" w:sz="6" w:space="0" w:color="000000"/>
              <w:bottom w:val="single" w:sz="6" w:space="0" w:color="000000"/>
              <w:right w:val="single" w:sz="6" w:space="0" w:color="000000"/>
            </w:tcBorders>
          </w:tcPr>
          <w:p w14:paraId="23460F94" w14:textId="6A48200C" w:rsidR="00E721E7" w:rsidRPr="00994D8A" w:rsidRDefault="00DD0E93" w:rsidP="00994D8A">
            <w:pPr>
              <w:pStyle w:val="Tabledescriptext"/>
              <w:rPr>
                <w:b/>
                <w:bCs/>
              </w:rPr>
            </w:pPr>
            <w:r>
              <w:rPr>
                <w:b/>
                <w:bCs/>
              </w:rPr>
              <w:t xml:space="preserve">Introduced </w:t>
            </w:r>
            <w:r w:rsidR="00E721E7" w:rsidRPr="00994D8A">
              <w:rPr>
                <w:b/>
                <w:bCs/>
              </w:rPr>
              <w:t>1 January 1994</w:t>
            </w:r>
          </w:p>
          <w:p w14:paraId="51D05F1B" w14:textId="77777777" w:rsidR="00E721E7" w:rsidRPr="00B10F68" w:rsidRDefault="00E721E7" w:rsidP="00567403">
            <w:pPr>
              <w:pStyle w:val="Tabledescriptext"/>
              <w:rPr>
                <w:i/>
              </w:rPr>
            </w:pPr>
            <w:r w:rsidRPr="00B10F68">
              <w:rPr>
                <w:i/>
              </w:rPr>
              <w:t xml:space="preserve">Training </w:t>
            </w:r>
            <w:r w:rsidR="00E0414F" w:rsidRPr="00B10F68">
              <w:rPr>
                <w:i/>
              </w:rPr>
              <w:t>organisation name</w:t>
            </w:r>
          </w:p>
        </w:tc>
        <w:tc>
          <w:tcPr>
            <w:tcW w:w="4032" w:type="dxa"/>
            <w:tcBorders>
              <w:top w:val="single" w:sz="6" w:space="0" w:color="000000"/>
              <w:left w:val="single" w:sz="6" w:space="0" w:color="000000"/>
              <w:bottom w:val="single" w:sz="6" w:space="0" w:color="000000"/>
              <w:right w:val="nil"/>
            </w:tcBorders>
          </w:tcPr>
          <w:p w14:paraId="41DD6D71" w14:textId="77777777" w:rsidR="00E721E7" w:rsidRDefault="00E721E7" w:rsidP="00567403">
            <w:pPr>
              <w:pStyle w:val="Tabledescriptext"/>
            </w:pPr>
          </w:p>
        </w:tc>
      </w:tr>
      <w:tr w:rsidR="00E721E7" w14:paraId="6AEA0A36" w14:textId="77777777" w:rsidTr="00795578">
        <w:tc>
          <w:tcPr>
            <w:tcW w:w="1548" w:type="dxa"/>
            <w:tcBorders>
              <w:top w:val="single" w:sz="6" w:space="0" w:color="000000"/>
              <w:left w:val="nil"/>
              <w:bottom w:val="single" w:sz="6" w:space="0" w:color="000000"/>
              <w:right w:val="single" w:sz="6" w:space="0" w:color="000000"/>
            </w:tcBorders>
          </w:tcPr>
          <w:p w14:paraId="6662BE36" w14:textId="77777777" w:rsidR="00E721E7" w:rsidRDefault="00E721E7" w:rsidP="00567403">
            <w:pPr>
              <w:pStyle w:val="Tabledescriptext"/>
            </w:pPr>
            <w:r>
              <w:t>Release 4.0</w:t>
            </w:r>
          </w:p>
        </w:tc>
        <w:tc>
          <w:tcPr>
            <w:tcW w:w="3600" w:type="dxa"/>
            <w:tcBorders>
              <w:top w:val="single" w:sz="6" w:space="0" w:color="000000"/>
              <w:left w:val="single" w:sz="6" w:space="0" w:color="000000"/>
              <w:bottom w:val="single" w:sz="6" w:space="0" w:color="000000"/>
              <w:right w:val="single" w:sz="6" w:space="0" w:color="000000"/>
            </w:tcBorders>
          </w:tcPr>
          <w:p w14:paraId="752803D1" w14:textId="77777777" w:rsidR="00E721E7" w:rsidRDefault="00E721E7" w:rsidP="00567403">
            <w:pPr>
              <w:pStyle w:val="Tabledescriptext"/>
            </w:pPr>
          </w:p>
        </w:tc>
        <w:tc>
          <w:tcPr>
            <w:tcW w:w="4032" w:type="dxa"/>
            <w:tcBorders>
              <w:top w:val="single" w:sz="6" w:space="0" w:color="000000"/>
              <w:left w:val="single" w:sz="6" w:space="0" w:color="000000"/>
              <w:bottom w:val="single" w:sz="6" w:space="0" w:color="000000"/>
              <w:right w:val="nil"/>
            </w:tcBorders>
          </w:tcPr>
          <w:p w14:paraId="1B275FD7" w14:textId="37CF61E0" w:rsidR="00E721E7" w:rsidRPr="00994D8A" w:rsidRDefault="00DD0E93" w:rsidP="00994D8A">
            <w:pPr>
              <w:pStyle w:val="Tabledescriptext"/>
              <w:rPr>
                <w:b/>
                <w:bCs/>
              </w:rPr>
            </w:pPr>
            <w:r>
              <w:rPr>
                <w:b/>
                <w:bCs/>
              </w:rPr>
              <w:t xml:space="preserve">Introduced </w:t>
            </w:r>
            <w:r w:rsidR="00E721E7" w:rsidRPr="00994D8A">
              <w:rPr>
                <w:b/>
                <w:bCs/>
              </w:rPr>
              <w:t>1 January 200</w:t>
            </w:r>
            <w:r w:rsidR="00712595" w:rsidRPr="00994D8A">
              <w:rPr>
                <w:b/>
                <w:bCs/>
              </w:rPr>
              <w:t>2</w:t>
            </w:r>
          </w:p>
          <w:p w14:paraId="509478C5" w14:textId="77777777" w:rsidR="00E721E7" w:rsidRPr="00B10F68" w:rsidRDefault="00E721E7" w:rsidP="00567403">
            <w:pPr>
              <w:pStyle w:val="Tabledescriptext"/>
              <w:rPr>
                <w:i/>
              </w:rPr>
            </w:pPr>
            <w:r w:rsidRPr="00B10F68">
              <w:rPr>
                <w:i/>
              </w:rPr>
              <w:t xml:space="preserve">Registered </w:t>
            </w:r>
            <w:r w:rsidR="00E0414F" w:rsidRPr="00B10F68">
              <w:rPr>
                <w:i/>
              </w:rPr>
              <w:t>training organisation name</w:t>
            </w:r>
          </w:p>
        </w:tc>
      </w:tr>
    </w:tbl>
    <w:p w14:paraId="2F96A1FE" w14:textId="77777777" w:rsidR="003A7B95" w:rsidRDefault="003A7B95"/>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48"/>
        <w:gridCol w:w="7632"/>
      </w:tblGrid>
      <w:tr w:rsidR="003A7B95" w14:paraId="3C95D366" w14:textId="77777777" w:rsidTr="00795578">
        <w:tc>
          <w:tcPr>
            <w:tcW w:w="9180" w:type="dxa"/>
            <w:gridSpan w:val="2"/>
          </w:tcPr>
          <w:p w14:paraId="40D16829" w14:textId="77777777" w:rsidR="003A7B95" w:rsidRDefault="00E0414F">
            <w:pPr>
              <w:pStyle w:val="Tableheading"/>
            </w:pPr>
            <w:r>
              <w:t>Data element definitions</w:t>
            </w:r>
          </w:p>
        </w:tc>
      </w:tr>
      <w:tr w:rsidR="003A7B95" w14:paraId="0F3F5F8C" w14:textId="77777777" w:rsidTr="00795578">
        <w:tc>
          <w:tcPr>
            <w:tcW w:w="1548" w:type="dxa"/>
          </w:tcPr>
          <w:p w14:paraId="5ADBB61D" w14:textId="77777777" w:rsidR="003A7B95" w:rsidRDefault="003A7B95" w:rsidP="00567403">
            <w:pPr>
              <w:pStyle w:val="Tabledescriptext"/>
            </w:pPr>
            <w:r>
              <w:t>Edition 2</w:t>
            </w:r>
            <w:r w:rsidR="00795578">
              <w:t>.0</w:t>
            </w:r>
          </w:p>
        </w:tc>
        <w:tc>
          <w:tcPr>
            <w:tcW w:w="7632" w:type="dxa"/>
          </w:tcPr>
          <w:p w14:paraId="39E64A02" w14:textId="6ED40B19" w:rsidR="003A7B95" w:rsidRPr="00994D8A" w:rsidRDefault="003A7B95" w:rsidP="00994D8A">
            <w:pPr>
              <w:pStyle w:val="Tabledescriptext"/>
              <w:rPr>
                <w:b/>
                <w:bCs/>
              </w:rPr>
            </w:pPr>
            <w:r w:rsidRPr="00994D8A">
              <w:rPr>
                <w:b/>
                <w:bCs/>
              </w:rPr>
              <w:t>Revised</w:t>
            </w:r>
            <w:r w:rsidR="00DD0E93">
              <w:rPr>
                <w:b/>
                <w:bCs/>
              </w:rPr>
              <w:t xml:space="preserve"> </w:t>
            </w:r>
            <w:r w:rsidR="00F732F9" w:rsidRPr="00994D8A">
              <w:rPr>
                <w:b/>
                <w:bCs/>
              </w:rPr>
              <w:t>1 July 2008</w:t>
            </w:r>
          </w:p>
          <w:p w14:paraId="52B1EF8A" w14:textId="77777777" w:rsidR="003A7B95" w:rsidRPr="00B10F68" w:rsidRDefault="007C25C2" w:rsidP="00567403">
            <w:pPr>
              <w:pStyle w:val="Tabledescriptext"/>
              <w:rPr>
                <w:i/>
              </w:rPr>
            </w:pPr>
            <w:r>
              <w:t>Adopted</w:t>
            </w:r>
            <w:r w:rsidR="003A7B95" w:rsidRPr="00B10F68">
              <w:t xml:space="preserve"> </w:t>
            </w:r>
            <w:r w:rsidR="003A7B95" w:rsidRPr="00B10F68">
              <w:rPr>
                <w:i/>
              </w:rPr>
              <w:t xml:space="preserve">Training </w:t>
            </w:r>
            <w:r w:rsidR="00E0414F" w:rsidRPr="00B10F68">
              <w:rPr>
                <w:i/>
              </w:rPr>
              <w:t>organisation name</w:t>
            </w:r>
            <w:r w:rsidR="00E0414F">
              <w:rPr>
                <w:i/>
              </w:rPr>
              <w:t xml:space="preserve"> </w:t>
            </w:r>
            <w:r>
              <w:t xml:space="preserve">to replace </w:t>
            </w:r>
            <w:r w:rsidRPr="00B10F68">
              <w:rPr>
                <w:i/>
              </w:rPr>
              <w:t xml:space="preserve">Registered </w:t>
            </w:r>
            <w:r w:rsidR="00E0414F" w:rsidRPr="00B10F68">
              <w:rPr>
                <w:i/>
              </w:rPr>
              <w:t>training organisation name</w:t>
            </w:r>
            <w:r w:rsidR="00E0414F">
              <w:rPr>
                <w:i/>
              </w:rPr>
              <w:t xml:space="preserve"> </w:t>
            </w:r>
            <w:r>
              <w:t xml:space="preserve">for </w:t>
            </w:r>
            <w:r w:rsidR="00FE485F">
              <w:t>National Apprentice and Trainee Collection</w:t>
            </w:r>
          </w:p>
        </w:tc>
      </w:tr>
    </w:tbl>
    <w:p w14:paraId="0D412C3E" w14:textId="77777777" w:rsidR="00ED5D12" w:rsidRPr="00ED0E15" w:rsidRDefault="00ED5D12" w:rsidP="00ED0E15">
      <w:pPr>
        <w:pStyle w:val="H2Headings"/>
      </w:pPr>
      <w:bookmarkStart w:id="685" w:name="_Toc113785767"/>
      <w:bookmarkStart w:id="686" w:name="_Toc113785876"/>
      <w:bookmarkStart w:id="687" w:name="_Toc116875146"/>
      <w:bookmarkStart w:id="688" w:name="_Toc128472455"/>
      <w:bookmarkStart w:id="689" w:name="_Toc132425792"/>
      <w:bookmarkStart w:id="690" w:name="_Toc222218851"/>
      <w:bookmarkStart w:id="691" w:name="_Toc113785772"/>
      <w:bookmarkStart w:id="692" w:name="_Toc113785877"/>
      <w:bookmarkStart w:id="693" w:name="_Toc116875147"/>
      <w:bookmarkStart w:id="694" w:name="_Toc128472456"/>
      <w:r w:rsidRPr="00ED0E15">
        <w:lastRenderedPageBreak/>
        <w:t xml:space="preserve">Training </w:t>
      </w:r>
      <w:r w:rsidR="00E0414F" w:rsidRPr="00ED0E15">
        <w:t>organisation type identifier</w:t>
      </w:r>
      <w:bookmarkEnd w:id="685"/>
      <w:bookmarkEnd w:id="686"/>
      <w:bookmarkEnd w:id="687"/>
      <w:bookmarkEnd w:id="688"/>
      <w:bookmarkEnd w:id="689"/>
      <w:bookmarkEnd w:id="690"/>
    </w:p>
    <w:p w14:paraId="184B0AB6" w14:textId="77777777" w:rsidR="00ED5D12" w:rsidRPr="002261A3" w:rsidRDefault="00E0414F" w:rsidP="00ED5D12">
      <w:pPr>
        <w:pStyle w:val="H3Parts"/>
      </w:pPr>
      <w:bookmarkStart w:id="695" w:name="_Toc113785768"/>
      <w:r w:rsidRPr="002261A3">
        <w:t>Definitional attributes</w:t>
      </w:r>
      <w:bookmarkEnd w:id="695"/>
    </w:p>
    <w:p w14:paraId="11E6A6D6" w14:textId="77777777" w:rsidR="00ED5D12" w:rsidRPr="002261A3" w:rsidRDefault="00ED5D12" w:rsidP="00ED5D12">
      <w:pPr>
        <w:pStyle w:val="H4Parts"/>
      </w:pPr>
      <w:r w:rsidRPr="002261A3">
        <w:t>Definition</w:t>
      </w:r>
    </w:p>
    <w:p w14:paraId="589B147E" w14:textId="77777777" w:rsidR="00ED5D12" w:rsidRPr="002261A3" w:rsidRDefault="00ED5D12" w:rsidP="00ED5D12">
      <w:pPr>
        <w:pStyle w:val="Bodytext"/>
      </w:pPr>
      <w:r w:rsidRPr="009A3358">
        <w:rPr>
          <w:i/>
        </w:rPr>
        <w:t xml:space="preserve">Training </w:t>
      </w:r>
      <w:r w:rsidR="00E0414F" w:rsidRPr="009A3358">
        <w:rPr>
          <w:i/>
        </w:rPr>
        <w:t>organisation type identifier</w:t>
      </w:r>
      <w:r w:rsidR="00E0414F" w:rsidRPr="002261A3">
        <w:t xml:space="preserve"> </w:t>
      </w:r>
      <w:r w:rsidRPr="002261A3">
        <w:t>classifies a training provider.</w:t>
      </w:r>
    </w:p>
    <w:p w14:paraId="506DFAD1" w14:textId="77777777" w:rsidR="00ED5D12" w:rsidRPr="002261A3" w:rsidRDefault="00ED5D12" w:rsidP="00ED5D12">
      <w:pPr>
        <w:pStyle w:val="H4Parts"/>
      </w:pPr>
      <w:r>
        <w:t>Context</w:t>
      </w:r>
    </w:p>
    <w:p w14:paraId="263C03FC" w14:textId="77777777" w:rsidR="00ED5D12" w:rsidRPr="002261A3" w:rsidRDefault="00ED5D12" w:rsidP="00ED5D12">
      <w:pPr>
        <w:pStyle w:val="Bodytext"/>
      </w:pPr>
      <w:r w:rsidRPr="00F916F0">
        <w:rPr>
          <w:i/>
        </w:rPr>
        <w:t xml:space="preserve">Training </w:t>
      </w:r>
      <w:r w:rsidR="00E0414F" w:rsidRPr="00F916F0">
        <w:rPr>
          <w:i/>
        </w:rPr>
        <w:t>organisation type identifier</w:t>
      </w:r>
      <w:r w:rsidR="00E0414F" w:rsidRPr="002261A3">
        <w:t xml:space="preserve"> </w:t>
      </w:r>
      <w:r w:rsidRPr="002261A3">
        <w:t xml:space="preserve">is used for reporting </w:t>
      </w:r>
      <w:r>
        <w:t>client</w:t>
      </w:r>
      <w:r w:rsidRPr="002261A3">
        <w:t xml:space="preserve"> participation by type of educational institution.</w:t>
      </w:r>
    </w:p>
    <w:p w14:paraId="6771AF24" w14:textId="4EB66E37" w:rsidR="00ED5D12" w:rsidRPr="002261A3" w:rsidRDefault="00ED5D12" w:rsidP="00ED5D12">
      <w:pPr>
        <w:pStyle w:val="Bodytext"/>
      </w:pPr>
      <w:r w:rsidRPr="00F916F0">
        <w:rPr>
          <w:i/>
        </w:rPr>
        <w:t xml:space="preserve">Training </w:t>
      </w:r>
      <w:r w:rsidR="00E0414F" w:rsidRPr="00F916F0">
        <w:rPr>
          <w:i/>
        </w:rPr>
        <w:t>organisation type identifier</w:t>
      </w:r>
      <w:r w:rsidR="00E0414F" w:rsidRPr="002261A3">
        <w:t xml:space="preserve"> </w:t>
      </w:r>
      <w:r w:rsidRPr="002261A3">
        <w:t xml:space="preserve">is used for </w:t>
      </w:r>
      <w:r w:rsidR="00FF736E">
        <w:t xml:space="preserve">an </w:t>
      </w:r>
      <w:r w:rsidRPr="002261A3">
        <w:t xml:space="preserve">analysis of educational participation on </w:t>
      </w:r>
      <w:r>
        <w:t>a regional basis and for groups</w:t>
      </w:r>
      <w:r w:rsidRPr="002261A3">
        <w:t xml:space="preserve"> such as young people or Indigenous Australians.</w:t>
      </w:r>
    </w:p>
    <w:p w14:paraId="0F58D4B1" w14:textId="77777777" w:rsidR="00ED5D12" w:rsidRPr="002261A3" w:rsidRDefault="00E0414F" w:rsidP="00ED5D12">
      <w:pPr>
        <w:pStyle w:val="H3Parts"/>
      </w:pPr>
      <w:bookmarkStart w:id="696" w:name="_Toc113785769"/>
      <w:r w:rsidRPr="002261A3">
        <w:t>Relational attributes</w:t>
      </w:r>
      <w:bookmarkEnd w:id="696"/>
    </w:p>
    <w:p w14:paraId="5DE45142" w14:textId="77777777" w:rsidR="00ED5D12" w:rsidRPr="002261A3" w:rsidRDefault="00ED5D12" w:rsidP="00ED5D12">
      <w:pPr>
        <w:pStyle w:val="H4Parts"/>
      </w:pPr>
      <w:r>
        <w:t>Rules</w:t>
      </w:r>
    </w:p>
    <w:p w14:paraId="1B0E2B58" w14:textId="77777777" w:rsidR="00ED5D12" w:rsidRDefault="00ED5D12" w:rsidP="00ED5D12">
      <w:pPr>
        <w:pStyle w:val="Bodytext"/>
      </w:pPr>
      <w:r w:rsidRPr="00E91788">
        <w:rPr>
          <w:i/>
        </w:rPr>
        <w:t xml:space="preserve">Training </w:t>
      </w:r>
      <w:r w:rsidR="00E0414F" w:rsidRPr="00E91788">
        <w:rPr>
          <w:i/>
        </w:rPr>
        <w:t>organisation type identifier</w:t>
      </w:r>
      <w:r w:rsidR="00E0414F">
        <w:t xml:space="preserve"> </w:t>
      </w:r>
      <w:r>
        <w:t xml:space="preserve">refers to the type of training organisation and not: </w:t>
      </w:r>
    </w:p>
    <w:p w14:paraId="09A184B2" w14:textId="77777777" w:rsidR="00ED5D12" w:rsidRPr="00622D8F" w:rsidRDefault="00ED5D12" w:rsidP="00073BB3">
      <w:pPr>
        <w:pStyle w:val="Bulletindent"/>
        <w:numPr>
          <w:ilvl w:val="2"/>
          <w:numId w:val="27"/>
        </w:numPr>
        <w:tabs>
          <w:tab w:val="clear" w:pos="1647"/>
          <w:tab w:val="num" w:pos="993"/>
        </w:tabs>
        <w:ind w:left="993" w:hanging="426"/>
      </w:pPr>
      <w:r>
        <w:t xml:space="preserve">the training organisation’s delivery location; for example, although a TAFE training organisation may have a training organisation delivery location at a school, the </w:t>
      </w:r>
      <w:r w:rsidRPr="00E91788">
        <w:rPr>
          <w:i/>
        </w:rPr>
        <w:t xml:space="preserve">Training </w:t>
      </w:r>
      <w:r w:rsidR="00E0414F" w:rsidRPr="00E91788">
        <w:rPr>
          <w:i/>
        </w:rPr>
        <w:t>organisation type identifier</w:t>
      </w:r>
      <w:r w:rsidR="00E0414F">
        <w:t xml:space="preserve"> </w:t>
      </w:r>
      <w:r w:rsidR="0071687E">
        <w:t>will be ‘31</w:t>
      </w:r>
      <w:r w:rsidR="00D17ECC">
        <w:t xml:space="preserve"> </w:t>
      </w:r>
      <w:r w:rsidR="002343C8">
        <w:t>—</w:t>
      </w:r>
      <w:r w:rsidR="00D17ECC">
        <w:t xml:space="preserve"> </w:t>
      </w:r>
      <w:r w:rsidR="00E0414F">
        <w:t>Technical and further e</w:t>
      </w:r>
      <w:r w:rsidR="0071687E">
        <w:t>ducation institute</w:t>
      </w:r>
      <w:r w:rsidR="0018385C">
        <w:t xml:space="preserve"> or similar public institution</w:t>
      </w:r>
      <w:r w:rsidR="0071687E" w:rsidRPr="00622D8F">
        <w:t>’</w:t>
      </w:r>
      <w:r w:rsidRPr="00622D8F">
        <w:t xml:space="preserve"> and not ‘21</w:t>
      </w:r>
      <w:r w:rsidR="00D17ECC">
        <w:t xml:space="preserve"> </w:t>
      </w:r>
      <w:r w:rsidR="002343C8">
        <w:t>—</w:t>
      </w:r>
      <w:r w:rsidR="00D17ECC">
        <w:t xml:space="preserve"> </w:t>
      </w:r>
      <w:r w:rsidRPr="00622D8F">
        <w:t>School</w:t>
      </w:r>
      <w:r w:rsidR="00D17ECC">
        <w:t xml:space="preserve"> </w:t>
      </w:r>
      <w:r w:rsidR="002343C8">
        <w:t>—</w:t>
      </w:r>
      <w:r w:rsidR="00D17ECC">
        <w:t xml:space="preserve"> </w:t>
      </w:r>
      <w:r w:rsidR="00E0414F">
        <w:t>g</w:t>
      </w:r>
      <w:r w:rsidRPr="00622D8F">
        <w:t>overnment’.</w:t>
      </w:r>
    </w:p>
    <w:p w14:paraId="146C5D36" w14:textId="77777777" w:rsidR="00ED5D12" w:rsidRDefault="00ED5D12" w:rsidP="00073BB3">
      <w:pPr>
        <w:pStyle w:val="Bulletindent"/>
        <w:numPr>
          <w:ilvl w:val="2"/>
          <w:numId w:val="27"/>
        </w:numPr>
        <w:tabs>
          <w:tab w:val="clear" w:pos="1647"/>
          <w:tab w:val="num" w:pos="993"/>
        </w:tabs>
        <w:ind w:left="993" w:hanging="426"/>
      </w:pPr>
      <w:r>
        <w:t xml:space="preserve">the type of </w:t>
      </w:r>
      <w:r w:rsidR="00A15250">
        <w:t>program of study delivered</w:t>
      </w:r>
      <w:r>
        <w:t xml:space="preserve">; for example, although a TAFE training organisation may deliver a senior secondary certificate, the </w:t>
      </w:r>
      <w:r w:rsidRPr="0045222C">
        <w:rPr>
          <w:i/>
        </w:rPr>
        <w:t xml:space="preserve">Training </w:t>
      </w:r>
      <w:r w:rsidR="00476DD8" w:rsidRPr="0045222C">
        <w:rPr>
          <w:i/>
        </w:rPr>
        <w:t>organisation type identifier</w:t>
      </w:r>
      <w:r w:rsidR="00476DD8">
        <w:t xml:space="preserve"> </w:t>
      </w:r>
      <w:r>
        <w:t xml:space="preserve">will be </w:t>
      </w:r>
      <w:r w:rsidR="0071687E">
        <w:t>‘31</w:t>
      </w:r>
      <w:r w:rsidR="00D17ECC">
        <w:t xml:space="preserve"> </w:t>
      </w:r>
      <w:r w:rsidR="002343C8">
        <w:t>—</w:t>
      </w:r>
      <w:r w:rsidR="00D17ECC">
        <w:t xml:space="preserve"> </w:t>
      </w:r>
      <w:r w:rsidR="0071687E">
        <w:t xml:space="preserve">Technical and </w:t>
      </w:r>
      <w:r w:rsidR="00E0414F">
        <w:t xml:space="preserve">further education </w:t>
      </w:r>
      <w:r w:rsidR="0071687E">
        <w:t>institute</w:t>
      </w:r>
      <w:r w:rsidR="0018385C">
        <w:t xml:space="preserve"> or similar public institution</w:t>
      </w:r>
      <w:r w:rsidR="00E0414F" w:rsidRPr="00622D8F">
        <w:t>’</w:t>
      </w:r>
      <w:r w:rsidR="00E0414F">
        <w:t xml:space="preserve"> </w:t>
      </w:r>
      <w:r>
        <w:t>and not ‘21</w:t>
      </w:r>
      <w:r w:rsidR="00D17ECC">
        <w:t xml:space="preserve"> </w:t>
      </w:r>
      <w:r w:rsidR="002343C8">
        <w:t>—</w:t>
      </w:r>
      <w:r w:rsidR="00D17ECC">
        <w:t xml:space="preserve"> </w:t>
      </w:r>
      <w:r>
        <w:t>School</w:t>
      </w:r>
      <w:r w:rsidR="00D17ECC">
        <w:t xml:space="preserve"> </w:t>
      </w:r>
      <w:r w:rsidR="002343C8">
        <w:t>—</w:t>
      </w:r>
      <w:r w:rsidR="00D17ECC">
        <w:t xml:space="preserve"> </w:t>
      </w:r>
      <w:r w:rsidR="00E0414F">
        <w:t>g</w:t>
      </w:r>
      <w:r>
        <w:t>overnment’.</w:t>
      </w:r>
    </w:p>
    <w:p w14:paraId="1C408B1B" w14:textId="77777777" w:rsidR="00ED5D12" w:rsidRPr="002261A3" w:rsidRDefault="00ED5D12" w:rsidP="00073BB3">
      <w:pPr>
        <w:pStyle w:val="Bulletindent"/>
        <w:numPr>
          <w:ilvl w:val="2"/>
          <w:numId w:val="27"/>
        </w:numPr>
        <w:tabs>
          <w:tab w:val="clear" w:pos="1647"/>
          <w:tab w:val="num" w:pos="993"/>
        </w:tabs>
        <w:ind w:left="993" w:hanging="426"/>
      </w:pPr>
      <w:r>
        <w:t xml:space="preserve">the funding received; for example, although a TAFE training organisation may deliver community-based adult education programs, the </w:t>
      </w:r>
      <w:r w:rsidRPr="0045222C">
        <w:rPr>
          <w:i/>
        </w:rPr>
        <w:t xml:space="preserve">Training </w:t>
      </w:r>
      <w:r w:rsidR="00E0414F" w:rsidRPr="0045222C">
        <w:rPr>
          <w:i/>
        </w:rPr>
        <w:t>organisation type identifier</w:t>
      </w:r>
      <w:r w:rsidR="00E0414F">
        <w:t xml:space="preserve"> </w:t>
      </w:r>
      <w:r>
        <w:t xml:space="preserve">will be </w:t>
      </w:r>
      <w:r w:rsidR="0071687E">
        <w:t>‘31</w:t>
      </w:r>
      <w:r w:rsidR="00D17ECC">
        <w:t xml:space="preserve"> </w:t>
      </w:r>
      <w:r w:rsidR="002343C8">
        <w:t>—</w:t>
      </w:r>
      <w:r w:rsidR="00D17ECC">
        <w:t xml:space="preserve"> </w:t>
      </w:r>
      <w:r w:rsidR="0071687E">
        <w:t xml:space="preserve">Technical and </w:t>
      </w:r>
      <w:r w:rsidR="00E0414F">
        <w:t xml:space="preserve">further education </w:t>
      </w:r>
      <w:r w:rsidR="0071687E">
        <w:t>institut</w:t>
      </w:r>
      <w:r w:rsidR="00E0414F">
        <w:t>e</w:t>
      </w:r>
      <w:r w:rsidR="009C3A8D">
        <w:t xml:space="preserve"> or similar public institution</w:t>
      </w:r>
      <w:r w:rsidR="00661E29">
        <w:t>’</w:t>
      </w:r>
      <w:r w:rsidR="00E0414F">
        <w:t xml:space="preserve"> </w:t>
      </w:r>
      <w:r w:rsidRPr="00622D8F">
        <w:t>a</w:t>
      </w:r>
      <w:r>
        <w:t>nd not ‘51</w:t>
      </w:r>
      <w:r w:rsidR="00D17ECC">
        <w:t xml:space="preserve"> </w:t>
      </w:r>
      <w:r w:rsidR="002343C8">
        <w:t>—</w:t>
      </w:r>
      <w:r w:rsidR="00D17ECC">
        <w:t xml:space="preserve"> </w:t>
      </w:r>
      <w:r>
        <w:t>Community-based adult education provider’.</w:t>
      </w:r>
    </w:p>
    <w:p w14:paraId="73253DE8" w14:textId="77777777" w:rsidR="00ED5D12" w:rsidRPr="002261A3" w:rsidRDefault="00E0414F" w:rsidP="00ED5D12">
      <w:pPr>
        <w:pStyle w:val="H4Parts"/>
      </w:pPr>
      <w:r w:rsidRPr="002261A3">
        <w:t>Guideline</w:t>
      </w:r>
      <w:r>
        <w:t>s</w:t>
      </w:r>
      <w:r w:rsidRPr="002261A3">
        <w:t xml:space="preserve"> for use</w:t>
      </w:r>
    </w:p>
    <w:p w14:paraId="76C4E8D6" w14:textId="77777777" w:rsidR="00ED5D12" w:rsidRPr="002261A3" w:rsidRDefault="00ED5D12" w:rsidP="00ED5D12">
      <w:pPr>
        <w:pStyle w:val="Bodyboldheading"/>
      </w:pPr>
      <w:r w:rsidRPr="002261A3">
        <w:t>School</w:t>
      </w:r>
    </w:p>
    <w:p w14:paraId="7B2547CF" w14:textId="77777777" w:rsidR="00ED5D12" w:rsidRPr="002261A3" w:rsidRDefault="00ED5D12" w:rsidP="00ED5D12">
      <w:pPr>
        <w:pStyle w:val="Bodytext"/>
      </w:pPr>
      <w:r w:rsidRPr="002261A3">
        <w:t>A school is established or</w:t>
      </w:r>
      <w:r>
        <w:t xml:space="preserve"> </w:t>
      </w:r>
      <w:r w:rsidR="0071687E">
        <w:t xml:space="preserve">recognised under an Act </w:t>
      </w:r>
      <w:r w:rsidR="00476DD8">
        <w:t>of p</w:t>
      </w:r>
      <w:r w:rsidRPr="002261A3">
        <w:t>arliament for the purpose of providin</w:t>
      </w:r>
      <w:r w:rsidR="00073BB3">
        <w:t>g courses of instruction in pre</w:t>
      </w:r>
      <w:r w:rsidRPr="002261A3">
        <w:t>school, primary or secondary education.</w:t>
      </w:r>
    </w:p>
    <w:p w14:paraId="6040C9F5" w14:textId="77777777" w:rsidR="00ED5D12" w:rsidRPr="002261A3" w:rsidRDefault="00ED5D12" w:rsidP="00ED5D12">
      <w:pPr>
        <w:pStyle w:val="Bodytext"/>
      </w:pPr>
      <w:r w:rsidRPr="002261A3">
        <w:t>A school encompasses compulsory education and non-compulsory education. The compulsory stages of education are defined in state legislation. A school (other than a special school) must satisfy the following criteria:</w:t>
      </w:r>
    </w:p>
    <w:p w14:paraId="30909C4A" w14:textId="77777777" w:rsidR="00ED5D12" w:rsidRPr="002261A3" w:rsidRDefault="00E0414F" w:rsidP="00567403">
      <w:pPr>
        <w:pStyle w:val="Bulletindent"/>
        <w:numPr>
          <w:ilvl w:val="2"/>
          <w:numId w:val="28"/>
        </w:numPr>
      </w:pPr>
      <w:r>
        <w:t>I</w:t>
      </w:r>
      <w:r w:rsidR="00ED5D12" w:rsidRPr="002261A3">
        <w:t>ts major activity is the provision of full-time day primary or secondary education or the provision of primary or secondary distance education.</w:t>
      </w:r>
    </w:p>
    <w:p w14:paraId="36C88605" w14:textId="77777777" w:rsidR="00ED5D12" w:rsidRPr="002261A3" w:rsidRDefault="00E0414F" w:rsidP="00567403">
      <w:pPr>
        <w:pStyle w:val="Bulletindent"/>
        <w:numPr>
          <w:ilvl w:val="2"/>
          <w:numId w:val="28"/>
        </w:numPr>
      </w:pPr>
      <w:r>
        <w:t>I</w:t>
      </w:r>
      <w:r w:rsidR="00ED5D12" w:rsidRPr="002261A3">
        <w:t>t is headed by a principal (or equivalent) responsible for its internal operation.</w:t>
      </w:r>
    </w:p>
    <w:p w14:paraId="45CA3E11" w14:textId="77777777" w:rsidR="00ED5D12" w:rsidRPr="002261A3" w:rsidRDefault="00E0414F" w:rsidP="00567403">
      <w:pPr>
        <w:pStyle w:val="Bulletindent"/>
        <w:numPr>
          <w:ilvl w:val="2"/>
          <w:numId w:val="28"/>
        </w:numPr>
      </w:pPr>
      <w:r>
        <w:t>I</w:t>
      </w:r>
      <w:r w:rsidR="00ED5D12" w:rsidRPr="002261A3">
        <w:t xml:space="preserve">t is possible for </w:t>
      </w:r>
      <w:r w:rsidR="00ED5D12">
        <w:t>client</w:t>
      </w:r>
      <w:r w:rsidR="00ED5D12" w:rsidRPr="002261A3">
        <w:t>s to enrol for a minimum of four continuous weeks, excluding breaks for school vacations.</w:t>
      </w:r>
    </w:p>
    <w:p w14:paraId="7ABBDA41" w14:textId="77777777" w:rsidR="00ED5D12" w:rsidRPr="002261A3" w:rsidRDefault="00ED5D12" w:rsidP="00ED5D12">
      <w:pPr>
        <w:pStyle w:val="Bodytext"/>
      </w:pPr>
      <w:r w:rsidRPr="002261A3">
        <w:t>The term ‘school’ includes schools in institutions and hospitals,</w:t>
      </w:r>
      <w:r>
        <w:t xml:space="preserve"> </w:t>
      </w:r>
      <w:r w:rsidRPr="002261A3">
        <w:t>mission scho</w:t>
      </w:r>
      <w:r>
        <w:t>ols and similar establishments.</w:t>
      </w:r>
    </w:p>
    <w:p w14:paraId="13B0E5C7" w14:textId="77777777" w:rsidR="00460571" w:rsidRPr="002261A3" w:rsidRDefault="00460571" w:rsidP="00460571">
      <w:pPr>
        <w:pStyle w:val="Bodyboldheading"/>
      </w:pPr>
      <w:r w:rsidRPr="002261A3">
        <w:t>TAFE</w:t>
      </w:r>
      <w:r w:rsidR="0018385C">
        <w:t xml:space="preserve"> or similar public institutions</w:t>
      </w:r>
    </w:p>
    <w:p w14:paraId="046BC802" w14:textId="77777777" w:rsidR="00ED5D12" w:rsidRPr="002261A3" w:rsidRDefault="00460571" w:rsidP="00ED5D12">
      <w:pPr>
        <w:pStyle w:val="Bodytext"/>
      </w:pPr>
      <w:r w:rsidRPr="003574EA">
        <w:t xml:space="preserve">Technical and </w:t>
      </w:r>
      <w:r w:rsidR="00E0414F" w:rsidRPr="003574EA">
        <w:t xml:space="preserve">further education </w:t>
      </w:r>
      <w:r w:rsidRPr="003574EA">
        <w:t>(TAFE)</w:t>
      </w:r>
      <w:r>
        <w:t xml:space="preserve"> </w:t>
      </w:r>
      <w:r w:rsidRPr="002261A3">
        <w:t>institutes</w:t>
      </w:r>
      <w:r w:rsidR="0018385C">
        <w:t xml:space="preserve"> or similar public </w:t>
      </w:r>
      <w:r w:rsidR="005259DA">
        <w:t>institutions (</w:t>
      </w:r>
      <w:r w:rsidR="0018385C">
        <w:t>e.g.</w:t>
      </w:r>
      <w:r w:rsidR="00073BB3">
        <w:t xml:space="preserve"> </w:t>
      </w:r>
      <w:r w:rsidR="00E0414F" w:rsidRPr="00622D8F">
        <w:t>polytechnics</w:t>
      </w:r>
      <w:r w:rsidR="0018385C">
        <w:t>)</w:t>
      </w:r>
      <w:r w:rsidR="00E0414F" w:rsidRPr="002261A3">
        <w:t xml:space="preserve"> </w:t>
      </w:r>
      <w:r w:rsidRPr="002261A3">
        <w:t xml:space="preserve">are created by </w:t>
      </w:r>
      <w:r w:rsidR="00E0414F">
        <w:t xml:space="preserve">an </w:t>
      </w:r>
      <w:r w:rsidR="00476DD8">
        <w:t>Act of p</w:t>
      </w:r>
      <w:r w:rsidRPr="002261A3">
        <w:t>arliament and have responsibilities specified in that</w:t>
      </w:r>
      <w:r w:rsidR="00476DD8">
        <w:t xml:space="preserve"> and other legislation and via m</w:t>
      </w:r>
      <w:r w:rsidRPr="002261A3">
        <w:t>inis</w:t>
      </w:r>
      <w:r w:rsidR="00476DD8">
        <w:t>terial d</w:t>
      </w:r>
      <w:r w:rsidRPr="002261A3">
        <w:t>irections.</w:t>
      </w:r>
      <w:r>
        <w:t xml:space="preserve"> These</w:t>
      </w:r>
      <w:r w:rsidRPr="002261A3">
        <w:t xml:space="preserve"> institutes are public bodies in receipt of government funding.</w:t>
      </w:r>
    </w:p>
    <w:p w14:paraId="35E4977F" w14:textId="77777777" w:rsidR="00ED5D12" w:rsidRPr="002261A3" w:rsidRDefault="00ED5D12" w:rsidP="00ED5D12">
      <w:pPr>
        <w:pStyle w:val="Bodyboldheading"/>
      </w:pPr>
      <w:r w:rsidRPr="002261A3">
        <w:t>University</w:t>
      </w:r>
    </w:p>
    <w:p w14:paraId="1D94A168" w14:textId="77777777" w:rsidR="00ED5D12" w:rsidRPr="002261A3" w:rsidRDefault="00ED5D12" w:rsidP="00ED5D12">
      <w:pPr>
        <w:pStyle w:val="Bodytext"/>
      </w:pPr>
      <w:r w:rsidRPr="002261A3">
        <w:t xml:space="preserve">All Australia’s universities are established or recognised under state or territory legislation except </w:t>
      </w:r>
      <w:r>
        <w:t xml:space="preserve">the </w:t>
      </w:r>
      <w:r w:rsidRPr="002261A3">
        <w:t>Australian National University, which is constitut</w:t>
      </w:r>
      <w:r w:rsidR="00476DD8">
        <w:t>ed under an Act of the federal p</w:t>
      </w:r>
      <w:r w:rsidRPr="002261A3">
        <w:t>arliament.</w:t>
      </w:r>
    </w:p>
    <w:p w14:paraId="6A00C415" w14:textId="63E2A04D" w:rsidR="00ED5D12" w:rsidRPr="002261A3" w:rsidRDefault="00ED5D12" w:rsidP="00ED5D12">
      <w:pPr>
        <w:pStyle w:val="Bodytextindent"/>
      </w:pPr>
      <w:r w:rsidRPr="002261A3">
        <w:t>University</w:t>
      </w:r>
      <w:r w:rsidR="00D17ECC">
        <w:t xml:space="preserve"> </w:t>
      </w:r>
      <w:r w:rsidR="00056ADA">
        <w:t>—</w:t>
      </w:r>
      <w:r w:rsidR="00D17ECC">
        <w:t xml:space="preserve"> </w:t>
      </w:r>
      <w:r w:rsidR="00476DD8" w:rsidRPr="002261A3">
        <w:t>g</w:t>
      </w:r>
      <w:r w:rsidRPr="002261A3">
        <w:t xml:space="preserve">overnment: </w:t>
      </w:r>
      <w:r w:rsidR="00932E64">
        <w:t>for example,</w:t>
      </w:r>
      <w:r w:rsidRPr="002261A3">
        <w:t xml:space="preserve"> </w:t>
      </w:r>
      <w:r>
        <w:t>RMIT University</w:t>
      </w:r>
      <w:r>
        <w:br/>
      </w:r>
      <w:r w:rsidRPr="002261A3">
        <w:t>University</w:t>
      </w:r>
      <w:r w:rsidR="00D17ECC">
        <w:t xml:space="preserve"> </w:t>
      </w:r>
      <w:r w:rsidR="00056ADA">
        <w:t>—</w:t>
      </w:r>
      <w:r w:rsidR="00D17ECC">
        <w:t xml:space="preserve"> </w:t>
      </w:r>
      <w:r w:rsidR="00476DD8">
        <w:t>n</w:t>
      </w:r>
      <w:r w:rsidR="00E0414F">
        <w:t>on-g</w:t>
      </w:r>
      <w:r w:rsidRPr="002261A3">
        <w:t xml:space="preserve">overnment Catholic: </w:t>
      </w:r>
      <w:r w:rsidR="00932E64">
        <w:t>for example,</w:t>
      </w:r>
      <w:r w:rsidRPr="002261A3">
        <w:t xml:space="preserve"> Australian Catholic University, Notre Dame</w:t>
      </w:r>
      <w:r>
        <w:br/>
      </w:r>
      <w:r w:rsidRPr="002261A3">
        <w:t>University</w:t>
      </w:r>
      <w:r w:rsidR="00D17ECC">
        <w:t xml:space="preserve"> </w:t>
      </w:r>
      <w:r w:rsidR="00056ADA">
        <w:t>—</w:t>
      </w:r>
      <w:r w:rsidR="00D17ECC">
        <w:t xml:space="preserve"> </w:t>
      </w:r>
      <w:r w:rsidR="00476DD8">
        <w:t>n</w:t>
      </w:r>
      <w:r w:rsidR="00E0414F">
        <w:t>on-g</w:t>
      </w:r>
      <w:r w:rsidRPr="002261A3">
        <w:t xml:space="preserve">overnment independent: </w:t>
      </w:r>
      <w:r w:rsidR="00932E64">
        <w:t>for example,</w:t>
      </w:r>
      <w:r w:rsidRPr="002261A3">
        <w:t xml:space="preserve"> </w:t>
      </w:r>
      <w:r w:rsidRPr="00887CBB">
        <w:t>Bond University</w:t>
      </w:r>
      <w:r>
        <w:t>.</w:t>
      </w:r>
    </w:p>
    <w:p w14:paraId="3A6F4766" w14:textId="77777777" w:rsidR="00ED5D12" w:rsidRPr="002261A3" w:rsidRDefault="00ED5D12" w:rsidP="00ED5D12">
      <w:pPr>
        <w:pStyle w:val="Bodyboldheading"/>
      </w:pPr>
      <w:r w:rsidRPr="002261A3">
        <w:t>Enterprise</w:t>
      </w:r>
    </w:p>
    <w:p w14:paraId="5A12F1DD" w14:textId="2338AD30" w:rsidR="00ED5D12" w:rsidRPr="002261A3" w:rsidRDefault="00ED5D12" w:rsidP="00ED5D12">
      <w:pPr>
        <w:pStyle w:val="Bodytext"/>
      </w:pPr>
      <w:r w:rsidRPr="002261A3">
        <w:t>An enterprise, or the training function or department of an enterprise</w:t>
      </w:r>
      <w:r w:rsidR="009D757B">
        <w:t>,</w:t>
      </w:r>
      <w:r w:rsidRPr="002261A3">
        <w:t xml:space="preserve"> is</w:t>
      </w:r>
      <w:r>
        <w:t xml:space="preserve"> </w:t>
      </w:r>
      <w:r w:rsidRPr="002261A3">
        <w:t xml:space="preserve">registered to provide nationally accredited training according to the standards for the registration of training </w:t>
      </w:r>
      <w:r w:rsidRPr="002261A3">
        <w:lastRenderedPageBreak/>
        <w:t>organisations of the</w:t>
      </w:r>
      <w:r w:rsidR="0018385C">
        <w:t xml:space="preserve"> VET Quality Framework or</w:t>
      </w:r>
      <w:r w:rsidRPr="002261A3">
        <w:t xml:space="preserve"> Australian Quality Training Framework.</w:t>
      </w:r>
      <w:r>
        <w:t xml:space="preserve"> </w:t>
      </w:r>
      <w:r w:rsidRPr="002261A3">
        <w:t>Training is delivered</w:t>
      </w:r>
      <w:r>
        <w:t xml:space="preserve"> to their employees or cadets.</w:t>
      </w:r>
    </w:p>
    <w:p w14:paraId="23D59503" w14:textId="573F0269" w:rsidR="00ED5D12" w:rsidRPr="002261A3" w:rsidRDefault="00ED5D12" w:rsidP="00ED5D12">
      <w:pPr>
        <w:pStyle w:val="Bodytextindent"/>
      </w:pPr>
      <w:r w:rsidRPr="002261A3">
        <w:t>Enterprise</w:t>
      </w:r>
      <w:r w:rsidR="00D17ECC">
        <w:t xml:space="preserve"> </w:t>
      </w:r>
      <w:r w:rsidR="00940DC9">
        <w:t>—</w:t>
      </w:r>
      <w:r w:rsidR="00D17ECC">
        <w:t xml:space="preserve"> </w:t>
      </w:r>
      <w:r w:rsidR="00476DD8">
        <w:t>g</w:t>
      </w:r>
      <w:r w:rsidR="00B42590">
        <w:t xml:space="preserve">overnment: </w:t>
      </w:r>
      <w:r w:rsidR="00932E64">
        <w:t>for example,</w:t>
      </w:r>
      <w:r w:rsidR="001822EA" w:rsidRPr="002261A3">
        <w:t xml:space="preserve"> Department</w:t>
      </w:r>
      <w:r w:rsidRPr="002261A3">
        <w:t xml:space="preserve"> of Defence, Customs, Department of Correctional Services Acad</w:t>
      </w:r>
      <w:r w:rsidR="00B42590">
        <w:t>emy, Centrelink Virtual College</w:t>
      </w:r>
      <w:r>
        <w:br/>
      </w:r>
      <w:r w:rsidRPr="002261A3">
        <w:t>Enterprise</w:t>
      </w:r>
      <w:r w:rsidR="00D17ECC">
        <w:t xml:space="preserve"> </w:t>
      </w:r>
      <w:r w:rsidR="00940DC9">
        <w:t>—</w:t>
      </w:r>
      <w:r w:rsidR="00D17ECC">
        <w:t xml:space="preserve"> </w:t>
      </w:r>
      <w:r w:rsidR="00476DD8" w:rsidRPr="002261A3">
        <w:t>n</w:t>
      </w:r>
      <w:r w:rsidRPr="002261A3">
        <w:t>on-government</w:t>
      </w:r>
      <w:r w:rsidR="00B42590">
        <w:t>:</w:t>
      </w:r>
      <w:r>
        <w:t xml:space="preserve"> </w:t>
      </w:r>
      <w:r w:rsidR="00932E64">
        <w:t>for example,</w:t>
      </w:r>
      <w:r w:rsidR="00B42590">
        <w:t xml:space="preserve"> </w:t>
      </w:r>
      <w:r w:rsidRPr="002261A3">
        <w:t>Woolworths, Qantas, Toyota Australia.</w:t>
      </w:r>
    </w:p>
    <w:p w14:paraId="53C252E1" w14:textId="77777777" w:rsidR="00ED5D12" w:rsidRPr="002261A3" w:rsidRDefault="00ED5D12" w:rsidP="00ED5D12">
      <w:pPr>
        <w:pStyle w:val="Bodyboldheading"/>
      </w:pPr>
      <w:r w:rsidRPr="002261A3">
        <w:t>C</w:t>
      </w:r>
      <w:r>
        <w:t>ommunity-based</w:t>
      </w:r>
      <w:r w:rsidRPr="002261A3">
        <w:t xml:space="preserve"> </w:t>
      </w:r>
      <w:r w:rsidR="00E0414F">
        <w:t>a</w:t>
      </w:r>
      <w:r w:rsidR="00E0414F" w:rsidRPr="002261A3">
        <w:t xml:space="preserve">dult </w:t>
      </w:r>
      <w:r w:rsidR="00E0414F">
        <w:t>e</w:t>
      </w:r>
      <w:r w:rsidR="00E0414F" w:rsidRPr="002261A3">
        <w:t>ducation</w:t>
      </w:r>
    </w:p>
    <w:p w14:paraId="60F263D1" w14:textId="77777777" w:rsidR="00ED5D12" w:rsidRPr="002261A3" w:rsidRDefault="00ED5D12" w:rsidP="00ED5D12">
      <w:pPr>
        <w:pStyle w:val="Bodytext"/>
      </w:pPr>
      <w:r w:rsidRPr="002261A3">
        <w:t xml:space="preserve">A </w:t>
      </w:r>
      <w:r>
        <w:t>not-for-profit, community-</w:t>
      </w:r>
      <w:r w:rsidRPr="002261A3">
        <w:t>based organisation with a primary focus on adult education.</w:t>
      </w:r>
      <w:r>
        <w:t xml:space="preserve"> </w:t>
      </w:r>
      <w:r w:rsidRPr="002261A3">
        <w:t>C</w:t>
      </w:r>
      <w:r>
        <w:t>ommunity-based</w:t>
      </w:r>
      <w:r w:rsidRPr="002261A3">
        <w:t xml:space="preserve"> adult education delivers courses relating to leisure, personal and community development, employment skills, preparation for </w:t>
      </w:r>
      <w:r>
        <w:t>VET</w:t>
      </w:r>
      <w:r w:rsidRPr="002261A3">
        <w:t xml:space="preserve"> and nationally recognise</w:t>
      </w:r>
      <w:r w:rsidR="00D738A7">
        <w:t xml:space="preserve">d </w:t>
      </w:r>
      <w:r w:rsidRPr="002261A3">
        <w:t>program</w:t>
      </w:r>
      <w:r w:rsidR="00D738A7">
        <w:t>s of study</w:t>
      </w:r>
      <w:r w:rsidRPr="002261A3">
        <w:t>.</w:t>
      </w:r>
    </w:p>
    <w:p w14:paraId="4DEC4036" w14:textId="77777777" w:rsidR="00ED5D12" w:rsidRPr="002261A3" w:rsidRDefault="00ED5D12" w:rsidP="00ED5D12">
      <w:pPr>
        <w:pStyle w:val="Bodyboldheading"/>
      </w:pPr>
      <w:r w:rsidRPr="002261A3">
        <w:t xml:space="preserve">Other </w:t>
      </w:r>
      <w:r w:rsidR="00E0414F" w:rsidRPr="002261A3">
        <w:t>training provider</w:t>
      </w:r>
    </w:p>
    <w:p w14:paraId="7B68380C" w14:textId="77777777" w:rsidR="00ED5D12" w:rsidRPr="002261A3" w:rsidRDefault="00ED5D12" w:rsidP="00ED5D12">
      <w:pPr>
        <w:pStyle w:val="Bodytext"/>
      </w:pPr>
      <w:r>
        <w:t>‘</w:t>
      </w:r>
      <w:r w:rsidRPr="002261A3">
        <w:t>91</w:t>
      </w:r>
      <w:r w:rsidR="00D17ECC">
        <w:t xml:space="preserve"> </w:t>
      </w:r>
      <w:r w:rsidR="005D60DA">
        <w:t>—</w:t>
      </w:r>
      <w:r w:rsidR="00D17ECC">
        <w:t xml:space="preserve"> </w:t>
      </w:r>
      <w:r w:rsidR="0018385C">
        <w:t>Private e</w:t>
      </w:r>
      <w:r w:rsidRPr="002261A3">
        <w:t>ducation/training business or centre</w:t>
      </w:r>
      <w:r>
        <w:t>’ is a p</w:t>
      </w:r>
      <w:r w:rsidRPr="002261A3">
        <w:t>rivately operated registered training organisation (‘private provider’).</w:t>
      </w:r>
    </w:p>
    <w:p w14:paraId="683B1BCB" w14:textId="77777777" w:rsidR="00ED5D12" w:rsidRPr="002261A3" w:rsidRDefault="00ED5D12" w:rsidP="00ED5D12">
      <w:pPr>
        <w:pStyle w:val="Bodytext"/>
      </w:pPr>
      <w:r>
        <w:t>‘</w:t>
      </w:r>
      <w:r w:rsidRPr="002261A3">
        <w:t>93</w:t>
      </w:r>
      <w:r w:rsidR="00D17ECC">
        <w:t xml:space="preserve"> </w:t>
      </w:r>
      <w:r w:rsidR="005D60DA">
        <w:t>—</w:t>
      </w:r>
      <w:r w:rsidR="00D17ECC">
        <w:t xml:space="preserve"> </w:t>
      </w:r>
      <w:r w:rsidRPr="002261A3">
        <w:t>Professional association</w:t>
      </w:r>
      <w:r>
        <w:t xml:space="preserve">’ </w:t>
      </w:r>
      <w:r w:rsidRPr="002261A3">
        <w:t>may exist for every industry and these perform a variety of functions such as:</w:t>
      </w:r>
    </w:p>
    <w:p w14:paraId="3EA62944" w14:textId="77777777" w:rsidR="00ED5D12" w:rsidRPr="002261A3" w:rsidRDefault="00ED5D12" w:rsidP="00567403">
      <w:pPr>
        <w:pStyle w:val="Bulletindent"/>
        <w:numPr>
          <w:ilvl w:val="2"/>
          <w:numId w:val="29"/>
        </w:numPr>
      </w:pPr>
      <w:r w:rsidRPr="002261A3">
        <w:t>providing and promoting professional and ca</w:t>
      </w:r>
      <w:r>
        <w:t>reer development activities</w:t>
      </w:r>
    </w:p>
    <w:p w14:paraId="0789EC79" w14:textId="77777777" w:rsidR="00ED5D12" w:rsidRPr="002261A3" w:rsidRDefault="00ED5D12" w:rsidP="00567403">
      <w:pPr>
        <w:pStyle w:val="Bulletindent"/>
        <w:numPr>
          <w:ilvl w:val="2"/>
          <w:numId w:val="29"/>
        </w:numPr>
      </w:pPr>
      <w:r w:rsidRPr="002261A3">
        <w:t>establishing and monitoring industry standards and</w:t>
      </w:r>
      <w:r>
        <w:t xml:space="preserve"> professional codes of practice</w:t>
      </w:r>
    </w:p>
    <w:p w14:paraId="51419E78" w14:textId="77777777" w:rsidR="00ED5D12" w:rsidRPr="002261A3" w:rsidRDefault="00ED5D12" w:rsidP="00567403">
      <w:pPr>
        <w:pStyle w:val="Bulletindent"/>
        <w:numPr>
          <w:ilvl w:val="2"/>
          <w:numId w:val="29"/>
        </w:numPr>
      </w:pPr>
      <w:r w:rsidRPr="002261A3">
        <w:t>advising educational institu</w:t>
      </w:r>
      <w:r>
        <w:t>tions on curriculum development.</w:t>
      </w:r>
    </w:p>
    <w:p w14:paraId="5D694A7E" w14:textId="77777777" w:rsidR="00ED5D12" w:rsidRPr="002261A3" w:rsidRDefault="00ED5D12" w:rsidP="00ED5D12">
      <w:pPr>
        <w:pStyle w:val="Bodytext"/>
      </w:pPr>
      <w:r w:rsidRPr="002261A3">
        <w:t>Example</w:t>
      </w:r>
      <w:r>
        <w:t>s</w:t>
      </w:r>
      <w:r w:rsidRPr="002261A3">
        <w:t xml:space="preserve"> of</w:t>
      </w:r>
      <w:r>
        <w:t xml:space="preserve"> </w:t>
      </w:r>
      <w:r w:rsidRPr="002261A3">
        <w:t>professional associations include Institute of Chartered Accountants, Australian Institute of Management, Australian Computer Society</w:t>
      </w:r>
      <w:r>
        <w:t>.</w:t>
      </w:r>
    </w:p>
    <w:p w14:paraId="2B5BA901" w14:textId="77777777" w:rsidR="00ED5D12" w:rsidRPr="002261A3" w:rsidRDefault="00ED5D12" w:rsidP="00ED5D12">
      <w:pPr>
        <w:pStyle w:val="Bodytext"/>
      </w:pPr>
      <w:r>
        <w:t>‘</w:t>
      </w:r>
      <w:r w:rsidRPr="002261A3">
        <w:t>95</w:t>
      </w:r>
      <w:r w:rsidR="00D17ECC">
        <w:t xml:space="preserve"> </w:t>
      </w:r>
      <w:r w:rsidR="005D60DA">
        <w:t>—</w:t>
      </w:r>
      <w:r w:rsidR="00D17ECC">
        <w:t xml:space="preserve"> </w:t>
      </w:r>
      <w:r w:rsidRPr="002261A3">
        <w:t>Industry association</w:t>
      </w:r>
      <w:r>
        <w:t>’</w:t>
      </w:r>
      <w:r w:rsidRPr="002261A3">
        <w:t xml:space="preserve"> is a national industry association that represent</w:t>
      </w:r>
      <w:r>
        <w:t>s</w:t>
      </w:r>
      <w:r w:rsidRPr="002261A3">
        <w:t xml:space="preserve"> the interests of its members</w:t>
      </w:r>
      <w:r w:rsidR="00E0414F">
        <w:t>,</w:t>
      </w:r>
      <w:r>
        <w:t xml:space="preserve"> f</w:t>
      </w:r>
      <w:r w:rsidRPr="002261A3">
        <w:t>or example</w:t>
      </w:r>
      <w:r w:rsidR="00E0414F">
        <w:t>,</w:t>
      </w:r>
      <w:r w:rsidRPr="002261A3">
        <w:t xml:space="preserve"> Internet Industry Association, industry unions</w:t>
      </w:r>
      <w:r>
        <w:t>.</w:t>
      </w:r>
    </w:p>
    <w:p w14:paraId="766F4E0C" w14:textId="77777777" w:rsidR="00ED5D12" w:rsidRPr="002261A3" w:rsidRDefault="00ED5D12" w:rsidP="00ED5D12">
      <w:pPr>
        <w:pStyle w:val="Bodytext"/>
      </w:pPr>
      <w:r>
        <w:t>‘</w:t>
      </w:r>
      <w:r w:rsidRPr="002261A3">
        <w:t>97</w:t>
      </w:r>
      <w:r w:rsidR="00D17ECC">
        <w:t xml:space="preserve"> </w:t>
      </w:r>
      <w:r w:rsidR="005D60DA">
        <w:t>—</w:t>
      </w:r>
      <w:r w:rsidR="00D17ECC">
        <w:t xml:space="preserve"> </w:t>
      </w:r>
      <w:r w:rsidRPr="002261A3">
        <w:t>Equipment and/or product manufacturer or supplier</w:t>
      </w:r>
      <w:r w:rsidR="00073BB3">
        <w:t>’</w:t>
      </w:r>
      <w:r w:rsidRPr="002261A3">
        <w:t xml:space="preserve"> provide</w:t>
      </w:r>
      <w:r w:rsidR="00073BB3">
        <w:t>s</w:t>
      </w:r>
      <w:r w:rsidRPr="002261A3">
        <w:t xml:space="preserve"> certification and training for employees and</w:t>
      </w:r>
      <w:r>
        <w:t xml:space="preserve"> </w:t>
      </w:r>
      <w:r w:rsidRPr="002261A3">
        <w:t>non-employees</w:t>
      </w:r>
      <w:r w:rsidR="00E0414F">
        <w:t>,</w:t>
      </w:r>
      <w:r>
        <w:t xml:space="preserve"> f</w:t>
      </w:r>
      <w:r w:rsidRPr="002261A3">
        <w:t>or example, CISCO, Microsoft</w:t>
      </w:r>
      <w:r>
        <w:t>.</w:t>
      </w:r>
    </w:p>
    <w:p w14:paraId="27121587" w14:textId="77777777" w:rsidR="00ED5D12" w:rsidRPr="002261A3" w:rsidRDefault="00ED5D12" w:rsidP="00ED5D12">
      <w:pPr>
        <w:pStyle w:val="Bodytext"/>
      </w:pPr>
      <w:r>
        <w:t>‘</w:t>
      </w:r>
      <w:r w:rsidRPr="002261A3">
        <w:t>99</w:t>
      </w:r>
      <w:r w:rsidR="00D17ECC">
        <w:t xml:space="preserve"> </w:t>
      </w:r>
      <w:r w:rsidR="005D60DA">
        <w:t>—</w:t>
      </w:r>
      <w:r w:rsidR="00B42590">
        <w:t xml:space="preserve"> </w:t>
      </w:r>
      <w:r w:rsidR="00E0414F">
        <w:t>Other training p</w:t>
      </w:r>
      <w:r w:rsidRPr="002261A3">
        <w:t>rovider not elsewhere classified</w:t>
      </w:r>
      <w:r>
        <w:t xml:space="preserve">’ are </w:t>
      </w:r>
      <w:r w:rsidRPr="002261A3">
        <w:t>for-profit private training provider</w:t>
      </w:r>
      <w:r w:rsidR="00E74B72">
        <w:t>s</w:t>
      </w:r>
      <w:r w:rsidRPr="002261A3">
        <w:t xml:space="preserve"> (e.g. private one-on-one music teachers, private tutors) and</w:t>
      </w:r>
      <w:r>
        <w:t xml:space="preserve"> </w:t>
      </w:r>
      <w:r w:rsidRPr="002261A3">
        <w:t>not-for-profit training provider</w:t>
      </w:r>
      <w:r w:rsidR="00E74B72">
        <w:t>s</w:t>
      </w:r>
      <w:r w:rsidRPr="002261A3">
        <w:t xml:space="preserve"> (e.g. Mission Australia, Salvation Army).</w:t>
      </w:r>
    </w:p>
    <w:p w14:paraId="7BD0968F" w14:textId="77777777" w:rsidR="00ED5D12" w:rsidRPr="002261A3" w:rsidRDefault="00E0414F" w:rsidP="00ED5D12">
      <w:pPr>
        <w:pStyle w:val="H4Parts"/>
      </w:pPr>
      <w:r>
        <w:t>Related data</w:t>
      </w:r>
    </w:p>
    <w:p w14:paraId="0C2CE6D6" w14:textId="77777777" w:rsidR="00ED5D12" w:rsidRPr="002261A3" w:rsidRDefault="00ED5D12" w:rsidP="00ED5D12">
      <w:pPr>
        <w:pStyle w:val="Bodytext"/>
      </w:pPr>
      <w:r w:rsidRPr="002261A3">
        <w:t>Not applicable</w:t>
      </w:r>
    </w:p>
    <w:p w14:paraId="31A04F06" w14:textId="77777777" w:rsidR="00ED5D12" w:rsidRPr="002261A3" w:rsidRDefault="00E0414F" w:rsidP="00ED5D12">
      <w:pPr>
        <w:pStyle w:val="H4Parts"/>
      </w:pPr>
      <w:r>
        <w:t>Type of relationship</w:t>
      </w:r>
    </w:p>
    <w:p w14:paraId="6E046441" w14:textId="77777777" w:rsidR="00ED5D12" w:rsidRDefault="00ED5D12" w:rsidP="00ED5D12">
      <w:pPr>
        <w:pStyle w:val="Bodytext"/>
      </w:pPr>
      <w:r w:rsidRPr="002261A3">
        <w:t>Not applicable</w:t>
      </w:r>
    </w:p>
    <w:p w14:paraId="398711F7" w14:textId="77777777" w:rsidR="00ED5D12" w:rsidRPr="002261A3" w:rsidRDefault="00F17FAB" w:rsidP="00ED5D12">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D5D12" w:rsidRPr="00567403" w14:paraId="6BDDE6FA" w14:textId="77777777" w:rsidTr="004C6108">
        <w:tc>
          <w:tcPr>
            <w:tcW w:w="1984" w:type="dxa"/>
          </w:tcPr>
          <w:p w14:paraId="0DC9106B" w14:textId="77777777" w:rsidR="00ED5D12" w:rsidRPr="00567403" w:rsidRDefault="00ED5D12" w:rsidP="00567403">
            <w:pPr>
              <w:pStyle w:val="Tableheading"/>
              <w:jc w:val="left"/>
              <w:rPr>
                <w:bCs/>
              </w:rPr>
            </w:pPr>
            <w:r w:rsidRPr="00567403">
              <w:rPr>
                <w:bCs/>
              </w:rPr>
              <w:t>Value</w:t>
            </w:r>
          </w:p>
        </w:tc>
        <w:tc>
          <w:tcPr>
            <w:tcW w:w="7124" w:type="dxa"/>
          </w:tcPr>
          <w:p w14:paraId="75878A9F" w14:textId="3ED8ABBA" w:rsidR="00ED5D12" w:rsidRPr="00567403" w:rsidRDefault="00ED5D12" w:rsidP="00567403">
            <w:pPr>
              <w:pStyle w:val="Tableheading"/>
              <w:jc w:val="left"/>
              <w:rPr>
                <w:bCs/>
              </w:rPr>
            </w:pPr>
            <w:r w:rsidRPr="00567403">
              <w:rPr>
                <w:bCs/>
              </w:rPr>
              <w:t>Description</w:t>
            </w:r>
            <w:r w:rsidR="00676404" w:rsidRPr="00567403">
              <w:rPr>
                <w:bCs/>
              </w:rPr>
              <w:t xml:space="preserve"> – </w:t>
            </w:r>
            <w:r w:rsidR="00DB6678" w:rsidRPr="00567403">
              <w:rPr>
                <w:bCs/>
              </w:rPr>
              <w:fldChar w:fldCharType="begin"/>
            </w:r>
            <w:r w:rsidR="00DB6678" w:rsidRPr="00567403">
              <w:rPr>
                <w:bCs/>
              </w:rPr>
              <w:instrText xml:space="preserve"> STYLEREF  H2_Headings  \* MERGEFORMAT </w:instrText>
            </w:r>
            <w:r w:rsidR="00DB6678" w:rsidRPr="00567403">
              <w:rPr>
                <w:bCs/>
              </w:rPr>
              <w:fldChar w:fldCharType="separate"/>
            </w:r>
            <w:r w:rsidR="00153EBD">
              <w:rPr>
                <w:bCs/>
                <w:noProof/>
              </w:rPr>
              <w:t>Training organisation type identifier</w:t>
            </w:r>
            <w:r w:rsidR="00DB6678" w:rsidRPr="00567403">
              <w:rPr>
                <w:bCs/>
                <w:noProof/>
              </w:rPr>
              <w:fldChar w:fldCharType="end"/>
            </w:r>
          </w:p>
        </w:tc>
      </w:tr>
      <w:tr w:rsidR="00ED5D12" w14:paraId="02EBA2A3" w14:textId="77777777" w:rsidTr="004C6108">
        <w:tc>
          <w:tcPr>
            <w:tcW w:w="1984" w:type="dxa"/>
          </w:tcPr>
          <w:p w14:paraId="3AF2F058" w14:textId="77777777" w:rsidR="00ED5D12" w:rsidRPr="00F916F0" w:rsidRDefault="00ED5D12" w:rsidP="00567403">
            <w:pPr>
              <w:pStyle w:val="Tabledescriptext"/>
            </w:pPr>
          </w:p>
        </w:tc>
        <w:tc>
          <w:tcPr>
            <w:tcW w:w="7124" w:type="dxa"/>
          </w:tcPr>
          <w:p w14:paraId="14FB2CA0" w14:textId="77777777" w:rsidR="00ED5D12" w:rsidRPr="009F6C72" w:rsidRDefault="00ED5D12" w:rsidP="00567403">
            <w:pPr>
              <w:pStyle w:val="Tabledescriptext"/>
              <w:rPr>
                <w:b/>
                <w:bCs/>
              </w:rPr>
            </w:pPr>
            <w:r w:rsidRPr="009F6C72">
              <w:rPr>
                <w:b/>
                <w:bCs/>
              </w:rPr>
              <w:t xml:space="preserve">Secondary </w:t>
            </w:r>
            <w:r>
              <w:rPr>
                <w:b/>
                <w:bCs/>
              </w:rPr>
              <w:t>s</w:t>
            </w:r>
            <w:r w:rsidRPr="009F6C72">
              <w:rPr>
                <w:b/>
                <w:bCs/>
              </w:rPr>
              <w:t>chool</w:t>
            </w:r>
          </w:p>
        </w:tc>
      </w:tr>
      <w:tr w:rsidR="00ED5D12" w14:paraId="507CCFC1" w14:textId="77777777" w:rsidTr="004C6108">
        <w:tc>
          <w:tcPr>
            <w:tcW w:w="1984" w:type="dxa"/>
          </w:tcPr>
          <w:p w14:paraId="24CAF6A5" w14:textId="77777777" w:rsidR="00ED5D12" w:rsidRPr="00F916F0" w:rsidRDefault="00ED5D12" w:rsidP="00567403">
            <w:pPr>
              <w:pStyle w:val="Tabledescriptext"/>
            </w:pPr>
            <w:r w:rsidRPr="00F916F0">
              <w:t>21</w:t>
            </w:r>
          </w:p>
        </w:tc>
        <w:tc>
          <w:tcPr>
            <w:tcW w:w="7124" w:type="dxa"/>
          </w:tcPr>
          <w:p w14:paraId="1964F0F6" w14:textId="77777777" w:rsidR="00ED5D12" w:rsidRPr="00F916F0" w:rsidRDefault="00ED5D12" w:rsidP="00567403">
            <w:pPr>
              <w:pStyle w:val="Tabledescriptext"/>
            </w:pPr>
            <w:r w:rsidRPr="00F916F0">
              <w:t>School</w:t>
            </w:r>
            <w:r w:rsidR="00676404">
              <w:t xml:space="preserve"> – </w:t>
            </w:r>
            <w:r w:rsidR="00476DD8" w:rsidRPr="00F916F0">
              <w:t>gov</w:t>
            </w:r>
            <w:r w:rsidRPr="00F916F0">
              <w:t>ernment</w:t>
            </w:r>
          </w:p>
        </w:tc>
      </w:tr>
      <w:tr w:rsidR="00ED5D12" w14:paraId="01A0182C" w14:textId="77777777" w:rsidTr="004C6108">
        <w:tc>
          <w:tcPr>
            <w:tcW w:w="1984" w:type="dxa"/>
          </w:tcPr>
          <w:p w14:paraId="5F3AF667" w14:textId="77777777" w:rsidR="00ED5D12" w:rsidRPr="00F916F0" w:rsidRDefault="00ED5D12" w:rsidP="00567403">
            <w:pPr>
              <w:pStyle w:val="Tabledescriptext"/>
            </w:pPr>
            <w:r w:rsidRPr="00F916F0">
              <w:t>25</w:t>
            </w:r>
          </w:p>
        </w:tc>
        <w:tc>
          <w:tcPr>
            <w:tcW w:w="7124" w:type="dxa"/>
          </w:tcPr>
          <w:p w14:paraId="740BBEB5" w14:textId="77777777" w:rsidR="00ED5D12" w:rsidRPr="00F916F0" w:rsidRDefault="00ED5D12" w:rsidP="00567403">
            <w:pPr>
              <w:pStyle w:val="Tabledescriptext"/>
            </w:pPr>
            <w:r w:rsidRPr="00F916F0">
              <w:t>School</w:t>
            </w:r>
            <w:r w:rsidR="00676404">
              <w:t xml:space="preserve"> – </w:t>
            </w:r>
            <w:r w:rsidRPr="00F916F0">
              <w:t>Catholic</w:t>
            </w:r>
          </w:p>
        </w:tc>
      </w:tr>
      <w:tr w:rsidR="00ED5D12" w14:paraId="50513181" w14:textId="77777777" w:rsidTr="004C6108">
        <w:tc>
          <w:tcPr>
            <w:tcW w:w="1984" w:type="dxa"/>
          </w:tcPr>
          <w:p w14:paraId="75CC118B" w14:textId="77777777" w:rsidR="00ED5D12" w:rsidRPr="00F916F0" w:rsidRDefault="00ED5D12" w:rsidP="00567403">
            <w:pPr>
              <w:pStyle w:val="Tabledescriptext"/>
            </w:pPr>
            <w:r w:rsidRPr="00F916F0">
              <w:t>27</w:t>
            </w:r>
          </w:p>
        </w:tc>
        <w:tc>
          <w:tcPr>
            <w:tcW w:w="7124" w:type="dxa"/>
          </w:tcPr>
          <w:p w14:paraId="30C9FF3A" w14:textId="77777777" w:rsidR="00ED5D12" w:rsidRPr="00F916F0" w:rsidRDefault="00ED5D12" w:rsidP="00567403">
            <w:pPr>
              <w:pStyle w:val="Tabledescriptext"/>
            </w:pPr>
            <w:r w:rsidRPr="00F916F0">
              <w:t>School</w:t>
            </w:r>
            <w:r w:rsidR="00676404">
              <w:t xml:space="preserve"> – </w:t>
            </w:r>
            <w:r w:rsidR="00476DD8" w:rsidRPr="00F916F0">
              <w:t>ind</w:t>
            </w:r>
            <w:r w:rsidRPr="00F916F0">
              <w:t>ependent</w:t>
            </w:r>
          </w:p>
        </w:tc>
      </w:tr>
      <w:tr w:rsidR="00460571" w14:paraId="34FB32E2" w14:textId="77777777" w:rsidTr="00944325">
        <w:tc>
          <w:tcPr>
            <w:tcW w:w="1984" w:type="dxa"/>
          </w:tcPr>
          <w:p w14:paraId="55E50F1C" w14:textId="77777777" w:rsidR="00460571" w:rsidRPr="00F916F0" w:rsidRDefault="00460571" w:rsidP="00567403">
            <w:pPr>
              <w:pStyle w:val="Tabledescriptext"/>
            </w:pPr>
          </w:p>
        </w:tc>
        <w:tc>
          <w:tcPr>
            <w:tcW w:w="7124" w:type="dxa"/>
          </w:tcPr>
          <w:p w14:paraId="4F817891" w14:textId="77777777" w:rsidR="00460571" w:rsidRPr="00622D8F" w:rsidRDefault="00460571" w:rsidP="00567403">
            <w:pPr>
              <w:pStyle w:val="Tabledescriptext"/>
              <w:rPr>
                <w:b/>
                <w:bCs/>
              </w:rPr>
            </w:pPr>
            <w:r w:rsidRPr="00622D8F">
              <w:rPr>
                <w:b/>
                <w:bCs/>
              </w:rPr>
              <w:t xml:space="preserve">TAFE, </w:t>
            </w:r>
            <w:r w:rsidR="00F17FAB" w:rsidRPr="00622D8F">
              <w:rPr>
                <w:b/>
                <w:bCs/>
              </w:rPr>
              <w:t>skills institute or polytechnic</w:t>
            </w:r>
          </w:p>
        </w:tc>
      </w:tr>
      <w:tr w:rsidR="00460571" w14:paraId="12FEDB6B" w14:textId="77777777" w:rsidTr="00944325">
        <w:tc>
          <w:tcPr>
            <w:tcW w:w="1984" w:type="dxa"/>
          </w:tcPr>
          <w:p w14:paraId="23DBEAA2" w14:textId="77777777" w:rsidR="00460571" w:rsidRPr="00F916F0" w:rsidRDefault="00460571" w:rsidP="00567403">
            <w:pPr>
              <w:pStyle w:val="Tabledescriptext"/>
            </w:pPr>
            <w:r w:rsidRPr="00F916F0">
              <w:t>31</w:t>
            </w:r>
          </w:p>
        </w:tc>
        <w:tc>
          <w:tcPr>
            <w:tcW w:w="7124" w:type="dxa"/>
          </w:tcPr>
          <w:p w14:paraId="46C51D39" w14:textId="77777777" w:rsidR="00460571" w:rsidRPr="00622D8F" w:rsidRDefault="00460571" w:rsidP="00567403">
            <w:pPr>
              <w:pStyle w:val="Tabledescriptext"/>
            </w:pPr>
            <w:r w:rsidRPr="003574EA">
              <w:t xml:space="preserve">Technical and </w:t>
            </w:r>
            <w:r w:rsidR="00F17FAB" w:rsidRPr="003574EA">
              <w:t>further education</w:t>
            </w:r>
            <w:r w:rsidR="00F17FAB" w:rsidRPr="00622D8F">
              <w:t xml:space="preserve"> institute</w:t>
            </w:r>
            <w:r w:rsidR="0018385C">
              <w:t xml:space="preserve"> or similar public institutions</w:t>
            </w:r>
          </w:p>
        </w:tc>
      </w:tr>
      <w:tr w:rsidR="00ED5D12" w14:paraId="1AFD6E45" w14:textId="77777777" w:rsidTr="004C6108">
        <w:tc>
          <w:tcPr>
            <w:tcW w:w="1984" w:type="dxa"/>
          </w:tcPr>
          <w:p w14:paraId="563444D4" w14:textId="77777777" w:rsidR="00ED5D12" w:rsidRPr="00F916F0" w:rsidRDefault="00ED5D12" w:rsidP="00567403">
            <w:pPr>
              <w:pStyle w:val="Tabledescriptext"/>
            </w:pPr>
          </w:p>
        </w:tc>
        <w:tc>
          <w:tcPr>
            <w:tcW w:w="7124" w:type="dxa"/>
          </w:tcPr>
          <w:p w14:paraId="2E415242" w14:textId="77777777" w:rsidR="00ED5D12" w:rsidRPr="0056747C" w:rsidRDefault="00ED5D12" w:rsidP="00567403">
            <w:pPr>
              <w:pStyle w:val="Tabledescriptext"/>
              <w:rPr>
                <w:b/>
                <w:bCs/>
              </w:rPr>
            </w:pPr>
            <w:r w:rsidRPr="0056747C">
              <w:rPr>
                <w:b/>
                <w:bCs/>
              </w:rPr>
              <w:t>University</w:t>
            </w:r>
          </w:p>
        </w:tc>
      </w:tr>
      <w:tr w:rsidR="00ED5D12" w14:paraId="47D8558A" w14:textId="77777777" w:rsidTr="004C6108">
        <w:tc>
          <w:tcPr>
            <w:tcW w:w="1984" w:type="dxa"/>
          </w:tcPr>
          <w:p w14:paraId="077BFAB4" w14:textId="77777777" w:rsidR="00ED5D12" w:rsidRPr="00F916F0" w:rsidRDefault="00ED5D12" w:rsidP="00567403">
            <w:pPr>
              <w:pStyle w:val="Tabledescriptext"/>
            </w:pPr>
            <w:r w:rsidRPr="00F916F0">
              <w:t>41</w:t>
            </w:r>
          </w:p>
        </w:tc>
        <w:tc>
          <w:tcPr>
            <w:tcW w:w="7124" w:type="dxa"/>
          </w:tcPr>
          <w:p w14:paraId="3A4D7042" w14:textId="77777777" w:rsidR="00ED5D12" w:rsidRPr="00F916F0" w:rsidRDefault="00ED5D12" w:rsidP="00567403">
            <w:pPr>
              <w:pStyle w:val="Tabledescriptext"/>
            </w:pPr>
            <w:r w:rsidRPr="00F916F0">
              <w:t>University</w:t>
            </w:r>
            <w:r w:rsidR="00676404">
              <w:t xml:space="preserve"> – </w:t>
            </w:r>
            <w:r w:rsidR="00D65052" w:rsidRPr="00F916F0">
              <w:t>g</w:t>
            </w:r>
            <w:r w:rsidRPr="00F916F0">
              <w:t>overnment</w:t>
            </w:r>
          </w:p>
        </w:tc>
      </w:tr>
      <w:tr w:rsidR="00ED5D12" w14:paraId="75E026FC" w14:textId="77777777" w:rsidTr="004C6108">
        <w:tc>
          <w:tcPr>
            <w:tcW w:w="1984" w:type="dxa"/>
          </w:tcPr>
          <w:p w14:paraId="51566680" w14:textId="77777777" w:rsidR="00ED5D12" w:rsidRPr="00F916F0" w:rsidRDefault="00ED5D12" w:rsidP="00567403">
            <w:pPr>
              <w:pStyle w:val="Tabledescriptext"/>
            </w:pPr>
            <w:r w:rsidRPr="00F916F0">
              <w:t>43</w:t>
            </w:r>
          </w:p>
        </w:tc>
        <w:tc>
          <w:tcPr>
            <w:tcW w:w="7124" w:type="dxa"/>
          </w:tcPr>
          <w:p w14:paraId="7AA70E65" w14:textId="77777777" w:rsidR="00ED5D12" w:rsidRPr="00F916F0" w:rsidRDefault="00ED5D12" w:rsidP="00567403">
            <w:pPr>
              <w:pStyle w:val="Tabledescriptext"/>
            </w:pPr>
            <w:r w:rsidRPr="00F916F0">
              <w:t>University</w:t>
            </w:r>
            <w:r w:rsidR="00676404">
              <w:t xml:space="preserve"> – </w:t>
            </w:r>
            <w:r w:rsidR="00D65052" w:rsidRPr="00F916F0">
              <w:t>n</w:t>
            </w:r>
            <w:r w:rsidRPr="00F916F0">
              <w:t>on-</w:t>
            </w:r>
            <w:r w:rsidR="00F17FAB" w:rsidRPr="00F916F0">
              <w:t>government</w:t>
            </w:r>
            <w:r w:rsidRPr="00F916F0">
              <w:t xml:space="preserve"> Catholic</w:t>
            </w:r>
          </w:p>
        </w:tc>
      </w:tr>
      <w:tr w:rsidR="00ED5D12" w14:paraId="5C843F7B" w14:textId="77777777" w:rsidTr="004C6108">
        <w:tc>
          <w:tcPr>
            <w:tcW w:w="1984" w:type="dxa"/>
          </w:tcPr>
          <w:p w14:paraId="334479C6" w14:textId="77777777" w:rsidR="00ED5D12" w:rsidRPr="00F916F0" w:rsidRDefault="00ED5D12" w:rsidP="00567403">
            <w:pPr>
              <w:pStyle w:val="Tabledescriptext"/>
            </w:pPr>
            <w:r w:rsidRPr="00F916F0">
              <w:t>45</w:t>
            </w:r>
          </w:p>
        </w:tc>
        <w:tc>
          <w:tcPr>
            <w:tcW w:w="7124" w:type="dxa"/>
          </w:tcPr>
          <w:p w14:paraId="65006DE1" w14:textId="77777777" w:rsidR="00ED5D12" w:rsidRPr="00F916F0" w:rsidRDefault="00ED5D12" w:rsidP="00567403">
            <w:pPr>
              <w:pStyle w:val="Tabledescriptext"/>
            </w:pPr>
            <w:r w:rsidRPr="00F916F0">
              <w:t>University</w:t>
            </w:r>
            <w:r w:rsidR="00676404">
              <w:t xml:space="preserve"> – </w:t>
            </w:r>
            <w:r w:rsidR="00D65052" w:rsidRPr="00F916F0">
              <w:t>n</w:t>
            </w:r>
            <w:r w:rsidRPr="00F916F0">
              <w:t>on-</w:t>
            </w:r>
            <w:r w:rsidR="00F17FAB" w:rsidRPr="00F916F0">
              <w:t>government</w:t>
            </w:r>
            <w:r w:rsidRPr="00F916F0">
              <w:t xml:space="preserve"> </w:t>
            </w:r>
            <w:r w:rsidR="00D65052" w:rsidRPr="00F916F0">
              <w:t>i</w:t>
            </w:r>
            <w:r w:rsidRPr="00F916F0">
              <w:t>ndependent</w:t>
            </w:r>
          </w:p>
        </w:tc>
      </w:tr>
      <w:tr w:rsidR="00ED5D12" w14:paraId="062D1911" w14:textId="77777777" w:rsidTr="004C6108">
        <w:tc>
          <w:tcPr>
            <w:tcW w:w="1984" w:type="dxa"/>
          </w:tcPr>
          <w:p w14:paraId="58843D5B" w14:textId="77777777" w:rsidR="00ED5D12" w:rsidRPr="00F916F0" w:rsidRDefault="00ED5D12" w:rsidP="00567403">
            <w:pPr>
              <w:pStyle w:val="Tabledescriptext"/>
            </w:pPr>
          </w:p>
        </w:tc>
        <w:tc>
          <w:tcPr>
            <w:tcW w:w="7124" w:type="dxa"/>
          </w:tcPr>
          <w:p w14:paraId="6432A692" w14:textId="77777777" w:rsidR="00ED5D12" w:rsidRPr="0056747C" w:rsidRDefault="00ED5D12" w:rsidP="00567403">
            <w:pPr>
              <w:pStyle w:val="Tabledescriptext"/>
              <w:rPr>
                <w:b/>
                <w:bCs/>
              </w:rPr>
            </w:pPr>
            <w:r w:rsidRPr="0056747C">
              <w:rPr>
                <w:b/>
                <w:bCs/>
              </w:rPr>
              <w:t>Enterprise</w:t>
            </w:r>
          </w:p>
        </w:tc>
      </w:tr>
      <w:tr w:rsidR="00ED5D12" w14:paraId="49D4DBCB" w14:textId="77777777" w:rsidTr="004C6108">
        <w:tc>
          <w:tcPr>
            <w:tcW w:w="1984" w:type="dxa"/>
          </w:tcPr>
          <w:p w14:paraId="0B27557B" w14:textId="77777777" w:rsidR="00ED5D12" w:rsidRPr="00F916F0" w:rsidRDefault="00ED5D12" w:rsidP="00567403">
            <w:pPr>
              <w:pStyle w:val="Tabledescriptext"/>
            </w:pPr>
            <w:r>
              <w:t>5</w:t>
            </w:r>
            <w:r w:rsidRPr="00F916F0">
              <w:t>1</w:t>
            </w:r>
          </w:p>
        </w:tc>
        <w:tc>
          <w:tcPr>
            <w:tcW w:w="7124" w:type="dxa"/>
          </w:tcPr>
          <w:p w14:paraId="7F06FAEA" w14:textId="77777777" w:rsidR="00ED5D12" w:rsidRPr="00F916F0" w:rsidRDefault="00ED5D12" w:rsidP="00567403">
            <w:pPr>
              <w:pStyle w:val="Tabledescriptext"/>
            </w:pPr>
            <w:r w:rsidRPr="00F916F0">
              <w:t>Enterprise</w:t>
            </w:r>
            <w:r w:rsidR="00676404">
              <w:t xml:space="preserve"> – </w:t>
            </w:r>
            <w:r w:rsidR="00D65052" w:rsidRPr="00F916F0">
              <w:t>go</w:t>
            </w:r>
            <w:r w:rsidRPr="00F916F0">
              <w:t>vernment</w:t>
            </w:r>
          </w:p>
        </w:tc>
      </w:tr>
      <w:tr w:rsidR="00ED5D12" w14:paraId="1FD6D795" w14:textId="77777777" w:rsidTr="004C6108">
        <w:tc>
          <w:tcPr>
            <w:tcW w:w="1984" w:type="dxa"/>
          </w:tcPr>
          <w:p w14:paraId="0600CD19" w14:textId="77777777" w:rsidR="00ED5D12" w:rsidRPr="00F916F0" w:rsidRDefault="00ED5D12" w:rsidP="00567403">
            <w:pPr>
              <w:pStyle w:val="Tabledescriptext"/>
            </w:pPr>
            <w:r>
              <w:t>5</w:t>
            </w:r>
            <w:r w:rsidRPr="00F916F0">
              <w:t>3</w:t>
            </w:r>
          </w:p>
        </w:tc>
        <w:tc>
          <w:tcPr>
            <w:tcW w:w="7124" w:type="dxa"/>
          </w:tcPr>
          <w:p w14:paraId="67C8DD18" w14:textId="77777777" w:rsidR="00ED5D12" w:rsidRPr="00F916F0" w:rsidRDefault="00ED5D12" w:rsidP="00567403">
            <w:pPr>
              <w:pStyle w:val="Tabledescriptext"/>
            </w:pPr>
            <w:r w:rsidRPr="00F916F0">
              <w:t>Enterprise</w:t>
            </w:r>
            <w:r w:rsidR="00676404">
              <w:t xml:space="preserve"> – </w:t>
            </w:r>
            <w:r w:rsidR="00D65052" w:rsidRPr="00F916F0">
              <w:t>non</w:t>
            </w:r>
            <w:r w:rsidRPr="00F916F0">
              <w:t>-government</w:t>
            </w:r>
          </w:p>
        </w:tc>
      </w:tr>
      <w:tr w:rsidR="00ED5D12" w14:paraId="5440C93A" w14:textId="77777777" w:rsidTr="004C6108">
        <w:tc>
          <w:tcPr>
            <w:tcW w:w="1984" w:type="dxa"/>
          </w:tcPr>
          <w:p w14:paraId="10193E42" w14:textId="77777777" w:rsidR="00ED5D12" w:rsidRPr="00F916F0" w:rsidRDefault="00ED5D12" w:rsidP="00567403">
            <w:pPr>
              <w:pStyle w:val="Tabledescriptext"/>
            </w:pPr>
          </w:p>
        </w:tc>
        <w:tc>
          <w:tcPr>
            <w:tcW w:w="7124" w:type="dxa"/>
          </w:tcPr>
          <w:p w14:paraId="33761643" w14:textId="77777777" w:rsidR="00ED5D12" w:rsidRPr="0056747C" w:rsidRDefault="00ED5D12" w:rsidP="00567403">
            <w:pPr>
              <w:pStyle w:val="Tabledescriptext"/>
              <w:rPr>
                <w:b/>
                <w:bCs/>
              </w:rPr>
            </w:pPr>
            <w:r w:rsidRPr="0056747C">
              <w:rPr>
                <w:b/>
                <w:bCs/>
              </w:rPr>
              <w:t>C</w:t>
            </w:r>
            <w:r>
              <w:rPr>
                <w:b/>
                <w:bCs/>
              </w:rPr>
              <w:t>ommunity-based</w:t>
            </w:r>
            <w:r w:rsidRPr="0056747C">
              <w:rPr>
                <w:b/>
                <w:bCs/>
              </w:rPr>
              <w:t xml:space="preserve"> </w:t>
            </w:r>
            <w:r>
              <w:rPr>
                <w:b/>
                <w:bCs/>
              </w:rPr>
              <w:t>a</w:t>
            </w:r>
            <w:r w:rsidRPr="0056747C">
              <w:rPr>
                <w:b/>
                <w:bCs/>
              </w:rPr>
              <w:t>d</w:t>
            </w:r>
            <w:r>
              <w:rPr>
                <w:b/>
                <w:bCs/>
              </w:rPr>
              <w:t>ult e</w:t>
            </w:r>
            <w:r w:rsidRPr="0056747C">
              <w:rPr>
                <w:b/>
                <w:bCs/>
              </w:rPr>
              <w:t>ducation</w:t>
            </w:r>
          </w:p>
        </w:tc>
      </w:tr>
      <w:tr w:rsidR="00ED5D12" w14:paraId="75CB42F9" w14:textId="77777777" w:rsidTr="004C6108">
        <w:tc>
          <w:tcPr>
            <w:tcW w:w="1984" w:type="dxa"/>
          </w:tcPr>
          <w:p w14:paraId="54749B73" w14:textId="77777777" w:rsidR="00ED5D12" w:rsidRPr="00F916F0" w:rsidRDefault="00ED5D12" w:rsidP="00567403">
            <w:pPr>
              <w:pStyle w:val="Tabledescriptext"/>
            </w:pPr>
            <w:r>
              <w:t>6</w:t>
            </w:r>
            <w:r w:rsidRPr="00F916F0">
              <w:t>1</w:t>
            </w:r>
          </w:p>
        </w:tc>
        <w:tc>
          <w:tcPr>
            <w:tcW w:w="7124" w:type="dxa"/>
          </w:tcPr>
          <w:p w14:paraId="187C5B67" w14:textId="77777777" w:rsidR="00ED5D12" w:rsidRPr="00F916F0" w:rsidRDefault="00ED5D12" w:rsidP="00567403">
            <w:pPr>
              <w:pStyle w:val="Tabledescriptext"/>
            </w:pPr>
            <w:r w:rsidRPr="00F916F0">
              <w:t>C</w:t>
            </w:r>
            <w:r>
              <w:t>ommunity-based</w:t>
            </w:r>
            <w:r w:rsidRPr="00F916F0">
              <w:t xml:space="preserve"> adult education provider</w:t>
            </w:r>
          </w:p>
        </w:tc>
      </w:tr>
      <w:tr w:rsidR="00ED5D12" w14:paraId="2DDC4B0C" w14:textId="77777777" w:rsidTr="004C6108">
        <w:tc>
          <w:tcPr>
            <w:tcW w:w="1984" w:type="dxa"/>
          </w:tcPr>
          <w:p w14:paraId="11D55261" w14:textId="77777777" w:rsidR="00ED5D12" w:rsidRPr="00F916F0" w:rsidRDefault="00ED5D12" w:rsidP="00567403">
            <w:pPr>
              <w:pStyle w:val="Tabledescriptext"/>
            </w:pPr>
          </w:p>
        </w:tc>
        <w:tc>
          <w:tcPr>
            <w:tcW w:w="7124" w:type="dxa"/>
          </w:tcPr>
          <w:p w14:paraId="3FC619E5" w14:textId="77777777" w:rsidR="00ED5D12" w:rsidRPr="0056747C" w:rsidRDefault="00ED5D12" w:rsidP="00567403">
            <w:pPr>
              <w:pStyle w:val="Tabledescriptext"/>
              <w:rPr>
                <w:b/>
                <w:bCs/>
              </w:rPr>
            </w:pPr>
            <w:r>
              <w:rPr>
                <w:b/>
                <w:bCs/>
              </w:rPr>
              <w:t>Other training p</w:t>
            </w:r>
            <w:r w:rsidRPr="0056747C">
              <w:rPr>
                <w:b/>
                <w:bCs/>
              </w:rPr>
              <w:t>rovider</w:t>
            </w:r>
          </w:p>
        </w:tc>
      </w:tr>
      <w:tr w:rsidR="00ED5D12" w14:paraId="58EAC990" w14:textId="77777777" w:rsidTr="004C6108">
        <w:tc>
          <w:tcPr>
            <w:tcW w:w="1984" w:type="dxa"/>
          </w:tcPr>
          <w:p w14:paraId="7737D190" w14:textId="77777777" w:rsidR="00ED5D12" w:rsidRPr="00F916F0" w:rsidRDefault="00ED5D12" w:rsidP="00567403">
            <w:pPr>
              <w:pStyle w:val="Tabledescriptext"/>
            </w:pPr>
            <w:r w:rsidRPr="00F916F0">
              <w:t>91</w:t>
            </w:r>
          </w:p>
        </w:tc>
        <w:tc>
          <w:tcPr>
            <w:tcW w:w="7124" w:type="dxa"/>
          </w:tcPr>
          <w:p w14:paraId="336F8915" w14:textId="77777777" w:rsidR="00ED5D12" w:rsidRPr="00F916F0" w:rsidRDefault="0018385C" w:rsidP="00567403">
            <w:pPr>
              <w:pStyle w:val="Tabledescriptext"/>
            </w:pPr>
            <w:r>
              <w:t>Private e</w:t>
            </w:r>
            <w:r w:rsidR="00ED5D12" w:rsidRPr="00F916F0">
              <w:t>ducatio</w:t>
            </w:r>
            <w:r w:rsidR="00F17FAB">
              <w:t>n/training business or centre: p</w:t>
            </w:r>
            <w:r w:rsidR="00ED5D12" w:rsidRPr="00F916F0">
              <w:t>rivately operated registered training organisation</w:t>
            </w:r>
          </w:p>
        </w:tc>
      </w:tr>
      <w:tr w:rsidR="00ED5D12" w14:paraId="6B6E1FBB" w14:textId="77777777" w:rsidTr="004C6108">
        <w:tc>
          <w:tcPr>
            <w:tcW w:w="1984" w:type="dxa"/>
          </w:tcPr>
          <w:p w14:paraId="42437879" w14:textId="77777777" w:rsidR="00ED5D12" w:rsidRPr="00F916F0" w:rsidRDefault="00ED5D12" w:rsidP="00567403">
            <w:pPr>
              <w:pStyle w:val="Tabledescriptext"/>
            </w:pPr>
            <w:r w:rsidRPr="00F916F0">
              <w:t>93</w:t>
            </w:r>
          </w:p>
        </w:tc>
        <w:tc>
          <w:tcPr>
            <w:tcW w:w="7124" w:type="dxa"/>
          </w:tcPr>
          <w:p w14:paraId="317187A9" w14:textId="77777777" w:rsidR="00ED5D12" w:rsidRPr="00F916F0" w:rsidRDefault="00ED5D12" w:rsidP="00567403">
            <w:pPr>
              <w:pStyle w:val="Tabledescriptext"/>
            </w:pPr>
            <w:r w:rsidRPr="00F916F0">
              <w:t>Professional association</w:t>
            </w:r>
          </w:p>
        </w:tc>
      </w:tr>
      <w:tr w:rsidR="00ED5D12" w14:paraId="7E3FA269" w14:textId="77777777" w:rsidTr="004C6108">
        <w:tc>
          <w:tcPr>
            <w:tcW w:w="1984" w:type="dxa"/>
          </w:tcPr>
          <w:p w14:paraId="7AC431C1" w14:textId="77777777" w:rsidR="00ED5D12" w:rsidRPr="00F916F0" w:rsidRDefault="00ED5D12" w:rsidP="00567403">
            <w:pPr>
              <w:pStyle w:val="Tabledescriptext"/>
            </w:pPr>
            <w:r w:rsidRPr="00F916F0">
              <w:t>95</w:t>
            </w:r>
          </w:p>
        </w:tc>
        <w:tc>
          <w:tcPr>
            <w:tcW w:w="7124" w:type="dxa"/>
          </w:tcPr>
          <w:p w14:paraId="53B5BDCF" w14:textId="77777777" w:rsidR="00ED5D12" w:rsidRPr="00F916F0" w:rsidRDefault="00ED5D12" w:rsidP="00567403">
            <w:pPr>
              <w:pStyle w:val="Tabledescriptext"/>
            </w:pPr>
            <w:r w:rsidRPr="00F916F0">
              <w:t>Industry association</w:t>
            </w:r>
          </w:p>
        </w:tc>
      </w:tr>
      <w:tr w:rsidR="00ED5D12" w14:paraId="10E4BAEA" w14:textId="77777777" w:rsidTr="004C6108">
        <w:tc>
          <w:tcPr>
            <w:tcW w:w="1984" w:type="dxa"/>
          </w:tcPr>
          <w:p w14:paraId="6A468BC8" w14:textId="77777777" w:rsidR="00ED5D12" w:rsidRPr="00F916F0" w:rsidRDefault="00ED5D12" w:rsidP="00567403">
            <w:pPr>
              <w:pStyle w:val="Tabledescriptext"/>
            </w:pPr>
            <w:r w:rsidRPr="00F916F0">
              <w:t>97</w:t>
            </w:r>
          </w:p>
        </w:tc>
        <w:tc>
          <w:tcPr>
            <w:tcW w:w="7124" w:type="dxa"/>
          </w:tcPr>
          <w:p w14:paraId="2F6D5864" w14:textId="77777777" w:rsidR="00ED5D12" w:rsidRPr="00F916F0" w:rsidRDefault="00ED5D12" w:rsidP="00567403">
            <w:pPr>
              <w:pStyle w:val="Tabledescriptext"/>
            </w:pPr>
            <w:r w:rsidRPr="00F916F0">
              <w:t>Equipment and/or product manufacturer or supplier</w:t>
            </w:r>
          </w:p>
        </w:tc>
      </w:tr>
      <w:tr w:rsidR="00ED5D12" w14:paraId="0D8B5655" w14:textId="77777777" w:rsidTr="004C6108">
        <w:tc>
          <w:tcPr>
            <w:tcW w:w="1984" w:type="dxa"/>
          </w:tcPr>
          <w:p w14:paraId="31E35A88" w14:textId="77777777" w:rsidR="00ED5D12" w:rsidRPr="00F916F0" w:rsidRDefault="00ED5D12" w:rsidP="00567403">
            <w:pPr>
              <w:pStyle w:val="Tabledescriptext"/>
            </w:pPr>
            <w:r w:rsidRPr="00F916F0">
              <w:lastRenderedPageBreak/>
              <w:t>99</w:t>
            </w:r>
          </w:p>
        </w:tc>
        <w:tc>
          <w:tcPr>
            <w:tcW w:w="7124" w:type="dxa"/>
          </w:tcPr>
          <w:p w14:paraId="7A14DDBB" w14:textId="77777777" w:rsidR="00ED5D12" w:rsidRPr="00F916F0" w:rsidRDefault="00ED5D12" w:rsidP="00567403">
            <w:pPr>
              <w:pStyle w:val="Tabledescriptext"/>
            </w:pPr>
            <w:r w:rsidRPr="00F916F0">
              <w:t>O</w:t>
            </w:r>
            <w:r>
              <w:t>ther</w:t>
            </w:r>
            <w:r w:rsidR="00676404">
              <w:t xml:space="preserve"> – </w:t>
            </w:r>
            <w:r>
              <w:t>not elsewhere classified</w:t>
            </w:r>
          </w:p>
        </w:tc>
      </w:tr>
    </w:tbl>
    <w:p w14:paraId="357BB70C" w14:textId="77777777" w:rsidR="00ED5D12" w:rsidRPr="002261A3" w:rsidRDefault="00ED5D12" w:rsidP="00ED5D12">
      <w:pPr>
        <w:pStyle w:val="H4Parts"/>
      </w:pPr>
      <w:r>
        <w:t>Question</w:t>
      </w:r>
    </w:p>
    <w:p w14:paraId="662A1BBA" w14:textId="77777777" w:rsidR="00ED5D12" w:rsidRPr="002261A3" w:rsidRDefault="00ED5D12" w:rsidP="00ED5D12">
      <w:pPr>
        <w:pStyle w:val="Bodytext"/>
      </w:pPr>
      <w:r w:rsidRPr="002261A3">
        <w:t>Not applicable</w:t>
      </w:r>
    </w:p>
    <w:p w14:paraId="78769CA3" w14:textId="77777777" w:rsidR="00ED5D12" w:rsidRPr="002261A3" w:rsidRDefault="00F17FAB" w:rsidP="00ED5D12">
      <w:pPr>
        <w:pStyle w:val="H3Parts"/>
      </w:pPr>
      <w:bookmarkStart w:id="697" w:name="_Toc113785770"/>
      <w:r w:rsidRPr="002261A3">
        <w:t>Format attributes</w:t>
      </w:r>
      <w:bookmarkEnd w:id="697"/>
    </w:p>
    <w:p w14:paraId="796412E5" w14:textId="77777777" w:rsidR="00ED5D12" w:rsidRPr="002261A3" w:rsidRDefault="00ED5D12" w:rsidP="00567403">
      <w:pPr>
        <w:pStyle w:val="Bodytext"/>
      </w:pPr>
      <w:r w:rsidRPr="002261A3">
        <w:t>Length:</w:t>
      </w:r>
      <w:r w:rsidRPr="002261A3">
        <w:tab/>
      </w:r>
      <w:r w:rsidR="00567403">
        <w:tab/>
      </w:r>
      <w:r w:rsidRPr="002261A3">
        <w:t>2</w:t>
      </w:r>
    </w:p>
    <w:p w14:paraId="0F35DACC" w14:textId="77777777" w:rsidR="00ED5D12" w:rsidRPr="002261A3" w:rsidRDefault="00ED5D12" w:rsidP="00567403">
      <w:pPr>
        <w:pStyle w:val="Bodytext"/>
      </w:pPr>
      <w:r w:rsidRPr="002261A3">
        <w:t>Type:</w:t>
      </w:r>
      <w:r w:rsidRPr="002261A3">
        <w:tab/>
      </w:r>
      <w:r w:rsidR="00567403">
        <w:tab/>
      </w:r>
      <w:r w:rsidR="00B40466">
        <w:t>alpha</w:t>
      </w:r>
      <w:r w:rsidRPr="002261A3">
        <w:t>numeric</w:t>
      </w:r>
    </w:p>
    <w:p w14:paraId="2017847A" w14:textId="77777777" w:rsidR="00ED5D12" w:rsidRPr="002261A3" w:rsidRDefault="00ED5D12" w:rsidP="00567403">
      <w:pPr>
        <w:pStyle w:val="Bodytext"/>
      </w:pPr>
      <w:r w:rsidRPr="002261A3">
        <w:t>Justification:</w:t>
      </w:r>
      <w:r w:rsidRPr="002261A3">
        <w:tab/>
      </w:r>
      <w:r w:rsidR="00567403">
        <w:tab/>
      </w:r>
      <w:r w:rsidRPr="002261A3">
        <w:t>none</w:t>
      </w:r>
    </w:p>
    <w:p w14:paraId="4141F0EC" w14:textId="77777777" w:rsidR="00ED5D12" w:rsidRPr="002261A3" w:rsidRDefault="00F17FAB" w:rsidP="00567403">
      <w:pPr>
        <w:pStyle w:val="Bodytext"/>
      </w:pPr>
      <w:r w:rsidRPr="002261A3">
        <w:t>Fill character:</w:t>
      </w:r>
      <w:r w:rsidR="00ED5D12" w:rsidRPr="002261A3">
        <w:tab/>
      </w:r>
      <w:r w:rsidR="00567403">
        <w:tab/>
      </w:r>
      <w:r w:rsidR="00ED5D12" w:rsidRPr="002261A3">
        <w:t>none</w:t>
      </w:r>
    </w:p>
    <w:p w14:paraId="19C454D8" w14:textId="77777777" w:rsidR="00ED5D12" w:rsidRPr="002261A3" w:rsidRDefault="00ED5D12" w:rsidP="00567403">
      <w:pPr>
        <w:pStyle w:val="Bodytext"/>
      </w:pPr>
      <w:r w:rsidRPr="002261A3">
        <w:t>Permitted data element value:</w:t>
      </w:r>
      <w:r w:rsidRPr="002261A3">
        <w:tab/>
        <w:t>not applicable</w:t>
      </w:r>
    </w:p>
    <w:p w14:paraId="1BF7A468" w14:textId="77777777" w:rsidR="00304B95" w:rsidRPr="002261A3" w:rsidRDefault="00F17FAB" w:rsidP="00304B95">
      <w:pPr>
        <w:pStyle w:val="H3Parts"/>
      </w:pPr>
      <w:bookmarkStart w:id="698" w:name="_Toc113785771"/>
      <w:r w:rsidRPr="002261A3">
        <w:t>Administrative attributes</w:t>
      </w:r>
      <w:r w:rsidRPr="002261A3">
        <w:tab/>
      </w:r>
    </w:p>
    <w:p w14:paraId="066AFDA1" w14:textId="77777777" w:rsidR="00304B95" w:rsidRDefault="00304B95" w:rsidP="00304B95">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600"/>
        <w:gridCol w:w="4140"/>
      </w:tblGrid>
      <w:tr w:rsidR="00304B95" w:rsidRPr="00567403" w14:paraId="0543EEFE" w14:textId="77777777" w:rsidTr="004C6108">
        <w:tc>
          <w:tcPr>
            <w:tcW w:w="1548" w:type="dxa"/>
            <w:tcBorders>
              <w:top w:val="single" w:sz="12" w:space="0" w:color="000000"/>
              <w:left w:val="nil"/>
              <w:bottom w:val="single" w:sz="6" w:space="0" w:color="000000"/>
              <w:right w:val="single" w:sz="6" w:space="0" w:color="000000"/>
            </w:tcBorders>
          </w:tcPr>
          <w:p w14:paraId="5190C6C7" w14:textId="77777777" w:rsidR="00304B95" w:rsidRPr="00567403" w:rsidRDefault="00304B95" w:rsidP="00567403">
            <w:pPr>
              <w:pStyle w:val="Tableheading"/>
              <w:jc w:val="left"/>
              <w:rPr>
                <w:bCs/>
              </w:rPr>
            </w:pPr>
            <w:r w:rsidRPr="00567403">
              <w:rPr>
                <w:bCs/>
              </w:rPr>
              <w:t>Release</w:t>
            </w:r>
          </w:p>
        </w:tc>
        <w:tc>
          <w:tcPr>
            <w:tcW w:w="3600" w:type="dxa"/>
            <w:tcBorders>
              <w:top w:val="single" w:sz="12" w:space="0" w:color="000000"/>
              <w:left w:val="single" w:sz="6" w:space="0" w:color="000000"/>
              <w:bottom w:val="single" w:sz="6" w:space="0" w:color="000000"/>
              <w:right w:val="single" w:sz="6" w:space="0" w:color="000000"/>
            </w:tcBorders>
          </w:tcPr>
          <w:p w14:paraId="3A26B076" w14:textId="77777777" w:rsidR="00304B95" w:rsidRPr="00567403" w:rsidRDefault="00304B95" w:rsidP="00567403">
            <w:pPr>
              <w:pStyle w:val="Tableheading"/>
              <w:jc w:val="left"/>
              <w:rPr>
                <w:bCs/>
              </w:rPr>
            </w:pPr>
            <w:r w:rsidRPr="00567403">
              <w:rPr>
                <w:bCs/>
              </w:rPr>
              <w:t>VET</w:t>
            </w:r>
            <w:r w:rsidR="00F17FAB" w:rsidRPr="00567403">
              <w:rPr>
                <w:bCs/>
              </w:rPr>
              <w:t xml:space="preserve"> provider</w:t>
            </w:r>
          </w:p>
        </w:tc>
        <w:tc>
          <w:tcPr>
            <w:tcW w:w="4140" w:type="dxa"/>
            <w:tcBorders>
              <w:top w:val="single" w:sz="12" w:space="0" w:color="000000"/>
              <w:left w:val="single" w:sz="6" w:space="0" w:color="000000"/>
              <w:bottom w:val="single" w:sz="6" w:space="0" w:color="000000"/>
              <w:right w:val="nil"/>
            </w:tcBorders>
          </w:tcPr>
          <w:p w14:paraId="794C757B" w14:textId="77777777" w:rsidR="00304B95" w:rsidRPr="00567403" w:rsidRDefault="00304B95" w:rsidP="00567403">
            <w:pPr>
              <w:pStyle w:val="Tableheading"/>
              <w:jc w:val="left"/>
              <w:rPr>
                <w:bCs/>
              </w:rPr>
            </w:pPr>
            <w:r w:rsidRPr="00567403">
              <w:rPr>
                <w:bCs/>
              </w:rPr>
              <w:t>Apprenticeship</w:t>
            </w:r>
          </w:p>
        </w:tc>
      </w:tr>
      <w:tr w:rsidR="00304B95" w14:paraId="728B72A5" w14:textId="77777777" w:rsidTr="004C6108">
        <w:tc>
          <w:tcPr>
            <w:tcW w:w="1548" w:type="dxa"/>
            <w:tcBorders>
              <w:top w:val="single" w:sz="6" w:space="0" w:color="000000"/>
              <w:left w:val="nil"/>
              <w:bottom w:val="single" w:sz="6" w:space="0" w:color="000000"/>
              <w:right w:val="single" w:sz="6" w:space="0" w:color="000000"/>
            </w:tcBorders>
          </w:tcPr>
          <w:p w14:paraId="1A342AC4" w14:textId="77777777" w:rsidR="00304B95" w:rsidRDefault="00304B95" w:rsidP="00567403">
            <w:pPr>
              <w:pStyle w:val="Tabledescriptext"/>
            </w:pPr>
            <w:r>
              <w:t>Release 1.0</w:t>
            </w:r>
          </w:p>
        </w:tc>
        <w:tc>
          <w:tcPr>
            <w:tcW w:w="3600" w:type="dxa"/>
            <w:tcBorders>
              <w:top w:val="single" w:sz="6" w:space="0" w:color="000000"/>
              <w:left w:val="single" w:sz="6" w:space="0" w:color="000000"/>
              <w:bottom w:val="single" w:sz="6" w:space="0" w:color="000000"/>
              <w:right w:val="single" w:sz="6" w:space="0" w:color="000000"/>
            </w:tcBorders>
          </w:tcPr>
          <w:p w14:paraId="5E596649" w14:textId="1278F924" w:rsidR="00304B95" w:rsidRPr="00994D8A" w:rsidRDefault="00DD0E93" w:rsidP="00994D8A">
            <w:pPr>
              <w:pStyle w:val="Tabledescriptext"/>
              <w:rPr>
                <w:b/>
                <w:bCs/>
              </w:rPr>
            </w:pPr>
            <w:r>
              <w:rPr>
                <w:b/>
                <w:bCs/>
              </w:rPr>
              <w:t xml:space="preserve">Introduced </w:t>
            </w:r>
            <w:r w:rsidR="00304B95" w:rsidRPr="00994D8A">
              <w:rPr>
                <w:b/>
                <w:bCs/>
              </w:rPr>
              <w:t>1 January 1994</w:t>
            </w:r>
          </w:p>
          <w:p w14:paraId="26B5EA7E" w14:textId="77777777" w:rsidR="00304B95" w:rsidRPr="00B10F68" w:rsidRDefault="00304B95" w:rsidP="00567403">
            <w:pPr>
              <w:pStyle w:val="Tabledescriptext"/>
              <w:rPr>
                <w:i/>
              </w:rPr>
            </w:pPr>
            <w:r w:rsidRPr="00273AAF">
              <w:rPr>
                <w:i/>
              </w:rPr>
              <w:t xml:space="preserve">Training </w:t>
            </w:r>
            <w:r w:rsidR="00F17FAB" w:rsidRPr="00273AAF">
              <w:rPr>
                <w:i/>
              </w:rPr>
              <w:t>pr</w:t>
            </w:r>
            <w:r w:rsidR="00F17FAB">
              <w:rPr>
                <w:i/>
              </w:rPr>
              <w:t>ovider location type identifier</w:t>
            </w:r>
          </w:p>
        </w:tc>
        <w:tc>
          <w:tcPr>
            <w:tcW w:w="4140" w:type="dxa"/>
            <w:tcBorders>
              <w:top w:val="single" w:sz="6" w:space="0" w:color="000000"/>
              <w:left w:val="single" w:sz="6" w:space="0" w:color="000000"/>
              <w:bottom w:val="single" w:sz="6" w:space="0" w:color="000000"/>
              <w:right w:val="nil"/>
            </w:tcBorders>
          </w:tcPr>
          <w:p w14:paraId="2BF1B3CC" w14:textId="77777777" w:rsidR="00304B95" w:rsidRDefault="00304B95" w:rsidP="00567403">
            <w:pPr>
              <w:pStyle w:val="Tabledescriptext"/>
            </w:pPr>
          </w:p>
        </w:tc>
      </w:tr>
      <w:tr w:rsidR="00304B95" w14:paraId="0A097FC1" w14:textId="77777777" w:rsidTr="004C6108">
        <w:tc>
          <w:tcPr>
            <w:tcW w:w="1548" w:type="dxa"/>
            <w:tcBorders>
              <w:top w:val="single" w:sz="6" w:space="0" w:color="000000"/>
              <w:left w:val="nil"/>
              <w:bottom w:val="single" w:sz="6" w:space="0" w:color="000000"/>
              <w:right w:val="single" w:sz="6" w:space="0" w:color="000000"/>
            </w:tcBorders>
          </w:tcPr>
          <w:p w14:paraId="6ABA2677" w14:textId="77777777" w:rsidR="00304B95" w:rsidRDefault="00304B95" w:rsidP="00567403">
            <w:pPr>
              <w:pStyle w:val="Tabledescriptext"/>
            </w:pPr>
            <w:r>
              <w:t>Release 1.1</w:t>
            </w:r>
          </w:p>
        </w:tc>
        <w:tc>
          <w:tcPr>
            <w:tcW w:w="3600" w:type="dxa"/>
            <w:tcBorders>
              <w:top w:val="single" w:sz="6" w:space="0" w:color="000000"/>
              <w:left w:val="single" w:sz="6" w:space="0" w:color="000000"/>
              <w:bottom w:val="single" w:sz="6" w:space="0" w:color="000000"/>
              <w:right w:val="single" w:sz="6" w:space="0" w:color="000000"/>
            </w:tcBorders>
          </w:tcPr>
          <w:p w14:paraId="02628D42" w14:textId="7D15FEC4" w:rsidR="00304B95" w:rsidRPr="00994D8A" w:rsidRDefault="00DD0E93" w:rsidP="00994D8A">
            <w:pPr>
              <w:pStyle w:val="Tabledescriptext"/>
              <w:rPr>
                <w:b/>
                <w:bCs/>
              </w:rPr>
            </w:pPr>
            <w:r>
              <w:rPr>
                <w:b/>
                <w:bCs/>
              </w:rPr>
              <w:t xml:space="preserve">Updated </w:t>
            </w:r>
            <w:r w:rsidR="00304B95" w:rsidRPr="00994D8A">
              <w:rPr>
                <w:b/>
                <w:bCs/>
              </w:rPr>
              <w:t>1 January 1995</w:t>
            </w:r>
          </w:p>
          <w:p w14:paraId="19D1D147" w14:textId="77777777" w:rsidR="00304B95" w:rsidRPr="00304B95" w:rsidRDefault="00F90D8D" w:rsidP="00073BB3">
            <w:pPr>
              <w:pStyle w:val="Tabledescriptext"/>
            </w:pPr>
            <w:r w:rsidRPr="00304B95">
              <w:t>A</w:t>
            </w:r>
            <w:r w:rsidR="00304B95" w:rsidRPr="00304B95">
              <w:t>dded ‘12</w:t>
            </w:r>
            <w:r w:rsidR="00676404">
              <w:t xml:space="preserve"> </w:t>
            </w:r>
            <w:r w:rsidR="00073BB3">
              <w:rPr>
                <w:rFonts w:cs="Arial"/>
              </w:rPr>
              <w:t>–</w:t>
            </w:r>
            <w:r w:rsidR="00676404">
              <w:t xml:space="preserve"> </w:t>
            </w:r>
            <w:r w:rsidR="00304B95" w:rsidRPr="00304B95">
              <w:t xml:space="preserve">Community </w:t>
            </w:r>
            <w:r w:rsidR="00F17FAB" w:rsidRPr="00304B95">
              <w:t xml:space="preserve">access centre’ </w:t>
            </w:r>
            <w:r w:rsidR="00304B95" w:rsidRPr="00304B95">
              <w:t>and ‘13</w:t>
            </w:r>
            <w:r w:rsidR="00676404">
              <w:t xml:space="preserve"> </w:t>
            </w:r>
            <w:r w:rsidR="00073BB3">
              <w:rPr>
                <w:rFonts w:cs="Arial"/>
              </w:rPr>
              <w:t>–</w:t>
            </w:r>
            <w:r w:rsidR="00676404">
              <w:t xml:space="preserve"> </w:t>
            </w:r>
            <w:r w:rsidR="00304B95" w:rsidRPr="00304B95">
              <w:t xml:space="preserve">Adult </w:t>
            </w:r>
            <w:r w:rsidR="00F17FAB" w:rsidRPr="00304B95">
              <w:t>migrant education provider</w:t>
            </w:r>
            <w:r w:rsidR="00304B95" w:rsidRPr="00304B95">
              <w:t>’</w:t>
            </w:r>
          </w:p>
        </w:tc>
        <w:tc>
          <w:tcPr>
            <w:tcW w:w="4140" w:type="dxa"/>
            <w:tcBorders>
              <w:top w:val="single" w:sz="6" w:space="0" w:color="000000"/>
              <w:left w:val="single" w:sz="6" w:space="0" w:color="000000"/>
              <w:bottom w:val="single" w:sz="6" w:space="0" w:color="000000"/>
              <w:right w:val="nil"/>
            </w:tcBorders>
          </w:tcPr>
          <w:p w14:paraId="21566265" w14:textId="77777777" w:rsidR="00304B95" w:rsidRPr="00B10F68" w:rsidRDefault="00304B95" w:rsidP="00567403">
            <w:pPr>
              <w:pStyle w:val="Tabledescriptext"/>
              <w:rPr>
                <w:i/>
              </w:rPr>
            </w:pPr>
          </w:p>
        </w:tc>
      </w:tr>
      <w:tr w:rsidR="00304B95" w14:paraId="11C8BD5B" w14:textId="77777777" w:rsidTr="004C6108">
        <w:tc>
          <w:tcPr>
            <w:tcW w:w="1548" w:type="dxa"/>
            <w:tcBorders>
              <w:top w:val="single" w:sz="6" w:space="0" w:color="000000"/>
              <w:left w:val="nil"/>
              <w:bottom w:val="single" w:sz="6" w:space="0" w:color="000000"/>
              <w:right w:val="single" w:sz="6" w:space="0" w:color="000000"/>
            </w:tcBorders>
          </w:tcPr>
          <w:p w14:paraId="2976D865" w14:textId="77777777" w:rsidR="00304B95" w:rsidRDefault="00304B95" w:rsidP="00567403">
            <w:pPr>
              <w:pStyle w:val="Tabledescriptext"/>
            </w:pPr>
            <w:r>
              <w:t>Release 2</w:t>
            </w:r>
            <w:r w:rsidR="00F90D8D">
              <w:t>.0</w:t>
            </w:r>
          </w:p>
        </w:tc>
        <w:tc>
          <w:tcPr>
            <w:tcW w:w="3600" w:type="dxa"/>
            <w:tcBorders>
              <w:top w:val="single" w:sz="6" w:space="0" w:color="000000"/>
              <w:left w:val="single" w:sz="6" w:space="0" w:color="000000"/>
              <w:bottom w:val="single" w:sz="6" w:space="0" w:color="000000"/>
              <w:right w:val="single" w:sz="6" w:space="0" w:color="000000"/>
            </w:tcBorders>
          </w:tcPr>
          <w:p w14:paraId="4F5866E5" w14:textId="59DBB599" w:rsidR="00304B95" w:rsidRPr="00994D8A" w:rsidRDefault="00DD0E93" w:rsidP="00994D8A">
            <w:pPr>
              <w:pStyle w:val="Tabledescriptext"/>
              <w:rPr>
                <w:b/>
                <w:bCs/>
              </w:rPr>
            </w:pPr>
            <w:r>
              <w:rPr>
                <w:b/>
                <w:bCs/>
              </w:rPr>
              <w:t xml:space="preserve">Revised </w:t>
            </w:r>
            <w:r w:rsidR="00304B95" w:rsidRPr="00994D8A">
              <w:rPr>
                <w:b/>
                <w:bCs/>
              </w:rPr>
              <w:t>1 January 1997</w:t>
            </w:r>
          </w:p>
          <w:p w14:paraId="0D702E9E" w14:textId="77777777" w:rsidR="00304B95" w:rsidRDefault="00304B95" w:rsidP="00567403">
            <w:pPr>
              <w:pStyle w:val="Tabledescriptext"/>
            </w:pPr>
            <w:r w:rsidRPr="002261A3">
              <w:t>Rename</w:t>
            </w:r>
            <w:r>
              <w:t>d</w:t>
            </w:r>
            <w:r w:rsidRPr="002261A3">
              <w:t xml:space="preserve"> </w:t>
            </w:r>
            <w:r w:rsidRPr="00304B95">
              <w:rPr>
                <w:i/>
              </w:rPr>
              <w:t xml:space="preserve">Training </w:t>
            </w:r>
            <w:r w:rsidR="00F17FAB" w:rsidRPr="00304B95">
              <w:rPr>
                <w:i/>
              </w:rPr>
              <w:t>provider type identifier</w:t>
            </w:r>
          </w:p>
        </w:tc>
        <w:tc>
          <w:tcPr>
            <w:tcW w:w="4140" w:type="dxa"/>
            <w:tcBorders>
              <w:top w:val="single" w:sz="6" w:space="0" w:color="000000"/>
              <w:left w:val="single" w:sz="6" w:space="0" w:color="000000"/>
              <w:bottom w:val="single" w:sz="6" w:space="0" w:color="000000"/>
              <w:right w:val="nil"/>
            </w:tcBorders>
          </w:tcPr>
          <w:p w14:paraId="23B92B8E" w14:textId="77777777" w:rsidR="00304B95" w:rsidRPr="00B10F68" w:rsidRDefault="00304B95" w:rsidP="00567403">
            <w:pPr>
              <w:pStyle w:val="Tabledescriptext"/>
              <w:rPr>
                <w:i/>
              </w:rPr>
            </w:pPr>
          </w:p>
        </w:tc>
      </w:tr>
      <w:tr w:rsidR="00304B95" w14:paraId="203B6EC1" w14:textId="77777777" w:rsidTr="004C6108">
        <w:tc>
          <w:tcPr>
            <w:tcW w:w="1548" w:type="dxa"/>
            <w:tcBorders>
              <w:top w:val="single" w:sz="6" w:space="0" w:color="000000"/>
              <w:left w:val="nil"/>
              <w:bottom w:val="single" w:sz="6" w:space="0" w:color="000000"/>
              <w:right w:val="single" w:sz="6" w:space="0" w:color="000000"/>
            </w:tcBorders>
          </w:tcPr>
          <w:p w14:paraId="5D150C92" w14:textId="77777777" w:rsidR="00304B95" w:rsidRDefault="00304B95" w:rsidP="00567403">
            <w:pPr>
              <w:pStyle w:val="Tabledescriptext"/>
            </w:pPr>
            <w:r>
              <w:t>Release 3</w:t>
            </w:r>
            <w:r w:rsidR="00F90D8D">
              <w:t>.0</w:t>
            </w:r>
          </w:p>
        </w:tc>
        <w:tc>
          <w:tcPr>
            <w:tcW w:w="3600" w:type="dxa"/>
            <w:tcBorders>
              <w:top w:val="single" w:sz="6" w:space="0" w:color="000000"/>
              <w:left w:val="single" w:sz="6" w:space="0" w:color="000000"/>
              <w:bottom w:val="single" w:sz="6" w:space="0" w:color="000000"/>
              <w:right w:val="single" w:sz="6" w:space="0" w:color="000000"/>
            </w:tcBorders>
          </w:tcPr>
          <w:p w14:paraId="0B9025F1" w14:textId="348AD4A7" w:rsidR="00304B95" w:rsidRPr="00994D8A" w:rsidRDefault="00DD0E93" w:rsidP="00994D8A">
            <w:pPr>
              <w:pStyle w:val="Tabledescriptext"/>
              <w:rPr>
                <w:b/>
                <w:bCs/>
              </w:rPr>
            </w:pPr>
            <w:r>
              <w:rPr>
                <w:b/>
                <w:bCs/>
              </w:rPr>
              <w:t xml:space="preserve">Revised </w:t>
            </w:r>
            <w:r w:rsidR="00304B95" w:rsidRPr="00994D8A">
              <w:rPr>
                <w:b/>
                <w:bCs/>
              </w:rPr>
              <w:t>1 January 1999</w:t>
            </w:r>
          </w:p>
          <w:p w14:paraId="340C4D6B" w14:textId="77777777" w:rsidR="00304B95" w:rsidRDefault="00304B95" w:rsidP="00567403">
            <w:pPr>
              <w:pStyle w:val="Tabledescriptext"/>
            </w:pPr>
            <w:r>
              <w:t>Modified</w:t>
            </w:r>
            <w:r w:rsidRPr="002261A3">
              <w:t xml:space="preserve"> descriptions </w:t>
            </w:r>
            <w:r>
              <w:t xml:space="preserve">for </w:t>
            </w:r>
            <w:r w:rsidRPr="00304B95">
              <w:rPr>
                <w:i/>
              </w:rPr>
              <w:t xml:space="preserve">Training </w:t>
            </w:r>
            <w:r w:rsidR="00F17FAB" w:rsidRPr="00304B95">
              <w:rPr>
                <w:i/>
              </w:rPr>
              <w:t>provider type identifier</w:t>
            </w:r>
          </w:p>
        </w:tc>
        <w:tc>
          <w:tcPr>
            <w:tcW w:w="4140" w:type="dxa"/>
            <w:tcBorders>
              <w:top w:val="single" w:sz="6" w:space="0" w:color="000000"/>
              <w:left w:val="single" w:sz="6" w:space="0" w:color="000000"/>
              <w:bottom w:val="single" w:sz="6" w:space="0" w:color="000000"/>
              <w:right w:val="nil"/>
            </w:tcBorders>
          </w:tcPr>
          <w:p w14:paraId="5702C48E" w14:textId="77777777" w:rsidR="00304B95" w:rsidRPr="00B10F68" w:rsidRDefault="00304B95" w:rsidP="00567403">
            <w:pPr>
              <w:pStyle w:val="Tabledescriptext"/>
              <w:rPr>
                <w:i/>
              </w:rPr>
            </w:pPr>
          </w:p>
        </w:tc>
      </w:tr>
      <w:tr w:rsidR="00304B95" w14:paraId="460DA419" w14:textId="77777777" w:rsidTr="004C6108">
        <w:tc>
          <w:tcPr>
            <w:tcW w:w="1548" w:type="dxa"/>
            <w:tcBorders>
              <w:top w:val="single" w:sz="6" w:space="0" w:color="000000"/>
              <w:left w:val="nil"/>
              <w:bottom w:val="single" w:sz="6" w:space="0" w:color="000000"/>
              <w:right w:val="single" w:sz="6" w:space="0" w:color="000000"/>
            </w:tcBorders>
          </w:tcPr>
          <w:p w14:paraId="23149C8F" w14:textId="77777777" w:rsidR="00304B95" w:rsidRDefault="00304B95" w:rsidP="00567403">
            <w:pPr>
              <w:pStyle w:val="Tabledescriptext"/>
            </w:pPr>
            <w:r>
              <w:t>Release 5</w:t>
            </w:r>
            <w:r w:rsidR="00F90D8D">
              <w:t>.0</w:t>
            </w:r>
          </w:p>
        </w:tc>
        <w:tc>
          <w:tcPr>
            <w:tcW w:w="3600" w:type="dxa"/>
            <w:tcBorders>
              <w:top w:val="single" w:sz="6" w:space="0" w:color="000000"/>
              <w:left w:val="single" w:sz="6" w:space="0" w:color="000000"/>
              <w:bottom w:val="single" w:sz="6" w:space="0" w:color="000000"/>
              <w:right w:val="single" w:sz="6" w:space="0" w:color="000000"/>
            </w:tcBorders>
          </w:tcPr>
          <w:p w14:paraId="68C6E77F" w14:textId="1F4A0364" w:rsidR="00304B95" w:rsidRPr="00994D8A" w:rsidRDefault="00DD0E93" w:rsidP="00994D8A">
            <w:pPr>
              <w:pStyle w:val="Tabledescriptext"/>
              <w:rPr>
                <w:b/>
                <w:bCs/>
              </w:rPr>
            </w:pPr>
            <w:r>
              <w:rPr>
                <w:b/>
                <w:bCs/>
              </w:rPr>
              <w:t xml:space="preserve">Revised </w:t>
            </w:r>
            <w:r w:rsidR="00304B95" w:rsidRPr="00994D8A">
              <w:rPr>
                <w:b/>
                <w:bCs/>
              </w:rPr>
              <w:t>1 January 2003</w:t>
            </w:r>
          </w:p>
          <w:p w14:paraId="31ABF344" w14:textId="77777777" w:rsidR="00304B95" w:rsidRPr="00C2212B" w:rsidRDefault="00304B95" w:rsidP="00567403">
            <w:pPr>
              <w:pStyle w:val="Tabledescriptext"/>
            </w:pPr>
            <w:r w:rsidRPr="002261A3">
              <w:t>Rename</w:t>
            </w:r>
            <w:r>
              <w:t>d</w:t>
            </w:r>
            <w:r w:rsidRPr="002261A3">
              <w:t xml:space="preserve"> </w:t>
            </w:r>
            <w:r w:rsidRPr="00273AAF">
              <w:rPr>
                <w:i/>
              </w:rPr>
              <w:t xml:space="preserve">Training </w:t>
            </w:r>
            <w:r w:rsidR="00F17FAB" w:rsidRPr="00273AAF">
              <w:rPr>
                <w:i/>
              </w:rPr>
              <w:t>organisation type identifier</w:t>
            </w:r>
          </w:p>
          <w:p w14:paraId="2CA04268" w14:textId="77777777" w:rsidR="00304B95" w:rsidRDefault="00304B95" w:rsidP="00567403">
            <w:pPr>
              <w:pStyle w:val="Tabledescriptext"/>
            </w:pPr>
          </w:p>
        </w:tc>
        <w:tc>
          <w:tcPr>
            <w:tcW w:w="4140" w:type="dxa"/>
            <w:tcBorders>
              <w:top w:val="single" w:sz="6" w:space="0" w:color="000000"/>
              <w:left w:val="single" w:sz="6" w:space="0" w:color="000000"/>
              <w:bottom w:val="single" w:sz="6" w:space="0" w:color="000000"/>
              <w:right w:val="nil"/>
            </w:tcBorders>
          </w:tcPr>
          <w:p w14:paraId="1B206D4B" w14:textId="77777777" w:rsidR="00304B95" w:rsidRPr="00B10F68" w:rsidRDefault="00304B95" w:rsidP="00567403">
            <w:pPr>
              <w:pStyle w:val="Tabledescriptext"/>
              <w:rPr>
                <w:i/>
              </w:rPr>
            </w:pPr>
          </w:p>
        </w:tc>
      </w:tr>
    </w:tbl>
    <w:p w14:paraId="145D225C" w14:textId="77777777" w:rsidR="00304B95" w:rsidRDefault="00304B95" w:rsidP="00304B95"/>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48"/>
        <w:gridCol w:w="7740"/>
      </w:tblGrid>
      <w:tr w:rsidR="00304B95" w14:paraId="0072BB97" w14:textId="77777777" w:rsidTr="000D313B">
        <w:tc>
          <w:tcPr>
            <w:tcW w:w="9288" w:type="dxa"/>
            <w:gridSpan w:val="2"/>
          </w:tcPr>
          <w:p w14:paraId="53FBDDA4" w14:textId="77777777" w:rsidR="00304B95" w:rsidRDefault="00820F0C" w:rsidP="004C6108">
            <w:pPr>
              <w:pStyle w:val="Tableheading"/>
            </w:pPr>
            <w:r>
              <w:t>Data element definitions</w:t>
            </w:r>
          </w:p>
        </w:tc>
      </w:tr>
      <w:tr w:rsidR="00304B95" w:rsidRPr="00567403" w14:paraId="7B5221B9" w14:textId="77777777" w:rsidTr="000D313B">
        <w:tc>
          <w:tcPr>
            <w:tcW w:w="1548" w:type="dxa"/>
          </w:tcPr>
          <w:p w14:paraId="4C934F9E" w14:textId="77777777" w:rsidR="00304B95" w:rsidRPr="00567403" w:rsidRDefault="00304B95" w:rsidP="00567403">
            <w:pPr>
              <w:pStyle w:val="Tabledescriptext"/>
            </w:pPr>
            <w:r w:rsidRPr="00567403">
              <w:t>Edition 1</w:t>
            </w:r>
          </w:p>
        </w:tc>
        <w:tc>
          <w:tcPr>
            <w:tcW w:w="7740" w:type="dxa"/>
          </w:tcPr>
          <w:p w14:paraId="4A625058" w14:textId="64DA8E75" w:rsidR="00304B95" w:rsidRPr="00994D8A" w:rsidRDefault="00DD0E93" w:rsidP="00994D8A">
            <w:pPr>
              <w:pStyle w:val="Tabledescriptext"/>
              <w:rPr>
                <w:b/>
                <w:bCs/>
              </w:rPr>
            </w:pPr>
            <w:r>
              <w:rPr>
                <w:b/>
                <w:bCs/>
              </w:rPr>
              <w:t xml:space="preserve">Revised </w:t>
            </w:r>
            <w:r w:rsidR="00304B95" w:rsidRPr="00994D8A">
              <w:rPr>
                <w:b/>
                <w:bCs/>
              </w:rPr>
              <w:t>1 January 2007</w:t>
            </w:r>
          </w:p>
          <w:p w14:paraId="38B10D25" w14:textId="77777777" w:rsidR="00304B95" w:rsidRPr="00567403" w:rsidRDefault="00F90D8D" w:rsidP="00567403">
            <w:pPr>
              <w:pStyle w:val="Tabledescriptext"/>
            </w:pPr>
            <w:r w:rsidRPr="00567403">
              <w:t>R</w:t>
            </w:r>
            <w:r w:rsidR="00304B95" w:rsidRPr="00567403">
              <w:t xml:space="preserve">ecoded values and modified descriptions for </w:t>
            </w:r>
            <w:r w:rsidR="00304B95" w:rsidRPr="00A60B3F">
              <w:rPr>
                <w:i/>
              </w:rPr>
              <w:t xml:space="preserve">Training </w:t>
            </w:r>
            <w:r w:rsidR="00F17FAB" w:rsidRPr="00A60B3F">
              <w:rPr>
                <w:i/>
              </w:rPr>
              <w:t>organisation type identifier</w:t>
            </w:r>
          </w:p>
        </w:tc>
      </w:tr>
      <w:tr w:rsidR="00820F0C" w:rsidRPr="00567403" w14:paraId="3674B274" w14:textId="77777777" w:rsidTr="000D313B">
        <w:tc>
          <w:tcPr>
            <w:tcW w:w="1548" w:type="dxa"/>
          </w:tcPr>
          <w:p w14:paraId="18E4BBE2" w14:textId="77777777" w:rsidR="00820F0C" w:rsidRPr="00567403" w:rsidRDefault="00820F0C" w:rsidP="00567403">
            <w:pPr>
              <w:pStyle w:val="Tabledescriptext"/>
            </w:pPr>
            <w:r w:rsidRPr="00567403">
              <w:t>Edition 2.1</w:t>
            </w:r>
          </w:p>
        </w:tc>
        <w:tc>
          <w:tcPr>
            <w:tcW w:w="7740" w:type="dxa"/>
          </w:tcPr>
          <w:p w14:paraId="1A088261" w14:textId="21E6A69D" w:rsidR="00820F0C" w:rsidRPr="00994D8A" w:rsidRDefault="00DD0E93" w:rsidP="00994D8A">
            <w:pPr>
              <w:pStyle w:val="Tabledescriptext"/>
              <w:rPr>
                <w:b/>
                <w:bCs/>
              </w:rPr>
            </w:pPr>
            <w:r>
              <w:rPr>
                <w:b/>
                <w:bCs/>
              </w:rPr>
              <w:t xml:space="preserve">Revised </w:t>
            </w:r>
            <w:r w:rsidR="00820F0C" w:rsidRPr="00994D8A">
              <w:rPr>
                <w:b/>
                <w:bCs/>
              </w:rPr>
              <w:t>1 January 2012</w:t>
            </w:r>
          </w:p>
          <w:p w14:paraId="537E7C55" w14:textId="77777777" w:rsidR="009C3A8D" w:rsidRPr="00567403" w:rsidRDefault="00FD673F" w:rsidP="00073BB3">
            <w:pPr>
              <w:pStyle w:val="Tabledescriptext"/>
            </w:pPr>
            <w:r w:rsidRPr="00567403">
              <w:t>Removed ‘23</w:t>
            </w:r>
            <w:r w:rsidR="00676404" w:rsidRPr="00567403">
              <w:t xml:space="preserve"> </w:t>
            </w:r>
            <w:r w:rsidR="00073BB3">
              <w:rPr>
                <w:rFonts w:cs="Arial"/>
              </w:rPr>
              <w:t>–</w:t>
            </w:r>
            <w:r w:rsidR="00676404" w:rsidRPr="00567403">
              <w:t xml:space="preserve"> </w:t>
            </w:r>
            <w:r w:rsidRPr="00567403">
              <w:t>School</w:t>
            </w:r>
            <w:r w:rsidR="00676404" w:rsidRPr="00567403">
              <w:t xml:space="preserve"> </w:t>
            </w:r>
            <w:r w:rsidR="00073BB3">
              <w:rPr>
                <w:rFonts w:cs="Arial"/>
              </w:rPr>
              <w:t>–</w:t>
            </w:r>
            <w:r w:rsidR="00676404" w:rsidRPr="00567403">
              <w:t xml:space="preserve"> </w:t>
            </w:r>
            <w:r w:rsidR="00D65052" w:rsidRPr="00567403">
              <w:t>Australian technical c</w:t>
            </w:r>
            <w:r w:rsidR="00820F0C" w:rsidRPr="00567403">
              <w:t>ollege’</w:t>
            </w:r>
          </w:p>
        </w:tc>
      </w:tr>
      <w:tr w:rsidR="00FE2FB0" w:rsidRPr="00567403" w14:paraId="23C89BC7" w14:textId="77777777" w:rsidTr="000D313B">
        <w:tc>
          <w:tcPr>
            <w:tcW w:w="1548" w:type="dxa"/>
          </w:tcPr>
          <w:p w14:paraId="35EEE35C" w14:textId="77777777" w:rsidR="00FE2FB0" w:rsidRPr="00567403" w:rsidRDefault="00FE2FB0" w:rsidP="00567403">
            <w:pPr>
              <w:pStyle w:val="Tabledescriptext"/>
            </w:pPr>
            <w:r w:rsidRPr="00567403">
              <w:t>Edition 2.2</w:t>
            </w:r>
          </w:p>
        </w:tc>
        <w:tc>
          <w:tcPr>
            <w:tcW w:w="7740" w:type="dxa"/>
          </w:tcPr>
          <w:p w14:paraId="28950462" w14:textId="669EE767" w:rsidR="00FE2FB0" w:rsidRPr="00994D8A" w:rsidRDefault="00DD0E93" w:rsidP="00994D8A">
            <w:pPr>
              <w:pStyle w:val="Tabledescriptext"/>
              <w:rPr>
                <w:b/>
                <w:bCs/>
              </w:rPr>
            </w:pPr>
            <w:r>
              <w:rPr>
                <w:b/>
                <w:bCs/>
              </w:rPr>
              <w:t xml:space="preserve">Revised </w:t>
            </w:r>
            <w:r w:rsidR="00FE2FB0" w:rsidRPr="00994D8A">
              <w:rPr>
                <w:b/>
                <w:bCs/>
              </w:rPr>
              <w:t>1 July 2014</w:t>
            </w:r>
          </w:p>
          <w:p w14:paraId="77D5F3C6" w14:textId="77777777" w:rsidR="00FE2FB0" w:rsidRPr="00567403" w:rsidRDefault="00FE2FB0" w:rsidP="00567403">
            <w:pPr>
              <w:pStyle w:val="Tabledescriptext"/>
            </w:pPr>
            <w:r w:rsidRPr="00567403">
              <w:t xml:space="preserve">Renamed ‘31 </w:t>
            </w:r>
            <w:r w:rsidR="00073BB3">
              <w:rPr>
                <w:rFonts w:cs="Arial"/>
              </w:rPr>
              <w:t>–</w:t>
            </w:r>
            <w:r w:rsidRPr="00567403">
              <w:t xml:space="preserve"> Technical and further education institute, skill institute or polytechnic’ to ‘31</w:t>
            </w:r>
            <w:r w:rsidR="00073BB3">
              <w:rPr>
                <w:rFonts w:cs="Arial"/>
              </w:rPr>
              <w:t>–</w:t>
            </w:r>
            <w:r w:rsidRPr="00567403">
              <w:t xml:space="preserve"> Technical and further education institute or similar public institution’</w:t>
            </w:r>
          </w:p>
          <w:p w14:paraId="65F5DA67" w14:textId="38A314A5" w:rsidR="00FE2FB0" w:rsidRPr="00567403" w:rsidRDefault="00FE2FB0" w:rsidP="00073BB3">
            <w:pPr>
              <w:pStyle w:val="Tabledescriptext"/>
            </w:pPr>
            <w:r w:rsidRPr="00567403">
              <w:t xml:space="preserve">Renamed ‘91 </w:t>
            </w:r>
            <w:r w:rsidR="00073BB3">
              <w:rPr>
                <w:rFonts w:cs="Arial"/>
              </w:rPr>
              <w:t>–</w:t>
            </w:r>
            <w:r w:rsidRPr="00567403">
              <w:t xml:space="preserve"> Education/training business or centre’ to ‘91 </w:t>
            </w:r>
            <w:r w:rsidR="00073BB3">
              <w:rPr>
                <w:rFonts w:cs="Arial"/>
              </w:rPr>
              <w:t>–</w:t>
            </w:r>
            <w:r w:rsidRPr="00567403">
              <w:t xml:space="preserve"> Private education/training business or centre’.</w:t>
            </w:r>
          </w:p>
        </w:tc>
      </w:tr>
    </w:tbl>
    <w:p w14:paraId="620CEC85" w14:textId="77777777" w:rsidR="001F26E2" w:rsidRPr="005C7B11" w:rsidRDefault="001F26E2" w:rsidP="001F26E2">
      <w:pPr>
        <w:pStyle w:val="H2Headings"/>
      </w:pPr>
      <w:bookmarkStart w:id="699" w:name="_Toc335652024"/>
      <w:bookmarkStart w:id="700" w:name="_Toc222218852"/>
      <w:bookmarkEnd w:id="698"/>
      <w:r w:rsidRPr="005C7B11">
        <w:lastRenderedPageBreak/>
        <w:t>Unique student identifier</w:t>
      </w:r>
      <w:bookmarkEnd w:id="699"/>
      <w:bookmarkEnd w:id="700"/>
    </w:p>
    <w:p w14:paraId="24DA923E" w14:textId="77777777" w:rsidR="001F26E2" w:rsidRPr="005C7B11" w:rsidRDefault="001F26E2" w:rsidP="001F26E2">
      <w:pPr>
        <w:pStyle w:val="H3Parts"/>
      </w:pPr>
      <w:r w:rsidRPr="005C7B11">
        <w:t>Definitional attributes</w:t>
      </w:r>
    </w:p>
    <w:p w14:paraId="70292BE3" w14:textId="77777777" w:rsidR="001F26E2" w:rsidRPr="005C7B11" w:rsidRDefault="001F26E2" w:rsidP="001F26E2">
      <w:pPr>
        <w:pStyle w:val="H4Parts"/>
      </w:pPr>
      <w:r w:rsidRPr="005C7B11">
        <w:t>Definition</w:t>
      </w:r>
    </w:p>
    <w:p w14:paraId="76859BB9" w14:textId="03EFC0CA" w:rsidR="001F26E2" w:rsidRPr="005C7B11" w:rsidRDefault="001F26E2" w:rsidP="001F26E2">
      <w:pPr>
        <w:pStyle w:val="Bodytext"/>
      </w:pPr>
      <w:r w:rsidRPr="005C7B11">
        <w:rPr>
          <w:i/>
        </w:rPr>
        <w:t>Unique student identifier</w:t>
      </w:r>
      <w:r w:rsidRPr="005C7B11">
        <w:t xml:space="preserve"> </w:t>
      </w:r>
      <w:r>
        <w:t xml:space="preserve">(USI) </w:t>
      </w:r>
      <w:r w:rsidRPr="005C7B11">
        <w:t xml:space="preserve">uniquely </w:t>
      </w:r>
      <w:r>
        <w:t>identifies</w:t>
      </w:r>
      <w:r w:rsidRPr="005C7B11">
        <w:t xml:space="preserve"> an individual who accesses </w:t>
      </w:r>
      <w:r w:rsidR="00554327">
        <w:t xml:space="preserve">nationally recognised </w:t>
      </w:r>
      <w:r>
        <w:t>v</w:t>
      </w:r>
      <w:r w:rsidRPr="005C7B11">
        <w:t xml:space="preserve">ocational </w:t>
      </w:r>
      <w:r>
        <w:t>e</w:t>
      </w:r>
      <w:r w:rsidRPr="005C7B11">
        <w:t xml:space="preserve">ducation and </w:t>
      </w:r>
      <w:r>
        <w:t xml:space="preserve">training </w:t>
      </w:r>
      <w:r w:rsidRPr="005C7B11">
        <w:t>over his or her lifetime.</w:t>
      </w:r>
    </w:p>
    <w:p w14:paraId="7EB3F693" w14:textId="77777777" w:rsidR="001F26E2" w:rsidRPr="005C7B11" w:rsidRDefault="001F26E2" w:rsidP="001F26E2">
      <w:pPr>
        <w:pStyle w:val="H4Parts"/>
      </w:pPr>
      <w:r w:rsidRPr="005C7B11">
        <w:t>Context</w:t>
      </w:r>
    </w:p>
    <w:p w14:paraId="590754AB" w14:textId="7537FFDB" w:rsidR="001F26E2" w:rsidRPr="005C7B11" w:rsidRDefault="001F26E2" w:rsidP="001F26E2">
      <w:pPr>
        <w:pStyle w:val="Bodytext"/>
      </w:pPr>
      <w:r w:rsidRPr="005C7B11">
        <w:rPr>
          <w:i/>
        </w:rPr>
        <w:t>Unique student identifier</w:t>
      </w:r>
      <w:r w:rsidRPr="005C7B11">
        <w:t xml:space="preserve"> allows collation of a </w:t>
      </w:r>
      <w:r>
        <w:t>client</w:t>
      </w:r>
      <w:r w:rsidRPr="005C7B11">
        <w:t>’s educational attainments</w:t>
      </w:r>
      <w:r>
        <w:t xml:space="preserve"> for</w:t>
      </w:r>
      <w:r w:rsidR="00421D23">
        <w:t xml:space="preserve"> the USI </w:t>
      </w:r>
      <w:r w:rsidR="00FB3498">
        <w:t>t</w:t>
      </w:r>
      <w:r w:rsidR="00421D23">
        <w:t>ranscript and for</w:t>
      </w:r>
      <w:r>
        <w:t xml:space="preserve"> analys</w:t>
      </w:r>
      <w:r w:rsidR="00BE32A7">
        <w:t>i</w:t>
      </w:r>
      <w:r>
        <w:t>s and research purposes while protecting client privacy</w:t>
      </w:r>
      <w:r w:rsidRPr="005C7B11">
        <w:t>.</w:t>
      </w:r>
    </w:p>
    <w:p w14:paraId="09481A49" w14:textId="77777777" w:rsidR="001F26E2" w:rsidRPr="005C7B11" w:rsidRDefault="001F26E2" w:rsidP="001F26E2">
      <w:pPr>
        <w:pStyle w:val="H3Parts"/>
      </w:pPr>
      <w:r w:rsidRPr="005C7B11">
        <w:t>Relational attributes</w:t>
      </w:r>
    </w:p>
    <w:p w14:paraId="2E252728" w14:textId="77777777" w:rsidR="001F26E2" w:rsidRPr="005C7B11" w:rsidRDefault="001F26E2" w:rsidP="001F26E2">
      <w:pPr>
        <w:pStyle w:val="H4Parts"/>
      </w:pPr>
      <w:r w:rsidRPr="005C7B11">
        <w:t>Rules</w:t>
      </w:r>
    </w:p>
    <w:p w14:paraId="625BEBB1" w14:textId="283C0AA5" w:rsidR="00F76610" w:rsidRDefault="00F76610" w:rsidP="00F76610">
      <w:pPr>
        <w:pStyle w:val="Bodytext"/>
      </w:pPr>
      <w:r w:rsidRPr="00D717DA">
        <w:t xml:space="preserve">Where a client has already been issued </w:t>
      </w:r>
      <w:r w:rsidR="00A81B26">
        <w:t xml:space="preserve">with </w:t>
      </w:r>
      <w:r w:rsidRPr="00D717DA">
        <w:t xml:space="preserve">a </w:t>
      </w:r>
      <w:r w:rsidR="009D757B">
        <w:t>u</w:t>
      </w:r>
      <w:r w:rsidRPr="000D1788">
        <w:t xml:space="preserve">nique </w:t>
      </w:r>
      <w:r w:rsidR="009D757B">
        <w:t>s</w:t>
      </w:r>
      <w:r w:rsidRPr="000D1788">
        <w:t xml:space="preserve">tudent </w:t>
      </w:r>
      <w:r w:rsidR="009D757B">
        <w:t>i</w:t>
      </w:r>
      <w:r w:rsidRPr="000D1788">
        <w:t>dentifier</w:t>
      </w:r>
      <w:r>
        <w:t xml:space="preserve"> (USI)</w:t>
      </w:r>
      <w:r>
        <w:rPr>
          <w:i/>
        </w:rPr>
        <w:t>,</w:t>
      </w:r>
      <w:r w:rsidRPr="00D717DA">
        <w:t xml:space="preserve"> a new </w:t>
      </w:r>
      <w:r>
        <w:t>USI must not be requested from the USI Registrar.</w:t>
      </w:r>
    </w:p>
    <w:p w14:paraId="7B6DCE0C" w14:textId="77777777" w:rsidR="00F76610" w:rsidRDefault="00F76610" w:rsidP="00F76610">
      <w:pPr>
        <w:pStyle w:val="Bodytext"/>
      </w:pPr>
      <w:r>
        <w:t xml:space="preserve">A valid USI code </w:t>
      </w:r>
      <w:r w:rsidRPr="00EC0D7E">
        <w:t xml:space="preserve">must be a valid identifier issued by the USI </w:t>
      </w:r>
      <w:r>
        <w:t>Registrar</w:t>
      </w:r>
      <w:r w:rsidRPr="00EC0D7E">
        <w:t>.</w:t>
      </w:r>
    </w:p>
    <w:p w14:paraId="3E86A004" w14:textId="7113E2E3" w:rsidR="00F76610" w:rsidRPr="000D1788" w:rsidRDefault="00F76610" w:rsidP="00F76610">
      <w:pPr>
        <w:pStyle w:val="Bodytext"/>
        <w:rPr>
          <w:rFonts w:cs="Arial"/>
          <w:bCs/>
          <w:color w:val="000000"/>
          <w:kern w:val="36"/>
          <w:szCs w:val="22"/>
        </w:rPr>
      </w:pPr>
      <w:bookmarkStart w:id="701" w:name="_Hlk514254215"/>
      <w:r>
        <w:rPr>
          <w:rFonts w:cs="Arial"/>
          <w:bCs/>
          <w:color w:val="000000"/>
          <w:kern w:val="36"/>
          <w:szCs w:val="22"/>
        </w:rPr>
        <w:t xml:space="preserve">All </w:t>
      </w:r>
      <w:r w:rsidR="009D757B">
        <w:rPr>
          <w:rFonts w:cs="Arial"/>
          <w:bCs/>
          <w:color w:val="000000"/>
          <w:kern w:val="36"/>
          <w:szCs w:val="22"/>
        </w:rPr>
        <w:t xml:space="preserve">codes provided by the </w:t>
      </w:r>
      <w:r>
        <w:rPr>
          <w:rFonts w:cs="Arial"/>
          <w:bCs/>
          <w:color w:val="000000"/>
          <w:kern w:val="36"/>
          <w:szCs w:val="22"/>
        </w:rPr>
        <w:t xml:space="preserve">USI Registrar </w:t>
      </w:r>
      <w:r w:rsidRPr="00C24C2A">
        <w:rPr>
          <w:rFonts w:cs="Arial"/>
          <w:bCs/>
          <w:color w:val="000000"/>
          <w:kern w:val="36"/>
          <w:szCs w:val="22"/>
        </w:rPr>
        <w:t>are a combination of</w:t>
      </w:r>
      <w:r w:rsidR="00421D23">
        <w:rPr>
          <w:rFonts w:cs="Arial"/>
          <w:bCs/>
          <w:color w:val="000000"/>
          <w:kern w:val="36"/>
          <w:szCs w:val="22"/>
        </w:rPr>
        <w:t xml:space="preserve"> letters</w:t>
      </w:r>
      <w:r w:rsidRPr="00C24C2A">
        <w:rPr>
          <w:rFonts w:cs="Arial"/>
          <w:bCs/>
          <w:color w:val="000000"/>
          <w:kern w:val="36"/>
          <w:szCs w:val="22"/>
        </w:rPr>
        <w:t xml:space="preserve"> (A</w:t>
      </w:r>
      <w:r w:rsidR="009D757B">
        <w:rPr>
          <w:rFonts w:cs="Arial"/>
          <w:bCs/>
          <w:color w:val="000000"/>
          <w:kern w:val="36"/>
          <w:szCs w:val="22"/>
        </w:rPr>
        <w:t>—</w:t>
      </w:r>
      <w:r w:rsidRPr="00C24C2A">
        <w:rPr>
          <w:rFonts w:cs="Arial"/>
          <w:bCs/>
          <w:color w:val="000000"/>
          <w:kern w:val="36"/>
          <w:szCs w:val="22"/>
        </w:rPr>
        <w:t>H, J</w:t>
      </w:r>
      <w:r w:rsidR="009D757B">
        <w:rPr>
          <w:rFonts w:cs="Arial"/>
          <w:bCs/>
          <w:color w:val="000000"/>
          <w:kern w:val="36"/>
          <w:szCs w:val="22"/>
        </w:rPr>
        <w:t>—</w:t>
      </w:r>
      <w:r w:rsidRPr="00C24C2A">
        <w:rPr>
          <w:rFonts w:cs="Arial"/>
          <w:bCs/>
          <w:color w:val="000000"/>
          <w:kern w:val="36"/>
          <w:szCs w:val="22"/>
        </w:rPr>
        <w:t>N, P</w:t>
      </w:r>
      <w:r w:rsidR="009D757B">
        <w:rPr>
          <w:rFonts w:cs="Arial"/>
          <w:bCs/>
          <w:color w:val="000000"/>
          <w:kern w:val="36"/>
          <w:szCs w:val="22"/>
        </w:rPr>
        <w:t>—</w:t>
      </w:r>
      <w:r w:rsidRPr="00C24C2A">
        <w:rPr>
          <w:rFonts w:cs="Arial"/>
          <w:bCs/>
          <w:color w:val="000000"/>
          <w:kern w:val="36"/>
          <w:szCs w:val="22"/>
        </w:rPr>
        <w:t>Z) and numbers (2</w:t>
      </w:r>
      <w:r w:rsidR="009D757B">
        <w:rPr>
          <w:rFonts w:cs="Arial"/>
          <w:bCs/>
          <w:color w:val="000000"/>
          <w:kern w:val="36"/>
          <w:szCs w:val="22"/>
        </w:rPr>
        <w:t>—</w:t>
      </w:r>
      <w:r w:rsidRPr="00C24C2A">
        <w:rPr>
          <w:rFonts w:cs="Arial"/>
          <w:bCs/>
          <w:color w:val="000000"/>
          <w:kern w:val="36"/>
          <w:szCs w:val="22"/>
        </w:rPr>
        <w:t xml:space="preserve">9), </w:t>
      </w:r>
      <w:r>
        <w:rPr>
          <w:rFonts w:cs="Arial"/>
          <w:bCs/>
          <w:color w:val="000000"/>
          <w:kern w:val="36"/>
          <w:szCs w:val="22"/>
        </w:rPr>
        <w:t>do</w:t>
      </w:r>
      <w:r w:rsidRPr="00C24C2A">
        <w:rPr>
          <w:rFonts w:cs="Arial"/>
          <w:bCs/>
          <w:color w:val="000000"/>
          <w:kern w:val="36"/>
          <w:szCs w:val="22"/>
        </w:rPr>
        <w:t xml:space="preserve"> not include the characters ‘0’, 1’, ‘I’ or ‘O’</w:t>
      </w:r>
      <w:r>
        <w:rPr>
          <w:rFonts w:cs="Arial"/>
          <w:bCs/>
          <w:color w:val="000000"/>
          <w:kern w:val="36"/>
          <w:szCs w:val="22"/>
        </w:rPr>
        <w:t xml:space="preserve"> and </w:t>
      </w:r>
      <w:r w:rsidRPr="00C24C2A">
        <w:rPr>
          <w:rFonts w:cs="Arial"/>
          <w:bCs/>
          <w:color w:val="000000"/>
          <w:kern w:val="36"/>
          <w:szCs w:val="22"/>
        </w:rPr>
        <w:t>must be exactly ten digits long.</w:t>
      </w:r>
    </w:p>
    <w:bookmarkEnd w:id="701"/>
    <w:p w14:paraId="4DB58475" w14:textId="77777777" w:rsidR="001F26E2" w:rsidRPr="005C7B11" w:rsidRDefault="001F26E2" w:rsidP="001F26E2">
      <w:pPr>
        <w:pStyle w:val="H4Parts"/>
      </w:pPr>
      <w:r w:rsidRPr="005C7B11">
        <w:t>Guidelines for use</w:t>
      </w:r>
    </w:p>
    <w:p w14:paraId="47A74F86" w14:textId="77777777" w:rsidR="00F76610" w:rsidRDefault="00F76610" w:rsidP="00F76610">
      <w:pPr>
        <w:pStyle w:val="Bodytext"/>
      </w:pPr>
      <w:r>
        <w:t>A valid USI code is assigned by the USI Registrar and must be verified by the registered training organisation using the USI Registry System against personal identification.</w:t>
      </w:r>
    </w:p>
    <w:p w14:paraId="78A2AB68" w14:textId="77777777" w:rsidR="00F76610" w:rsidRDefault="00F76610" w:rsidP="00F76610">
      <w:pPr>
        <w:pStyle w:val="Bodytext"/>
      </w:pPr>
      <w:r>
        <w:t xml:space="preserve">Special care should be taken to capture a client’s USI code correctly. </w:t>
      </w:r>
    </w:p>
    <w:p w14:paraId="1396ABEC" w14:textId="5F8A475E" w:rsidR="00F76610" w:rsidRDefault="00F76610" w:rsidP="00F76610">
      <w:pPr>
        <w:pStyle w:val="Bodytext"/>
      </w:pPr>
      <w:r w:rsidRPr="005C7B11">
        <w:t xml:space="preserve">Records should be checked to ensure that two or more records with different </w:t>
      </w:r>
      <w:r w:rsidRPr="005C7B11">
        <w:rPr>
          <w:i/>
        </w:rPr>
        <w:t>Unique student identifiers</w:t>
      </w:r>
      <w:r w:rsidRPr="005C7B11">
        <w:t xml:space="preserve"> do not identify the same person.</w:t>
      </w:r>
    </w:p>
    <w:p w14:paraId="164E2905" w14:textId="66A5F51A" w:rsidR="00F76610" w:rsidRDefault="00F76610" w:rsidP="00F76610">
      <w:pPr>
        <w:pStyle w:val="Bodytext"/>
        <w:rPr>
          <w:color w:val="000000" w:themeColor="text1"/>
        </w:rPr>
      </w:pPr>
      <w:r>
        <w:t xml:space="preserve">Where a client is accessing a USI exemption, the appropriate exemption code from the classification scheme should be entered into this field. An exemption code can only be used if the client was exempt from requiring a USI for the whole collection period. A full list of USI exemptions can be accessed at </w:t>
      </w:r>
      <w:r w:rsidR="009D757B">
        <w:t>&lt;</w:t>
      </w:r>
      <w:hyperlink r:id="rId77" w:history="1">
        <w:r w:rsidR="0034383A" w:rsidRPr="00907632">
          <w:rPr>
            <w:rStyle w:val="Hyperlink"/>
          </w:rPr>
          <w:t>https://www.usi.gov.au/providers/provider-support/reporting-requirements-and-exemptions</w:t>
        </w:r>
        <w:r w:rsidR="0034383A" w:rsidRPr="00907632" w:rsidDel="0034383A">
          <w:rPr>
            <w:rStyle w:val="Hyperlink"/>
          </w:rPr>
          <w:t xml:space="preserve"> </w:t>
        </w:r>
      </w:hyperlink>
      <w:r w:rsidR="009D757B">
        <w:rPr>
          <w:rStyle w:val="Hyperlink"/>
        </w:rPr>
        <w:t>&gt;</w:t>
      </w:r>
      <w:r>
        <w:t xml:space="preserve">. </w:t>
      </w:r>
      <w:r w:rsidR="00557F2D" w:rsidRPr="00FD457C">
        <w:rPr>
          <w:color w:val="000000" w:themeColor="text1"/>
        </w:rPr>
        <w:t xml:space="preserve">Please note that clients exempt from the USI do not have a record in the USI Registry System. Therefore, </w:t>
      </w:r>
      <w:r w:rsidR="00EA058E">
        <w:rPr>
          <w:color w:val="000000" w:themeColor="text1"/>
        </w:rPr>
        <w:t>the training organisation</w:t>
      </w:r>
      <w:r w:rsidR="00557F2D" w:rsidRPr="00FD457C">
        <w:rPr>
          <w:color w:val="000000" w:themeColor="text1"/>
        </w:rPr>
        <w:t xml:space="preserve"> should not attempt to verify clients with an exemption code in the USI Registry System.  </w:t>
      </w:r>
    </w:p>
    <w:p w14:paraId="4F8865B4" w14:textId="371AB986" w:rsidR="00D63BC7" w:rsidRPr="00170B7E" w:rsidRDefault="00D63BC7" w:rsidP="00FB24F0">
      <w:pPr>
        <w:tabs>
          <w:tab w:val="left" w:pos="2693"/>
        </w:tabs>
        <w:spacing w:after="140"/>
        <w:ind w:left="567"/>
        <w:rPr>
          <w:rFonts w:ascii="Trebuchet MS" w:hAnsi="Trebuchet MS" w:cs="Trebuchet MS"/>
          <w:b/>
          <w:color w:val="000000" w:themeColor="text1"/>
          <w:sz w:val="19"/>
          <w:szCs w:val="19"/>
        </w:rPr>
      </w:pPr>
      <w:r w:rsidRPr="00170B7E">
        <w:rPr>
          <w:rFonts w:ascii="Trebuchet MS" w:hAnsi="Trebuchet MS"/>
          <w:b/>
          <w:snapToGrid w:val="0"/>
          <w:color w:val="000000" w:themeColor="text1"/>
          <w:sz w:val="19"/>
          <w:lang w:eastAsia="en-US"/>
        </w:rPr>
        <w:t xml:space="preserve">INDIV </w:t>
      </w:r>
      <w:r w:rsidR="009D757B">
        <w:rPr>
          <w:rFonts w:ascii="Trebuchet MS" w:hAnsi="Trebuchet MS"/>
          <w:b/>
          <w:snapToGrid w:val="0"/>
          <w:color w:val="000000" w:themeColor="text1"/>
          <w:sz w:val="19"/>
          <w:lang w:eastAsia="en-US"/>
        </w:rPr>
        <w:t>—</w:t>
      </w:r>
      <w:r w:rsidRPr="00170B7E">
        <w:rPr>
          <w:rFonts w:ascii="Trebuchet MS" w:hAnsi="Trebuchet MS"/>
          <w:b/>
          <w:snapToGrid w:val="0"/>
          <w:color w:val="000000" w:themeColor="text1"/>
          <w:sz w:val="19"/>
          <w:lang w:eastAsia="en-US"/>
        </w:rPr>
        <w:t xml:space="preserve"> </w:t>
      </w:r>
      <w:r w:rsidRPr="00170B7E">
        <w:rPr>
          <w:rFonts w:ascii="Trebuchet MS" w:hAnsi="Trebuchet MS" w:cs="Trebuchet MS"/>
          <w:b/>
          <w:color w:val="000000" w:themeColor="text1"/>
          <w:sz w:val="19"/>
          <w:szCs w:val="19"/>
        </w:rPr>
        <w:t>Individual exemption for a genuine objection to being assigned a USI</w:t>
      </w:r>
    </w:p>
    <w:p w14:paraId="3EB28FC5" w14:textId="77777777" w:rsidR="00D63BC7" w:rsidRPr="00170B7E" w:rsidRDefault="007F6E24" w:rsidP="00D63BC7">
      <w:pPr>
        <w:autoSpaceDE w:val="0"/>
        <w:autoSpaceDN w:val="0"/>
        <w:adjustRightInd w:val="0"/>
        <w:spacing w:after="140"/>
        <w:ind w:left="567"/>
        <w:rPr>
          <w:rFonts w:ascii="Trebuchet MS" w:eastAsia="Calibri" w:hAnsi="Trebuchet MS" w:cs="Trebuchet MS"/>
          <w:color w:val="000000" w:themeColor="text1"/>
          <w:sz w:val="19"/>
          <w:szCs w:val="19"/>
          <w:lang w:eastAsia="en-US"/>
        </w:rPr>
      </w:pPr>
      <w:r w:rsidRPr="00170B7E">
        <w:rPr>
          <w:rFonts w:ascii="Trebuchet MS" w:eastAsia="Calibri" w:hAnsi="Trebuchet MS" w:cs="Trebuchet MS"/>
          <w:color w:val="000000" w:themeColor="text1"/>
          <w:sz w:val="19"/>
          <w:szCs w:val="19"/>
          <w:lang w:eastAsia="en-US"/>
        </w:rPr>
        <w:t>Training organisation</w:t>
      </w:r>
      <w:r w:rsidR="00D63BC7" w:rsidRPr="00170B7E">
        <w:rPr>
          <w:rFonts w:ascii="Trebuchet MS" w:eastAsia="Calibri" w:hAnsi="Trebuchet MS" w:cs="Trebuchet MS"/>
          <w:color w:val="000000" w:themeColor="text1"/>
          <w:sz w:val="19"/>
          <w:szCs w:val="19"/>
          <w:lang w:eastAsia="en-US"/>
        </w:rPr>
        <w:t>s must only use the code INDIV for clients who have obtained an individual exemption from the Student Identifiers Registrar because they have a genuine personal objection to being assigned a USI</w:t>
      </w:r>
      <w:r w:rsidRPr="00170B7E">
        <w:rPr>
          <w:rFonts w:ascii="Trebuchet MS" w:eastAsia="Calibri" w:hAnsi="Trebuchet MS" w:cs="Trebuchet MS"/>
          <w:color w:val="000000" w:themeColor="text1"/>
          <w:sz w:val="19"/>
          <w:szCs w:val="19"/>
          <w:lang w:eastAsia="en-US"/>
        </w:rPr>
        <w:t>.</w:t>
      </w:r>
      <w:r w:rsidR="00D63BC7" w:rsidRPr="00170B7E">
        <w:rPr>
          <w:rFonts w:ascii="Trebuchet MS" w:eastAsia="Calibri" w:hAnsi="Trebuchet MS" w:cs="Trebuchet MS"/>
          <w:color w:val="000000" w:themeColor="text1"/>
          <w:sz w:val="19"/>
          <w:szCs w:val="19"/>
          <w:lang w:eastAsia="en-US"/>
        </w:rPr>
        <w:t xml:space="preserve"> </w:t>
      </w:r>
      <w:r w:rsidRPr="00170B7E">
        <w:rPr>
          <w:rFonts w:ascii="Trebuchet MS" w:eastAsia="Calibri" w:hAnsi="Trebuchet MS" w:cs="Trebuchet MS"/>
          <w:color w:val="000000" w:themeColor="text1"/>
          <w:sz w:val="19"/>
          <w:szCs w:val="19"/>
          <w:lang w:eastAsia="en-US"/>
        </w:rPr>
        <w:t>Training organisations must sight</w:t>
      </w:r>
      <w:r w:rsidR="00D63BC7" w:rsidRPr="00170B7E">
        <w:rPr>
          <w:rFonts w:ascii="Trebuchet MS" w:eastAsia="Calibri" w:hAnsi="Trebuchet MS" w:cs="Trebuchet MS"/>
          <w:color w:val="000000" w:themeColor="text1"/>
          <w:sz w:val="19"/>
          <w:szCs w:val="19"/>
          <w:lang w:eastAsia="en-US"/>
        </w:rPr>
        <w:t xml:space="preserve"> the exemption letter sent to the client by the Registrar</w:t>
      </w:r>
      <w:r w:rsidRPr="00170B7E">
        <w:rPr>
          <w:rFonts w:ascii="Trebuchet MS" w:eastAsia="Calibri" w:hAnsi="Trebuchet MS" w:cs="Trebuchet MS"/>
          <w:color w:val="000000" w:themeColor="text1"/>
          <w:sz w:val="19"/>
          <w:szCs w:val="19"/>
          <w:lang w:eastAsia="en-US"/>
        </w:rPr>
        <w:t xml:space="preserve"> before using this code</w:t>
      </w:r>
      <w:r w:rsidR="00D63BC7" w:rsidRPr="00170B7E">
        <w:rPr>
          <w:rFonts w:ascii="Trebuchet MS" w:eastAsia="Calibri" w:hAnsi="Trebuchet MS" w:cs="Trebuchet MS"/>
          <w:color w:val="000000" w:themeColor="text1"/>
          <w:sz w:val="19"/>
          <w:szCs w:val="19"/>
          <w:lang w:eastAsia="en-US"/>
        </w:rPr>
        <w:t xml:space="preserve">. Note that the use of this code will be closely monitored. </w:t>
      </w:r>
    </w:p>
    <w:p w14:paraId="63424930" w14:textId="6F9174F1" w:rsidR="00D63BC7" w:rsidRPr="00170B7E" w:rsidRDefault="00D63BC7" w:rsidP="00FB24F0">
      <w:pPr>
        <w:tabs>
          <w:tab w:val="left" w:pos="2693"/>
        </w:tabs>
        <w:spacing w:after="140"/>
        <w:ind w:left="567"/>
        <w:rPr>
          <w:rFonts w:ascii="Trebuchet MS" w:hAnsi="Trebuchet MS"/>
          <w:b/>
          <w:snapToGrid w:val="0"/>
          <w:color w:val="000000" w:themeColor="text1"/>
          <w:sz w:val="19"/>
          <w:lang w:eastAsia="en-US"/>
        </w:rPr>
      </w:pPr>
      <w:r w:rsidRPr="00170B7E">
        <w:rPr>
          <w:rFonts w:ascii="Trebuchet MS" w:hAnsi="Trebuchet MS"/>
          <w:b/>
          <w:snapToGrid w:val="0"/>
          <w:color w:val="000000" w:themeColor="text1"/>
          <w:sz w:val="19"/>
          <w:lang w:eastAsia="en-US"/>
        </w:rPr>
        <w:t xml:space="preserve">INTOFF </w:t>
      </w:r>
      <w:r w:rsidR="009D757B">
        <w:rPr>
          <w:rFonts w:ascii="Trebuchet MS" w:hAnsi="Trebuchet MS"/>
          <w:b/>
          <w:snapToGrid w:val="0"/>
          <w:color w:val="000000" w:themeColor="text1"/>
          <w:sz w:val="19"/>
          <w:lang w:eastAsia="en-US"/>
        </w:rPr>
        <w:t>—</w:t>
      </w:r>
      <w:r w:rsidRPr="00170B7E">
        <w:rPr>
          <w:rFonts w:ascii="Trebuchet MS" w:hAnsi="Trebuchet MS"/>
          <w:b/>
          <w:snapToGrid w:val="0"/>
          <w:color w:val="000000" w:themeColor="text1"/>
          <w:sz w:val="19"/>
          <w:lang w:eastAsia="en-US"/>
        </w:rPr>
        <w:t xml:space="preserve"> International offshore client exemption</w:t>
      </w:r>
    </w:p>
    <w:p w14:paraId="00FEA15D" w14:textId="27B22368" w:rsidR="00D63BC7" w:rsidRPr="00170B7E" w:rsidRDefault="00FB24F0" w:rsidP="00FB24F0">
      <w:pPr>
        <w:tabs>
          <w:tab w:val="left" w:pos="2693"/>
        </w:tabs>
        <w:spacing w:after="140"/>
        <w:ind w:left="567"/>
        <w:rPr>
          <w:rFonts w:ascii="Trebuchet MS" w:hAnsi="Trebuchet MS"/>
          <w:snapToGrid w:val="0"/>
          <w:color w:val="000000" w:themeColor="text1"/>
          <w:sz w:val="19"/>
          <w:lang w:eastAsia="en-US"/>
        </w:rPr>
      </w:pPr>
      <w:r w:rsidRPr="00170B7E">
        <w:rPr>
          <w:rFonts w:ascii="Trebuchet MS" w:hAnsi="Trebuchet MS"/>
          <w:snapToGrid w:val="0"/>
          <w:color w:val="000000" w:themeColor="text1"/>
          <w:sz w:val="19"/>
          <w:lang w:eastAsia="en-US"/>
        </w:rPr>
        <w:t>International offshore clients who have an overseas address</w:t>
      </w:r>
      <w:r w:rsidR="00421D23">
        <w:rPr>
          <w:rFonts w:ascii="Trebuchet MS" w:hAnsi="Trebuchet MS"/>
          <w:snapToGrid w:val="0"/>
          <w:color w:val="000000" w:themeColor="text1"/>
          <w:sz w:val="19"/>
          <w:lang w:eastAsia="en-US"/>
        </w:rPr>
        <w:t>, are studying at an offshore location and are not Australian residents.</w:t>
      </w:r>
      <w:r w:rsidRPr="00170B7E">
        <w:rPr>
          <w:rFonts w:ascii="Trebuchet MS" w:hAnsi="Trebuchet MS"/>
          <w:snapToGrid w:val="0"/>
          <w:color w:val="000000" w:themeColor="text1"/>
          <w:sz w:val="19"/>
          <w:lang w:eastAsia="en-US"/>
        </w:rPr>
        <w:t xml:space="preserve"> </w:t>
      </w:r>
      <w:r w:rsidR="00421D23">
        <w:rPr>
          <w:rFonts w:ascii="Trebuchet MS" w:hAnsi="Trebuchet MS"/>
          <w:snapToGrid w:val="0"/>
          <w:color w:val="000000" w:themeColor="text1"/>
          <w:sz w:val="19"/>
          <w:lang w:eastAsia="en-US"/>
        </w:rPr>
        <w:t>These clients are exempt from requiring a USI and may</w:t>
      </w:r>
      <w:r w:rsidR="00421D23" w:rsidRPr="00170B7E">
        <w:rPr>
          <w:rFonts w:ascii="Trebuchet MS" w:hAnsi="Trebuchet MS"/>
          <w:snapToGrid w:val="0"/>
          <w:color w:val="000000" w:themeColor="text1"/>
          <w:sz w:val="19"/>
          <w:lang w:eastAsia="en-US"/>
        </w:rPr>
        <w:t xml:space="preserve"> </w:t>
      </w:r>
      <w:r w:rsidRPr="00170B7E">
        <w:rPr>
          <w:rFonts w:ascii="Trebuchet MS" w:hAnsi="Trebuchet MS"/>
          <w:snapToGrid w:val="0"/>
          <w:color w:val="000000" w:themeColor="text1"/>
          <w:sz w:val="19"/>
          <w:lang w:eastAsia="en-US"/>
        </w:rPr>
        <w:t xml:space="preserve">use the INTOFF exemption code in place of a USI. </w:t>
      </w:r>
      <w:r w:rsidR="00421D23">
        <w:rPr>
          <w:rFonts w:ascii="Trebuchet MS" w:hAnsi="Trebuchet MS"/>
          <w:snapToGrid w:val="0"/>
          <w:color w:val="000000" w:themeColor="text1"/>
          <w:sz w:val="19"/>
          <w:lang w:eastAsia="en-US"/>
        </w:rPr>
        <w:t>International clients who undertake nationally recognised training while they temporarily reside in Australia require a USI.</w:t>
      </w:r>
    </w:p>
    <w:p w14:paraId="438127FB" w14:textId="77777777" w:rsidR="006E7D83" w:rsidRDefault="006E7D83" w:rsidP="002C6C27">
      <w:pPr>
        <w:pStyle w:val="H4Parts"/>
      </w:pPr>
    </w:p>
    <w:p w14:paraId="4CE78EB1" w14:textId="77777777" w:rsidR="002C6C27" w:rsidRPr="002261A3" w:rsidRDefault="002C6C27" w:rsidP="002C6C27">
      <w:pPr>
        <w:pStyle w:val="H4Parts"/>
      </w:pPr>
      <w:r>
        <w:t>Related data</w:t>
      </w:r>
    </w:p>
    <w:p w14:paraId="6A59FEAE" w14:textId="77777777" w:rsidR="002C6C27" w:rsidRPr="002261A3" w:rsidRDefault="002C6C27" w:rsidP="002C6C27">
      <w:pPr>
        <w:pStyle w:val="Bodytext"/>
      </w:pPr>
      <w:r w:rsidRPr="002261A3">
        <w:t>Not applicable</w:t>
      </w:r>
    </w:p>
    <w:p w14:paraId="198C4602" w14:textId="77777777" w:rsidR="002C6C27" w:rsidRPr="002261A3" w:rsidRDefault="002C6C27" w:rsidP="002C6C27">
      <w:pPr>
        <w:pStyle w:val="H4Parts"/>
      </w:pPr>
      <w:r>
        <w:t>Type of relationship</w:t>
      </w:r>
    </w:p>
    <w:p w14:paraId="35668AAD" w14:textId="77777777" w:rsidR="00FB24F0" w:rsidRDefault="002C6C27" w:rsidP="002C6C27">
      <w:pPr>
        <w:pStyle w:val="Bodytext"/>
      </w:pPr>
      <w:r w:rsidRPr="002261A3">
        <w:t>Not applicable</w:t>
      </w:r>
    </w:p>
    <w:p w14:paraId="39E2E16B" w14:textId="77777777" w:rsidR="00FB24F0" w:rsidRDefault="00FB24F0">
      <w:pPr>
        <w:rPr>
          <w:rFonts w:ascii="Trebuchet MS" w:hAnsi="Trebuchet MS"/>
          <w:snapToGrid w:val="0"/>
          <w:sz w:val="19"/>
          <w:lang w:eastAsia="en-US"/>
        </w:rPr>
      </w:pPr>
      <w:r>
        <w:br w:type="page"/>
      </w:r>
    </w:p>
    <w:p w14:paraId="4FEEA627" w14:textId="77777777" w:rsidR="00FB24F0" w:rsidRPr="005C7B11" w:rsidRDefault="001F26E2" w:rsidP="001F26E2">
      <w:pPr>
        <w:pStyle w:val="H4Parts"/>
      </w:pPr>
      <w:r w:rsidRPr="005C7B11">
        <w:lastRenderedPageBreak/>
        <w:t>Classification scheme</w:t>
      </w:r>
    </w:p>
    <w:tbl>
      <w:tblPr>
        <w:tblW w:w="910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FB24F0" w:rsidRPr="00B56B3C" w14:paraId="19417B98" w14:textId="77777777" w:rsidTr="00902F21">
        <w:tc>
          <w:tcPr>
            <w:tcW w:w="1984" w:type="dxa"/>
          </w:tcPr>
          <w:p w14:paraId="11690FAC" w14:textId="77777777" w:rsidR="00FB24F0" w:rsidRPr="00B56B3C" w:rsidRDefault="00FB24F0" w:rsidP="007F6E24">
            <w:pPr>
              <w:keepNext/>
              <w:spacing w:before="60" w:after="60"/>
              <w:jc w:val="center"/>
              <w:rPr>
                <w:rFonts w:ascii="Arial" w:hAnsi="Arial"/>
                <w:b/>
                <w:smallCaps/>
                <w:snapToGrid w:val="0"/>
                <w:sz w:val="20"/>
              </w:rPr>
            </w:pPr>
            <w:r w:rsidRPr="00B56B3C">
              <w:rPr>
                <w:rFonts w:ascii="Arial" w:hAnsi="Arial"/>
                <w:b/>
                <w:smallCaps/>
                <w:snapToGrid w:val="0"/>
                <w:sz w:val="20"/>
              </w:rPr>
              <w:t>Value</w:t>
            </w:r>
          </w:p>
        </w:tc>
        <w:tc>
          <w:tcPr>
            <w:tcW w:w="7124" w:type="dxa"/>
          </w:tcPr>
          <w:p w14:paraId="068AE360" w14:textId="77777777" w:rsidR="00FB24F0" w:rsidRPr="00B56B3C" w:rsidRDefault="00FB24F0" w:rsidP="007F6E24">
            <w:pPr>
              <w:keepNext/>
              <w:spacing w:before="60" w:after="60"/>
              <w:jc w:val="center"/>
              <w:rPr>
                <w:rFonts w:ascii="Arial" w:hAnsi="Arial"/>
                <w:b/>
                <w:smallCaps/>
                <w:snapToGrid w:val="0"/>
                <w:sz w:val="20"/>
              </w:rPr>
            </w:pPr>
            <w:r>
              <w:rPr>
                <w:rFonts w:ascii="Arial" w:hAnsi="Arial"/>
                <w:b/>
                <w:smallCaps/>
                <w:snapToGrid w:val="0"/>
                <w:sz w:val="20"/>
              </w:rPr>
              <w:t>Description – Unique Student Identifier</w:t>
            </w:r>
          </w:p>
        </w:tc>
      </w:tr>
      <w:tr w:rsidR="00FB24F0" w:rsidRPr="00B56B3C" w14:paraId="366B0E4E" w14:textId="77777777" w:rsidTr="00902F21">
        <w:tc>
          <w:tcPr>
            <w:tcW w:w="1984" w:type="dxa"/>
          </w:tcPr>
          <w:p w14:paraId="002F4606" w14:textId="03189176" w:rsidR="00FB24F0" w:rsidRPr="00B56B3C" w:rsidRDefault="004B7A94" w:rsidP="007F6E24">
            <w:pPr>
              <w:spacing w:before="20"/>
              <w:jc w:val="center"/>
              <w:rPr>
                <w:rFonts w:ascii="Arial" w:hAnsi="Arial"/>
                <w:snapToGrid w:val="0"/>
                <w:sz w:val="20"/>
              </w:rPr>
            </w:pPr>
            <w:r>
              <w:rPr>
                <w:rFonts w:ascii="Arial" w:hAnsi="Arial"/>
                <w:snapToGrid w:val="0"/>
                <w:sz w:val="20"/>
              </w:rPr>
              <w:t>A</w:t>
            </w:r>
            <w:r w:rsidR="00FB24F0" w:rsidRPr="00B56B3C">
              <w:rPr>
                <w:rFonts w:ascii="Arial" w:hAnsi="Arial"/>
                <w:snapToGrid w:val="0"/>
                <w:sz w:val="20"/>
              </w:rPr>
              <w:t>lphanumeric</w:t>
            </w:r>
          </w:p>
        </w:tc>
        <w:tc>
          <w:tcPr>
            <w:tcW w:w="7124" w:type="dxa"/>
          </w:tcPr>
          <w:p w14:paraId="309DF274" w14:textId="77777777" w:rsidR="00FB24F0" w:rsidRPr="00B56B3C" w:rsidRDefault="00FB24F0" w:rsidP="007F6E24">
            <w:pPr>
              <w:rPr>
                <w:rFonts w:ascii="Arial" w:hAnsi="Arial"/>
                <w:snapToGrid w:val="0"/>
                <w:sz w:val="20"/>
              </w:rPr>
            </w:pPr>
            <w:r w:rsidRPr="00B56B3C">
              <w:rPr>
                <w:rFonts w:ascii="Arial" w:hAnsi="Arial"/>
                <w:snapToGrid w:val="0"/>
                <w:sz w:val="20"/>
              </w:rPr>
              <w:t>Valid 10-digit USI code</w:t>
            </w:r>
          </w:p>
        </w:tc>
      </w:tr>
      <w:tr w:rsidR="00FB24F0" w:rsidRPr="00B56B3C" w14:paraId="29A1AAFD" w14:textId="77777777" w:rsidTr="00902F21">
        <w:tc>
          <w:tcPr>
            <w:tcW w:w="1984" w:type="dxa"/>
          </w:tcPr>
          <w:p w14:paraId="39A89BF2" w14:textId="77777777" w:rsidR="00FB24F0" w:rsidRPr="00170B7E" w:rsidRDefault="00FB24F0" w:rsidP="007F6E24">
            <w:pPr>
              <w:spacing w:before="20"/>
              <w:jc w:val="center"/>
              <w:rPr>
                <w:rFonts w:ascii="Arial" w:hAnsi="Arial"/>
                <w:snapToGrid w:val="0"/>
                <w:color w:val="000000" w:themeColor="text1"/>
                <w:sz w:val="20"/>
              </w:rPr>
            </w:pPr>
            <w:r w:rsidRPr="00170B7E">
              <w:rPr>
                <w:rFonts w:ascii="Arial" w:hAnsi="Arial"/>
                <w:snapToGrid w:val="0"/>
                <w:color w:val="000000" w:themeColor="text1"/>
                <w:sz w:val="20"/>
              </w:rPr>
              <w:t>INDIV</w:t>
            </w:r>
          </w:p>
        </w:tc>
        <w:tc>
          <w:tcPr>
            <w:tcW w:w="7124" w:type="dxa"/>
          </w:tcPr>
          <w:p w14:paraId="147362CA" w14:textId="334409EF" w:rsidR="00FB24F0" w:rsidRPr="00170B7E" w:rsidRDefault="00FB24F0" w:rsidP="007F6E24">
            <w:pPr>
              <w:rPr>
                <w:rFonts w:ascii="Arial" w:hAnsi="Arial"/>
                <w:snapToGrid w:val="0"/>
                <w:color w:val="000000" w:themeColor="text1"/>
                <w:sz w:val="20"/>
              </w:rPr>
            </w:pPr>
            <w:r w:rsidRPr="00170B7E">
              <w:rPr>
                <w:rFonts w:ascii="Arial" w:hAnsi="Arial"/>
                <w:snapToGrid w:val="0"/>
                <w:color w:val="000000" w:themeColor="text1"/>
                <w:sz w:val="20"/>
              </w:rPr>
              <w:t>Individual exemption for genuine objection to being assigned a USI</w:t>
            </w:r>
          </w:p>
        </w:tc>
      </w:tr>
      <w:tr w:rsidR="00FB24F0" w:rsidRPr="00B56B3C" w14:paraId="6261DB30" w14:textId="77777777" w:rsidTr="00902F21">
        <w:tc>
          <w:tcPr>
            <w:tcW w:w="1984" w:type="dxa"/>
          </w:tcPr>
          <w:p w14:paraId="3A2969F4" w14:textId="77777777" w:rsidR="00FB24F0" w:rsidRPr="00170B7E" w:rsidRDefault="00FB24F0" w:rsidP="007F6E24">
            <w:pPr>
              <w:spacing w:before="20"/>
              <w:jc w:val="center"/>
              <w:rPr>
                <w:rFonts w:ascii="Arial" w:hAnsi="Arial"/>
                <w:snapToGrid w:val="0"/>
                <w:color w:val="000000" w:themeColor="text1"/>
                <w:sz w:val="20"/>
              </w:rPr>
            </w:pPr>
            <w:r w:rsidRPr="00170B7E">
              <w:rPr>
                <w:rFonts w:ascii="Arial" w:hAnsi="Arial"/>
                <w:snapToGrid w:val="0"/>
                <w:color w:val="000000" w:themeColor="text1"/>
                <w:sz w:val="20"/>
              </w:rPr>
              <w:t>INTOFF</w:t>
            </w:r>
          </w:p>
        </w:tc>
        <w:tc>
          <w:tcPr>
            <w:tcW w:w="7124" w:type="dxa"/>
          </w:tcPr>
          <w:p w14:paraId="61D27866" w14:textId="77777777" w:rsidR="00FB24F0" w:rsidRPr="00170B7E" w:rsidRDefault="00FB24F0" w:rsidP="007F6E24">
            <w:pPr>
              <w:rPr>
                <w:rFonts w:ascii="Arial" w:hAnsi="Arial"/>
                <w:snapToGrid w:val="0"/>
                <w:color w:val="000000" w:themeColor="text1"/>
                <w:sz w:val="20"/>
              </w:rPr>
            </w:pPr>
            <w:r w:rsidRPr="00170B7E">
              <w:rPr>
                <w:rFonts w:ascii="Arial" w:hAnsi="Arial"/>
                <w:snapToGrid w:val="0"/>
                <w:color w:val="000000" w:themeColor="text1"/>
                <w:sz w:val="20"/>
              </w:rPr>
              <w:t>International offshore client exemption</w:t>
            </w:r>
          </w:p>
        </w:tc>
      </w:tr>
    </w:tbl>
    <w:p w14:paraId="5F229D1F" w14:textId="77777777" w:rsidR="001F26E2" w:rsidRPr="005C7B11" w:rsidRDefault="001F26E2" w:rsidP="001F26E2">
      <w:pPr>
        <w:pStyle w:val="H4Parts"/>
      </w:pPr>
      <w:r w:rsidRPr="005C7B11">
        <w:t>Question</w:t>
      </w:r>
    </w:p>
    <w:p w14:paraId="4DF2A28D" w14:textId="40BC1302" w:rsidR="00FD7AB0" w:rsidRPr="00EF2967" w:rsidRDefault="00FD7AB0" w:rsidP="00FD7AB0">
      <w:pPr>
        <w:pStyle w:val="Bodytext"/>
        <w:rPr>
          <w:b/>
          <w:sz w:val="18"/>
        </w:rPr>
      </w:pPr>
      <w:r>
        <w:rPr>
          <w:b/>
          <w:sz w:val="18"/>
        </w:rPr>
        <w:t xml:space="preserve">Enter </w:t>
      </w:r>
      <w:r w:rsidRPr="00EF2967">
        <w:rPr>
          <w:b/>
          <w:sz w:val="18"/>
        </w:rPr>
        <w:t xml:space="preserve">your </w:t>
      </w:r>
      <w:r w:rsidR="009D757B">
        <w:rPr>
          <w:b/>
          <w:sz w:val="18"/>
        </w:rPr>
        <w:t>u</w:t>
      </w:r>
      <w:r w:rsidRPr="00EF2967">
        <w:rPr>
          <w:b/>
          <w:sz w:val="18"/>
        </w:rPr>
        <w:t xml:space="preserve">nique </w:t>
      </w:r>
      <w:r w:rsidR="009D757B">
        <w:rPr>
          <w:b/>
          <w:sz w:val="18"/>
        </w:rPr>
        <w:t>s</w:t>
      </w:r>
      <w:r w:rsidRPr="00EF2967">
        <w:rPr>
          <w:b/>
          <w:sz w:val="18"/>
        </w:rPr>
        <w:t xml:space="preserve">tudent </w:t>
      </w:r>
      <w:r w:rsidR="009D757B">
        <w:rPr>
          <w:b/>
          <w:sz w:val="18"/>
        </w:rPr>
        <w:t>i</w:t>
      </w:r>
      <w:r w:rsidRPr="00EF2967">
        <w:rPr>
          <w:b/>
          <w:sz w:val="18"/>
        </w:rPr>
        <w:t>dentifier</w:t>
      </w:r>
      <w:r>
        <w:rPr>
          <w:b/>
          <w:sz w:val="18"/>
        </w:rPr>
        <w:t xml:space="preserve"> (USI)</w:t>
      </w:r>
      <w:r w:rsidRPr="00EF2967">
        <w:rPr>
          <w:b/>
          <w:sz w:val="18"/>
        </w:rPr>
        <w:t xml:space="preserve"> (if you already have one)</w:t>
      </w:r>
    </w:p>
    <w:p w14:paraId="7052D176" w14:textId="56C59D5C" w:rsidR="00FD7AB0" w:rsidRPr="00EF2967" w:rsidRDefault="00FD7AB0" w:rsidP="00FD7AB0">
      <w:pPr>
        <w:keepNext/>
        <w:spacing w:before="40" w:after="40"/>
        <w:ind w:left="360"/>
        <w:outlineLvl w:val="3"/>
        <w:rPr>
          <w:rFonts w:ascii="Trebuchet MS" w:hAnsi="Trebuchet MS"/>
          <w:sz w:val="18"/>
        </w:rPr>
      </w:pPr>
      <w:r w:rsidRPr="00EF2967">
        <w:rPr>
          <w:rFonts w:ascii="Trebuchet MS" w:hAnsi="Trebuchet MS"/>
          <w:sz w:val="18"/>
        </w:rPr>
        <w:t xml:space="preserve">   Unique </w:t>
      </w:r>
      <w:r w:rsidR="009D757B">
        <w:rPr>
          <w:rFonts w:ascii="Trebuchet MS" w:hAnsi="Trebuchet MS"/>
          <w:sz w:val="18"/>
        </w:rPr>
        <w:t>s</w:t>
      </w:r>
      <w:r w:rsidRPr="00EF2967">
        <w:rPr>
          <w:rFonts w:ascii="Trebuchet MS" w:hAnsi="Trebuchet MS"/>
          <w:sz w:val="18"/>
        </w:rPr>
        <w:t xml:space="preserve">tudent </w:t>
      </w:r>
      <w:r w:rsidR="009D757B">
        <w:rPr>
          <w:rFonts w:ascii="Trebuchet MS" w:hAnsi="Trebuchet MS"/>
          <w:sz w:val="18"/>
        </w:rPr>
        <w:t>i</w:t>
      </w:r>
      <w:r w:rsidRPr="00EF2967">
        <w:rPr>
          <w:rFonts w:ascii="Trebuchet MS" w:hAnsi="Trebuchet MS"/>
          <w:sz w:val="18"/>
        </w:rPr>
        <w:t>dentifier</w:t>
      </w:r>
      <w:r>
        <w:rPr>
          <w:rFonts w:ascii="Trebuchet MS" w:hAnsi="Trebuchet MS"/>
          <w:sz w:val="18"/>
        </w:rPr>
        <w:t xml:space="preserve"> (USI)</w:t>
      </w:r>
      <w:r w:rsidRPr="00EF2967">
        <w:rPr>
          <w:rFonts w:ascii="Trebuchet MS" w:hAnsi="Trebuchet MS"/>
          <w:sz w:val="18"/>
        </w:rPr>
        <w:t xml:space="preserve">                    </w:t>
      </w:r>
      <w:r w:rsidRPr="00EF2967">
        <w:rPr>
          <w:rFonts w:ascii="Trebuchet MS" w:hAnsi="Trebuchet MS"/>
          <w:noProof/>
          <w:sz w:val="18"/>
        </w:rPr>
        <w:drawing>
          <wp:inline distT="0" distB="0" distL="0" distR="0" wp14:anchorId="67772286" wp14:editId="60746AFC">
            <wp:extent cx="3028950" cy="428625"/>
            <wp:effectExtent l="0" t="0" r="0" b="9525"/>
            <wp:docPr id="4" name="Picture 4" descr="U:\USI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USIbox.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28950" cy="428625"/>
                    </a:xfrm>
                    <a:prstGeom prst="rect">
                      <a:avLst/>
                    </a:prstGeom>
                    <a:noFill/>
                    <a:ln>
                      <a:noFill/>
                    </a:ln>
                  </pic:spPr>
                </pic:pic>
              </a:graphicData>
            </a:graphic>
          </wp:inline>
        </w:drawing>
      </w:r>
    </w:p>
    <w:p w14:paraId="343A9EB1" w14:textId="77777777" w:rsidR="00FD7AB0" w:rsidRPr="00486AAB" w:rsidRDefault="00FD7AB0" w:rsidP="001F26E2">
      <w:pPr>
        <w:pStyle w:val="Bodytext"/>
        <w:rPr>
          <w:rStyle w:val="Hyperlink"/>
          <w:color w:val="auto"/>
        </w:rPr>
      </w:pPr>
    </w:p>
    <w:p w14:paraId="47E6CBD6" w14:textId="77777777" w:rsidR="001F26E2" w:rsidRPr="005C7B11" w:rsidRDefault="001F26E2" w:rsidP="00557F2D">
      <w:pPr>
        <w:pStyle w:val="H3Parts"/>
      </w:pPr>
      <w:r w:rsidRPr="005C7B11">
        <w:t>Format attributes</w:t>
      </w:r>
    </w:p>
    <w:p w14:paraId="7C269AEB" w14:textId="77777777" w:rsidR="001F26E2" w:rsidRPr="007738BC" w:rsidRDefault="001F26E2" w:rsidP="00557F2D">
      <w:pPr>
        <w:pStyle w:val="Bodytext"/>
        <w:keepNext/>
      </w:pPr>
      <w:r w:rsidRPr="007738BC">
        <w:t>Length:</w:t>
      </w:r>
      <w:r w:rsidRPr="007738BC">
        <w:tab/>
      </w:r>
      <w:r w:rsidR="007738BC">
        <w:tab/>
      </w:r>
      <w:r w:rsidRPr="007738BC">
        <w:t>10</w:t>
      </w:r>
    </w:p>
    <w:p w14:paraId="701222D4" w14:textId="77777777" w:rsidR="001F26E2" w:rsidRPr="007738BC" w:rsidRDefault="001F26E2" w:rsidP="00557F2D">
      <w:pPr>
        <w:pStyle w:val="Bodytext"/>
        <w:keepNext/>
      </w:pPr>
      <w:r w:rsidRPr="007738BC">
        <w:t>Type:</w:t>
      </w:r>
      <w:r w:rsidRPr="007738BC">
        <w:tab/>
      </w:r>
      <w:r w:rsidRPr="007738BC">
        <w:tab/>
        <w:t>alphanumeric</w:t>
      </w:r>
    </w:p>
    <w:p w14:paraId="02CF09CB" w14:textId="77777777" w:rsidR="001F26E2" w:rsidRPr="007738BC" w:rsidRDefault="001F26E2" w:rsidP="00557F2D">
      <w:pPr>
        <w:pStyle w:val="Bodytext"/>
        <w:keepNext/>
      </w:pPr>
      <w:r w:rsidRPr="007738BC">
        <w:t>Justification:</w:t>
      </w:r>
      <w:r w:rsidRPr="007738BC">
        <w:tab/>
      </w:r>
      <w:r w:rsidR="007738BC">
        <w:tab/>
      </w:r>
      <w:r w:rsidRPr="007738BC">
        <w:t>left</w:t>
      </w:r>
    </w:p>
    <w:p w14:paraId="5BB75E14" w14:textId="77777777" w:rsidR="001F26E2" w:rsidRPr="007738BC" w:rsidRDefault="001F26E2" w:rsidP="00557F2D">
      <w:pPr>
        <w:pStyle w:val="Bodytext"/>
        <w:keepNext/>
      </w:pPr>
      <w:r w:rsidRPr="007738BC">
        <w:t>Fill character:</w:t>
      </w:r>
      <w:r w:rsidRPr="007738BC">
        <w:tab/>
      </w:r>
      <w:r w:rsidR="007738BC">
        <w:tab/>
      </w:r>
      <w:r w:rsidR="009F262B" w:rsidRPr="007738BC">
        <w:t>space</w:t>
      </w:r>
    </w:p>
    <w:p w14:paraId="24A0FAFD" w14:textId="77777777" w:rsidR="00FC0BB9" w:rsidRDefault="001F26E2" w:rsidP="00557F2D">
      <w:pPr>
        <w:pStyle w:val="Bodytext"/>
      </w:pPr>
      <w:r w:rsidRPr="007738BC">
        <w:t>Permitted data element value:</w:t>
      </w:r>
      <w:r w:rsidRPr="007738BC">
        <w:tab/>
        <w:t>not applicable</w:t>
      </w:r>
    </w:p>
    <w:p w14:paraId="4EC97E99" w14:textId="77777777" w:rsidR="001F26E2" w:rsidRPr="005C7B11" w:rsidRDefault="001F26E2" w:rsidP="001F26E2">
      <w:pPr>
        <w:pStyle w:val="H3Parts"/>
      </w:pPr>
      <w:r w:rsidRPr="005C7B11">
        <w:t>Administrative attributes</w:t>
      </w:r>
    </w:p>
    <w:p w14:paraId="230A8063" w14:textId="77777777" w:rsidR="001F26E2" w:rsidRPr="002462B6" w:rsidRDefault="001F26E2" w:rsidP="001F26E2">
      <w:pPr>
        <w:pStyle w:val="H4Parts"/>
      </w:pPr>
      <w:r w:rsidRPr="002462B6">
        <w:t>History</w:t>
      </w:r>
    </w:p>
    <w:tbl>
      <w:tblPr>
        <w:tblW w:w="9180"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7632"/>
      </w:tblGrid>
      <w:tr w:rsidR="001F26E2" w:rsidRPr="002462B6" w14:paraId="4F3E59B2" w14:textId="77777777" w:rsidTr="00073BB3">
        <w:tc>
          <w:tcPr>
            <w:tcW w:w="9180" w:type="dxa"/>
            <w:gridSpan w:val="2"/>
            <w:tcBorders>
              <w:top w:val="single" w:sz="12" w:space="0" w:color="000000"/>
              <w:left w:val="nil"/>
              <w:right w:val="nil"/>
            </w:tcBorders>
          </w:tcPr>
          <w:p w14:paraId="64EC1068" w14:textId="77777777" w:rsidR="001F26E2" w:rsidRPr="002462B6" w:rsidRDefault="001F26E2" w:rsidP="005619AF">
            <w:pPr>
              <w:pStyle w:val="Tableheading"/>
            </w:pPr>
            <w:r>
              <w:t>Data element definition</w:t>
            </w:r>
            <w:r w:rsidRPr="002462B6">
              <w:t>s</w:t>
            </w:r>
          </w:p>
        </w:tc>
      </w:tr>
      <w:tr w:rsidR="001F26E2" w:rsidRPr="002462B6" w14:paraId="0BC3FCEC" w14:textId="77777777" w:rsidTr="00073BB3">
        <w:tc>
          <w:tcPr>
            <w:tcW w:w="1548" w:type="dxa"/>
            <w:tcBorders>
              <w:left w:val="nil"/>
            </w:tcBorders>
          </w:tcPr>
          <w:p w14:paraId="2603DB6E" w14:textId="77777777" w:rsidR="001F26E2" w:rsidRPr="002462B6" w:rsidRDefault="001F26E2" w:rsidP="007738BC">
            <w:pPr>
              <w:pStyle w:val="Tabledescriptext"/>
            </w:pPr>
            <w:r w:rsidRPr="002462B6">
              <w:t>Edition 2.2</w:t>
            </w:r>
          </w:p>
        </w:tc>
        <w:tc>
          <w:tcPr>
            <w:tcW w:w="7632" w:type="dxa"/>
            <w:tcBorders>
              <w:right w:val="nil"/>
            </w:tcBorders>
          </w:tcPr>
          <w:p w14:paraId="7D05D5A9" w14:textId="2D6064EA" w:rsidR="001F26E2" w:rsidRPr="00601866" w:rsidRDefault="00DD0E93" w:rsidP="007738BC">
            <w:pPr>
              <w:pStyle w:val="Tabledescriptext"/>
              <w:rPr>
                <w:b/>
              </w:rPr>
            </w:pPr>
            <w:r>
              <w:rPr>
                <w:b/>
              </w:rPr>
              <w:t xml:space="preserve">Introduced </w:t>
            </w:r>
            <w:r w:rsidR="001F26E2" w:rsidRPr="00601866">
              <w:rPr>
                <w:b/>
              </w:rPr>
              <w:t xml:space="preserve">1 January 2014 </w:t>
            </w:r>
          </w:p>
          <w:p w14:paraId="63E2B844" w14:textId="77777777" w:rsidR="001F26E2" w:rsidRPr="001F26E2" w:rsidRDefault="001F26E2" w:rsidP="007738BC">
            <w:pPr>
              <w:pStyle w:val="Tabledescriptext"/>
              <w:rPr>
                <w:i/>
              </w:rPr>
            </w:pPr>
            <w:r w:rsidRPr="001F26E2">
              <w:rPr>
                <w:i/>
              </w:rPr>
              <w:t>Unique student identifier</w:t>
            </w:r>
          </w:p>
        </w:tc>
      </w:tr>
      <w:tr w:rsidR="00F76610" w:rsidRPr="002462B6" w14:paraId="477130EF" w14:textId="77777777" w:rsidTr="00073BB3">
        <w:tc>
          <w:tcPr>
            <w:tcW w:w="1548" w:type="dxa"/>
            <w:tcBorders>
              <w:left w:val="nil"/>
            </w:tcBorders>
          </w:tcPr>
          <w:p w14:paraId="78CA92A4" w14:textId="77777777" w:rsidR="00F76610" w:rsidRPr="002462B6" w:rsidRDefault="00F76610" w:rsidP="007738BC">
            <w:pPr>
              <w:pStyle w:val="Tabledescriptext"/>
            </w:pPr>
          </w:p>
        </w:tc>
        <w:tc>
          <w:tcPr>
            <w:tcW w:w="7632" w:type="dxa"/>
            <w:tcBorders>
              <w:right w:val="nil"/>
            </w:tcBorders>
          </w:tcPr>
          <w:p w14:paraId="0E68A487" w14:textId="52E99E64" w:rsidR="00F76610" w:rsidRPr="00994D8A" w:rsidRDefault="00DD0E93" w:rsidP="00994D8A">
            <w:pPr>
              <w:pStyle w:val="Tabledescriptext"/>
              <w:rPr>
                <w:b/>
                <w:bCs/>
              </w:rPr>
            </w:pPr>
            <w:r>
              <w:rPr>
                <w:b/>
                <w:bCs/>
              </w:rPr>
              <w:t xml:space="preserve">Revised </w:t>
            </w:r>
            <w:r w:rsidR="00F76610" w:rsidRPr="00994D8A">
              <w:rPr>
                <w:b/>
                <w:bCs/>
              </w:rPr>
              <w:t>1 January 2017</w:t>
            </w:r>
          </w:p>
          <w:p w14:paraId="5F7C87C3" w14:textId="77777777" w:rsidR="00F76610" w:rsidRPr="001F26E2" w:rsidRDefault="00F76610" w:rsidP="00946458">
            <w:pPr>
              <w:pStyle w:val="Tabledescriptext"/>
            </w:pPr>
            <w:r>
              <w:t>Added</w:t>
            </w:r>
            <w:r w:rsidR="00D63BC7">
              <w:t xml:space="preserve"> 'INDIV',</w:t>
            </w:r>
            <w:r>
              <w:t xml:space="preserve"> 'INTOFF'</w:t>
            </w:r>
            <w:r w:rsidR="00946458">
              <w:t xml:space="preserve"> and ‘SHORT’ </w:t>
            </w:r>
            <w:r>
              <w:t>to classification scheme</w:t>
            </w:r>
          </w:p>
        </w:tc>
      </w:tr>
      <w:tr w:rsidR="007251B4" w:rsidRPr="002462B6" w14:paraId="7AD6C195" w14:textId="77777777" w:rsidTr="00073BB3">
        <w:tc>
          <w:tcPr>
            <w:tcW w:w="1548" w:type="dxa"/>
            <w:tcBorders>
              <w:left w:val="nil"/>
            </w:tcBorders>
          </w:tcPr>
          <w:p w14:paraId="5C6F2CA5" w14:textId="77777777" w:rsidR="007251B4" w:rsidRPr="002462B6" w:rsidRDefault="007251B4" w:rsidP="007738BC">
            <w:pPr>
              <w:pStyle w:val="Tabledescriptext"/>
            </w:pPr>
            <w:r>
              <w:t>Edition 2.3</w:t>
            </w:r>
          </w:p>
        </w:tc>
        <w:tc>
          <w:tcPr>
            <w:tcW w:w="7632" w:type="dxa"/>
            <w:tcBorders>
              <w:right w:val="nil"/>
            </w:tcBorders>
          </w:tcPr>
          <w:p w14:paraId="30109E65" w14:textId="77777777" w:rsidR="007251B4" w:rsidRDefault="007251B4" w:rsidP="00994D8A">
            <w:pPr>
              <w:pStyle w:val="Tabledescriptext"/>
              <w:rPr>
                <w:b/>
                <w:bCs/>
              </w:rPr>
            </w:pPr>
            <w:r>
              <w:rPr>
                <w:b/>
                <w:bCs/>
              </w:rPr>
              <w:t>Revised 31 December 2017</w:t>
            </w:r>
          </w:p>
          <w:p w14:paraId="0899441D" w14:textId="77777777" w:rsidR="007251B4" w:rsidRPr="007251B4" w:rsidRDefault="007251B4" w:rsidP="00994D8A">
            <w:pPr>
              <w:pStyle w:val="Tabledescriptext"/>
              <w:rPr>
                <w:bCs/>
              </w:rPr>
            </w:pPr>
            <w:r w:rsidRPr="007251B4">
              <w:rPr>
                <w:bCs/>
              </w:rPr>
              <w:t>Removed ‘SHORT’ from classification scheme</w:t>
            </w:r>
          </w:p>
        </w:tc>
      </w:tr>
    </w:tbl>
    <w:p w14:paraId="1BCD620C" w14:textId="77777777" w:rsidR="001F26E2" w:rsidRDefault="001F26E2" w:rsidP="001F26E2">
      <w:pPr>
        <w:pStyle w:val="Bodytext"/>
      </w:pPr>
    </w:p>
    <w:p w14:paraId="31373602" w14:textId="25D5B11D" w:rsidR="00520568" w:rsidRPr="002261A3" w:rsidRDefault="00820F0C" w:rsidP="000D3688">
      <w:pPr>
        <w:pStyle w:val="H2Headings"/>
      </w:pPr>
      <w:bookmarkStart w:id="702" w:name="_Toc222218853"/>
      <w:r>
        <w:lastRenderedPageBreak/>
        <w:t>VET f</w:t>
      </w:r>
      <w:r w:rsidR="00520568" w:rsidRPr="002261A3">
        <w:t>lag</w:t>
      </w:r>
      <w:bookmarkEnd w:id="691"/>
      <w:bookmarkEnd w:id="692"/>
      <w:bookmarkEnd w:id="693"/>
      <w:bookmarkEnd w:id="694"/>
      <w:bookmarkEnd w:id="702"/>
    </w:p>
    <w:p w14:paraId="2E1FC7CA" w14:textId="77777777" w:rsidR="00520568" w:rsidRPr="002261A3" w:rsidRDefault="00820F0C" w:rsidP="004C26B3">
      <w:pPr>
        <w:pStyle w:val="H3Parts"/>
      </w:pPr>
      <w:bookmarkStart w:id="703" w:name="_Toc113785773"/>
      <w:r w:rsidRPr="002261A3">
        <w:t>Definitional attributes</w:t>
      </w:r>
      <w:bookmarkEnd w:id="703"/>
    </w:p>
    <w:p w14:paraId="14405ACA" w14:textId="77777777" w:rsidR="00520568" w:rsidRPr="002261A3" w:rsidRDefault="00A856C5" w:rsidP="00B336D5">
      <w:pPr>
        <w:pStyle w:val="H4Parts"/>
      </w:pPr>
      <w:r w:rsidRPr="002261A3">
        <w:t>Definition</w:t>
      </w:r>
    </w:p>
    <w:p w14:paraId="03E7B906" w14:textId="77777777" w:rsidR="00520568" w:rsidRPr="002261A3" w:rsidRDefault="00F916F0" w:rsidP="00883E31">
      <w:pPr>
        <w:pStyle w:val="Bodytext"/>
      </w:pPr>
      <w:r w:rsidRPr="00F916F0">
        <w:rPr>
          <w:i/>
        </w:rPr>
        <w:t>VET</w:t>
      </w:r>
      <w:r w:rsidR="00820F0C" w:rsidRPr="00F916F0">
        <w:rPr>
          <w:i/>
        </w:rPr>
        <w:t xml:space="preserve"> flag</w:t>
      </w:r>
      <w:r w:rsidR="00820F0C" w:rsidRPr="002261A3">
        <w:t xml:space="preserve"> </w:t>
      </w:r>
      <w:r w:rsidR="00520568" w:rsidRPr="002261A3">
        <w:t xml:space="preserve">indicates whether the intention of the program </w:t>
      </w:r>
      <w:r w:rsidR="008E0EE3">
        <w:t>or subject</w:t>
      </w:r>
      <w:r w:rsidR="00520568" w:rsidRPr="002261A3">
        <w:t xml:space="preserve"> is vocational</w:t>
      </w:r>
      <w:r w:rsidR="00F83CF2">
        <w:t xml:space="preserve"> education.</w:t>
      </w:r>
    </w:p>
    <w:p w14:paraId="6BB1D326" w14:textId="77777777" w:rsidR="00520568" w:rsidRPr="002261A3" w:rsidRDefault="00A856C5" w:rsidP="00B336D5">
      <w:pPr>
        <w:pStyle w:val="H4Parts"/>
      </w:pPr>
      <w:r>
        <w:t>Context</w:t>
      </w:r>
    </w:p>
    <w:p w14:paraId="1FFE4CF2" w14:textId="77777777" w:rsidR="00520568" w:rsidRPr="002261A3" w:rsidRDefault="00F916F0" w:rsidP="00883E31">
      <w:pPr>
        <w:pStyle w:val="Bodytext"/>
      </w:pPr>
      <w:r w:rsidRPr="00F916F0">
        <w:rPr>
          <w:i/>
        </w:rPr>
        <w:t xml:space="preserve">VET </w:t>
      </w:r>
      <w:r w:rsidR="00820F0C" w:rsidRPr="00F916F0">
        <w:rPr>
          <w:i/>
        </w:rPr>
        <w:t>flag</w:t>
      </w:r>
      <w:r w:rsidR="00820F0C" w:rsidRPr="002261A3">
        <w:t xml:space="preserve"> </w:t>
      </w:r>
      <w:r w:rsidR="00520568" w:rsidRPr="002261A3">
        <w:t xml:space="preserve">is used to analyse the </w:t>
      </w:r>
      <w:r w:rsidR="00E076F8">
        <w:t xml:space="preserve">vocational </w:t>
      </w:r>
      <w:r w:rsidR="00002D4C">
        <w:t xml:space="preserve">and </w:t>
      </w:r>
      <w:r w:rsidR="00E076F8">
        <w:t xml:space="preserve">non-vocational education training </w:t>
      </w:r>
      <w:r w:rsidR="00520568" w:rsidRPr="002261A3">
        <w:t>ac</w:t>
      </w:r>
      <w:r w:rsidR="00644512">
        <w:t>tivity.</w:t>
      </w:r>
    </w:p>
    <w:p w14:paraId="79DAA85E" w14:textId="77777777" w:rsidR="00520568" w:rsidRPr="002261A3" w:rsidRDefault="00820F0C" w:rsidP="004C26B3">
      <w:pPr>
        <w:pStyle w:val="H3Parts"/>
      </w:pPr>
      <w:bookmarkStart w:id="704" w:name="_Toc113785774"/>
      <w:r w:rsidRPr="002261A3">
        <w:t>Relational attributes</w:t>
      </w:r>
      <w:bookmarkEnd w:id="704"/>
    </w:p>
    <w:p w14:paraId="547A10CA" w14:textId="77777777" w:rsidR="00520568" w:rsidRPr="002261A3" w:rsidRDefault="00A856C5" w:rsidP="00B336D5">
      <w:pPr>
        <w:pStyle w:val="H4Parts"/>
      </w:pPr>
      <w:r>
        <w:t>Rules</w:t>
      </w:r>
    </w:p>
    <w:p w14:paraId="69E2EBEC" w14:textId="77777777" w:rsidR="00520568" w:rsidRPr="002261A3" w:rsidRDefault="00F916F0" w:rsidP="00883E31">
      <w:pPr>
        <w:pStyle w:val="Bodytext"/>
      </w:pPr>
      <w:r w:rsidRPr="00F916F0">
        <w:rPr>
          <w:i/>
        </w:rPr>
        <w:t xml:space="preserve">VET </w:t>
      </w:r>
      <w:r w:rsidR="00820F0C" w:rsidRPr="00F916F0">
        <w:rPr>
          <w:i/>
        </w:rPr>
        <w:t>flag</w:t>
      </w:r>
      <w:r w:rsidR="00006F09">
        <w:t xml:space="preserve"> must be ‘Y</w:t>
      </w:r>
      <w:r w:rsidR="00676404">
        <w:t xml:space="preserve"> </w:t>
      </w:r>
      <w:r w:rsidR="009A62CA">
        <w:t>—</w:t>
      </w:r>
      <w:r w:rsidR="00676404">
        <w:t xml:space="preserve"> </w:t>
      </w:r>
      <w:r w:rsidR="00006F09">
        <w:t>Yes’</w:t>
      </w:r>
      <w:r w:rsidR="00520568" w:rsidRPr="002261A3">
        <w:t xml:space="preserve"> </w:t>
      </w:r>
      <w:r w:rsidR="00E27366" w:rsidRPr="002261A3">
        <w:t xml:space="preserve">if the purpose of the program </w:t>
      </w:r>
      <w:r w:rsidR="00B025A8">
        <w:t>or subject</w:t>
      </w:r>
      <w:r w:rsidR="00B025A8" w:rsidRPr="002261A3">
        <w:t xml:space="preserve"> </w:t>
      </w:r>
      <w:r w:rsidR="00E27366" w:rsidRPr="002261A3">
        <w:t>is designed for vocational training.</w:t>
      </w:r>
    </w:p>
    <w:p w14:paraId="4181B512" w14:textId="5F6B5587" w:rsidR="00520568" w:rsidRPr="002261A3" w:rsidRDefault="00F916F0" w:rsidP="00883E31">
      <w:pPr>
        <w:pStyle w:val="Bodytext"/>
      </w:pPr>
      <w:r w:rsidRPr="00F916F0">
        <w:rPr>
          <w:i/>
        </w:rPr>
        <w:t>VET</w:t>
      </w:r>
      <w:r w:rsidR="00820F0C" w:rsidRPr="00F916F0">
        <w:rPr>
          <w:i/>
        </w:rPr>
        <w:t xml:space="preserve"> flag</w:t>
      </w:r>
      <w:r w:rsidR="00820F0C">
        <w:t xml:space="preserve"> </w:t>
      </w:r>
      <w:r w:rsidR="00C03657">
        <w:t xml:space="preserve">must be </w:t>
      </w:r>
      <w:r w:rsidR="00520568" w:rsidRPr="002261A3">
        <w:t>‘Y</w:t>
      </w:r>
      <w:r w:rsidR="00676404">
        <w:t xml:space="preserve"> </w:t>
      </w:r>
      <w:r w:rsidR="009A62CA">
        <w:t>—</w:t>
      </w:r>
      <w:r w:rsidR="00676404">
        <w:t xml:space="preserve"> </w:t>
      </w:r>
      <w:r w:rsidR="00C03657">
        <w:t>Yes</w:t>
      </w:r>
      <w:r w:rsidR="00520568" w:rsidRPr="002261A3">
        <w:t>’ if the</w:t>
      </w:r>
      <w:r w:rsidR="00FD225A">
        <w:t xml:space="preserve"> </w:t>
      </w:r>
      <w:r w:rsidR="00D738A7">
        <w:t xml:space="preserve">program </w:t>
      </w:r>
      <w:r w:rsidR="00B025A8">
        <w:t>or subject</w:t>
      </w:r>
      <w:r w:rsidR="00B025A8" w:rsidRPr="002261A3">
        <w:t xml:space="preserve"> </w:t>
      </w:r>
      <w:r w:rsidR="00520568" w:rsidRPr="002261A3">
        <w:t>is general and prevocational</w:t>
      </w:r>
      <w:r w:rsidR="009A62CA">
        <w:t>,</w:t>
      </w:r>
      <w:r w:rsidR="00520568" w:rsidRPr="002261A3">
        <w:t xml:space="preserve"> designed as prere</w:t>
      </w:r>
      <w:r w:rsidR="002733D3">
        <w:t xml:space="preserve">quisites for other VET </w:t>
      </w:r>
      <w:r w:rsidR="00A6415C">
        <w:t>p</w:t>
      </w:r>
      <w:r w:rsidR="002733D3">
        <w:t>rograms.</w:t>
      </w:r>
    </w:p>
    <w:p w14:paraId="280C4271" w14:textId="77777777" w:rsidR="00520568" w:rsidRPr="002261A3" w:rsidRDefault="00F916F0" w:rsidP="00883E31">
      <w:pPr>
        <w:pStyle w:val="Bodytext"/>
      </w:pPr>
      <w:r w:rsidRPr="00F916F0">
        <w:rPr>
          <w:i/>
        </w:rPr>
        <w:t xml:space="preserve">VET </w:t>
      </w:r>
      <w:r w:rsidR="00820F0C" w:rsidRPr="00F916F0">
        <w:rPr>
          <w:i/>
        </w:rPr>
        <w:t>flag</w:t>
      </w:r>
      <w:r w:rsidR="00520568" w:rsidRPr="002261A3">
        <w:t xml:space="preserve"> must be ‘N</w:t>
      </w:r>
      <w:r w:rsidR="00676404">
        <w:t xml:space="preserve"> </w:t>
      </w:r>
      <w:r w:rsidR="009A62CA">
        <w:t>—</w:t>
      </w:r>
      <w:r w:rsidR="00676404">
        <w:t xml:space="preserve"> </w:t>
      </w:r>
      <w:r w:rsidR="00520568" w:rsidRPr="002261A3">
        <w:t xml:space="preserve">No’ if the purpose of the program </w:t>
      </w:r>
      <w:r w:rsidR="00B025A8">
        <w:t>or subject</w:t>
      </w:r>
      <w:r w:rsidR="00B025A8" w:rsidRPr="002261A3">
        <w:t xml:space="preserve"> </w:t>
      </w:r>
      <w:r w:rsidR="00520568" w:rsidRPr="002261A3">
        <w:t>is not designed for vocational training.</w:t>
      </w:r>
    </w:p>
    <w:p w14:paraId="795DA6CA" w14:textId="77777777" w:rsidR="00966095" w:rsidRPr="002261A3" w:rsidRDefault="00966095" w:rsidP="00966095">
      <w:pPr>
        <w:pStyle w:val="H4Parts"/>
      </w:pPr>
      <w:r w:rsidRPr="002261A3">
        <w:t>Guideline</w:t>
      </w:r>
      <w:r>
        <w:t>s</w:t>
      </w:r>
      <w:r w:rsidR="00820F0C" w:rsidRPr="002261A3">
        <w:t xml:space="preserve"> for use</w:t>
      </w:r>
    </w:p>
    <w:p w14:paraId="18D48700" w14:textId="77777777" w:rsidR="00520568" w:rsidRPr="002261A3" w:rsidRDefault="00520568" w:rsidP="00883E31">
      <w:pPr>
        <w:pStyle w:val="Bodytext"/>
      </w:pPr>
      <w:r w:rsidRPr="002261A3">
        <w:t xml:space="preserve">Vocational training describes a program </w:t>
      </w:r>
      <w:r w:rsidR="00B025A8">
        <w:t>or subject</w:t>
      </w:r>
      <w:r w:rsidR="00B025A8" w:rsidRPr="002261A3">
        <w:t xml:space="preserve"> </w:t>
      </w:r>
      <w:r w:rsidRPr="002261A3">
        <w:t>that is intended to develop competency in skills relevant to the workplace.</w:t>
      </w:r>
    </w:p>
    <w:p w14:paraId="2C4BC8F8" w14:textId="77777777" w:rsidR="00520568" w:rsidRDefault="00520568" w:rsidP="00883E31">
      <w:pPr>
        <w:pStyle w:val="Bodytext"/>
      </w:pPr>
      <w:r w:rsidRPr="002261A3">
        <w:t>Vocational training intent of a module is determined independently of the course.</w:t>
      </w:r>
      <w:r w:rsidR="00FD225A">
        <w:t xml:space="preserve"> </w:t>
      </w:r>
      <w:r w:rsidRPr="002261A3">
        <w:t>A module undertaken as part of a course may be non-vocational even where the course is vocational.</w:t>
      </w:r>
    </w:p>
    <w:p w14:paraId="72698DE2" w14:textId="236B8CDD" w:rsidR="00AF051E" w:rsidRPr="002F25A9" w:rsidRDefault="00AF051E" w:rsidP="00AF051E">
      <w:pPr>
        <w:pStyle w:val="Bodytext"/>
      </w:pPr>
      <w:r w:rsidRPr="002F25A9">
        <w:t>Nationally recognised training such as skill</w:t>
      </w:r>
      <w:r w:rsidR="002F25A9" w:rsidRPr="002F25A9">
        <w:t xml:space="preserve"> </w:t>
      </w:r>
      <w:r w:rsidRPr="002F25A9">
        <w:t xml:space="preserve">sets, qualifications and courses and their training components </w:t>
      </w:r>
      <w:r w:rsidR="009A1595" w:rsidRPr="002F25A9">
        <w:t xml:space="preserve">(i.e. units of competency and accredited units) </w:t>
      </w:r>
      <w:r w:rsidRPr="002F25A9">
        <w:t xml:space="preserve">have a </w:t>
      </w:r>
      <w:r w:rsidRPr="002F25A9">
        <w:rPr>
          <w:i/>
        </w:rPr>
        <w:t>VET flag</w:t>
      </w:r>
      <w:r w:rsidRPr="002F25A9">
        <w:t xml:space="preserve"> = </w:t>
      </w:r>
      <w:r w:rsidR="00D57F7D">
        <w:t>‘</w:t>
      </w:r>
      <w:r w:rsidR="00073BB3">
        <w:t xml:space="preserve">Y — </w:t>
      </w:r>
      <w:r w:rsidRPr="002F25A9">
        <w:t>Yes</w:t>
      </w:r>
      <w:r w:rsidR="00D57F7D">
        <w:t>’</w:t>
      </w:r>
      <w:r w:rsidRPr="002F25A9">
        <w:t xml:space="preserve">. </w:t>
      </w:r>
      <w:r w:rsidR="009A1595" w:rsidRPr="002F25A9">
        <w:t>Note that not all</w:t>
      </w:r>
      <w:r w:rsidRPr="002F25A9">
        <w:t xml:space="preserve"> accredited units from nationally recognised courses </w:t>
      </w:r>
      <w:r w:rsidR="009A1595" w:rsidRPr="002F25A9">
        <w:t>are listed</w:t>
      </w:r>
      <w:r w:rsidRPr="002F25A9">
        <w:t xml:space="preserve"> on the </w:t>
      </w:r>
      <w:r w:rsidR="009A1595" w:rsidRPr="002F25A9">
        <w:t xml:space="preserve"> but they would be reported as</w:t>
      </w:r>
      <w:r w:rsidRPr="002F25A9">
        <w:t xml:space="preserve"> </w:t>
      </w:r>
      <w:r w:rsidRPr="002F25A9">
        <w:rPr>
          <w:i/>
        </w:rPr>
        <w:t>VET flag</w:t>
      </w:r>
      <w:r w:rsidRPr="002F25A9">
        <w:t xml:space="preserve"> = </w:t>
      </w:r>
      <w:r w:rsidR="00D57F7D">
        <w:t>‘</w:t>
      </w:r>
      <w:r w:rsidR="00977D34">
        <w:t xml:space="preserve">Y </w:t>
      </w:r>
      <w:r w:rsidR="00073BB3">
        <w:t>—</w:t>
      </w:r>
      <w:r w:rsidR="00977D34">
        <w:t xml:space="preserve"> </w:t>
      </w:r>
      <w:r w:rsidRPr="002F25A9">
        <w:t>Yes</w:t>
      </w:r>
      <w:r w:rsidR="00D57F7D">
        <w:t>’</w:t>
      </w:r>
      <w:r w:rsidRPr="002F25A9">
        <w:t>.</w:t>
      </w:r>
    </w:p>
    <w:p w14:paraId="5675155B" w14:textId="77777777" w:rsidR="00520568" w:rsidRPr="002261A3" w:rsidRDefault="00820F0C" w:rsidP="00F41A95">
      <w:pPr>
        <w:pStyle w:val="H4Parts"/>
      </w:pPr>
      <w:r>
        <w:t>Related data</w:t>
      </w:r>
    </w:p>
    <w:p w14:paraId="64C12071" w14:textId="77777777" w:rsidR="00520568" w:rsidRPr="002261A3" w:rsidRDefault="00520568" w:rsidP="00883E31">
      <w:pPr>
        <w:pStyle w:val="Bodytext"/>
      </w:pPr>
      <w:r w:rsidRPr="002261A3">
        <w:t xml:space="preserve">Not applicable </w:t>
      </w:r>
    </w:p>
    <w:p w14:paraId="60068DD4" w14:textId="77777777" w:rsidR="00520568" w:rsidRPr="002261A3" w:rsidRDefault="00820F0C" w:rsidP="00F41A95">
      <w:pPr>
        <w:pStyle w:val="H4Parts"/>
      </w:pPr>
      <w:r>
        <w:t>Type of relationship</w:t>
      </w:r>
    </w:p>
    <w:p w14:paraId="767BE4BD" w14:textId="77777777" w:rsidR="00520568" w:rsidRPr="002261A3" w:rsidRDefault="00520568" w:rsidP="00883E31">
      <w:pPr>
        <w:pStyle w:val="Bodytext"/>
      </w:pPr>
      <w:r w:rsidRPr="002261A3">
        <w:t>Not applicable</w:t>
      </w:r>
    </w:p>
    <w:p w14:paraId="0A0327FD" w14:textId="77777777" w:rsidR="00520568" w:rsidRPr="002261A3" w:rsidRDefault="00820F0C"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74266E" w:rsidRPr="007738BC" w14:paraId="70C62CBD" w14:textId="77777777">
        <w:tc>
          <w:tcPr>
            <w:tcW w:w="1984" w:type="dxa"/>
          </w:tcPr>
          <w:p w14:paraId="3621DC2B" w14:textId="77777777" w:rsidR="0074266E" w:rsidRPr="007738BC" w:rsidRDefault="0074266E" w:rsidP="007738BC">
            <w:pPr>
              <w:pStyle w:val="Tableheading"/>
              <w:jc w:val="left"/>
              <w:rPr>
                <w:bCs/>
              </w:rPr>
            </w:pPr>
            <w:r w:rsidRPr="007738BC">
              <w:rPr>
                <w:bCs/>
              </w:rPr>
              <w:t>Value</w:t>
            </w:r>
          </w:p>
        </w:tc>
        <w:tc>
          <w:tcPr>
            <w:tcW w:w="7124" w:type="dxa"/>
          </w:tcPr>
          <w:p w14:paraId="4C082D7F" w14:textId="679B673D" w:rsidR="0074266E" w:rsidRPr="007738BC" w:rsidRDefault="00557330" w:rsidP="007738BC">
            <w:pPr>
              <w:pStyle w:val="Tableheading"/>
              <w:jc w:val="left"/>
              <w:rPr>
                <w:bCs/>
              </w:rPr>
            </w:pPr>
            <w:r w:rsidRPr="007738BC">
              <w:rPr>
                <w:bCs/>
              </w:rPr>
              <w:t>Description</w:t>
            </w:r>
            <w:r w:rsidR="00676404" w:rsidRPr="007738BC">
              <w:rPr>
                <w:bCs/>
              </w:rPr>
              <w:t xml:space="preserve"> – </w:t>
            </w:r>
            <w:r w:rsidR="00DB6678" w:rsidRPr="007738BC">
              <w:rPr>
                <w:bCs/>
              </w:rPr>
              <w:fldChar w:fldCharType="begin"/>
            </w:r>
            <w:r w:rsidR="00DB6678" w:rsidRPr="007738BC">
              <w:rPr>
                <w:bCs/>
              </w:rPr>
              <w:instrText xml:space="preserve"> STYLEREF  H2_Headings  \* MERGEFORMAT </w:instrText>
            </w:r>
            <w:r w:rsidR="00DB6678" w:rsidRPr="007738BC">
              <w:rPr>
                <w:bCs/>
              </w:rPr>
              <w:fldChar w:fldCharType="separate"/>
            </w:r>
            <w:r w:rsidR="00153EBD">
              <w:rPr>
                <w:bCs/>
                <w:noProof/>
              </w:rPr>
              <w:t>VET flag</w:t>
            </w:r>
            <w:r w:rsidR="00DB6678" w:rsidRPr="007738BC">
              <w:rPr>
                <w:bCs/>
                <w:noProof/>
              </w:rPr>
              <w:fldChar w:fldCharType="end"/>
            </w:r>
          </w:p>
        </w:tc>
      </w:tr>
      <w:tr w:rsidR="0074266E" w14:paraId="498A2C08" w14:textId="77777777">
        <w:tc>
          <w:tcPr>
            <w:tcW w:w="1984" w:type="dxa"/>
          </w:tcPr>
          <w:p w14:paraId="7DAF3310" w14:textId="77777777" w:rsidR="0074266E" w:rsidRPr="00112D80" w:rsidRDefault="0074266E" w:rsidP="007738BC">
            <w:pPr>
              <w:pStyle w:val="Tabledescriptext"/>
            </w:pPr>
            <w:r w:rsidRPr="00F916F0">
              <w:t>Y</w:t>
            </w:r>
          </w:p>
        </w:tc>
        <w:tc>
          <w:tcPr>
            <w:tcW w:w="7124" w:type="dxa"/>
          </w:tcPr>
          <w:p w14:paraId="4546D5F0" w14:textId="77777777" w:rsidR="0074266E" w:rsidRPr="00251F56" w:rsidRDefault="0074266E" w:rsidP="007738BC">
            <w:pPr>
              <w:pStyle w:val="Tabledescriptext"/>
            </w:pPr>
            <w:r w:rsidRPr="00F916F0">
              <w:t>Yes</w:t>
            </w:r>
            <w:r w:rsidR="00676404">
              <w:t xml:space="preserve"> – </w:t>
            </w:r>
            <w:r w:rsidRPr="00F916F0">
              <w:t xml:space="preserve">The intention of the program </w:t>
            </w:r>
            <w:r w:rsidR="00B025A8">
              <w:t>or subject</w:t>
            </w:r>
            <w:r w:rsidR="00B025A8" w:rsidRPr="002261A3">
              <w:t xml:space="preserve"> </w:t>
            </w:r>
            <w:r w:rsidRPr="00F916F0">
              <w:t>is vocational</w:t>
            </w:r>
          </w:p>
        </w:tc>
      </w:tr>
      <w:tr w:rsidR="0074266E" w14:paraId="44E19D84" w14:textId="77777777">
        <w:tc>
          <w:tcPr>
            <w:tcW w:w="1984" w:type="dxa"/>
          </w:tcPr>
          <w:p w14:paraId="54C8128F" w14:textId="77777777" w:rsidR="0074266E" w:rsidRPr="00F916F0" w:rsidRDefault="0074266E" w:rsidP="007738BC">
            <w:pPr>
              <w:pStyle w:val="Tabledescriptext"/>
            </w:pPr>
            <w:r w:rsidRPr="00F916F0">
              <w:t>N</w:t>
            </w:r>
          </w:p>
        </w:tc>
        <w:tc>
          <w:tcPr>
            <w:tcW w:w="7124" w:type="dxa"/>
          </w:tcPr>
          <w:p w14:paraId="1A7CE81F" w14:textId="77777777" w:rsidR="0074266E" w:rsidRPr="00F916F0" w:rsidRDefault="0074266E" w:rsidP="007738BC">
            <w:pPr>
              <w:pStyle w:val="Tabledescriptext"/>
            </w:pPr>
            <w:r w:rsidRPr="00F916F0">
              <w:t>No</w:t>
            </w:r>
            <w:r w:rsidR="00676404">
              <w:t xml:space="preserve"> – </w:t>
            </w:r>
            <w:r w:rsidRPr="00F916F0">
              <w:t xml:space="preserve">The intention of the program </w:t>
            </w:r>
            <w:r w:rsidR="00B025A8">
              <w:t>or subject</w:t>
            </w:r>
            <w:r w:rsidR="00B025A8" w:rsidRPr="002261A3">
              <w:t xml:space="preserve"> </w:t>
            </w:r>
            <w:r w:rsidRPr="00F916F0">
              <w:t>is not vocational</w:t>
            </w:r>
          </w:p>
        </w:tc>
      </w:tr>
    </w:tbl>
    <w:p w14:paraId="1E64A9E5" w14:textId="77777777" w:rsidR="00520568" w:rsidRPr="002261A3" w:rsidRDefault="00BD0869" w:rsidP="00F7041F">
      <w:pPr>
        <w:pStyle w:val="H4Parts"/>
      </w:pPr>
      <w:r>
        <w:t>Question</w:t>
      </w:r>
    </w:p>
    <w:p w14:paraId="16D680F9" w14:textId="77777777" w:rsidR="00520568" w:rsidRPr="002261A3" w:rsidRDefault="00520568" w:rsidP="00A07535">
      <w:pPr>
        <w:pStyle w:val="Bodytext"/>
      </w:pPr>
      <w:r w:rsidRPr="002261A3">
        <w:t>Not applicable</w:t>
      </w:r>
    </w:p>
    <w:p w14:paraId="3E1E8E93" w14:textId="77777777" w:rsidR="00520568" w:rsidRPr="002261A3" w:rsidRDefault="00820F0C" w:rsidP="0009072E">
      <w:pPr>
        <w:pStyle w:val="H3Parts"/>
      </w:pPr>
      <w:bookmarkStart w:id="705" w:name="_Toc113785775"/>
      <w:r w:rsidRPr="002261A3">
        <w:t>Format attr</w:t>
      </w:r>
      <w:r w:rsidR="00520568" w:rsidRPr="002261A3">
        <w:t>ibutes</w:t>
      </w:r>
      <w:bookmarkEnd w:id="705"/>
    </w:p>
    <w:p w14:paraId="35506722" w14:textId="77777777" w:rsidR="00520568" w:rsidRPr="002261A3" w:rsidRDefault="00520568" w:rsidP="007738BC">
      <w:pPr>
        <w:pStyle w:val="Bodytext"/>
      </w:pPr>
      <w:r w:rsidRPr="002261A3">
        <w:t>Length:</w:t>
      </w:r>
      <w:r w:rsidRPr="002261A3">
        <w:tab/>
      </w:r>
      <w:r w:rsidR="007738BC">
        <w:tab/>
      </w:r>
      <w:r w:rsidRPr="002261A3">
        <w:t>1</w:t>
      </w:r>
    </w:p>
    <w:p w14:paraId="68915300" w14:textId="77777777" w:rsidR="00520568" w:rsidRPr="002261A3" w:rsidRDefault="00520568" w:rsidP="007738BC">
      <w:pPr>
        <w:pStyle w:val="Bodytext"/>
      </w:pPr>
      <w:r w:rsidRPr="002261A3">
        <w:t>Type:</w:t>
      </w:r>
      <w:r w:rsidRPr="002261A3">
        <w:tab/>
      </w:r>
      <w:r w:rsidR="007738BC">
        <w:tab/>
      </w:r>
      <w:r w:rsidRPr="002261A3">
        <w:t>alphanumeric</w:t>
      </w:r>
    </w:p>
    <w:p w14:paraId="2A2A0410" w14:textId="77777777" w:rsidR="00520568" w:rsidRPr="002261A3" w:rsidRDefault="00C314D5" w:rsidP="007738BC">
      <w:pPr>
        <w:pStyle w:val="Bodytext"/>
      </w:pPr>
      <w:r>
        <w:t>Justification:</w:t>
      </w:r>
      <w:r w:rsidR="00520568" w:rsidRPr="002261A3">
        <w:tab/>
      </w:r>
      <w:r w:rsidR="007738BC">
        <w:tab/>
      </w:r>
      <w:r w:rsidR="00520568" w:rsidRPr="002261A3">
        <w:t>none</w:t>
      </w:r>
    </w:p>
    <w:p w14:paraId="28EAA438" w14:textId="77777777" w:rsidR="00520568" w:rsidRPr="002261A3" w:rsidRDefault="00820F0C" w:rsidP="007738BC">
      <w:pPr>
        <w:pStyle w:val="Bodytext"/>
      </w:pPr>
      <w:r w:rsidRPr="002261A3">
        <w:t>Fill character:</w:t>
      </w:r>
      <w:r w:rsidR="00520568" w:rsidRPr="002261A3">
        <w:tab/>
      </w:r>
      <w:r w:rsidR="007738BC">
        <w:tab/>
      </w:r>
      <w:r w:rsidR="00520568" w:rsidRPr="002261A3">
        <w:t>none</w:t>
      </w:r>
    </w:p>
    <w:p w14:paraId="4CAAB9FB" w14:textId="77777777" w:rsidR="00520568" w:rsidRPr="002261A3" w:rsidRDefault="00520568" w:rsidP="007738BC">
      <w:pPr>
        <w:pStyle w:val="Bodytext"/>
      </w:pPr>
      <w:r w:rsidRPr="002261A3">
        <w:t>Permitted data element value:</w:t>
      </w:r>
      <w:r w:rsidRPr="002261A3">
        <w:tab/>
      </w:r>
      <w:r w:rsidR="00116202">
        <w:t>not applicable</w:t>
      </w:r>
    </w:p>
    <w:p w14:paraId="4CADB085" w14:textId="77777777" w:rsidR="00520568" w:rsidRPr="002261A3" w:rsidRDefault="00F16755" w:rsidP="0009072E">
      <w:pPr>
        <w:pStyle w:val="H3Parts"/>
      </w:pPr>
      <w:bookmarkStart w:id="706" w:name="_Toc113785776"/>
      <w:r>
        <w:br w:type="page"/>
      </w:r>
      <w:r w:rsidR="00820F0C" w:rsidRPr="002261A3">
        <w:lastRenderedPageBreak/>
        <w:t>Administrative attributes</w:t>
      </w:r>
      <w:bookmarkEnd w:id="706"/>
      <w:r w:rsidR="00820F0C" w:rsidRPr="002261A3">
        <w:tab/>
      </w:r>
    </w:p>
    <w:p w14:paraId="3E59AC18" w14:textId="77777777" w:rsidR="00520568" w:rsidRDefault="00A856C5"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780"/>
        <w:gridCol w:w="3852"/>
      </w:tblGrid>
      <w:tr w:rsidR="00294B6C" w:rsidRPr="007738BC" w14:paraId="4E844CF2" w14:textId="77777777" w:rsidTr="00073BB3">
        <w:tc>
          <w:tcPr>
            <w:tcW w:w="1548" w:type="dxa"/>
            <w:tcBorders>
              <w:top w:val="single" w:sz="12" w:space="0" w:color="000000"/>
              <w:left w:val="nil"/>
              <w:bottom w:val="single" w:sz="6" w:space="0" w:color="000000"/>
              <w:right w:val="single" w:sz="6" w:space="0" w:color="000000"/>
            </w:tcBorders>
          </w:tcPr>
          <w:p w14:paraId="112BDD07" w14:textId="77777777" w:rsidR="00294B6C" w:rsidRPr="007738BC" w:rsidRDefault="00294B6C" w:rsidP="007738BC">
            <w:pPr>
              <w:pStyle w:val="Tableheading"/>
              <w:jc w:val="left"/>
              <w:rPr>
                <w:bCs/>
              </w:rPr>
            </w:pPr>
            <w:r w:rsidRPr="007738BC">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5ACB13E2" w14:textId="77777777" w:rsidR="00294B6C" w:rsidRPr="007738BC" w:rsidRDefault="00314FB2" w:rsidP="007738BC">
            <w:pPr>
              <w:pStyle w:val="Tableheading"/>
              <w:jc w:val="left"/>
              <w:rPr>
                <w:bCs/>
              </w:rPr>
            </w:pPr>
            <w:r w:rsidRPr="007738BC">
              <w:rPr>
                <w:bCs/>
              </w:rPr>
              <w:t xml:space="preserve">VET </w:t>
            </w:r>
            <w:r w:rsidR="00820F0C" w:rsidRPr="007738BC">
              <w:rPr>
                <w:bCs/>
              </w:rPr>
              <w:t>provider</w:t>
            </w:r>
          </w:p>
        </w:tc>
        <w:tc>
          <w:tcPr>
            <w:tcW w:w="3852" w:type="dxa"/>
            <w:tcBorders>
              <w:top w:val="single" w:sz="12" w:space="0" w:color="000000"/>
              <w:left w:val="single" w:sz="6" w:space="0" w:color="000000"/>
              <w:bottom w:val="single" w:sz="6" w:space="0" w:color="000000"/>
              <w:right w:val="nil"/>
            </w:tcBorders>
          </w:tcPr>
          <w:p w14:paraId="3BC6A3BD" w14:textId="77777777" w:rsidR="00294B6C" w:rsidRPr="007738BC" w:rsidRDefault="00967D2C" w:rsidP="007738BC">
            <w:pPr>
              <w:pStyle w:val="Tableheading"/>
              <w:jc w:val="left"/>
              <w:rPr>
                <w:bCs/>
              </w:rPr>
            </w:pPr>
            <w:r w:rsidRPr="007738BC">
              <w:rPr>
                <w:bCs/>
              </w:rPr>
              <w:t>Apprenticeship</w:t>
            </w:r>
          </w:p>
        </w:tc>
      </w:tr>
      <w:tr w:rsidR="00294B6C" w14:paraId="47C167D1" w14:textId="77777777" w:rsidTr="00073BB3">
        <w:tc>
          <w:tcPr>
            <w:tcW w:w="1548" w:type="dxa"/>
            <w:tcBorders>
              <w:top w:val="single" w:sz="6" w:space="0" w:color="000000"/>
              <w:left w:val="nil"/>
              <w:bottom w:val="single" w:sz="6" w:space="0" w:color="000000"/>
              <w:right w:val="single" w:sz="6" w:space="0" w:color="000000"/>
            </w:tcBorders>
          </w:tcPr>
          <w:p w14:paraId="4488BE19" w14:textId="77777777" w:rsidR="00294B6C" w:rsidRDefault="00294B6C" w:rsidP="007738BC">
            <w:pPr>
              <w:pStyle w:val="Tabledescriptext"/>
            </w:pPr>
            <w:r>
              <w:t xml:space="preserve">Release </w:t>
            </w:r>
            <w:r w:rsidR="00E721E7">
              <w:t>1.0</w:t>
            </w:r>
          </w:p>
        </w:tc>
        <w:tc>
          <w:tcPr>
            <w:tcW w:w="3780" w:type="dxa"/>
            <w:tcBorders>
              <w:top w:val="single" w:sz="6" w:space="0" w:color="000000"/>
              <w:left w:val="single" w:sz="6" w:space="0" w:color="000000"/>
              <w:bottom w:val="single" w:sz="6" w:space="0" w:color="000000"/>
              <w:right w:val="single" w:sz="6" w:space="0" w:color="000000"/>
            </w:tcBorders>
          </w:tcPr>
          <w:p w14:paraId="4CF1AB49" w14:textId="2EE9A266" w:rsidR="00E721E7" w:rsidRPr="007E4DE9" w:rsidRDefault="00DD0E93" w:rsidP="007E4DE9">
            <w:pPr>
              <w:pStyle w:val="Tabledescriptext"/>
              <w:rPr>
                <w:b/>
                <w:bCs/>
              </w:rPr>
            </w:pPr>
            <w:r>
              <w:rPr>
                <w:b/>
                <w:bCs/>
              </w:rPr>
              <w:t xml:space="preserve">Introduced </w:t>
            </w:r>
            <w:r w:rsidR="00E721E7" w:rsidRPr="007E4DE9">
              <w:rPr>
                <w:b/>
                <w:bCs/>
              </w:rPr>
              <w:t>1 January 1994</w:t>
            </w:r>
          </w:p>
          <w:p w14:paraId="6E44E011" w14:textId="77777777" w:rsidR="00294B6C" w:rsidRPr="00B10F68" w:rsidRDefault="00E721E7" w:rsidP="007738BC">
            <w:pPr>
              <w:pStyle w:val="Tabledescriptext"/>
              <w:rPr>
                <w:i/>
              </w:rPr>
            </w:pPr>
            <w:r w:rsidRPr="00B10F68">
              <w:rPr>
                <w:i/>
              </w:rPr>
              <w:t xml:space="preserve">Stream </w:t>
            </w:r>
            <w:r w:rsidR="00820F0C" w:rsidRPr="00B10F68">
              <w:rPr>
                <w:i/>
              </w:rPr>
              <w:t>of study identifier</w:t>
            </w:r>
          </w:p>
        </w:tc>
        <w:tc>
          <w:tcPr>
            <w:tcW w:w="3852" w:type="dxa"/>
            <w:tcBorders>
              <w:top w:val="single" w:sz="6" w:space="0" w:color="000000"/>
              <w:left w:val="single" w:sz="6" w:space="0" w:color="000000"/>
              <w:bottom w:val="single" w:sz="6" w:space="0" w:color="000000"/>
              <w:right w:val="nil"/>
            </w:tcBorders>
          </w:tcPr>
          <w:p w14:paraId="6354D021" w14:textId="77777777" w:rsidR="00294B6C" w:rsidRDefault="00294B6C" w:rsidP="007738BC">
            <w:pPr>
              <w:pStyle w:val="Tabledescriptext"/>
            </w:pPr>
          </w:p>
        </w:tc>
      </w:tr>
      <w:tr w:rsidR="00294B6C" w14:paraId="48CF84EA" w14:textId="77777777" w:rsidTr="00073BB3">
        <w:tc>
          <w:tcPr>
            <w:tcW w:w="1548" w:type="dxa"/>
            <w:tcBorders>
              <w:top w:val="single" w:sz="6" w:space="0" w:color="000000"/>
              <w:left w:val="nil"/>
              <w:bottom w:val="single" w:sz="6" w:space="0" w:color="000000"/>
              <w:right w:val="single" w:sz="6" w:space="0" w:color="000000"/>
            </w:tcBorders>
          </w:tcPr>
          <w:p w14:paraId="61B890FE" w14:textId="77777777" w:rsidR="00294B6C" w:rsidRDefault="00E721E7" w:rsidP="007738BC">
            <w:pPr>
              <w:pStyle w:val="Tabledescriptext"/>
            </w:pPr>
            <w:r>
              <w:t>Release 3.0</w:t>
            </w:r>
          </w:p>
        </w:tc>
        <w:tc>
          <w:tcPr>
            <w:tcW w:w="3780" w:type="dxa"/>
            <w:tcBorders>
              <w:top w:val="single" w:sz="6" w:space="0" w:color="000000"/>
              <w:left w:val="single" w:sz="6" w:space="0" w:color="000000"/>
              <w:bottom w:val="single" w:sz="6" w:space="0" w:color="000000"/>
              <w:right w:val="single" w:sz="6" w:space="0" w:color="000000"/>
            </w:tcBorders>
          </w:tcPr>
          <w:p w14:paraId="009F58D6" w14:textId="5C3CEBED" w:rsidR="00E721E7" w:rsidRPr="007E4DE9" w:rsidRDefault="00DD0E93" w:rsidP="007E4DE9">
            <w:pPr>
              <w:pStyle w:val="Tabledescriptext"/>
              <w:rPr>
                <w:b/>
                <w:bCs/>
              </w:rPr>
            </w:pPr>
            <w:r>
              <w:rPr>
                <w:b/>
                <w:bCs/>
              </w:rPr>
              <w:t xml:space="preserve">Revised </w:t>
            </w:r>
            <w:r w:rsidR="00E721E7" w:rsidRPr="007E4DE9">
              <w:rPr>
                <w:b/>
                <w:bCs/>
              </w:rPr>
              <w:t>1 January 1999</w:t>
            </w:r>
          </w:p>
          <w:p w14:paraId="7C1FC72E" w14:textId="77777777" w:rsidR="00294B6C" w:rsidRPr="00B10F68" w:rsidRDefault="00D230D3" w:rsidP="007738BC">
            <w:pPr>
              <w:pStyle w:val="Tabledescriptext"/>
              <w:rPr>
                <w:i/>
              </w:rPr>
            </w:pPr>
            <w:r w:rsidRPr="00B10F68">
              <w:t>Renamed</w:t>
            </w:r>
            <w:r w:rsidR="00E721E7" w:rsidRPr="00B10F68">
              <w:t xml:space="preserve"> and recoded</w:t>
            </w:r>
            <w:r w:rsidR="00E721E7" w:rsidRPr="00B10F68">
              <w:rPr>
                <w:i/>
              </w:rPr>
              <w:t xml:space="preserve"> VET </w:t>
            </w:r>
            <w:r w:rsidR="00820F0C" w:rsidRPr="00B10F68">
              <w:rPr>
                <w:i/>
              </w:rPr>
              <w:t>flag</w:t>
            </w:r>
          </w:p>
        </w:tc>
        <w:tc>
          <w:tcPr>
            <w:tcW w:w="3852" w:type="dxa"/>
            <w:tcBorders>
              <w:top w:val="single" w:sz="6" w:space="0" w:color="000000"/>
              <w:left w:val="single" w:sz="6" w:space="0" w:color="000000"/>
              <w:bottom w:val="single" w:sz="6" w:space="0" w:color="000000"/>
              <w:right w:val="nil"/>
            </w:tcBorders>
          </w:tcPr>
          <w:p w14:paraId="6A292DD0" w14:textId="77777777" w:rsidR="00294B6C" w:rsidRDefault="00294B6C" w:rsidP="007738BC">
            <w:pPr>
              <w:pStyle w:val="Tabledescriptext"/>
            </w:pPr>
          </w:p>
        </w:tc>
      </w:tr>
    </w:tbl>
    <w:p w14:paraId="5C2AE49D" w14:textId="2F47AF41" w:rsidR="00520568" w:rsidRPr="002261A3" w:rsidRDefault="00995174" w:rsidP="000D3688">
      <w:pPr>
        <w:pStyle w:val="H2Headings"/>
      </w:pPr>
      <w:bookmarkStart w:id="707" w:name="_Toc113785777"/>
      <w:bookmarkStart w:id="708" w:name="_Toc113785878"/>
      <w:bookmarkStart w:id="709" w:name="_Toc116875148"/>
      <w:bookmarkStart w:id="710" w:name="_Toc128472457"/>
      <w:bookmarkStart w:id="711" w:name="_Toc222218854"/>
      <w:r>
        <w:lastRenderedPageBreak/>
        <w:t>VET in s</w:t>
      </w:r>
      <w:r w:rsidR="00820F0C">
        <w:t>chools f</w:t>
      </w:r>
      <w:r w:rsidR="00520568" w:rsidRPr="002261A3">
        <w:t>lag</w:t>
      </w:r>
      <w:bookmarkEnd w:id="707"/>
      <w:bookmarkEnd w:id="708"/>
      <w:bookmarkEnd w:id="709"/>
      <w:bookmarkEnd w:id="710"/>
      <w:bookmarkEnd w:id="711"/>
    </w:p>
    <w:p w14:paraId="7491528B" w14:textId="77777777" w:rsidR="00520568" w:rsidRPr="002261A3" w:rsidRDefault="00820F0C" w:rsidP="004C26B3">
      <w:pPr>
        <w:pStyle w:val="H3Parts"/>
      </w:pPr>
      <w:bookmarkStart w:id="712" w:name="_Toc113785778"/>
      <w:r w:rsidRPr="002261A3">
        <w:t>Definitional attributes</w:t>
      </w:r>
      <w:bookmarkEnd w:id="712"/>
    </w:p>
    <w:p w14:paraId="061893D6" w14:textId="77777777" w:rsidR="00520568" w:rsidRPr="002261A3" w:rsidRDefault="00A856C5" w:rsidP="00B336D5">
      <w:pPr>
        <w:pStyle w:val="H4Parts"/>
      </w:pPr>
      <w:r w:rsidRPr="002261A3">
        <w:t>Definition</w:t>
      </w:r>
    </w:p>
    <w:p w14:paraId="77EC3D99" w14:textId="1EDD3CF5" w:rsidR="00520568" w:rsidRDefault="00C6423A" w:rsidP="00C6423A">
      <w:pPr>
        <w:pStyle w:val="Bodytext"/>
      </w:pPr>
      <w:r>
        <w:rPr>
          <w:i/>
        </w:rPr>
        <w:t xml:space="preserve">VET in </w:t>
      </w:r>
      <w:r w:rsidR="00820F0C">
        <w:rPr>
          <w:i/>
        </w:rPr>
        <w:t>schools flag</w:t>
      </w:r>
      <w:r w:rsidR="00820F0C">
        <w:t xml:space="preserve"> </w:t>
      </w:r>
      <w:r>
        <w:t xml:space="preserve">identifies whether unit of competency/module </w:t>
      </w:r>
      <w:r w:rsidR="00F61DA4">
        <w:t xml:space="preserve">training activity </w:t>
      </w:r>
      <w:r>
        <w:t>i</w:t>
      </w:r>
      <w:r w:rsidR="00995174">
        <w:t xml:space="preserve">s part of a VET in </w:t>
      </w:r>
      <w:r w:rsidR="009C3AD2">
        <w:t>S</w:t>
      </w:r>
      <w:r>
        <w:t>chools program.</w:t>
      </w:r>
    </w:p>
    <w:p w14:paraId="3D041403" w14:textId="77777777" w:rsidR="00520568" w:rsidRPr="002261A3" w:rsidRDefault="00A856C5" w:rsidP="00D3190A">
      <w:pPr>
        <w:pStyle w:val="H4Parts"/>
      </w:pPr>
      <w:r>
        <w:t>Context</w:t>
      </w:r>
      <w:r w:rsidRPr="002261A3">
        <w:t xml:space="preserve"> </w:t>
      </w:r>
    </w:p>
    <w:p w14:paraId="608093A0" w14:textId="4C361510" w:rsidR="00520568" w:rsidRPr="002261A3" w:rsidRDefault="00520568" w:rsidP="00883E31">
      <w:pPr>
        <w:pStyle w:val="Bodytext"/>
      </w:pPr>
      <w:r w:rsidRPr="002733D3">
        <w:rPr>
          <w:i/>
        </w:rPr>
        <w:t xml:space="preserve">VET in </w:t>
      </w:r>
      <w:r w:rsidR="00820F0C" w:rsidRPr="002733D3">
        <w:rPr>
          <w:i/>
        </w:rPr>
        <w:t>school</w:t>
      </w:r>
      <w:r w:rsidR="00820F0C">
        <w:rPr>
          <w:i/>
        </w:rPr>
        <w:t>s</w:t>
      </w:r>
      <w:r w:rsidR="00820F0C" w:rsidRPr="002733D3">
        <w:rPr>
          <w:i/>
        </w:rPr>
        <w:t xml:space="preserve"> flag</w:t>
      </w:r>
      <w:r w:rsidR="00820F0C">
        <w:t xml:space="preserve"> </w:t>
      </w:r>
      <w:r w:rsidRPr="002261A3">
        <w:t xml:space="preserve">may be used to identify </w:t>
      </w:r>
      <w:r w:rsidR="00152CE4">
        <w:t xml:space="preserve">the </w:t>
      </w:r>
      <w:r w:rsidRPr="002261A3">
        <w:t xml:space="preserve">number of </w:t>
      </w:r>
      <w:r w:rsidR="00170B7E">
        <w:t>client</w:t>
      </w:r>
      <w:r w:rsidR="00170B7E" w:rsidRPr="002261A3">
        <w:t>s in</w:t>
      </w:r>
      <w:r w:rsidRPr="002261A3">
        <w:t xml:space="preserve"> </w:t>
      </w:r>
      <w:r w:rsidR="00006F09">
        <w:t xml:space="preserve">a </w:t>
      </w:r>
      <w:r w:rsidR="009C3AD2">
        <w:t>VET in Schools program</w:t>
      </w:r>
      <w:r w:rsidR="006B7049">
        <w:t>.</w:t>
      </w:r>
    </w:p>
    <w:p w14:paraId="3FAC477A" w14:textId="77777777" w:rsidR="00520568" w:rsidRPr="002261A3" w:rsidRDefault="00820F0C" w:rsidP="004C26B3">
      <w:pPr>
        <w:pStyle w:val="H3Parts"/>
      </w:pPr>
      <w:bookmarkStart w:id="713" w:name="_Toc113785779"/>
      <w:r w:rsidRPr="002261A3">
        <w:t>Relational attributes</w:t>
      </w:r>
      <w:bookmarkEnd w:id="713"/>
    </w:p>
    <w:p w14:paraId="4F3EF1CE" w14:textId="77777777" w:rsidR="00520568" w:rsidRDefault="00A856C5" w:rsidP="00B336D5">
      <w:pPr>
        <w:pStyle w:val="H4Parts"/>
      </w:pPr>
      <w:r>
        <w:t>Rules</w:t>
      </w:r>
    </w:p>
    <w:p w14:paraId="3CCF478C" w14:textId="65B8C813" w:rsidR="00EC2608" w:rsidRDefault="00EC2608" w:rsidP="00EC2608">
      <w:pPr>
        <w:pStyle w:val="Bodytext"/>
      </w:pPr>
      <w:r w:rsidRPr="00F916F0">
        <w:rPr>
          <w:i/>
        </w:rPr>
        <w:t>VET</w:t>
      </w:r>
      <w:r w:rsidRPr="00EC2608">
        <w:rPr>
          <w:i/>
        </w:rPr>
        <w:t xml:space="preserve"> </w:t>
      </w:r>
      <w:r w:rsidRPr="002733D3">
        <w:rPr>
          <w:i/>
        </w:rPr>
        <w:t xml:space="preserve">in </w:t>
      </w:r>
      <w:r w:rsidR="00820F0C" w:rsidRPr="002733D3">
        <w:rPr>
          <w:i/>
        </w:rPr>
        <w:t>schoo</w:t>
      </w:r>
      <w:r w:rsidR="00E27366">
        <w:rPr>
          <w:i/>
        </w:rPr>
        <w:t>ls</w:t>
      </w:r>
      <w:r w:rsidR="006F1FB4">
        <w:rPr>
          <w:i/>
        </w:rPr>
        <w:t xml:space="preserve"> </w:t>
      </w:r>
      <w:r w:rsidR="00820F0C" w:rsidRPr="00F916F0">
        <w:rPr>
          <w:i/>
        </w:rPr>
        <w:t>flag</w:t>
      </w:r>
      <w:r>
        <w:t xml:space="preserve"> must be </w:t>
      </w:r>
      <w:r w:rsidRPr="002261A3">
        <w:t>‘Y</w:t>
      </w:r>
      <w:r w:rsidR="00676404">
        <w:t xml:space="preserve"> </w:t>
      </w:r>
      <w:r w:rsidR="009A62CA">
        <w:t>—</w:t>
      </w:r>
      <w:r w:rsidR="00676404">
        <w:t xml:space="preserve"> </w:t>
      </w:r>
      <w:r>
        <w:t>Yes</w:t>
      </w:r>
      <w:r w:rsidRPr="002261A3">
        <w:t>’</w:t>
      </w:r>
      <w:r w:rsidR="006F1FB4">
        <w:t xml:space="preserve"> </w:t>
      </w:r>
      <w:r w:rsidRPr="002261A3">
        <w:t xml:space="preserve">if the </w:t>
      </w:r>
      <w:r w:rsidR="00F61DA4">
        <w:t xml:space="preserve">training activity </w:t>
      </w:r>
      <w:r w:rsidR="00C6423A">
        <w:t xml:space="preserve">in a </w:t>
      </w:r>
      <w:r w:rsidRPr="002261A3">
        <w:t>program of study</w:t>
      </w:r>
      <w:r w:rsidR="00C6423A">
        <w:t xml:space="preserve"> </w:t>
      </w:r>
      <w:r>
        <w:t xml:space="preserve">is a </w:t>
      </w:r>
      <w:r w:rsidR="009C3AD2">
        <w:t>VET in Schools program</w:t>
      </w:r>
    </w:p>
    <w:p w14:paraId="76F8AC49" w14:textId="720D535A" w:rsidR="00EC2608" w:rsidRPr="002261A3" w:rsidRDefault="00EC2608" w:rsidP="00EC2608">
      <w:pPr>
        <w:pStyle w:val="Bodytext"/>
      </w:pPr>
      <w:r w:rsidRPr="00F916F0">
        <w:rPr>
          <w:i/>
        </w:rPr>
        <w:t>VET</w:t>
      </w:r>
      <w:r w:rsidRPr="00EC2608">
        <w:rPr>
          <w:i/>
        </w:rPr>
        <w:t xml:space="preserve"> </w:t>
      </w:r>
      <w:r w:rsidRPr="002733D3">
        <w:rPr>
          <w:i/>
        </w:rPr>
        <w:t xml:space="preserve">in </w:t>
      </w:r>
      <w:r w:rsidR="00820F0C" w:rsidRPr="002733D3">
        <w:rPr>
          <w:i/>
        </w:rPr>
        <w:t>school</w:t>
      </w:r>
      <w:r>
        <w:rPr>
          <w:i/>
        </w:rPr>
        <w:t>s</w:t>
      </w:r>
      <w:r w:rsidR="006F1FB4">
        <w:rPr>
          <w:i/>
        </w:rPr>
        <w:t xml:space="preserve"> </w:t>
      </w:r>
      <w:r w:rsidR="00820F0C" w:rsidRPr="00F916F0">
        <w:rPr>
          <w:i/>
        </w:rPr>
        <w:t>flag</w:t>
      </w:r>
      <w:r w:rsidRPr="002261A3">
        <w:t xml:space="preserve"> must be ‘N</w:t>
      </w:r>
      <w:r w:rsidR="00676404">
        <w:t xml:space="preserve"> </w:t>
      </w:r>
      <w:r w:rsidR="009A62CA">
        <w:t>—</w:t>
      </w:r>
      <w:r w:rsidR="00676404">
        <w:t xml:space="preserve"> </w:t>
      </w:r>
      <w:r w:rsidRPr="002261A3">
        <w:t>No’ if the</w:t>
      </w:r>
      <w:r w:rsidR="00C6423A" w:rsidRPr="00C6423A">
        <w:t xml:space="preserve"> </w:t>
      </w:r>
      <w:r w:rsidR="00F61DA4">
        <w:t>training activity</w:t>
      </w:r>
      <w:r w:rsidR="00F61DA4" w:rsidRPr="002261A3">
        <w:t xml:space="preserve"> </w:t>
      </w:r>
      <w:r w:rsidR="00C6423A">
        <w:t xml:space="preserve">in a </w:t>
      </w:r>
      <w:r w:rsidRPr="002261A3">
        <w:t>program of study</w:t>
      </w:r>
      <w:r w:rsidR="00C259B1">
        <w:t xml:space="preserve"> is </w:t>
      </w:r>
      <w:r>
        <w:t xml:space="preserve">not a </w:t>
      </w:r>
      <w:r w:rsidR="009C3AD2">
        <w:t>VET in Schools program</w:t>
      </w:r>
      <w:r w:rsidRPr="002261A3">
        <w:t>.</w:t>
      </w:r>
    </w:p>
    <w:p w14:paraId="3CF651F9" w14:textId="77777777" w:rsidR="00966095" w:rsidRPr="002261A3" w:rsidRDefault="00966095" w:rsidP="00966095">
      <w:pPr>
        <w:pStyle w:val="H4Parts"/>
      </w:pPr>
      <w:r w:rsidRPr="002261A3">
        <w:t>Guideline</w:t>
      </w:r>
      <w:r>
        <w:t>s</w:t>
      </w:r>
      <w:r w:rsidR="00820F0C" w:rsidRPr="002261A3">
        <w:t xml:space="preserve"> for use</w:t>
      </w:r>
    </w:p>
    <w:p w14:paraId="50B39533" w14:textId="77777777" w:rsidR="00EC6DB0" w:rsidRPr="00D3190A" w:rsidRDefault="00EC6DB0" w:rsidP="00EC6DB0">
      <w:pPr>
        <w:pStyle w:val="Bodytext"/>
      </w:pPr>
      <w:r w:rsidRPr="006C234A">
        <w:rPr>
          <w:smallCaps/>
        </w:rPr>
        <w:t>A</w:t>
      </w:r>
      <w:r w:rsidRPr="006C234A">
        <w:t xml:space="preserve"> </w:t>
      </w:r>
      <w:r w:rsidR="009C3AD2">
        <w:t>VET in Schools program</w:t>
      </w:r>
      <w:r w:rsidRPr="00D3190A">
        <w:t>:</w:t>
      </w:r>
    </w:p>
    <w:p w14:paraId="146F93E8" w14:textId="77777777" w:rsidR="00EC6DB0" w:rsidRPr="00D3190A" w:rsidRDefault="00EC6DB0" w:rsidP="007140A0">
      <w:pPr>
        <w:pStyle w:val="NewHistoryBullet"/>
      </w:pPr>
      <w:r w:rsidRPr="00D3190A">
        <w:t>is based on national industry/</w:t>
      </w:r>
      <w:r w:rsidR="00907DDA">
        <w:t xml:space="preserve">enterprise competency standards from </w:t>
      </w:r>
      <w:r w:rsidR="00820F0C">
        <w:t>training p</w:t>
      </w:r>
      <w:r w:rsidRPr="00D3190A">
        <w:t>ackages, or involve</w:t>
      </w:r>
      <w:r w:rsidR="00820F0C">
        <w:t>s</w:t>
      </w:r>
      <w:r w:rsidRPr="00D3190A">
        <w:t xml:space="preserve"> modules based on available</w:t>
      </w:r>
      <w:r>
        <w:rPr>
          <w:b/>
          <w:smallCaps/>
        </w:rPr>
        <w:t xml:space="preserve"> </w:t>
      </w:r>
      <w:r w:rsidRPr="00D3190A">
        <w:t>industry/</w:t>
      </w:r>
      <w:r w:rsidR="00241591">
        <w:t>enterprise competency standards</w:t>
      </w:r>
    </w:p>
    <w:p w14:paraId="1789DE9C" w14:textId="77777777" w:rsidR="00EC6DB0" w:rsidRPr="00D3190A" w:rsidRDefault="00EC6DB0" w:rsidP="007140A0">
      <w:pPr>
        <w:pStyle w:val="NewHistoryBullet"/>
      </w:pPr>
      <w:r w:rsidRPr="00D3190A">
        <w:t>relates to, or provides, VET certificates within the Australian Qualifications</w:t>
      </w:r>
      <w:r>
        <w:rPr>
          <w:b/>
          <w:smallCaps/>
        </w:rPr>
        <w:t xml:space="preserve"> </w:t>
      </w:r>
      <w:r w:rsidRPr="00D3190A">
        <w:t>Framework (AQF) and senior seco</w:t>
      </w:r>
      <w:r w:rsidR="00820F0C">
        <w:t>ndary certificates endorsed by s</w:t>
      </w:r>
      <w:r w:rsidRPr="00D3190A">
        <w:t>tate and</w:t>
      </w:r>
      <w:r>
        <w:rPr>
          <w:b/>
          <w:smallCaps/>
        </w:rPr>
        <w:t xml:space="preserve"> </w:t>
      </w:r>
      <w:r w:rsidR="00820F0C">
        <w:t>territory boards of s</w:t>
      </w:r>
      <w:r w:rsidRPr="00D3190A">
        <w:t>tudies.</w:t>
      </w:r>
    </w:p>
    <w:p w14:paraId="1F2DCA69" w14:textId="77777777" w:rsidR="00520568" w:rsidRPr="002261A3" w:rsidRDefault="00820F0C" w:rsidP="00F41A95">
      <w:pPr>
        <w:pStyle w:val="H4Parts"/>
      </w:pPr>
      <w:r>
        <w:t>Related data</w:t>
      </w:r>
    </w:p>
    <w:p w14:paraId="3ABAD96A" w14:textId="77777777" w:rsidR="00520568" w:rsidRPr="002261A3" w:rsidRDefault="00520568" w:rsidP="00883E31">
      <w:pPr>
        <w:pStyle w:val="Bodytext"/>
      </w:pPr>
      <w:r w:rsidRPr="002261A3">
        <w:t>Not applicable</w:t>
      </w:r>
    </w:p>
    <w:p w14:paraId="2D3384FC" w14:textId="77777777" w:rsidR="00520568" w:rsidRPr="002261A3" w:rsidRDefault="00A856C5" w:rsidP="00F41A95">
      <w:pPr>
        <w:pStyle w:val="H4Parts"/>
      </w:pPr>
      <w:r>
        <w:t xml:space="preserve">Type </w:t>
      </w:r>
      <w:r w:rsidR="00820F0C">
        <w:t>of relationship</w:t>
      </w:r>
    </w:p>
    <w:p w14:paraId="2C818A58" w14:textId="77777777" w:rsidR="00520568" w:rsidRPr="002261A3" w:rsidRDefault="00520568" w:rsidP="00883E31">
      <w:pPr>
        <w:pStyle w:val="Bodytext"/>
      </w:pPr>
      <w:r w:rsidRPr="002261A3">
        <w:t>Not applicable</w:t>
      </w:r>
    </w:p>
    <w:p w14:paraId="00A520CC" w14:textId="77777777" w:rsidR="00520568" w:rsidRPr="002261A3" w:rsidRDefault="00820F0C"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576280" w:rsidRPr="007738BC" w14:paraId="4E6BCC4D" w14:textId="77777777">
        <w:tc>
          <w:tcPr>
            <w:tcW w:w="1984" w:type="dxa"/>
          </w:tcPr>
          <w:p w14:paraId="59E7E8E1" w14:textId="77777777" w:rsidR="00576280" w:rsidRPr="007738BC" w:rsidRDefault="00576280" w:rsidP="007738BC">
            <w:pPr>
              <w:pStyle w:val="Tableheading"/>
              <w:jc w:val="left"/>
              <w:rPr>
                <w:bCs/>
              </w:rPr>
            </w:pPr>
            <w:r w:rsidRPr="007738BC">
              <w:rPr>
                <w:bCs/>
              </w:rPr>
              <w:t>Value</w:t>
            </w:r>
          </w:p>
        </w:tc>
        <w:tc>
          <w:tcPr>
            <w:tcW w:w="7124" w:type="dxa"/>
          </w:tcPr>
          <w:p w14:paraId="30DDF77A" w14:textId="23C70B6C" w:rsidR="00576280" w:rsidRPr="007738BC" w:rsidRDefault="00557330" w:rsidP="007738BC">
            <w:pPr>
              <w:pStyle w:val="Tableheading"/>
              <w:jc w:val="left"/>
              <w:rPr>
                <w:bCs/>
              </w:rPr>
            </w:pPr>
            <w:r w:rsidRPr="007738BC">
              <w:rPr>
                <w:bCs/>
              </w:rPr>
              <w:t>Description</w:t>
            </w:r>
            <w:r w:rsidR="00676404" w:rsidRPr="007738BC">
              <w:rPr>
                <w:bCs/>
              </w:rPr>
              <w:t xml:space="preserve"> – </w:t>
            </w:r>
            <w:r w:rsidR="00DB6678" w:rsidRPr="007738BC">
              <w:rPr>
                <w:bCs/>
              </w:rPr>
              <w:fldChar w:fldCharType="begin"/>
            </w:r>
            <w:r w:rsidR="00DB6678" w:rsidRPr="007738BC">
              <w:rPr>
                <w:bCs/>
              </w:rPr>
              <w:instrText xml:space="preserve"> STYLEREF  H2_Headings  \* MERGEFORMAT </w:instrText>
            </w:r>
            <w:r w:rsidR="00DB6678" w:rsidRPr="007738BC">
              <w:rPr>
                <w:bCs/>
              </w:rPr>
              <w:fldChar w:fldCharType="separate"/>
            </w:r>
            <w:r w:rsidR="00153EBD">
              <w:rPr>
                <w:bCs/>
                <w:noProof/>
              </w:rPr>
              <w:t>VET in schools flag</w:t>
            </w:r>
            <w:r w:rsidR="00DB6678" w:rsidRPr="007738BC">
              <w:rPr>
                <w:bCs/>
                <w:noProof/>
              </w:rPr>
              <w:fldChar w:fldCharType="end"/>
            </w:r>
          </w:p>
        </w:tc>
      </w:tr>
      <w:tr w:rsidR="00576280" w:rsidRPr="007738BC" w14:paraId="71C917C7" w14:textId="77777777">
        <w:tc>
          <w:tcPr>
            <w:tcW w:w="1984" w:type="dxa"/>
          </w:tcPr>
          <w:p w14:paraId="18897CAB" w14:textId="77777777" w:rsidR="00576280" w:rsidRPr="007738BC" w:rsidRDefault="00576280" w:rsidP="007738BC">
            <w:pPr>
              <w:pStyle w:val="Tabledescriptext"/>
            </w:pPr>
            <w:r w:rsidRPr="007738BC">
              <w:t>Y</w:t>
            </w:r>
          </w:p>
        </w:tc>
        <w:tc>
          <w:tcPr>
            <w:tcW w:w="7124" w:type="dxa"/>
          </w:tcPr>
          <w:p w14:paraId="6D8065AA" w14:textId="77777777" w:rsidR="00576280" w:rsidRPr="007738BC" w:rsidRDefault="009C3AD2" w:rsidP="007738BC">
            <w:pPr>
              <w:pStyle w:val="Tabledescriptext"/>
            </w:pPr>
            <w:r w:rsidRPr="007738BC">
              <w:t>VET in Schools program</w:t>
            </w:r>
          </w:p>
        </w:tc>
      </w:tr>
      <w:tr w:rsidR="00576280" w:rsidRPr="007738BC" w14:paraId="4B665842" w14:textId="77777777">
        <w:tc>
          <w:tcPr>
            <w:tcW w:w="1984" w:type="dxa"/>
          </w:tcPr>
          <w:p w14:paraId="4AA21239" w14:textId="77777777" w:rsidR="00576280" w:rsidRPr="007738BC" w:rsidRDefault="00576280" w:rsidP="007738BC">
            <w:pPr>
              <w:pStyle w:val="Tabledescriptext"/>
            </w:pPr>
            <w:r w:rsidRPr="007738BC">
              <w:t>N</w:t>
            </w:r>
          </w:p>
        </w:tc>
        <w:tc>
          <w:tcPr>
            <w:tcW w:w="7124" w:type="dxa"/>
          </w:tcPr>
          <w:p w14:paraId="46A1E1F5" w14:textId="77777777" w:rsidR="00576280" w:rsidRPr="007738BC" w:rsidRDefault="00576280" w:rsidP="007738BC">
            <w:pPr>
              <w:pStyle w:val="Tabledescriptext"/>
            </w:pPr>
            <w:r w:rsidRPr="007738BC">
              <w:t xml:space="preserve">Not a </w:t>
            </w:r>
            <w:r w:rsidR="009C3AD2" w:rsidRPr="007738BC">
              <w:t>VET in Schools program</w:t>
            </w:r>
          </w:p>
        </w:tc>
      </w:tr>
    </w:tbl>
    <w:p w14:paraId="3054B72A" w14:textId="77777777" w:rsidR="00520568" w:rsidRPr="007066A2" w:rsidRDefault="00BD0869" w:rsidP="007066A2">
      <w:pPr>
        <w:pStyle w:val="H4Parts"/>
        <w:rPr>
          <w:rStyle w:val="H3PartsChar"/>
          <w:b/>
          <w:snapToGrid/>
          <w:sz w:val="20"/>
          <w:lang w:eastAsia="en-AU"/>
        </w:rPr>
      </w:pPr>
      <w:r w:rsidRPr="007066A2">
        <w:rPr>
          <w:rStyle w:val="H3PartsChar"/>
          <w:b/>
          <w:snapToGrid/>
          <w:sz w:val="20"/>
          <w:lang w:eastAsia="en-AU"/>
        </w:rPr>
        <w:t>Question</w:t>
      </w:r>
    </w:p>
    <w:p w14:paraId="3D03A245" w14:textId="77777777" w:rsidR="00520568" w:rsidRPr="002261A3" w:rsidRDefault="00520568" w:rsidP="00A07535">
      <w:pPr>
        <w:pStyle w:val="Bodytext"/>
      </w:pPr>
      <w:r w:rsidRPr="002261A3">
        <w:t>Not applicable</w:t>
      </w:r>
    </w:p>
    <w:p w14:paraId="4F750D01" w14:textId="77777777" w:rsidR="00520568" w:rsidRPr="002261A3" w:rsidRDefault="00520568" w:rsidP="0009072E">
      <w:pPr>
        <w:pStyle w:val="H3Parts"/>
      </w:pPr>
      <w:bookmarkStart w:id="714" w:name="_Toc113785781"/>
      <w:r w:rsidRPr="002261A3">
        <w:t xml:space="preserve">Format </w:t>
      </w:r>
      <w:r w:rsidR="00820F0C" w:rsidRPr="002261A3">
        <w:t>attributes</w:t>
      </w:r>
      <w:bookmarkEnd w:id="714"/>
    </w:p>
    <w:p w14:paraId="5880B455" w14:textId="77777777" w:rsidR="00520568" w:rsidRPr="007738BC" w:rsidRDefault="00520568" w:rsidP="007738BC">
      <w:pPr>
        <w:pStyle w:val="Bodytext"/>
      </w:pPr>
      <w:r w:rsidRPr="007738BC">
        <w:t>Length:</w:t>
      </w:r>
      <w:r w:rsidRPr="007738BC">
        <w:tab/>
      </w:r>
      <w:r w:rsidR="007738BC">
        <w:tab/>
      </w:r>
      <w:r w:rsidRPr="007738BC">
        <w:t>1</w:t>
      </w:r>
    </w:p>
    <w:p w14:paraId="5C92F9F8" w14:textId="77777777" w:rsidR="00520568" w:rsidRPr="007738BC" w:rsidRDefault="00520568" w:rsidP="007738BC">
      <w:pPr>
        <w:pStyle w:val="Bodytext"/>
      </w:pPr>
      <w:r w:rsidRPr="007738BC">
        <w:t>Type:</w:t>
      </w:r>
      <w:r w:rsidRPr="007738BC">
        <w:tab/>
      </w:r>
      <w:r w:rsidR="007738BC">
        <w:tab/>
      </w:r>
      <w:r w:rsidRPr="007738BC">
        <w:t>alphanumeric</w:t>
      </w:r>
    </w:p>
    <w:p w14:paraId="0D8C77D0" w14:textId="77777777" w:rsidR="00520568" w:rsidRPr="007738BC" w:rsidRDefault="00C314D5" w:rsidP="007738BC">
      <w:pPr>
        <w:pStyle w:val="Bodytext"/>
      </w:pPr>
      <w:r w:rsidRPr="007738BC">
        <w:t>Justification:</w:t>
      </w:r>
      <w:r w:rsidR="00520568" w:rsidRPr="007738BC">
        <w:tab/>
      </w:r>
      <w:r w:rsidR="007738BC">
        <w:tab/>
      </w:r>
      <w:r w:rsidR="00520568" w:rsidRPr="007738BC">
        <w:t>none</w:t>
      </w:r>
    </w:p>
    <w:p w14:paraId="60DD1C6F" w14:textId="77777777" w:rsidR="00520568" w:rsidRPr="007738BC" w:rsidRDefault="00820F0C" w:rsidP="007738BC">
      <w:pPr>
        <w:pStyle w:val="Bodytext"/>
      </w:pPr>
      <w:r w:rsidRPr="007738BC">
        <w:t>Fill character:</w:t>
      </w:r>
      <w:r w:rsidR="00520568" w:rsidRPr="007738BC">
        <w:tab/>
      </w:r>
      <w:r w:rsidR="007738BC">
        <w:tab/>
      </w:r>
      <w:r w:rsidR="00520568" w:rsidRPr="007738BC">
        <w:t>none</w:t>
      </w:r>
    </w:p>
    <w:p w14:paraId="1D98BF2B" w14:textId="77777777" w:rsidR="00520568" w:rsidRPr="007738BC" w:rsidRDefault="00520568" w:rsidP="007738BC">
      <w:pPr>
        <w:pStyle w:val="Bodytext"/>
      </w:pPr>
      <w:r w:rsidRPr="007738BC">
        <w:t>Permitted data element value:</w:t>
      </w:r>
      <w:r w:rsidRPr="007738BC">
        <w:tab/>
      </w:r>
      <w:r w:rsidR="00116202" w:rsidRPr="007738BC">
        <w:t>not applicable</w:t>
      </w:r>
    </w:p>
    <w:p w14:paraId="07EA9D3B" w14:textId="77777777" w:rsidR="00520568" w:rsidRPr="002261A3" w:rsidRDefault="00BF68C2" w:rsidP="0009072E">
      <w:pPr>
        <w:pStyle w:val="H3Parts"/>
      </w:pPr>
      <w:bookmarkStart w:id="715" w:name="_Toc113785782"/>
      <w:r>
        <w:br w:type="page"/>
      </w:r>
      <w:r w:rsidR="00820F0C" w:rsidRPr="002261A3">
        <w:lastRenderedPageBreak/>
        <w:t>Administrative attributes</w:t>
      </w:r>
      <w:bookmarkEnd w:id="715"/>
      <w:r w:rsidR="00820F0C" w:rsidRPr="002261A3">
        <w:tab/>
      </w:r>
    </w:p>
    <w:p w14:paraId="4E9E9449" w14:textId="77777777" w:rsidR="00520568" w:rsidRDefault="00A856C5" w:rsidP="00BF68C2">
      <w:pPr>
        <w:pStyle w:val="H4Parts"/>
        <w:keepLines/>
      </w:pPr>
      <w:r>
        <w:t>History</w:t>
      </w:r>
    </w:p>
    <w:tbl>
      <w:tblPr>
        <w:tblpPr w:leftFromText="180" w:rightFromText="180" w:vertAnchor="text" w:horzAnchor="margin" w:tblpY="161"/>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780"/>
        <w:gridCol w:w="3672"/>
      </w:tblGrid>
      <w:tr w:rsidR="006848EA" w14:paraId="081203C5" w14:textId="77777777" w:rsidTr="00073BB3">
        <w:trPr>
          <w:cantSplit/>
        </w:trPr>
        <w:tc>
          <w:tcPr>
            <w:tcW w:w="1728" w:type="dxa"/>
            <w:tcBorders>
              <w:top w:val="single" w:sz="12" w:space="0" w:color="000000"/>
              <w:left w:val="nil"/>
              <w:bottom w:val="single" w:sz="6" w:space="0" w:color="000000"/>
              <w:right w:val="single" w:sz="6" w:space="0" w:color="000000"/>
            </w:tcBorders>
          </w:tcPr>
          <w:p w14:paraId="34AB82AC" w14:textId="77777777" w:rsidR="006848EA" w:rsidRPr="007738BC" w:rsidRDefault="006848EA" w:rsidP="007738BC">
            <w:pPr>
              <w:pStyle w:val="Tableheading"/>
              <w:jc w:val="left"/>
              <w:rPr>
                <w:bCs/>
              </w:rPr>
            </w:pPr>
            <w:r w:rsidRPr="007738BC">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32C0C545" w14:textId="77777777" w:rsidR="006848EA" w:rsidRPr="007738BC" w:rsidRDefault="006848EA" w:rsidP="007738BC">
            <w:pPr>
              <w:pStyle w:val="Tableheading"/>
              <w:jc w:val="left"/>
              <w:rPr>
                <w:bCs/>
              </w:rPr>
            </w:pPr>
            <w:r w:rsidRPr="007738BC">
              <w:rPr>
                <w:bCs/>
              </w:rPr>
              <w:t>VET</w:t>
            </w:r>
            <w:r w:rsidR="00820F0C" w:rsidRPr="007738BC">
              <w:rPr>
                <w:bCs/>
              </w:rPr>
              <w:t xml:space="preserve"> provider</w:t>
            </w:r>
          </w:p>
        </w:tc>
        <w:tc>
          <w:tcPr>
            <w:tcW w:w="3672" w:type="dxa"/>
            <w:tcBorders>
              <w:top w:val="single" w:sz="12" w:space="0" w:color="000000"/>
              <w:left w:val="single" w:sz="6" w:space="0" w:color="000000"/>
              <w:bottom w:val="single" w:sz="6" w:space="0" w:color="000000"/>
              <w:right w:val="nil"/>
            </w:tcBorders>
          </w:tcPr>
          <w:p w14:paraId="285CB82B" w14:textId="77777777" w:rsidR="006848EA" w:rsidRPr="007738BC" w:rsidRDefault="006848EA" w:rsidP="007738BC">
            <w:pPr>
              <w:pStyle w:val="Tableheading"/>
              <w:jc w:val="left"/>
              <w:rPr>
                <w:bCs/>
              </w:rPr>
            </w:pPr>
            <w:r w:rsidRPr="007738BC">
              <w:rPr>
                <w:bCs/>
              </w:rPr>
              <w:t>Apprenticeship</w:t>
            </w:r>
          </w:p>
        </w:tc>
      </w:tr>
      <w:tr w:rsidR="006848EA" w14:paraId="176CE3D3" w14:textId="77777777" w:rsidTr="00073BB3">
        <w:tc>
          <w:tcPr>
            <w:tcW w:w="1728" w:type="dxa"/>
            <w:tcBorders>
              <w:top w:val="single" w:sz="6" w:space="0" w:color="000000"/>
              <w:left w:val="nil"/>
              <w:bottom w:val="single" w:sz="6" w:space="0" w:color="000000"/>
              <w:right w:val="single" w:sz="6" w:space="0" w:color="000000"/>
            </w:tcBorders>
          </w:tcPr>
          <w:p w14:paraId="36274E3F" w14:textId="77777777" w:rsidR="006848EA" w:rsidRDefault="006848EA" w:rsidP="007738BC">
            <w:pPr>
              <w:pStyle w:val="Tabledescriptext"/>
            </w:pPr>
            <w:r>
              <w:t>Release 5.0</w:t>
            </w:r>
          </w:p>
        </w:tc>
        <w:tc>
          <w:tcPr>
            <w:tcW w:w="3780" w:type="dxa"/>
            <w:tcBorders>
              <w:top w:val="single" w:sz="6" w:space="0" w:color="000000"/>
              <w:left w:val="single" w:sz="6" w:space="0" w:color="000000"/>
              <w:bottom w:val="single" w:sz="6" w:space="0" w:color="000000"/>
              <w:right w:val="single" w:sz="6" w:space="0" w:color="000000"/>
            </w:tcBorders>
          </w:tcPr>
          <w:p w14:paraId="1CF18AC6" w14:textId="1F5B1729" w:rsidR="006848EA" w:rsidRPr="009D30A2" w:rsidRDefault="006848EA" w:rsidP="009D30A2">
            <w:pPr>
              <w:pStyle w:val="Tabledescriptext"/>
              <w:rPr>
                <w:b/>
                <w:bCs/>
              </w:rPr>
            </w:pPr>
            <w:r w:rsidRPr="009D30A2">
              <w:rPr>
                <w:b/>
                <w:bCs/>
              </w:rPr>
              <w:t>Introduced 1 January 2003</w:t>
            </w:r>
          </w:p>
          <w:p w14:paraId="79659722" w14:textId="300AE8A3" w:rsidR="006848EA" w:rsidRPr="00E721E7" w:rsidRDefault="00C849C5" w:rsidP="007738BC">
            <w:pPr>
              <w:pStyle w:val="Tabledescriptext"/>
            </w:pPr>
            <w:r>
              <w:rPr>
                <w:i/>
              </w:rPr>
              <w:t xml:space="preserve">VET in </w:t>
            </w:r>
            <w:r w:rsidR="00DA2345">
              <w:rPr>
                <w:i/>
              </w:rPr>
              <w:t>S</w:t>
            </w:r>
            <w:r w:rsidR="006848EA" w:rsidRPr="00F916F0">
              <w:rPr>
                <w:i/>
              </w:rPr>
              <w:t>chools</w:t>
            </w:r>
            <w:r w:rsidR="006848EA">
              <w:rPr>
                <w:i/>
              </w:rPr>
              <w:t xml:space="preserve"> </w:t>
            </w:r>
            <w:r w:rsidR="006848EA">
              <w:t>(administrative arrangement only)</w:t>
            </w:r>
          </w:p>
        </w:tc>
        <w:tc>
          <w:tcPr>
            <w:tcW w:w="3672" w:type="dxa"/>
            <w:tcBorders>
              <w:top w:val="single" w:sz="6" w:space="0" w:color="000000"/>
              <w:left w:val="single" w:sz="6" w:space="0" w:color="000000"/>
              <w:bottom w:val="single" w:sz="6" w:space="0" w:color="000000"/>
              <w:right w:val="nil"/>
            </w:tcBorders>
          </w:tcPr>
          <w:p w14:paraId="4963DEF3" w14:textId="77777777" w:rsidR="006848EA" w:rsidRDefault="006848EA" w:rsidP="007738BC">
            <w:pPr>
              <w:pStyle w:val="Tabledescriptext"/>
            </w:pPr>
          </w:p>
        </w:tc>
      </w:tr>
    </w:tbl>
    <w:p w14:paraId="476CDD6F" w14:textId="77777777" w:rsidR="006848EA" w:rsidRDefault="006848EA" w:rsidP="006848EA">
      <w:pPr>
        <w:pStyle w:val="Bodytext"/>
        <w:ind w:left="0"/>
        <w:rPr>
          <w:lang w:eastAsia="en-AU"/>
        </w:rPr>
      </w:pP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7452"/>
      </w:tblGrid>
      <w:tr w:rsidR="006848EA" w14:paraId="2BE4ED28" w14:textId="77777777" w:rsidTr="00073BB3">
        <w:tc>
          <w:tcPr>
            <w:tcW w:w="9180" w:type="dxa"/>
            <w:gridSpan w:val="2"/>
            <w:tcBorders>
              <w:top w:val="single" w:sz="12" w:space="0" w:color="000000"/>
              <w:left w:val="nil"/>
              <w:bottom w:val="single" w:sz="6" w:space="0" w:color="000000"/>
              <w:right w:val="nil"/>
            </w:tcBorders>
          </w:tcPr>
          <w:p w14:paraId="3677C59D" w14:textId="77777777" w:rsidR="006848EA" w:rsidRDefault="00820F0C" w:rsidP="006848EA">
            <w:pPr>
              <w:pStyle w:val="Tableheading"/>
            </w:pPr>
            <w:r>
              <w:t>Data element definitions</w:t>
            </w:r>
          </w:p>
        </w:tc>
      </w:tr>
      <w:tr w:rsidR="006848EA" w:rsidRPr="000C643C" w14:paraId="1705EA47" w14:textId="77777777" w:rsidTr="00073BB3">
        <w:tc>
          <w:tcPr>
            <w:tcW w:w="1728" w:type="dxa"/>
            <w:tcBorders>
              <w:top w:val="single" w:sz="6" w:space="0" w:color="000000"/>
              <w:left w:val="nil"/>
              <w:bottom w:val="single" w:sz="12" w:space="0" w:color="000000"/>
              <w:right w:val="single" w:sz="6" w:space="0" w:color="000000"/>
            </w:tcBorders>
          </w:tcPr>
          <w:p w14:paraId="086AD833" w14:textId="77777777" w:rsidR="006848EA" w:rsidRDefault="006848EA" w:rsidP="007738BC">
            <w:pPr>
              <w:pStyle w:val="Tabledescriptext"/>
            </w:pPr>
            <w:r>
              <w:t>Edition 1</w:t>
            </w:r>
            <w:r w:rsidR="00073BB3">
              <w:t>.0</w:t>
            </w:r>
          </w:p>
        </w:tc>
        <w:tc>
          <w:tcPr>
            <w:tcW w:w="7452" w:type="dxa"/>
            <w:tcBorders>
              <w:top w:val="single" w:sz="6" w:space="0" w:color="000000"/>
              <w:left w:val="single" w:sz="6" w:space="0" w:color="000000"/>
              <w:bottom w:val="single" w:sz="12" w:space="0" w:color="000000"/>
              <w:right w:val="nil"/>
            </w:tcBorders>
          </w:tcPr>
          <w:p w14:paraId="05F4C6A4" w14:textId="3B023BFD" w:rsidR="006848EA" w:rsidRPr="009D30A2" w:rsidRDefault="006848EA" w:rsidP="009D30A2">
            <w:pPr>
              <w:pStyle w:val="Tabledescriptext"/>
              <w:rPr>
                <w:b/>
                <w:bCs/>
              </w:rPr>
            </w:pPr>
            <w:r w:rsidRPr="009D30A2">
              <w:rPr>
                <w:b/>
                <w:bCs/>
              </w:rPr>
              <w:t>Introduced 1 January 2007</w:t>
            </w:r>
          </w:p>
          <w:p w14:paraId="1A753834" w14:textId="6CD2508C" w:rsidR="006848EA" w:rsidRDefault="00C849C5" w:rsidP="007738BC">
            <w:pPr>
              <w:pStyle w:val="Tabledescriptext"/>
            </w:pPr>
            <w:r>
              <w:rPr>
                <w:i/>
              </w:rPr>
              <w:t>VET in s</w:t>
            </w:r>
            <w:r w:rsidR="006848EA" w:rsidRPr="00F916F0">
              <w:rPr>
                <w:i/>
              </w:rPr>
              <w:t xml:space="preserve">chools </w:t>
            </w:r>
            <w:r w:rsidR="00820F0C" w:rsidRPr="00F916F0">
              <w:rPr>
                <w:i/>
              </w:rPr>
              <w:t>flag</w:t>
            </w:r>
            <w:r w:rsidR="006848EA">
              <w:t xml:space="preserve"> to </w:t>
            </w:r>
            <w:r w:rsidR="006848EA" w:rsidRPr="00A10783">
              <w:t>interim measure</w:t>
            </w:r>
          </w:p>
          <w:p w14:paraId="1DF9E654" w14:textId="77777777" w:rsidR="006848EA" w:rsidRPr="00DD5492" w:rsidRDefault="006848EA" w:rsidP="00073BB3">
            <w:pPr>
              <w:pStyle w:val="Tabledescriptext"/>
              <w:rPr>
                <w:i/>
              </w:rPr>
            </w:pPr>
            <w:r>
              <w:t>Replaced blank with ‘N</w:t>
            </w:r>
            <w:r w:rsidR="00676404">
              <w:t xml:space="preserve"> </w:t>
            </w:r>
            <w:r w:rsidR="00073BB3">
              <w:rPr>
                <w:rFonts w:cs="Arial"/>
              </w:rPr>
              <w:t>–</w:t>
            </w:r>
            <w:r w:rsidR="00676404">
              <w:t xml:space="preserve"> </w:t>
            </w:r>
            <w:r>
              <w:t xml:space="preserve">Not a </w:t>
            </w:r>
            <w:r w:rsidR="009C3AD2">
              <w:t>VET in Schools program</w:t>
            </w:r>
            <w:r>
              <w:t>’</w:t>
            </w:r>
          </w:p>
        </w:tc>
      </w:tr>
    </w:tbl>
    <w:p w14:paraId="58F95D63" w14:textId="77777777" w:rsidR="006848EA" w:rsidRPr="006848EA" w:rsidRDefault="006848EA" w:rsidP="006848EA">
      <w:pPr>
        <w:pStyle w:val="Bodytext"/>
        <w:ind w:left="0"/>
        <w:rPr>
          <w:lang w:eastAsia="en-AU"/>
        </w:rPr>
      </w:pPr>
    </w:p>
    <w:p w14:paraId="10EE3DE4" w14:textId="77777777" w:rsidR="00A0060F" w:rsidRDefault="00A0060F" w:rsidP="00985D2F">
      <w:pPr>
        <w:pStyle w:val="Bodytext"/>
        <w:ind w:left="0"/>
        <w:rPr>
          <w:lang w:eastAsia="en-AU"/>
        </w:rPr>
        <w:sectPr w:rsidR="00A0060F" w:rsidSect="00383D20">
          <w:pgSz w:w="11906" w:h="16838" w:code="9"/>
          <w:pgMar w:top="851" w:right="1418" w:bottom="851" w:left="1418" w:header="624" w:footer="624" w:gutter="0"/>
          <w:cols w:space="708"/>
          <w:titlePg/>
          <w:docGrid w:linePitch="360"/>
        </w:sectPr>
      </w:pPr>
      <w:bookmarkStart w:id="716" w:name="_Toc113785430"/>
      <w:bookmarkStart w:id="717" w:name="_Toc116875152"/>
      <w:bookmarkStart w:id="718" w:name="_Toc128472460"/>
    </w:p>
    <w:p w14:paraId="1EC91924" w14:textId="6A98AB72" w:rsidR="0099300A" w:rsidRDefault="0019316F" w:rsidP="00280810">
      <w:pPr>
        <w:pStyle w:val="H1Section"/>
      </w:pPr>
      <w:bookmarkStart w:id="719" w:name="_Toc222218855"/>
      <w:r>
        <w:lastRenderedPageBreak/>
        <w:t>Changes and r</w:t>
      </w:r>
      <w:r w:rsidR="000F1976">
        <w:t>evisions</w:t>
      </w:r>
      <w:r w:rsidR="0099300A" w:rsidRPr="00112D80">
        <w:t xml:space="preserve"> </w:t>
      </w:r>
      <w:r w:rsidR="000F1976">
        <w:t xml:space="preserve">to </w:t>
      </w:r>
      <w:r>
        <w:t>e</w:t>
      </w:r>
      <w:r w:rsidR="0099300A" w:rsidRPr="00112D80">
        <w:t>lements</w:t>
      </w:r>
      <w:bookmarkEnd w:id="716"/>
      <w:bookmarkEnd w:id="717"/>
      <w:bookmarkEnd w:id="718"/>
      <w:bookmarkEnd w:id="719"/>
    </w:p>
    <w:p w14:paraId="23D62E3B" w14:textId="77777777" w:rsidR="00A0156E" w:rsidRDefault="00A0156E" w:rsidP="003B6BBA">
      <w:pPr>
        <w:pStyle w:val="Bodytext"/>
        <w:sectPr w:rsidR="00A0156E" w:rsidSect="00B80998">
          <w:footerReference w:type="first" r:id="rId79"/>
          <w:type w:val="oddPage"/>
          <w:pgSz w:w="11906" w:h="16838" w:code="9"/>
          <w:pgMar w:top="851" w:right="1418" w:bottom="851" w:left="1418" w:header="624" w:footer="624" w:gutter="0"/>
          <w:cols w:space="708"/>
          <w:titlePg/>
          <w:docGrid w:linePitch="360"/>
        </w:sectPr>
      </w:pPr>
    </w:p>
    <w:p w14:paraId="6AB85117" w14:textId="77777777" w:rsidR="00BC3519" w:rsidRDefault="00BC3519" w:rsidP="00BC3519">
      <w:pPr>
        <w:pStyle w:val="H2Headings"/>
      </w:pPr>
      <w:bookmarkStart w:id="720" w:name="_Toc116875153"/>
      <w:bookmarkStart w:id="721" w:name="_Toc128472461"/>
      <w:bookmarkStart w:id="722" w:name="_Toc170180705"/>
      <w:bookmarkStart w:id="723" w:name="_Toc222218856"/>
      <w:r>
        <w:lastRenderedPageBreak/>
        <w:t>Changes and revisions</w:t>
      </w:r>
      <w:bookmarkEnd w:id="720"/>
      <w:bookmarkEnd w:id="721"/>
      <w:bookmarkEnd w:id="722"/>
      <w:bookmarkEnd w:id="723"/>
    </w:p>
    <w:p w14:paraId="3C0BE062" w14:textId="63162536" w:rsidR="00A50468" w:rsidRPr="00A50468" w:rsidRDefault="00821806" w:rsidP="001557C4">
      <w:pPr>
        <w:pStyle w:val="H3Parts"/>
      </w:pPr>
      <w:r>
        <w:t>Changes and revision</w:t>
      </w:r>
      <w:r w:rsidR="00724E02">
        <w:t>s</w:t>
      </w:r>
      <w:r>
        <w:t xml:space="preserve"> from </w:t>
      </w:r>
      <w:r w:rsidR="001B4331">
        <w:t>Edition 2.</w:t>
      </w:r>
      <w:r w:rsidR="001F3C59">
        <w:t>3</w:t>
      </w:r>
      <w:r w:rsidR="00A0061F">
        <w:t xml:space="preserve"> </w:t>
      </w:r>
    </w:p>
    <w:p w14:paraId="2EABE133" w14:textId="342E0EDB" w:rsidR="00980B39" w:rsidRDefault="00864410" w:rsidP="007835D5">
      <w:pPr>
        <w:pStyle w:val="Bodytext"/>
        <w:ind w:left="0"/>
      </w:pPr>
      <w:r w:rsidRPr="00F126DD">
        <w:t>The following are the changes</w:t>
      </w:r>
      <w:r w:rsidR="00627BCB">
        <w:t xml:space="preserve"> and revisions</w:t>
      </w:r>
      <w:r w:rsidR="00462242">
        <w:t xml:space="preserve"> </w:t>
      </w:r>
      <w:r w:rsidR="00F621E5">
        <w:t xml:space="preserve">for </w:t>
      </w:r>
      <w:r w:rsidR="00FC738E">
        <w:t>E</w:t>
      </w:r>
      <w:r w:rsidR="00F621E5">
        <w:t>dition 2.</w:t>
      </w:r>
      <w:r w:rsidR="001F3C59">
        <w:t>4</w:t>
      </w:r>
      <w:r w:rsidR="00F621E5">
        <w:t xml:space="preserve"> of the </w:t>
      </w:r>
      <w:r w:rsidRPr="00E415E3">
        <w:rPr>
          <w:i/>
        </w:rPr>
        <w:t xml:space="preserve">AVETMISS </w:t>
      </w:r>
      <w:r w:rsidR="00FE6BF3" w:rsidRPr="00E415E3">
        <w:rPr>
          <w:i/>
        </w:rPr>
        <w:t>data element</w:t>
      </w:r>
      <w:r w:rsidR="0019316F" w:rsidRPr="00E415E3">
        <w:rPr>
          <w:i/>
        </w:rPr>
        <w:t xml:space="preserve"> d</w:t>
      </w:r>
      <w:r w:rsidRPr="00E415E3">
        <w:rPr>
          <w:i/>
        </w:rPr>
        <w:t>efinitions</w:t>
      </w:r>
      <w:r w:rsidRPr="00462242">
        <w:t>.</w:t>
      </w:r>
      <w:r w:rsidR="0022268C" w:rsidRPr="00462242">
        <w:t xml:space="preserve"> A detail</w:t>
      </w:r>
      <w:r w:rsidR="0098738F" w:rsidRPr="00462242">
        <w:t>ed description of changes from r</w:t>
      </w:r>
      <w:r w:rsidR="0022268C" w:rsidRPr="00462242">
        <w:t xml:space="preserve">elease </w:t>
      </w:r>
      <w:r w:rsidR="00FC738E" w:rsidRPr="00462242">
        <w:t>8.</w:t>
      </w:r>
      <w:r w:rsidR="001F3C59">
        <w:t>1</w:t>
      </w:r>
      <w:r w:rsidR="0022268C" w:rsidRPr="00462242">
        <w:t xml:space="preserve"> is available in the document </w:t>
      </w:r>
      <w:r w:rsidR="0022268C" w:rsidRPr="00462242">
        <w:rPr>
          <w:i/>
        </w:rPr>
        <w:t xml:space="preserve">AVETMISS </w:t>
      </w:r>
      <w:r w:rsidR="00FC738E" w:rsidRPr="00462242">
        <w:rPr>
          <w:i/>
        </w:rPr>
        <w:t>8</w:t>
      </w:r>
      <w:r w:rsidR="0022268C" w:rsidRPr="00462242">
        <w:rPr>
          <w:i/>
        </w:rPr>
        <w:t>.</w:t>
      </w:r>
      <w:r w:rsidR="001F3C59">
        <w:rPr>
          <w:i/>
        </w:rPr>
        <w:t>1</w:t>
      </w:r>
      <w:r w:rsidR="0022268C" w:rsidRPr="00462242">
        <w:rPr>
          <w:i/>
        </w:rPr>
        <w:t xml:space="preserve"> for VET providers: </w:t>
      </w:r>
      <w:r w:rsidR="00FC738E" w:rsidRPr="00462242">
        <w:rPr>
          <w:i/>
        </w:rPr>
        <w:t xml:space="preserve">what’s changing from release </w:t>
      </w:r>
      <w:r w:rsidR="001F3C59">
        <w:rPr>
          <w:i/>
        </w:rPr>
        <w:t>8</w:t>
      </w:r>
      <w:r w:rsidR="00FC738E" w:rsidRPr="00462242">
        <w:rPr>
          <w:i/>
        </w:rPr>
        <w:t>.0</w:t>
      </w:r>
      <w:r w:rsidR="0022268C" w:rsidRPr="00462242">
        <w:rPr>
          <w:i/>
        </w:rPr>
        <w:t xml:space="preserve"> </w:t>
      </w:r>
      <w:r w:rsidR="0022268C" w:rsidRPr="00462242">
        <w:t>at</w:t>
      </w:r>
      <w:r w:rsidR="00462242" w:rsidRPr="00462242">
        <w:t>:</w:t>
      </w:r>
      <w:r w:rsidR="0022268C" w:rsidRPr="00462242">
        <w:t xml:space="preserve"> </w:t>
      </w:r>
      <w:r w:rsidR="0098738F" w:rsidRPr="00462242">
        <w:t>&lt;</w:t>
      </w:r>
      <w:r w:rsidR="006078BB" w:rsidRPr="006078BB">
        <w:t xml:space="preserve"> </w:t>
      </w:r>
      <w:hyperlink r:id="rId80" w:history="1">
        <w:r w:rsidR="006078BB" w:rsidRPr="002C0736">
          <w:rPr>
            <w:rStyle w:val="Hyperlink"/>
          </w:rPr>
          <w:t>https://www.ncver.edu.au/rto-hub/statistical-standard-software/avetmiss-vet-provider-collection-specifications-release-8.1</w:t>
        </w:r>
      </w:hyperlink>
      <w:r w:rsidR="0098738F" w:rsidRPr="000576B7">
        <w:t>&gt;</w:t>
      </w:r>
      <w:r w:rsidR="006078BB">
        <w:t>.</w:t>
      </w:r>
      <w:r w:rsidR="0022268C">
        <w:t xml:space="preserve"> </w:t>
      </w:r>
    </w:p>
    <w:p w14:paraId="2590B4FC" w14:textId="77777777" w:rsidR="001F3C59" w:rsidRPr="004628CC" w:rsidRDefault="001F3C59" w:rsidP="001F3C59">
      <w:pPr>
        <w:pStyle w:val="Bodytext"/>
        <w:ind w:left="0"/>
        <w:rPr>
          <w:rFonts w:ascii="Verdana" w:hAnsi="Verdana" w:cs="Arial"/>
          <w:b/>
          <w:bCs/>
          <w:snapToGrid/>
          <w:sz w:val="20"/>
          <w:lang w:val="en-US"/>
        </w:rPr>
      </w:pPr>
      <w:r w:rsidRPr="004628CC">
        <w:rPr>
          <w:rFonts w:ascii="Verdana" w:hAnsi="Verdana" w:cs="Arial"/>
          <w:b/>
          <w:bCs/>
          <w:snapToGrid/>
          <w:sz w:val="20"/>
          <w:lang w:val="en-US"/>
        </w:rPr>
        <w:t>ABN</w:t>
      </w:r>
    </w:p>
    <w:p w14:paraId="3B7BF4B9" w14:textId="01805B66" w:rsidR="001F3C59" w:rsidRDefault="001F3C59" w:rsidP="001F3C59">
      <w:pPr>
        <w:pStyle w:val="Bodytext"/>
        <w:rPr>
          <w:rFonts w:ascii="Verdana" w:hAnsi="Verdana" w:cs="Arial"/>
          <w:snapToGrid/>
          <w:sz w:val="20"/>
          <w:lang w:val="en-US"/>
        </w:rPr>
      </w:pPr>
      <w:r>
        <w:rPr>
          <w:rFonts w:ascii="Verdana" w:hAnsi="Verdana" w:cs="Arial"/>
          <w:snapToGrid/>
          <w:sz w:val="20"/>
          <w:lang w:val="en-US"/>
        </w:rPr>
        <w:t xml:space="preserve">Added new data element. </w:t>
      </w:r>
    </w:p>
    <w:p w14:paraId="1D683A7F" w14:textId="320FD57A" w:rsidR="001F3C59" w:rsidRPr="004628CC" w:rsidRDefault="001F3C59" w:rsidP="001F3C59">
      <w:pPr>
        <w:pStyle w:val="Bodytext"/>
        <w:ind w:left="0"/>
        <w:rPr>
          <w:rFonts w:ascii="Verdana" w:hAnsi="Verdana" w:cs="Arial"/>
          <w:b/>
          <w:bCs/>
          <w:snapToGrid/>
          <w:sz w:val="20"/>
          <w:lang w:val="en-US"/>
        </w:rPr>
      </w:pPr>
      <w:r w:rsidRPr="004628CC">
        <w:rPr>
          <w:rFonts w:ascii="Verdana" w:hAnsi="Verdana" w:cs="Arial"/>
          <w:b/>
          <w:bCs/>
          <w:snapToGrid/>
          <w:sz w:val="20"/>
          <w:lang w:val="en-US"/>
        </w:rPr>
        <w:t>ANZSCO IDENTIFIER</w:t>
      </w:r>
    </w:p>
    <w:p w14:paraId="4136E05A" w14:textId="452D9D9E" w:rsidR="001F3C59" w:rsidRPr="001F3C59" w:rsidRDefault="001F3C59" w:rsidP="001F3C59">
      <w:pPr>
        <w:pStyle w:val="Bodytext"/>
      </w:pPr>
      <w:r w:rsidRPr="001F3C59">
        <w:t>Deleted data element</w:t>
      </w:r>
    </w:p>
    <w:p w14:paraId="7BE6A843" w14:textId="1A02CCB6" w:rsidR="001F3C59" w:rsidRPr="004628CC" w:rsidRDefault="001F3C59" w:rsidP="001F3C59">
      <w:pPr>
        <w:pStyle w:val="Bodytext"/>
        <w:ind w:left="0"/>
        <w:rPr>
          <w:rFonts w:ascii="Verdana" w:hAnsi="Verdana" w:cs="Arial"/>
          <w:b/>
          <w:bCs/>
          <w:snapToGrid/>
          <w:sz w:val="20"/>
          <w:lang w:val="en-US"/>
        </w:rPr>
      </w:pPr>
      <w:r w:rsidRPr="004628CC">
        <w:rPr>
          <w:rFonts w:ascii="Verdana" w:hAnsi="Verdana" w:cs="Arial"/>
          <w:b/>
          <w:bCs/>
          <w:snapToGrid/>
          <w:sz w:val="20"/>
          <w:lang w:val="en-US"/>
        </w:rPr>
        <w:t>APPRENTICESHIP IDENTIFIER - NATIONAL</w:t>
      </w:r>
    </w:p>
    <w:p w14:paraId="5AD21829" w14:textId="76BCE8A7" w:rsidR="001F3C59" w:rsidRPr="001C5C95" w:rsidRDefault="001F3C59" w:rsidP="00962EDB">
      <w:pPr>
        <w:pStyle w:val="Bodytext"/>
        <w:rPr>
          <w:rFonts w:ascii="Verdana" w:hAnsi="Verdana" w:cs="Arial"/>
          <w:snapToGrid/>
          <w:sz w:val="20"/>
          <w:lang w:val="en-US"/>
        </w:rPr>
      </w:pPr>
      <w:r>
        <w:rPr>
          <w:rFonts w:ascii="Verdana" w:hAnsi="Verdana" w:cs="Arial"/>
          <w:snapToGrid/>
          <w:sz w:val="20"/>
          <w:lang w:val="en-US"/>
        </w:rPr>
        <w:t>Added new data element</w:t>
      </w:r>
    </w:p>
    <w:p w14:paraId="48F5C69E" w14:textId="77777777" w:rsidR="001F3C59" w:rsidRPr="004628CC" w:rsidRDefault="001F3C59" w:rsidP="001F3C59">
      <w:pPr>
        <w:pStyle w:val="Bodytext"/>
        <w:ind w:left="0"/>
        <w:rPr>
          <w:rFonts w:ascii="Verdana" w:hAnsi="Verdana" w:cs="Arial"/>
          <w:b/>
          <w:bCs/>
          <w:snapToGrid/>
          <w:sz w:val="20"/>
          <w:lang w:val="en-US"/>
        </w:rPr>
      </w:pPr>
      <w:r w:rsidRPr="004628CC">
        <w:rPr>
          <w:rFonts w:ascii="Verdana" w:hAnsi="Verdana" w:cs="Arial"/>
          <w:b/>
          <w:bCs/>
          <w:snapToGrid/>
          <w:sz w:val="20"/>
          <w:lang w:val="en-US"/>
        </w:rPr>
        <w:t>FUNDING SOURCE – NATIONAL</w:t>
      </w:r>
    </w:p>
    <w:p w14:paraId="17D1808E" w14:textId="3748B7B3" w:rsidR="001F3C59" w:rsidRDefault="001F3C59" w:rsidP="00962EDB">
      <w:pPr>
        <w:pStyle w:val="Bodytext"/>
        <w:rPr>
          <w:rFonts w:ascii="Verdana" w:hAnsi="Verdana" w:cs="Arial"/>
          <w:snapToGrid/>
          <w:sz w:val="20"/>
          <w:lang w:val="en-US"/>
        </w:rPr>
      </w:pPr>
      <w:r>
        <w:rPr>
          <w:rFonts w:ascii="Verdana" w:hAnsi="Verdana" w:cs="Arial"/>
          <w:snapToGrid/>
          <w:sz w:val="20"/>
          <w:lang w:val="en-US"/>
        </w:rPr>
        <w:t xml:space="preserve">Added Rules to include Free Tafe Waiver. </w:t>
      </w:r>
    </w:p>
    <w:p w14:paraId="5B3D834D" w14:textId="77777777" w:rsidR="001F3C59" w:rsidRPr="004628CC" w:rsidRDefault="001F3C59" w:rsidP="001F3C59">
      <w:pPr>
        <w:pStyle w:val="Bodytext"/>
        <w:ind w:left="0"/>
        <w:rPr>
          <w:rFonts w:ascii="Verdana" w:hAnsi="Verdana" w:cs="Arial"/>
          <w:b/>
          <w:bCs/>
          <w:snapToGrid/>
          <w:sz w:val="20"/>
          <w:lang w:val="en-US"/>
        </w:rPr>
      </w:pPr>
      <w:r w:rsidRPr="004628CC">
        <w:rPr>
          <w:rFonts w:ascii="Verdana" w:hAnsi="Verdana" w:cs="Arial"/>
          <w:b/>
          <w:bCs/>
          <w:snapToGrid/>
          <w:sz w:val="20"/>
          <w:lang w:val="en-US"/>
        </w:rPr>
        <w:t>PROGRAM LEVEL OF EDUCATION IDENTIFIER</w:t>
      </w:r>
    </w:p>
    <w:p w14:paraId="61E31842" w14:textId="47A6F7C7" w:rsidR="001F3C59" w:rsidRDefault="001F3C59" w:rsidP="00962EDB">
      <w:pPr>
        <w:pStyle w:val="Bodytext"/>
        <w:rPr>
          <w:rFonts w:ascii="Verdana" w:hAnsi="Verdana" w:cs="Arial"/>
          <w:snapToGrid/>
          <w:sz w:val="20"/>
          <w:lang w:val="en-US"/>
        </w:rPr>
      </w:pPr>
      <w:r>
        <w:rPr>
          <w:rFonts w:ascii="Verdana" w:hAnsi="Verdana" w:cs="Arial"/>
          <w:snapToGrid/>
          <w:sz w:val="20"/>
          <w:lang w:val="en-US"/>
        </w:rPr>
        <w:t>Added context to guidelines for use to include Vocational degree, and added the classification code</w:t>
      </w:r>
      <w:r w:rsidR="00962EDB">
        <w:rPr>
          <w:rFonts w:ascii="Verdana" w:hAnsi="Verdana" w:cs="Arial"/>
          <w:snapToGrid/>
          <w:sz w:val="20"/>
          <w:lang w:val="en-US"/>
        </w:rPr>
        <w:t xml:space="preserve"> </w:t>
      </w:r>
      <w:r>
        <w:rPr>
          <w:rFonts w:ascii="Verdana" w:hAnsi="Verdana" w:cs="Arial"/>
          <w:snapToGrid/>
          <w:sz w:val="20"/>
          <w:lang w:val="en-US"/>
        </w:rPr>
        <w:t>to the classification scheme</w:t>
      </w:r>
    </w:p>
    <w:p w14:paraId="60267C68" w14:textId="77777777" w:rsidR="001F3C59" w:rsidRPr="004628CC" w:rsidRDefault="001F3C59" w:rsidP="001F3C59">
      <w:pPr>
        <w:pStyle w:val="Bodytext"/>
        <w:ind w:left="0"/>
        <w:rPr>
          <w:rFonts w:ascii="Verdana" w:hAnsi="Verdana" w:cs="Arial"/>
          <w:b/>
          <w:bCs/>
          <w:snapToGrid/>
          <w:sz w:val="20"/>
          <w:lang w:val="en-US"/>
        </w:rPr>
      </w:pPr>
      <w:r w:rsidRPr="004628CC">
        <w:rPr>
          <w:rFonts w:ascii="Verdana" w:hAnsi="Verdana" w:cs="Arial"/>
          <w:b/>
          <w:bCs/>
          <w:snapToGrid/>
          <w:sz w:val="20"/>
          <w:lang w:val="en-US"/>
        </w:rPr>
        <w:t xml:space="preserve">SPECIFIC FUNDING INDENTIFIER </w:t>
      </w:r>
    </w:p>
    <w:p w14:paraId="3F7F9938" w14:textId="47A36BE8" w:rsidR="001F3C59" w:rsidRDefault="001F3C59" w:rsidP="00962EDB">
      <w:pPr>
        <w:pStyle w:val="Bodytext"/>
        <w:rPr>
          <w:rFonts w:ascii="Verdana" w:hAnsi="Verdana" w:cs="Arial"/>
          <w:snapToGrid/>
          <w:sz w:val="20"/>
          <w:lang w:val="en-US"/>
        </w:rPr>
      </w:pPr>
      <w:r>
        <w:rPr>
          <w:rFonts w:ascii="Verdana" w:hAnsi="Verdana" w:cs="Arial"/>
          <w:snapToGrid/>
          <w:sz w:val="20"/>
          <w:lang w:val="en-US"/>
        </w:rPr>
        <w:t>Added classification value.</w:t>
      </w:r>
    </w:p>
    <w:p w14:paraId="6007FE90" w14:textId="4E9E23F1" w:rsidR="00962EDB" w:rsidRPr="004628CC" w:rsidRDefault="00962EDB" w:rsidP="00962EDB">
      <w:pPr>
        <w:pStyle w:val="Bodytext"/>
        <w:ind w:left="0"/>
        <w:rPr>
          <w:rFonts w:ascii="Verdana" w:hAnsi="Verdana" w:cs="Arial"/>
          <w:b/>
          <w:bCs/>
          <w:snapToGrid/>
          <w:sz w:val="20"/>
          <w:lang w:val="en-US"/>
        </w:rPr>
      </w:pPr>
      <w:r w:rsidRPr="004628CC">
        <w:rPr>
          <w:rFonts w:ascii="Verdana" w:hAnsi="Verdana" w:cs="Arial"/>
          <w:b/>
          <w:bCs/>
          <w:snapToGrid/>
          <w:sz w:val="20"/>
          <w:lang w:val="en-US"/>
        </w:rPr>
        <w:t xml:space="preserve">UPDATED </w:t>
      </w:r>
      <w:r w:rsidR="004628CC">
        <w:rPr>
          <w:rFonts w:ascii="Verdana" w:hAnsi="Verdana" w:cs="Arial"/>
          <w:b/>
          <w:bCs/>
          <w:snapToGrid/>
          <w:sz w:val="20"/>
          <w:lang w:val="en-US"/>
        </w:rPr>
        <w:t>REFERENCES TO NATIONAL TRAINING REGISTER</w:t>
      </w:r>
    </w:p>
    <w:p w14:paraId="2DBDB2E1" w14:textId="276116CE" w:rsidR="00962EDB" w:rsidRDefault="00962EDB" w:rsidP="00962EDB">
      <w:pPr>
        <w:pStyle w:val="Bodytext"/>
        <w:ind w:left="709"/>
        <w:rPr>
          <w:color w:val="00B050"/>
          <w:lang w:eastAsia="en-AU"/>
        </w:rPr>
      </w:pPr>
      <w:r>
        <w:rPr>
          <w:rFonts w:ascii="Verdana" w:hAnsi="Verdana" w:cs="Arial"/>
          <w:snapToGrid/>
          <w:sz w:val="20"/>
          <w:lang w:val="en-US"/>
        </w:rPr>
        <w:t xml:space="preserve">Updated </w:t>
      </w:r>
      <w:r w:rsidR="0045077C">
        <w:rPr>
          <w:rFonts w:ascii="Verdana" w:hAnsi="Verdana" w:cs="Arial"/>
          <w:snapToGrid/>
          <w:sz w:val="20"/>
          <w:lang w:val="en-US"/>
        </w:rPr>
        <w:t xml:space="preserve">all references </w:t>
      </w:r>
      <w:r w:rsidR="0045077C" w:rsidRPr="0045077C">
        <w:rPr>
          <w:rFonts w:ascii="Verdana" w:hAnsi="Verdana" w:cs="Arial"/>
          <w:snapToGrid/>
          <w:sz w:val="20"/>
          <w:lang w:val="en-US"/>
        </w:rPr>
        <w:t xml:space="preserve">from </w:t>
      </w:r>
      <w:r w:rsidRPr="0045077C">
        <w:rPr>
          <w:lang w:eastAsia="en-AU"/>
        </w:rPr>
        <w:t>‘National Register of VET’ to ‘National Training Register’.</w:t>
      </w:r>
    </w:p>
    <w:p w14:paraId="0BA35228" w14:textId="77777777" w:rsidR="00962EDB" w:rsidRPr="00BD66E5" w:rsidRDefault="00962EDB" w:rsidP="00962EDB">
      <w:pPr>
        <w:pStyle w:val="Bodytext"/>
        <w:rPr>
          <w:rFonts w:ascii="Verdana" w:hAnsi="Verdana" w:cs="Arial"/>
          <w:snapToGrid/>
          <w:sz w:val="20"/>
          <w:lang w:val="en-US"/>
        </w:rPr>
      </w:pPr>
    </w:p>
    <w:p w14:paraId="48D283A7" w14:textId="77777777" w:rsidR="001F3C59" w:rsidRDefault="001F3C59" w:rsidP="007835D5">
      <w:pPr>
        <w:pStyle w:val="Bodytext"/>
        <w:ind w:left="0"/>
      </w:pPr>
    </w:p>
    <w:p w14:paraId="67778922" w14:textId="77777777" w:rsidR="001F3C59" w:rsidRPr="0022268C" w:rsidRDefault="001F3C59" w:rsidP="007835D5">
      <w:pPr>
        <w:pStyle w:val="Bodytext"/>
        <w:ind w:left="0"/>
      </w:pPr>
    </w:p>
    <w:p w14:paraId="74730C34" w14:textId="75C7D99A" w:rsidR="00C65C27" w:rsidRDefault="002E1318" w:rsidP="002E1318">
      <w:pPr>
        <w:pStyle w:val="H2Headings"/>
        <w:tabs>
          <w:tab w:val="left" w:pos="1020"/>
          <w:tab w:val="center" w:pos="4535"/>
        </w:tabs>
        <w:jc w:val="left"/>
      </w:pPr>
      <w:bookmarkStart w:id="724" w:name="_Toc525221171"/>
      <w:bookmarkStart w:id="725" w:name="_Toc19011936"/>
      <w:bookmarkStart w:id="726" w:name="_Toc480361714"/>
      <w:r>
        <w:lastRenderedPageBreak/>
        <w:tab/>
      </w:r>
      <w:r>
        <w:tab/>
      </w:r>
      <w:bookmarkStart w:id="727" w:name="_Toc222218857"/>
      <w:r w:rsidR="00C65C27" w:rsidRPr="00B506E1">
        <w:t xml:space="preserve">Amendments </w:t>
      </w:r>
      <w:r w:rsidR="00C65C27">
        <w:t>since publication</w:t>
      </w:r>
      <w:bookmarkEnd w:id="724"/>
      <w:bookmarkEnd w:id="725"/>
      <w:bookmarkEnd w:id="727"/>
    </w:p>
    <w:p w14:paraId="7CA80B71" w14:textId="77777777" w:rsidR="00C65C27" w:rsidRDefault="00C65C27" w:rsidP="00C65C27">
      <w:pPr>
        <w:pStyle w:val="Bodytext"/>
        <w:ind w:left="0"/>
      </w:pPr>
    </w:p>
    <w:p w14:paraId="55CBE543" w14:textId="318AAC2E" w:rsidR="00C65C27" w:rsidRDefault="00C65C27" w:rsidP="00C65C27">
      <w:pPr>
        <w:pStyle w:val="Bodytext"/>
        <w:ind w:left="0"/>
        <w:rPr>
          <w:rFonts w:ascii="Verdana" w:hAnsi="Verdana" w:cs="Arial"/>
          <w:snapToGrid/>
          <w:sz w:val="20"/>
          <w:lang w:val="en-US"/>
        </w:rPr>
      </w:pPr>
      <w:r w:rsidRPr="006574AF">
        <w:rPr>
          <w:rFonts w:ascii="Verdana" w:hAnsi="Verdana" w:cs="Arial"/>
          <w:snapToGrid/>
          <w:sz w:val="20"/>
          <w:lang w:val="en-US"/>
        </w:rPr>
        <w:t>Reverse chronological order of changes to the AVETMISS Data element definitions: release 2.</w:t>
      </w:r>
      <w:bookmarkEnd w:id="726"/>
      <w:r w:rsidR="001F3C59">
        <w:rPr>
          <w:rFonts w:ascii="Verdana" w:hAnsi="Verdana" w:cs="Arial"/>
          <w:snapToGrid/>
          <w:sz w:val="20"/>
          <w:lang w:val="en-US"/>
        </w:rPr>
        <w:t>4</w:t>
      </w:r>
      <w:r w:rsidRPr="006574AF">
        <w:rPr>
          <w:rFonts w:ascii="Verdana" w:hAnsi="Verdana" w:cs="Arial"/>
          <w:snapToGrid/>
          <w:sz w:val="20"/>
          <w:lang w:val="en-US"/>
        </w:rPr>
        <w:t xml:space="preserve"> since </w:t>
      </w:r>
      <w:r w:rsidR="001F3C59">
        <w:rPr>
          <w:rFonts w:ascii="Verdana" w:hAnsi="Verdana" w:cs="Arial"/>
          <w:snapToGrid/>
          <w:sz w:val="20"/>
          <w:lang w:val="en-US"/>
        </w:rPr>
        <w:t>January 202</w:t>
      </w:r>
      <w:r w:rsidR="006078BB">
        <w:rPr>
          <w:rFonts w:ascii="Verdana" w:hAnsi="Verdana" w:cs="Arial"/>
          <w:snapToGrid/>
          <w:sz w:val="20"/>
          <w:lang w:val="en-US"/>
        </w:rPr>
        <w:t>7</w:t>
      </w:r>
      <w:r w:rsidRPr="006574AF">
        <w:rPr>
          <w:rFonts w:ascii="Verdana" w:hAnsi="Verdana" w:cs="Arial"/>
          <w:snapToGrid/>
          <w:sz w:val="20"/>
          <w:lang w:val="en-US"/>
        </w:rPr>
        <w:t>.</w:t>
      </w:r>
    </w:p>
    <w:p w14:paraId="66E4C41A" w14:textId="253443EC" w:rsidR="00480E00" w:rsidRDefault="00480E00" w:rsidP="00480E00">
      <w:pPr>
        <w:pStyle w:val="H1Section"/>
      </w:pPr>
      <w:bookmarkStart w:id="728" w:name="_Toc222218858"/>
      <w:bookmarkStart w:id="729" w:name="_Toc116875154"/>
      <w:bookmarkStart w:id="730" w:name="_Toc128472462"/>
      <w:bookmarkStart w:id="731" w:name="_Toc170180706"/>
      <w:bookmarkStart w:id="732" w:name="_Toc113785800"/>
      <w:bookmarkStart w:id="733" w:name="_Toc113785884"/>
      <w:bookmarkStart w:id="734" w:name="_Toc114911288"/>
      <w:bookmarkStart w:id="735" w:name="_Toc116875156"/>
      <w:bookmarkStart w:id="736" w:name="_Toc128472463"/>
      <w:r>
        <w:lastRenderedPageBreak/>
        <w:t>Selected classifications</w:t>
      </w:r>
      <w:bookmarkEnd w:id="728"/>
    </w:p>
    <w:p w14:paraId="48DE00A0" w14:textId="1E53A4A2" w:rsidR="00BC3519" w:rsidRDefault="00480E00" w:rsidP="00480E00">
      <w:pPr>
        <w:pStyle w:val="H2Headings"/>
      </w:pPr>
      <w:bookmarkStart w:id="737" w:name="_Toc222218859"/>
      <w:bookmarkEnd w:id="729"/>
      <w:bookmarkEnd w:id="730"/>
      <w:bookmarkEnd w:id="731"/>
      <w:r>
        <w:lastRenderedPageBreak/>
        <w:t>System</w:t>
      </w:r>
      <w:r w:rsidR="009B4DCE">
        <w:t>s</w:t>
      </w:r>
      <w:r>
        <w:t xml:space="preserve"> files</w:t>
      </w:r>
      <w:bookmarkEnd w:id="737"/>
    </w:p>
    <w:p w14:paraId="07CACA4D" w14:textId="3C15E31A" w:rsidR="00BC3519" w:rsidRDefault="00201528" w:rsidP="00201528">
      <w:pPr>
        <w:pStyle w:val="H3Parts"/>
      </w:pPr>
      <w:r>
        <w:t>Systems files</w:t>
      </w:r>
    </w:p>
    <w:p w14:paraId="09BFAD17" w14:textId="2927A654" w:rsidR="00C91BD0" w:rsidRPr="00250E5C" w:rsidRDefault="00BC3519" w:rsidP="00BC3519">
      <w:pPr>
        <w:pStyle w:val="Bodyboldheading"/>
        <w:rPr>
          <w:rFonts w:ascii="Trebuchet MS" w:hAnsi="Trebuchet MS"/>
          <w:b w:val="0"/>
          <w:sz w:val="19"/>
          <w:szCs w:val="19"/>
        </w:rPr>
        <w:sectPr w:rsidR="00C91BD0" w:rsidRPr="00250E5C" w:rsidSect="00A535BC">
          <w:footerReference w:type="default" r:id="rId81"/>
          <w:type w:val="continuous"/>
          <w:pgSz w:w="11906" w:h="16838" w:code="9"/>
          <w:pgMar w:top="851" w:right="1418" w:bottom="851" w:left="1418" w:header="624" w:footer="624" w:gutter="0"/>
          <w:cols w:space="708"/>
          <w:titlePg/>
          <w:docGrid w:linePitch="360"/>
        </w:sectPr>
      </w:pPr>
      <w:r w:rsidRPr="00250E5C">
        <w:rPr>
          <w:rFonts w:ascii="Trebuchet MS" w:hAnsi="Trebuchet MS"/>
          <w:b w:val="0"/>
          <w:sz w:val="19"/>
          <w:szCs w:val="19"/>
        </w:rPr>
        <w:t xml:space="preserve">Please refer to </w:t>
      </w:r>
      <w:r w:rsidR="009A3585" w:rsidRPr="00250E5C">
        <w:rPr>
          <w:rFonts w:ascii="Trebuchet MS" w:hAnsi="Trebuchet MS"/>
          <w:b w:val="0"/>
          <w:sz w:val="19"/>
          <w:szCs w:val="19"/>
        </w:rPr>
        <w:t xml:space="preserve">the </w:t>
      </w:r>
      <w:r w:rsidR="00830899" w:rsidRPr="00250E5C">
        <w:rPr>
          <w:rFonts w:ascii="Trebuchet MS" w:hAnsi="Trebuchet MS"/>
          <w:b w:val="0"/>
          <w:sz w:val="19"/>
          <w:szCs w:val="19"/>
        </w:rPr>
        <w:t>Systems files section o</w:t>
      </w:r>
      <w:r w:rsidR="00DB28B3" w:rsidRPr="00250E5C">
        <w:rPr>
          <w:rFonts w:ascii="Trebuchet MS" w:hAnsi="Trebuchet MS"/>
          <w:b w:val="0"/>
          <w:sz w:val="19"/>
          <w:szCs w:val="19"/>
        </w:rPr>
        <w:t>n</w:t>
      </w:r>
      <w:r w:rsidR="00830899" w:rsidRPr="00250E5C">
        <w:rPr>
          <w:rFonts w:ascii="Trebuchet MS" w:hAnsi="Trebuchet MS"/>
          <w:b w:val="0"/>
          <w:sz w:val="19"/>
          <w:szCs w:val="19"/>
        </w:rPr>
        <w:t xml:space="preserve"> the </w:t>
      </w:r>
      <w:r w:rsidR="00936144" w:rsidRPr="00250E5C">
        <w:rPr>
          <w:rFonts w:ascii="Trebuchet MS" w:hAnsi="Trebuchet MS"/>
          <w:b w:val="0"/>
          <w:sz w:val="19"/>
          <w:szCs w:val="19"/>
        </w:rPr>
        <w:t>NCVER</w:t>
      </w:r>
      <w:r w:rsidR="00050362" w:rsidRPr="00250E5C">
        <w:rPr>
          <w:rFonts w:ascii="Trebuchet MS" w:hAnsi="Trebuchet MS"/>
          <w:b w:val="0"/>
          <w:sz w:val="19"/>
          <w:szCs w:val="19"/>
        </w:rPr>
        <w:t xml:space="preserve"> </w:t>
      </w:r>
      <w:r w:rsidR="001D613D" w:rsidRPr="00250E5C">
        <w:rPr>
          <w:rFonts w:ascii="Trebuchet MS" w:hAnsi="Trebuchet MS"/>
          <w:b w:val="0"/>
          <w:sz w:val="19"/>
          <w:szCs w:val="19"/>
        </w:rPr>
        <w:t>Portal</w:t>
      </w:r>
      <w:r w:rsidRPr="00250E5C">
        <w:rPr>
          <w:rFonts w:ascii="Trebuchet MS" w:hAnsi="Trebuchet MS"/>
          <w:b w:val="0"/>
          <w:sz w:val="19"/>
          <w:szCs w:val="19"/>
        </w:rPr>
        <w:t xml:space="preserve"> </w:t>
      </w:r>
      <w:r w:rsidR="00395953" w:rsidRPr="00250E5C">
        <w:rPr>
          <w:rFonts w:ascii="Trebuchet MS" w:hAnsi="Trebuchet MS"/>
          <w:b w:val="0"/>
          <w:sz w:val="19"/>
          <w:szCs w:val="19"/>
        </w:rPr>
        <w:t>&lt;</w:t>
      </w:r>
      <w:hyperlink r:id="rId82" w:history="1">
        <w:r w:rsidR="008A3AEB" w:rsidRPr="008A3AEB">
          <w:rPr>
            <w:rStyle w:val="Hyperlink"/>
            <w:b w:val="0"/>
            <w:szCs w:val="19"/>
          </w:rPr>
          <w:t>https://www.ncver.edu.au/rto-hub/avetmiss-systems-files</w:t>
        </w:r>
      </w:hyperlink>
      <w:r w:rsidR="00395953" w:rsidRPr="00250E5C">
        <w:rPr>
          <w:rFonts w:ascii="Trebuchet MS" w:hAnsi="Trebuchet MS"/>
          <w:b w:val="0"/>
          <w:sz w:val="19"/>
          <w:szCs w:val="19"/>
        </w:rPr>
        <w:t>&gt;</w:t>
      </w:r>
      <w:r w:rsidR="004A30A8" w:rsidRPr="00250E5C">
        <w:rPr>
          <w:rFonts w:ascii="Trebuchet MS" w:hAnsi="Trebuchet MS"/>
          <w:b w:val="0"/>
          <w:sz w:val="19"/>
          <w:szCs w:val="19"/>
        </w:rPr>
        <w:t xml:space="preserve"> </w:t>
      </w:r>
      <w:r w:rsidRPr="00250E5C">
        <w:rPr>
          <w:rFonts w:ascii="Trebuchet MS" w:hAnsi="Trebuchet MS"/>
          <w:b w:val="0"/>
          <w:sz w:val="19"/>
          <w:szCs w:val="19"/>
        </w:rPr>
        <w:t>for the most up-to-date lists of classifications.</w:t>
      </w:r>
    </w:p>
    <w:p w14:paraId="195FF8EA" w14:textId="77777777" w:rsidR="00BC3519" w:rsidRDefault="00BC3519" w:rsidP="00BC3519">
      <w:pPr>
        <w:pStyle w:val="Bodyboldheading"/>
        <w:rPr>
          <w:b w:val="0"/>
        </w:rPr>
      </w:pPr>
    </w:p>
    <w:bookmarkEnd w:id="732"/>
    <w:bookmarkEnd w:id="733"/>
    <w:bookmarkEnd w:id="734"/>
    <w:bookmarkEnd w:id="735"/>
    <w:bookmarkEnd w:id="736"/>
    <w:p w14:paraId="11DCED45" w14:textId="3202F7E5" w:rsidR="00B418F9" w:rsidRDefault="00B93B10" w:rsidP="00BC3519">
      <w:pPr>
        <w:pStyle w:val="Bodyboldheading"/>
        <w:rPr>
          <w:b w:val="0"/>
        </w:rPr>
      </w:pPr>
      <w:r w:rsidRPr="0070608F">
        <w:rPr>
          <w:rFonts w:eastAsiaTheme="minorHAnsi"/>
          <w:noProof/>
          <w:szCs w:val="24"/>
        </w:rPr>
        <w:drawing>
          <wp:anchor distT="0" distB="0" distL="114300" distR="114300" simplePos="0" relativeHeight="251680768" behindDoc="0" locked="0" layoutInCell="1" allowOverlap="1" wp14:anchorId="6D392C7F" wp14:editId="456CF401">
            <wp:simplePos x="0" y="0"/>
            <wp:positionH relativeFrom="column">
              <wp:posOffset>3924300</wp:posOffset>
            </wp:positionH>
            <wp:positionV relativeFrom="paragraph">
              <wp:posOffset>7409815</wp:posOffset>
            </wp:positionV>
            <wp:extent cx="2275200" cy="486000"/>
            <wp:effectExtent l="0" t="0" r="0" b="9525"/>
            <wp:wrapNone/>
            <wp:docPr id="15" name="Picture 15" descr="NCVER_Floating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CVER_Floating_Blue"/>
                    <pic:cNvPicPr>
                      <a:picLocks noChangeAspect="1" noChangeArrowheads="1"/>
                    </pic:cNvPicPr>
                  </pic:nvPicPr>
                  <pic:blipFill>
                    <a:blip r:embed="rId83" cstate="print">
                      <a:grayscl/>
                      <a:biLevel thresh="50000"/>
                      <a:extLst>
                        <a:ext uri="{28A0092B-C50C-407E-A947-70E740481C1C}">
                          <a14:useLocalDpi xmlns:a14="http://schemas.microsoft.com/office/drawing/2010/main" val="0"/>
                        </a:ext>
                      </a:extLst>
                    </a:blip>
                    <a:srcRect/>
                    <a:stretch>
                      <a:fillRect/>
                    </a:stretch>
                  </pic:blipFill>
                  <pic:spPr bwMode="auto">
                    <a:xfrm>
                      <a:off x="0" y="0"/>
                      <a:ext cx="2275200" cy="486000"/>
                    </a:xfrm>
                    <a:prstGeom prst="rect">
                      <a:avLst/>
                    </a:prstGeom>
                    <a:noFill/>
                  </pic:spPr>
                </pic:pic>
              </a:graphicData>
            </a:graphic>
            <wp14:sizeRelH relativeFrom="page">
              <wp14:pctWidth>0</wp14:pctWidth>
            </wp14:sizeRelH>
            <wp14:sizeRelV relativeFrom="margin">
              <wp14:pctHeight>0</wp14:pctHeight>
            </wp14:sizeRelV>
          </wp:anchor>
        </w:drawing>
      </w:r>
      <w:r w:rsidR="00E75B83" w:rsidRPr="0070608F">
        <w:rPr>
          <w:rFonts w:eastAsiaTheme="minorHAnsi"/>
          <w:noProof/>
          <w:szCs w:val="24"/>
        </w:rPr>
        <mc:AlternateContent>
          <mc:Choice Requires="wps">
            <w:drawing>
              <wp:anchor distT="0" distB="0" distL="114300" distR="114300" simplePos="0" relativeHeight="251678720" behindDoc="0" locked="0" layoutInCell="1" allowOverlap="1" wp14:anchorId="7FD9AB8B" wp14:editId="5C96E3E3">
                <wp:simplePos x="0" y="0"/>
                <wp:positionH relativeFrom="column">
                  <wp:posOffset>1149985</wp:posOffset>
                </wp:positionH>
                <wp:positionV relativeFrom="paragraph">
                  <wp:posOffset>8110220</wp:posOffset>
                </wp:positionV>
                <wp:extent cx="5143500" cy="16383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txbx>
                        <w:txbxContent>
                          <w:p w14:paraId="6CE48F7F" w14:textId="77777777" w:rsidR="00240E1F" w:rsidRDefault="00240E1F" w:rsidP="00E75B83">
                            <w:pPr>
                              <w:jc w:val="right"/>
                              <w:rPr>
                                <w:rFonts w:ascii="Arial" w:hAnsi="Arial" w:cs="Arial"/>
                                <w:b/>
                                <w:sz w:val="19"/>
                                <w:szCs w:val="19"/>
                              </w:rPr>
                            </w:pPr>
                            <w:r>
                              <w:rPr>
                                <w:rFonts w:ascii="Arial" w:hAnsi="Arial" w:cs="Arial"/>
                                <w:b/>
                                <w:sz w:val="19"/>
                                <w:szCs w:val="19"/>
                              </w:rPr>
                              <w:t>National Centre for Vocational Education Research</w:t>
                            </w:r>
                          </w:p>
                          <w:p w14:paraId="1761F07A" w14:textId="7D9B8447" w:rsidR="00240E1F" w:rsidRDefault="00240E1F" w:rsidP="00E75B83">
                            <w:pPr>
                              <w:pStyle w:val="Imprint"/>
                              <w:jc w:val="right"/>
                              <w:rPr>
                                <w:rFonts w:ascii="Arial" w:hAnsi="Arial"/>
                              </w:rPr>
                            </w:pPr>
                            <w:r>
                              <w:rPr>
                                <w:rFonts w:ascii="Arial" w:hAnsi="Arial"/>
                              </w:rPr>
                              <w:t>Level 5, 60 Light Square, Adelaide, SA 5000</w:t>
                            </w:r>
                            <w:r>
                              <w:rPr>
                                <w:rFonts w:ascii="Arial" w:hAnsi="Arial"/>
                              </w:rPr>
                              <w:br/>
                              <w:t>PO Box 8288 Station Arcade, Adelaide SA 5000, Australia</w:t>
                            </w:r>
                          </w:p>
                          <w:p w14:paraId="3A7258DE" w14:textId="77777777" w:rsidR="008A55E4" w:rsidRDefault="008A55E4" w:rsidP="008A55E4">
                            <w:pPr>
                              <w:spacing w:line="480" w:lineRule="auto"/>
                              <w:jc w:val="right"/>
                              <w:rPr>
                                <w:rFonts w:ascii="Arial" w:hAnsi="Arial"/>
                                <w:b/>
                                <w:sz w:val="16"/>
                                <w:lang w:eastAsia="en-US"/>
                              </w:rPr>
                            </w:pPr>
                          </w:p>
                          <w:p w14:paraId="23533D2E" w14:textId="3281D919" w:rsidR="00240E1F" w:rsidRPr="003574EA" w:rsidRDefault="00240E1F" w:rsidP="008A55E4">
                            <w:pPr>
                              <w:spacing w:line="480" w:lineRule="auto"/>
                              <w:jc w:val="right"/>
                              <w:rPr>
                                <w:rFonts w:ascii="Arial" w:hAnsi="Arial"/>
                                <w:sz w:val="16"/>
                                <w:szCs w:val="16"/>
                                <w:lang w:eastAsia="en-US"/>
                              </w:rPr>
                            </w:pPr>
                            <w:r w:rsidRPr="001332E4">
                              <w:rPr>
                                <w:rFonts w:ascii="Arial" w:hAnsi="Arial"/>
                                <w:b/>
                                <w:sz w:val="16"/>
                                <w:lang w:eastAsia="en-US"/>
                              </w:rPr>
                              <w:t>Phone</w:t>
                            </w:r>
                            <w:r w:rsidRPr="001332E4">
                              <w:rPr>
                                <w:rFonts w:ascii="Arial" w:hAnsi="Arial"/>
                                <w:sz w:val="16"/>
                                <w:lang w:eastAsia="en-US"/>
                              </w:rPr>
                              <w:t xml:space="preserve"> +61 8 8230 8400 </w:t>
                            </w:r>
                            <w:r w:rsidRPr="001332E4">
                              <w:rPr>
                                <w:rFonts w:ascii="Arial" w:hAnsi="Arial"/>
                                <w:b/>
                                <w:sz w:val="16"/>
                                <w:lang w:eastAsia="en-US"/>
                              </w:rPr>
                              <w:t>Email</w:t>
                            </w:r>
                            <w:r w:rsidRPr="001332E4">
                              <w:rPr>
                                <w:rFonts w:ascii="Arial" w:hAnsi="Arial"/>
                                <w:sz w:val="16"/>
                                <w:szCs w:val="16"/>
                                <w:lang w:eastAsia="en-US"/>
                              </w:rPr>
                              <w:t xml:space="preserve"> </w:t>
                            </w:r>
                            <w:r w:rsidRPr="003574EA">
                              <w:rPr>
                                <w:rFonts w:ascii="Arial" w:hAnsi="Arial" w:cs="Arial"/>
                                <w:sz w:val="16"/>
                                <w:szCs w:val="16"/>
                                <w:lang w:eastAsia="en-US"/>
                              </w:rPr>
                              <w:t>&lt;</w:t>
                            </w:r>
                            <w:hyperlink r:id="rId84" w:history="1">
                              <w:r w:rsidRPr="003574EA">
                                <w:rPr>
                                  <w:rStyle w:val="Hyperlink"/>
                                  <w:rFonts w:ascii="Arial" w:eastAsia="Calibri" w:hAnsi="Arial" w:cs="Arial"/>
                                  <w:color w:val="auto"/>
                                  <w:sz w:val="16"/>
                                  <w:szCs w:val="16"/>
                                  <w:lang w:eastAsia="en-US"/>
                                </w:rPr>
                                <w:t>ncver@ncver.edu.au</w:t>
                              </w:r>
                            </w:hyperlink>
                            <w:r w:rsidRPr="003574EA">
                              <w:rPr>
                                <w:rFonts w:ascii="Arial" w:eastAsia="Calibri" w:hAnsi="Arial" w:cs="Arial"/>
                                <w:sz w:val="16"/>
                                <w:szCs w:val="16"/>
                                <w:lang w:eastAsia="en-US"/>
                              </w:rPr>
                              <w:t>&gt;</w:t>
                            </w:r>
                          </w:p>
                          <w:p w14:paraId="4B5EE4C7" w14:textId="3DD7A570" w:rsidR="00240E1F" w:rsidRPr="001332E4" w:rsidRDefault="00240E1F" w:rsidP="008A55E4">
                            <w:pPr>
                              <w:spacing w:line="480" w:lineRule="auto"/>
                              <w:jc w:val="right"/>
                              <w:rPr>
                                <w:rFonts w:ascii="Arial" w:hAnsi="Arial"/>
                                <w:sz w:val="16"/>
                                <w:lang w:eastAsia="en-US"/>
                              </w:rPr>
                            </w:pPr>
                            <w:r w:rsidRPr="003574EA">
                              <w:rPr>
                                <w:rFonts w:ascii="Arial" w:hAnsi="Arial"/>
                                <w:b/>
                                <w:sz w:val="16"/>
                                <w:lang w:eastAsia="en-US"/>
                              </w:rPr>
                              <w:t>Web</w:t>
                            </w:r>
                            <w:r w:rsidRPr="003574EA">
                              <w:rPr>
                                <w:rFonts w:ascii="Arial" w:hAnsi="Arial"/>
                                <w:sz w:val="16"/>
                                <w:lang w:eastAsia="en-US"/>
                              </w:rPr>
                              <w:t xml:space="preserve"> </w:t>
                            </w:r>
                            <w:hyperlink r:id="rId85" w:history="1">
                              <w:r w:rsidRPr="003574EA">
                                <w:rPr>
                                  <w:rFonts w:ascii="Arial" w:hAnsi="Arial"/>
                                  <w:sz w:val="16"/>
                                  <w:lang w:eastAsia="en-US"/>
                                </w:rPr>
                                <w:t>&lt;https://www.ncver.edu.au&gt;</w:t>
                              </w:r>
                            </w:hyperlink>
                            <w:r w:rsidRPr="003574EA">
                              <w:rPr>
                                <w:rFonts w:ascii="Arial" w:hAnsi="Arial"/>
                                <w:sz w:val="16"/>
                                <w:lang w:eastAsia="en-US"/>
                              </w:rPr>
                              <w:t xml:space="preserve">  </w:t>
                            </w:r>
                            <w:hyperlink r:id="rId86" w:history="1">
                              <w:r w:rsidRPr="003574EA">
                                <w:rPr>
                                  <w:rStyle w:val="Hyperlink"/>
                                  <w:rFonts w:ascii="Arial" w:hAnsi="Arial"/>
                                  <w:color w:val="auto"/>
                                  <w:sz w:val="16"/>
                                  <w:lang w:eastAsia="en-US"/>
                                </w:rPr>
                                <w:t>&lt;</w:t>
                              </w:r>
                              <w:r w:rsidRPr="003574EA">
                                <w:rPr>
                                  <w:rStyle w:val="Hyperlink"/>
                                  <w:rFonts w:ascii="Arial" w:eastAsia="Calibri" w:hAnsi="Arial"/>
                                  <w:color w:val="auto"/>
                                  <w:sz w:val="16"/>
                                  <w:lang w:eastAsia="en-US"/>
                                </w:rPr>
                                <w:t>https://www.lsay.edu.au</w:t>
                              </w:r>
                              <w:r w:rsidRPr="003574EA">
                                <w:rPr>
                                  <w:rStyle w:val="Hyperlink"/>
                                  <w:rFonts w:ascii="Arial" w:hAnsi="Arial"/>
                                  <w:color w:val="auto"/>
                                  <w:sz w:val="16"/>
                                  <w:lang w:eastAsia="en-US"/>
                                </w:rPr>
                                <w:t>&gt;</w:t>
                              </w:r>
                            </w:hyperlink>
                          </w:p>
                          <w:p w14:paraId="127B82AF" w14:textId="57085DCF" w:rsidR="00240E1F" w:rsidRDefault="00240E1F" w:rsidP="008A55E4">
                            <w:pPr>
                              <w:pStyle w:val="Imprint"/>
                              <w:spacing w:before="0" w:line="480" w:lineRule="auto"/>
                              <w:jc w:val="right"/>
                              <w:rPr>
                                <w:rFonts w:ascii="Arial" w:hAnsi="Arial"/>
                              </w:rPr>
                            </w:pPr>
                            <w:r w:rsidRPr="001332E4">
                              <w:rPr>
                                <w:rFonts w:ascii="Arial" w:hAnsi="Arial"/>
                                <w:b/>
                                <w:szCs w:val="16"/>
                                <w:lang w:eastAsia="en-AU"/>
                              </w:rPr>
                              <w:t>Follow us:</w:t>
                            </w:r>
                            <w:r w:rsidR="008A55E4">
                              <w:rPr>
                                <w:rFonts w:ascii="Arial" w:hAnsi="Arial"/>
                                <w:b/>
                                <w:szCs w:val="16"/>
                                <w:lang w:eastAsia="en-AU"/>
                              </w:rPr>
                              <w:t xml:space="preserve">    </w:t>
                            </w:r>
                            <w:r w:rsidRPr="001332E4">
                              <w:rPr>
                                <w:rFonts w:ascii="Arial" w:hAnsi="Arial"/>
                                <w:sz w:val="24"/>
                                <w:lang w:eastAsia="en-AU"/>
                              </w:rPr>
                              <w:t xml:space="preserve">  </w:t>
                            </w:r>
                            <w:hyperlink r:id="rId87" w:history="1">
                              <w:r w:rsidRPr="001332E4">
                                <w:rPr>
                                  <w:rFonts w:ascii="Arial" w:hAnsi="Arial"/>
                                  <w:lang w:eastAsia="en-AU"/>
                                </w:rPr>
                                <w:t>&lt;https://www.linkedin.com/company/ncver&gt;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9AB8B" id="_x0000_t202" coordsize="21600,21600" o:spt="202" path="m,l,21600r21600,l21600,xe">
                <v:stroke joinstyle="miter"/>
                <v:path gradientshapeok="t" o:connecttype="rect"/>
              </v:shapetype>
              <v:shape id="Text Box 14" o:spid="_x0000_s1026" type="#_x0000_t202" style="position:absolute;left:0;text-align:left;margin-left:90.55pt;margin-top:638.6pt;width:405pt;height:1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" filled="f" stroked="f" strokeweight=".5pt">
                <v:textbox>
                  <w:txbxContent>
                    <w:p w14:paraId="6CE48F7F" w14:textId="77777777" w:rsidR="00240E1F" w:rsidRDefault="00240E1F" w:rsidP="00E75B83">
                      <w:pPr>
                        <w:jc w:val="right"/>
                        <w:rPr>
                          <w:rFonts w:ascii="Arial" w:hAnsi="Arial" w:cs="Arial"/>
                          <w:b/>
                          <w:sz w:val="19"/>
                          <w:szCs w:val="19"/>
                        </w:rPr>
                      </w:pPr>
                      <w:r>
                        <w:rPr>
                          <w:rFonts w:ascii="Arial" w:hAnsi="Arial" w:cs="Arial"/>
                          <w:b/>
                          <w:sz w:val="19"/>
                          <w:szCs w:val="19"/>
                        </w:rPr>
                        <w:t>National Centre for Vocational Education Research</w:t>
                      </w:r>
                    </w:p>
                    <w:p w14:paraId="1761F07A" w14:textId="7D9B8447" w:rsidR="00240E1F" w:rsidRDefault="00240E1F" w:rsidP="00E75B83">
                      <w:pPr>
                        <w:pStyle w:val="Imprint"/>
                        <w:jc w:val="right"/>
                        <w:rPr>
                          <w:rFonts w:ascii="Arial" w:hAnsi="Arial"/>
                        </w:rPr>
                      </w:pPr>
                      <w:r>
                        <w:rPr>
                          <w:rFonts w:ascii="Arial" w:hAnsi="Arial"/>
                        </w:rPr>
                        <w:t>Level 5, 60 Light Square, Adelaide, SA 5000</w:t>
                      </w:r>
                      <w:r>
                        <w:rPr>
                          <w:rFonts w:ascii="Arial" w:hAnsi="Arial"/>
                        </w:rPr>
                        <w:br/>
                        <w:t>PO Box 8288 Station Arcade, Adelaide SA 5000, Australia</w:t>
                      </w:r>
                    </w:p>
                    <w:p w14:paraId="3A7258DE" w14:textId="77777777" w:rsidR="008A55E4" w:rsidRDefault="008A55E4" w:rsidP="008A55E4">
                      <w:pPr>
                        <w:spacing w:line="480" w:lineRule="auto"/>
                        <w:jc w:val="right"/>
                        <w:rPr>
                          <w:rFonts w:ascii="Arial" w:hAnsi="Arial"/>
                          <w:b/>
                          <w:sz w:val="16"/>
                          <w:lang w:eastAsia="en-US"/>
                        </w:rPr>
                      </w:pPr>
                    </w:p>
                    <w:p w14:paraId="23533D2E" w14:textId="3281D919" w:rsidR="00240E1F" w:rsidRPr="003574EA" w:rsidRDefault="00240E1F" w:rsidP="008A55E4">
                      <w:pPr>
                        <w:spacing w:line="480" w:lineRule="auto"/>
                        <w:jc w:val="right"/>
                        <w:rPr>
                          <w:rFonts w:ascii="Arial" w:hAnsi="Arial"/>
                          <w:sz w:val="16"/>
                          <w:szCs w:val="16"/>
                          <w:lang w:eastAsia="en-US"/>
                        </w:rPr>
                      </w:pPr>
                      <w:r w:rsidRPr="001332E4">
                        <w:rPr>
                          <w:rFonts w:ascii="Arial" w:hAnsi="Arial"/>
                          <w:b/>
                          <w:sz w:val="16"/>
                          <w:lang w:eastAsia="en-US"/>
                        </w:rPr>
                        <w:t>Phone</w:t>
                      </w:r>
                      <w:r w:rsidRPr="001332E4">
                        <w:rPr>
                          <w:rFonts w:ascii="Arial" w:hAnsi="Arial"/>
                          <w:sz w:val="16"/>
                          <w:lang w:eastAsia="en-US"/>
                        </w:rPr>
                        <w:t xml:space="preserve"> +61 8 8230 8400 </w:t>
                      </w:r>
                      <w:r w:rsidRPr="001332E4">
                        <w:rPr>
                          <w:rFonts w:ascii="Arial" w:hAnsi="Arial"/>
                          <w:b/>
                          <w:sz w:val="16"/>
                          <w:lang w:eastAsia="en-US"/>
                        </w:rPr>
                        <w:t>Email</w:t>
                      </w:r>
                      <w:r w:rsidRPr="001332E4">
                        <w:rPr>
                          <w:rFonts w:ascii="Arial" w:hAnsi="Arial"/>
                          <w:sz w:val="16"/>
                          <w:szCs w:val="16"/>
                          <w:lang w:eastAsia="en-US"/>
                        </w:rPr>
                        <w:t xml:space="preserve"> </w:t>
                      </w:r>
                      <w:r w:rsidRPr="003574EA">
                        <w:rPr>
                          <w:rFonts w:ascii="Arial" w:hAnsi="Arial" w:cs="Arial"/>
                          <w:sz w:val="16"/>
                          <w:szCs w:val="16"/>
                          <w:lang w:eastAsia="en-US"/>
                        </w:rPr>
                        <w:t>&lt;</w:t>
                      </w:r>
                      <w:hyperlink r:id="rId88" w:history="1">
                        <w:r w:rsidRPr="003574EA">
                          <w:rPr>
                            <w:rStyle w:val="Hyperlink"/>
                            <w:rFonts w:ascii="Arial" w:eastAsia="Calibri" w:hAnsi="Arial" w:cs="Arial"/>
                            <w:color w:val="auto"/>
                            <w:sz w:val="16"/>
                            <w:szCs w:val="16"/>
                            <w:lang w:eastAsia="en-US"/>
                          </w:rPr>
                          <w:t>ncver@ncver.edu.au</w:t>
                        </w:r>
                      </w:hyperlink>
                      <w:r w:rsidRPr="003574EA">
                        <w:rPr>
                          <w:rFonts w:ascii="Arial" w:eastAsia="Calibri" w:hAnsi="Arial" w:cs="Arial"/>
                          <w:sz w:val="16"/>
                          <w:szCs w:val="16"/>
                          <w:lang w:eastAsia="en-US"/>
                        </w:rPr>
                        <w:t>&gt;</w:t>
                      </w:r>
                    </w:p>
                    <w:p w14:paraId="4B5EE4C7" w14:textId="3DD7A570" w:rsidR="00240E1F" w:rsidRPr="001332E4" w:rsidRDefault="00240E1F" w:rsidP="008A55E4">
                      <w:pPr>
                        <w:spacing w:line="480" w:lineRule="auto"/>
                        <w:jc w:val="right"/>
                        <w:rPr>
                          <w:rFonts w:ascii="Arial" w:hAnsi="Arial"/>
                          <w:sz w:val="16"/>
                          <w:lang w:eastAsia="en-US"/>
                        </w:rPr>
                      </w:pPr>
                      <w:r w:rsidRPr="003574EA">
                        <w:rPr>
                          <w:rFonts w:ascii="Arial" w:hAnsi="Arial"/>
                          <w:b/>
                          <w:sz w:val="16"/>
                          <w:lang w:eastAsia="en-US"/>
                        </w:rPr>
                        <w:t>Web</w:t>
                      </w:r>
                      <w:r w:rsidRPr="003574EA">
                        <w:rPr>
                          <w:rFonts w:ascii="Arial" w:hAnsi="Arial"/>
                          <w:sz w:val="16"/>
                          <w:lang w:eastAsia="en-US"/>
                        </w:rPr>
                        <w:t xml:space="preserve"> </w:t>
                      </w:r>
                      <w:hyperlink r:id="rId89" w:history="1">
                        <w:r w:rsidRPr="003574EA">
                          <w:rPr>
                            <w:rFonts w:ascii="Arial" w:hAnsi="Arial"/>
                            <w:sz w:val="16"/>
                            <w:lang w:eastAsia="en-US"/>
                          </w:rPr>
                          <w:t>&lt;https://www.ncver.edu.au&gt;</w:t>
                        </w:r>
                      </w:hyperlink>
                      <w:r w:rsidRPr="003574EA">
                        <w:rPr>
                          <w:rFonts w:ascii="Arial" w:hAnsi="Arial"/>
                          <w:sz w:val="16"/>
                          <w:lang w:eastAsia="en-US"/>
                        </w:rPr>
                        <w:t xml:space="preserve">  </w:t>
                      </w:r>
                      <w:hyperlink r:id="rId90" w:history="1">
                        <w:r w:rsidRPr="003574EA">
                          <w:rPr>
                            <w:rStyle w:val="Hyperlink"/>
                            <w:rFonts w:ascii="Arial" w:hAnsi="Arial"/>
                            <w:color w:val="auto"/>
                            <w:sz w:val="16"/>
                            <w:lang w:eastAsia="en-US"/>
                          </w:rPr>
                          <w:t>&lt;</w:t>
                        </w:r>
                        <w:r w:rsidRPr="003574EA">
                          <w:rPr>
                            <w:rStyle w:val="Hyperlink"/>
                            <w:rFonts w:ascii="Arial" w:eastAsia="Calibri" w:hAnsi="Arial"/>
                            <w:color w:val="auto"/>
                            <w:sz w:val="16"/>
                            <w:lang w:eastAsia="en-US"/>
                          </w:rPr>
                          <w:t>https://www.lsay.edu.au</w:t>
                        </w:r>
                        <w:r w:rsidRPr="003574EA">
                          <w:rPr>
                            <w:rStyle w:val="Hyperlink"/>
                            <w:rFonts w:ascii="Arial" w:hAnsi="Arial"/>
                            <w:color w:val="auto"/>
                            <w:sz w:val="16"/>
                            <w:lang w:eastAsia="en-US"/>
                          </w:rPr>
                          <w:t>&gt;</w:t>
                        </w:r>
                      </w:hyperlink>
                    </w:p>
                    <w:p w14:paraId="127B82AF" w14:textId="57085DCF" w:rsidR="00240E1F" w:rsidRDefault="00240E1F" w:rsidP="008A55E4">
                      <w:pPr>
                        <w:pStyle w:val="Imprint"/>
                        <w:spacing w:before="0" w:line="480" w:lineRule="auto"/>
                        <w:jc w:val="right"/>
                        <w:rPr>
                          <w:rFonts w:ascii="Arial" w:hAnsi="Arial"/>
                        </w:rPr>
                      </w:pPr>
                      <w:r w:rsidRPr="001332E4">
                        <w:rPr>
                          <w:rFonts w:ascii="Arial" w:hAnsi="Arial"/>
                          <w:b/>
                          <w:szCs w:val="16"/>
                          <w:lang w:eastAsia="en-AU"/>
                        </w:rPr>
                        <w:t>Follow us:</w:t>
                      </w:r>
                      <w:r w:rsidR="008A55E4">
                        <w:rPr>
                          <w:rFonts w:ascii="Arial" w:hAnsi="Arial"/>
                          <w:b/>
                          <w:szCs w:val="16"/>
                          <w:lang w:eastAsia="en-AU"/>
                        </w:rPr>
                        <w:t xml:space="preserve">    </w:t>
                      </w:r>
                      <w:r w:rsidRPr="001332E4">
                        <w:rPr>
                          <w:rFonts w:ascii="Arial" w:hAnsi="Arial"/>
                          <w:sz w:val="24"/>
                          <w:lang w:eastAsia="en-AU"/>
                        </w:rPr>
                        <w:t xml:space="preserve">  </w:t>
                      </w:r>
                      <w:hyperlink r:id="rId91" w:history="1">
                        <w:r w:rsidRPr="001332E4">
                          <w:rPr>
                            <w:rFonts w:ascii="Arial" w:hAnsi="Arial"/>
                            <w:lang w:eastAsia="en-AU"/>
                          </w:rPr>
                          <w:t>&lt;https://www.linkedin.com/company/ncver&gt;</w:t>
                        </w:r>
                      </w:hyperlink>
                    </w:p>
                  </w:txbxContent>
                </v:textbox>
              </v:shape>
            </w:pict>
          </mc:Fallback>
        </mc:AlternateContent>
      </w:r>
      <w:r w:rsidR="00DB4D89">
        <w:rPr>
          <w:b w:val="0"/>
        </w:rPr>
        <w:t xml:space="preserve"> </w:t>
      </w:r>
    </w:p>
    <w:p w14:paraId="5CF0A633" w14:textId="77777777" w:rsidR="0045077C" w:rsidRPr="0045077C" w:rsidRDefault="0045077C" w:rsidP="0045077C"/>
    <w:p w14:paraId="7101E9BB" w14:textId="77777777" w:rsidR="0045077C" w:rsidRPr="0045077C" w:rsidRDefault="0045077C" w:rsidP="0045077C"/>
    <w:p w14:paraId="07D2CCF4" w14:textId="77777777" w:rsidR="0045077C" w:rsidRPr="0045077C" w:rsidRDefault="0045077C" w:rsidP="0045077C"/>
    <w:p w14:paraId="433EC6D1" w14:textId="77777777" w:rsidR="0045077C" w:rsidRPr="0045077C" w:rsidRDefault="0045077C" w:rsidP="0045077C"/>
    <w:p w14:paraId="63FBA94F" w14:textId="77777777" w:rsidR="0045077C" w:rsidRPr="0045077C" w:rsidRDefault="0045077C" w:rsidP="0045077C"/>
    <w:p w14:paraId="030304E0" w14:textId="77777777" w:rsidR="0045077C" w:rsidRPr="0045077C" w:rsidRDefault="0045077C" w:rsidP="0045077C"/>
    <w:p w14:paraId="6B2A2318" w14:textId="77777777" w:rsidR="0045077C" w:rsidRPr="0045077C" w:rsidRDefault="0045077C" w:rsidP="0045077C"/>
    <w:p w14:paraId="40472A00" w14:textId="77777777" w:rsidR="0045077C" w:rsidRPr="0045077C" w:rsidRDefault="0045077C" w:rsidP="0045077C"/>
    <w:p w14:paraId="2F997126" w14:textId="77777777" w:rsidR="0045077C" w:rsidRPr="0045077C" w:rsidRDefault="0045077C" w:rsidP="0045077C"/>
    <w:p w14:paraId="26683AC4" w14:textId="77777777" w:rsidR="0045077C" w:rsidRPr="0045077C" w:rsidRDefault="0045077C" w:rsidP="0045077C"/>
    <w:p w14:paraId="1A020A88" w14:textId="77777777" w:rsidR="0045077C" w:rsidRPr="0045077C" w:rsidRDefault="0045077C" w:rsidP="0045077C"/>
    <w:p w14:paraId="4285A981" w14:textId="77777777" w:rsidR="0045077C" w:rsidRPr="0045077C" w:rsidRDefault="0045077C" w:rsidP="0045077C"/>
    <w:p w14:paraId="3EEFB4B5" w14:textId="77777777" w:rsidR="0045077C" w:rsidRPr="0045077C" w:rsidRDefault="0045077C" w:rsidP="0045077C"/>
    <w:p w14:paraId="136FDC26" w14:textId="77777777" w:rsidR="0045077C" w:rsidRPr="0045077C" w:rsidRDefault="0045077C" w:rsidP="0045077C"/>
    <w:p w14:paraId="26D63669" w14:textId="77777777" w:rsidR="0045077C" w:rsidRPr="0045077C" w:rsidRDefault="0045077C" w:rsidP="0045077C"/>
    <w:p w14:paraId="1C8B2CB8" w14:textId="77777777" w:rsidR="0045077C" w:rsidRPr="0045077C" w:rsidRDefault="0045077C" w:rsidP="0045077C"/>
    <w:p w14:paraId="716FBA7C" w14:textId="77777777" w:rsidR="0045077C" w:rsidRPr="0045077C" w:rsidRDefault="0045077C" w:rsidP="0045077C"/>
    <w:p w14:paraId="77B01FE4" w14:textId="77777777" w:rsidR="0045077C" w:rsidRPr="0045077C" w:rsidRDefault="0045077C" w:rsidP="0045077C"/>
    <w:p w14:paraId="1D0B973D" w14:textId="77777777" w:rsidR="0045077C" w:rsidRPr="0045077C" w:rsidRDefault="0045077C" w:rsidP="0045077C"/>
    <w:p w14:paraId="382AEB03" w14:textId="77777777" w:rsidR="0045077C" w:rsidRPr="0045077C" w:rsidRDefault="0045077C" w:rsidP="0045077C"/>
    <w:p w14:paraId="077E6FA0" w14:textId="77777777" w:rsidR="0045077C" w:rsidRPr="0045077C" w:rsidRDefault="0045077C" w:rsidP="0045077C"/>
    <w:p w14:paraId="76D2694B" w14:textId="77777777" w:rsidR="0045077C" w:rsidRPr="0045077C" w:rsidRDefault="0045077C" w:rsidP="0045077C"/>
    <w:p w14:paraId="029D2B05" w14:textId="77777777" w:rsidR="0045077C" w:rsidRPr="0045077C" w:rsidRDefault="0045077C" w:rsidP="0045077C"/>
    <w:p w14:paraId="167DE396" w14:textId="77777777" w:rsidR="0045077C" w:rsidRPr="0045077C" w:rsidRDefault="0045077C" w:rsidP="0045077C"/>
    <w:p w14:paraId="29E1240E" w14:textId="77777777" w:rsidR="0045077C" w:rsidRPr="0045077C" w:rsidRDefault="0045077C" w:rsidP="0045077C"/>
    <w:p w14:paraId="1B0C18FB" w14:textId="77777777" w:rsidR="0045077C" w:rsidRPr="0045077C" w:rsidRDefault="0045077C" w:rsidP="0045077C"/>
    <w:p w14:paraId="09FF24FB" w14:textId="77777777" w:rsidR="0045077C" w:rsidRPr="0045077C" w:rsidRDefault="0045077C" w:rsidP="0045077C"/>
    <w:p w14:paraId="05688DC3" w14:textId="77777777" w:rsidR="0045077C" w:rsidRPr="0045077C" w:rsidRDefault="0045077C" w:rsidP="0045077C"/>
    <w:p w14:paraId="558E1A75" w14:textId="77777777" w:rsidR="0045077C" w:rsidRPr="0045077C" w:rsidRDefault="0045077C" w:rsidP="0045077C"/>
    <w:p w14:paraId="754B706E" w14:textId="77777777" w:rsidR="0045077C" w:rsidRPr="0045077C" w:rsidRDefault="0045077C" w:rsidP="0045077C"/>
    <w:p w14:paraId="2B7E82A6" w14:textId="77777777" w:rsidR="0045077C" w:rsidRPr="0045077C" w:rsidRDefault="0045077C" w:rsidP="0045077C"/>
    <w:p w14:paraId="1A4F7106" w14:textId="77777777" w:rsidR="0045077C" w:rsidRPr="0045077C" w:rsidRDefault="0045077C" w:rsidP="0045077C"/>
    <w:p w14:paraId="12C15F63" w14:textId="77777777" w:rsidR="0045077C" w:rsidRPr="0045077C" w:rsidRDefault="0045077C" w:rsidP="0045077C"/>
    <w:p w14:paraId="67FDE1A3" w14:textId="77777777" w:rsidR="0045077C" w:rsidRDefault="0045077C" w:rsidP="0045077C">
      <w:pPr>
        <w:rPr>
          <w:rFonts w:ascii="Arial" w:hAnsi="Arial"/>
          <w:sz w:val="18"/>
        </w:rPr>
      </w:pPr>
    </w:p>
    <w:p w14:paraId="74FDDA19" w14:textId="77777777" w:rsidR="0045077C" w:rsidRPr="0045077C" w:rsidRDefault="0045077C" w:rsidP="0045077C"/>
    <w:p w14:paraId="587B873F" w14:textId="77777777" w:rsidR="0045077C" w:rsidRPr="0045077C" w:rsidRDefault="0045077C" w:rsidP="0045077C"/>
    <w:p w14:paraId="28D3D07D" w14:textId="77777777" w:rsidR="0045077C" w:rsidRPr="0045077C" w:rsidRDefault="0045077C" w:rsidP="0045077C"/>
    <w:p w14:paraId="4443FD28" w14:textId="77777777" w:rsidR="0045077C" w:rsidRDefault="0045077C" w:rsidP="0045077C">
      <w:pPr>
        <w:rPr>
          <w:rFonts w:ascii="Arial" w:hAnsi="Arial"/>
          <w:sz w:val="18"/>
        </w:rPr>
      </w:pPr>
    </w:p>
    <w:p w14:paraId="494E20C8" w14:textId="77777777" w:rsidR="0045077C" w:rsidRDefault="0045077C" w:rsidP="0045077C">
      <w:pPr>
        <w:rPr>
          <w:rFonts w:ascii="Arial" w:hAnsi="Arial"/>
          <w:sz w:val="18"/>
        </w:rPr>
      </w:pPr>
    </w:p>
    <w:p w14:paraId="7069C876" w14:textId="3422CD05" w:rsidR="0045077C" w:rsidRPr="0045077C" w:rsidRDefault="008A55E4" w:rsidP="008A55E4">
      <w:r>
        <w:rPr>
          <w:noProof/>
        </w:rPr>
        <w:drawing>
          <wp:anchor distT="0" distB="0" distL="114300" distR="114300" simplePos="0" relativeHeight="251686912" behindDoc="0" locked="0" layoutInCell="1" allowOverlap="1" wp14:anchorId="46459DE8" wp14:editId="306CDBF7">
            <wp:simplePos x="0" y="0"/>
            <wp:positionH relativeFrom="column">
              <wp:posOffset>4087495</wp:posOffset>
            </wp:positionH>
            <wp:positionV relativeFrom="paragraph">
              <wp:posOffset>2694801</wp:posOffset>
            </wp:positionV>
            <wp:extent cx="133985" cy="140335"/>
            <wp:effectExtent l="0" t="0" r="0" b="0"/>
            <wp:wrapNone/>
            <wp:docPr id="733167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3985" cy="140335"/>
                    </a:xfrm>
                    <a:prstGeom prst="rect">
                      <a:avLst/>
                    </a:prstGeom>
                    <a:noFill/>
                  </pic:spPr>
                </pic:pic>
              </a:graphicData>
            </a:graphic>
          </wp:anchor>
        </w:drawing>
      </w:r>
    </w:p>
    <w:sectPr w:rsidR="0045077C" w:rsidRPr="0045077C" w:rsidSect="00C91BD0">
      <w:headerReference w:type="first" r:id="rId93"/>
      <w:footerReference w:type="first" r:id="rId94"/>
      <w:pgSz w:w="11906" w:h="16838" w:code="9"/>
      <w:pgMar w:top="851" w:right="1418" w:bottom="851" w:left="1418"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F14A4" w14:textId="77777777" w:rsidR="00A87990" w:rsidRDefault="00A87990">
      <w:r>
        <w:separator/>
      </w:r>
    </w:p>
  </w:endnote>
  <w:endnote w:type="continuationSeparator" w:id="0">
    <w:p w14:paraId="3BD8380A" w14:textId="77777777" w:rsidR="00A87990" w:rsidRDefault="00A87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ACFF" w:usb2="00000009" w:usb3="00000000" w:csb0="000001FF" w:csb1="00000000"/>
  </w:font>
  <w:font w:name="Arial MT">
    <w:altName w:val="Arial"/>
    <w:charset w:val="01"/>
    <w:family w:val="swiss"/>
    <w:pitch w:val="variable"/>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15B95" w14:textId="41E0F80D" w:rsidR="00CB5599" w:rsidRDefault="00230AAF" w:rsidP="000B7D7C">
    <w:pPr>
      <w:pStyle w:val="Footer"/>
      <w:rPr>
        <w:rFonts w:ascii="Calibri" w:hAnsi="Calibri" w:cs="Calibri"/>
        <w:sz w:val="22"/>
      </w:rPr>
    </w:pPr>
    <w:r>
      <w:rPr>
        <w:rFonts w:ascii="Calibri" w:hAnsi="Calibri" w:cs="Calibri"/>
        <w:sz w:val="22"/>
      </w:rPr>
      <w:t>Document Number: 163698</w:t>
    </w:r>
    <w:r>
      <w:rPr>
        <w:rFonts w:ascii="Calibri" w:hAnsi="Calibri" w:cs="Calibri"/>
        <w:sz w:val="22"/>
      </w:rPr>
      <w:tab/>
      <w:t xml:space="preserve">Version: </w:t>
    </w:r>
    <w:r w:rsidR="004A1C96">
      <w:rPr>
        <w:rFonts w:ascii="Calibri" w:hAnsi="Calibri" w:cs="Calibri"/>
        <w:sz w:val="22"/>
      </w:rPr>
      <w:t>44</w:t>
    </w:r>
  </w:p>
  <w:p w14:paraId="5C10B877" w14:textId="6DF65A63" w:rsidR="00230AAF" w:rsidRPr="00230AAF" w:rsidRDefault="00230AAF" w:rsidP="000B7D7C">
    <w:pPr>
      <w:pStyle w:val="Footer"/>
      <w:rPr>
        <w:rFonts w:ascii="Calibri" w:hAnsi="Calibri" w:cs="Calibri"/>
        <w:sz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1BBEE" w14:textId="77777777" w:rsidR="00240E1F" w:rsidRPr="00E20BDB" w:rsidRDefault="00240E1F" w:rsidP="00E20BD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3F770" w14:textId="0EB5F222" w:rsidR="00240E1F" w:rsidRPr="006D392C" w:rsidRDefault="00240E1F" w:rsidP="00B80998">
    <w:pPr>
      <w:pStyle w:val="STDFooter"/>
    </w:pPr>
    <w:r>
      <w:rPr>
        <w:noProof/>
      </w:rPr>
      <w:fldChar w:fldCharType="begin"/>
    </w:r>
    <w:r>
      <w:rPr>
        <w:noProof/>
      </w:rPr>
      <w:instrText xml:space="preserve"> STYLEREF  H1_Section  \* MERGEFORMAT </w:instrText>
    </w:r>
    <w:r>
      <w:rPr>
        <w:noProof/>
      </w:rPr>
      <w:fldChar w:fldCharType="separate"/>
    </w:r>
    <w:r w:rsidR="00B330FE">
      <w:rPr>
        <w:noProof/>
      </w:rPr>
      <w:t>Data elements</w:t>
    </w:r>
    <w:r>
      <w:rPr>
        <w:noProof/>
      </w:rPr>
      <w:fldChar w:fldCharType="end"/>
    </w:r>
    <w:r w:rsidRPr="006D392C">
      <w:tab/>
    </w:r>
    <w:r>
      <w:rPr>
        <w:noProof/>
      </w:rPr>
      <w:fldChar w:fldCharType="begin"/>
    </w:r>
    <w:r>
      <w:rPr>
        <w:noProof/>
      </w:rPr>
      <w:instrText xml:space="preserve"> STYLEREF  H2_Headings  \* MERGEFORMAT </w:instrText>
    </w:r>
    <w:r>
      <w:rPr>
        <w:noProof/>
      </w:rPr>
      <w:fldChar w:fldCharType="separate"/>
    </w:r>
    <w:r w:rsidR="00B330FE">
      <w:rPr>
        <w:noProof/>
      </w:rPr>
      <w:t>Guide to data elements – format and content</w:t>
    </w:r>
    <w:r>
      <w:rPr>
        <w:noProof/>
      </w:rPr>
      <w:fldChar w:fldCharType="end"/>
    </w:r>
  </w:p>
  <w:p w14:paraId="3D285523" w14:textId="77777777" w:rsidR="00240E1F" w:rsidRPr="00B513CC" w:rsidRDefault="00240E1F" w:rsidP="00B80998">
    <w:pPr>
      <w:pStyle w:val="STDFooter"/>
      <w:jc w:val="center"/>
      <w:rPr>
        <w:sz w:val="18"/>
        <w:szCs w:val="18"/>
      </w:rPr>
    </w:pPr>
    <w:r w:rsidRPr="00B513CC">
      <w:rPr>
        <w:rStyle w:val="PageNumber"/>
        <w:sz w:val="18"/>
        <w:szCs w:val="18"/>
      </w:rPr>
      <w:fldChar w:fldCharType="begin"/>
    </w:r>
    <w:r w:rsidRPr="00B513CC">
      <w:rPr>
        <w:rStyle w:val="PageNumber"/>
        <w:sz w:val="18"/>
        <w:szCs w:val="18"/>
      </w:rPr>
      <w:instrText xml:space="preserve"> PAGE </w:instrText>
    </w:r>
    <w:r w:rsidRPr="00B513CC">
      <w:rPr>
        <w:rStyle w:val="PageNumber"/>
        <w:sz w:val="18"/>
        <w:szCs w:val="18"/>
      </w:rPr>
      <w:fldChar w:fldCharType="separate"/>
    </w:r>
    <w:r w:rsidRPr="00B513CC">
      <w:rPr>
        <w:rStyle w:val="PageNumber"/>
        <w:noProof/>
        <w:sz w:val="18"/>
        <w:szCs w:val="18"/>
      </w:rPr>
      <w:t>20</w:t>
    </w:r>
    <w:r w:rsidRPr="00B513CC">
      <w:rPr>
        <w:rStyle w:val="PageNumber"/>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D531D" w14:textId="77777777" w:rsidR="00240E1F" w:rsidRPr="00B80998" w:rsidRDefault="00240E1F" w:rsidP="00B8099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32F6B" w14:textId="578B702D" w:rsidR="00240E1F" w:rsidRPr="006D392C" w:rsidRDefault="00240E1F" w:rsidP="003730D2">
    <w:pPr>
      <w:pStyle w:val="STDFooter"/>
    </w:pPr>
    <w:r>
      <w:rPr>
        <w:noProof/>
      </w:rPr>
      <w:fldChar w:fldCharType="begin"/>
    </w:r>
    <w:r>
      <w:rPr>
        <w:noProof/>
      </w:rPr>
      <w:instrText xml:space="preserve"> STYLEREF  H1_Section  \* MERGEFORMAT </w:instrText>
    </w:r>
    <w:r>
      <w:rPr>
        <w:noProof/>
      </w:rPr>
      <w:fldChar w:fldCharType="separate"/>
    </w:r>
    <w:r w:rsidR="00B330FE">
      <w:rPr>
        <w:noProof/>
      </w:rPr>
      <w:t>Selected classifications</w:t>
    </w:r>
    <w:r>
      <w:rPr>
        <w:noProof/>
      </w:rPr>
      <w:fldChar w:fldCharType="end"/>
    </w:r>
    <w:r w:rsidRPr="006D392C">
      <w:tab/>
    </w:r>
    <w:r>
      <w:rPr>
        <w:noProof/>
      </w:rPr>
      <w:fldChar w:fldCharType="begin"/>
    </w:r>
    <w:r>
      <w:rPr>
        <w:noProof/>
      </w:rPr>
      <w:instrText xml:space="preserve"> STYLEREF  H2_Headings  \* MERGEFORMAT </w:instrText>
    </w:r>
    <w:r>
      <w:rPr>
        <w:noProof/>
      </w:rPr>
      <w:fldChar w:fldCharType="separate"/>
    </w:r>
    <w:r w:rsidR="00B330FE">
      <w:rPr>
        <w:noProof/>
      </w:rPr>
      <w:t>Systems files</w:t>
    </w:r>
    <w:r>
      <w:rPr>
        <w:noProof/>
      </w:rPr>
      <w:fldChar w:fldCharType="end"/>
    </w:r>
  </w:p>
  <w:p w14:paraId="30AF0F0A" w14:textId="77777777" w:rsidR="00240E1F" w:rsidRPr="006D392C" w:rsidRDefault="00240E1F" w:rsidP="003730D2">
    <w:pPr>
      <w:pStyle w:val="STDFooter"/>
      <w:jc w:val="center"/>
    </w:pPr>
    <w:r w:rsidRPr="006F0230">
      <w:rPr>
        <w:rStyle w:val="PageNumber"/>
        <w:sz w:val="18"/>
      </w:rPr>
      <w:fldChar w:fldCharType="begin"/>
    </w:r>
    <w:r w:rsidRPr="006F0230">
      <w:rPr>
        <w:rStyle w:val="PageNumber"/>
        <w:sz w:val="18"/>
      </w:rPr>
      <w:instrText xml:space="preserve"> PAGE </w:instrText>
    </w:r>
    <w:r w:rsidRPr="006F0230">
      <w:rPr>
        <w:rStyle w:val="PageNumber"/>
        <w:sz w:val="18"/>
      </w:rPr>
      <w:fldChar w:fldCharType="separate"/>
    </w:r>
    <w:r w:rsidRPr="006F0230">
      <w:rPr>
        <w:rStyle w:val="PageNumber"/>
        <w:noProof/>
        <w:sz w:val="18"/>
      </w:rPr>
      <w:t>200</w:t>
    </w:r>
    <w:r w:rsidRPr="006F0230">
      <w:rPr>
        <w:rStyle w:val="PageNumber"/>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FCD35" w14:textId="77777777" w:rsidR="00240E1F" w:rsidRPr="00C93258" w:rsidRDefault="00240E1F" w:rsidP="00C932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B5B73" w14:textId="5B33BDE7" w:rsidR="00240E1F" w:rsidRDefault="00240E1F" w:rsidP="00F00B98">
    <w:pPr>
      <w:rPr>
        <w:rFonts w:ascii="Arial" w:hAnsi="Arial"/>
        <w:sz w:val="16"/>
      </w:rPr>
    </w:pPr>
    <w:r>
      <w:rPr>
        <w:rFonts w:ascii="Times New Roman" w:hAnsi="Times New Roman"/>
        <w:szCs w:val="24"/>
      </w:rPr>
      <w:fldChar w:fldCharType="begin"/>
    </w:r>
    <w:r>
      <w:instrText xml:space="preserve"> STYLEREF  "Publication Title"  \* MERGEFORMAT </w:instrText>
    </w:r>
    <w:r>
      <w:rPr>
        <w:rFonts w:ascii="Arial" w:hAnsi="Arial" w:cs="Arial"/>
        <w:noProof/>
        <w:sz w:val="16"/>
        <w:szCs w:val="16"/>
      </w:rPr>
      <w:fldChar w:fldCharType="end"/>
    </w:r>
    <w:r w:rsidRPr="00D531ED" w:rsidDel="00F00B98">
      <w:rPr>
        <w:rFonts w:ascii="Arial" w:hAnsi="Arial" w:cs="Arial"/>
        <w:sz w:val="16"/>
        <w:szCs w:val="16"/>
      </w:rPr>
      <w:t xml:space="preserve"> </w:t>
    </w:r>
    <w:r w:rsidRPr="002D399B">
      <w:rPr>
        <w:rStyle w:val="STDFooterChar"/>
      </w:rPr>
      <w:br/>
    </w:r>
  </w:p>
  <w:p w14:paraId="3BD028F6" w14:textId="47363961" w:rsidR="00240E1F" w:rsidRPr="006D392C" w:rsidRDefault="00240E1F" w:rsidP="00201528">
    <w:pPr>
      <w:pStyle w:val="STDFooter"/>
      <w:tabs>
        <w:tab w:val="center" w:pos="4253"/>
      </w:tabs>
    </w:pPr>
    <w:r>
      <w:rPr>
        <w:rStyle w:val="STDFooterChar"/>
        <w:noProof/>
      </w:rPr>
      <w:t>Data element definitions</w:t>
    </w:r>
    <w:r>
      <w:t xml:space="preserve"> </w:t>
    </w:r>
    <w:r>
      <w:fldChar w:fldCharType="begin"/>
    </w:r>
    <w:r>
      <w:instrText xml:space="preserve"> STYLEREF  "Publication Title"  \* MERGEFORMAT </w:instrText>
    </w:r>
    <w:r>
      <w:fldChar w:fldCharType="end"/>
    </w:r>
    <w:r>
      <w:tab/>
    </w:r>
    <w:r>
      <w:tab/>
    </w:r>
    <w:r>
      <w:rPr>
        <w:noProof/>
      </w:rPr>
      <w:fldChar w:fldCharType="begin"/>
    </w:r>
    <w:r>
      <w:rPr>
        <w:noProof/>
      </w:rPr>
      <w:instrText xml:space="preserve"> STYLEREF  H2_Headings  \* MERGEFORMAT </w:instrText>
    </w:r>
    <w:r>
      <w:rPr>
        <w:noProof/>
      </w:rPr>
      <w:fldChar w:fldCharType="end"/>
    </w:r>
  </w:p>
  <w:p w14:paraId="3BC04B92" w14:textId="77777777" w:rsidR="00240E1F" w:rsidRPr="00DD2D81" w:rsidRDefault="00240E1F" w:rsidP="00DD2D81">
    <w:pPr>
      <w:pStyle w:val="STDFooter"/>
      <w:tabs>
        <w:tab w:val="center" w:pos="4536"/>
      </w:tabs>
      <w:jc w:val="center"/>
      <w:rPr>
        <w:sz w:val="18"/>
      </w:rPr>
    </w:pPr>
    <w:r w:rsidRPr="00DD2D81">
      <w:rPr>
        <w:rStyle w:val="PageNumber"/>
        <w:sz w:val="18"/>
      </w:rPr>
      <w:fldChar w:fldCharType="begin"/>
    </w:r>
    <w:r w:rsidRPr="00DD2D81">
      <w:rPr>
        <w:rStyle w:val="PageNumber"/>
        <w:sz w:val="18"/>
      </w:rPr>
      <w:instrText xml:space="preserve"> PAGE </w:instrText>
    </w:r>
    <w:r w:rsidRPr="00DD2D81">
      <w:rPr>
        <w:rStyle w:val="PageNumber"/>
        <w:sz w:val="18"/>
      </w:rPr>
      <w:fldChar w:fldCharType="separate"/>
    </w:r>
    <w:r w:rsidRPr="00DD2D81">
      <w:rPr>
        <w:rStyle w:val="PageNumber"/>
        <w:noProof/>
        <w:sz w:val="18"/>
      </w:rPr>
      <w:t>5</w:t>
    </w:r>
    <w:r w:rsidRPr="00DD2D81">
      <w:rPr>
        <w:rStyle w:val="PageNumbe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36480" w14:textId="77777777" w:rsidR="00240E1F" w:rsidRDefault="00240E1F" w:rsidP="00CC46E6">
    <w:pPr>
      <w:rPr>
        <w:rFonts w:ascii="Arial" w:hAnsi="Arial"/>
        <w:sz w:val="16"/>
      </w:rPr>
    </w:pPr>
  </w:p>
  <w:p w14:paraId="4EF90F73" w14:textId="4FC4F817" w:rsidR="00240E1F" w:rsidRDefault="00240E1F" w:rsidP="00EB061D">
    <w:pPr>
      <w:pStyle w:val="STDFooter"/>
      <w:tabs>
        <w:tab w:val="left" w:pos="0"/>
        <w:tab w:val="left" w:pos="3686"/>
      </w:tabs>
      <w:rPr>
        <w:noProof/>
      </w:rPr>
    </w:pPr>
    <w:r>
      <w:rPr>
        <w:rStyle w:val="STDFooterChar"/>
        <w:noProof/>
      </w:rPr>
      <w:t>Data element definitions</w:t>
    </w:r>
    <w:r>
      <w:t xml:space="preserve"> </w:t>
    </w:r>
    <w:r>
      <w:ptab w:relativeTo="margin" w:alignment="center" w:leader="none"/>
    </w:r>
    <w:r>
      <w:tab/>
    </w:r>
    <w:r>
      <w:fldChar w:fldCharType="begin"/>
    </w:r>
    <w:r>
      <w:instrText xml:space="preserve"> STYLEREF  "Publication Title"  \* MERGEFORMAT </w:instrText>
    </w:r>
    <w:r>
      <w:fldChar w:fldCharType="end"/>
    </w:r>
    <w:r>
      <w:rPr>
        <w:noProof/>
      </w:rPr>
      <w:fldChar w:fldCharType="begin"/>
    </w:r>
    <w:r>
      <w:rPr>
        <w:noProof/>
      </w:rPr>
      <w:instrText xml:space="preserve"> STYLEREF  H2_Headings  \* MERGEFORMAT </w:instrText>
    </w:r>
    <w:r>
      <w:rPr>
        <w:noProof/>
      </w:rPr>
      <w:fldChar w:fldCharType="end"/>
    </w:r>
  </w:p>
  <w:p w14:paraId="57F2BCB8" w14:textId="7C9894DE" w:rsidR="00240E1F" w:rsidRPr="00115175" w:rsidRDefault="00240E1F" w:rsidP="007D215E">
    <w:pPr>
      <w:pStyle w:val="STDFooter"/>
      <w:tabs>
        <w:tab w:val="clear" w:pos="9072"/>
        <w:tab w:val="left" w:pos="1500"/>
        <w:tab w:val="left" w:pos="4536"/>
      </w:tabs>
      <w:rPr>
        <w:rFonts w:cs="Arial"/>
      </w:rPr>
    </w:pPr>
    <w:r>
      <w:rPr>
        <w:noProof/>
      </w:rPr>
      <w:tab/>
    </w:r>
    <w:r>
      <w:rPr>
        <w:noProof/>
      </w:rPr>
      <w:tab/>
    </w:r>
    <w:r w:rsidRPr="00627C6F">
      <w:rPr>
        <w:rStyle w:val="PageNumber"/>
        <w:sz w:val="18"/>
      </w:rPr>
      <w:fldChar w:fldCharType="begin"/>
    </w:r>
    <w:r w:rsidRPr="00627C6F">
      <w:rPr>
        <w:rStyle w:val="PageNumber"/>
        <w:sz w:val="18"/>
      </w:rPr>
      <w:instrText xml:space="preserve"> PAGE </w:instrText>
    </w:r>
    <w:r w:rsidRPr="00627C6F">
      <w:rPr>
        <w:rStyle w:val="PageNumber"/>
        <w:sz w:val="18"/>
      </w:rPr>
      <w:fldChar w:fldCharType="separate"/>
    </w:r>
    <w:r w:rsidRPr="00627C6F">
      <w:rPr>
        <w:rStyle w:val="PageNumber"/>
        <w:sz w:val="18"/>
      </w:rPr>
      <w:t>4</w:t>
    </w:r>
    <w:r w:rsidRPr="00627C6F">
      <w:rPr>
        <w:rStyle w:val="PageNumbe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694F5" w14:textId="77777777" w:rsidR="00240E1F" w:rsidRPr="00FA777B" w:rsidRDefault="00240E1F" w:rsidP="00FA777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F0880" w14:textId="77777777" w:rsidR="00240E1F" w:rsidRDefault="00240E1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738CF" w14:textId="653A440C" w:rsidR="00240E1F" w:rsidRDefault="00240E1F" w:rsidP="002B6847">
    <w:pPr>
      <w:pStyle w:val="STDFooter"/>
      <w:tabs>
        <w:tab w:val="center" w:pos="4253"/>
      </w:tabs>
      <w:rPr>
        <w:rStyle w:val="PageNumber"/>
      </w:rPr>
    </w:pPr>
    <w:r>
      <w:rPr>
        <w:noProof/>
      </w:rPr>
      <w:fldChar w:fldCharType="begin"/>
    </w:r>
    <w:r>
      <w:rPr>
        <w:noProof/>
      </w:rPr>
      <w:instrText xml:space="preserve"> STYLEREF  H1_Section  \* MERGEFORMAT </w:instrText>
    </w:r>
    <w:r>
      <w:rPr>
        <w:noProof/>
      </w:rPr>
      <w:fldChar w:fldCharType="separate"/>
    </w:r>
    <w:r w:rsidR="00B330FE">
      <w:rPr>
        <w:noProof/>
      </w:rPr>
      <w:t>Introduction</w:t>
    </w:r>
    <w:r>
      <w:rPr>
        <w:noProof/>
      </w:rPr>
      <w:fldChar w:fldCharType="end"/>
    </w:r>
    <w:r>
      <w:rPr>
        <w:noProof/>
      </w:rPr>
      <w:tab/>
    </w:r>
    <w:r>
      <w:rPr>
        <w:rStyle w:val="PageNumber"/>
      </w:rPr>
      <w:tab/>
    </w:r>
    <w:r>
      <w:rPr>
        <w:noProof/>
      </w:rPr>
      <w:fldChar w:fldCharType="begin"/>
    </w:r>
    <w:r>
      <w:rPr>
        <w:noProof/>
      </w:rPr>
      <w:instrText xml:space="preserve"> STYLEREF  H3_Parts  \* MERGEFORMAT </w:instrText>
    </w:r>
    <w:r w:rsidR="00A07ACB">
      <w:rPr>
        <w:noProof/>
      </w:rPr>
      <w:fldChar w:fldCharType="separate"/>
    </w:r>
    <w:r w:rsidR="00B330FE">
      <w:rPr>
        <w:noProof/>
      </w:rPr>
      <w:t>Support and internet resources</w:t>
    </w:r>
    <w:r>
      <w:rPr>
        <w:noProof/>
      </w:rPr>
      <w:fldChar w:fldCharType="end"/>
    </w:r>
  </w:p>
  <w:p w14:paraId="23294C12" w14:textId="77B913FB" w:rsidR="00240E1F" w:rsidRPr="006D392C" w:rsidRDefault="00240E1F" w:rsidP="00350B4B">
    <w:pPr>
      <w:pStyle w:val="STDFooter"/>
      <w:tabs>
        <w:tab w:val="center" w:pos="4536"/>
      </w:tabs>
    </w:pPr>
    <w:r>
      <w:rPr>
        <w:rStyle w:val="PageNumber"/>
      </w:rPr>
      <w:tab/>
    </w:r>
    <w:r w:rsidRPr="00350B4B">
      <w:rPr>
        <w:rStyle w:val="PageNumber"/>
        <w:sz w:val="18"/>
      </w:rPr>
      <w:fldChar w:fldCharType="begin"/>
    </w:r>
    <w:r w:rsidRPr="00350B4B">
      <w:rPr>
        <w:rStyle w:val="PageNumber"/>
        <w:sz w:val="18"/>
      </w:rPr>
      <w:instrText xml:space="preserve"> PAGE </w:instrText>
    </w:r>
    <w:r w:rsidRPr="00350B4B">
      <w:rPr>
        <w:rStyle w:val="PageNumber"/>
        <w:sz w:val="18"/>
      </w:rPr>
      <w:fldChar w:fldCharType="separate"/>
    </w:r>
    <w:r w:rsidRPr="00350B4B">
      <w:rPr>
        <w:rStyle w:val="PageNumber"/>
        <w:sz w:val="18"/>
      </w:rPr>
      <w:t>9</w:t>
    </w:r>
    <w:r w:rsidRPr="00350B4B">
      <w:rPr>
        <w:rStyle w:val="PageNumber"/>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0536C" w14:textId="05B27025" w:rsidR="00240E1F" w:rsidRPr="006D392C" w:rsidRDefault="00240E1F" w:rsidP="00CB42DF">
    <w:pPr>
      <w:pStyle w:val="STDFooter"/>
    </w:pPr>
    <w:r>
      <w:rPr>
        <w:noProof/>
      </w:rPr>
      <w:fldChar w:fldCharType="begin"/>
    </w:r>
    <w:r>
      <w:rPr>
        <w:noProof/>
      </w:rPr>
      <w:instrText xml:space="preserve"> STYLEREF  H1_Section  \* MERGEFORMAT </w:instrText>
    </w:r>
    <w:r>
      <w:rPr>
        <w:noProof/>
      </w:rPr>
      <w:fldChar w:fldCharType="separate"/>
    </w:r>
    <w:r w:rsidR="00153EBD">
      <w:rPr>
        <w:noProof/>
      </w:rPr>
      <w:t>Introduction</w:t>
    </w:r>
    <w:r>
      <w:rPr>
        <w:noProof/>
      </w:rPr>
      <w:fldChar w:fldCharType="end"/>
    </w:r>
    <w:r w:rsidRPr="006D392C">
      <w:tab/>
    </w:r>
    <w:r>
      <w:fldChar w:fldCharType="begin"/>
    </w:r>
    <w:r>
      <w:instrText xml:space="preserve"> STYLEREF  H3_Parts  \* MERGEFORMAT </w:instrText>
    </w:r>
    <w:r>
      <w:fldChar w:fldCharType="end"/>
    </w:r>
  </w:p>
  <w:p w14:paraId="59ED18C5" w14:textId="77777777" w:rsidR="00240E1F" w:rsidRPr="006D392C" w:rsidRDefault="00240E1F" w:rsidP="00CB42DF">
    <w:pPr>
      <w:pStyle w:val="STDFooter"/>
      <w:jc w:val="center"/>
    </w:pPr>
    <w:r w:rsidRPr="006D392C">
      <w:rPr>
        <w:rStyle w:val="PageNumber"/>
      </w:rPr>
      <w:fldChar w:fldCharType="begin"/>
    </w:r>
    <w:r w:rsidRPr="006D392C">
      <w:rPr>
        <w:rStyle w:val="PageNumber"/>
      </w:rPr>
      <w:instrText xml:space="preserve"> PAGE </w:instrText>
    </w:r>
    <w:r w:rsidRPr="006D392C">
      <w:rPr>
        <w:rStyle w:val="PageNumber"/>
      </w:rPr>
      <w:fldChar w:fldCharType="separate"/>
    </w:r>
    <w:r>
      <w:rPr>
        <w:rStyle w:val="PageNumber"/>
        <w:noProof/>
      </w:rPr>
      <w:t>7</w:t>
    </w:r>
    <w:r w:rsidRPr="006D392C">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E5A78" w14:textId="77777777" w:rsidR="00240E1F" w:rsidRPr="00FA777B" w:rsidRDefault="00240E1F" w:rsidP="00FA777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74106" w14:textId="56618FE9" w:rsidR="00240E1F" w:rsidRDefault="00240E1F" w:rsidP="00732942">
    <w:pPr>
      <w:pStyle w:val="STDFooter"/>
      <w:tabs>
        <w:tab w:val="left" w:pos="0"/>
        <w:tab w:val="center" w:pos="4253"/>
      </w:tabs>
      <w:rPr>
        <w:noProof/>
      </w:rPr>
    </w:pPr>
    <w:r>
      <w:rPr>
        <w:noProof/>
      </w:rPr>
      <w:fldChar w:fldCharType="begin"/>
    </w:r>
    <w:r>
      <w:rPr>
        <w:noProof/>
      </w:rPr>
      <w:instrText xml:space="preserve"> STYLEREF  H1_Section  \* MERGEFORMAT </w:instrText>
    </w:r>
    <w:r>
      <w:rPr>
        <w:noProof/>
      </w:rPr>
      <w:fldChar w:fldCharType="separate"/>
    </w:r>
    <w:r w:rsidR="00B330FE">
      <w:rPr>
        <w:noProof/>
      </w:rPr>
      <w:t>Relationship of elements to collection specifications</w:t>
    </w:r>
    <w:r>
      <w:rPr>
        <w:noProof/>
      </w:rPr>
      <w:fldChar w:fldCharType="end"/>
    </w:r>
    <w:r>
      <w:rPr>
        <w:noProof/>
      </w:rPr>
      <w:tab/>
    </w:r>
    <w:r>
      <w:rPr>
        <w:noProof/>
      </w:rPr>
      <w:tab/>
    </w:r>
    <w:r>
      <w:rPr>
        <w:noProof/>
      </w:rPr>
      <w:fldChar w:fldCharType="begin"/>
    </w:r>
    <w:r>
      <w:rPr>
        <w:noProof/>
      </w:rPr>
      <w:instrText xml:space="preserve"> STYLEREF  H2_Headings  \* MERGEFORMAT </w:instrText>
    </w:r>
    <w:r w:rsidR="00B330FE">
      <w:rPr>
        <w:noProof/>
      </w:rPr>
      <w:fldChar w:fldCharType="separate"/>
    </w:r>
    <w:r w:rsidR="00B330FE">
      <w:rPr>
        <w:noProof/>
      </w:rPr>
      <w:t>Elements and their associated collections</w:t>
    </w:r>
    <w:r>
      <w:rPr>
        <w:noProof/>
      </w:rPr>
      <w:fldChar w:fldCharType="end"/>
    </w:r>
  </w:p>
  <w:p w14:paraId="65B34559" w14:textId="1769A3E0" w:rsidR="00240E1F" w:rsidRPr="006F0230" w:rsidRDefault="00240E1F" w:rsidP="006F0230">
    <w:pPr>
      <w:pStyle w:val="STDFooter"/>
      <w:tabs>
        <w:tab w:val="clear" w:pos="9072"/>
        <w:tab w:val="center" w:pos="4536"/>
      </w:tabs>
      <w:rPr>
        <w:sz w:val="18"/>
        <w:szCs w:val="18"/>
      </w:rPr>
    </w:pPr>
    <w:r>
      <w:rPr>
        <w:rStyle w:val="PageNumber"/>
        <w:sz w:val="18"/>
        <w:szCs w:val="18"/>
      </w:rPr>
      <w:tab/>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sidRPr="006F0230">
      <w:rPr>
        <w:rStyle w:val="PageNumber"/>
        <w:sz w:val="18"/>
        <w:szCs w:val="18"/>
      </w:rPr>
      <w:fldChar w:fldCharType="begin"/>
    </w:r>
    <w:r w:rsidRPr="006F0230">
      <w:rPr>
        <w:rStyle w:val="PageNumber"/>
        <w:sz w:val="18"/>
        <w:szCs w:val="18"/>
      </w:rPr>
      <w:instrText xml:space="preserve"> PAGE </w:instrText>
    </w:r>
    <w:r w:rsidRPr="006F0230">
      <w:rPr>
        <w:rStyle w:val="PageNumber"/>
        <w:sz w:val="18"/>
        <w:szCs w:val="18"/>
      </w:rPr>
      <w:fldChar w:fldCharType="separate"/>
    </w:r>
    <w:r w:rsidRPr="006F0230">
      <w:rPr>
        <w:rStyle w:val="PageNumber"/>
        <w:sz w:val="18"/>
        <w:szCs w:val="18"/>
      </w:rPr>
      <w:t>15</w:t>
    </w:r>
    <w:r w:rsidRPr="006F0230">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9DC40" w14:textId="77777777" w:rsidR="00A87990" w:rsidRPr="006D392C" w:rsidRDefault="00A87990" w:rsidP="003730D2">
      <w:pPr>
        <w:pStyle w:val="STDFooter"/>
      </w:pPr>
      <w:r>
        <w:rPr>
          <w:noProof/>
        </w:rPr>
        <w:fldChar w:fldCharType="begin"/>
      </w:r>
      <w:r>
        <w:rPr>
          <w:noProof/>
        </w:rPr>
        <w:instrText xml:space="preserve"> STYLEREF  H1_Section  \* MERGEFORMAT </w:instrText>
      </w:r>
      <w:r>
        <w:rPr>
          <w:noProof/>
        </w:rPr>
        <w:fldChar w:fldCharType="separate"/>
      </w:r>
      <w:r>
        <w:rPr>
          <w:noProof/>
        </w:rPr>
        <w:t>Introduction</w:t>
      </w:r>
      <w:r>
        <w:rPr>
          <w:noProof/>
        </w:rPr>
        <w:fldChar w:fldCharType="end"/>
      </w:r>
      <w:r w:rsidRPr="006D392C">
        <w:tab/>
      </w:r>
      <w:r>
        <w:rPr>
          <w:noProof/>
        </w:rPr>
        <w:fldChar w:fldCharType="begin"/>
      </w:r>
      <w:r>
        <w:rPr>
          <w:noProof/>
        </w:rPr>
        <w:instrText xml:space="preserve"> STYLEREF  H2_Headings  \* MERGEFORMAT </w:instrText>
      </w:r>
      <w:r>
        <w:rPr>
          <w:noProof/>
        </w:rPr>
        <w:fldChar w:fldCharType="separate"/>
      </w:r>
      <w:r>
        <w:rPr>
          <w:noProof/>
        </w:rPr>
        <w:t>Contents</w:t>
      </w:r>
      <w:r>
        <w:rPr>
          <w:noProof/>
        </w:rPr>
        <w:fldChar w:fldCharType="end"/>
      </w:r>
    </w:p>
    <w:p w14:paraId="35336615" w14:textId="77777777" w:rsidR="00A87990" w:rsidRPr="006D392C" w:rsidRDefault="00A87990" w:rsidP="003730D2">
      <w:pPr>
        <w:pStyle w:val="STDFooter"/>
        <w:jc w:val="center"/>
      </w:pPr>
      <w:r w:rsidRPr="006D392C">
        <w:rPr>
          <w:rStyle w:val="PageNumber"/>
        </w:rPr>
        <w:fldChar w:fldCharType="begin"/>
      </w:r>
      <w:r w:rsidRPr="006D392C">
        <w:rPr>
          <w:rStyle w:val="PageNumber"/>
        </w:rPr>
        <w:instrText xml:space="preserve"> PAGE </w:instrText>
      </w:r>
      <w:r w:rsidRPr="006D392C">
        <w:rPr>
          <w:rStyle w:val="PageNumber"/>
        </w:rPr>
        <w:fldChar w:fldCharType="separate"/>
      </w:r>
      <w:r>
        <w:rPr>
          <w:rStyle w:val="PageNumber"/>
          <w:noProof/>
        </w:rPr>
        <w:t>122</w:t>
      </w:r>
      <w:r w:rsidRPr="006D392C">
        <w:rPr>
          <w:rStyle w:val="PageNumber"/>
        </w:rPr>
        <w:fldChar w:fldCharType="end"/>
      </w:r>
    </w:p>
    <w:p w14:paraId="0FDFFD83" w14:textId="77777777" w:rsidR="00A87990" w:rsidRDefault="00A87990">
      <w:pPr>
        <w:pStyle w:val="Footer"/>
      </w:pPr>
    </w:p>
    <w:p w14:paraId="1F0D41D0" w14:textId="77777777" w:rsidR="00A87990" w:rsidRDefault="00A87990"/>
    <w:p w14:paraId="5AA29D61" w14:textId="77777777" w:rsidR="00A87990" w:rsidRDefault="00A87990" w:rsidP="009E7591">
      <w:pPr>
        <w:pStyle w:val="STDFooter"/>
      </w:pPr>
      <w:r>
        <w:rPr>
          <w:noProof/>
        </w:rPr>
        <w:fldChar w:fldCharType="begin"/>
      </w:r>
      <w:r>
        <w:rPr>
          <w:noProof/>
        </w:rPr>
        <w:instrText xml:space="preserve"> STYLEREF  H1_Section  \* MERGEFORMAT </w:instrText>
      </w:r>
      <w:r>
        <w:rPr>
          <w:noProof/>
        </w:rPr>
        <w:fldChar w:fldCharType="separate"/>
      </w:r>
      <w:r>
        <w:rPr>
          <w:noProof/>
        </w:rPr>
        <w:t>Introduction</w:t>
      </w:r>
      <w:r>
        <w:rPr>
          <w:noProof/>
        </w:rPr>
        <w:fldChar w:fldCharType="end"/>
      </w:r>
      <w:r w:rsidRPr="00342036">
        <w:tab/>
      </w:r>
      <w:r>
        <w:rPr>
          <w:noProof/>
        </w:rPr>
        <w:fldChar w:fldCharType="begin"/>
      </w:r>
      <w:r>
        <w:rPr>
          <w:noProof/>
        </w:rPr>
        <w:instrText xml:space="preserve"> STYLEREF  H2_Headings  \* MERGEFORMAT </w:instrText>
      </w:r>
      <w:r>
        <w:rPr>
          <w:noProof/>
        </w:rPr>
        <w:fldChar w:fldCharType="separate"/>
      </w:r>
      <w:r>
        <w:rPr>
          <w:noProof/>
        </w:rPr>
        <w:t>Contents</w:t>
      </w:r>
      <w:r>
        <w:rPr>
          <w:noProof/>
        </w:rPr>
        <w:fldChar w:fldCharType="end"/>
      </w:r>
    </w:p>
    <w:p w14:paraId="2B7C83C2" w14:textId="77777777" w:rsidR="00A87990" w:rsidRPr="00406943" w:rsidRDefault="00A87990" w:rsidP="009E7591">
      <w:pPr>
        <w:pStyle w:val="STDFooter"/>
        <w:jc w:val="center"/>
      </w:pPr>
      <w:r w:rsidRPr="00406943">
        <w:rPr>
          <w:rStyle w:val="PageNumber"/>
        </w:rPr>
        <w:fldChar w:fldCharType="begin"/>
      </w:r>
      <w:r w:rsidRPr="00406943">
        <w:rPr>
          <w:rStyle w:val="PageNumber"/>
        </w:rPr>
        <w:instrText xml:space="preserve"> PAGE </w:instrText>
      </w:r>
      <w:r w:rsidRPr="00406943">
        <w:rPr>
          <w:rStyle w:val="PageNumber"/>
        </w:rPr>
        <w:fldChar w:fldCharType="separate"/>
      </w:r>
      <w:r>
        <w:rPr>
          <w:rStyle w:val="PageNumber"/>
          <w:noProof/>
        </w:rPr>
        <w:t>122</w:t>
      </w:r>
      <w:r w:rsidRPr="00406943">
        <w:rPr>
          <w:rStyle w:val="PageNumber"/>
        </w:rPr>
        <w:fldChar w:fldCharType="end"/>
      </w:r>
    </w:p>
    <w:p w14:paraId="62D76412" w14:textId="77777777" w:rsidR="00A87990" w:rsidRDefault="00A87990">
      <w:pPr>
        <w:pStyle w:val="Footer"/>
      </w:pPr>
    </w:p>
    <w:p w14:paraId="7C26E206" w14:textId="77777777" w:rsidR="00A87990" w:rsidRDefault="00A87990"/>
    <w:p w14:paraId="7AB9F810" w14:textId="77777777" w:rsidR="00A87990" w:rsidRDefault="00A87990">
      <w:r>
        <w:separator/>
      </w:r>
    </w:p>
  </w:footnote>
  <w:footnote w:type="continuationSeparator" w:id="0">
    <w:p w14:paraId="66BD4A07" w14:textId="77777777" w:rsidR="00A87990" w:rsidRDefault="00A87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D8E72" w14:textId="2004C5BD" w:rsidR="00240E1F" w:rsidRDefault="00240E1F" w:rsidP="00F00B98">
    <w:pPr>
      <w:pStyle w:val="STDHeader"/>
    </w:pPr>
    <w:r>
      <w:t>Edition 2.</w:t>
    </w:r>
    <w:r w:rsidR="00277C41">
      <w:t xml:space="preserve">4 </w:t>
    </w:r>
    <w:r w:rsidR="00AF3FAD">
      <w:t>February</w:t>
    </w:r>
    <w:r w:rsidRPr="00B00C35">
      <w:t xml:space="preserve"> 20</w:t>
    </w:r>
    <w:r w:rsidR="00404E54" w:rsidRPr="00B00C35">
      <w:t>2</w:t>
    </w:r>
    <w:r w:rsidRPr="00B00C35">
      <w:t>6</w:t>
    </w:r>
    <w:r w:rsidRPr="002261A3">
      <w:tab/>
    </w:r>
    <w:r>
      <w:t>AVETMISS Data element definitions</w:t>
    </w:r>
  </w:p>
  <w:p w14:paraId="672E9117" w14:textId="77777777" w:rsidR="00240E1F" w:rsidRDefault="00240E1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16286" w14:textId="77777777" w:rsidR="00240E1F" w:rsidRDefault="00240E1F" w:rsidP="00F13C2F">
    <w:pPr>
      <w:pStyle w:val="STD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F85B0" w14:textId="77777777" w:rsidR="00240E1F" w:rsidRPr="00C91BD0" w:rsidRDefault="00240E1F" w:rsidP="00C91B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6342D" w14:textId="77777777" w:rsidR="00240E1F" w:rsidRDefault="00240E1F" w:rsidP="00124095">
    <w:pPr>
      <w:pStyle w:val="STDHeader"/>
    </w:pPr>
  </w:p>
  <w:p w14:paraId="1D1C517B" w14:textId="77777777" w:rsidR="00240E1F" w:rsidRDefault="00240E1F" w:rsidP="00124095">
    <w:pPr>
      <w:pStyle w:val="STDHeader"/>
    </w:pPr>
  </w:p>
  <w:p w14:paraId="626E98D3" w14:textId="77777777" w:rsidR="00240E1F" w:rsidRDefault="00240E1F" w:rsidP="00124095">
    <w:pPr>
      <w:pStyle w:val="STD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D34D9" w14:textId="77777777" w:rsidR="00240E1F" w:rsidRDefault="00240E1F" w:rsidP="00CB42DF">
    <w:pPr>
      <w:pStyle w:val="STDHeader"/>
    </w:pPr>
  </w:p>
  <w:p w14:paraId="614130C3" w14:textId="77777777" w:rsidR="00240E1F" w:rsidRDefault="00240E1F" w:rsidP="00CB42DF">
    <w:pPr>
      <w:pStyle w:val="STDHeader"/>
    </w:pPr>
  </w:p>
  <w:p w14:paraId="1CF89111" w14:textId="77777777" w:rsidR="00240E1F" w:rsidRDefault="00240E1F" w:rsidP="00CB42DF">
    <w:pPr>
      <w:pStyle w:val="STD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C879A" w14:textId="3866A2EC" w:rsidR="00240E1F" w:rsidRDefault="00240E1F" w:rsidP="00FA777B">
    <w:pPr>
      <w:pStyle w:val="STDHeader"/>
    </w:pPr>
    <w:r>
      <w:t>Edition 2.</w:t>
    </w:r>
    <w:r w:rsidR="00277C41">
      <w:t xml:space="preserve">4 </w:t>
    </w:r>
    <w:r w:rsidR="00AF3FAD">
      <w:t>February</w:t>
    </w:r>
    <w:r w:rsidRPr="004A1C96">
      <w:t xml:space="preserve"> 20</w:t>
    </w:r>
    <w:r w:rsidR="00404E54" w:rsidRPr="004A1C96">
      <w:t>26</w:t>
    </w:r>
    <w:r w:rsidRPr="002261A3">
      <w:tab/>
    </w:r>
    <w:r>
      <w:t>AVETMISS Data element definitions</w:t>
    </w:r>
  </w:p>
  <w:p w14:paraId="7C5AE620" w14:textId="77777777" w:rsidR="00240E1F" w:rsidRDefault="00240E1F" w:rsidP="00FA777B">
    <w:pPr>
      <w:pStyle w:val="STDHeader"/>
    </w:pPr>
  </w:p>
  <w:p w14:paraId="463B48E5" w14:textId="77777777" w:rsidR="00240E1F" w:rsidRDefault="00240E1F" w:rsidP="00FA777B">
    <w:pPr>
      <w:pStyle w:val="STD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794C8" w14:textId="2CE85B1E" w:rsidR="00240E1F" w:rsidRDefault="00240E1F" w:rsidP="00CB42DF">
    <w:pPr>
      <w:pStyle w:val="STDHeader"/>
    </w:pPr>
    <w:r>
      <w:t xml:space="preserve">Edition 2 </w:t>
    </w:r>
    <w:r w:rsidR="00AF3FAD">
      <w:t>February</w:t>
    </w:r>
    <w:r>
      <w:t xml:space="preserve"> 2008</w:t>
    </w:r>
    <w:r w:rsidRPr="002261A3">
      <w:tab/>
    </w:r>
    <w:r>
      <w:t>AVETMISS data Element Definitions</w:t>
    </w:r>
  </w:p>
  <w:p w14:paraId="7BD3ADF2" w14:textId="77777777" w:rsidR="00240E1F" w:rsidRDefault="00240E1F" w:rsidP="00CB42DF">
    <w:pPr>
      <w:pStyle w:val="STDHeader"/>
    </w:pPr>
  </w:p>
  <w:p w14:paraId="02C50F55" w14:textId="77777777" w:rsidR="00240E1F" w:rsidRDefault="00240E1F" w:rsidP="00CB42DF">
    <w:pPr>
      <w:pStyle w:val="STD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FAECB" w14:textId="77777777" w:rsidR="00240E1F" w:rsidRDefault="00240E1F" w:rsidP="00CB42DF">
    <w:pPr>
      <w:pStyle w:val="STDHeader"/>
    </w:pPr>
  </w:p>
  <w:p w14:paraId="6751950F" w14:textId="77777777" w:rsidR="00240E1F" w:rsidRDefault="00240E1F" w:rsidP="00CB42DF">
    <w:pPr>
      <w:pStyle w:val="STDHeader"/>
    </w:pPr>
  </w:p>
  <w:p w14:paraId="3FD04F32" w14:textId="77777777" w:rsidR="00240E1F" w:rsidRDefault="00240E1F" w:rsidP="00CB42DF">
    <w:pPr>
      <w:pStyle w:val="STD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26310" w14:textId="3043F64F" w:rsidR="00240E1F" w:rsidRDefault="00240E1F" w:rsidP="0048086E">
    <w:pPr>
      <w:pStyle w:val="STDHeader"/>
    </w:pPr>
    <w:r>
      <w:t>Edition 2.</w:t>
    </w:r>
    <w:r w:rsidR="00AC29A5">
      <w:t>4</w:t>
    </w:r>
    <w:r>
      <w:t xml:space="preserve"> </w:t>
    </w:r>
    <w:r w:rsidR="00AC29A5">
      <w:t>January 202</w:t>
    </w:r>
    <w:r w:rsidR="00277C41">
      <w:t>6</w:t>
    </w:r>
    <w:r w:rsidRPr="002261A3">
      <w:tab/>
    </w:r>
    <w:r>
      <w:t>AVETMISS Data element definitions</w:t>
    </w:r>
  </w:p>
  <w:p w14:paraId="2BAF2E69" w14:textId="77777777" w:rsidR="00240E1F" w:rsidRPr="00D75F6E" w:rsidRDefault="00240E1F" w:rsidP="0048086E">
    <w:pPr>
      <w:pStyle w:val="STD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BDBCB" w14:textId="77777777" w:rsidR="00240E1F" w:rsidRPr="0048086E" w:rsidRDefault="00240E1F" w:rsidP="0048086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F1015" w14:textId="21409557" w:rsidR="00240E1F" w:rsidRDefault="00240E1F" w:rsidP="00FE50B1">
    <w:pPr>
      <w:pStyle w:val="STDHeader"/>
      <w:tabs>
        <w:tab w:val="left" w:pos="6096"/>
      </w:tabs>
    </w:pPr>
    <w:r w:rsidRPr="004A1C96">
      <w:t>Edition 2.</w:t>
    </w:r>
    <w:r w:rsidR="00277C41" w:rsidRPr="004A1C96">
      <w:t>4</w:t>
    </w:r>
    <w:r w:rsidRPr="004A1C96">
      <w:t xml:space="preserve"> </w:t>
    </w:r>
    <w:r w:rsidR="00AF3FAD">
      <w:t>February</w:t>
    </w:r>
    <w:r w:rsidRPr="004A1C96">
      <w:t xml:space="preserve"> 20</w:t>
    </w:r>
    <w:r w:rsidR="00404E54" w:rsidRPr="004A1C96">
      <w:t>2</w:t>
    </w:r>
    <w:r w:rsidRPr="004A1C96">
      <w:t>6</w:t>
    </w:r>
    <w:r>
      <w:tab/>
      <w:t>AVETMISS Data element definitions</w:t>
    </w:r>
  </w:p>
  <w:p w14:paraId="5F88A894" w14:textId="77777777" w:rsidR="00240E1F" w:rsidRDefault="00240E1F" w:rsidP="00B96B02">
    <w:pPr>
      <w:pStyle w:val="STD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38735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7.2pt;height:14.4pt;visibility:visible;mso-wrap-style:square" o:bullet="t">
        <v:imagedata r:id="rId1" o:title=""/>
      </v:shape>
    </w:pict>
  </w:numPicBullet>
  <w:abstractNum w:abstractNumId="0" w15:restartNumberingAfterBreak="0">
    <w:nsid w:val="FFFFFF7C"/>
    <w:multiLevelType w:val="singleLevel"/>
    <w:tmpl w:val="F2F4333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2EEBCB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F48189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49238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12AA9E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225A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D4E02314"/>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758E610E"/>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D5E69350"/>
    <w:lvl w:ilvl="0">
      <w:start w:val="1"/>
      <w:numFmt w:val="bullet"/>
      <w:pStyle w:val="StyleDotpoint1Before2ptAfter4ptLinespacingExact"/>
      <w:lvlText w:val=""/>
      <w:lvlJc w:val="left"/>
      <w:pPr>
        <w:tabs>
          <w:tab w:val="num" w:pos="360"/>
        </w:tabs>
        <w:ind w:left="360" w:hanging="360"/>
      </w:pPr>
      <w:rPr>
        <w:rFonts w:ascii="Symbol" w:hAnsi="Symbol" w:hint="default"/>
      </w:rPr>
    </w:lvl>
  </w:abstractNum>
  <w:abstractNum w:abstractNumId="9" w15:restartNumberingAfterBreak="0">
    <w:nsid w:val="014431C5"/>
    <w:multiLevelType w:val="hybridMultilevel"/>
    <w:tmpl w:val="3CF04B3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994B9E0">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3A208D8"/>
    <w:multiLevelType w:val="hybridMultilevel"/>
    <w:tmpl w:val="2D046582"/>
    <w:lvl w:ilvl="0" w:tplc="2B00FB2E">
      <w:start w:val="1"/>
      <w:numFmt w:val="bullet"/>
      <w:pStyle w:val="CVbulletfooter"/>
      <w:lvlText w:val=""/>
      <w:lvlJc w:val="left"/>
      <w:pPr>
        <w:tabs>
          <w:tab w:val="num" w:pos="2138"/>
        </w:tabs>
        <w:ind w:left="2138" w:hanging="360"/>
      </w:pPr>
      <w:rPr>
        <w:rFonts w:ascii="Symbol" w:hAnsi="Symbol" w:hint="default"/>
      </w:rPr>
    </w:lvl>
    <w:lvl w:ilvl="1" w:tplc="0C090003" w:tentative="1">
      <w:start w:val="1"/>
      <w:numFmt w:val="bullet"/>
      <w:lvlText w:val="o"/>
      <w:lvlJc w:val="left"/>
      <w:pPr>
        <w:tabs>
          <w:tab w:val="num" w:pos="2858"/>
        </w:tabs>
        <w:ind w:left="2858" w:hanging="360"/>
      </w:pPr>
      <w:rPr>
        <w:rFonts w:ascii="Courier New" w:hAnsi="Courier New" w:cs="Courier New" w:hint="default"/>
      </w:rPr>
    </w:lvl>
    <w:lvl w:ilvl="2" w:tplc="0C090005" w:tentative="1">
      <w:start w:val="1"/>
      <w:numFmt w:val="bullet"/>
      <w:lvlText w:val=""/>
      <w:lvlJc w:val="left"/>
      <w:pPr>
        <w:tabs>
          <w:tab w:val="num" w:pos="3578"/>
        </w:tabs>
        <w:ind w:left="3578" w:hanging="360"/>
      </w:pPr>
      <w:rPr>
        <w:rFonts w:ascii="Wingdings" w:hAnsi="Wingdings" w:hint="default"/>
      </w:rPr>
    </w:lvl>
    <w:lvl w:ilvl="3" w:tplc="0C090001" w:tentative="1">
      <w:start w:val="1"/>
      <w:numFmt w:val="bullet"/>
      <w:lvlText w:val=""/>
      <w:lvlJc w:val="left"/>
      <w:pPr>
        <w:tabs>
          <w:tab w:val="num" w:pos="4298"/>
        </w:tabs>
        <w:ind w:left="4298" w:hanging="360"/>
      </w:pPr>
      <w:rPr>
        <w:rFonts w:ascii="Symbol" w:hAnsi="Symbol" w:hint="default"/>
      </w:rPr>
    </w:lvl>
    <w:lvl w:ilvl="4" w:tplc="0C090003" w:tentative="1">
      <w:start w:val="1"/>
      <w:numFmt w:val="bullet"/>
      <w:lvlText w:val="o"/>
      <w:lvlJc w:val="left"/>
      <w:pPr>
        <w:tabs>
          <w:tab w:val="num" w:pos="5018"/>
        </w:tabs>
        <w:ind w:left="5018" w:hanging="360"/>
      </w:pPr>
      <w:rPr>
        <w:rFonts w:ascii="Courier New" w:hAnsi="Courier New" w:cs="Courier New" w:hint="default"/>
      </w:rPr>
    </w:lvl>
    <w:lvl w:ilvl="5" w:tplc="0C090005" w:tentative="1">
      <w:start w:val="1"/>
      <w:numFmt w:val="bullet"/>
      <w:lvlText w:val=""/>
      <w:lvlJc w:val="left"/>
      <w:pPr>
        <w:tabs>
          <w:tab w:val="num" w:pos="5738"/>
        </w:tabs>
        <w:ind w:left="5738" w:hanging="360"/>
      </w:pPr>
      <w:rPr>
        <w:rFonts w:ascii="Wingdings" w:hAnsi="Wingdings" w:hint="default"/>
      </w:rPr>
    </w:lvl>
    <w:lvl w:ilvl="6" w:tplc="0C090001" w:tentative="1">
      <w:start w:val="1"/>
      <w:numFmt w:val="bullet"/>
      <w:lvlText w:val=""/>
      <w:lvlJc w:val="left"/>
      <w:pPr>
        <w:tabs>
          <w:tab w:val="num" w:pos="6458"/>
        </w:tabs>
        <w:ind w:left="6458" w:hanging="360"/>
      </w:pPr>
      <w:rPr>
        <w:rFonts w:ascii="Symbol" w:hAnsi="Symbol" w:hint="default"/>
      </w:rPr>
    </w:lvl>
    <w:lvl w:ilvl="7" w:tplc="0C090003" w:tentative="1">
      <w:start w:val="1"/>
      <w:numFmt w:val="bullet"/>
      <w:lvlText w:val="o"/>
      <w:lvlJc w:val="left"/>
      <w:pPr>
        <w:tabs>
          <w:tab w:val="num" w:pos="7178"/>
        </w:tabs>
        <w:ind w:left="7178" w:hanging="360"/>
      </w:pPr>
      <w:rPr>
        <w:rFonts w:ascii="Courier New" w:hAnsi="Courier New" w:cs="Courier New" w:hint="default"/>
      </w:rPr>
    </w:lvl>
    <w:lvl w:ilvl="8" w:tplc="0C090005" w:tentative="1">
      <w:start w:val="1"/>
      <w:numFmt w:val="bullet"/>
      <w:lvlText w:val=""/>
      <w:lvlJc w:val="left"/>
      <w:pPr>
        <w:tabs>
          <w:tab w:val="num" w:pos="7898"/>
        </w:tabs>
        <w:ind w:left="7898" w:hanging="360"/>
      </w:pPr>
      <w:rPr>
        <w:rFonts w:ascii="Wingdings" w:hAnsi="Wingdings" w:hint="default"/>
      </w:rPr>
    </w:lvl>
  </w:abstractNum>
  <w:abstractNum w:abstractNumId="12" w15:restartNumberingAfterBreak="0">
    <w:nsid w:val="112D25F8"/>
    <w:multiLevelType w:val="hybridMultilevel"/>
    <w:tmpl w:val="B622C916"/>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3" w15:restartNumberingAfterBreak="0">
    <w:nsid w:val="11E93A49"/>
    <w:multiLevelType w:val="singleLevel"/>
    <w:tmpl w:val="78A601CA"/>
    <w:lvl w:ilvl="0">
      <w:start w:val="1"/>
      <w:numFmt w:val="decimal"/>
      <w:pStyle w:val="Enrolboldnumbered"/>
      <w:lvlText w:val="%1)"/>
      <w:lvlJc w:val="left"/>
      <w:pPr>
        <w:tabs>
          <w:tab w:val="num" w:pos="360"/>
        </w:tabs>
        <w:ind w:left="360" w:hanging="360"/>
      </w:pPr>
    </w:lvl>
  </w:abstractNum>
  <w:abstractNum w:abstractNumId="14" w15:restartNumberingAfterBreak="0">
    <w:nsid w:val="13530C42"/>
    <w:multiLevelType w:val="hybridMultilevel"/>
    <w:tmpl w:val="D2D83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3B4F8C"/>
    <w:multiLevelType w:val="hybridMultilevel"/>
    <w:tmpl w:val="E39C8DA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15:restartNumberingAfterBreak="0">
    <w:nsid w:val="4257439E"/>
    <w:multiLevelType w:val="singleLevel"/>
    <w:tmpl w:val="D9C0590A"/>
    <w:lvl w:ilvl="0">
      <w:start w:val="1"/>
      <w:numFmt w:val="bullet"/>
      <w:pStyle w:val="Bullet1"/>
      <w:lvlText w:val=""/>
      <w:lvlJc w:val="left"/>
      <w:pPr>
        <w:tabs>
          <w:tab w:val="num" w:pos="2061"/>
        </w:tabs>
        <w:ind w:left="2058" w:hanging="357"/>
      </w:pPr>
      <w:rPr>
        <w:rFonts w:ascii="Symbol" w:hAnsi="Symbol" w:hint="default"/>
        <w:sz w:val="18"/>
      </w:rPr>
    </w:lvl>
  </w:abstractNum>
  <w:abstractNum w:abstractNumId="17" w15:restartNumberingAfterBreak="0">
    <w:nsid w:val="49F15825"/>
    <w:multiLevelType w:val="hybridMultilevel"/>
    <w:tmpl w:val="917EF0E0"/>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4A4E6741"/>
    <w:multiLevelType w:val="hybridMultilevel"/>
    <w:tmpl w:val="F3CA1AF6"/>
    <w:lvl w:ilvl="0" w:tplc="859413E4">
      <w:start w:val="1"/>
      <w:numFmt w:val="bullet"/>
      <w:pStyle w:val="Tablebullet"/>
      <w:lvlText w:val=""/>
      <w:lvlJc w:val="left"/>
      <w:pPr>
        <w:tabs>
          <w:tab w:val="num" w:pos="720"/>
        </w:tabs>
        <w:ind w:left="720" w:hanging="360"/>
      </w:pPr>
      <w:rPr>
        <w:rFonts w:ascii="Symbol" w:hAnsi="Symbol" w:hint="default"/>
      </w:rPr>
    </w:lvl>
    <w:lvl w:ilvl="1" w:tplc="8FA41094" w:tentative="1">
      <w:start w:val="1"/>
      <w:numFmt w:val="bullet"/>
      <w:lvlText w:val="o"/>
      <w:lvlJc w:val="left"/>
      <w:pPr>
        <w:tabs>
          <w:tab w:val="num" w:pos="1440"/>
        </w:tabs>
        <w:ind w:left="1440" w:hanging="360"/>
      </w:pPr>
      <w:rPr>
        <w:rFonts w:ascii="Courier New" w:hAnsi="Courier New" w:cs="Courier New" w:hint="default"/>
      </w:rPr>
    </w:lvl>
    <w:lvl w:ilvl="2" w:tplc="4BFEBD7A" w:tentative="1">
      <w:start w:val="1"/>
      <w:numFmt w:val="bullet"/>
      <w:lvlText w:val=""/>
      <w:lvlJc w:val="left"/>
      <w:pPr>
        <w:tabs>
          <w:tab w:val="num" w:pos="2160"/>
        </w:tabs>
        <w:ind w:left="2160" w:hanging="360"/>
      </w:pPr>
      <w:rPr>
        <w:rFonts w:ascii="Wingdings" w:hAnsi="Wingdings" w:hint="default"/>
      </w:rPr>
    </w:lvl>
    <w:lvl w:ilvl="3" w:tplc="ABEC09E4" w:tentative="1">
      <w:start w:val="1"/>
      <w:numFmt w:val="bullet"/>
      <w:lvlText w:val=""/>
      <w:lvlJc w:val="left"/>
      <w:pPr>
        <w:tabs>
          <w:tab w:val="num" w:pos="2880"/>
        </w:tabs>
        <w:ind w:left="2880" w:hanging="360"/>
      </w:pPr>
      <w:rPr>
        <w:rFonts w:ascii="Symbol" w:hAnsi="Symbol" w:hint="default"/>
      </w:rPr>
    </w:lvl>
    <w:lvl w:ilvl="4" w:tplc="E14CADE4" w:tentative="1">
      <w:start w:val="1"/>
      <w:numFmt w:val="bullet"/>
      <w:lvlText w:val="o"/>
      <w:lvlJc w:val="left"/>
      <w:pPr>
        <w:tabs>
          <w:tab w:val="num" w:pos="3600"/>
        </w:tabs>
        <w:ind w:left="3600" w:hanging="360"/>
      </w:pPr>
      <w:rPr>
        <w:rFonts w:ascii="Courier New" w:hAnsi="Courier New" w:cs="Courier New" w:hint="default"/>
      </w:rPr>
    </w:lvl>
    <w:lvl w:ilvl="5" w:tplc="B1DA73FC" w:tentative="1">
      <w:start w:val="1"/>
      <w:numFmt w:val="bullet"/>
      <w:lvlText w:val=""/>
      <w:lvlJc w:val="left"/>
      <w:pPr>
        <w:tabs>
          <w:tab w:val="num" w:pos="4320"/>
        </w:tabs>
        <w:ind w:left="4320" w:hanging="360"/>
      </w:pPr>
      <w:rPr>
        <w:rFonts w:ascii="Wingdings" w:hAnsi="Wingdings" w:hint="default"/>
      </w:rPr>
    </w:lvl>
    <w:lvl w:ilvl="6" w:tplc="E850C55E" w:tentative="1">
      <w:start w:val="1"/>
      <w:numFmt w:val="bullet"/>
      <w:lvlText w:val=""/>
      <w:lvlJc w:val="left"/>
      <w:pPr>
        <w:tabs>
          <w:tab w:val="num" w:pos="5040"/>
        </w:tabs>
        <w:ind w:left="5040" w:hanging="360"/>
      </w:pPr>
      <w:rPr>
        <w:rFonts w:ascii="Symbol" w:hAnsi="Symbol" w:hint="default"/>
      </w:rPr>
    </w:lvl>
    <w:lvl w:ilvl="7" w:tplc="42286570" w:tentative="1">
      <w:start w:val="1"/>
      <w:numFmt w:val="bullet"/>
      <w:lvlText w:val="o"/>
      <w:lvlJc w:val="left"/>
      <w:pPr>
        <w:tabs>
          <w:tab w:val="num" w:pos="5760"/>
        </w:tabs>
        <w:ind w:left="5760" w:hanging="360"/>
      </w:pPr>
      <w:rPr>
        <w:rFonts w:ascii="Courier New" w:hAnsi="Courier New" w:cs="Courier New" w:hint="default"/>
      </w:rPr>
    </w:lvl>
    <w:lvl w:ilvl="8" w:tplc="D058748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2260F8"/>
    <w:multiLevelType w:val="hybridMultilevel"/>
    <w:tmpl w:val="BDC4AE0A"/>
    <w:lvl w:ilvl="0" w:tplc="9E8A9DA0">
      <w:start w:val="1"/>
      <w:numFmt w:val="upperLetter"/>
      <w:pStyle w:val="Bulletbodytext"/>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51730258"/>
    <w:multiLevelType w:val="hybridMultilevel"/>
    <w:tmpl w:val="46C0A6B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5EDD0A22"/>
    <w:multiLevelType w:val="multilevel"/>
    <w:tmpl w:val="BC408C32"/>
    <w:lvl w:ilvl="0">
      <w:start w:val="1"/>
      <w:numFmt w:val="decimal"/>
      <w:pStyle w:val="MtgPaperNumberedList"/>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5F033F69"/>
    <w:multiLevelType w:val="multilevel"/>
    <w:tmpl w:val="9634E10C"/>
    <w:lvl w:ilvl="0">
      <w:start w:val="1"/>
      <w:numFmt w:val="bullet"/>
      <w:pStyle w:val="NewHistoryBullet"/>
      <w:lvlText w:val=""/>
      <w:lvlJc w:val="left"/>
      <w:pPr>
        <w:tabs>
          <w:tab w:val="num" w:pos="927"/>
        </w:tabs>
        <w:ind w:left="927" w:hanging="360"/>
      </w:pPr>
      <w:rPr>
        <w:rFonts w:ascii="Symbol" w:hAnsi="Symbol" w:hint="default"/>
      </w:rPr>
    </w:lvl>
    <w:lvl w:ilvl="1">
      <w:start w:val="1"/>
      <w:numFmt w:val="bullet"/>
      <w:lvlText w:val=""/>
      <w:lvlJc w:val="left"/>
      <w:pPr>
        <w:tabs>
          <w:tab w:val="num" w:pos="1287"/>
        </w:tabs>
        <w:ind w:left="1287" w:hanging="360"/>
      </w:pPr>
      <w:rPr>
        <w:rFonts w:ascii="Symbol" w:hAnsi="Symbol" w:hint="default"/>
        <w:color w:val="auto"/>
        <w:sz w:val="18"/>
        <w:szCs w:val="18"/>
      </w:rPr>
    </w:lvl>
    <w:lvl w:ilvl="2">
      <w:start w:val="1"/>
      <w:numFmt w:val="bullet"/>
      <w:lvlText w:val=""/>
      <w:lvlJc w:val="left"/>
      <w:pPr>
        <w:tabs>
          <w:tab w:val="num" w:pos="1647"/>
        </w:tabs>
        <w:ind w:left="1647" w:hanging="360"/>
      </w:pPr>
      <w:rPr>
        <w:rFonts w:ascii="Symbol" w:hAnsi="Symbol"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23" w15:restartNumberingAfterBreak="0">
    <w:nsid w:val="61F25861"/>
    <w:multiLevelType w:val="hybridMultilevel"/>
    <w:tmpl w:val="95A0A83E"/>
    <w:lvl w:ilvl="0" w:tplc="0C09000D">
      <w:start w:val="1"/>
      <w:numFmt w:val="bullet"/>
      <w:pStyle w:val="ListBullet3"/>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4" w15:restartNumberingAfterBreak="0">
    <w:nsid w:val="633E1B06"/>
    <w:multiLevelType w:val="hybridMultilevel"/>
    <w:tmpl w:val="CDC47FF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5" w15:restartNumberingAfterBreak="0">
    <w:nsid w:val="65C04FD1"/>
    <w:multiLevelType w:val="hybridMultilevel"/>
    <w:tmpl w:val="C6880AD8"/>
    <w:lvl w:ilvl="0" w:tplc="0C090001">
      <w:start w:val="1"/>
      <w:numFmt w:val="bullet"/>
      <w:lvlText w:val=""/>
      <w:lvlJc w:val="left"/>
      <w:pPr>
        <w:ind w:left="1335" w:hanging="360"/>
      </w:pPr>
      <w:rPr>
        <w:rFonts w:ascii="Symbol" w:hAnsi="Symbol" w:hint="default"/>
      </w:rPr>
    </w:lvl>
    <w:lvl w:ilvl="1" w:tplc="0C090003" w:tentative="1">
      <w:start w:val="1"/>
      <w:numFmt w:val="bullet"/>
      <w:lvlText w:val="o"/>
      <w:lvlJc w:val="left"/>
      <w:pPr>
        <w:ind w:left="2055" w:hanging="360"/>
      </w:pPr>
      <w:rPr>
        <w:rFonts w:ascii="Courier New" w:hAnsi="Courier New" w:cs="Courier New" w:hint="default"/>
      </w:rPr>
    </w:lvl>
    <w:lvl w:ilvl="2" w:tplc="0C090005" w:tentative="1">
      <w:start w:val="1"/>
      <w:numFmt w:val="bullet"/>
      <w:lvlText w:val=""/>
      <w:lvlJc w:val="left"/>
      <w:pPr>
        <w:ind w:left="2775" w:hanging="360"/>
      </w:pPr>
      <w:rPr>
        <w:rFonts w:ascii="Wingdings" w:hAnsi="Wingdings" w:hint="default"/>
      </w:rPr>
    </w:lvl>
    <w:lvl w:ilvl="3" w:tplc="0C090001" w:tentative="1">
      <w:start w:val="1"/>
      <w:numFmt w:val="bullet"/>
      <w:lvlText w:val=""/>
      <w:lvlJc w:val="left"/>
      <w:pPr>
        <w:ind w:left="3495" w:hanging="360"/>
      </w:pPr>
      <w:rPr>
        <w:rFonts w:ascii="Symbol" w:hAnsi="Symbol" w:hint="default"/>
      </w:rPr>
    </w:lvl>
    <w:lvl w:ilvl="4" w:tplc="0C090003" w:tentative="1">
      <w:start w:val="1"/>
      <w:numFmt w:val="bullet"/>
      <w:lvlText w:val="o"/>
      <w:lvlJc w:val="left"/>
      <w:pPr>
        <w:ind w:left="4215" w:hanging="360"/>
      </w:pPr>
      <w:rPr>
        <w:rFonts w:ascii="Courier New" w:hAnsi="Courier New" w:cs="Courier New" w:hint="default"/>
      </w:rPr>
    </w:lvl>
    <w:lvl w:ilvl="5" w:tplc="0C090005" w:tentative="1">
      <w:start w:val="1"/>
      <w:numFmt w:val="bullet"/>
      <w:lvlText w:val=""/>
      <w:lvlJc w:val="left"/>
      <w:pPr>
        <w:ind w:left="4935" w:hanging="360"/>
      </w:pPr>
      <w:rPr>
        <w:rFonts w:ascii="Wingdings" w:hAnsi="Wingdings" w:hint="default"/>
      </w:rPr>
    </w:lvl>
    <w:lvl w:ilvl="6" w:tplc="0C090001" w:tentative="1">
      <w:start w:val="1"/>
      <w:numFmt w:val="bullet"/>
      <w:lvlText w:val=""/>
      <w:lvlJc w:val="left"/>
      <w:pPr>
        <w:ind w:left="5655" w:hanging="360"/>
      </w:pPr>
      <w:rPr>
        <w:rFonts w:ascii="Symbol" w:hAnsi="Symbol" w:hint="default"/>
      </w:rPr>
    </w:lvl>
    <w:lvl w:ilvl="7" w:tplc="0C090003" w:tentative="1">
      <w:start w:val="1"/>
      <w:numFmt w:val="bullet"/>
      <w:lvlText w:val="o"/>
      <w:lvlJc w:val="left"/>
      <w:pPr>
        <w:ind w:left="6375" w:hanging="360"/>
      </w:pPr>
      <w:rPr>
        <w:rFonts w:ascii="Courier New" w:hAnsi="Courier New" w:cs="Courier New" w:hint="default"/>
      </w:rPr>
    </w:lvl>
    <w:lvl w:ilvl="8" w:tplc="0C090005" w:tentative="1">
      <w:start w:val="1"/>
      <w:numFmt w:val="bullet"/>
      <w:lvlText w:val=""/>
      <w:lvlJc w:val="left"/>
      <w:pPr>
        <w:ind w:left="7095" w:hanging="360"/>
      </w:pPr>
      <w:rPr>
        <w:rFonts w:ascii="Wingdings" w:hAnsi="Wingdings" w:hint="default"/>
      </w:rPr>
    </w:lvl>
  </w:abstractNum>
  <w:abstractNum w:abstractNumId="26" w15:restartNumberingAfterBreak="0">
    <w:nsid w:val="67A15F28"/>
    <w:multiLevelType w:val="hybridMultilevel"/>
    <w:tmpl w:val="9A367C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9C75474"/>
    <w:multiLevelType w:val="hybridMultilevel"/>
    <w:tmpl w:val="73F2A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ED11EC"/>
    <w:multiLevelType w:val="hybridMultilevel"/>
    <w:tmpl w:val="9B86DF7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9" w15:restartNumberingAfterBreak="0">
    <w:nsid w:val="6F5F6AD8"/>
    <w:multiLevelType w:val="hybridMultilevel"/>
    <w:tmpl w:val="BB16D992"/>
    <w:lvl w:ilvl="0" w:tplc="0C090001">
      <w:start w:val="1"/>
      <w:numFmt w:val="decimal"/>
      <w:lvlText w:val="%1."/>
      <w:lvlJc w:val="left"/>
      <w:pPr>
        <w:ind w:left="360" w:hanging="360"/>
      </w:pPr>
      <w:rPr>
        <w:rFonts w:hint="default"/>
      </w:rPr>
    </w:lvl>
    <w:lvl w:ilvl="1" w:tplc="0C090003">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0" w15:restartNumberingAfterBreak="0">
    <w:nsid w:val="7962024B"/>
    <w:multiLevelType w:val="singleLevel"/>
    <w:tmpl w:val="F012900E"/>
    <w:lvl w:ilvl="0">
      <w:start w:val="1"/>
      <w:numFmt w:val="bullet"/>
      <w:pStyle w:val="Dotpoint1"/>
      <w:lvlText w:val=""/>
      <w:lvlJc w:val="left"/>
      <w:pPr>
        <w:tabs>
          <w:tab w:val="num" w:pos="360"/>
        </w:tabs>
        <w:ind w:left="360" w:hanging="360"/>
      </w:pPr>
      <w:rPr>
        <w:rFonts w:ascii="Symbol" w:hAnsi="Symbol" w:hint="default"/>
      </w:rPr>
    </w:lvl>
  </w:abstractNum>
  <w:abstractNum w:abstractNumId="31" w15:restartNumberingAfterBreak="0">
    <w:nsid w:val="7BED1655"/>
    <w:multiLevelType w:val="hybridMultilevel"/>
    <w:tmpl w:val="0010E2F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16cid:durableId="1972636256">
    <w:abstractNumId w:val="25"/>
  </w:num>
  <w:num w:numId="2" w16cid:durableId="2077239059">
    <w:abstractNumId w:val="12"/>
  </w:num>
  <w:num w:numId="3" w16cid:durableId="666054904">
    <w:abstractNumId w:val="16"/>
  </w:num>
  <w:num w:numId="4" w16cid:durableId="1469281956">
    <w:abstractNumId w:val="19"/>
  </w:num>
  <w:num w:numId="5" w16cid:durableId="1724255291">
    <w:abstractNumId w:val="11"/>
  </w:num>
  <w:num w:numId="6" w16cid:durableId="1711568727">
    <w:abstractNumId w:val="30"/>
  </w:num>
  <w:num w:numId="7" w16cid:durableId="316420327">
    <w:abstractNumId w:val="13"/>
  </w:num>
  <w:num w:numId="8" w16cid:durableId="1544099979">
    <w:abstractNumId w:val="8"/>
  </w:num>
  <w:num w:numId="9" w16cid:durableId="1816288560">
    <w:abstractNumId w:val="6"/>
  </w:num>
  <w:num w:numId="10" w16cid:durableId="374038798">
    <w:abstractNumId w:val="23"/>
  </w:num>
  <w:num w:numId="11" w16cid:durableId="2010404582">
    <w:abstractNumId w:val="5"/>
  </w:num>
  <w:num w:numId="12" w16cid:durableId="116485897">
    <w:abstractNumId w:val="4"/>
  </w:num>
  <w:num w:numId="13" w16cid:durableId="411513253">
    <w:abstractNumId w:val="7"/>
  </w:num>
  <w:num w:numId="14" w16cid:durableId="1518543873">
    <w:abstractNumId w:val="3"/>
  </w:num>
  <w:num w:numId="15" w16cid:durableId="562133081">
    <w:abstractNumId w:val="2"/>
  </w:num>
  <w:num w:numId="16" w16cid:durableId="1073813484">
    <w:abstractNumId w:val="1"/>
  </w:num>
  <w:num w:numId="17" w16cid:durableId="1761442514">
    <w:abstractNumId w:val="0"/>
  </w:num>
  <w:num w:numId="18" w16cid:durableId="754010072">
    <w:abstractNumId w:val="21"/>
  </w:num>
  <w:num w:numId="19" w16cid:durableId="1150092602">
    <w:abstractNumId w:val="22"/>
  </w:num>
  <w:num w:numId="20" w16cid:durableId="1438714975">
    <w:abstractNumId w:val="10"/>
  </w:num>
  <w:num w:numId="21" w16cid:durableId="5641250">
    <w:abstractNumId w:val="18"/>
  </w:num>
  <w:num w:numId="22" w16cid:durableId="1426075049">
    <w:abstractNumId w:val="15"/>
  </w:num>
  <w:num w:numId="23" w16cid:durableId="689915106">
    <w:abstractNumId w:val="31"/>
  </w:num>
  <w:num w:numId="24" w16cid:durableId="1600791744">
    <w:abstractNumId w:val="24"/>
  </w:num>
  <w:num w:numId="25" w16cid:durableId="1345127373">
    <w:abstractNumId w:val="28"/>
  </w:num>
  <w:num w:numId="26" w16cid:durableId="1723629219">
    <w:abstractNumId w:val="26"/>
  </w:num>
  <w:num w:numId="27" w16cid:durableId="1766883030">
    <w:abstractNumId w:val="22"/>
  </w:num>
  <w:num w:numId="28" w16cid:durableId="5944365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3208820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37203487">
    <w:abstractNumId w:val="9"/>
  </w:num>
  <w:num w:numId="31" w16cid:durableId="542981933">
    <w:abstractNumId w:val="8"/>
  </w:num>
  <w:num w:numId="32" w16cid:durableId="1740178425">
    <w:abstractNumId w:val="29"/>
  </w:num>
  <w:num w:numId="33" w16cid:durableId="1697805501">
    <w:abstractNumId w:val="14"/>
  </w:num>
  <w:num w:numId="34" w16cid:durableId="1928339535">
    <w:abstractNumId w:val="27"/>
  </w:num>
  <w:num w:numId="35" w16cid:durableId="924650570">
    <w:abstractNumId w:val="20"/>
  </w:num>
  <w:num w:numId="36" w16cid:durableId="1767726306">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n-AU"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n-AU" w:vendorID="64" w:dllVersion="4096"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Empty"/>
  </w:docVars>
  <w:rsids>
    <w:rsidRoot w:val="00875A8E"/>
    <w:rsid w:val="00000067"/>
    <w:rsid w:val="000001D4"/>
    <w:rsid w:val="000006D1"/>
    <w:rsid w:val="00000951"/>
    <w:rsid w:val="00001097"/>
    <w:rsid w:val="00001E35"/>
    <w:rsid w:val="00002D38"/>
    <w:rsid w:val="00002D4C"/>
    <w:rsid w:val="00003EA8"/>
    <w:rsid w:val="00003FBB"/>
    <w:rsid w:val="00004C9C"/>
    <w:rsid w:val="00004CF3"/>
    <w:rsid w:val="0000595C"/>
    <w:rsid w:val="00005A4E"/>
    <w:rsid w:val="00005BF1"/>
    <w:rsid w:val="00005D29"/>
    <w:rsid w:val="00006F09"/>
    <w:rsid w:val="00007468"/>
    <w:rsid w:val="00007F0D"/>
    <w:rsid w:val="00007FB1"/>
    <w:rsid w:val="0001034B"/>
    <w:rsid w:val="00010EF0"/>
    <w:rsid w:val="000114F3"/>
    <w:rsid w:val="00011A2C"/>
    <w:rsid w:val="00012ACA"/>
    <w:rsid w:val="000135C2"/>
    <w:rsid w:val="000137CA"/>
    <w:rsid w:val="000146A3"/>
    <w:rsid w:val="0001494F"/>
    <w:rsid w:val="00015BD0"/>
    <w:rsid w:val="00015E40"/>
    <w:rsid w:val="0001612A"/>
    <w:rsid w:val="00016677"/>
    <w:rsid w:val="00016C3B"/>
    <w:rsid w:val="0001720F"/>
    <w:rsid w:val="000173DE"/>
    <w:rsid w:val="00020117"/>
    <w:rsid w:val="00020BD3"/>
    <w:rsid w:val="0002116A"/>
    <w:rsid w:val="00021213"/>
    <w:rsid w:val="00021489"/>
    <w:rsid w:val="00021F37"/>
    <w:rsid w:val="000222CE"/>
    <w:rsid w:val="0002280F"/>
    <w:rsid w:val="000228BE"/>
    <w:rsid w:val="000228EE"/>
    <w:rsid w:val="000230EA"/>
    <w:rsid w:val="00023448"/>
    <w:rsid w:val="00023D86"/>
    <w:rsid w:val="000241B1"/>
    <w:rsid w:val="00024280"/>
    <w:rsid w:val="0002431E"/>
    <w:rsid w:val="0002468F"/>
    <w:rsid w:val="0002483A"/>
    <w:rsid w:val="00024A82"/>
    <w:rsid w:val="00024CB6"/>
    <w:rsid w:val="00024E14"/>
    <w:rsid w:val="00025DD0"/>
    <w:rsid w:val="00026217"/>
    <w:rsid w:val="00026249"/>
    <w:rsid w:val="00026273"/>
    <w:rsid w:val="00026901"/>
    <w:rsid w:val="00026D7D"/>
    <w:rsid w:val="0002713A"/>
    <w:rsid w:val="00027336"/>
    <w:rsid w:val="000276C7"/>
    <w:rsid w:val="00027783"/>
    <w:rsid w:val="000277E6"/>
    <w:rsid w:val="00027A63"/>
    <w:rsid w:val="00027FB1"/>
    <w:rsid w:val="00030376"/>
    <w:rsid w:val="000305CA"/>
    <w:rsid w:val="000306E0"/>
    <w:rsid w:val="0003075E"/>
    <w:rsid w:val="00030A50"/>
    <w:rsid w:val="00030C48"/>
    <w:rsid w:val="00030E04"/>
    <w:rsid w:val="00030F55"/>
    <w:rsid w:val="00031860"/>
    <w:rsid w:val="00031873"/>
    <w:rsid w:val="00031A31"/>
    <w:rsid w:val="00031A67"/>
    <w:rsid w:val="00032309"/>
    <w:rsid w:val="00032334"/>
    <w:rsid w:val="000327A8"/>
    <w:rsid w:val="000331E3"/>
    <w:rsid w:val="00033364"/>
    <w:rsid w:val="000334AB"/>
    <w:rsid w:val="000334BD"/>
    <w:rsid w:val="0003360B"/>
    <w:rsid w:val="00033D69"/>
    <w:rsid w:val="00033FE5"/>
    <w:rsid w:val="000340D0"/>
    <w:rsid w:val="000342C5"/>
    <w:rsid w:val="0003458C"/>
    <w:rsid w:val="00034D0C"/>
    <w:rsid w:val="00034E68"/>
    <w:rsid w:val="00034FDE"/>
    <w:rsid w:val="0003520E"/>
    <w:rsid w:val="000353B9"/>
    <w:rsid w:val="000359F9"/>
    <w:rsid w:val="00035C07"/>
    <w:rsid w:val="00035E91"/>
    <w:rsid w:val="00036FE4"/>
    <w:rsid w:val="0003706A"/>
    <w:rsid w:val="00037143"/>
    <w:rsid w:val="00037830"/>
    <w:rsid w:val="00037C27"/>
    <w:rsid w:val="00037FDE"/>
    <w:rsid w:val="00040045"/>
    <w:rsid w:val="0004040B"/>
    <w:rsid w:val="00040BD9"/>
    <w:rsid w:val="0004142F"/>
    <w:rsid w:val="00041FE3"/>
    <w:rsid w:val="000428B5"/>
    <w:rsid w:val="00042986"/>
    <w:rsid w:val="00043448"/>
    <w:rsid w:val="00043785"/>
    <w:rsid w:val="00043CD0"/>
    <w:rsid w:val="0004421C"/>
    <w:rsid w:val="000447E7"/>
    <w:rsid w:val="00044C23"/>
    <w:rsid w:val="000456FD"/>
    <w:rsid w:val="00045CE8"/>
    <w:rsid w:val="00046037"/>
    <w:rsid w:val="0004668F"/>
    <w:rsid w:val="00046872"/>
    <w:rsid w:val="00046F0D"/>
    <w:rsid w:val="000474CF"/>
    <w:rsid w:val="00047552"/>
    <w:rsid w:val="00050362"/>
    <w:rsid w:val="000504B3"/>
    <w:rsid w:val="000508E3"/>
    <w:rsid w:val="00050D4D"/>
    <w:rsid w:val="00050E13"/>
    <w:rsid w:val="00051B1C"/>
    <w:rsid w:val="00051D78"/>
    <w:rsid w:val="0005228A"/>
    <w:rsid w:val="00052883"/>
    <w:rsid w:val="00052B2E"/>
    <w:rsid w:val="00052B4B"/>
    <w:rsid w:val="00052E63"/>
    <w:rsid w:val="0005340E"/>
    <w:rsid w:val="000535CA"/>
    <w:rsid w:val="000535EF"/>
    <w:rsid w:val="000539A7"/>
    <w:rsid w:val="00053D3D"/>
    <w:rsid w:val="000541E6"/>
    <w:rsid w:val="00054D1F"/>
    <w:rsid w:val="00054DEE"/>
    <w:rsid w:val="00055271"/>
    <w:rsid w:val="00055332"/>
    <w:rsid w:val="00055A68"/>
    <w:rsid w:val="00055C81"/>
    <w:rsid w:val="0005635C"/>
    <w:rsid w:val="00056ADA"/>
    <w:rsid w:val="00056BC4"/>
    <w:rsid w:val="00056CC3"/>
    <w:rsid w:val="00057511"/>
    <w:rsid w:val="000576B7"/>
    <w:rsid w:val="0005789A"/>
    <w:rsid w:val="000579CB"/>
    <w:rsid w:val="00057BFB"/>
    <w:rsid w:val="00060048"/>
    <w:rsid w:val="000613FE"/>
    <w:rsid w:val="00061A3D"/>
    <w:rsid w:val="00061A71"/>
    <w:rsid w:val="00061AF2"/>
    <w:rsid w:val="00062EEB"/>
    <w:rsid w:val="000630A2"/>
    <w:rsid w:val="000633D5"/>
    <w:rsid w:val="00063878"/>
    <w:rsid w:val="00063BDC"/>
    <w:rsid w:val="00063C8A"/>
    <w:rsid w:val="00065090"/>
    <w:rsid w:val="0006617D"/>
    <w:rsid w:val="00066A75"/>
    <w:rsid w:val="00066BFA"/>
    <w:rsid w:val="00066C5A"/>
    <w:rsid w:val="000670BD"/>
    <w:rsid w:val="0006710E"/>
    <w:rsid w:val="0006725B"/>
    <w:rsid w:val="000677B2"/>
    <w:rsid w:val="000679B0"/>
    <w:rsid w:val="00070360"/>
    <w:rsid w:val="00070932"/>
    <w:rsid w:val="000709B8"/>
    <w:rsid w:val="00072A2D"/>
    <w:rsid w:val="00072A33"/>
    <w:rsid w:val="00072DC7"/>
    <w:rsid w:val="00072FF3"/>
    <w:rsid w:val="00073BB3"/>
    <w:rsid w:val="0007411D"/>
    <w:rsid w:val="00074BAD"/>
    <w:rsid w:val="00074E38"/>
    <w:rsid w:val="000753FB"/>
    <w:rsid w:val="00075584"/>
    <w:rsid w:val="00075836"/>
    <w:rsid w:val="00075CF2"/>
    <w:rsid w:val="00075D97"/>
    <w:rsid w:val="00076A93"/>
    <w:rsid w:val="000774D3"/>
    <w:rsid w:val="00077513"/>
    <w:rsid w:val="00081011"/>
    <w:rsid w:val="00081AAA"/>
    <w:rsid w:val="00082541"/>
    <w:rsid w:val="0008286B"/>
    <w:rsid w:val="00082AA7"/>
    <w:rsid w:val="000831F6"/>
    <w:rsid w:val="00083283"/>
    <w:rsid w:val="000834E0"/>
    <w:rsid w:val="00083899"/>
    <w:rsid w:val="00083C6F"/>
    <w:rsid w:val="00083D6B"/>
    <w:rsid w:val="00083DA7"/>
    <w:rsid w:val="00083E42"/>
    <w:rsid w:val="000847C1"/>
    <w:rsid w:val="000849CE"/>
    <w:rsid w:val="00084E6E"/>
    <w:rsid w:val="000859C7"/>
    <w:rsid w:val="00085C23"/>
    <w:rsid w:val="000865D2"/>
    <w:rsid w:val="00086635"/>
    <w:rsid w:val="00086757"/>
    <w:rsid w:val="00086915"/>
    <w:rsid w:val="00086D90"/>
    <w:rsid w:val="00090605"/>
    <w:rsid w:val="0009072E"/>
    <w:rsid w:val="000909A1"/>
    <w:rsid w:val="00090D3F"/>
    <w:rsid w:val="00092220"/>
    <w:rsid w:val="0009262B"/>
    <w:rsid w:val="00092D01"/>
    <w:rsid w:val="00092DBC"/>
    <w:rsid w:val="000931EE"/>
    <w:rsid w:val="000942FB"/>
    <w:rsid w:val="00094427"/>
    <w:rsid w:val="00094459"/>
    <w:rsid w:val="000946BD"/>
    <w:rsid w:val="00094A95"/>
    <w:rsid w:val="00094B50"/>
    <w:rsid w:val="00094DD2"/>
    <w:rsid w:val="0009593F"/>
    <w:rsid w:val="00095A7D"/>
    <w:rsid w:val="00096460"/>
    <w:rsid w:val="00096741"/>
    <w:rsid w:val="00096BC8"/>
    <w:rsid w:val="00096C69"/>
    <w:rsid w:val="00096C82"/>
    <w:rsid w:val="0009779C"/>
    <w:rsid w:val="000A053A"/>
    <w:rsid w:val="000A15CF"/>
    <w:rsid w:val="000A17DF"/>
    <w:rsid w:val="000A1A76"/>
    <w:rsid w:val="000A1DD0"/>
    <w:rsid w:val="000A2C48"/>
    <w:rsid w:val="000A2CE1"/>
    <w:rsid w:val="000A31FF"/>
    <w:rsid w:val="000A33B6"/>
    <w:rsid w:val="000A39E2"/>
    <w:rsid w:val="000A3D21"/>
    <w:rsid w:val="000A4727"/>
    <w:rsid w:val="000A50D1"/>
    <w:rsid w:val="000A5C2D"/>
    <w:rsid w:val="000A5D85"/>
    <w:rsid w:val="000A6233"/>
    <w:rsid w:val="000A6363"/>
    <w:rsid w:val="000A6533"/>
    <w:rsid w:val="000A6963"/>
    <w:rsid w:val="000A6B1D"/>
    <w:rsid w:val="000A6BCD"/>
    <w:rsid w:val="000B0069"/>
    <w:rsid w:val="000B03D9"/>
    <w:rsid w:val="000B07FD"/>
    <w:rsid w:val="000B09AD"/>
    <w:rsid w:val="000B1128"/>
    <w:rsid w:val="000B1514"/>
    <w:rsid w:val="000B234F"/>
    <w:rsid w:val="000B317A"/>
    <w:rsid w:val="000B4526"/>
    <w:rsid w:val="000B56B9"/>
    <w:rsid w:val="000B5AE5"/>
    <w:rsid w:val="000B5D56"/>
    <w:rsid w:val="000B5EFE"/>
    <w:rsid w:val="000B6305"/>
    <w:rsid w:val="000B6B49"/>
    <w:rsid w:val="000B6EF4"/>
    <w:rsid w:val="000B6F7B"/>
    <w:rsid w:val="000B71A3"/>
    <w:rsid w:val="000B7270"/>
    <w:rsid w:val="000B7430"/>
    <w:rsid w:val="000B7D7C"/>
    <w:rsid w:val="000C0E7E"/>
    <w:rsid w:val="000C0F39"/>
    <w:rsid w:val="000C1A55"/>
    <w:rsid w:val="000C1FDA"/>
    <w:rsid w:val="000C30F9"/>
    <w:rsid w:val="000C3442"/>
    <w:rsid w:val="000C37B7"/>
    <w:rsid w:val="000C428D"/>
    <w:rsid w:val="000C458A"/>
    <w:rsid w:val="000C4B17"/>
    <w:rsid w:val="000C57BC"/>
    <w:rsid w:val="000C5A90"/>
    <w:rsid w:val="000C643C"/>
    <w:rsid w:val="000C680D"/>
    <w:rsid w:val="000C69E9"/>
    <w:rsid w:val="000C76D9"/>
    <w:rsid w:val="000C7B1F"/>
    <w:rsid w:val="000C7F10"/>
    <w:rsid w:val="000D0053"/>
    <w:rsid w:val="000D01C6"/>
    <w:rsid w:val="000D0AAF"/>
    <w:rsid w:val="000D0BFE"/>
    <w:rsid w:val="000D0E18"/>
    <w:rsid w:val="000D0F36"/>
    <w:rsid w:val="000D12E4"/>
    <w:rsid w:val="000D205F"/>
    <w:rsid w:val="000D2130"/>
    <w:rsid w:val="000D2857"/>
    <w:rsid w:val="000D2A67"/>
    <w:rsid w:val="000D30A7"/>
    <w:rsid w:val="000D313B"/>
    <w:rsid w:val="000D3688"/>
    <w:rsid w:val="000D37EA"/>
    <w:rsid w:val="000D4002"/>
    <w:rsid w:val="000D41C8"/>
    <w:rsid w:val="000D4750"/>
    <w:rsid w:val="000D4D78"/>
    <w:rsid w:val="000D4ECC"/>
    <w:rsid w:val="000D5A70"/>
    <w:rsid w:val="000D5D2E"/>
    <w:rsid w:val="000D5D33"/>
    <w:rsid w:val="000D5E77"/>
    <w:rsid w:val="000D607A"/>
    <w:rsid w:val="000D682B"/>
    <w:rsid w:val="000D6C17"/>
    <w:rsid w:val="000D78E3"/>
    <w:rsid w:val="000D7C5F"/>
    <w:rsid w:val="000D7F2C"/>
    <w:rsid w:val="000E0172"/>
    <w:rsid w:val="000E047F"/>
    <w:rsid w:val="000E07CA"/>
    <w:rsid w:val="000E108B"/>
    <w:rsid w:val="000E1C42"/>
    <w:rsid w:val="000E1E18"/>
    <w:rsid w:val="000E241C"/>
    <w:rsid w:val="000E294F"/>
    <w:rsid w:val="000E2A8E"/>
    <w:rsid w:val="000E2ADE"/>
    <w:rsid w:val="000E3A7A"/>
    <w:rsid w:val="000E3AF5"/>
    <w:rsid w:val="000E3CF1"/>
    <w:rsid w:val="000E416E"/>
    <w:rsid w:val="000E46A4"/>
    <w:rsid w:val="000E48CD"/>
    <w:rsid w:val="000E4ECC"/>
    <w:rsid w:val="000E53A5"/>
    <w:rsid w:val="000E5799"/>
    <w:rsid w:val="000E57A6"/>
    <w:rsid w:val="000E5DEE"/>
    <w:rsid w:val="000E61F4"/>
    <w:rsid w:val="000E622B"/>
    <w:rsid w:val="000E6290"/>
    <w:rsid w:val="000E62A8"/>
    <w:rsid w:val="000E7763"/>
    <w:rsid w:val="000E7AB6"/>
    <w:rsid w:val="000F1004"/>
    <w:rsid w:val="000F1976"/>
    <w:rsid w:val="000F1F4D"/>
    <w:rsid w:val="000F205B"/>
    <w:rsid w:val="000F2064"/>
    <w:rsid w:val="000F251B"/>
    <w:rsid w:val="000F2F9D"/>
    <w:rsid w:val="000F32E0"/>
    <w:rsid w:val="000F3FC8"/>
    <w:rsid w:val="000F441F"/>
    <w:rsid w:val="000F56DC"/>
    <w:rsid w:val="000F5EA1"/>
    <w:rsid w:val="000F6605"/>
    <w:rsid w:val="000F67B7"/>
    <w:rsid w:val="000F719B"/>
    <w:rsid w:val="000F7B35"/>
    <w:rsid w:val="001004B0"/>
    <w:rsid w:val="00101E2A"/>
    <w:rsid w:val="0010200D"/>
    <w:rsid w:val="00102CCC"/>
    <w:rsid w:val="00102E66"/>
    <w:rsid w:val="00103010"/>
    <w:rsid w:val="00103298"/>
    <w:rsid w:val="0010380F"/>
    <w:rsid w:val="00103EC4"/>
    <w:rsid w:val="001042E7"/>
    <w:rsid w:val="001056F8"/>
    <w:rsid w:val="00105E24"/>
    <w:rsid w:val="001061DF"/>
    <w:rsid w:val="00106827"/>
    <w:rsid w:val="00107242"/>
    <w:rsid w:val="0010733B"/>
    <w:rsid w:val="00107358"/>
    <w:rsid w:val="001077F9"/>
    <w:rsid w:val="00107ED6"/>
    <w:rsid w:val="00110381"/>
    <w:rsid w:val="0011045E"/>
    <w:rsid w:val="00110768"/>
    <w:rsid w:val="0011099F"/>
    <w:rsid w:val="00110C11"/>
    <w:rsid w:val="00110FFC"/>
    <w:rsid w:val="0011152B"/>
    <w:rsid w:val="00111B03"/>
    <w:rsid w:val="0011215F"/>
    <w:rsid w:val="001129E7"/>
    <w:rsid w:val="00112D80"/>
    <w:rsid w:val="001130B1"/>
    <w:rsid w:val="0011325D"/>
    <w:rsid w:val="00113CAE"/>
    <w:rsid w:val="00114061"/>
    <w:rsid w:val="0011411D"/>
    <w:rsid w:val="001149E3"/>
    <w:rsid w:val="00114F4D"/>
    <w:rsid w:val="00115175"/>
    <w:rsid w:val="001152C8"/>
    <w:rsid w:val="00115398"/>
    <w:rsid w:val="00116202"/>
    <w:rsid w:val="00116AFE"/>
    <w:rsid w:val="001174CF"/>
    <w:rsid w:val="001201BE"/>
    <w:rsid w:val="00120302"/>
    <w:rsid w:val="0012049D"/>
    <w:rsid w:val="001204A7"/>
    <w:rsid w:val="001207E7"/>
    <w:rsid w:val="00120DF3"/>
    <w:rsid w:val="00121B4C"/>
    <w:rsid w:val="00122768"/>
    <w:rsid w:val="00122B11"/>
    <w:rsid w:val="00123524"/>
    <w:rsid w:val="001239A4"/>
    <w:rsid w:val="00123BBA"/>
    <w:rsid w:val="00123C10"/>
    <w:rsid w:val="00124095"/>
    <w:rsid w:val="001240D0"/>
    <w:rsid w:val="0012498D"/>
    <w:rsid w:val="00124F9B"/>
    <w:rsid w:val="00125019"/>
    <w:rsid w:val="001258D1"/>
    <w:rsid w:val="00125B33"/>
    <w:rsid w:val="00125CBD"/>
    <w:rsid w:val="0012629F"/>
    <w:rsid w:val="00126415"/>
    <w:rsid w:val="00126D46"/>
    <w:rsid w:val="001273F2"/>
    <w:rsid w:val="00127B56"/>
    <w:rsid w:val="00130AD4"/>
    <w:rsid w:val="001310EE"/>
    <w:rsid w:val="001314B9"/>
    <w:rsid w:val="001315DC"/>
    <w:rsid w:val="00131A65"/>
    <w:rsid w:val="00131FD9"/>
    <w:rsid w:val="0013214D"/>
    <w:rsid w:val="001329CB"/>
    <w:rsid w:val="00132C82"/>
    <w:rsid w:val="00133174"/>
    <w:rsid w:val="001332E4"/>
    <w:rsid w:val="00134095"/>
    <w:rsid w:val="00134834"/>
    <w:rsid w:val="00134D4C"/>
    <w:rsid w:val="00134EAC"/>
    <w:rsid w:val="0013520F"/>
    <w:rsid w:val="00135463"/>
    <w:rsid w:val="00135D01"/>
    <w:rsid w:val="00135DB8"/>
    <w:rsid w:val="00135E59"/>
    <w:rsid w:val="00135F56"/>
    <w:rsid w:val="0013621F"/>
    <w:rsid w:val="00136C56"/>
    <w:rsid w:val="001372A1"/>
    <w:rsid w:val="00137764"/>
    <w:rsid w:val="0013797D"/>
    <w:rsid w:val="00137B0A"/>
    <w:rsid w:val="00137FA4"/>
    <w:rsid w:val="001405BB"/>
    <w:rsid w:val="00140613"/>
    <w:rsid w:val="00140761"/>
    <w:rsid w:val="00140B03"/>
    <w:rsid w:val="00141F9F"/>
    <w:rsid w:val="001424D2"/>
    <w:rsid w:val="001427DE"/>
    <w:rsid w:val="001434EC"/>
    <w:rsid w:val="00143C51"/>
    <w:rsid w:val="001443CB"/>
    <w:rsid w:val="001444B1"/>
    <w:rsid w:val="0014554A"/>
    <w:rsid w:val="00145F6D"/>
    <w:rsid w:val="00146BB5"/>
    <w:rsid w:val="00150BBA"/>
    <w:rsid w:val="00150C45"/>
    <w:rsid w:val="00150CA5"/>
    <w:rsid w:val="00151582"/>
    <w:rsid w:val="00151CAC"/>
    <w:rsid w:val="00151D7B"/>
    <w:rsid w:val="00151E50"/>
    <w:rsid w:val="001523F5"/>
    <w:rsid w:val="00152CE4"/>
    <w:rsid w:val="00152EDD"/>
    <w:rsid w:val="00153DD5"/>
    <w:rsid w:val="00153EBD"/>
    <w:rsid w:val="00154734"/>
    <w:rsid w:val="00154DA5"/>
    <w:rsid w:val="00155180"/>
    <w:rsid w:val="001553C2"/>
    <w:rsid w:val="001557C4"/>
    <w:rsid w:val="00155942"/>
    <w:rsid w:val="00155E5B"/>
    <w:rsid w:val="00156F04"/>
    <w:rsid w:val="00157014"/>
    <w:rsid w:val="00157464"/>
    <w:rsid w:val="001601E9"/>
    <w:rsid w:val="001609F1"/>
    <w:rsid w:val="00160DAC"/>
    <w:rsid w:val="00161208"/>
    <w:rsid w:val="00161C34"/>
    <w:rsid w:val="00161F73"/>
    <w:rsid w:val="001630AA"/>
    <w:rsid w:val="001633CE"/>
    <w:rsid w:val="0016343F"/>
    <w:rsid w:val="00164A3D"/>
    <w:rsid w:val="00164AA3"/>
    <w:rsid w:val="00164B2F"/>
    <w:rsid w:val="00164FB9"/>
    <w:rsid w:val="00165E2A"/>
    <w:rsid w:val="001668F2"/>
    <w:rsid w:val="0016750F"/>
    <w:rsid w:val="00170214"/>
    <w:rsid w:val="00170B7E"/>
    <w:rsid w:val="00170E0A"/>
    <w:rsid w:val="00170F67"/>
    <w:rsid w:val="00171B4D"/>
    <w:rsid w:val="001729C1"/>
    <w:rsid w:val="00173CEE"/>
    <w:rsid w:val="00173D31"/>
    <w:rsid w:val="00174768"/>
    <w:rsid w:val="00174D0F"/>
    <w:rsid w:val="001756FB"/>
    <w:rsid w:val="00175BD4"/>
    <w:rsid w:val="00176388"/>
    <w:rsid w:val="00177186"/>
    <w:rsid w:val="001771D6"/>
    <w:rsid w:val="0017736D"/>
    <w:rsid w:val="00177748"/>
    <w:rsid w:val="00177DD4"/>
    <w:rsid w:val="0018008A"/>
    <w:rsid w:val="001809FC"/>
    <w:rsid w:val="00180FA7"/>
    <w:rsid w:val="00180FEE"/>
    <w:rsid w:val="0018101F"/>
    <w:rsid w:val="0018138C"/>
    <w:rsid w:val="001822EA"/>
    <w:rsid w:val="00182A61"/>
    <w:rsid w:val="00182DA7"/>
    <w:rsid w:val="00183141"/>
    <w:rsid w:val="00183837"/>
    <w:rsid w:val="0018385C"/>
    <w:rsid w:val="00183F9B"/>
    <w:rsid w:val="00184059"/>
    <w:rsid w:val="00184772"/>
    <w:rsid w:val="0018518C"/>
    <w:rsid w:val="00186584"/>
    <w:rsid w:val="00186680"/>
    <w:rsid w:val="00186C00"/>
    <w:rsid w:val="00186C6A"/>
    <w:rsid w:val="00186DD3"/>
    <w:rsid w:val="00186FD3"/>
    <w:rsid w:val="00190069"/>
    <w:rsid w:val="00190356"/>
    <w:rsid w:val="0019039C"/>
    <w:rsid w:val="001925D8"/>
    <w:rsid w:val="001930C2"/>
    <w:rsid w:val="0019316F"/>
    <w:rsid w:val="00193AB7"/>
    <w:rsid w:val="00193B92"/>
    <w:rsid w:val="001947BD"/>
    <w:rsid w:val="00195A2B"/>
    <w:rsid w:val="0019665C"/>
    <w:rsid w:val="0019680E"/>
    <w:rsid w:val="00196A24"/>
    <w:rsid w:val="00197284"/>
    <w:rsid w:val="0019749A"/>
    <w:rsid w:val="001976A1"/>
    <w:rsid w:val="001A066A"/>
    <w:rsid w:val="001A0B97"/>
    <w:rsid w:val="001A14B7"/>
    <w:rsid w:val="001A1AEF"/>
    <w:rsid w:val="001A1EC1"/>
    <w:rsid w:val="001A21E5"/>
    <w:rsid w:val="001A39A3"/>
    <w:rsid w:val="001A3CCB"/>
    <w:rsid w:val="001A47CE"/>
    <w:rsid w:val="001A4ADC"/>
    <w:rsid w:val="001A4D27"/>
    <w:rsid w:val="001A5258"/>
    <w:rsid w:val="001A52EE"/>
    <w:rsid w:val="001A55D0"/>
    <w:rsid w:val="001A58BC"/>
    <w:rsid w:val="001A5DC9"/>
    <w:rsid w:val="001A5FFC"/>
    <w:rsid w:val="001A62ED"/>
    <w:rsid w:val="001A63F8"/>
    <w:rsid w:val="001A6400"/>
    <w:rsid w:val="001A6C7B"/>
    <w:rsid w:val="001A6E71"/>
    <w:rsid w:val="001B0400"/>
    <w:rsid w:val="001B0A23"/>
    <w:rsid w:val="001B0ABA"/>
    <w:rsid w:val="001B0E87"/>
    <w:rsid w:val="001B0FF8"/>
    <w:rsid w:val="001B1968"/>
    <w:rsid w:val="001B228B"/>
    <w:rsid w:val="001B2675"/>
    <w:rsid w:val="001B2E6A"/>
    <w:rsid w:val="001B2EA9"/>
    <w:rsid w:val="001B2F95"/>
    <w:rsid w:val="001B39C4"/>
    <w:rsid w:val="001B3EC2"/>
    <w:rsid w:val="001B4331"/>
    <w:rsid w:val="001B5440"/>
    <w:rsid w:val="001B59D9"/>
    <w:rsid w:val="001B6CFA"/>
    <w:rsid w:val="001B7833"/>
    <w:rsid w:val="001B7A5C"/>
    <w:rsid w:val="001C0254"/>
    <w:rsid w:val="001C099E"/>
    <w:rsid w:val="001C0F07"/>
    <w:rsid w:val="001C11F3"/>
    <w:rsid w:val="001C1296"/>
    <w:rsid w:val="001C202E"/>
    <w:rsid w:val="001C21E4"/>
    <w:rsid w:val="001C26CE"/>
    <w:rsid w:val="001C2DAB"/>
    <w:rsid w:val="001C30B9"/>
    <w:rsid w:val="001C3140"/>
    <w:rsid w:val="001C3263"/>
    <w:rsid w:val="001C33DC"/>
    <w:rsid w:val="001C3756"/>
    <w:rsid w:val="001C3A0A"/>
    <w:rsid w:val="001C3A10"/>
    <w:rsid w:val="001C4419"/>
    <w:rsid w:val="001C4583"/>
    <w:rsid w:val="001C45F1"/>
    <w:rsid w:val="001C4850"/>
    <w:rsid w:val="001C4E04"/>
    <w:rsid w:val="001C5C95"/>
    <w:rsid w:val="001C6396"/>
    <w:rsid w:val="001C65CF"/>
    <w:rsid w:val="001C751E"/>
    <w:rsid w:val="001C7F8B"/>
    <w:rsid w:val="001D020C"/>
    <w:rsid w:val="001D08B0"/>
    <w:rsid w:val="001D10E6"/>
    <w:rsid w:val="001D2844"/>
    <w:rsid w:val="001D2E93"/>
    <w:rsid w:val="001D30B5"/>
    <w:rsid w:val="001D3BCC"/>
    <w:rsid w:val="001D4338"/>
    <w:rsid w:val="001D451D"/>
    <w:rsid w:val="001D5F80"/>
    <w:rsid w:val="001D613D"/>
    <w:rsid w:val="001D6B56"/>
    <w:rsid w:val="001D753E"/>
    <w:rsid w:val="001E0096"/>
    <w:rsid w:val="001E0438"/>
    <w:rsid w:val="001E1247"/>
    <w:rsid w:val="001E1858"/>
    <w:rsid w:val="001E2090"/>
    <w:rsid w:val="001E21F1"/>
    <w:rsid w:val="001E2225"/>
    <w:rsid w:val="001E2450"/>
    <w:rsid w:val="001E2AD4"/>
    <w:rsid w:val="001E2B9C"/>
    <w:rsid w:val="001E2C07"/>
    <w:rsid w:val="001E36E6"/>
    <w:rsid w:val="001E3982"/>
    <w:rsid w:val="001E525F"/>
    <w:rsid w:val="001E5619"/>
    <w:rsid w:val="001E5996"/>
    <w:rsid w:val="001E59C6"/>
    <w:rsid w:val="001E5AB0"/>
    <w:rsid w:val="001E6AB3"/>
    <w:rsid w:val="001E6E5F"/>
    <w:rsid w:val="001E7CE5"/>
    <w:rsid w:val="001F0C46"/>
    <w:rsid w:val="001F1631"/>
    <w:rsid w:val="001F1B83"/>
    <w:rsid w:val="001F1C69"/>
    <w:rsid w:val="001F1E7F"/>
    <w:rsid w:val="001F26E2"/>
    <w:rsid w:val="001F3063"/>
    <w:rsid w:val="001F38CE"/>
    <w:rsid w:val="001F3C59"/>
    <w:rsid w:val="001F45C2"/>
    <w:rsid w:val="001F5612"/>
    <w:rsid w:val="001F5F72"/>
    <w:rsid w:val="001F608B"/>
    <w:rsid w:val="001F6467"/>
    <w:rsid w:val="001F6E48"/>
    <w:rsid w:val="001F6F3D"/>
    <w:rsid w:val="001F7439"/>
    <w:rsid w:val="001F7650"/>
    <w:rsid w:val="001F782A"/>
    <w:rsid w:val="001F79B1"/>
    <w:rsid w:val="001F79E6"/>
    <w:rsid w:val="001F7B81"/>
    <w:rsid w:val="00200DA3"/>
    <w:rsid w:val="00200FB4"/>
    <w:rsid w:val="00201528"/>
    <w:rsid w:val="00201908"/>
    <w:rsid w:val="00201B3E"/>
    <w:rsid w:val="00201F51"/>
    <w:rsid w:val="00202365"/>
    <w:rsid w:val="002028F8"/>
    <w:rsid w:val="002030C6"/>
    <w:rsid w:val="002032B4"/>
    <w:rsid w:val="0020393F"/>
    <w:rsid w:val="00203AC9"/>
    <w:rsid w:val="00203D91"/>
    <w:rsid w:val="002048B0"/>
    <w:rsid w:val="0020521D"/>
    <w:rsid w:val="00205826"/>
    <w:rsid w:val="00206101"/>
    <w:rsid w:val="002068E3"/>
    <w:rsid w:val="00206AC6"/>
    <w:rsid w:val="00206C0B"/>
    <w:rsid w:val="00206F65"/>
    <w:rsid w:val="00207420"/>
    <w:rsid w:val="00207D78"/>
    <w:rsid w:val="0021032F"/>
    <w:rsid w:val="00210E55"/>
    <w:rsid w:val="002116FA"/>
    <w:rsid w:val="00211BAB"/>
    <w:rsid w:val="00211D8F"/>
    <w:rsid w:val="0021226D"/>
    <w:rsid w:val="002141FC"/>
    <w:rsid w:val="00214CD4"/>
    <w:rsid w:val="00214E29"/>
    <w:rsid w:val="00215058"/>
    <w:rsid w:val="00215F36"/>
    <w:rsid w:val="0021660B"/>
    <w:rsid w:val="00217A5F"/>
    <w:rsid w:val="0022037D"/>
    <w:rsid w:val="00220901"/>
    <w:rsid w:val="00220AB8"/>
    <w:rsid w:val="00220CC7"/>
    <w:rsid w:val="00221B31"/>
    <w:rsid w:val="0022268C"/>
    <w:rsid w:val="00222CDC"/>
    <w:rsid w:val="00223AD6"/>
    <w:rsid w:val="00223B0A"/>
    <w:rsid w:val="00223E07"/>
    <w:rsid w:val="0022417C"/>
    <w:rsid w:val="002241C6"/>
    <w:rsid w:val="002250B6"/>
    <w:rsid w:val="00225372"/>
    <w:rsid w:val="0022546D"/>
    <w:rsid w:val="0022604A"/>
    <w:rsid w:val="0022619B"/>
    <w:rsid w:val="002261A3"/>
    <w:rsid w:val="00226A41"/>
    <w:rsid w:val="002270A9"/>
    <w:rsid w:val="00227114"/>
    <w:rsid w:val="002272ED"/>
    <w:rsid w:val="002277EA"/>
    <w:rsid w:val="00227A65"/>
    <w:rsid w:val="00227B29"/>
    <w:rsid w:val="00230109"/>
    <w:rsid w:val="00230353"/>
    <w:rsid w:val="00230749"/>
    <w:rsid w:val="002309C0"/>
    <w:rsid w:val="00230AAF"/>
    <w:rsid w:val="00230AC1"/>
    <w:rsid w:val="00230FBC"/>
    <w:rsid w:val="00231011"/>
    <w:rsid w:val="002310AE"/>
    <w:rsid w:val="00232F22"/>
    <w:rsid w:val="0023324E"/>
    <w:rsid w:val="00233F55"/>
    <w:rsid w:val="002343C8"/>
    <w:rsid w:val="002343D5"/>
    <w:rsid w:val="0023469B"/>
    <w:rsid w:val="002346C7"/>
    <w:rsid w:val="0023490E"/>
    <w:rsid w:val="00234D2C"/>
    <w:rsid w:val="00234EC5"/>
    <w:rsid w:val="00235846"/>
    <w:rsid w:val="00235D23"/>
    <w:rsid w:val="002360AA"/>
    <w:rsid w:val="00236687"/>
    <w:rsid w:val="002368F7"/>
    <w:rsid w:val="00240AF9"/>
    <w:rsid w:val="00240B1B"/>
    <w:rsid w:val="00240E1F"/>
    <w:rsid w:val="00240F1A"/>
    <w:rsid w:val="00241591"/>
    <w:rsid w:val="00242944"/>
    <w:rsid w:val="00242C47"/>
    <w:rsid w:val="002435E8"/>
    <w:rsid w:val="00243D05"/>
    <w:rsid w:val="0024420E"/>
    <w:rsid w:val="00244E02"/>
    <w:rsid w:val="00245522"/>
    <w:rsid w:val="002458AF"/>
    <w:rsid w:val="00246355"/>
    <w:rsid w:val="00246645"/>
    <w:rsid w:val="002468BF"/>
    <w:rsid w:val="00246AD4"/>
    <w:rsid w:val="00246DBD"/>
    <w:rsid w:val="0024705A"/>
    <w:rsid w:val="002474DF"/>
    <w:rsid w:val="00247661"/>
    <w:rsid w:val="00247704"/>
    <w:rsid w:val="00247A62"/>
    <w:rsid w:val="00247E7B"/>
    <w:rsid w:val="0025008A"/>
    <w:rsid w:val="0025051A"/>
    <w:rsid w:val="002508D2"/>
    <w:rsid w:val="00250E5C"/>
    <w:rsid w:val="002510F0"/>
    <w:rsid w:val="00251F56"/>
    <w:rsid w:val="002524C4"/>
    <w:rsid w:val="0025316D"/>
    <w:rsid w:val="002548D1"/>
    <w:rsid w:val="00254BAD"/>
    <w:rsid w:val="00254CC1"/>
    <w:rsid w:val="00254EC2"/>
    <w:rsid w:val="002569ED"/>
    <w:rsid w:val="00256BC1"/>
    <w:rsid w:val="00257D07"/>
    <w:rsid w:val="0026036A"/>
    <w:rsid w:val="00261252"/>
    <w:rsid w:val="002614C4"/>
    <w:rsid w:val="00261913"/>
    <w:rsid w:val="00261C44"/>
    <w:rsid w:val="00261C60"/>
    <w:rsid w:val="0026221C"/>
    <w:rsid w:val="00262BFD"/>
    <w:rsid w:val="00262DBB"/>
    <w:rsid w:val="0026301D"/>
    <w:rsid w:val="002632E0"/>
    <w:rsid w:val="00263EFF"/>
    <w:rsid w:val="00264836"/>
    <w:rsid w:val="00264957"/>
    <w:rsid w:val="00264A27"/>
    <w:rsid w:val="00264DE3"/>
    <w:rsid w:val="002655F2"/>
    <w:rsid w:val="00265B58"/>
    <w:rsid w:val="00265F39"/>
    <w:rsid w:val="0026657C"/>
    <w:rsid w:val="00267010"/>
    <w:rsid w:val="0026728F"/>
    <w:rsid w:val="00270727"/>
    <w:rsid w:val="002715E4"/>
    <w:rsid w:val="0027161D"/>
    <w:rsid w:val="00271641"/>
    <w:rsid w:val="002720C4"/>
    <w:rsid w:val="00272176"/>
    <w:rsid w:val="00273093"/>
    <w:rsid w:val="002733D3"/>
    <w:rsid w:val="002735B9"/>
    <w:rsid w:val="0027369B"/>
    <w:rsid w:val="00273729"/>
    <w:rsid w:val="00273AAF"/>
    <w:rsid w:val="00273E20"/>
    <w:rsid w:val="00273E6E"/>
    <w:rsid w:val="002745A5"/>
    <w:rsid w:val="0027575D"/>
    <w:rsid w:val="00275A01"/>
    <w:rsid w:val="00275BDC"/>
    <w:rsid w:val="00275D8E"/>
    <w:rsid w:val="00276158"/>
    <w:rsid w:val="002763FA"/>
    <w:rsid w:val="002770D6"/>
    <w:rsid w:val="0027749D"/>
    <w:rsid w:val="002775A9"/>
    <w:rsid w:val="00277C41"/>
    <w:rsid w:val="00277CEA"/>
    <w:rsid w:val="00280068"/>
    <w:rsid w:val="00280810"/>
    <w:rsid w:val="002823EB"/>
    <w:rsid w:val="00282C4D"/>
    <w:rsid w:val="002834D1"/>
    <w:rsid w:val="0028396D"/>
    <w:rsid w:val="00284349"/>
    <w:rsid w:val="0028440C"/>
    <w:rsid w:val="00284520"/>
    <w:rsid w:val="002846B9"/>
    <w:rsid w:val="002847AF"/>
    <w:rsid w:val="00284875"/>
    <w:rsid w:val="00284F2C"/>
    <w:rsid w:val="002853A9"/>
    <w:rsid w:val="002853F5"/>
    <w:rsid w:val="002859FF"/>
    <w:rsid w:val="00285C53"/>
    <w:rsid w:val="00286220"/>
    <w:rsid w:val="002862DD"/>
    <w:rsid w:val="00286496"/>
    <w:rsid w:val="00286979"/>
    <w:rsid w:val="00287818"/>
    <w:rsid w:val="00287BA9"/>
    <w:rsid w:val="00287BD2"/>
    <w:rsid w:val="002907DA"/>
    <w:rsid w:val="00290EE9"/>
    <w:rsid w:val="002915C9"/>
    <w:rsid w:val="002918A5"/>
    <w:rsid w:val="00291BBD"/>
    <w:rsid w:val="00291BF3"/>
    <w:rsid w:val="0029238C"/>
    <w:rsid w:val="002929BC"/>
    <w:rsid w:val="00292CC9"/>
    <w:rsid w:val="00292F91"/>
    <w:rsid w:val="002932A2"/>
    <w:rsid w:val="00293596"/>
    <w:rsid w:val="0029365E"/>
    <w:rsid w:val="00293962"/>
    <w:rsid w:val="00293A14"/>
    <w:rsid w:val="00294211"/>
    <w:rsid w:val="002942E1"/>
    <w:rsid w:val="002943DC"/>
    <w:rsid w:val="0029443C"/>
    <w:rsid w:val="00294B6C"/>
    <w:rsid w:val="00294D7A"/>
    <w:rsid w:val="00295170"/>
    <w:rsid w:val="002958B8"/>
    <w:rsid w:val="00295D2F"/>
    <w:rsid w:val="00295DFE"/>
    <w:rsid w:val="00295FBE"/>
    <w:rsid w:val="002962D9"/>
    <w:rsid w:val="00296469"/>
    <w:rsid w:val="00296A9F"/>
    <w:rsid w:val="00296B12"/>
    <w:rsid w:val="00296D9C"/>
    <w:rsid w:val="0029758E"/>
    <w:rsid w:val="00297823"/>
    <w:rsid w:val="002A07AB"/>
    <w:rsid w:val="002A1A5E"/>
    <w:rsid w:val="002A34DA"/>
    <w:rsid w:val="002A3819"/>
    <w:rsid w:val="002A54B1"/>
    <w:rsid w:val="002A643B"/>
    <w:rsid w:val="002A6C29"/>
    <w:rsid w:val="002A6FBA"/>
    <w:rsid w:val="002A76DB"/>
    <w:rsid w:val="002A793D"/>
    <w:rsid w:val="002A7DD7"/>
    <w:rsid w:val="002B0205"/>
    <w:rsid w:val="002B058C"/>
    <w:rsid w:val="002B1D7B"/>
    <w:rsid w:val="002B30B5"/>
    <w:rsid w:val="002B34D3"/>
    <w:rsid w:val="002B377B"/>
    <w:rsid w:val="002B433E"/>
    <w:rsid w:val="002B4520"/>
    <w:rsid w:val="002B4A49"/>
    <w:rsid w:val="002B4E94"/>
    <w:rsid w:val="002B6847"/>
    <w:rsid w:val="002B78E4"/>
    <w:rsid w:val="002B7A3F"/>
    <w:rsid w:val="002C00DF"/>
    <w:rsid w:val="002C0291"/>
    <w:rsid w:val="002C07EB"/>
    <w:rsid w:val="002C0DB0"/>
    <w:rsid w:val="002C102A"/>
    <w:rsid w:val="002C1801"/>
    <w:rsid w:val="002C2194"/>
    <w:rsid w:val="002C25B3"/>
    <w:rsid w:val="002C2E2A"/>
    <w:rsid w:val="002C2F51"/>
    <w:rsid w:val="002C30C4"/>
    <w:rsid w:val="002C315E"/>
    <w:rsid w:val="002C433A"/>
    <w:rsid w:val="002C4652"/>
    <w:rsid w:val="002C5CBE"/>
    <w:rsid w:val="002C6254"/>
    <w:rsid w:val="002C635E"/>
    <w:rsid w:val="002C6546"/>
    <w:rsid w:val="002C6C27"/>
    <w:rsid w:val="002D089B"/>
    <w:rsid w:val="002D08F0"/>
    <w:rsid w:val="002D0B55"/>
    <w:rsid w:val="002D0CA6"/>
    <w:rsid w:val="002D15BD"/>
    <w:rsid w:val="002D1D44"/>
    <w:rsid w:val="002D1D67"/>
    <w:rsid w:val="002D1F71"/>
    <w:rsid w:val="002D27CD"/>
    <w:rsid w:val="002D321C"/>
    <w:rsid w:val="002D33D1"/>
    <w:rsid w:val="002D35E5"/>
    <w:rsid w:val="002D399B"/>
    <w:rsid w:val="002D3E28"/>
    <w:rsid w:val="002D42AD"/>
    <w:rsid w:val="002D5088"/>
    <w:rsid w:val="002D6169"/>
    <w:rsid w:val="002D6310"/>
    <w:rsid w:val="002D74FE"/>
    <w:rsid w:val="002D7951"/>
    <w:rsid w:val="002D79B5"/>
    <w:rsid w:val="002D7B10"/>
    <w:rsid w:val="002E0016"/>
    <w:rsid w:val="002E0616"/>
    <w:rsid w:val="002E07CB"/>
    <w:rsid w:val="002E1150"/>
    <w:rsid w:val="002E1318"/>
    <w:rsid w:val="002E1611"/>
    <w:rsid w:val="002E236C"/>
    <w:rsid w:val="002E237B"/>
    <w:rsid w:val="002E2DAC"/>
    <w:rsid w:val="002E32AC"/>
    <w:rsid w:val="002E34A9"/>
    <w:rsid w:val="002E3F57"/>
    <w:rsid w:val="002E4208"/>
    <w:rsid w:val="002E4502"/>
    <w:rsid w:val="002E4DBE"/>
    <w:rsid w:val="002E52EF"/>
    <w:rsid w:val="002E5E9C"/>
    <w:rsid w:val="002E5FF8"/>
    <w:rsid w:val="002E620B"/>
    <w:rsid w:val="002E625B"/>
    <w:rsid w:val="002E6B16"/>
    <w:rsid w:val="002E70CE"/>
    <w:rsid w:val="002E7280"/>
    <w:rsid w:val="002E7F86"/>
    <w:rsid w:val="002F03C8"/>
    <w:rsid w:val="002F08B1"/>
    <w:rsid w:val="002F107C"/>
    <w:rsid w:val="002F12D1"/>
    <w:rsid w:val="002F1766"/>
    <w:rsid w:val="002F1B84"/>
    <w:rsid w:val="002F1CAF"/>
    <w:rsid w:val="002F25A9"/>
    <w:rsid w:val="002F25DE"/>
    <w:rsid w:val="002F31FC"/>
    <w:rsid w:val="002F35ED"/>
    <w:rsid w:val="002F3CBD"/>
    <w:rsid w:val="002F4447"/>
    <w:rsid w:val="002F45DA"/>
    <w:rsid w:val="002F46DA"/>
    <w:rsid w:val="002F4F4F"/>
    <w:rsid w:val="002F5594"/>
    <w:rsid w:val="002F56DA"/>
    <w:rsid w:val="002F56F1"/>
    <w:rsid w:val="002F5785"/>
    <w:rsid w:val="002F5B50"/>
    <w:rsid w:val="002F5B7A"/>
    <w:rsid w:val="002F5D74"/>
    <w:rsid w:val="002F69B5"/>
    <w:rsid w:val="002F69C5"/>
    <w:rsid w:val="002F6D11"/>
    <w:rsid w:val="002F7162"/>
    <w:rsid w:val="002F7262"/>
    <w:rsid w:val="002F7C0A"/>
    <w:rsid w:val="002F7D73"/>
    <w:rsid w:val="002F7DE9"/>
    <w:rsid w:val="002F7F5C"/>
    <w:rsid w:val="0030011A"/>
    <w:rsid w:val="00300123"/>
    <w:rsid w:val="00300DC6"/>
    <w:rsid w:val="0030149B"/>
    <w:rsid w:val="00301CF2"/>
    <w:rsid w:val="00301E6D"/>
    <w:rsid w:val="00301FBA"/>
    <w:rsid w:val="0030209B"/>
    <w:rsid w:val="003022B9"/>
    <w:rsid w:val="00302416"/>
    <w:rsid w:val="00302E9D"/>
    <w:rsid w:val="0030372E"/>
    <w:rsid w:val="00304042"/>
    <w:rsid w:val="003042C4"/>
    <w:rsid w:val="00304B95"/>
    <w:rsid w:val="00304C0F"/>
    <w:rsid w:val="00305018"/>
    <w:rsid w:val="003050EE"/>
    <w:rsid w:val="003051D6"/>
    <w:rsid w:val="0030528E"/>
    <w:rsid w:val="00305958"/>
    <w:rsid w:val="0030624D"/>
    <w:rsid w:val="003066FF"/>
    <w:rsid w:val="00306842"/>
    <w:rsid w:val="00306BD9"/>
    <w:rsid w:val="00306C40"/>
    <w:rsid w:val="00306F04"/>
    <w:rsid w:val="00307E96"/>
    <w:rsid w:val="003101BD"/>
    <w:rsid w:val="003104D3"/>
    <w:rsid w:val="00310528"/>
    <w:rsid w:val="003106BA"/>
    <w:rsid w:val="00310FA4"/>
    <w:rsid w:val="00311AA2"/>
    <w:rsid w:val="00311F37"/>
    <w:rsid w:val="00313247"/>
    <w:rsid w:val="0031358E"/>
    <w:rsid w:val="0031396D"/>
    <w:rsid w:val="00314FB2"/>
    <w:rsid w:val="00314FEE"/>
    <w:rsid w:val="003154BD"/>
    <w:rsid w:val="003160CD"/>
    <w:rsid w:val="00316E83"/>
    <w:rsid w:val="00316FBE"/>
    <w:rsid w:val="0031716E"/>
    <w:rsid w:val="00317720"/>
    <w:rsid w:val="00320297"/>
    <w:rsid w:val="00320495"/>
    <w:rsid w:val="00320A76"/>
    <w:rsid w:val="00320D98"/>
    <w:rsid w:val="0032129A"/>
    <w:rsid w:val="00321329"/>
    <w:rsid w:val="0032179A"/>
    <w:rsid w:val="003224B3"/>
    <w:rsid w:val="00322870"/>
    <w:rsid w:val="00322A02"/>
    <w:rsid w:val="00323A5B"/>
    <w:rsid w:val="0032456E"/>
    <w:rsid w:val="00324780"/>
    <w:rsid w:val="00324837"/>
    <w:rsid w:val="00325065"/>
    <w:rsid w:val="0032622B"/>
    <w:rsid w:val="00326CA3"/>
    <w:rsid w:val="00327829"/>
    <w:rsid w:val="00327DBA"/>
    <w:rsid w:val="0033003E"/>
    <w:rsid w:val="0033070E"/>
    <w:rsid w:val="00330D79"/>
    <w:rsid w:val="0033137E"/>
    <w:rsid w:val="00332123"/>
    <w:rsid w:val="00332A83"/>
    <w:rsid w:val="0033326C"/>
    <w:rsid w:val="003337B4"/>
    <w:rsid w:val="00333D96"/>
    <w:rsid w:val="00333E2E"/>
    <w:rsid w:val="0033429D"/>
    <w:rsid w:val="003342FB"/>
    <w:rsid w:val="00334546"/>
    <w:rsid w:val="00335E33"/>
    <w:rsid w:val="003369A6"/>
    <w:rsid w:val="00336A58"/>
    <w:rsid w:val="00336CCF"/>
    <w:rsid w:val="00337302"/>
    <w:rsid w:val="00337B0C"/>
    <w:rsid w:val="00337C5A"/>
    <w:rsid w:val="003404C3"/>
    <w:rsid w:val="003406D2"/>
    <w:rsid w:val="0034070D"/>
    <w:rsid w:val="00340BBB"/>
    <w:rsid w:val="003411E5"/>
    <w:rsid w:val="00341BF1"/>
    <w:rsid w:val="00341D36"/>
    <w:rsid w:val="00342016"/>
    <w:rsid w:val="00342036"/>
    <w:rsid w:val="00342FDC"/>
    <w:rsid w:val="00343190"/>
    <w:rsid w:val="003434F0"/>
    <w:rsid w:val="0034383A"/>
    <w:rsid w:val="003438E1"/>
    <w:rsid w:val="003441B1"/>
    <w:rsid w:val="0034420B"/>
    <w:rsid w:val="00344C1F"/>
    <w:rsid w:val="00345321"/>
    <w:rsid w:val="003457AC"/>
    <w:rsid w:val="0034646C"/>
    <w:rsid w:val="003468BF"/>
    <w:rsid w:val="00346927"/>
    <w:rsid w:val="003469C2"/>
    <w:rsid w:val="00346DE7"/>
    <w:rsid w:val="003472BD"/>
    <w:rsid w:val="00347BE9"/>
    <w:rsid w:val="003506B8"/>
    <w:rsid w:val="00350831"/>
    <w:rsid w:val="00350B4B"/>
    <w:rsid w:val="00350CB6"/>
    <w:rsid w:val="00350E3C"/>
    <w:rsid w:val="00351032"/>
    <w:rsid w:val="00351B65"/>
    <w:rsid w:val="00352400"/>
    <w:rsid w:val="0035287B"/>
    <w:rsid w:val="0035405A"/>
    <w:rsid w:val="003544CD"/>
    <w:rsid w:val="003549BD"/>
    <w:rsid w:val="00354AC9"/>
    <w:rsid w:val="003554B4"/>
    <w:rsid w:val="003554BF"/>
    <w:rsid w:val="0035631C"/>
    <w:rsid w:val="00356931"/>
    <w:rsid w:val="00356EE1"/>
    <w:rsid w:val="003574EA"/>
    <w:rsid w:val="00357679"/>
    <w:rsid w:val="00357861"/>
    <w:rsid w:val="00361AEF"/>
    <w:rsid w:val="00361EFE"/>
    <w:rsid w:val="00362917"/>
    <w:rsid w:val="00362E0D"/>
    <w:rsid w:val="00363603"/>
    <w:rsid w:val="003636FA"/>
    <w:rsid w:val="00363DFF"/>
    <w:rsid w:val="003643D5"/>
    <w:rsid w:val="00364483"/>
    <w:rsid w:val="003648E5"/>
    <w:rsid w:val="00365713"/>
    <w:rsid w:val="003659C8"/>
    <w:rsid w:val="00365DB7"/>
    <w:rsid w:val="00366CBD"/>
    <w:rsid w:val="00366F5A"/>
    <w:rsid w:val="0036729E"/>
    <w:rsid w:val="00367597"/>
    <w:rsid w:val="00367BE8"/>
    <w:rsid w:val="00367F40"/>
    <w:rsid w:val="00370093"/>
    <w:rsid w:val="003705C9"/>
    <w:rsid w:val="0037064B"/>
    <w:rsid w:val="00370AB5"/>
    <w:rsid w:val="003712A9"/>
    <w:rsid w:val="00371334"/>
    <w:rsid w:val="00372272"/>
    <w:rsid w:val="00372A0B"/>
    <w:rsid w:val="00372E97"/>
    <w:rsid w:val="003730D2"/>
    <w:rsid w:val="00374583"/>
    <w:rsid w:val="003765A3"/>
    <w:rsid w:val="0037772E"/>
    <w:rsid w:val="003777CA"/>
    <w:rsid w:val="003779D2"/>
    <w:rsid w:val="00377CD9"/>
    <w:rsid w:val="00377DC0"/>
    <w:rsid w:val="00377F96"/>
    <w:rsid w:val="00380058"/>
    <w:rsid w:val="00381390"/>
    <w:rsid w:val="00381532"/>
    <w:rsid w:val="00381659"/>
    <w:rsid w:val="00381C24"/>
    <w:rsid w:val="00381D7B"/>
    <w:rsid w:val="00381F33"/>
    <w:rsid w:val="00382187"/>
    <w:rsid w:val="00382317"/>
    <w:rsid w:val="003824CA"/>
    <w:rsid w:val="00382616"/>
    <w:rsid w:val="003835A1"/>
    <w:rsid w:val="003838D4"/>
    <w:rsid w:val="00383BD8"/>
    <w:rsid w:val="00383D20"/>
    <w:rsid w:val="00384514"/>
    <w:rsid w:val="00384CDA"/>
    <w:rsid w:val="00384F19"/>
    <w:rsid w:val="0038778A"/>
    <w:rsid w:val="00387AEB"/>
    <w:rsid w:val="003903D2"/>
    <w:rsid w:val="003906EE"/>
    <w:rsid w:val="003908DA"/>
    <w:rsid w:val="00391066"/>
    <w:rsid w:val="00391CD3"/>
    <w:rsid w:val="00392C53"/>
    <w:rsid w:val="0039302D"/>
    <w:rsid w:val="0039332B"/>
    <w:rsid w:val="00393A8F"/>
    <w:rsid w:val="00393C7C"/>
    <w:rsid w:val="00393DB2"/>
    <w:rsid w:val="00394492"/>
    <w:rsid w:val="00394C42"/>
    <w:rsid w:val="00395953"/>
    <w:rsid w:val="0039607B"/>
    <w:rsid w:val="00396D80"/>
    <w:rsid w:val="00397357"/>
    <w:rsid w:val="00397931"/>
    <w:rsid w:val="00397B51"/>
    <w:rsid w:val="00397B56"/>
    <w:rsid w:val="00397FEF"/>
    <w:rsid w:val="003A070C"/>
    <w:rsid w:val="003A0E18"/>
    <w:rsid w:val="003A22C3"/>
    <w:rsid w:val="003A2AD6"/>
    <w:rsid w:val="003A30EA"/>
    <w:rsid w:val="003A399D"/>
    <w:rsid w:val="003A4520"/>
    <w:rsid w:val="003A4650"/>
    <w:rsid w:val="003A55F5"/>
    <w:rsid w:val="003A636D"/>
    <w:rsid w:val="003A63FA"/>
    <w:rsid w:val="003A65BB"/>
    <w:rsid w:val="003A7B1C"/>
    <w:rsid w:val="003A7B95"/>
    <w:rsid w:val="003A7F98"/>
    <w:rsid w:val="003B074C"/>
    <w:rsid w:val="003B09B8"/>
    <w:rsid w:val="003B101A"/>
    <w:rsid w:val="003B1C99"/>
    <w:rsid w:val="003B2AE3"/>
    <w:rsid w:val="003B2D21"/>
    <w:rsid w:val="003B2DFC"/>
    <w:rsid w:val="003B2E30"/>
    <w:rsid w:val="003B42BB"/>
    <w:rsid w:val="003B4617"/>
    <w:rsid w:val="003B4A4D"/>
    <w:rsid w:val="003B55FD"/>
    <w:rsid w:val="003B5A75"/>
    <w:rsid w:val="003B5C6B"/>
    <w:rsid w:val="003B6222"/>
    <w:rsid w:val="003B65C1"/>
    <w:rsid w:val="003B6BBA"/>
    <w:rsid w:val="003B7293"/>
    <w:rsid w:val="003B7B33"/>
    <w:rsid w:val="003B7D24"/>
    <w:rsid w:val="003C0AAE"/>
    <w:rsid w:val="003C10D8"/>
    <w:rsid w:val="003C1526"/>
    <w:rsid w:val="003C1663"/>
    <w:rsid w:val="003C1719"/>
    <w:rsid w:val="003C1A2C"/>
    <w:rsid w:val="003C1C6D"/>
    <w:rsid w:val="003C258F"/>
    <w:rsid w:val="003C2842"/>
    <w:rsid w:val="003C3186"/>
    <w:rsid w:val="003C3387"/>
    <w:rsid w:val="003C3C6A"/>
    <w:rsid w:val="003C5B22"/>
    <w:rsid w:val="003C5F77"/>
    <w:rsid w:val="003C75CD"/>
    <w:rsid w:val="003C7A38"/>
    <w:rsid w:val="003D059D"/>
    <w:rsid w:val="003D0945"/>
    <w:rsid w:val="003D0AB5"/>
    <w:rsid w:val="003D1A16"/>
    <w:rsid w:val="003D1D16"/>
    <w:rsid w:val="003D29EF"/>
    <w:rsid w:val="003D2C54"/>
    <w:rsid w:val="003D2EE4"/>
    <w:rsid w:val="003D3AE6"/>
    <w:rsid w:val="003D3D0F"/>
    <w:rsid w:val="003D3F90"/>
    <w:rsid w:val="003D404E"/>
    <w:rsid w:val="003D4094"/>
    <w:rsid w:val="003D42B0"/>
    <w:rsid w:val="003D42E0"/>
    <w:rsid w:val="003D46E6"/>
    <w:rsid w:val="003D5764"/>
    <w:rsid w:val="003D6155"/>
    <w:rsid w:val="003D6AD3"/>
    <w:rsid w:val="003D6C4C"/>
    <w:rsid w:val="003D6F10"/>
    <w:rsid w:val="003D7A14"/>
    <w:rsid w:val="003D7B14"/>
    <w:rsid w:val="003E0019"/>
    <w:rsid w:val="003E0C89"/>
    <w:rsid w:val="003E150F"/>
    <w:rsid w:val="003E1912"/>
    <w:rsid w:val="003E19F7"/>
    <w:rsid w:val="003E2336"/>
    <w:rsid w:val="003E26BA"/>
    <w:rsid w:val="003E2ACA"/>
    <w:rsid w:val="003E2E51"/>
    <w:rsid w:val="003E3090"/>
    <w:rsid w:val="003E3881"/>
    <w:rsid w:val="003E3FF2"/>
    <w:rsid w:val="003E47A2"/>
    <w:rsid w:val="003E4974"/>
    <w:rsid w:val="003E49F3"/>
    <w:rsid w:val="003E604A"/>
    <w:rsid w:val="003E665E"/>
    <w:rsid w:val="003E6B6C"/>
    <w:rsid w:val="003E6D9F"/>
    <w:rsid w:val="003E722A"/>
    <w:rsid w:val="003E72DC"/>
    <w:rsid w:val="003E76AB"/>
    <w:rsid w:val="003E7A80"/>
    <w:rsid w:val="003E7B24"/>
    <w:rsid w:val="003E7B73"/>
    <w:rsid w:val="003E7E8F"/>
    <w:rsid w:val="003F0007"/>
    <w:rsid w:val="003F016E"/>
    <w:rsid w:val="003F06DF"/>
    <w:rsid w:val="003F0782"/>
    <w:rsid w:val="003F08AB"/>
    <w:rsid w:val="003F1198"/>
    <w:rsid w:val="003F1A6A"/>
    <w:rsid w:val="003F20C5"/>
    <w:rsid w:val="003F21C6"/>
    <w:rsid w:val="003F226F"/>
    <w:rsid w:val="003F2301"/>
    <w:rsid w:val="003F256C"/>
    <w:rsid w:val="003F2826"/>
    <w:rsid w:val="003F282B"/>
    <w:rsid w:val="003F2CFD"/>
    <w:rsid w:val="003F2E26"/>
    <w:rsid w:val="003F2EB7"/>
    <w:rsid w:val="003F35DF"/>
    <w:rsid w:val="003F3F20"/>
    <w:rsid w:val="003F4EB6"/>
    <w:rsid w:val="003F4F6E"/>
    <w:rsid w:val="003F5735"/>
    <w:rsid w:val="003F5990"/>
    <w:rsid w:val="003F5DB5"/>
    <w:rsid w:val="003F5EFA"/>
    <w:rsid w:val="003F7337"/>
    <w:rsid w:val="003F7563"/>
    <w:rsid w:val="003F7971"/>
    <w:rsid w:val="0040034B"/>
    <w:rsid w:val="00400BA9"/>
    <w:rsid w:val="004010D1"/>
    <w:rsid w:val="00401E1E"/>
    <w:rsid w:val="0040220B"/>
    <w:rsid w:val="004022C6"/>
    <w:rsid w:val="00402618"/>
    <w:rsid w:val="00402C9A"/>
    <w:rsid w:val="00402CA0"/>
    <w:rsid w:val="00404209"/>
    <w:rsid w:val="00404251"/>
    <w:rsid w:val="00404D8D"/>
    <w:rsid w:val="00404E54"/>
    <w:rsid w:val="0040507A"/>
    <w:rsid w:val="00405C56"/>
    <w:rsid w:val="004068A2"/>
    <w:rsid w:val="00406943"/>
    <w:rsid w:val="00406A08"/>
    <w:rsid w:val="00406B9E"/>
    <w:rsid w:val="004072B6"/>
    <w:rsid w:val="004074D0"/>
    <w:rsid w:val="00407D9B"/>
    <w:rsid w:val="004100CD"/>
    <w:rsid w:val="00410833"/>
    <w:rsid w:val="0041085F"/>
    <w:rsid w:val="00410960"/>
    <w:rsid w:val="00410A39"/>
    <w:rsid w:val="00410A44"/>
    <w:rsid w:val="00410F05"/>
    <w:rsid w:val="004115F3"/>
    <w:rsid w:val="00411705"/>
    <w:rsid w:val="00411AEB"/>
    <w:rsid w:val="004121CF"/>
    <w:rsid w:val="00412AC8"/>
    <w:rsid w:val="00413049"/>
    <w:rsid w:val="0041361D"/>
    <w:rsid w:val="004136C0"/>
    <w:rsid w:val="0041372A"/>
    <w:rsid w:val="00413B77"/>
    <w:rsid w:val="00414159"/>
    <w:rsid w:val="00415848"/>
    <w:rsid w:val="004161DB"/>
    <w:rsid w:val="0041645F"/>
    <w:rsid w:val="004164EC"/>
    <w:rsid w:val="0041678C"/>
    <w:rsid w:val="00417034"/>
    <w:rsid w:val="004173F7"/>
    <w:rsid w:val="00417526"/>
    <w:rsid w:val="004178F4"/>
    <w:rsid w:val="0042033C"/>
    <w:rsid w:val="0042045A"/>
    <w:rsid w:val="00420743"/>
    <w:rsid w:val="00420DAF"/>
    <w:rsid w:val="00421349"/>
    <w:rsid w:val="0042196C"/>
    <w:rsid w:val="00421D23"/>
    <w:rsid w:val="004220A8"/>
    <w:rsid w:val="0042254B"/>
    <w:rsid w:val="0042304A"/>
    <w:rsid w:val="00423067"/>
    <w:rsid w:val="00423561"/>
    <w:rsid w:val="00423959"/>
    <w:rsid w:val="00423BDF"/>
    <w:rsid w:val="00423C5E"/>
    <w:rsid w:val="00423E9E"/>
    <w:rsid w:val="00423FA1"/>
    <w:rsid w:val="004240C2"/>
    <w:rsid w:val="00424A55"/>
    <w:rsid w:val="00424D9E"/>
    <w:rsid w:val="0042526D"/>
    <w:rsid w:val="00425C6C"/>
    <w:rsid w:val="004265B5"/>
    <w:rsid w:val="00426AFE"/>
    <w:rsid w:val="00426BC0"/>
    <w:rsid w:val="00426DE2"/>
    <w:rsid w:val="00427039"/>
    <w:rsid w:val="00427471"/>
    <w:rsid w:val="00427E68"/>
    <w:rsid w:val="004300C4"/>
    <w:rsid w:val="004305B8"/>
    <w:rsid w:val="00430F92"/>
    <w:rsid w:val="00431564"/>
    <w:rsid w:val="00431B71"/>
    <w:rsid w:val="004328CA"/>
    <w:rsid w:val="004328F2"/>
    <w:rsid w:val="00432C42"/>
    <w:rsid w:val="00433A80"/>
    <w:rsid w:val="00433CA4"/>
    <w:rsid w:val="0043475A"/>
    <w:rsid w:val="004349D6"/>
    <w:rsid w:val="00434BA0"/>
    <w:rsid w:val="00434BB7"/>
    <w:rsid w:val="00435C55"/>
    <w:rsid w:val="00435E19"/>
    <w:rsid w:val="0043650E"/>
    <w:rsid w:val="004366CE"/>
    <w:rsid w:val="0043731B"/>
    <w:rsid w:val="0043750B"/>
    <w:rsid w:val="0043763D"/>
    <w:rsid w:val="00437A96"/>
    <w:rsid w:val="00437BBE"/>
    <w:rsid w:val="004402C9"/>
    <w:rsid w:val="00440622"/>
    <w:rsid w:val="00440A7B"/>
    <w:rsid w:val="00440A92"/>
    <w:rsid w:val="00440FD3"/>
    <w:rsid w:val="00441717"/>
    <w:rsid w:val="00441A04"/>
    <w:rsid w:val="00441C8B"/>
    <w:rsid w:val="004421CC"/>
    <w:rsid w:val="00442356"/>
    <w:rsid w:val="00442ABC"/>
    <w:rsid w:val="004439ED"/>
    <w:rsid w:val="004441E0"/>
    <w:rsid w:val="004442D9"/>
    <w:rsid w:val="00444767"/>
    <w:rsid w:val="0044488A"/>
    <w:rsid w:val="004448CF"/>
    <w:rsid w:val="00444A5D"/>
    <w:rsid w:val="00444C92"/>
    <w:rsid w:val="00444E25"/>
    <w:rsid w:val="0044507E"/>
    <w:rsid w:val="004451C2"/>
    <w:rsid w:val="004455B8"/>
    <w:rsid w:val="0044572A"/>
    <w:rsid w:val="004457B4"/>
    <w:rsid w:val="00445ACF"/>
    <w:rsid w:val="0044637B"/>
    <w:rsid w:val="0044648C"/>
    <w:rsid w:val="004475E8"/>
    <w:rsid w:val="00447C3E"/>
    <w:rsid w:val="004501C6"/>
    <w:rsid w:val="0045077C"/>
    <w:rsid w:val="00450A89"/>
    <w:rsid w:val="004517E9"/>
    <w:rsid w:val="0045222C"/>
    <w:rsid w:val="00452282"/>
    <w:rsid w:val="00452F8C"/>
    <w:rsid w:val="00453B4A"/>
    <w:rsid w:val="00453C32"/>
    <w:rsid w:val="00454334"/>
    <w:rsid w:val="004544DB"/>
    <w:rsid w:val="00454974"/>
    <w:rsid w:val="004549FC"/>
    <w:rsid w:val="00455B35"/>
    <w:rsid w:val="00455CE0"/>
    <w:rsid w:val="00455FBF"/>
    <w:rsid w:val="004561F4"/>
    <w:rsid w:val="00456D44"/>
    <w:rsid w:val="00457282"/>
    <w:rsid w:val="004572E7"/>
    <w:rsid w:val="0045738D"/>
    <w:rsid w:val="00460260"/>
    <w:rsid w:val="0046033D"/>
    <w:rsid w:val="00460571"/>
    <w:rsid w:val="00460AB1"/>
    <w:rsid w:val="00460BBB"/>
    <w:rsid w:val="0046110E"/>
    <w:rsid w:val="00461545"/>
    <w:rsid w:val="00462015"/>
    <w:rsid w:val="00462242"/>
    <w:rsid w:val="004628CC"/>
    <w:rsid w:val="00463271"/>
    <w:rsid w:val="00463C5D"/>
    <w:rsid w:val="00463E6A"/>
    <w:rsid w:val="00464582"/>
    <w:rsid w:val="0046464B"/>
    <w:rsid w:val="004655DD"/>
    <w:rsid w:val="00465F7F"/>
    <w:rsid w:val="00466293"/>
    <w:rsid w:val="004678C3"/>
    <w:rsid w:val="00467B89"/>
    <w:rsid w:val="00470368"/>
    <w:rsid w:val="00470773"/>
    <w:rsid w:val="0047175D"/>
    <w:rsid w:val="004722A3"/>
    <w:rsid w:val="00472481"/>
    <w:rsid w:val="004725AB"/>
    <w:rsid w:val="00472772"/>
    <w:rsid w:val="00472DB5"/>
    <w:rsid w:val="00472F56"/>
    <w:rsid w:val="00473244"/>
    <w:rsid w:val="004733ED"/>
    <w:rsid w:val="00473BC8"/>
    <w:rsid w:val="00473EB2"/>
    <w:rsid w:val="00474B62"/>
    <w:rsid w:val="00474F8E"/>
    <w:rsid w:val="0047529D"/>
    <w:rsid w:val="0047541A"/>
    <w:rsid w:val="00475BAD"/>
    <w:rsid w:val="0047609D"/>
    <w:rsid w:val="00476DD8"/>
    <w:rsid w:val="00477000"/>
    <w:rsid w:val="004778BE"/>
    <w:rsid w:val="004800DB"/>
    <w:rsid w:val="0048067E"/>
    <w:rsid w:val="0048086E"/>
    <w:rsid w:val="004809A5"/>
    <w:rsid w:val="00480E00"/>
    <w:rsid w:val="0048108D"/>
    <w:rsid w:val="004814CD"/>
    <w:rsid w:val="0048152D"/>
    <w:rsid w:val="004818D1"/>
    <w:rsid w:val="00481C3D"/>
    <w:rsid w:val="0048255B"/>
    <w:rsid w:val="00482A7B"/>
    <w:rsid w:val="00482B96"/>
    <w:rsid w:val="00482F34"/>
    <w:rsid w:val="00483054"/>
    <w:rsid w:val="00483CD5"/>
    <w:rsid w:val="00484E7C"/>
    <w:rsid w:val="0048506D"/>
    <w:rsid w:val="0048521E"/>
    <w:rsid w:val="00485582"/>
    <w:rsid w:val="00486277"/>
    <w:rsid w:val="0048630F"/>
    <w:rsid w:val="004869F9"/>
    <w:rsid w:val="00486AAB"/>
    <w:rsid w:val="00486B0E"/>
    <w:rsid w:val="00486FB2"/>
    <w:rsid w:val="004872E1"/>
    <w:rsid w:val="004873BB"/>
    <w:rsid w:val="00487E47"/>
    <w:rsid w:val="00490C32"/>
    <w:rsid w:val="00491AF4"/>
    <w:rsid w:val="00492AC1"/>
    <w:rsid w:val="00492B0C"/>
    <w:rsid w:val="00492FED"/>
    <w:rsid w:val="00493511"/>
    <w:rsid w:val="00493D5D"/>
    <w:rsid w:val="00493FAD"/>
    <w:rsid w:val="00494780"/>
    <w:rsid w:val="004947E7"/>
    <w:rsid w:val="00495C97"/>
    <w:rsid w:val="00496609"/>
    <w:rsid w:val="004966C0"/>
    <w:rsid w:val="00496B33"/>
    <w:rsid w:val="00496E18"/>
    <w:rsid w:val="00497D60"/>
    <w:rsid w:val="004A02C0"/>
    <w:rsid w:val="004A0406"/>
    <w:rsid w:val="004A16EC"/>
    <w:rsid w:val="004A1C96"/>
    <w:rsid w:val="004A2074"/>
    <w:rsid w:val="004A22E5"/>
    <w:rsid w:val="004A2A70"/>
    <w:rsid w:val="004A2FA1"/>
    <w:rsid w:val="004A30A8"/>
    <w:rsid w:val="004A315C"/>
    <w:rsid w:val="004A33FA"/>
    <w:rsid w:val="004A4EE5"/>
    <w:rsid w:val="004A5083"/>
    <w:rsid w:val="004A5678"/>
    <w:rsid w:val="004A56F7"/>
    <w:rsid w:val="004A5973"/>
    <w:rsid w:val="004A5BEA"/>
    <w:rsid w:val="004A5BFC"/>
    <w:rsid w:val="004A5CEB"/>
    <w:rsid w:val="004A6672"/>
    <w:rsid w:val="004A6866"/>
    <w:rsid w:val="004A693B"/>
    <w:rsid w:val="004A6E38"/>
    <w:rsid w:val="004A6F1F"/>
    <w:rsid w:val="004A7E65"/>
    <w:rsid w:val="004B1428"/>
    <w:rsid w:val="004B165A"/>
    <w:rsid w:val="004B2908"/>
    <w:rsid w:val="004B2D92"/>
    <w:rsid w:val="004B32A4"/>
    <w:rsid w:val="004B3617"/>
    <w:rsid w:val="004B38F9"/>
    <w:rsid w:val="004B40AE"/>
    <w:rsid w:val="004B4499"/>
    <w:rsid w:val="004B4D0F"/>
    <w:rsid w:val="004B4F18"/>
    <w:rsid w:val="004B53A6"/>
    <w:rsid w:val="004B5B46"/>
    <w:rsid w:val="004B5B9F"/>
    <w:rsid w:val="004B6275"/>
    <w:rsid w:val="004B630B"/>
    <w:rsid w:val="004B65A6"/>
    <w:rsid w:val="004B662F"/>
    <w:rsid w:val="004B666E"/>
    <w:rsid w:val="004B679A"/>
    <w:rsid w:val="004B6AAD"/>
    <w:rsid w:val="004B6E8E"/>
    <w:rsid w:val="004B6F02"/>
    <w:rsid w:val="004B7323"/>
    <w:rsid w:val="004B744E"/>
    <w:rsid w:val="004B749C"/>
    <w:rsid w:val="004B7A94"/>
    <w:rsid w:val="004C0137"/>
    <w:rsid w:val="004C132B"/>
    <w:rsid w:val="004C18BB"/>
    <w:rsid w:val="004C26B3"/>
    <w:rsid w:val="004C38A2"/>
    <w:rsid w:val="004C3B99"/>
    <w:rsid w:val="004C3D32"/>
    <w:rsid w:val="004C3EE7"/>
    <w:rsid w:val="004C438F"/>
    <w:rsid w:val="004C43A6"/>
    <w:rsid w:val="004C474E"/>
    <w:rsid w:val="004C4BA5"/>
    <w:rsid w:val="004C6054"/>
    <w:rsid w:val="004C6108"/>
    <w:rsid w:val="004C6964"/>
    <w:rsid w:val="004C6C5D"/>
    <w:rsid w:val="004C6D1B"/>
    <w:rsid w:val="004C7310"/>
    <w:rsid w:val="004D09A4"/>
    <w:rsid w:val="004D0AC4"/>
    <w:rsid w:val="004D113E"/>
    <w:rsid w:val="004D1479"/>
    <w:rsid w:val="004D2B97"/>
    <w:rsid w:val="004D2DED"/>
    <w:rsid w:val="004D36C4"/>
    <w:rsid w:val="004D3CA1"/>
    <w:rsid w:val="004D3F35"/>
    <w:rsid w:val="004D40DB"/>
    <w:rsid w:val="004D4528"/>
    <w:rsid w:val="004D4BF2"/>
    <w:rsid w:val="004D5174"/>
    <w:rsid w:val="004D5630"/>
    <w:rsid w:val="004D5CD6"/>
    <w:rsid w:val="004D5E5C"/>
    <w:rsid w:val="004D5E62"/>
    <w:rsid w:val="004D6159"/>
    <w:rsid w:val="004D695F"/>
    <w:rsid w:val="004D6ED2"/>
    <w:rsid w:val="004D708F"/>
    <w:rsid w:val="004D759E"/>
    <w:rsid w:val="004D7C6F"/>
    <w:rsid w:val="004E0F20"/>
    <w:rsid w:val="004E0FFF"/>
    <w:rsid w:val="004E13AC"/>
    <w:rsid w:val="004E1654"/>
    <w:rsid w:val="004E1B2B"/>
    <w:rsid w:val="004E2183"/>
    <w:rsid w:val="004E2E35"/>
    <w:rsid w:val="004E2F90"/>
    <w:rsid w:val="004E3272"/>
    <w:rsid w:val="004E3797"/>
    <w:rsid w:val="004E3E72"/>
    <w:rsid w:val="004E4B13"/>
    <w:rsid w:val="004E553F"/>
    <w:rsid w:val="004E564E"/>
    <w:rsid w:val="004E5E3F"/>
    <w:rsid w:val="004E61C7"/>
    <w:rsid w:val="004E6995"/>
    <w:rsid w:val="004E6B19"/>
    <w:rsid w:val="004F14C1"/>
    <w:rsid w:val="004F1530"/>
    <w:rsid w:val="004F22B7"/>
    <w:rsid w:val="004F2ED0"/>
    <w:rsid w:val="004F3A0B"/>
    <w:rsid w:val="004F4764"/>
    <w:rsid w:val="004F5541"/>
    <w:rsid w:val="004F5EC7"/>
    <w:rsid w:val="004F6788"/>
    <w:rsid w:val="004F69F5"/>
    <w:rsid w:val="004F6A8B"/>
    <w:rsid w:val="004F6E18"/>
    <w:rsid w:val="004F6FB8"/>
    <w:rsid w:val="004F7104"/>
    <w:rsid w:val="004F734E"/>
    <w:rsid w:val="004F784D"/>
    <w:rsid w:val="004F795F"/>
    <w:rsid w:val="004F7F25"/>
    <w:rsid w:val="005005CC"/>
    <w:rsid w:val="005005EB"/>
    <w:rsid w:val="005008EB"/>
    <w:rsid w:val="00500BD3"/>
    <w:rsid w:val="00501352"/>
    <w:rsid w:val="00501A49"/>
    <w:rsid w:val="005022D6"/>
    <w:rsid w:val="00502A1F"/>
    <w:rsid w:val="00502BC3"/>
    <w:rsid w:val="00502CA1"/>
    <w:rsid w:val="00503D2E"/>
    <w:rsid w:val="00504172"/>
    <w:rsid w:val="00504F2C"/>
    <w:rsid w:val="00506664"/>
    <w:rsid w:val="0050696D"/>
    <w:rsid w:val="00506B55"/>
    <w:rsid w:val="005073F9"/>
    <w:rsid w:val="005075D4"/>
    <w:rsid w:val="00507950"/>
    <w:rsid w:val="00507E7C"/>
    <w:rsid w:val="0051023C"/>
    <w:rsid w:val="00510639"/>
    <w:rsid w:val="005108BD"/>
    <w:rsid w:val="00510D83"/>
    <w:rsid w:val="00511162"/>
    <w:rsid w:val="005114AA"/>
    <w:rsid w:val="0051152E"/>
    <w:rsid w:val="00511EB5"/>
    <w:rsid w:val="00512915"/>
    <w:rsid w:val="00512BDC"/>
    <w:rsid w:val="00513605"/>
    <w:rsid w:val="005138ED"/>
    <w:rsid w:val="00514042"/>
    <w:rsid w:val="005155BF"/>
    <w:rsid w:val="00515AC4"/>
    <w:rsid w:val="00516041"/>
    <w:rsid w:val="005165A2"/>
    <w:rsid w:val="005166ED"/>
    <w:rsid w:val="00516744"/>
    <w:rsid w:val="00516FEE"/>
    <w:rsid w:val="00517B9F"/>
    <w:rsid w:val="00517DE1"/>
    <w:rsid w:val="00517E28"/>
    <w:rsid w:val="00520568"/>
    <w:rsid w:val="00520979"/>
    <w:rsid w:val="00520E0F"/>
    <w:rsid w:val="0052111C"/>
    <w:rsid w:val="00521BB9"/>
    <w:rsid w:val="00521D02"/>
    <w:rsid w:val="005225E0"/>
    <w:rsid w:val="00522649"/>
    <w:rsid w:val="005235F7"/>
    <w:rsid w:val="00523E21"/>
    <w:rsid w:val="00523E43"/>
    <w:rsid w:val="00523F36"/>
    <w:rsid w:val="0052400B"/>
    <w:rsid w:val="005252E7"/>
    <w:rsid w:val="005259DA"/>
    <w:rsid w:val="00525A96"/>
    <w:rsid w:val="00525FCF"/>
    <w:rsid w:val="00526A9B"/>
    <w:rsid w:val="005270AB"/>
    <w:rsid w:val="00527B8B"/>
    <w:rsid w:val="00527F1E"/>
    <w:rsid w:val="005304D9"/>
    <w:rsid w:val="0053084B"/>
    <w:rsid w:val="005310B3"/>
    <w:rsid w:val="005312E7"/>
    <w:rsid w:val="00531786"/>
    <w:rsid w:val="00531842"/>
    <w:rsid w:val="00531A19"/>
    <w:rsid w:val="00532654"/>
    <w:rsid w:val="005328A2"/>
    <w:rsid w:val="00533090"/>
    <w:rsid w:val="0053354F"/>
    <w:rsid w:val="00533930"/>
    <w:rsid w:val="0053410A"/>
    <w:rsid w:val="00534E06"/>
    <w:rsid w:val="0053567B"/>
    <w:rsid w:val="00535809"/>
    <w:rsid w:val="00535B9A"/>
    <w:rsid w:val="005360E7"/>
    <w:rsid w:val="00536319"/>
    <w:rsid w:val="00536576"/>
    <w:rsid w:val="00536946"/>
    <w:rsid w:val="00536C60"/>
    <w:rsid w:val="00540178"/>
    <w:rsid w:val="005404B0"/>
    <w:rsid w:val="00540632"/>
    <w:rsid w:val="005408E9"/>
    <w:rsid w:val="00540C66"/>
    <w:rsid w:val="005410D1"/>
    <w:rsid w:val="005417A4"/>
    <w:rsid w:val="00541866"/>
    <w:rsid w:val="005418B5"/>
    <w:rsid w:val="005419E5"/>
    <w:rsid w:val="0054214D"/>
    <w:rsid w:val="00542480"/>
    <w:rsid w:val="00542FB3"/>
    <w:rsid w:val="00543326"/>
    <w:rsid w:val="00543471"/>
    <w:rsid w:val="005439E2"/>
    <w:rsid w:val="00543BF1"/>
    <w:rsid w:val="00543D43"/>
    <w:rsid w:val="00544C14"/>
    <w:rsid w:val="00545027"/>
    <w:rsid w:val="00545E36"/>
    <w:rsid w:val="005464ED"/>
    <w:rsid w:val="005466C1"/>
    <w:rsid w:val="00546D98"/>
    <w:rsid w:val="00546DF7"/>
    <w:rsid w:val="00546ECA"/>
    <w:rsid w:val="0054711F"/>
    <w:rsid w:val="005477C3"/>
    <w:rsid w:val="0054789D"/>
    <w:rsid w:val="005501EF"/>
    <w:rsid w:val="00551609"/>
    <w:rsid w:val="005517CB"/>
    <w:rsid w:val="005517D5"/>
    <w:rsid w:val="00552D72"/>
    <w:rsid w:val="00553A5D"/>
    <w:rsid w:val="00553E95"/>
    <w:rsid w:val="005540D5"/>
    <w:rsid w:val="00554327"/>
    <w:rsid w:val="00554A0F"/>
    <w:rsid w:val="00554DF0"/>
    <w:rsid w:val="00554F9D"/>
    <w:rsid w:val="0055589F"/>
    <w:rsid w:val="00555C3A"/>
    <w:rsid w:val="00556D00"/>
    <w:rsid w:val="00557330"/>
    <w:rsid w:val="005578E0"/>
    <w:rsid w:val="00557F2D"/>
    <w:rsid w:val="00560274"/>
    <w:rsid w:val="005602E4"/>
    <w:rsid w:val="00561019"/>
    <w:rsid w:val="00561062"/>
    <w:rsid w:val="0056198A"/>
    <w:rsid w:val="005619AF"/>
    <w:rsid w:val="005621A4"/>
    <w:rsid w:val="00562766"/>
    <w:rsid w:val="00562967"/>
    <w:rsid w:val="005629BC"/>
    <w:rsid w:val="00562A0D"/>
    <w:rsid w:val="00562A51"/>
    <w:rsid w:val="00562A67"/>
    <w:rsid w:val="00563100"/>
    <w:rsid w:val="00563B16"/>
    <w:rsid w:val="00563E42"/>
    <w:rsid w:val="00564154"/>
    <w:rsid w:val="005649FA"/>
    <w:rsid w:val="00564C0E"/>
    <w:rsid w:val="00565231"/>
    <w:rsid w:val="005659D7"/>
    <w:rsid w:val="00565C4E"/>
    <w:rsid w:val="0056657B"/>
    <w:rsid w:val="005668DA"/>
    <w:rsid w:val="00566E63"/>
    <w:rsid w:val="00566ECE"/>
    <w:rsid w:val="005670BC"/>
    <w:rsid w:val="005671B6"/>
    <w:rsid w:val="005673F1"/>
    <w:rsid w:val="00567403"/>
    <w:rsid w:val="00567444"/>
    <w:rsid w:val="0056747C"/>
    <w:rsid w:val="00567D6B"/>
    <w:rsid w:val="00567DF1"/>
    <w:rsid w:val="00567E87"/>
    <w:rsid w:val="0057078D"/>
    <w:rsid w:val="005709D4"/>
    <w:rsid w:val="00570B53"/>
    <w:rsid w:val="00570C73"/>
    <w:rsid w:val="005716B6"/>
    <w:rsid w:val="005721AE"/>
    <w:rsid w:val="00572412"/>
    <w:rsid w:val="00572C6B"/>
    <w:rsid w:val="00573AED"/>
    <w:rsid w:val="00573BFD"/>
    <w:rsid w:val="005745B0"/>
    <w:rsid w:val="005747FD"/>
    <w:rsid w:val="00574EB3"/>
    <w:rsid w:val="00575219"/>
    <w:rsid w:val="0057540C"/>
    <w:rsid w:val="0057544C"/>
    <w:rsid w:val="00575EE2"/>
    <w:rsid w:val="00575F30"/>
    <w:rsid w:val="0057627A"/>
    <w:rsid w:val="00576280"/>
    <w:rsid w:val="00576284"/>
    <w:rsid w:val="0057631C"/>
    <w:rsid w:val="00576F09"/>
    <w:rsid w:val="0057702A"/>
    <w:rsid w:val="005776C5"/>
    <w:rsid w:val="00577A96"/>
    <w:rsid w:val="00577B73"/>
    <w:rsid w:val="005808B6"/>
    <w:rsid w:val="00581B87"/>
    <w:rsid w:val="00581DFD"/>
    <w:rsid w:val="0058248C"/>
    <w:rsid w:val="00582751"/>
    <w:rsid w:val="00582915"/>
    <w:rsid w:val="00582DBC"/>
    <w:rsid w:val="005837B0"/>
    <w:rsid w:val="00583FCE"/>
    <w:rsid w:val="0058486F"/>
    <w:rsid w:val="005851C2"/>
    <w:rsid w:val="0058523E"/>
    <w:rsid w:val="00585B8C"/>
    <w:rsid w:val="005862C7"/>
    <w:rsid w:val="0058635A"/>
    <w:rsid w:val="005864C6"/>
    <w:rsid w:val="0058682C"/>
    <w:rsid w:val="005868D9"/>
    <w:rsid w:val="00586A00"/>
    <w:rsid w:val="0058762A"/>
    <w:rsid w:val="00587865"/>
    <w:rsid w:val="00587ABE"/>
    <w:rsid w:val="0059064C"/>
    <w:rsid w:val="00590A32"/>
    <w:rsid w:val="00590A53"/>
    <w:rsid w:val="00590B33"/>
    <w:rsid w:val="00590BF6"/>
    <w:rsid w:val="00590D5F"/>
    <w:rsid w:val="0059118F"/>
    <w:rsid w:val="0059197A"/>
    <w:rsid w:val="00591E07"/>
    <w:rsid w:val="00591F59"/>
    <w:rsid w:val="005922D0"/>
    <w:rsid w:val="005926D3"/>
    <w:rsid w:val="005933B0"/>
    <w:rsid w:val="00593D7B"/>
    <w:rsid w:val="005947A1"/>
    <w:rsid w:val="00594EB9"/>
    <w:rsid w:val="00594FE3"/>
    <w:rsid w:val="005951BD"/>
    <w:rsid w:val="00595379"/>
    <w:rsid w:val="00595D04"/>
    <w:rsid w:val="00595F9F"/>
    <w:rsid w:val="005963DA"/>
    <w:rsid w:val="00596848"/>
    <w:rsid w:val="00596D10"/>
    <w:rsid w:val="00597697"/>
    <w:rsid w:val="005979A3"/>
    <w:rsid w:val="005A0228"/>
    <w:rsid w:val="005A05F8"/>
    <w:rsid w:val="005A0795"/>
    <w:rsid w:val="005A0F4C"/>
    <w:rsid w:val="005A0FE8"/>
    <w:rsid w:val="005A1034"/>
    <w:rsid w:val="005A1963"/>
    <w:rsid w:val="005A197F"/>
    <w:rsid w:val="005A289D"/>
    <w:rsid w:val="005A3499"/>
    <w:rsid w:val="005A3684"/>
    <w:rsid w:val="005A395E"/>
    <w:rsid w:val="005A4160"/>
    <w:rsid w:val="005A430C"/>
    <w:rsid w:val="005A4E00"/>
    <w:rsid w:val="005A4EF5"/>
    <w:rsid w:val="005A5A20"/>
    <w:rsid w:val="005A5C93"/>
    <w:rsid w:val="005A6823"/>
    <w:rsid w:val="005A6C9C"/>
    <w:rsid w:val="005A6EC2"/>
    <w:rsid w:val="005A748F"/>
    <w:rsid w:val="005A796F"/>
    <w:rsid w:val="005A7AAC"/>
    <w:rsid w:val="005A7AB9"/>
    <w:rsid w:val="005A7BBA"/>
    <w:rsid w:val="005B0A1E"/>
    <w:rsid w:val="005B0E91"/>
    <w:rsid w:val="005B2689"/>
    <w:rsid w:val="005B2D56"/>
    <w:rsid w:val="005B3AF9"/>
    <w:rsid w:val="005B3CFC"/>
    <w:rsid w:val="005B3D35"/>
    <w:rsid w:val="005B3FD0"/>
    <w:rsid w:val="005B46D4"/>
    <w:rsid w:val="005B4CA3"/>
    <w:rsid w:val="005B4ECE"/>
    <w:rsid w:val="005B4F88"/>
    <w:rsid w:val="005B5897"/>
    <w:rsid w:val="005B5E90"/>
    <w:rsid w:val="005B63C5"/>
    <w:rsid w:val="005B64C8"/>
    <w:rsid w:val="005B69A9"/>
    <w:rsid w:val="005B6DE6"/>
    <w:rsid w:val="005B6E60"/>
    <w:rsid w:val="005B6F46"/>
    <w:rsid w:val="005B754E"/>
    <w:rsid w:val="005B7574"/>
    <w:rsid w:val="005B7701"/>
    <w:rsid w:val="005C00D6"/>
    <w:rsid w:val="005C0F54"/>
    <w:rsid w:val="005C12CB"/>
    <w:rsid w:val="005C1904"/>
    <w:rsid w:val="005C221A"/>
    <w:rsid w:val="005C252F"/>
    <w:rsid w:val="005C2539"/>
    <w:rsid w:val="005C2BE5"/>
    <w:rsid w:val="005C2D93"/>
    <w:rsid w:val="005C2E50"/>
    <w:rsid w:val="005C2F60"/>
    <w:rsid w:val="005C375E"/>
    <w:rsid w:val="005C38C8"/>
    <w:rsid w:val="005C3933"/>
    <w:rsid w:val="005C3FF2"/>
    <w:rsid w:val="005C4112"/>
    <w:rsid w:val="005C467C"/>
    <w:rsid w:val="005C46EA"/>
    <w:rsid w:val="005C4E26"/>
    <w:rsid w:val="005C5ACD"/>
    <w:rsid w:val="005C6761"/>
    <w:rsid w:val="005C69CB"/>
    <w:rsid w:val="005C70FF"/>
    <w:rsid w:val="005C74B5"/>
    <w:rsid w:val="005C7BE2"/>
    <w:rsid w:val="005D063C"/>
    <w:rsid w:val="005D069A"/>
    <w:rsid w:val="005D0813"/>
    <w:rsid w:val="005D0CE2"/>
    <w:rsid w:val="005D11AF"/>
    <w:rsid w:val="005D123E"/>
    <w:rsid w:val="005D14FA"/>
    <w:rsid w:val="005D1748"/>
    <w:rsid w:val="005D25F1"/>
    <w:rsid w:val="005D2B81"/>
    <w:rsid w:val="005D2F7B"/>
    <w:rsid w:val="005D31E2"/>
    <w:rsid w:val="005D356D"/>
    <w:rsid w:val="005D3F16"/>
    <w:rsid w:val="005D4659"/>
    <w:rsid w:val="005D4E19"/>
    <w:rsid w:val="005D52C6"/>
    <w:rsid w:val="005D5C19"/>
    <w:rsid w:val="005D5FDF"/>
    <w:rsid w:val="005D60DA"/>
    <w:rsid w:val="005D64F2"/>
    <w:rsid w:val="005D70C3"/>
    <w:rsid w:val="005D7282"/>
    <w:rsid w:val="005D7F94"/>
    <w:rsid w:val="005E0E76"/>
    <w:rsid w:val="005E2D23"/>
    <w:rsid w:val="005E2FC0"/>
    <w:rsid w:val="005E39D9"/>
    <w:rsid w:val="005E4409"/>
    <w:rsid w:val="005E47E0"/>
    <w:rsid w:val="005E496C"/>
    <w:rsid w:val="005E500D"/>
    <w:rsid w:val="005E50BD"/>
    <w:rsid w:val="005E51AB"/>
    <w:rsid w:val="005E5E46"/>
    <w:rsid w:val="005E6DF1"/>
    <w:rsid w:val="005E6E16"/>
    <w:rsid w:val="005E740C"/>
    <w:rsid w:val="005F010C"/>
    <w:rsid w:val="005F0AED"/>
    <w:rsid w:val="005F0B69"/>
    <w:rsid w:val="005F12DA"/>
    <w:rsid w:val="005F1482"/>
    <w:rsid w:val="005F16F9"/>
    <w:rsid w:val="005F172E"/>
    <w:rsid w:val="005F17AF"/>
    <w:rsid w:val="005F2229"/>
    <w:rsid w:val="005F23F2"/>
    <w:rsid w:val="005F25DC"/>
    <w:rsid w:val="005F2DB8"/>
    <w:rsid w:val="005F2F33"/>
    <w:rsid w:val="005F3C44"/>
    <w:rsid w:val="005F3D2F"/>
    <w:rsid w:val="005F3D30"/>
    <w:rsid w:val="005F3FC7"/>
    <w:rsid w:val="005F426F"/>
    <w:rsid w:val="005F43A8"/>
    <w:rsid w:val="005F4511"/>
    <w:rsid w:val="005F5483"/>
    <w:rsid w:val="005F550B"/>
    <w:rsid w:val="005F59EC"/>
    <w:rsid w:val="005F5AD8"/>
    <w:rsid w:val="005F67FC"/>
    <w:rsid w:val="005F69FC"/>
    <w:rsid w:val="005F7715"/>
    <w:rsid w:val="005F7891"/>
    <w:rsid w:val="005F7E50"/>
    <w:rsid w:val="00600735"/>
    <w:rsid w:val="00600770"/>
    <w:rsid w:val="006011AA"/>
    <w:rsid w:val="00601455"/>
    <w:rsid w:val="00601541"/>
    <w:rsid w:val="00601866"/>
    <w:rsid w:val="00601FAC"/>
    <w:rsid w:val="00602231"/>
    <w:rsid w:val="00602728"/>
    <w:rsid w:val="006029E2"/>
    <w:rsid w:val="00602D35"/>
    <w:rsid w:val="00603369"/>
    <w:rsid w:val="00603554"/>
    <w:rsid w:val="00605548"/>
    <w:rsid w:val="00605DF3"/>
    <w:rsid w:val="00606055"/>
    <w:rsid w:val="00606C91"/>
    <w:rsid w:val="006078BB"/>
    <w:rsid w:val="00607958"/>
    <w:rsid w:val="0061059E"/>
    <w:rsid w:val="00610CB5"/>
    <w:rsid w:val="0061128C"/>
    <w:rsid w:val="00611599"/>
    <w:rsid w:val="00611A97"/>
    <w:rsid w:val="00612313"/>
    <w:rsid w:val="006124BE"/>
    <w:rsid w:val="00612CE1"/>
    <w:rsid w:val="0061381C"/>
    <w:rsid w:val="00613FEB"/>
    <w:rsid w:val="00614153"/>
    <w:rsid w:val="0061491C"/>
    <w:rsid w:val="006160E0"/>
    <w:rsid w:val="00616B30"/>
    <w:rsid w:val="00616EA8"/>
    <w:rsid w:val="006176D8"/>
    <w:rsid w:val="006179CA"/>
    <w:rsid w:val="006179DD"/>
    <w:rsid w:val="00617DF3"/>
    <w:rsid w:val="0062022E"/>
    <w:rsid w:val="0062057B"/>
    <w:rsid w:val="00620780"/>
    <w:rsid w:val="00620A62"/>
    <w:rsid w:val="00620F07"/>
    <w:rsid w:val="0062113F"/>
    <w:rsid w:val="006215D5"/>
    <w:rsid w:val="00621D9F"/>
    <w:rsid w:val="0062206B"/>
    <w:rsid w:val="00622651"/>
    <w:rsid w:val="006228E6"/>
    <w:rsid w:val="00622D8F"/>
    <w:rsid w:val="00623052"/>
    <w:rsid w:val="00623147"/>
    <w:rsid w:val="00623936"/>
    <w:rsid w:val="00623F49"/>
    <w:rsid w:val="0062410A"/>
    <w:rsid w:val="006241A1"/>
    <w:rsid w:val="0062498A"/>
    <w:rsid w:val="00624DC7"/>
    <w:rsid w:val="00624EC8"/>
    <w:rsid w:val="0062568C"/>
    <w:rsid w:val="00625B4E"/>
    <w:rsid w:val="00625E17"/>
    <w:rsid w:val="006266EA"/>
    <w:rsid w:val="00626747"/>
    <w:rsid w:val="00627303"/>
    <w:rsid w:val="0062766A"/>
    <w:rsid w:val="006278AD"/>
    <w:rsid w:val="00627BCB"/>
    <w:rsid w:val="00627C6F"/>
    <w:rsid w:val="00627D2F"/>
    <w:rsid w:val="00627F41"/>
    <w:rsid w:val="0063093C"/>
    <w:rsid w:val="00631195"/>
    <w:rsid w:val="006311C1"/>
    <w:rsid w:val="00631386"/>
    <w:rsid w:val="006314A4"/>
    <w:rsid w:val="00631633"/>
    <w:rsid w:val="00631E75"/>
    <w:rsid w:val="00631FF5"/>
    <w:rsid w:val="00632583"/>
    <w:rsid w:val="00632D08"/>
    <w:rsid w:val="0063379F"/>
    <w:rsid w:val="00633844"/>
    <w:rsid w:val="00633868"/>
    <w:rsid w:val="00633D53"/>
    <w:rsid w:val="00634D20"/>
    <w:rsid w:val="006353A4"/>
    <w:rsid w:val="00635487"/>
    <w:rsid w:val="006354C3"/>
    <w:rsid w:val="00635623"/>
    <w:rsid w:val="00635E00"/>
    <w:rsid w:val="0063634E"/>
    <w:rsid w:val="0063653C"/>
    <w:rsid w:val="00636818"/>
    <w:rsid w:val="0063695C"/>
    <w:rsid w:val="00636B49"/>
    <w:rsid w:val="00636E3C"/>
    <w:rsid w:val="0063729A"/>
    <w:rsid w:val="006377CB"/>
    <w:rsid w:val="00637C14"/>
    <w:rsid w:val="006403BB"/>
    <w:rsid w:val="00640464"/>
    <w:rsid w:val="00640843"/>
    <w:rsid w:val="00640AB4"/>
    <w:rsid w:val="006417EF"/>
    <w:rsid w:val="00642630"/>
    <w:rsid w:val="00642803"/>
    <w:rsid w:val="00642831"/>
    <w:rsid w:val="006439C7"/>
    <w:rsid w:val="00643FCE"/>
    <w:rsid w:val="00644182"/>
    <w:rsid w:val="0064424E"/>
    <w:rsid w:val="00644512"/>
    <w:rsid w:val="00644517"/>
    <w:rsid w:val="00644C0A"/>
    <w:rsid w:val="0064516E"/>
    <w:rsid w:val="0064559D"/>
    <w:rsid w:val="00645E65"/>
    <w:rsid w:val="00646646"/>
    <w:rsid w:val="006468E5"/>
    <w:rsid w:val="00646D63"/>
    <w:rsid w:val="00646ECE"/>
    <w:rsid w:val="00647194"/>
    <w:rsid w:val="006473CE"/>
    <w:rsid w:val="00647631"/>
    <w:rsid w:val="00650012"/>
    <w:rsid w:val="006505EF"/>
    <w:rsid w:val="00650A0C"/>
    <w:rsid w:val="00650A6E"/>
    <w:rsid w:val="00650B5E"/>
    <w:rsid w:val="00650F07"/>
    <w:rsid w:val="00651C34"/>
    <w:rsid w:val="006520B0"/>
    <w:rsid w:val="00653741"/>
    <w:rsid w:val="00653D4F"/>
    <w:rsid w:val="0065492D"/>
    <w:rsid w:val="00654D8B"/>
    <w:rsid w:val="006552AE"/>
    <w:rsid w:val="0065537C"/>
    <w:rsid w:val="00655536"/>
    <w:rsid w:val="0065571A"/>
    <w:rsid w:val="00655B03"/>
    <w:rsid w:val="00655C71"/>
    <w:rsid w:val="006564F3"/>
    <w:rsid w:val="006566A4"/>
    <w:rsid w:val="0065673B"/>
    <w:rsid w:val="006574AF"/>
    <w:rsid w:val="00657817"/>
    <w:rsid w:val="00657B44"/>
    <w:rsid w:val="00657D44"/>
    <w:rsid w:val="006604D2"/>
    <w:rsid w:val="00660DC5"/>
    <w:rsid w:val="00660F2F"/>
    <w:rsid w:val="00661713"/>
    <w:rsid w:val="00661AE4"/>
    <w:rsid w:val="00661D31"/>
    <w:rsid w:val="00661E0C"/>
    <w:rsid w:val="00661E29"/>
    <w:rsid w:val="006623CA"/>
    <w:rsid w:val="00662841"/>
    <w:rsid w:val="006628EA"/>
    <w:rsid w:val="00662B19"/>
    <w:rsid w:val="0066314A"/>
    <w:rsid w:val="00663410"/>
    <w:rsid w:val="00663A69"/>
    <w:rsid w:val="006643A4"/>
    <w:rsid w:val="00664C37"/>
    <w:rsid w:val="00664E2B"/>
    <w:rsid w:val="00664F0E"/>
    <w:rsid w:val="00665412"/>
    <w:rsid w:val="006656F4"/>
    <w:rsid w:val="00666126"/>
    <w:rsid w:val="006665FD"/>
    <w:rsid w:val="00666BA7"/>
    <w:rsid w:val="00667FF0"/>
    <w:rsid w:val="00670EA1"/>
    <w:rsid w:val="00671B4E"/>
    <w:rsid w:val="00671BF3"/>
    <w:rsid w:val="006726FE"/>
    <w:rsid w:val="00672F20"/>
    <w:rsid w:val="0067335F"/>
    <w:rsid w:val="00673476"/>
    <w:rsid w:val="0067380C"/>
    <w:rsid w:val="00673848"/>
    <w:rsid w:val="00673C9B"/>
    <w:rsid w:val="00673DB4"/>
    <w:rsid w:val="00674C45"/>
    <w:rsid w:val="00674E9B"/>
    <w:rsid w:val="00675C95"/>
    <w:rsid w:val="006760E0"/>
    <w:rsid w:val="00676113"/>
    <w:rsid w:val="00676404"/>
    <w:rsid w:val="00676BAF"/>
    <w:rsid w:val="006775CD"/>
    <w:rsid w:val="0067768D"/>
    <w:rsid w:val="00677B6A"/>
    <w:rsid w:val="006801A9"/>
    <w:rsid w:val="006809F8"/>
    <w:rsid w:val="00680D97"/>
    <w:rsid w:val="006812AB"/>
    <w:rsid w:val="006814F5"/>
    <w:rsid w:val="00681571"/>
    <w:rsid w:val="00681E0C"/>
    <w:rsid w:val="00682A94"/>
    <w:rsid w:val="00683504"/>
    <w:rsid w:val="00684021"/>
    <w:rsid w:val="006848EA"/>
    <w:rsid w:val="00684CED"/>
    <w:rsid w:val="00684D0C"/>
    <w:rsid w:val="00685209"/>
    <w:rsid w:val="0068581E"/>
    <w:rsid w:val="00685C45"/>
    <w:rsid w:val="006867AA"/>
    <w:rsid w:val="00686AC1"/>
    <w:rsid w:val="00686D2F"/>
    <w:rsid w:val="00687793"/>
    <w:rsid w:val="00687D90"/>
    <w:rsid w:val="006900CB"/>
    <w:rsid w:val="00690950"/>
    <w:rsid w:val="00691474"/>
    <w:rsid w:val="006918A5"/>
    <w:rsid w:val="00691A1E"/>
    <w:rsid w:val="00691B33"/>
    <w:rsid w:val="0069282E"/>
    <w:rsid w:val="00692908"/>
    <w:rsid w:val="00693084"/>
    <w:rsid w:val="00693322"/>
    <w:rsid w:val="00693493"/>
    <w:rsid w:val="006938F3"/>
    <w:rsid w:val="00693A66"/>
    <w:rsid w:val="00693E86"/>
    <w:rsid w:val="006945B9"/>
    <w:rsid w:val="00694CC5"/>
    <w:rsid w:val="00695519"/>
    <w:rsid w:val="006957E3"/>
    <w:rsid w:val="00695847"/>
    <w:rsid w:val="00696512"/>
    <w:rsid w:val="006978EB"/>
    <w:rsid w:val="00697A64"/>
    <w:rsid w:val="00697F28"/>
    <w:rsid w:val="006A036B"/>
    <w:rsid w:val="006A0686"/>
    <w:rsid w:val="006A2048"/>
    <w:rsid w:val="006A24B4"/>
    <w:rsid w:val="006A27C8"/>
    <w:rsid w:val="006A2963"/>
    <w:rsid w:val="006A32C9"/>
    <w:rsid w:val="006A3F87"/>
    <w:rsid w:val="006A40E3"/>
    <w:rsid w:val="006A470F"/>
    <w:rsid w:val="006A487B"/>
    <w:rsid w:val="006A4F88"/>
    <w:rsid w:val="006A5473"/>
    <w:rsid w:val="006A56CA"/>
    <w:rsid w:val="006A61EA"/>
    <w:rsid w:val="006A6384"/>
    <w:rsid w:val="006A6B3E"/>
    <w:rsid w:val="006A738B"/>
    <w:rsid w:val="006A7487"/>
    <w:rsid w:val="006A7A78"/>
    <w:rsid w:val="006A7C52"/>
    <w:rsid w:val="006A7C54"/>
    <w:rsid w:val="006A7CC4"/>
    <w:rsid w:val="006B1459"/>
    <w:rsid w:val="006B165D"/>
    <w:rsid w:val="006B2056"/>
    <w:rsid w:val="006B249E"/>
    <w:rsid w:val="006B26C4"/>
    <w:rsid w:val="006B26EC"/>
    <w:rsid w:val="006B2E55"/>
    <w:rsid w:val="006B30A6"/>
    <w:rsid w:val="006B377D"/>
    <w:rsid w:val="006B3F0C"/>
    <w:rsid w:val="006B40DE"/>
    <w:rsid w:val="006B56F0"/>
    <w:rsid w:val="006B5E3F"/>
    <w:rsid w:val="006B5FCC"/>
    <w:rsid w:val="006B605E"/>
    <w:rsid w:val="006B61C9"/>
    <w:rsid w:val="006B6562"/>
    <w:rsid w:val="006B6727"/>
    <w:rsid w:val="006B6B6A"/>
    <w:rsid w:val="006B6D3E"/>
    <w:rsid w:val="006B6ECC"/>
    <w:rsid w:val="006B6EE4"/>
    <w:rsid w:val="006B7049"/>
    <w:rsid w:val="006B7A54"/>
    <w:rsid w:val="006B7C7D"/>
    <w:rsid w:val="006C0C10"/>
    <w:rsid w:val="006C0E29"/>
    <w:rsid w:val="006C17BC"/>
    <w:rsid w:val="006C1839"/>
    <w:rsid w:val="006C1A1A"/>
    <w:rsid w:val="006C1C11"/>
    <w:rsid w:val="006C2103"/>
    <w:rsid w:val="006C2246"/>
    <w:rsid w:val="006C2257"/>
    <w:rsid w:val="006C234A"/>
    <w:rsid w:val="006C3415"/>
    <w:rsid w:val="006C3447"/>
    <w:rsid w:val="006C36CE"/>
    <w:rsid w:val="006C38D2"/>
    <w:rsid w:val="006C47C4"/>
    <w:rsid w:val="006C54EA"/>
    <w:rsid w:val="006C56CA"/>
    <w:rsid w:val="006C5E77"/>
    <w:rsid w:val="006C5FDD"/>
    <w:rsid w:val="006C605F"/>
    <w:rsid w:val="006C60B8"/>
    <w:rsid w:val="006C6977"/>
    <w:rsid w:val="006C6B1A"/>
    <w:rsid w:val="006C72DE"/>
    <w:rsid w:val="006D0407"/>
    <w:rsid w:val="006D09AA"/>
    <w:rsid w:val="006D0EAD"/>
    <w:rsid w:val="006D1319"/>
    <w:rsid w:val="006D163D"/>
    <w:rsid w:val="006D253E"/>
    <w:rsid w:val="006D27A6"/>
    <w:rsid w:val="006D27A9"/>
    <w:rsid w:val="006D2BDC"/>
    <w:rsid w:val="006D2E25"/>
    <w:rsid w:val="006D2FA1"/>
    <w:rsid w:val="006D36A6"/>
    <w:rsid w:val="006D392C"/>
    <w:rsid w:val="006D3DC2"/>
    <w:rsid w:val="006D43F3"/>
    <w:rsid w:val="006D4560"/>
    <w:rsid w:val="006D45CA"/>
    <w:rsid w:val="006D48B9"/>
    <w:rsid w:val="006D4E48"/>
    <w:rsid w:val="006D4F59"/>
    <w:rsid w:val="006D52E4"/>
    <w:rsid w:val="006D568E"/>
    <w:rsid w:val="006D6012"/>
    <w:rsid w:val="006D638F"/>
    <w:rsid w:val="006D6543"/>
    <w:rsid w:val="006D6589"/>
    <w:rsid w:val="006D67BF"/>
    <w:rsid w:val="006D7563"/>
    <w:rsid w:val="006D7CC6"/>
    <w:rsid w:val="006D7F99"/>
    <w:rsid w:val="006E0A10"/>
    <w:rsid w:val="006E10FE"/>
    <w:rsid w:val="006E1509"/>
    <w:rsid w:val="006E18D8"/>
    <w:rsid w:val="006E1FA7"/>
    <w:rsid w:val="006E2ABD"/>
    <w:rsid w:val="006E3022"/>
    <w:rsid w:val="006E36A6"/>
    <w:rsid w:val="006E4175"/>
    <w:rsid w:val="006E45B9"/>
    <w:rsid w:val="006E4AFB"/>
    <w:rsid w:val="006E4B1F"/>
    <w:rsid w:val="006E4B60"/>
    <w:rsid w:val="006E5364"/>
    <w:rsid w:val="006E5BD9"/>
    <w:rsid w:val="006E6147"/>
    <w:rsid w:val="006E61DA"/>
    <w:rsid w:val="006E6374"/>
    <w:rsid w:val="006E6C65"/>
    <w:rsid w:val="006E708E"/>
    <w:rsid w:val="006E7182"/>
    <w:rsid w:val="006E7D83"/>
    <w:rsid w:val="006F0230"/>
    <w:rsid w:val="006F1076"/>
    <w:rsid w:val="006F124D"/>
    <w:rsid w:val="006F1FB4"/>
    <w:rsid w:val="006F2F0B"/>
    <w:rsid w:val="006F3811"/>
    <w:rsid w:val="006F40F2"/>
    <w:rsid w:val="006F41AF"/>
    <w:rsid w:val="006F454F"/>
    <w:rsid w:val="006F472F"/>
    <w:rsid w:val="006F4A51"/>
    <w:rsid w:val="006F4D83"/>
    <w:rsid w:val="006F5236"/>
    <w:rsid w:val="006F5467"/>
    <w:rsid w:val="006F55B1"/>
    <w:rsid w:val="006F5E2A"/>
    <w:rsid w:val="006F620E"/>
    <w:rsid w:val="006F7EC8"/>
    <w:rsid w:val="0070023C"/>
    <w:rsid w:val="00700695"/>
    <w:rsid w:val="007006E9"/>
    <w:rsid w:val="00700762"/>
    <w:rsid w:val="00700829"/>
    <w:rsid w:val="00700DDA"/>
    <w:rsid w:val="00701459"/>
    <w:rsid w:val="007018D2"/>
    <w:rsid w:val="00701E88"/>
    <w:rsid w:val="00702422"/>
    <w:rsid w:val="00702DF2"/>
    <w:rsid w:val="0070304F"/>
    <w:rsid w:val="0070396B"/>
    <w:rsid w:val="007044C8"/>
    <w:rsid w:val="007053C8"/>
    <w:rsid w:val="00705B5B"/>
    <w:rsid w:val="00706052"/>
    <w:rsid w:val="0070658D"/>
    <w:rsid w:val="007065C1"/>
    <w:rsid w:val="007066A2"/>
    <w:rsid w:val="007067CB"/>
    <w:rsid w:val="00706C81"/>
    <w:rsid w:val="00707761"/>
    <w:rsid w:val="00707952"/>
    <w:rsid w:val="00707BC8"/>
    <w:rsid w:val="00707DA2"/>
    <w:rsid w:val="007103A0"/>
    <w:rsid w:val="00710763"/>
    <w:rsid w:val="007116DB"/>
    <w:rsid w:val="00711C8E"/>
    <w:rsid w:val="007122CA"/>
    <w:rsid w:val="00712595"/>
    <w:rsid w:val="00712BF8"/>
    <w:rsid w:val="00712F8F"/>
    <w:rsid w:val="00713115"/>
    <w:rsid w:val="00713275"/>
    <w:rsid w:val="007137D8"/>
    <w:rsid w:val="00713D0A"/>
    <w:rsid w:val="00713EF8"/>
    <w:rsid w:val="007140A0"/>
    <w:rsid w:val="00715060"/>
    <w:rsid w:val="0071571B"/>
    <w:rsid w:val="00715A1E"/>
    <w:rsid w:val="00716507"/>
    <w:rsid w:val="00716847"/>
    <w:rsid w:val="0071687E"/>
    <w:rsid w:val="0071688B"/>
    <w:rsid w:val="00716D67"/>
    <w:rsid w:val="007177F2"/>
    <w:rsid w:val="007178C7"/>
    <w:rsid w:val="00717963"/>
    <w:rsid w:val="00717BE9"/>
    <w:rsid w:val="00717E32"/>
    <w:rsid w:val="00720783"/>
    <w:rsid w:val="00720EE5"/>
    <w:rsid w:val="00721725"/>
    <w:rsid w:val="00721A1C"/>
    <w:rsid w:val="00721AC7"/>
    <w:rsid w:val="00722824"/>
    <w:rsid w:val="00722CE3"/>
    <w:rsid w:val="007237DE"/>
    <w:rsid w:val="00723E2B"/>
    <w:rsid w:val="0072463A"/>
    <w:rsid w:val="007247FF"/>
    <w:rsid w:val="00724E02"/>
    <w:rsid w:val="00724E98"/>
    <w:rsid w:val="0072517D"/>
    <w:rsid w:val="007251B4"/>
    <w:rsid w:val="0072568D"/>
    <w:rsid w:val="00725B20"/>
    <w:rsid w:val="00725E08"/>
    <w:rsid w:val="00725F06"/>
    <w:rsid w:val="0072632C"/>
    <w:rsid w:val="0072632E"/>
    <w:rsid w:val="00726C0E"/>
    <w:rsid w:val="00726CFE"/>
    <w:rsid w:val="00727137"/>
    <w:rsid w:val="0072763B"/>
    <w:rsid w:val="00727CA7"/>
    <w:rsid w:val="00730763"/>
    <w:rsid w:val="00730C80"/>
    <w:rsid w:val="00730D23"/>
    <w:rsid w:val="007315DD"/>
    <w:rsid w:val="007316B6"/>
    <w:rsid w:val="00731A4F"/>
    <w:rsid w:val="00731C23"/>
    <w:rsid w:val="00732577"/>
    <w:rsid w:val="00732942"/>
    <w:rsid w:val="00732A13"/>
    <w:rsid w:val="0073371C"/>
    <w:rsid w:val="00733969"/>
    <w:rsid w:val="007343A2"/>
    <w:rsid w:val="007348FB"/>
    <w:rsid w:val="00737032"/>
    <w:rsid w:val="00737195"/>
    <w:rsid w:val="00737344"/>
    <w:rsid w:val="0073745E"/>
    <w:rsid w:val="0073752A"/>
    <w:rsid w:val="00737671"/>
    <w:rsid w:val="00737BCE"/>
    <w:rsid w:val="00737D24"/>
    <w:rsid w:val="00740CA2"/>
    <w:rsid w:val="00740F46"/>
    <w:rsid w:val="00741222"/>
    <w:rsid w:val="0074136B"/>
    <w:rsid w:val="0074160B"/>
    <w:rsid w:val="00741AE8"/>
    <w:rsid w:val="007421B6"/>
    <w:rsid w:val="0074266E"/>
    <w:rsid w:val="00742A54"/>
    <w:rsid w:val="00742CF9"/>
    <w:rsid w:val="007432BA"/>
    <w:rsid w:val="0074336A"/>
    <w:rsid w:val="0074397C"/>
    <w:rsid w:val="00744666"/>
    <w:rsid w:val="007446AD"/>
    <w:rsid w:val="00744813"/>
    <w:rsid w:val="00744B90"/>
    <w:rsid w:val="00744FE7"/>
    <w:rsid w:val="00745217"/>
    <w:rsid w:val="007455D3"/>
    <w:rsid w:val="007457DA"/>
    <w:rsid w:val="00745DEF"/>
    <w:rsid w:val="00745F1A"/>
    <w:rsid w:val="0074658E"/>
    <w:rsid w:val="00746872"/>
    <w:rsid w:val="00746D1F"/>
    <w:rsid w:val="0074740D"/>
    <w:rsid w:val="00747736"/>
    <w:rsid w:val="007505F5"/>
    <w:rsid w:val="00750ED9"/>
    <w:rsid w:val="00751112"/>
    <w:rsid w:val="0075115C"/>
    <w:rsid w:val="00751184"/>
    <w:rsid w:val="0075125A"/>
    <w:rsid w:val="00751FA7"/>
    <w:rsid w:val="00752450"/>
    <w:rsid w:val="00752D80"/>
    <w:rsid w:val="00753BF2"/>
    <w:rsid w:val="00753CE7"/>
    <w:rsid w:val="00753DF7"/>
    <w:rsid w:val="00754158"/>
    <w:rsid w:val="00754202"/>
    <w:rsid w:val="0075438C"/>
    <w:rsid w:val="00754883"/>
    <w:rsid w:val="00754B07"/>
    <w:rsid w:val="00755804"/>
    <w:rsid w:val="00755AA2"/>
    <w:rsid w:val="00755FE3"/>
    <w:rsid w:val="0075651B"/>
    <w:rsid w:val="007565A8"/>
    <w:rsid w:val="00756B82"/>
    <w:rsid w:val="0075708C"/>
    <w:rsid w:val="0075716A"/>
    <w:rsid w:val="00757803"/>
    <w:rsid w:val="00760E76"/>
    <w:rsid w:val="00761494"/>
    <w:rsid w:val="007615C7"/>
    <w:rsid w:val="00761A57"/>
    <w:rsid w:val="00761E88"/>
    <w:rsid w:val="00762377"/>
    <w:rsid w:val="0076271A"/>
    <w:rsid w:val="007629D6"/>
    <w:rsid w:val="00762EB9"/>
    <w:rsid w:val="007633A5"/>
    <w:rsid w:val="0076388A"/>
    <w:rsid w:val="007638DB"/>
    <w:rsid w:val="0076451F"/>
    <w:rsid w:val="0076564B"/>
    <w:rsid w:val="007656FD"/>
    <w:rsid w:val="0076620F"/>
    <w:rsid w:val="00766958"/>
    <w:rsid w:val="00766C27"/>
    <w:rsid w:val="0076761E"/>
    <w:rsid w:val="00767AE4"/>
    <w:rsid w:val="00767EC9"/>
    <w:rsid w:val="007703D2"/>
    <w:rsid w:val="007705C3"/>
    <w:rsid w:val="00771107"/>
    <w:rsid w:val="00771A65"/>
    <w:rsid w:val="00772365"/>
    <w:rsid w:val="00772C2F"/>
    <w:rsid w:val="00772C3D"/>
    <w:rsid w:val="007730FE"/>
    <w:rsid w:val="007738BC"/>
    <w:rsid w:val="00773D4D"/>
    <w:rsid w:val="00774565"/>
    <w:rsid w:val="00774901"/>
    <w:rsid w:val="00774BD3"/>
    <w:rsid w:val="00775A5A"/>
    <w:rsid w:val="00775E68"/>
    <w:rsid w:val="00776E7C"/>
    <w:rsid w:val="00777039"/>
    <w:rsid w:val="00777F68"/>
    <w:rsid w:val="00780F6D"/>
    <w:rsid w:val="007815A4"/>
    <w:rsid w:val="00781C90"/>
    <w:rsid w:val="00781DC5"/>
    <w:rsid w:val="007826FC"/>
    <w:rsid w:val="00782E14"/>
    <w:rsid w:val="00782EE3"/>
    <w:rsid w:val="00783044"/>
    <w:rsid w:val="0078305C"/>
    <w:rsid w:val="007835D5"/>
    <w:rsid w:val="00783D36"/>
    <w:rsid w:val="007840B0"/>
    <w:rsid w:val="007842E0"/>
    <w:rsid w:val="007844A6"/>
    <w:rsid w:val="00784557"/>
    <w:rsid w:val="0078483F"/>
    <w:rsid w:val="007852B9"/>
    <w:rsid w:val="0078533C"/>
    <w:rsid w:val="007855C5"/>
    <w:rsid w:val="007857BC"/>
    <w:rsid w:val="007858C0"/>
    <w:rsid w:val="00785C13"/>
    <w:rsid w:val="00786B2F"/>
    <w:rsid w:val="00787F0A"/>
    <w:rsid w:val="007901E2"/>
    <w:rsid w:val="00790653"/>
    <w:rsid w:val="0079067C"/>
    <w:rsid w:val="00790ADD"/>
    <w:rsid w:val="00791C70"/>
    <w:rsid w:val="0079227E"/>
    <w:rsid w:val="007925C1"/>
    <w:rsid w:val="00792F1F"/>
    <w:rsid w:val="00793183"/>
    <w:rsid w:val="00793906"/>
    <w:rsid w:val="00793B95"/>
    <w:rsid w:val="00793D06"/>
    <w:rsid w:val="00794A16"/>
    <w:rsid w:val="00794A4A"/>
    <w:rsid w:val="00795274"/>
    <w:rsid w:val="007953F5"/>
    <w:rsid w:val="00795578"/>
    <w:rsid w:val="007961AD"/>
    <w:rsid w:val="007964B7"/>
    <w:rsid w:val="007967C7"/>
    <w:rsid w:val="00797371"/>
    <w:rsid w:val="007A06B3"/>
    <w:rsid w:val="007A09E2"/>
    <w:rsid w:val="007A0CA5"/>
    <w:rsid w:val="007A0E9F"/>
    <w:rsid w:val="007A1040"/>
    <w:rsid w:val="007A10CD"/>
    <w:rsid w:val="007A2151"/>
    <w:rsid w:val="007A2AB4"/>
    <w:rsid w:val="007A2BFD"/>
    <w:rsid w:val="007A2C9D"/>
    <w:rsid w:val="007A31A4"/>
    <w:rsid w:val="007A360B"/>
    <w:rsid w:val="007A36B1"/>
    <w:rsid w:val="007A3B24"/>
    <w:rsid w:val="007A3DC3"/>
    <w:rsid w:val="007A3F8A"/>
    <w:rsid w:val="007A4593"/>
    <w:rsid w:val="007A4DB0"/>
    <w:rsid w:val="007A52CE"/>
    <w:rsid w:val="007A562D"/>
    <w:rsid w:val="007A6182"/>
    <w:rsid w:val="007A6480"/>
    <w:rsid w:val="007A652F"/>
    <w:rsid w:val="007A657B"/>
    <w:rsid w:val="007A6933"/>
    <w:rsid w:val="007A6962"/>
    <w:rsid w:val="007A6E0B"/>
    <w:rsid w:val="007A72BB"/>
    <w:rsid w:val="007A79FC"/>
    <w:rsid w:val="007A7DF2"/>
    <w:rsid w:val="007A7EF4"/>
    <w:rsid w:val="007B005C"/>
    <w:rsid w:val="007B06C1"/>
    <w:rsid w:val="007B09A4"/>
    <w:rsid w:val="007B1A88"/>
    <w:rsid w:val="007B1BE0"/>
    <w:rsid w:val="007B2DE9"/>
    <w:rsid w:val="007B2F90"/>
    <w:rsid w:val="007B4640"/>
    <w:rsid w:val="007B4850"/>
    <w:rsid w:val="007B585C"/>
    <w:rsid w:val="007B61DA"/>
    <w:rsid w:val="007B6462"/>
    <w:rsid w:val="007B6491"/>
    <w:rsid w:val="007B6812"/>
    <w:rsid w:val="007B6EEF"/>
    <w:rsid w:val="007B7298"/>
    <w:rsid w:val="007B76A2"/>
    <w:rsid w:val="007B78A9"/>
    <w:rsid w:val="007C0A23"/>
    <w:rsid w:val="007C0E9B"/>
    <w:rsid w:val="007C12D3"/>
    <w:rsid w:val="007C1910"/>
    <w:rsid w:val="007C25C2"/>
    <w:rsid w:val="007C2B9D"/>
    <w:rsid w:val="007C2DC9"/>
    <w:rsid w:val="007C36AB"/>
    <w:rsid w:val="007C3D48"/>
    <w:rsid w:val="007C3DC8"/>
    <w:rsid w:val="007C4532"/>
    <w:rsid w:val="007C4A67"/>
    <w:rsid w:val="007C4CAD"/>
    <w:rsid w:val="007C4E5E"/>
    <w:rsid w:val="007C562D"/>
    <w:rsid w:val="007C5D1D"/>
    <w:rsid w:val="007C5F40"/>
    <w:rsid w:val="007C681D"/>
    <w:rsid w:val="007C7914"/>
    <w:rsid w:val="007D0568"/>
    <w:rsid w:val="007D0EC7"/>
    <w:rsid w:val="007D0ED3"/>
    <w:rsid w:val="007D1CB0"/>
    <w:rsid w:val="007D1E27"/>
    <w:rsid w:val="007D215E"/>
    <w:rsid w:val="007D21F3"/>
    <w:rsid w:val="007D2835"/>
    <w:rsid w:val="007D2CD0"/>
    <w:rsid w:val="007D2DAA"/>
    <w:rsid w:val="007D315F"/>
    <w:rsid w:val="007D3178"/>
    <w:rsid w:val="007D344A"/>
    <w:rsid w:val="007D351D"/>
    <w:rsid w:val="007D387C"/>
    <w:rsid w:val="007D38F4"/>
    <w:rsid w:val="007D3DCD"/>
    <w:rsid w:val="007D3DFB"/>
    <w:rsid w:val="007D3F89"/>
    <w:rsid w:val="007D469D"/>
    <w:rsid w:val="007D4DBB"/>
    <w:rsid w:val="007D5C67"/>
    <w:rsid w:val="007D5DA9"/>
    <w:rsid w:val="007D60C2"/>
    <w:rsid w:val="007D74AC"/>
    <w:rsid w:val="007D7F81"/>
    <w:rsid w:val="007E00B6"/>
    <w:rsid w:val="007E022E"/>
    <w:rsid w:val="007E04D2"/>
    <w:rsid w:val="007E15B9"/>
    <w:rsid w:val="007E1A00"/>
    <w:rsid w:val="007E1E27"/>
    <w:rsid w:val="007E2534"/>
    <w:rsid w:val="007E2F68"/>
    <w:rsid w:val="007E3719"/>
    <w:rsid w:val="007E38C4"/>
    <w:rsid w:val="007E3C17"/>
    <w:rsid w:val="007E3D16"/>
    <w:rsid w:val="007E3EC7"/>
    <w:rsid w:val="007E4290"/>
    <w:rsid w:val="007E4467"/>
    <w:rsid w:val="007E4899"/>
    <w:rsid w:val="007E4AF4"/>
    <w:rsid w:val="007E4D07"/>
    <w:rsid w:val="007E4DE9"/>
    <w:rsid w:val="007E50E1"/>
    <w:rsid w:val="007E59ED"/>
    <w:rsid w:val="007E655D"/>
    <w:rsid w:val="007E711B"/>
    <w:rsid w:val="007E76EA"/>
    <w:rsid w:val="007E7809"/>
    <w:rsid w:val="007E7F83"/>
    <w:rsid w:val="007F039E"/>
    <w:rsid w:val="007F0B5C"/>
    <w:rsid w:val="007F1677"/>
    <w:rsid w:val="007F1E8F"/>
    <w:rsid w:val="007F1EDC"/>
    <w:rsid w:val="007F27CE"/>
    <w:rsid w:val="007F3CA2"/>
    <w:rsid w:val="007F4944"/>
    <w:rsid w:val="007F5A27"/>
    <w:rsid w:val="007F5A84"/>
    <w:rsid w:val="007F5EE1"/>
    <w:rsid w:val="007F6D65"/>
    <w:rsid w:val="007F6DF1"/>
    <w:rsid w:val="007F6E24"/>
    <w:rsid w:val="007F70C4"/>
    <w:rsid w:val="007F719D"/>
    <w:rsid w:val="007F77EC"/>
    <w:rsid w:val="008006D2"/>
    <w:rsid w:val="00800EA7"/>
    <w:rsid w:val="00801AEF"/>
    <w:rsid w:val="00801EC0"/>
    <w:rsid w:val="00801F75"/>
    <w:rsid w:val="00802157"/>
    <w:rsid w:val="008023A0"/>
    <w:rsid w:val="008024FA"/>
    <w:rsid w:val="008026FA"/>
    <w:rsid w:val="00802963"/>
    <w:rsid w:val="008033BD"/>
    <w:rsid w:val="008037BE"/>
    <w:rsid w:val="00803DFB"/>
    <w:rsid w:val="008040FE"/>
    <w:rsid w:val="008045CA"/>
    <w:rsid w:val="008048AA"/>
    <w:rsid w:val="008052E2"/>
    <w:rsid w:val="0080531A"/>
    <w:rsid w:val="00805567"/>
    <w:rsid w:val="0080572B"/>
    <w:rsid w:val="00805756"/>
    <w:rsid w:val="00805769"/>
    <w:rsid w:val="0080577A"/>
    <w:rsid w:val="00805C52"/>
    <w:rsid w:val="00806012"/>
    <w:rsid w:val="00806589"/>
    <w:rsid w:val="00806774"/>
    <w:rsid w:val="008067DD"/>
    <w:rsid w:val="00806BB2"/>
    <w:rsid w:val="00807D3B"/>
    <w:rsid w:val="008105DA"/>
    <w:rsid w:val="00810689"/>
    <w:rsid w:val="00810DDC"/>
    <w:rsid w:val="00810FE0"/>
    <w:rsid w:val="008114F6"/>
    <w:rsid w:val="00811627"/>
    <w:rsid w:val="00812B4F"/>
    <w:rsid w:val="00813E84"/>
    <w:rsid w:val="00814AE8"/>
    <w:rsid w:val="00814C28"/>
    <w:rsid w:val="00815668"/>
    <w:rsid w:val="008161EB"/>
    <w:rsid w:val="00816594"/>
    <w:rsid w:val="00816B2A"/>
    <w:rsid w:val="00817278"/>
    <w:rsid w:val="00817378"/>
    <w:rsid w:val="00817678"/>
    <w:rsid w:val="0081773A"/>
    <w:rsid w:val="00820413"/>
    <w:rsid w:val="00820630"/>
    <w:rsid w:val="00820F0C"/>
    <w:rsid w:val="008210F9"/>
    <w:rsid w:val="00821359"/>
    <w:rsid w:val="008214BB"/>
    <w:rsid w:val="008215DC"/>
    <w:rsid w:val="008216DC"/>
    <w:rsid w:val="00821725"/>
    <w:rsid w:val="00821806"/>
    <w:rsid w:val="0082225A"/>
    <w:rsid w:val="00822690"/>
    <w:rsid w:val="00823276"/>
    <w:rsid w:val="0082370C"/>
    <w:rsid w:val="008243CF"/>
    <w:rsid w:val="00824491"/>
    <w:rsid w:val="0082474F"/>
    <w:rsid w:val="00825157"/>
    <w:rsid w:val="008255B3"/>
    <w:rsid w:val="008261A8"/>
    <w:rsid w:val="0082651A"/>
    <w:rsid w:val="0082678B"/>
    <w:rsid w:val="00826BBB"/>
    <w:rsid w:val="00826DA2"/>
    <w:rsid w:val="0082723D"/>
    <w:rsid w:val="00830899"/>
    <w:rsid w:val="00830AA8"/>
    <w:rsid w:val="00830EDA"/>
    <w:rsid w:val="008315E4"/>
    <w:rsid w:val="0083185A"/>
    <w:rsid w:val="00832468"/>
    <w:rsid w:val="008327FE"/>
    <w:rsid w:val="00832A28"/>
    <w:rsid w:val="00832B94"/>
    <w:rsid w:val="00833272"/>
    <w:rsid w:val="00833476"/>
    <w:rsid w:val="00833D98"/>
    <w:rsid w:val="008340A8"/>
    <w:rsid w:val="0083424B"/>
    <w:rsid w:val="00834290"/>
    <w:rsid w:val="00835274"/>
    <w:rsid w:val="00835308"/>
    <w:rsid w:val="00835650"/>
    <w:rsid w:val="00837A44"/>
    <w:rsid w:val="008400F4"/>
    <w:rsid w:val="0084091D"/>
    <w:rsid w:val="00840F1C"/>
    <w:rsid w:val="00841E52"/>
    <w:rsid w:val="00843264"/>
    <w:rsid w:val="0084334F"/>
    <w:rsid w:val="00843A8A"/>
    <w:rsid w:val="00843C71"/>
    <w:rsid w:val="00844925"/>
    <w:rsid w:val="00844D8F"/>
    <w:rsid w:val="00845A63"/>
    <w:rsid w:val="008461C6"/>
    <w:rsid w:val="00846458"/>
    <w:rsid w:val="008468AC"/>
    <w:rsid w:val="00846A2C"/>
    <w:rsid w:val="00847922"/>
    <w:rsid w:val="008500AE"/>
    <w:rsid w:val="0085114D"/>
    <w:rsid w:val="0085134D"/>
    <w:rsid w:val="00851864"/>
    <w:rsid w:val="0085199B"/>
    <w:rsid w:val="00851B13"/>
    <w:rsid w:val="008520E5"/>
    <w:rsid w:val="008522B6"/>
    <w:rsid w:val="00852340"/>
    <w:rsid w:val="0085255B"/>
    <w:rsid w:val="00852934"/>
    <w:rsid w:val="00852A0B"/>
    <w:rsid w:val="00852AE7"/>
    <w:rsid w:val="00852C6C"/>
    <w:rsid w:val="00852E4D"/>
    <w:rsid w:val="00852EDC"/>
    <w:rsid w:val="00852F20"/>
    <w:rsid w:val="00853B4F"/>
    <w:rsid w:val="0085428C"/>
    <w:rsid w:val="00854982"/>
    <w:rsid w:val="00854BEF"/>
    <w:rsid w:val="00854FCD"/>
    <w:rsid w:val="00855133"/>
    <w:rsid w:val="00855EF0"/>
    <w:rsid w:val="00856A22"/>
    <w:rsid w:val="008572D1"/>
    <w:rsid w:val="00857A9D"/>
    <w:rsid w:val="00857F0A"/>
    <w:rsid w:val="008608BE"/>
    <w:rsid w:val="00861304"/>
    <w:rsid w:val="008614AC"/>
    <w:rsid w:val="00862213"/>
    <w:rsid w:val="00862AB1"/>
    <w:rsid w:val="008635EB"/>
    <w:rsid w:val="00863A21"/>
    <w:rsid w:val="00863A74"/>
    <w:rsid w:val="00864410"/>
    <w:rsid w:val="00864A73"/>
    <w:rsid w:val="00865F82"/>
    <w:rsid w:val="00865FE8"/>
    <w:rsid w:val="008661E6"/>
    <w:rsid w:val="008662B9"/>
    <w:rsid w:val="0086655E"/>
    <w:rsid w:val="00866975"/>
    <w:rsid w:val="00867476"/>
    <w:rsid w:val="0086750F"/>
    <w:rsid w:val="00867A89"/>
    <w:rsid w:val="00870CC6"/>
    <w:rsid w:val="008710D4"/>
    <w:rsid w:val="00871676"/>
    <w:rsid w:val="0087170F"/>
    <w:rsid w:val="0087174B"/>
    <w:rsid w:val="00871B0B"/>
    <w:rsid w:val="00872106"/>
    <w:rsid w:val="0087216C"/>
    <w:rsid w:val="00872D84"/>
    <w:rsid w:val="008732CF"/>
    <w:rsid w:val="00873AAD"/>
    <w:rsid w:val="0087444D"/>
    <w:rsid w:val="00874F03"/>
    <w:rsid w:val="0087550D"/>
    <w:rsid w:val="00875A8E"/>
    <w:rsid w:val="008760A0"/>
    <w:rsid w:val="008765A6"/>
    <w:rsid w:val="00877ED2"/>
    <w:rsid w:val="00880038"/>
    <w:rsid w:val="008804E7"/>
    <w:rsid w:val="00880771"/>
    <w:rsid w:val="00880BC0"/>
    <w:rsid w:val="008818A1"/>
    <w:rsid w:val="00881AB3"/>
    <w:rsid w:val="00882070"/>
    <w:rsid w:val="008823C2"/>
    <w:rsid w:val="008823E1"/>
    <w:rsid w:val="0088290B"/>
    <w:rsid w:val="008829F0"/>
    <w:rsid w:val="00882ACE"/>
    <w:rsid w:val="00882AD8"/>
    <w:rsid w:val="008833E4"/>
    <w:rsid w:val="00883E31"/>
    <w:rsid w:val="00886300"/>
    <w:rsid w:val="008865BA"/>
    <w:rsid w:val="00886625"/>
    <w:rsid w:val="008867E7"/>
    <w:rsid w:val="00886A67"/>
    <w:rsid w:val="00886AC7"/>
    <w:rsid w:val="00886E1B"/>
    <w:rsid w:val="008874F7"/>
    <w:rsid w:val="00887989"/>
    <w:rsid w:val="00887CBB"/>
    <w:rsid w:val="008900D9"/>
    <w:rsid w:val="00890E1A"/>
    <w:rsid w:val="00890F1F"/>
    <w:rsid w:val="0089167D"/>
    <w:rsid w:val="0089191A"/>
    <w:rsid w:val="00891BDF"/>
    <w:rsid w:val="00891FAA"/>
    <w:rsid w:val="008926CD"/>
    <w:rsid w:val="008927EC"/>
    <w:rsid w:val="00893046"/>
    <w:rsid w:val="00893230"/>
    <w:rsid w:val="008939F2"/>
    <w:rsid w:val="00893B60"/>
    <w:rsid w:val="008942ED"/>
    <w:rsid w:val="0089463A"/>
    <w:rsid w:val="00894B12"/>
    <w:rsid w:val="00894F80"/>
    <w:rsid w:val="0089526F"/>
    <w:rsid w:val="00895D62"/>
    <w:rsid w:val="008961E1"/>
    <w:rsid w:val="00896357"/>
    <w:rsid w:val="00896653"/>
    <w:rsid w:val="00896C21"/>
    <w:rsid w:val="00896DE2"/>
    <w:rsid w:val="00897AF7"/>
    <w:rsid w:val="008A0319"/>
    <w:rsid w:val="008A0467"/>
    <w:rsid w:val="008A056D"/>
    <w:rsid w:val="008A0CA3"/>
    <w:rsid w:val="008A1030"/>
    <w:rsid w:val="008A16DF"/>
    <w:rsid w:val="008A3216"/>
    <w:rsid w:val="008A34E8"/>
    <w:rsid w:val="008A3706"/>
    <w:rsid w:val="008A3AEB"/>
    <w:rsid w:val="008A4355"/>
    <w:rsid w:val="008A4513"/>
    <w:rsid w:val="008A4685"/>
    <w:rsid w:val="008A4A79"/>
    <w:rsid w:val="008A4E2F"/>
    <w:rsid w:val="008A4ED2"/>
    <w:rsid w:val="008A4F8B"/>
    <w:rsid w:val="008A53C9"/>
    <w:rsid w:val="008A55E4"/>
    <w:rsid w:val="008A58A2"/>
    <w:rsid w:val="008A607A"/>
    <w:rsid w:val="008A6BF1"/>
    <w:rsid w:val="008A7455"/>
    <w:rsid w:val="008A7CE6"/>
    <w:rsid w:val="008B03D1"/>
    <w:rsid w:val="008B043C"/>
    <w:rsid w:val="008B08D3"/>
    <w:rsid w:val="008B0A1A"/>
    <w:rsid w:val="008B0FB7"/>
    <w:rsid w:val="008B128A"/>
    <w:rsid w:val="008B1D53"/>
    <w:rsid w:val="008B2518"/>
    <w:rsid w:val="008B2C2D"/>
    <w:rsid w:val="008B2DE1"/>
    <w:rsid w:val="008B4051"/>
    <w:rsid w:val="008B4259"/>
    <w:rsid w:val="008B49EB"/>
    <w:rsid w:val="008B4D3A"/>
    <w:rsid w:val="008B5059"/>
    <w:rsid w:val="008B58E2"/>
    <w:rsid w:val="008B5B79"/>
    <w:rsid w:val="008B5C9C"/>
    <w:rsid w:val="008B7B9C"/>
    <w:rsid w:val="008C0152"/>
    <w:rsid w:val="008C0775"/>
    <w:rsid w:val="008C1312"/>
    <w:rsid w:val="008C1896"/>
    <w:rsid w:val="008C1E0D"/>
    <w:rsid w:val="008C24C8"/>
    <w:rsid w:val="008C2A83"/>
    <w:rsid w:val="008C2D94"/>
    <w:rsid w:val="008C2F38"/>
    <w:rsid w:val="008C30D8"/>
    <w:rsid w:val="008C37A8"/>
    <w:rsid w:val="008C392E"/>
    <w:rsid w:val="008C4016"/>
    <w:rsid w:val="008C44D0"/>
    <w:rsid w:val="008C4582"/>
    <w:rsid w:val="008C45F2"/>
    <w:rsid w:val="008C4880"/>
    <w:rsid w:val="008C59A9"/>
    <w:rsid w:val="008C6777"/>
    <w:rsid w:val="008C727F"/>
    <w:rsid w:val="008C73BF"/>
    <w:rsid w:val="008C755D"/>
    <w:rsid w:val="008C76C7"/>
    <w:rsid w:val="008D0537"/>
    <w:rsid w:val="008D0A9E"/>
    <w:rsid w:val="008D14C1"/>
    <w:rsid w:val="008D15C8"/>
    <w:rsid w:val="008D1975"/>
    <w:rsid w:val="008D19A5"/>
    <w:rsid w:val="008D2801"/>
    <w:rsid w:val="008D2B22"/>
    <w:rsid w:val="008D2F3B"/>
    <w:rsid w:val="008D3137"/>
    <w:rsid w:val="008D3A86"/>
    <w:rsid w:val="008D3E73"/>
    <w:rsid w:val="008D4172"/>
    <w:rsid w:val="008D510B"/>
    <w:rsid w:val="008D5AA7"/>
    <w:rsid w:val="008D6200"/>
    <w:rsid w:val="008D6556"/>
    <w:rsid w:val="008D65EC"/>
    <w:rsid w:val="008D6653"/>
    <w:rsid w:val="008D690B"/>
    <w:rsid w:val="008D7053"/>
    <w:rsid w:val="008D76DC"/>
    <w:rsid w:val="008E0EE3"/>
    <w:rsid w:val="008E19F9"/>
    <w:rsid w:val="008E239D"/>
    <w:rsid w:val="008E2718"/>
    <w:rsid w:val="008E3557"/>
    <w:rsid w:val="008E3861"/>
    <w:rsid w:val="008E3C9E"/>
    <w:rsid w:val="008E422D"/>
    <w:rsid w:val="008E430A"/>
    <w:rsid w:val="008E4352"/>
    <w:rsid w:val="008E4CFF"/>
    <w:rsid w:val="008E4D08"/>
    <w:rsid w:val="008E4E11"/>
    <w:rsid w:val="008E5552"/>
    <w:rsid w:val="008E5959"/>
    <w:rsid w:val="008E68E9"/>
    <w:rsid w:val="008E6988"/>
    <w:rsid w:val="008E6C24"/>
    <w:rsid w:val="008E6E6E"/>
    <w:rsid w:val="008E6EB2"/>
    <w:rsid w:val="008E6FB4"/>
    <w:rsid w:val="008E73DB"/>
    <w:rsid w:val="008E7899"/>
    <w:rsid w:val="008F0410"/>
    <w:rsid w:val="008F0B46"/>
    <w:rsid w:val="008F0E87"/>
    <w:rsid w:val="008F11D9"/>
    <w:rsid w:val="008F15D7"/>
    <w:rsid w:val="008F164B"/>
    <w:rsid w:val="008F18CE"/>
    <w:rsid w:val="008F1944"/>
    <w:rsid w:val="008F26E9"/>
    <w:rsid w:val="008F284F"/>
    <w:rsid w:val="008F2DE1"/>
    <w:rsid w:val="008F3209"/>
    <w:rsid w:val="008F3705"/>
    <w:rsid w:val="008F45B0"/>
    <w:rsid w:val="008F4D0D"/>
    <w:rsid w:val="008F51B3"/>
    <w:rsid w:val="008F5B21"/>
    <w:rsid w:val="008F5D01"/>
    <w:rsid w:val="008F6A7F"/>
    <w:rsid w:val="008F6F52"/>
    <w:rsid w:val="008F7DC3"/>
    <w:rsid w:val="00900F48"/>
    <w:rsid w:val="0090104E"/>
    <w:rsid w:val="00902150"/>
    <w:rsid w:val="00902389"/>
    <w:rsid w:val="00902BC1"/>
    <w:rsid w:val="00902CAD"/>
    <w:rsid w:val="00902F21"/>
    <w:rsid w:val="00903396"/>
    <w:rsid w:val="0090400A"/>
    <w:rsid w:val="009049CD"/>
    <w:rsid w:val="00904CB3"/>
    <w:rsid w:val="009051DD"/>
    <w:rsid w:val="00906273"/>
    <w:rsid w:val="009065D9"/>
    <w:rsid w:val="00907626"/>
    <w:rsid w:val="00907773"/>
    <w:rsid w:val="00907DDA"/>
    <w:rsid w:val="00907E4A"/>
    <w:rsid w:val="00910104"/>
    <w:rsid w:val="00910836"/>
    <w:rsid w:val="00910E7C"/>
    <w:rsid w:val="0091148E"/>
    <w:rsid w:val="00911806"/>
    <w:rsid w:val="00911844"/>
    <w:rsid w:val="00911E5E"/>
    <w:rsid w:val="0091360A"/>
    <w:rsid w:val="0091377B"/>
    <w:rsid w:val="00914E71"/>
    <w:rsid w:val="00914E97"/>
    <w:rsid w:val="00914F50"/>
    <w:rsid w:val="00915508"/>
    <w:rsid w:val="00915540"/>
    <w:rsid w:val="009158A8"/>
    <w:rsid w:val="00915B68"/>
    <w:rsid w:val="00916637"/>
    <w:rsid w:val="00916E8D"/>
    <w:rsid w:val="00916EBA"/>
    <w:rsid w:val="009177F6"/>
    <w:rsid w:val="00917AC6"/>
    <w:rsid w:val="0092019B"/>
    <w:rsid w:val="009208B3"/>
    <w:rsid w:val="00920B8E"/>
    <w:rsid w:val="00920D6E"/>
    <w:rsid w:val="00921B4F"/>
    <w:rsid w:val="00921CC6"/>
    <w:rsid w:val="0092338E"/>
    <w:rsid w:val="00924027"/>
    <w:rsid w:val="009248D0"/>
    <w:rsid w:val="009249CD"/>
    <w:rsid w:val="00924DFF"/>
    <w:rsid w:val="0092596B"/>
    <w:rsid w:val="00925AA4"/>
    <w:rsid w:val="0092623F"/>
    <w:rsid w:val="009262CB"/>
    <w:rsid w:val="00927222"/>
    <w:rsid w:val="00927323"/>
    <w:rsid w:val="00927E36"/>
    <w:rsid w:val="00927EB5"/>
    <w:rsid w:val="00931087"/>
    <w:rsid w:val="0093131C"/>
    <w:rsid w:val="009314E7"/>
    <w:rsid w:val="0093173F"/>
    <w:rsid w:val="0093186F"/>
    <w:rsid w:val="009318AB"/>
    <w:rsid w:val="00931ABF"/>
    <w:rsid w:val="009322AF"/>
    <w:rsid w:val="00932E64"/>
    <w:rsid w:val="00932EC6"/>
    <w:rsid w:val="00933335"/>
    <w:rsid w:val="00933550"/>
    <w:rsid w:val="00933593"/>
    <w:rsid w:val="0093368F"/>
    <w:rsid w:val="009343E0"/>
    <w:rsid w:val="009346C3"/>
    <w:rsid w:val="00934BF2"/>
    <w:rsid w:val="00934E9D"/>
    <w:rsid w:val="00934F66"/>
    <w:rsid w:val="00935C98"/>
    <w:rsid w:val="00936133"/>
    <w:rsid w:val="00936144"/>
    <w:rsid w:val="00936CA9"/>
    <w:rsid w:val="009378A4"/>
    <w:rsid w:val="0093795F"/>
    <w:rsid w:val="00937E66"/>
    <w:rsid w:val="0094044F"/>
    <w:rsid w:val="00940DC9"/>
    <w:rsid w:val="009410D3"/>
    <w:rsid w:val="00941263"/>
    <w:rsid w:val="00941A20"/>
    <w:rsid w:val="00941A55"/>
    <w:rsid w:val="00941ABE"/>
    <w:rsid w:val="00941D69"/>
    <w:rsid w:val="009420C1"/>
    <w:rsid w:val="009420C8"/>
    <w:rsid w:val="0094230A"/>
    <w:rsid w:val="00943183"/>
    <w:rsid w:val="00943904"/>
    <w:rsid w:val="00943CF5"/>
    <w:rsid w:val="00943F05"/>
    <w:rsid w:val="00944325"/>
    <w:rsid w:val="009444A1"/>
    <w:rsid w:val="0094493C"/>
    <w:rsid w:val="00944AB8"/>
    <w:rsid w:val="00944F80"/>
    <w:rsid w:val="00945C10"/>
    <w:rsid w:val="00946088"/>
    <w:rsid w:val="00946458"/>
    <w:rsid w:val="009474E4"/>
    <w:rsid w:val="009479D5"/>
    <w:rsid w:val="00947A70"/>
    <w:rsid w:val="00947BEB"/>
    <w:rsid w:val="00947EC2"/>
    <w:rsid w:val="00950F85"/>
    <w:rsid w:val="009520AC"/>
    <w:rsid w:val="009524BA"/>
    <w:rsid w:val="0095286D"/>
    <w:rsid w:val="0095303E"/>
    <w:rsid w:val="009530B6"/>
    <w:rsid w:val="009546F2"/>
    <w:rsid w:val="00954882"/>
    <w:rsid w:val="00954E6D"/>
    <w:rsid w:val="00955A01"/>
    <w:rsid w:val="00955DD1"/>
    <w:rsid w:val="0095635D"/>
    <w:rsid w:val="009564FD"/>
    <w:rsid w:val="0095659F"/>
    <w:rsid w:val="00956741"/>
    <w:rsid w:val="00956CAE"/>
    <w:rsid w:val="009579A3"/>
    <w:rsid w:val="00960CA7"/>
    <w:rsid w:val="0096135E"/>
    <w:rsid w:val="00961BC7"/>
    <w:rsid w:val="00961BDD"/>
    <w:rsid w:val="0096282C"/>
    <w:rsid w:val="00962C7A"/>
    <w:rsid w:val="00962D03"/>
    <w:rsid w:val="00962EDB"/>
    <w:rsid w:val="00963034"/>
    <w:rsid w:val="009636D3"/>
    <w:rsid w:val="0096386A"/>
    <w:rsid w:val="009638EA"/>
    <w:rsid w:val="0096408E"/>
    <w:rsid w:val="00964B17"/>
    <w:rsid w:val="00964EEE"/>
    <w:rsid w:val="00965045"/>
    <w:rsid w:val="00965878"/>
    <w:rsid w:val="00965D31"/>
    <w:rsid w:val="00966095"/>
    <w:rsid w:val="0096620C"/>
    <w:rsid w:val="00966230"/>
    <w:rsid w:val="00966997"/>
    <w:rsid w:val="009672A7"/>
    <w:rsid w:val="009676B5"/>
    <w:rsid w:val="009677E4"/>
    <w:rsid w:val="00967D2C"/>
    <w:rsid w:val="00967E1D"/>
    <w:rsid w:val="0097121B"/>
    <w:rsid w:val="009714D4"/>
    <w:rsid w:val="009717C2"/>
    <w:rsid w:val="00971DAB"/>
    <w:rsid w:val="0097255A"/>
    <w:rsid w:val="00972629"/>
    <w:rsid w:val="009726B6"/>
    <w:rsid w:val="00972714"/>
    <w:rsid w:val="00973DB3"/>
    <w:rsid w:val="00973FAF"/>
    <w:rsid w:val="009756AD"/>
    <w:rsid w:val="00975758"/>
    <w:rsid w:val="00975F33"/>
    <w:rsid w:val="00976306"/>
    <w:rsid w:val="0097645C"/>
    <w:rsid w:val="00976B17"/>
    <w:rsid w:val="00976CD9"/>
    <w:rsid w:val="00977022"/>
    <w:rsid w:val="0097744F"/>
    <w:rsid w:val="00977D34"/>
    <w:rsid w:val="009802A7"/>
    <w:rsid w:val="009802DB"/>
    <w:rsid w:val="00980B39"/>
    <w:rsid w:val="00981347"/>
    <w:rsid w:val="009825D5"/>
    <w:rsid w:val="0098286A"/>
    <w:rsid w:val="009833F9"/>
    <w:rsid w:val="00983634"/>
    <w:rsid w:val="00983B92"/>
    <w:rsid w:val="00983C59"/>
    <w:rsid w:val="00983EDF"/>
    <w:rsid w:val="00984119"/>
    <w:rsid w:val="0098414D"/>
    <w:rsid w:val="00984311"/>
    <w:rsid w:val="009844BE"/>
    <w:rsid w:val="00985D2F"/>
    <w:rsid w:val="00986037"/>
    <w:rsid w:val="00986998"/>
    <w:rsid w:val="00986E84"/>
    <w:rsid w:val="00986EA0"/>
    <w:rsid w:val="0098738F"/>
    <w:rsid w:val="009905AE"/>
    <w:rsid w:val="00990A0A"/>
    <w:rsid w:val="00990F7B"/>
    <w:rsid w:val="009919E1"/>
    <w:rsid w:val="00991CE2"/>
    <w:rsid w:val="00991D86"/>
    <w:rsid w:val="0099209A"/>
    <w:rsid w:val="0099300A"/>
    <w:rsid w:val="00993010"/>
    <w:rsid w:val="00993994"/>
    <w:rsid w:val="00993BC2"/>
    <w:rsid w:val="009945EE"/>
    <w:rsid w:val="00994D8A"/>
    <w:rsid w:val="00995174"/>
    <w:rsid w:val="009952E3"/>
    <w:rsid w:val="0099588D"/>
    <w:rsid w:val="00995BB0"/>
    <w:rsid w:val="00996001"/>
    <w:rsid w:val="00996295"/>
    <w:rsid w:val="00996774"/>
    <w:rsid w:val="00997A3F"/>
    <w:rsid w:val="00997B59"/>
    <w:rsid w:val="00997C12"/>
    <w:rsid w:val="009A00A6"/>
    <w:rsid w:val="009A0452"/>
    <w:rsid w:val="009A08E3"/>
    <w:rsid w:val="009A0A34"/>
    <w:rsid w:val="009A0C82"/>
    <w:rsid w:val="009A1595"/>
    <w:rsid w:val="009A15AA"/>
    <w:rsid w:val="009A270E"/>
    <w:rsid w:val="009A27C2"/>
    <w:rsid w:val="009A3358"/>
    <w:rsid w:val="009A3585"/>
    <w:rsid w:val="009A3E4E"/>
    <w:rsid w:val="009A43D4"/>
    <w:rsid w:val="009A5463"/>
    <w:rsid w:val="009A5747"/>
    <w:rsid w:val="009A5BAC"/>
    <w:rsid w:val="009A5C1A"/>
    <w:rsid w:val="009A62CA"/>
    <w:rsid w:val="009A6C10"/>
    <w:rsid w:val="009A6D11"/>
    <w:rsid w:val="009A7227"/>
    <w:rsid w:val="009A7812"/>
    <w:rsid w:val="009A7990"/>
    <w:rsid w:val="009A7B3C"/>
    <w:rsid w:val="009B00AB"/>
    <w:rsid w:val="009B0539"/>
    <w:rsid w:val="009B1012"/>
    <w:rsid w:val="009B1060"/>
    <w:rsid w:val="009B1B30"/>
    <w:rsid w:val="009B1B49"/>
    <w:rsid w:val="009B1F0E"/>
    <w:rsid w:val="009B1F2D"/>
    <w:rsid w:val="009B2676"/>
    <w:rsid w:val="009B2A3D"/>
    <w:rsid w:val="009B2D4E"/>
    <w:rsid w:val="009B2F5C"/>
    <w:rsid w:val="009B301F"/>
    <w:rsid w:val="009B3387"/>
    <w:rsid w:val="009B38F1"/>
    <w:rsid w:val="009B3A14"/>
    <w:rsid w:val="009B490B"/>
    <w:rsid w:val="009B4DCE"/>
    <w:rsid w:val="009B530A"/>
    <w:rsid w:val="009B5311"/>
    <w:rsid w:val="009B54F2"/>
    <w:rsid w:val="009B5F6C"/>
    <w:rsid w:val="009B6D13"/>
    <w:rsid w:val="009B7207"/>
    <w:rsid w:val="009B7251"/>
    <w:rsid w:val="009B72AE"/>
    <w:rsid w:val="009B78FB"/>
    <w:rsid w:val="009B7C7C"/>
    <w:rsid w:val="009C06FE"/>
    <w:rsid w:val="009C1873"/>
    <w:rsid w:val="009C2758"/>
    <w:rsid w:val="009C27BB"/>
    <w:rsid w:val="009C2942"/>
    <w:rsid w:val="009C2E30"/>
    <w:rsid w:val="009C370E"/>
    <w:rsid w:val="009C3A5B"/>
    <w:rsid w:val="009C3A8D"/>
    <w:rsid w:val="009C3AD2"/>
    <w:rsid w:val="009C455E"/>
    <w:rsid w:val="009C5456"/>
    <w:rsid w:val="009C5F59"/>
    <w:rsid w:val="009C605D"/>
    <w:rsid w:val="009C6807"/>
    <w:rsid w:val="009C6BA2"/>
    <w:rsid w:val="009D002E"/>
    <w:rsid w:val="009D07A2"/>
    <w:rsid w:val="009D0840"/>
    <w:rsid w:val="009D165D"/>
    <w:rsid w:val="009D18E0"/>
    <w:rsid w:val="009D278E"/>
    <w:rsid w:val="009D30A2"/>
    <w:rsid w:val="009D39CB"/>
    <w:rsid w:val="009D3A8E"/>
    <w:rsid w:val="009D4F0A"/>
    <w:rsid w:val="009D56E6"/>
    <w:rsid w:val="009D57B0"/>
    <w:rsid w:val="009D5C7F"/>
    <w:rsid w:val="009D5E87"/>
    <w:rsid w:val="009D612A"/>
    <w:rsid w:val="009D62F0"/>
    <w:rsid w:val="009D6C37"/>
    <w:rsid w:val="009D71FB"/>
    <w:rsid w:val="009D757B"/>
    <w:rsid w:val="009E0186"/>
    <w:rsid w:val="009E022A"/>
    <w:rsid w:val="009E0432"/>
    <w:rsid w:val="009E0EE9"/>
    <w:rsid w:val="009E158E"/>
    <w:rsid w:val="009E176F"/>
    <w:rsid w:val="009E22BC"/>
    <w:rsid w:val="009E26EB"/>
    <w:rsid w:val="009E341B"/>
    <w:rsid w:val="009E34B0"/>
    <w:rsid w:val="009E38F1"/>
    <w:rsid w:val="009E3C4C"/>
    <w:rsid w:val="009E3EF9"/>
    <w:rsid w:val="009E442D"/>
    <w:rsid w:val="009E4562"/>
    <w:rsid w:val="009E4A1D"/>
    <w:rsid w:val="009E4C32"/>
    <w:rsid w:val="009E61D0"/>
    <w:rsid w:val="009E6420"/>
    <w:rsid w:val="009E6EDE"/>
    <w:rsid w:val="009E7591"/>
    <w:rsid w:val="009E75C6"/>
    <w:rsid w:val="009E7728"/>
    <w:rsid w:val="009E7862"/>
    <w:rsid w:val="009E7C41"/>
    <w:rsid w:val="009E7F59"/>
    <w:rsid w:val="009F059E"/>
    <w:rsid w:val="009F131D"/>
    <w:rsid w:val="009F1474"/>
    <w:rsid w:val="009F1D84"/>
    <w:rsid w:val="009F262B"/>
    <w:rsid w:val="009F2C33"/>
    <w:rsid w:val="009F3627"/>
    <w:rsid w:val="009F379E"/>
    <w:rsid w:val="009F3845"/>
    <w:rsid w:val="009F3C9D"/>
    <w:rsid w:val="009F3D7A"/>
    <w:rsid w:val="009F3DFA"/>
    <w:rsid w:val="009F4172"/>
    <w:rsid w:val="009F46E8"/>
    <w:rsid w:val="009F4BFD"/>
    <w:rsid w:val="009F5603"/>
    <w:rsid w:val="009F570F"/>
    <w:rsid w:val="009F5907"/>
    <w:rsid w:val="009F5DFB"/>
    <w:rsid w:val="009F60F7"/>
    <w:rsid w:val="009F62F7"/>
    <w:rsid w:val="009F6C72"/>
    <w:rsid w:val="009F6F15"/>
    <w:rsid w:val="009F7DC9"/>
    <w:rsid w:val="00A004BF"/>
    <w:rsid w:val="00A00570"/>
    <w:rsid w:val="00A0060F"/>
    <w:rsid w:val="00A0061F"/>
    <w:rsid w:val="00A0099C"/>
    <w:rsid w:val="00A00A88"/>
    <w:rsid w:val="00A01354"/>
    <w:rsid w:val="00A0156E"/>
    <w:rsid w:val="00A02400"/>
    <w:rsid w:val="00A0242F"/>
    <w:rsid w:val="00A024CF"/>
    <w:rsid w:val="00A02C6E"/>
    <w:rsid w:val="00A03504"/>
    <w:rsid w:val="00A03A01"/>
    <w:rsid w:val="00A03C62"/>
    <w:rsid w:val="00A03D25"/>
    <w:rsid w:val="00A045BF"/>
    <w:rsid w:val="00A04A74"/>
    <w:rsid w:val="00A04C1B"/>
    <w:rsid w:val="00A04ED0"/>
    <w:rsid w:val="00A05055"/>
    <w:rsid w:val="00A05354"/>
    <w:rsid w:val="00A05FD7"/>
    <w:rsid w:val="00A06314"/>
    <w:rsid w:val="00A063A5"/>
    <w:rsid w:val="00A066E5"/>
    <w:rsid w:val="00A06F42"/>
    <w:rsid w:val="00A07535"/>
    <w:rsid w:val="00A075F7"/>
    <w:rsid w:val="00A076F9"/>
    <w:rsid w:val="00A07ACB"/>
    <w:rsid w:val="00A07EA7"/>
    <w:rsid w:val="00A10783"/>
    <w:rsid w:val="00A10899"/>
    <w:rsid w:val="00A11100"/>
    <w:rsid w:val="00A116B6"/>
    <w:rsid w:val="00A11D3B"/>
    <w:rsid w:val="00A12125"/>
    <w:rsid w:val="00A1293C"/>
    <w:rsid w:val="00A12B78"/>
    <w:rsid w:val="00A1369D"/>
    <w:rsid w:val="00A150D7"/>
    <w:rsid w:val="00A15250"/>
    <w:rsid w:val="00A156D5"/>
    <w:rsid w:val="00A15C00"/>
    <w:rsid w:val="00A161A8"/>
    <w:rsid w:val="00A167BC"/>
    <w:rsid w:val="00A16B4D"/>
    <w:rsid w:val="00A1733B"/>
    <w:rsid w:val="00A17391"/>
    <w:rsid w:val="00A17456"/>
    <w:rsid w:val="00A17E36"/>
    <w:rsid w:val="00A17ED8"/>
    <w:rsid w:val="00A2006A"/>
    <w:rsid w:val="00A206F6"/>
    <w:rsid w:val="00A20F74"/>
    <w:rsid w:val="00A21BC3"/>
    <w:rsid w:val="00A228D4"/>
    <w:rsid w:val="00A229D1"/>
    <w:rsid w:val="00A230FA"/>
    <w:rsid w:val="00A234C2"/>
    <w:rsid w:val="00A23C8F"/>
    <w:rsid w:val="00A25265"/>
    <w:rsid w:val="00A25866"/>
    <w:rsid w:val="00A26322"/>
    <w:rsid w:val="00A26597"/>
    <w:rsid w:val="00A27090"/>
    <w:rsid w:val="00A27746"/>
    <w:rsid w:val="00A277B1"/>
    <w:rsid w:val="00A30246"/>
    <w:rsid w:val="00A302A8"/>
    <w:rsid w:val="00A3057B"/>
    <w:rsid w:val="00A306D8"/>
    <w:rsid w:val="00A3078D"/>
    <w:rsid w:val="00A3091D"/>
    <w:rsid w:val="00A30E2E"/>
    <w:rsid w:val="00A3117D"/>
    <w:rsid w:val="00A318A7"/>
    <w:rsid w:val="00A32616"/>
    <w:rsid w:val="00A32CD6"/>
    <w:rsid w:val="00A32FC7"/>
    <w:rsid w:val="00A3355C"/>
    <w:rsid w:val="00A335F2"/>
    <w:rsid w:val="00A33E8A"/>
    <w:rsid w:val="00A33F17"/>
    <w:rsid w:val="00A34076"/>
    <w:rsid w:val="00A342EC"/>
    <w:rsid w:val="00A344D4"/>
    <w:rsid w:val="00A34769"/>
    <w:rsid w:val="00A34B52"/>
    <w:rsid w:val="00A34E19"/>
    <w:rsid w:val="00A35426"/>
    <w:rsid w:val="00A36282"/>
    <w:rsid w:val="00A3664E"/>
    <w:rsid w:val="00A36D63"/>
    <w:rsid w:val="00A375AA"/>
    <w:rsid w:val="00A37F0E"/>
    <w:rsid w:val="00A4051D"/>
    <w:rsid w:val="00A40B5B"/>
    <w:rsid w:val="00A41F6A"/>
    <w:rsid w:val="00A423B5"/>
    <w:rsid w:val="00A42792"/>
    <w:rsid w:val="00A42A23"/>
    <w:rsid w:val="00A42C61"/>
    <w:rsid w:val="00A42CFF"/>
    <w:rsid w:val="00A43682"/>
    <w:rsid w:val="00A43BAA"/>
    <w:rsid w:val="00A4422F"/>
    <w:rsid w:val="00A44248"/>
    <w:rsid w:val="00A44292"/>
    <w:rsid w:val="00A444B9"/>
    <w:rsid w:val="00A44F94"/>
    <w:rsid w:val="00A45049"/>
    <w:rsid w:val="00A451AB"/>
    <w:rsid w:val="00A45C8E"/>
    <w:rsid w:val="00A46B6B"/>
    <w:rsid w:val="00A46D61"/>
    <w:rsid w:val="00A50348"/>
    <w:rsid w:val="00A50468"/>
    <w:rsid w:val="00A50879"/>
    <w:rsid w:val="00A515E8"/>
    <w:rsid w:val="00A51C70"/>
    <w:rsid w:val="00A51DFD"/>
    <w:rsid w:val="00A51F34"/>
    <w:rsid w:val="00A52726"/>
    <w:rsid w:val="00A52D5C"/>
    <w:rsid w:val="00A53316"/>
    <w:rsid w:val="00A5343B"/>
    <w:rsid w:val="00A53590"/>
    <w:rsid w:val="00A535BC"/>
    <w:rsid w:val="00A5363D"/>
    <w:rsid w:val="00A53AD4"/>
    <w:rsid w:val="00A53D98"/>
    <w:rsid w:val="00A558E6"/>
    <w:rsid w:val="00A5607F"/>
    <w:rsid w:val="00A56AC3"/>
    <w:rsid w:val="00A56D57"/>
    <w:rsid w:val="00A60A8B"/>
    <w:rsid w:val="00A60A92"/>
    <w:rsid w:val="00A60ACA"/>
    <w:rsid w:val="00A60B3F"/>
    <w:rsid w:val="00A60DDE"/>
    <w:rsid w:val="00A6148E"/>
    <w:rsid w:val="00A61E62"/>
    <w:rsid w:val="00A61F41"/>
    <w:rsid w:val="00A62247"/>
    <w:rsid w:val="00A62CA9"/>
    <w:rsid w:val="00A63A1B"/>
    <w:rsid w:val="00A63ACF"/>
    <w:rsid w:val="00A63CEB"/>
    <w:rsid w:val="00A640A6"/>
    <w:rsid w:val="00A6415C"/>
    <w:rsid w:val="00A650B0"/>
    <w:rsid w:val="00A663D0"/>
    <w:rsid w:val="00A66665"/>
    <w:rsid w:val="00A669F3"/>
    <w:rsid w:val="00A67390"/>
    <w:rsid w:val="00A6773A"/>
    <w:rsid w:val="00A67FC2"/>
    <w:rsid w:val="00A70080"/>
    <w:rsid w:val="00A702E7"/>
    <w:rsid w:val="00A70D5F"/>
    <w:rsid w:val="00A70EDF"/>
    <w:rsid w:val="00A7109B"/>
    <w:rsid w:val="00A71150"/>
    <w:rsid w:val="00A711F9"/>
    <w:rsid w:val="00A713CB"/>
    <w:rsid w:val="00A716CA"/>
    <w:rsid w:val="00A716F4"/>
    <w:rsid w:val="00A71DC9"/>
    <w:rsid w:val="00A71DED"/>
    <w:rsid w:val="00A722BD"/>
    <w:rsid w:val="00A72545"/>
    <w:rsid w:val="00A72AB1"/>
    <w:rsid w:val="00A72CCB"/>
    <w:rsid w:val="00A73782"/>
    <w:rsid w:val="00A73B3C"/>
    <w:rsid w:val="00A73E43"/>
    <w:rsid w:val="00A74038"/>
    <w:rsid w:val="00A74428"/>
    <w:rsid w:val="00A749ED"/>
    <w:rsid w:val="00A74FD2"/>
    <w:rsid w:val="00A752A5"/>
    <w:rsid w:val="00A7619C"/>
    <w:rsid w:val="00A767E9"/>
    <w:rsid w:val="00A76A80"/>
    <w:rsid w:val="00A775A1"/>
    <w:rsid w:val="00A77652"/>
    <w:rsid w:val="00A77B24"/>
    <w:rsid w:val="00A77D70"/>
    <w:rsid w:val="00A8006D"/>
    <w:rsid w:val="00A8059D"/>
    <w:rsid w:val="00A8098B"/>
    <w:rsid w:val="00A81090"/>
    <w:rsid w:val="00A8116C"/>
    <w:rsid w:val="00A812BE"/>
    <w:rsid w:val="00A818F3"/>
    <w:rsid w:val="00A81B26"/>
    <w:rsid w:val="00A824FA"/>
    <w:rsid w:val="00A8350E"/>
    <w:rsid w:val="00A843BD"/>
    <w:rsid w:val="00A84758"/>
    <w:rsid w:val="00A84F61"/>
    <w:rsid w:val="00A856C5"/>
    <w:rsid w:val="00A858BC"/>
    <w:rsid w:val="00A86741"/>
    <w:rsid w:val="00A87714"/>
    <w:rsid w:val="00A87990"/>
    <w:rsid w:val="00A87C2A"/>
    <w:rsid w:val="00A902A3"/>
    <w:rsid w:val="00A910D9"/>
    <w:rsid w:val="00A91306"/>
    <w:rsid w:val="00A91542"/>
    <w:rsid w:val="00A91BE9"/>
    <w:rsid w:val="00A922DC"/>
    <w:rsid w:val="00A92FAE"/>
    <w:rsid w:val="00A93439"/>
    <w:rsid w:val="00A93608"/>
    <w:rsid w:val="00A946A0"/>
    <w:rsid w:val="00A94771"/>
    <w:rsid w:val="00A947A5"/>
    <w:rsid w:val="00A94812"/>
    <w:rsid w:val="00A94A73"/>
    <w:rsid w:val="00A94C8C"/>
    <w:rsid w:val="00A94D42"/>
    <w:rsid w:val="00A94D4C"/>
    <w:rsid w:val="00A94D5C"/>
    <w:rsid w:val="00A95442"/>
    <w:rsid w:val="00A955C0"/>
    <w:rsid w:val="00A95818"/>
    <w:rsid w:val="00A95B03"/>
    <w:rsid w:val="00A95B09"/>
    <w:rsid w:val="00A95E72"/>
    <w:rsid w:val="00A96425"/>
    <w:rsid w:val="00A967EB"/>
    <w:rsid w:val="00A968D2"/>
    <w:rsid w:val="00A96F40"/>
    <w:rsid w:val="00A9757E"/>
    <w:rsid w:val="00A97CDD"/>
    <w:rsid w:val="00AA053F"/>
    <w:rsid w:val="00AA0B7B"/>
    <w:rsid w:val="00AA0B9A"/>
    <w:rsid w:val="00AA14E8"/>
    <w:rsid w:val="00AA1652"/>
    <w:rsid w:val="00AA18EF"/>
    <w:rsid w:val="00AA260A"/>
    <w:rsid w:val="00AA2A44"/>
    <w:rsid w:val="00AA2A8B"/>
    <w:rsid w:val="00AA2C2E"/>
    <w:rsid w:val="00AA3AFB"/>
    <w:rsid w:val="00AA46A6"/>
    <w:rsid w:val="00AA4914"/>
    <w:rsid w:val="00AA4B7E"/>
    <w:rsid w:val="00AA5082"/>
    <w:rsid w:val="00AA6189"/>
    <w:rsid w:val="00AA6AB0"/>
    <w:rsid w:val="00AA6DE6"/>
    <w:rsid w:val="00AA6E13"/>
    <w:rsid w:val="00AA7506"/>
    <w:rsid w:val="00AB000A"/>
    <w:rsid w:val="00AB03B6"/>
    <w:rsid w:val="00AB0413"/>
    <w:rsid w:val="00AB0602"/>
    <w:rsid w:val="00AB0CC2"/>
    <w:rsid w:val="00AB0E8B"/>
    <w:rsid w:val="00AB15D2"/>
    <w:rsid w:val="00AB167D"/>
    <w:rsid w:val="00AB179B"/>
    <w:rsid w:val="00AB1971"/>
    <w:rsid w:val="00AB2ACA"/>
    <w:rsid w:val="00AB2D55"/>
    <w:rsid w:val="00AB3186"/>
    <w:rsid w:val="00AB3C2F"/>
    <w:rsid w:val="00AB4769"/>
    <w:rsid w:val="00AB497E"/>
    <w:rsid w:val="00AB51BE"/>
    <w:rsid w:val="00AB576E"/>
    <w:rsid w:val="00AB7276"/>
    <w:rsid w:val="00AB74F5"/>
    <w:rsid w:val="00AB75D8"/>
    <w:rsid w:val="00AB7A0C"/>
    <w:rsid w:val="00AC0134"/>
    <w:rsid w:val="00AC01FB"/>
    <w:rsid w:val="00AC0524"/>
    <w:rsid w:val="00AC09EA"/>
    <w:rsid w:val="00AC0DA5"/>
    <w:rsid w:val="00AC0F38"/>
    <w:rsid w:val="00AC1429"/>
    <w:rsid w:val="00AC1438"/>
    <w:rsid w:val="00AC1478"/>
    <w:rsid w:val="00AC15D1"/>
    <w:rsid w:val="00AC19F9"/>
    <w:rsid w:val="00AC20EE"/>
    <w:rsid w:val="00AC212E"/>
    <w:rsid w:val="00AC2302"/>
    <w:rsid w:val="00AC29A5"/>
    <w:rsid w:val="00AC2AB8"/>
    <w:rsid w:val="00AC31FE"/>
    <w:rsid w:val="00AC3CD7"/>
    <w:rsid w:val="00AC3EB2"/>
    <w:rsid w:val="00AC49CD"/>
    <w:rsid w:val="00AC4FBC"/>
    <w:rsid w:val="00AC5002"/>
    <w:rsid w:val="00AC5461"/>
    <w:rsid w:val="00AC5878"/>
    <w:rsid w:val="00AC62CE"/>
    <w:rsid w:val="00AC6340"/>
    <w:rsid w:val="00AC6378"/>
    <w:rsid w:val="00AC6DD7"/>
    <w:rsid w:val="00AC76D4"/>
    <w:rsid w:val="00AC78D3"/>
    <w:rsid w:val="00AC7BD5"/>
    <w:rsid w:val="00AC7F34"/>
    <w:rsid w:val="00AD05E0"/>
    <w:rsid w:val="00AD20E5"/>
    <w:rsid w:val="00AD2966"/>
    <w:rsid w:val="00AD2C74"/>
    <w:rsid w:val="00AD3A55"/>
    <w:rsid w:val="00AD3EDB"/>
    <w:rsid w:val="00AD496F"/>
    <w:rsid w:val="00AD52D0"/>
    <w:rsid w:val="00AD577B"/>
    <w:rsid w:val="00AD5AE3"/>
    <w:rsid w:val="00AD62C9"/>
    <w:rsid w:val="00AD6FFA"/>
    <w:rsid w:val="00AD72AE"/>
    <w:rsid w:val="00AD758D"/>
    <w:rsid w:val="00AD772E"/>
    <w:rsid w:val="00AD7A48"/>
    <w:rsid w:val="00AD7BC3"/>
    <w:rsid w:val="00AE01DD"/>
    <w:rsid w:val="00AE1442"/>
    <w:rsid w:val="00AE1A45"/>
    <w:rsid w:val="00AE29F4"/>
    <w:rsid w:val="00AE355E"/>
    <w:rsid w:val="00AE39EF"/>
    <w:rsid w:val="00AE4375"/>
    <w:rsid w:val="00AE4B3C"/>
    <w:rsid w:val="00AE4D42"/>
    <w:rsid w:val="00AE4D7A"/>
    <w:rsid w:val="00AE542B"/>
    <w:rsid w:val="00AE5C5E"/>
    <w:rsid w:val="00AE5CCB"/>
    <w:rsid w:val="00AE5E9C"/>
    <w:rsid w:val="00AE5F6E"/>
    <w:rsid w:val="00AE7616"/>
    <w:rsid w:val="00AE7B12"/>
    <w:rsid w:val="00AE7CC9"/>
    <w:rsid w:val="00AE7E4E"/>
    <w:rsid w:val="00AF0403"/>
    <w:rsid w:val="00AF051E"/>
    <w:rsid w:val="00AF0826"/>
    <w:rsid w:val="00AF1392"/>
    <w:rsid w:val="00AF1E84"/>
    <w:rsid w:val="00AF33B5"/>
    <w:rsid w:val="00AF35A2"/>
    <w:rsid w:val="00AF3C8E"/>
    <w:rsid w:val="00AF3CC0"/>
    <w:rsid w:val="00AF3E1A"/>
    <w:rsid w:val="00AF3FAD"/>
    <w:rsid w:val="00AF4302"/>
    <w:rsid w:val="00AF445D"/>
    <w:rsid w:val="00AF4C14"/>
    <w:rsid w:val="00AF4D50"/>
    <w:rsid w:val="00AF5D2A"/>
    <w:rsid w:val="00AF5D74"/>
    <w:rsid w:val="00AF5DD8"/>
    <w:rsid w:val="00AF6C66"/>
    <w:rsid w:val="00AF6EAF"/>
    <w:rsid w:val="00AF744F"/>
    <w:rsid w:val="00AF765B"/>
    <w:rsid w:val="00AF7831"/>
    <w:rsid w:val="00B008EA"/>
    <w:rsid w:val="00B00C11"/>
    <w:rsid w:val="00B00C35"/>
    <w:rsid w:val="00B00C9B"/>
    <w:rsid w:val="00B0124F"/>
    <w:rsid w:val="00B012B5"/>
    <w:rsid w:val="00B01312"/>
    <w:rsid w:val="00B0173F"/>
    <w:rsid w:val="00B022EC"/>
    <w:rsid w:val="00B025A8"/>
    <w:rsid w:val="00B028D3"/>
    <w:rsid w:val="00B02DF4"/>
    <w:rsid w:val="00B03A70"/>
    <w:rsid w:val="00B042B6"/>
    <w:rsid w:val="00B04399"/>
    <w:rsid w:val="00B04589"/>
    <w:rsid w:val="00B04BCB"/>
    <w:rsid w:val="00B04C5D"/>
    <w:rsid w:val="00B04E90"/>
    <w:rsid w:val="00B0521C"/>
    <w:rsid w:val="00B0552E"/>
    <w:rsid w:val="00B05664"/>
    <w:rsid w:val="00B05E15"/>
    <w:rsid w:val="00B05F97"/>
    <w:rsid w:val="00B05FB9"/>
    <w:rsid w:val="00B06186"/>
    <w:rsid w:val="00B061F3"/>
    <w:rsid w:val="00B0667B"/>
    <w:rsid w:val="00B0692C"/>
    <w:rsid w:val="00B06B04"/>
    <w:rsid w:val="00B06C47"/>
    <w:rsid w:val="00B06F93"/>
    <w:rsid w:val="00B072CA"/>
    <w:rsid w:val="00B07463"/>
    <w:rsid w:val="00B10696"/>
    <w:rsid w:val="00B10F68"/>
    <w:rsid w:val="00B10F9E"/>
    <w:rsid w:val="00B1162B"/>
    <w:rsid w:val="00B11954"/>
    <w:rsid w:val="00B1216A"/>
    <w:rsid w:val="00B131B7"/>
    <w:rsid w:val="00B142F9"/>
    <w:rsid w:val="00B143AC"/>
    <w:rsid w:val="00B14462"/>
    <w:rsid w:val="00B14624"/>
    <w:rsid w:val="00B14FF4"/>
    <w:rsid w:val="00B150A0"/>
    <w:rsid w:val="00B1518E"/>
    <w:rsid w:val="00B15475"/>
    <w:rsid w:val="00B15F32"/>
    <w:rsid w:val="00B162E0"/>
    <w:rsid w:val="00B1645F"/>
    <w:rsid w:val="00B16A02"/>
    <w:rsid w:val="00B17535"/>
    <w:rsid w:val="00B17935"/>
    <w:rsid w:val="00B17FEE"/>
    <w:rsid w:val="00B200FB"/>
    <w:rsid w:val="00B203CA"/>
    <w:rsid w:val="00B21785"/>
    <w:rsid w:val="00B21DCE"/>
    <w:rsid w:val="00B22034"/>
    <w:rsid w:val="00B225A5"/>
    <w:rsid w:val="00B22BC8"/>
    <w:rsid w:val="00B233F0"/>
    <w:rsid w:val="00B240BB"/>
    <w:rsid w:val="00B245EA"/>
    <w:rsid w:val="00B24DF2"/>
    <w:rsid w:val="00B25169"/>
    <w:rsid w:val="00B25EED"/>
    <w:rsid w:val="00B26048"/>
    <w:rsid w:val="00B26201"/>
    <w:rsid w:val="00B26337"/>
    <w:rsid w:val="00B26B78"/>
    <w:rsid w:val="00B26E42"/>
    <w:rsid w:val="00B26E9A"/>
    <w:rsid w:val="00B2757C"/>
    <w:rsid w:val="00B27997"/>
    <w:rsid w:val="00B27E99"/>
    <w:rsid w:val="00B3137F"/>
    <w:rsid w:val="00B31A36"/>
    <w:rsid w:val="00B31A48"/>
    <w:rsid w:val="00B323B5"/>
    <w:rsid w:val="00B3246D"/>
    <w:rsid w:val="00B32F84"/>
    <w:rsid w:val="00B33040"/>
    <w:rsid w:val="00B330FE"/>
    <w:rsid w:val="00B3323D"/>
    <w:rsid w:val="00B33303"/>
    <w:rsid w:val="00B336D5"/>
    <w:rsid w:val="00B33D0C"/>
    <w:rsid w:val="00B3484E"/>
    <w:rsid w:val="00B35608"/>
    <w:rsid w:val="00B36672"/>
    <w:rsid w:val="00B36C13"/>
    <w:rsid w:val="00B403DA"/>
    <w:rsid w:val="00B40466"/>
    <w:rsid w:val="00B40C0E"/>
    <w:rsid w:val="00B40E4B"/>
    <w:rsid w:val="00B4108B"/>
    <w:rsid w:val="00B41383"/>
    <w:rsid w:val="00B418F9"/>
    <w:rsid w:val="00B419D8"/>
    <w:rsid w:val="00B42590"/>
    <w:rsid w:val="00B434CF"/>
    <w:rsid w:val="00B437A1"/>
    <w:rsid w:val="00B43A12"/>
    <w:rsid w:val="00B43D59"/>
    <w:rsid w:val="00B4402C"/>
    <w:rsid w:val="00B44CDA"/>
    <w:rsid w:val="00B45034"/>
    <w:rsid w:val="00B45888"/>
    <w:rsid w:val="00B45D0A"/>
    <w:rsid w:val="00B46D2C"/>
    <w:rsid w:val="00B47B39"/>
    <w:rsid w:val="00B47F7E"/>
    <w:rsid w:val="00B5079B"/>
    <w:rsid w:val="00B51040"/>
    <w:rsid w:val="00B51257"/>
    <w:rsid w:val="00B513CC"/>
    <w:rsid w:val="00B516CD"/>
    <w:rsid w:val="00B51706"/>
    <w:rsid w:val="00B519E2"/>
    <w:rsid w:val="00B51D58"/>
    <w:rsid w:val="00B5285E"/>
    <w:rsid w:val="00B52AC9"/>
    <w:rsid w:val="00B52CBB"/>
    <w:rsid w:val="00B52D65"/>
    <w:rsid w:val="00B530B3"/>
    <w:rsid w:val="00B53B00"/>
    <w:rsid w:val="00B543EA"/>
    <w:rsid w:val="00B554E7"/>
    <w:rsid w:val="00B555EB"/>
    <w:rsid w:val="00B55730"/>
    <w:rsid w:val="00B569B5"/>
    <w:rsid w:val="00B5749C"/>
    <w:rsid w:val="00B576F2"/>
    <w:rsid w:val="00B6110C"/>
    <w:rsid w:val="00B61124"/>
    <w:rsid w:val="00B61422"/>
    <w:rsid w:val="00B614B1"/>
    <w:rsid w:val="00B62058"/>
    <w:rsid w:val="00B62069"/>
    <w:rsid w:val="00B622E5"/>
    <w:rsid w:val="00B6286C"/>
    <w:rsid w:val="00B62875"/>
    <w:rsid w:val="00B62E8C"/>
    <w:rsid w:val="00B632B8"/>
    <w:rsid w:val="00B63ADF"/>
    <w:rsid w:val="00B64686"/>
    <w:rsid w:val="00B64DFE"/>
    <w:rsid w:val="00B64FE7"/>
    <w:rsid w:val="00B65016"/>
    <w:rsid w:val="00B65238"/>
    <w:rsid w:val="00B656EB"/>
    <w:rsid w:val="00B65C57"/>
    <w:rsid w:val="00B65F0F"/>
    <w:rsid w:val="00B6679B"/>
    <w:rsid w:val="00B66CF3"/>
    <w:rsid w:val="00B67ADC"/>
    <w:rsid w:val="00B704DE"/>
    <w:rsid w:val="00B7087D"/>
    <w:rsid w:val="00B719B2"/>
    <w:rsid w:val="00B71D7D"/>
    <w:rsid w:val="00B721FB"/>
    <w:rsid w:val="00B72B64"/>
    <w:rsid w:val="00B72D39"/>
    <w:rsid w:val="00B73231"/>
    <w:rsid w:val="00B735D6"/>
    <w:rsid w:val="00B73687"/>
    <w:rsid w:val="00B73808"/>
    <w:rsid w:val="00B73897"/>
    <w:rsid w:val="00B747E2"/>
    <w:rsid w:val="00B75062"/>
    <w:rsid w:val="00B75B9A"/>
    <w:rsid w:val="00B75E72"/>
    <w:rsid w:val="00B75EB8"/>
    <w:rsid w:val="00B75F7D"/>
    <w:rsid w:val="00B76416"/>
    <w:rsid w:val="00B76A70"/>
    <w:rsid w:val="00B76CF2"/>
    <w:rsid w:val="00B77811"/>
    <w:rsid w:val="00B778CD"/>
    <w:rsid w:val="00B77CFB"/>
    <w:rsid w:val="00B806F8"/>
    <w:rsid w:val="00B80998"/>
    <w:rsid w:val="00B81D75"/>
    <w:rsid w:val="00B83110"/>
    <w:rsid w:val="00B845FD"/>
    <w:rsid w:val="00B84755"/>
    <w:rsid w:val="00B84773"/>
    <w:rsid w:val="00B84807"/>
    <w:rsid w:val="00B84825"/>
    <w:rsid w:val="00B848A2"/>
    <w:rsid w:val="00B85087"/>
    <w:rsid w:val="00B85304"/>
    <w:rsid w:val="00B85956"/>
    <w:rsid w:val="00B86A66"/>
    <w:rsid w:val="00B86E3F"/>
    <w:rsid w:val="00B86FE0"/>
    <w:rsid w:val="00B87108"/>
    <w:rsid w:val="00B871DA"/>
    <w:rsid w:val="00B87E9D"/>
    <w:rsid w:val="00B90008"/>
    <w:rsid w:val="00B90170"/>
    <w:rsid w:val="00B90776"/>
    <w:rsid w:val="00B90DBE"/>
    <w:rsid w:val="00B90EE6"/>
    <w:rsid w:val="00B9131E"/>
    <w:rsid w:val="00B91EE5"/>
    <w:rsid w:val="00B92014"/>
    <w:rsid w:val="00B9244A"/>
    <w:rsid w:val="00B92CFE"/>
    <w:rsid w:val="00B930F1"/>
    <w:rsid w:val="00B933B7"/>
    <w:rsid w:val="00B93446"/>
    <w:rsid w:val="00B93B10"/>
    <w:rsid w:val="00B93FB6"/>
    <w:rsid w:val="00B947FA"/>
    <w:rsid w:val="00B94CB6"/>
    <w:rsid w:val="00B94D00"/>
    <w:rsid w:val="00B95953"/>
    <w:rsid w:val="00B95BF1"/>
    <w:rsid w:val="00B96343"/>
    <w:rsid w:val="00B96663"/>
    <w:rsid w:val="00B96ADF"/>
    <w:rsid w:val="00B96B02"/>
    <w:rsid w:val="00B96E87"/>
    <w:rsid w:val="00B972F3"/>
    <w:rsid w:val="00B97C0E"/>
    <w:rsid w:val="00BA01F8"/>
    <w:rsid w:val="00BA03C7"/>
    <w:rsid w:val="00BA06B5"/>
    <w:rsid w:val="00BA1164"/>
    <w:rsid w:val="00BA1DC6"/>
    <w:rsid w:val="00BA1EB9"/>
    <w:rsid w:val="00BA1F33"/>
    <w:rsid w:val="00BA1F4C"/>
    <w:rsid w:val="00BA205A"/>
    <w:rsid w:val="00BA22B9"/>
    <w:rsid w:val="00BA2551"/>
    <w:rsid w:val="00BA28F5"/>
    <w:rsid w:val="00BA2AF1"/>
    <w:rsid w:val="00BA2EF3"/>
    <w:rsid w:val="00BA336D"/>
    <w:rsid w:val="00BA3387"/>
    <w:rsid w:val="00BA375D"/>
    <w:rsid w:val="00BA3A5D"/>
    <w:rsid w:val="00BA3C66"/>
    <w:rsid w:val="00BA57C9"/>
    <w:rsid w:val="00BA58E5"/>
    <w:rsid w:val="00BA6AFC"/>
    <w:rsid w:val="00BA6CBC"/>
    <w:rsid w:val="00BA701B"/>
    <w:rsid w:val="00BA7374"/>
    <w:rsid w:val="00BA782C"/>
    <w:rsid w:val="00BA7AE5"/>
    <w:rsid w:val="00BA7D2F"/>
    <w:rsid w:val="00BB0B99"/>
    <w:rsid w:val="00BB0C9F"/>
    <w:rsid w:val="00BB0DE8"/>
    <w:rsid w:val="00BB0F0E"/>
    <w:rsid w:val="00BB1065"/>
    <w:rsid w:val="00BB119F"/>
    <w:rsid w:val="00BB1B50"/>
    <w:rsid w:val="00BB2772"/>
    <w:rsid w:val="00BB30C5"/>
    <w:rsid w:val="00BB3439"/>
    <w:rsid w:val="00BB3B07"/>
    <w:rsid w:val="00BB4492"/>
    <w:rsid w:val="00BB492C"/>
    <w:rsid w:val="00BB4BAC"/>
    <w:rsid w:val="00BB50C2"/>
    <w:rsid w:val="00BB52C1"/>
    <w:rsid w:val="00BB54D4"/>
    <w:rsid w:val="00BB5F3A"/>
    <w:rsid w:val="00BB6DB7"/>
    <w:rsid w:val="00BB731E"/>
    <w:rsid w:val="00BB7667"/>
    <w:rsid w:val="00BB7D4B"/>
    <w:rsid w:val="00BC05B2"/>
    <w:rsid w:val="00BC06C5"/>
    <w:rsid w:val="00BC0972"/>
    <w:rsid w:val="00BC0BD2"/>
    <w:rsid w:val="00BC1224"/>
    <w:rsid w:val="00BC1378"/>
    <w:rsid w:val="00BC1569"/>
    <w:rsid w:val="00BC1BA0"/>
    <w:rsid w:val="00BC20FE"/>
    <w:rsid w:val="00BC24B4"/>
    <w:rsid w:val="00BC2857"/>
    <w:rsid w:val="00BC2AB2"/>
    <w:rsid w:val="00BC2CF0"/>
    <w:rsid w:val="00BC2F8A"/>
    <w:rsid w:val="00BC313D"/>
    <w:rsid w:val="00BC3519"/>
    <w:rsid w:val="00BC43C8"/>
    <w:rsid w:val="00BC4A2F"/>
    <w:rsid w:val="00BC4C21"/>
    <w:rsid w:val="00BC4E9D"/>
    <w:rsid w:val="00BC569A"/>
    <w:rsid w:val="00BC57C6"/>
    <w:rsid w:val="00BC6821"/>
    <w:rsid w:val="00BC7538"/>
    <w:rsid w:val="00BD03E2"/>
    <w:rsid w:val="00BD0869"/>
    <w:rsid w:val="00BD0A1D"/>
    <w:rsid w:val="00BD0A50"/>
    <w:rsid w:val="00BD15C0"/>
    <w:rsid w:val="00BD18DA"/>
    <w:rsid w:val="00BD198D"/>
    <w:rsid w:val="00BD1D5B"/>
    <w:rsid w:val="00BD1E87"/>
    <w:rsid w:val="00BD25D5"/>
    <w:rsid w:val="00BD28A9"/>
    <w:rsid w:val="00BD29C0"/>
    <w:rsid w:val="00BD2B23"/>
    <w:rsid w:val="00BD2C0E"/>
    <w:rsid w:val="00BD2D56"/>
    <w:rsid w:val="00BD2D57"/>
    <w:rsid w:val="00BD3630"/>
    <w:rsid w:val="00BD39F4"/>
    <w:rsid w:val="00BD4235"/>
    <w:rsid w:val="00BD47DB"/>
    <w:rsid w:val="00BD4E6B"/>
    <w:rsid w:val="00BD4EF0"/>
    <w:rsid w:val="00BD61B3"/>
    <w:rsid w:val="00BD66E5"/>
    <w:rsid w:val="00BD6A80"/>
    <w:rsid w:val="00BD6DFB"/>
    <w:rsid w:val="00BD6FF2"/>
    <w:rsid w:val="00BD79F7"/>
    <w:rsid w:val="00BD7BB5"/>
    <w:rsid w:val="00BD7BE3"/>
    <w:rsid w:val="00BE02E3"/>
    <w:rsid w:val="00BE032E"/>
    <w:rsid w:val="00BE09B5"/>
    <w:rsid w:val="00BE0C4B"/>
    <w:rsid w:val="00BE0DC0"/>
    <w:rsid w:val="00BE11D1"/>
    <w:rsid w:val="00BE1584"/>
    <w:rsid w:val="00BE178E"/>
    <w:rsid w:val="00BE2052"/>
    <w:rsid w:val="00BE22CC"/>
    <w:rsid w:val="00BE295C"/>
    <w:rsid w:val="00BE2A03"/>
    <w:rsid w:val="00BE2C98"/>
    <w:rsid w:val="00BE32A7"/>
    <w:rsid w:val="00BE379C"/>
    <w:rsid w:val="00BE3A94"/>
    <w:rsid w:val="00BE3EF5"/>
    <w:rsid w:val="00BE44A5"/>
    <w:rsid w:val="00BE44A6"/>
    <w:rsid w:val="00BE44F7"/>
    <w:rsid w:val="00BE49E8"/>
    <w:rsid w:val="00BE4B46"/>
    <w:rsid w:val="00BE565F"/>
    <w:rsid w:val="00BE6300"/>
    <w:rsid w:val="00BE67BA"/>
    <w:rsid w:val="00BE6BF1"/>
    <w:rsid w:val="00BE6D65"/>
    <w:rsid w:val="00BE702B"/>
    <w:rsid w:val="00BE71D8"/>
    <w:rsid w:val="00BE7396"/>
    <w:rsid w:val="00BE74A9"/>
    <w:rsid w:val="00BE78BB"/>
    <w:rsid w:val="00BE79E1"/>
    <w:rsid w:val="00BE7CD0"/>
    <w:rsid w:val="00BE7EE1"/>
    <w:rsid w:val="00BF0541"/>
    <w:rsid w:val="00BF1224"/>
    <w:rsid w:val="00BF193F"/>
    <w:rsid w:val="00BF1EDB"/>
    <w:rsid w:val="00BF3345"/>
    <w:rsid w:val="00BF3648"/>
    <w:rsid w:val="00BF44B3"/>
    <w:rsid w:val="00BF4504"/>
    <w:rsid w:val="00BF4684"/>
    <w:rsid w:val="00BF50C6"/>
    <w:rsid w:val="00BF5608"/>
    <w:rsid w:val="00BF58D6"/>
    <w:rsid w:val="00BF5A5B"/>
    <w:rsid w:val="00BF66DA"/>
    <w:rsid w:val="00BF68C2"/>
    <w:rsid w:val="00BF6FF4"/>
    <w:rsid w:val="00BF7196"/>
    <w:rsid w:val="00C00E99"/>
    <w:rsid w:val="00C01D9A"/>
    <w:rsid w:val="00C020C6"/>
    <w:rsid w:val="00C02883"/>
    <w:rsid w:val="00C02D1E"/>
    <w:rsid w:val="00C0324F"/>
    <w:rsid w:val="00C03602"/>
    <w:rsid w:val="00C03657"/>
    <w:rsid w:val="00C03817"/>
    <w:rsid w:val="00C039B5"/>
    <w:rsid w:val="00C0410F"/>
    <w:rsid w:val="00C045E4"/>
    <w:rsid w:val="00C04CBB"/>
    <w:rsid w:val="00C0543E"/>
    <w:rsid w:val="00C054F0"/>
    <w:rsid w:val="00C0571C"/>
    <w:rsid w:val="00C05AD2"/>
    <w:rsid w:val="00C068ED"/>
    <w:rsid w:val="00C06C51"/>
    <w:rsid w:val="00C0704B"/>
    <w:rsid w:val="00C079CF"/>
    <w:rsid w:val="00C07BB9"/>
    <w:rsid w:val="00C07CEE"/>
    <w:rsid w:val="00C10310"/>
    <w:rsid w:val="00C103CA"/>
    <w:rsid w:val="00C10511"/>
    <w:rsid w:val="00C10613"/>
    <w:rsid w:val="00C108C8"/>
    <w:rsid w:val="00C111A4"/>
    <w:rsid w:val="00C11266"/>
    <w:rsid w:val="00C11C16"/>
    <w:rsid w:val="00C11D18"/>
    <w:rsid w:val="00C1214A"/>
    <w:rsid w:val="00C129A7"/>
    <w:rsid w:val="00C12A93"/>
    <w:rsid w:val="00C12C4C"/>
    <w:rsid w:val="00C13075"/>
    <w:rsid w:val="00C13418"/>
    <w:rsid w:val="00C13612"/>
    <w:rsid w:val="00C13B30"/>
    <w:rsid w:val="00C13B4D"/>
    <w:rsid w:val="00C13DE6"/>
    <w:rsid w:val="00C14C58"/>
    <w:rsid w:val="00C14DB4"/>
    <w:rsid w:val="00C14DEE"/>
    <w:rsid w:val="00C150E0"/>
    <w:rsid w:val="00C16CDE"/>
    <w:rsid w:val="00C20022"/>
    <w:rsid w:val="00C205C7"/>
    <w:rsid w:val="00C20C9D"/>
    <w:rsid w:val="00C211B4"/>
    <w:rsid w:val="00C21A29"/>
    <w:rsid w:val="00C2212B"/>
    <w:rsid w:val="00C2284F"/>
    <w:rsid w:val="00C22C3F"/>
    <w:rsid w:val="00C23B49"/>
    <w:rsid w:val="00C23E8B"/>
    <w:rsid w:val="00C24B5F"/>
    <w:rsid w:val="00C24C2A"/>
    <w:rsid w:val="00C259B1"/>
    <w:rsid w:val="00C25EF6"/>
    <w:rsid w:val="00C273A3"/>
    <w:rsid w:val="00C27619"/>
    <w:rsid w:val="00C2769B"/>
    <w:rsid w:val="00C27E32"/>
    <w:rsid w:val="00C305B0"/>
    <w:rsid w:val="00C307F5"/>
    <w:rsid w:val="00C30D3C"/>
    <w:rsid w:val="00C31028"/>
    <w:rsid w:val="00C313B9"/>
    <w:rsid w:val="00C314D5"/>
    <w:rsid w:val="00C31868"/>
    <w:rsid w:val="00C31A39"/>
    <w:rsid w:val="00C31CB7"/>
    <w:rsid w:val="00C3253E"/>
    <w:rsid w:val="00C3278B"/>
    <w:rsid w:val="00C329A7"/>
    <w:rsid w:val="00C331EE"/>
    <w:rsid w:val="00C33207"/>
    <w:rsid w:val="00C337CD"/>
    <w:rsid w:val="00C33A16"/>
    <w:rsid w:val="00C33A8B"/>
    <w:rsid w:val="00C3469A"/>
    <w:rsid w:val="00C348A0"/>
    <w:rsid w:val="00C34BCD"/>
    <w:rsid w:val="00C34BEF"/>
    <w:rsid w:val="00C34CE3"/>
    <w:rsid w:val="00C35350"/>
    <w:rsid w:val="00C3569B"/>
    <w:rsid w:val="00C36207"/>
    <w:rsid w:val="00C36595"/>
    <w:rsid w:val="00C3664A"/>
    <w:rsid w:val="00C366FF"/>
    <w:rsid w:val="00C37199"/>
    <w:rsid w:val="00C3742F"/>
    <w:rsid w:val="00C37F81"/>
    <w:rsid w:val="00C4054A"/>
    <w:rsid w:val="00C406D8"/>
    <w:rsid w:val="00C413B6"/>
    <w:rsid w:val="00C41B61"/>
    <w:rsid w:val="00C42047"/>
    <w:rsid w:val="00C422A2"/>
    <w:rsid w:val="00C42451"/>
    <w:rsid w:val="00C4271A"/>
    <w:rsid w:val="00C427B3"/>
    <w:rsid w:val="00C42E2D"/>
    <w:rsid w:val="00C4308C"/>
    <w:rsid w:val="00C4341B"/>
    <w:rsid w:val="00C43467"/>
    <w:rsid w:val="00C438D8"/>
    <w:rsid w:val="00C447DB"/>
    <w:rsid w:val="00C44CB8"/>
    <w:rsid w:val="00C45022"/>
    <w:rsid w:val="00C45757"/>
    <w:rsid w:val="00C45A25"/>
    <w:rsid w:val="00C45F88"/>
    <w:rsid w:val="00C46539"/>
    <w:rsid w:val="00C46C78"/>
    <w:rsid w:val="00C47245"/>
    <w:rsid w:val="00C472F8"/>
    <w:rsid w:val="00C477B0"/>
    <w:rsid w:val="00C47B7B"/>
    <w:rsid w:val="00C47D7E"/>
    <w:rsid w:val="00C501CE"/>
    <w:rsid w:val="00C515CC"/>
    <w:rsid w:val="00C519FC"/>
    <w:rsid w:val="00C51BF3"/>
    <w:rsid w:val="00C52503"/>
    <w:rsid w:val="00C530C0"/>
    <w:rsid w:val="00C533CE"/>
    <w:rsid w:val="00C53400"/>
    <w:rsid w:val="00C538AF"/>
    <w:rsid w:val="00C54253"/>
    <w:rsid w:val="00C54591"/>
    <w:rsid w:val="00C54A2F"/>
    <w:rsid w:val="00C54E33"/>
    <w:rsid w:val="00C55141"/>
    <w:rsid w:val="00C553ED"/>
    <w:rsid w:val="00C558C1"/>
    <w:rsid w:val="00C56191"/>
    <w:rsid w:val="00C565C2"/>
    <w:rsid w:val="00C5675F"/>
    <w:rsid w:val="00C5764D"/>
    <w:rsid w:val="00C60A7A"/>
    <w:rsid w:val="00C6129B"/>
    <w:rsid w:val="00C62077"/>
    <w:rsid w:val="00C62A47"/>
    <w:rsid w:val="00C6325A"/>
    <w:rsid w:val="00C638AE"/>
    <w:rsid w:val="00C63C99"/>
    <w:rsid w:val="00C6423A"/>
    <w:rsid w:val="00C64F17"/>
    <w:rsid w:val="00C656A8"/>
    <w:rsid w:val="00C659E4"/>
    <w:rsid w:val="00C65B1C"/>
    <w:rsid w:val="00C65C27"/>
    <w:rsid w:val="00C65CE9"/>
    <w:rsid w:val="00C65DFA"/>
    <w:rsid w:val="00C66221"/>
    <w:rsid w:val="00C66230"/>
    <w:rsid w:val="00C663A5"/>
    <w:rsid w:val="00C666DC"/>
    <w:rsid w:val="00C66B4D"/>
    <w:rsid w:val="00C67631"/>
    <w:rsid w:val="00C6792E"/>
    <w:rsid w:val="00C70832"/>
    <w:rsid w:val="00C70BAF"/>
    <w:rsid w:val="00C71030"/>
    <w:rsid w:val="00C71B7C"/>
    <w:rsid w:val="00C71F4F"/>
    <w:rsid w:val="00C720DC"/>
    <w:rsid w:val="00C73119"/>
    <w:rsid w:val="00C7338B"/>
    <w:rsid w:val="00C73A5D"/>
    <w:rsid w:val="00C74068"/>
    <w:rsid w:val="00C7434F"/>
    <w:rsid w:val="00C746A7"/>
    <w:rsid w:val="00C74752"/>
    <w:rsid w:val="00C74FD1"/>
    <w:rsid w:val="00C75998"/>
    <w:rsid w:val="00C75BED"/>
    <w:rsid w:val="00C76244"/>
    <w:rsid w:val="00C76414"/>
    <w:rsid w:val="00C7643A"/>
    <w:rsid w:val="00C769A1"/>
    <w:rsid w:val="00C76D3E"/>
    <w:rsid w:val="00C776B8"/>
    <w:rsid w:val="00C8001A"/>
    <w:rsid w:val="00C809FC"/>
    <w:rsid w:val="00C80C69"/>
    <w:rsid w:val="00C81149"/>
    <w:rsid w:val="00C81188"/>
    <w:rsid w:val="00C811DF"/>
    <w:rsid w:val="00C8144A"/>
    <w:rsid w:val="00C8156B"/>
    <w:rsid w:val="00C82917"/>
    <w:rsid w:val="00C82B77"/>
    <w:rsid w:val="00C83137"/>
    <w:rsid w:val="00C845D8"/>
    <w:rsid w:val="00C849C5"/>
    <w:rsid w:val="00C84AEF"/>
    <w:rsid w:val="00C84B71"/>
    <w:rsid w:val="00C84E64"/>
    <w:rsid w:val="00C84E85"/>
    <w:rsid w:val="00C85575"/>
    <w:rsid w:val="00C8560D"/>
    <w:rsid w:val="00C856DD"/>
    <w:rsid w:val="00C86D7A"/>
    <w:rsid w:val="00C86F4C"/>
    <w:rsid w:val="00C903C6"/>
    <w:rsid w:val="00C90E28"/>
    <w:rsid w:val="00C91A88"/>
    <w:rsid w:val="00C91B0E"/>
    <w:rsid w:val="00C91BD0"/>
    <w:rsid w:val="00C9249A"/>
    <w:rsid w:val="00C9286F"/>
    <w:rsid w:val="00C92D15"/>
    <w:rsid w:val="00C93258"/>
    <w:rsid w:val="00C932FF"/>
    <w:rsid w:val="00C93702"/>
    <w:rsid w:val="00C93F25"/>
    <w:rsid w:val="00C941C7"/>
    <w:rsid w:val="00C9455E"/>
    <w:rsid w:val="00C95117"/>
    <w:rsid w:val="00C95B74"/>
    <w:rsid w:val="00C96DDB"/>
    <w:rsid w:val="00C9735B"/>
    <w:rsid w:val="00C97DCC"/>
    <w:rsid w:val="00C97E74"/>
    <w:rsid w:val="00CA0228"/>
    <w:rsid w:val="00CA0273"/>
    <w:rsid w:val="00CA078A"/>
    <w:rsid w:val="00CA2338"/>
    <w:rsid w:val="00CA321D"/>
    <w:rsid w:val="00CA3261"/>
    <w:rsid w:val="00CA3529"/>
    <w:rsid w:val="00CA48BA"/>
    <w:rsid w:val="00CA4A5F"/>
    <w:rsid w:val="00CA4E4E"/>
    <w:rsid w:val="00CA5729"/>
    <w:rsid w:val="00CA58C7"/>
    <w:rsid w:val="00CA5F53"/>
    <w:rsid w:val="00CA6186"/>
    <w:rsid w:val="00CA62A2"/>
    <w:rsid w:val="00CA645F"/>
    <w:rsid w:val="00CA6791"/>
    <w:rsid w:val="00CA6F8D"/>
    <w:rsid w:val="00CB0144"/>
    <w:rsid w:val="00CB0CBC"/>
    <w:rsid w:val="00CB0E31"/>
    <w:rsid w:val="00CB15D4"/>
    <w:rsid w:val="00CB1C12"/>
    <w:rsid w:val="00CB1F7B"/>
    <w:rsid w:val="00CB24DE"/>
    <w:rsid w:val="00CB2AA8"/>
    <w:rsid w:val="00CB3089"/>
    <w:rsid w:val="00CB33FC"/>
    <w:rsid w:val="00CB34B0"/>
    <w:rsid w:val="00CB3DF3"/>
    <w:rsid w:val="00CB42DF"/>
    <w:rsid w:val="00CB4342"/>
    <w:rsid w:val="00CB505D"/>
    <w:rsid w:val="00CB5599"/>
    <w:rsid w:val="00CB5697"/>
    <w:rsid w:val="00CB678D"/>
    <w:rsid w:val="00CB68FC"/>
    <w:rsid w:val="00CB7796"/>
    <w:rsid w:val="00CB7A0B"/>
    <w:rsid w:val="00CB7A5E"/>
    <w:rsid w:val="00CC0396"/>
    <w:rsid w:val="00CC0667"/>
    <w:rsid w:val="00CC0E61"/>
    <w:rsid w:val="00CC0ED5"/>
    <w:rsid w:val="00CC20C8"/>
    <w:rsid w:val="00CC31CF"/>
    <w:rsid w:val="00CC344F"/>
    <w:rsid w:val="00CC3C89"/>
    <w:rsid w:val="00CC3DCC"/>
    <w:rsid w:val="00CC3EB5"/>
    <w:rsid w:val="00CC4087"/>
    <w:rsid w:val="00CC46E6"/>
    <w:rsid w:val="00CC478C"/>
    <w:rsid w:val="00CC47E7"/>
    <w:rsid w:val="00CC47FD"/>
    <w:rsid w:val="00CC4AB9"/>
    <w:rsid w:val="00CC5329"/>
    <w:rsid w:val="00CC5679"/>
    <w:rsid w:val="00CC5C44"/>
    <w:rsid w:val="00CC5E6D"/>
    <w:rsid w:val="00CC618D"/>
    <w:rsid w:val="00CC735D"/>
    <w:rsid w:val="00CC781F"/>
    <w:rsid w:val="00CC7F48"/>
    <w:rsid w:val="00CD0771"/>
    <w:rsid w:val="00CD07D8"/>
    <w:rsid w:val="00CD1227"/>
    <w:rsid w:val="00CD124F"/>
    <w:rsid w:val="00CD1307"/>
    <w:rsid w:val="00CD143F"/>
    <w:rsid w:val="00CD14B3"/>
    <w:rsid w:val="00CD1A1B"/>
    <w:rsid w:val="00CD1B93"/>
    <w:rsid w:val="00CD1D2D"/>
    <w:rsid w:val="00CD1EA7"/>
    <w:rsid w:val="00CD206B"/>
    <w:rsid w:val="00CD271F"/>
    <w:rsid w:val="00CD2E3B"/>
    <w:rsid w:val="00CD2F29"/>
    <w:rsid w:val="00CD2F81"/>
    <w:rsid w:val="00CD3168"/>
    <w:rsid w:val="00CD3D58"/>
    <w:rsid w:val="00CD3F44"/>
    <w:rsid w:val="00CD457D"/>
    <w:rsid w:val="00CD4B4E"/>
    <w:rsid w:val="00CD4D89"/>
    <w:rsid w:val="00CD4F46"/>
    <w:rsid w:val="00CD57E4"/>
    <w:rsid w:val="00CD5EFC"/>
    <w:rsid w:val="00CD60B6"/>
    <w:rsid w:val="00CD621D"/>
    <w:rsid w:val="00CD68ED"/>
    <w:rsid w:val="00CD6DD0"/>
    <w:rsid w:val="00CD6E50"/>
    <w:rsid w:val="00CD6E70"/>
    <w:rsid w:val="00CD715F"/>
    <w:rsid w:val="00CD7AA5"/>
    <w:rsid w:val="00CD7CB7"/>
    <w:rsid w:val="00CD7E42"/>
    <w:rsid w:val="00CD7FCB"/>
    <w:rsid w:val="00CE0C14"/>
    <w:rsid w:val="00CE14B7"/>
    <w:rsid w:val="00CE1528"/>
    <w:rsid w:val="00CE152F"/>
    <w:rsid w:val="00CE16DA"/>
    <w:rsid w:val="00CE1A1F"/>
    <w:rsid w:val="00CE1F39"/>
    <w:rsid w:val="00CE2445"/>
    <w:rsid w:val="00CE2849"/>
    <w:rsid w:val="00CE31AE"/>
    <w:rsid w:val="00CE369F"/>
    <w:rsid w:val="00CE3A2B"/>
    <w:rsid w:val="00CE3F4A"/>
    <w:rsid w:val="00CE4160"/>
    <w:rsid w:val="00CE4D1E"/>
    <w:rsid w:val="00CE4DF5"/>
    <w:rsid w:val="00CE4E87"/>
    <w:rsid w:val="00CE4F4F"/>
    <w:rsid w:val="00CE56A1"/>
    <w:rsid w:val="00CE5762"/>
    <w:rsid w:val="00CE5BEA"/>
    <w:rsid w:val="00CE5E4C"/>
    <w:rsid w:val="00CE5F71"/>
    <w:rsid w:val="00CE689A"/>
    <w:rsid w:val="00CE6D15"/>
    <w:rsid w:val="00CE7065"/>
    <w:rsid w:val="00CE7B06"/>
    <w:rsid w:val="00CE7C4F"/>
    <w:rsid w:val="00CF07FE"/>
    <w:rsid w:val="00CF1852"/>
    <w:rsid w:val="00CF1DE4"/>
    <w:rsid w:val="00CF2157"/>
    <w:rsid w:val="00CF288E"/>
    <w:rsid w:val="00CF290D"/>
    <w:rsid w:val="00CF2EB1"/>
    <w:rsid w:val="00CF37AD"/>
    <w:rsid w:val="00CF3A54"/>
    <w:rsid w:val="00CF40D8"/>
    <w:rsid w:val="00CF5EEA"/>
    <w:rsid w:val="00CF6052"/>
    <w:rsid w:val="00CF668A"/>
    <w:rsid w:val="00CF6F51"/>
    <w:rsid w:val="00CF7145"/>
    <w:rsid w:val="00D000ED"/>
    <w:rsid w:val="00D0020D"/>
    <w:rsid w:val="00D00370"/>
    <w:rsid w:val="00D0078C"/>
    <w:rsid w:val="00D00D56"/>
    <w:rsid w:val="00D01806"/>
    <w:rsid w:val="00D019FB"/>
    <w:rsid w:val="00D021E9"/>
    <w:rsid w:val="00D02E85"/>
    <w:rsid w:val="00D02E9F"/>
    <w:rsid w:val="00D02F2C"/>
    <w:rsid w:val="00D0315A"/>
    <w:rsid w:val="00D031F1"/>
    <w:rsid w:val="00D03715"/>
    <w:rsid w:val="00D03B43"/>
    <w:rsid w:val="00D03BA9"/>
    <w:rsid w:val="00D0583E"/>
    <w:rsid w:val="00D05D54"/>
    <w:rsid w:val="00D05DB2"/>
    <w:rsid w:val="00D07567"/>
    <w:rsid w:val="00D07EC5"/>
    <w:rsid w:val="00D1061D"/>
    <w:rsid w:val="00D10631"/>
    <w:rsid w:val="00D11ABA"/>
    <w:rsid w:val="00D129B2"/>
    <w:rsid w:val="00D12CFC"/>
    <w:rsid w:val="00D12F63"/>
    <w:rsid w:val="00D13083"/>
    <w:rsid w:val="00D13E03"/>
    <w:rsid w:val="00D13E98"/>
    <w:rsid w:val="00D14007"/>
    <w:rsid w:val="00D14234"/>
    <w:rsid w:val="00D1483B"/>
    <w:rsid w:val="00D14ADC"/>
    <w:rsid w:val="00D14D8A"/>
    <w:rsid w:val="00D150AF"/>
    <w:rsid w:val="00D1531D"/>
    <w:rsid w:val="00D1546B"/>
    <w:rsid w:val="00D156B7"/>
    <w:rsid w:val="00D159C4"/>
    <w:rsid w:val="00D15A49"/>
    <w:rsid w:val="00D165EC"/>
    <w:rsid w:val="00D172A6"/>
    <w:rsid w:val="00D17327"/>
    <w:rsid w:val="00D173B6"/>
    <w:rsid w:val="00D17766"/>
    <w:rsid w:val="00D17897"/>
    <w:rsid w:val="00D17A2A"/>
    <w:rsid w:val="00D17ECC"/>
    <w:rsid w:val="00D200D4"/>
    <w:rsid w:val="00D20AC2"/>
    <w:rsid w:val="00D20CC2"/>
    <w:rsid w:val="00D20DCA"/>
    <w:rsid w:val="00D21026"/>
    <w:rsid w:val="00D22242"/>
    <w:rsid w:val="00D230D3"/>
    <w:rsid w:val="00D23102"/>
    <w:rsid w:val="00D231F6"/>
    <w:rsid w:val="00D2352D"/>
    <w:rsid w:val="00D2410E"/>
    <w:rsid w:val="00D249BB"/>
    <w:rsid w:val="00D2532F"/>
    <w:rsid w:val="00D254F1"/>
    <w:rsid w:val="00D25B50"/>
    <w:rsid w:val="00D25E1D"/>
    <w:rsid w:val="00D264AE"/>
    <w:rsid w:val="00D26B38"/>
    <w:rsid w:val="00D26ED3"/>
    <w:rsid w:val="00D276EB"/>
    <w:rsid w:val="00D277A8"/>
    <w:rsid w:val="00D27C34"/>
    <w:rsid w:val="00D27C3F"/>
    <w:rsid w:val="00D308B4"/>
    <w:rsid w:val="00D30CA7"/>
    <w:rsid w:val="00D30D08"/>
    <w:rsid w:val="00D31070"/>
    <w:rsid w:val="00D3190A"/>
    <w:rsid w:val="00D3242C"/>
    <w:rsid w:val="00D328D4"/>
    <w:rsid w:val="00D33237"/>
    <w:rsid w:val="00D33B86"/>
    <w:rsid w:val="00D33E38"/>
    <w:rsid w:val="00D3502F"/>
    <w:rsid w:val="00D35678"/>
    <w:rsid w:val="00D35A43"/>
    <w:rsid w:val="00D36202"/>
    <w:rsid w:val="00D3639D"/>
    <w:rsid w:val="00D36463"/>
    <w:rsid w:val="00D373DE"/>
    <w:rsid w:val="00D373F8"/>
    <w:rsid w:val="00D37839"/>
    <w:rsid w:val="00D37AB7"/>
    <w:rsid w:val="00D37BE8"/>
    <w:rsid w:val="00D37DC1"/>
    <w:rsid w:val="00D40060"/>
    <w:rsid w:val="00D40A14"/>
    <w:rsid w:val="00D40B1D"/>
    <w:rsid w:val="00D40C1D"/>
    <w:rsid w:val="00D417B3"/>
    <w:rsid w:val="00D41DB0"/>
    <w:rsid w:val="00D42991"/>
    <w:rsid w:val="00D42E79"/>
    <w:rsid w:val="00D43004"/>
    <w:rsid w:val="00D436A6"/>
    <w:rsid w:val="00D43E30"/>
    <w:rsid w:val="00D43FBF"/>
    <w:rsid w:val="00D4401E"/>
    <w:rsid w:val="00D44177"/>
    <w:rsid w:val="00D44B3B"/>
    <w:rsid w:val="00D44B3F"/>
    <w:rsid w:val="00D45132"/>
    <w:rsid w:val="00D45153"/>
    <w:rsid w:val="00D4525D"/>
    <w:rsid w:val="00D452A7"/>
    <w:rsid w:val="00D45611"/>
    <w:rsid w:val="00D46370"/>
    <w:rsid w:val="00D46A73"/>
    <w:rsid w:val="00D46BDA"/>
    <w:rsid w:val="00D471F6"/>
    <w:rsid w:val="00D47935"/>
    <w:rsid w:val="00D47CB1"/>
    <w:rsid w:val="00D5108D"/>
    <w:rsid w:val="00D5114F"/>
    <w:rsid w:val="00D513C1"/>
    <w:rsid w:val="00D515B9"/>
    <w:rsid w:val="00D51812"/>
    <w:rsid w:val="00D51DE7"/>
    <w:rsid w:val="00D5265C"/>
    <w:rsid w:val="00D531ED"/>
    <w:rsid w:val="00D536B3"/>
    <w:rsid w:val="00D53B22"/>
    <w:rsid w:val="00D53DC4"/>
    <w:rsid w:val="00D5412D"/>
    <w:rsid w:val="00D5482B"/>
    <w:rsid w:val="00D54E79"/>
    <w:rsid w:val="00D552CF"/>
    <w:rsid w:val="00D56533"/>
    <w:rsid w:val="00D5695D"/>
    <w:rsid w:val="00D5715E"/>
    <w:rsid w:val="00D57A4D"/>
    <w:rsid w:val="00D57D01"/>
    <w:rsid w:val="00D57F7D"/>
    <w:rsid w:val="00D600A1"/>
    <w:rsid w:val="00D60389"/>
    <w:rsid w:val="00D614DF"/>
    <w:rsid w:val="00D6209A"/>
    <w:rsid w:val="00D621BB"/>
    <w:rsid w:val="00D6256B"/>
    <w:rsid w:val="00D62D15"/>
    <w:rsid w:val="00D63BC7"/>
    <w:rsid w:val="00D64717"/>
    <w:rsid w:val="00D64E0A"/>
    <w:rsid w:val="00D64FFF"/>
    <w:rsid w:val="00D65052"/>
    <w:rsid w:val="00D651F1"/>
    <w:rsid w:val="00D65481"/>
    <w:rsid w:val="00D6613A"/>
    <w:rsid w:val="00D6693A"/>
    <w:rsid w:val="00D66CBB"/>
    <w:rsid w:val="00D6740F"/>
    <w:rsid w:val="00D67C69"/>
    <w:rsid w:val="00D67D48"/>
    <w:rsid w:val="00D72043"/>
    <w:rsid w:val="00D721B9"/>
    <w:rsid w:val="00D727CC"/>
    <w:rsid w:val="00D72CB8"/>
    <w:rsid w:val="00D72F01"/>
    <w:rsid w:val="00D7303C"/>
    <w:rsid w:val="00D733B8"/>
    <w:rsid w:val="00D738A7"/>
    <w:rsid w:val="00D745F0"/>
    <w:rsid w:val="00D754DD"/>
    <w:rsid w:val="00D7563E"/>
    <w:rsid w:val="00D75F31"/>
    <w:rsid w:val="00D75F6E"/>
    <w:rsid w:val="00D760CC"/>
    <w:rsid w:val="00D764FF"/>
    <w:rsid w:val="00D7681D"/>
    <w:rsid w:val="00D76B81"/>
    <w:rsid w:val="00D77109"/>
    <w:rsid w:val="00D77609"/>
    <w:rsid w:val="00D7769D"/>
    <w:rsid w:val="00D77D56"/>
    <w:rsid w:val="00D800A4"/>
    <w:rsid w:val="00D80512"/>
    <w:rsid w:val="00D80C73"/>
    <w:rsid w:val="00D81124"/>
    <w:rsid w:val="00D81637"/>
    <w:rsid w:val="00D817E9"/>
    <w:rsid w:val="00D81832"/>
    <w:rsid w:val="00D81DFC"/>
    <w:rsid w:val="00D81F78"/>
    <w:rsid w:val="00D821AE"/>
    <w:rsid w:val="00D82347"/>
    <w:rsid w:val="00D823FA"/>
    <w:rsid w:val="00D82802"/>
    <w:rsid w:val="00D828BD"/>
    <w:rsid w:val="00D82DA2"/>
    <w:rsid w:val="00D839EF"/>
    <w:rsid w:val="00D843D8"/>
    <w:rsid w:val="00D84A02"/>
    <w:rsid w:val="00D84C37"/>
    <w:rsid w:val="00D85900"/>
    <w:rsid w:val="00D86B1E"/>
    <w:rsid w:val="00D86EB7"/>
    <w:rsid w:val="00D873F6"/>
    <w:rsid w:val="00D90AEF"/>
    <w:rsid w:val="00D90D90"/>
    <w:rsid w:val="00D90E33"/>
    <w:rsid w:val="00D9169D"/>
    <w:rsid w:val="00D91DC7"/>
    <w:rsid w:val="00D930A1"/>
    <w:rsid w:val="00D93101"/>
    <w:rsid w:val="00D931EB"/>
    <w:rsid w:val="00D9406D"/>
    <w:rsid w:val="00D940DE"/>
    <w:rsid w:val="00D94562"/>
    <w:rsid w:val="00D94726"/>
    <w:rsid w:val="00D949C3"/>
    <w:rsid w:val="00D94FFF"/>
    <w:rsid w:val="00D952D6"/>
    <w:rsid w:val="00D9575F"/>
    <w:rsid w:val="00D95C25"/>
    <w:rsid w:val="00D963B1"/>
    <w:rsid w:val="00D964D6"/>
    <w:rsid w:val="00D9658C"/>
    <w:rsid w:val="00D969C2"/>
    <w:rsid w:val="00D96B79"/>
    <w:rsid w:val="00D9739D"/>
    <w:rsid w:val="00D9749C"/>
    <w:rsid w:val="00D9757F"/>
    <w:rsid w:val="00DA0D6D"/>
    <w:rsid w:val="00DA0E5F"/>
    <w:rsid w:val="00DA0FA0"/>
    <w:rsid w:val="00DA1AF0"/>
    <w:rsid w:val="00DA1E82"/>
    <w:rsid w:val="00DA2345"/>
    <w:rsid w:val="00DA2A70"/>
    <w:rsid w:val="00DA2D18"/>
    <w:rsid w:val="00DA307C"/>
    <w:rsid w:val="00DA3089"/>
    <w:rsid w:val="00DA3602"/>
    <w:rsid w:val="00DA3BDA"/>
    <w:rsid w:val="00DA3D09"/>
    <w:rsid w:val="00DA40E7"/>
    <w:rsid w:val="00DA5650"/>
    <w:rsid w:val="00DA5822"/>
    <w:rsid w:val="00DA6ABC"/>
    <w:rsid w:val="00DA6CF6"/>
    <w:rsid w:val="00DA7235"/>
    <w:rsid w:val="00DB0271"/>
    <w:rsid w:val="00DB0745"/>
    <w:rsid w:val="00DB0B33"/>
    <w:rsid w:val="00DB113D"/>
    <w:rsid w:val="00DB15BF"/>
    <w:rsid w:val="00DB16CE"/>
    <w:rsid w:val="00DB195F"/>
    <w:rsid w:val="00DB24DF"/>
    <w:rsid w:val="00DB25A5"/>
    <w:rsid w:val="00DB28B3"/>
    <w:rsid w:val="00DB299A"/>
    <w:rsid w:val="00DB3887"/>
    <w:rsid w:val="00DB4C89"/>
    <w:rsid w:val="00DB4D89"/>
    <w:rsid w:val="00DB4F76"/>
    <w:rsid w:val="00DB51C1"/>
    <w:rsid w:val="00DB5336"/>
    <w:rsid w:val="00DB5717"/>
    <w:rsid w:val="00DB6100"/>
    <w:rsid w:val="00DB6678"/>
    <w:rsid w:val="00DB6CD6"/>
    <w:rsid w:val="00DB73E5"/>
    <w:rsid w:val="00DB7664"/>
    <w:rsid w:val="00DB7972"/>
    <w:rsid w:val="00DC03B3"/>
    <w:rsid w:val="00DC0498"/>
    <w:rsid w:val="00DC110B"/>
    <w:rsid w:val="00DC1CBD"/>
    <w:rsid w:val="00DC1D0A"/>
    <w:rsid w:val="00DC2A0F"/>
    <w:rsid w:val="00DC2A2A"/>
    <w:rsid w:val="00DC2CA9"/>
    <w:rsid w:val="00DC32B5"/>
    <w:rsid w:val="00DC3973"/>
    <w:rsid w:val="00DC3B40"/>
    <w:rsid w:val="00DC3FDA"/>
    <w:rsid w:val="00DC4ACB"/>
    <w:rsid w:val="00DC50D4"/>
    <w:rsid w:val="00DC5277"/>
    <w:rsid w:val="00DC5602"/>
    <w:rsid w:val="00DC5941"/>
    <w:rsid w:val="00DC6020"/>
    <w:rsid w:val="00DC65E2"/>
    <w:rsid w:val="00DC74E7"/>
    <w:rsid w:val="00DD0904"/>
    <w:rsid w:val="00DD0E93"/>
    <w:rsid w:val="00DD1165"/>
    <w:rsid w:val="00DD16CD"/>
    <w:rsid w:val="00DD1BD5"/>
    <w:rsid w:val="00DD1F9B"/>
    <w:rsid w:val="00DD2D81"/>
    <w:rsid w:val="00DD53E0"/>
    <w:rsid w:val="00DD5492"/>
    <w:rsid w:val="00DD5D68"/>
    <w:rsid w:val="00DD63B2"/>
    <w:rsid w:val="00DD644C"/>
    <w:rsid w:val="00DD64F9"/>
    <w:rsid w:val="00DD78AF"/>
    <w:rsid w:val="00DD7A24"/>
    <w:rsid w:val="00DE0024"/>
    <w:rsid w:val="00DE016B"/>
    <w:rsid w:val="00DE12E2"/>
    <w:rsid w:val="00DE165B"/>
    <w:rsid w:val="00DE170E"/>
    <w:rsid w:val="00DE1E0A"/>
    <w:rsid w:val="00DE1E3F"/>
    <w:rsid w:val="00DE2410"/>
    <w:rsid w:val="00DE27D7"/>
    <w:rsid w:val="00DE303B"/>
    <w:rsid w:val="00DE3668"/>
    <w:rsid w:val="00DE3BBE"/>
    <w:rsid w:val="00DE4801"/>
    <w:rsid w:val="00DE49BD"/>
    <w:rsid w:val="00DE5B18"/>
    <w:rsid w:val="00DE6076"/>
    <w:rsid w:val="00DE658D"/>
    <w:rsid w:val="00DE6735"/>
    <w:rsid w:val="00DE6755"/>
    <w:rsid w:val="00DE7A73"/>
    <w:rsid w:val="00DE7EE0"/>
    <w:rsid w:val="00DF0DC7"/>
    <w:rsid w:val="00DF0F2C"/>
    <w:rsid w:val="00DF159F"/>
    <w:rsid w:val="00DF1D38"/>
    <w:rsid w:val="00DF212E"/>
    <w:rsid w:val="00DF2489"/>
    <w:rsid w:val="00DF2B58"/>
    <w:rsid w:val="00DF3174"/>
    <w:rsid w:val="00DF3BDD"/>
    <w:rsid w:val="00DF3E2C"/>
    <w:rsid w:val="00DF3E6F"/>
    <w:rsid w:val="00DF413F"/>
    <w:rsid w:val="00DF41B3"/>
    <w:rsid w:val="00DF4947"/>
    <w:rsid w:val="00DF5138"/>
    <w:rsid w:val="00DF543C"/>
    <w:rsid w:val="00DF5AE7"/>
    <w:rsid w:val="00DF5BDF"/>
    <w:rsid w:val="00DF6242"/>
    <w:rsid w:val="00DF6569"/>
    <w:rsid w:val="00DF6762"/>
    <w:rsid w:val="00DF67F4"/>
    <w:rsid w:val="00DF6D19"/>
    <w:rsid w:val="00DF726D"/>
    <w:rsid w:val="00DF75B6"/>
    <w:rsid w:val="00DF7A3C"/>
    <w:rsid w:val="00DF7D86"/>
    <w:rsid w:val="00E001DD"/>
    <w:rsid w:val="00E003B2"/>
    <w:rsid w:val="00E003CF"/>
    <w:rsid w:val="00E00B0F"/>
    <w:rsid w:val="00E00D07"/>
    <w:rsid w:val="00E01061"/>
    <w:rsid w:val="00E01277"/>
    <w:rsid w:val="00E03BC0"/>
    <w:rsid w:val="00E03DC8"/>
    <w:rsid w:val="00E0414F"/>
    <w:rsid w:val="00E0441D"/>
    <w:rsid w:val="00E04954"/>
    <w:rsid w:val="00E049B9"/>
    <w:rsid w:val="00E05040"/>
    <w:rsid w:val="00E05D64"/>
    <w:rsid w:val="00E05FFD"/>
    <w:rsid w:val="00E0652E"/>
    <w:rsid w:val="00E06839"/>
    <w:rsid w:val="00E06A4F"/>
    <w:rsid w:val="00E06D77"/>
    <w:rsid w:val="00E06E43"/>
    <w:rsid w:val="00E072B7"/>
    <w:rsid w:val="00E07500"/>
    <w:rsid w:val="00E076F8"/>
    <w:rsid w:val="00E07A8B"/>
    <w:rsid w:val="00E11F5D"/>
    <w:rsid w:val="00E12F7F"/>
    <w:rsid w:val="00E138D5"/>
    <w:rsid w:val="00E14C68"/>
    <w:rsid w:val="00E14E1E"/>
    <w:rsid w:val="00E15350"/>
    <w:rsid w:val="00E15413"/>
    <w:rsid w:val="00E15B32"/>
    <w:rsid w:val="00E16266"/>
    <w:rsid w:val="00E1676F"/>
    <w:rsid w:val="00E16855"/>
    <w:rsid w:val="00E16964"/>
    <w:rsid w:val="00E17A7C"/>
    <w:rsid w:val="00E20400"/>
    <w:rsid w:val="00E2040F"/>
    <w:rsid w:val="00E206F7"/>
    <w:rsid w:val="00E207DD"/>
    <w:rsid w:val="00E20868"/>
    <w:rsid w:val="00E20BDB"/>
    <w:rsid w:val="00E2112B"/>
    <w:rsid w:val="00E212D7"/>
    <w:rsid w:val="00E21BCB"/>
    <w:rsid w:val="00E22891"/>
    <w:rsid w:val="00E22B51"/>
    <w:rsid w:val="00E23383"/>
    <w:rsid w:val="00E237DE"/>
    <w:rsid w:val="00E23C85"/>
    <w:rsid w:val="00E23DED"/>
    <w:rsid w:val="00E23E4E"/>
    <w:rsid w:val="00E23F74"/>
    <w:rsid w:val="00E24A14"/>
    <w:rsid w:val="00E255C7"/>
    <w:rsid w:val="00E2650E"/>
    <w:rsid w:val="00E26F82"/>
    <w:rsid w:val="00E27366"/>
    <w:rsid w:val="00E27437"/>
    <w:rsid w:val="00E27C48"/>
    <w:rsid w:val="00E30D08"/>
    <w:rsid w:val="00E31A3D"/>
    <w:rsid w:val="00E31A8C"/>
    <w:rsid w:val="00E31DAC"/>
    <w:rsid w:val="00E32B93"/>
    <w:rsid w:val="00E32FC0"/>
    <w:rsid w:val="00E332C9"/>
    <w:rsid w:val="00E3336B"/>
    <w:rsid w:val="00E336E1"/>
    <w:rsid w:val="00E33FC5"/>
    <w:rsid w:val="00E347F2"/>
    <w:rsid w:val="00E34879"/>
    <w:rsid w:val="00E34D2E"/>
    <w:rsid w:val="00E35A69"/>
    <w:rsid w:val="00E35B76"/>
    <w:rsid w:val="00E35B8A"/>
    <w:rsid w:val="00E36CBD"/>
    <w:rsid w:val="00E36D51"/>
    <w:rsid w:val="00E378E0"/>
    <w:rsid w:val="00E404DA"/>
    <w:rsid w:val="00E408EF"/>
    <w:rsid w:val="00E415E3"/>
    <w:rsid w:val="00E41CE0"/>
    <w:rsid w:val="00E42B28"/>
    <w:rsid w:val="00E42BC0"/>
    <w:rsid w:val="00E42C97"/>
    <w:rsid w:val="00E42ECB"/>
    <w:rsid w:val="00E42F8F"/>
    <w:rsid w:val="00E4332B"/>
    <w:rsid w:val="00E43493"/>
    <w:rsid w:val="00E435D7"/>
    <w:rsid w:val="00E43A7A"/>
    <w:rsid w:val="00E43C53"/>
    <w:rsid w:val="00E43FFB"/>
    <w:rsid w:val="00E44E14"/>
    <w:rsid w:val="00E45191"/>
    <w:rsid w:val="00E457D5"/>
    <w:rsid w:val="00E459D3"/>
    <w:rsid w:val="00E45A37"/>
    <w:rsid w:val="00E45EAB"/>
    <w:rsid w:val="00E45FBB"/>
    <w:rsid w:val="00E4632A"/>
    <w:rsid w:val="00E46B28"/>
    <w:rsid w:val="00E46CC3"/>
    <w:rsid w:val="00E47758"/>
    <w:rsid w:val="00E47E99"/>
    <w:rsid w:val="00E5008F"/>
    <w:rsid w:val="00E50D22"/>
    <w:rsid w:val="00E50DF9"/>
    <w:rsid w:val="00E51772"/>
    <w:rsid w:val="00E51A2B"/>
    <w:rsid w:val="00E527DF"/>
    <w:rsid w:val="00E529AF"/>
    <w:rsid w:val="00E529B7"/>
    <w:rsid w:val="00E52DB7"/>
    <w:rsid w:val="00E536EF"/>
    <w:rsid w:val="00E53732"/>
    <w:rsid w:val="00E53BFD"/>
    <w:rsid w:val="00E550AF"/>
    <w:rsid w:val="00E55A2E"/>
    <w:rsid w:val="00E55EB2"/>
    <w:rsid w:val="00E5664C"/>
    <w:rsid w:val="00E56676"/>
    <w:rsid w:val="00E5687F"/>
    <w:rsid w:val="00E56B38"/>
    <w:rsid w:val="00E571E6"/>
    <w:rsid w:val="00E57F2E"/>
    <w:rsid w:val="00E602E4"/>
    <w:rsid w:val="00E60911"/>
    <w:rsid w:val="00E60EEF"/>
    <w:rsid w:val="00E61259"/>
    <w:rsid w:val="00E612E7"/>
    <w:rsid w:val="00E613EE"/>
    <w:rsid w:val="00E6197B"/>
    <w:rsid w:val="00E619D9"/>
    <w:rsid w:val="00E61FC4"/>
    <w:rsid w:val="00E6220A"/>
    <w:rsid w:val="00E6279E"/>
    <w:rsid w:val="00E62EB8"/>
    <w:rsid w:val="00E63AF1"/>
    <w:rsid w:val="00E642F6"/>
    <w:rsid w:val="00E64C4E"/>
    <w:rsid w:val="00E6564C"/>
    <w:rsid w:val="00E656AC"/>
    <w:rsid w:val="00E65890"/>
    <w:rsid w:val="00E65CF6"/>
    <w:rsid w:val="00E65D73"/>
    <w:rsid w:val="00E65E40"/>
    <w:rsid w:val="00E669B0"/>
    <w:rsid w:val="00E66B30"/>
    <w:rsid w:val="00E66F6B"/>
    <w:rsid w:val="00E66FDF"/>
    <w:rsid w:val="00E67196"/>
    <w:rsid w:val="00E671BF"/>
    <w:rsid w:val="00E6729F"/>
    <w:rsid w:val="00E676F4"/>
    <w:rsid w:val="00E70FDD"/>
    <w:rsid w:val="00E71356"/>
    <w:rsid w:val="00E71DD9"/>
    <w:rsid w:val="00E71EC8"/>
    <w:rsid w:val="00E721E7"/>
    <w:rsid w:val="00E72454"/>
    <w:rsid w:val="00E730EA"/>
    <w:rsid w:val="00E7385A"/>
    <w:rsid w:val="00E73B3D"/>
    <w:rsid w:val="00E74348"/>
    <w:rsid w:val="00E74547"/>
    <w:rsid w:val="00E74B72"/>
    <w:rsid w:val="00E74E45"/>
    <w:rsid w:val="00E752F6"/>
    <w:rsid w:val="00E75718"/>
    <w:rsid w:val="00E75B66"/>
    <w:rsid w:val="00E75B83"/>
    <w:rsid w:val="00E75E53"/>
    <w:rsid w:val="00E760BA"/>
    <w:rsid w:val="00E76456"/>
    <w:rsid w:val="00E7647C"/>
    <w:rsid w:val="00E76D1B"/>
    <w:rsid w:val="00E7742E"/>
    <w:rsid w:val="00E77474"/>
    <w:rsid w:val="00E77531"/>
    <w:rsid w:val="00E775BB"/>
    <w:rsid w:val="00E777B7"/>
    <w:rsid w:val="00E77FAF"/>
    <w:rsid w:val="00E80444"/>
    <w:rsid w:val="00E80DCF"/>
    <w:rsid w:val="00E80F75"/>
    <w:rsid w:val="00E8133A"/>
    <w:rsid w:val="00E817F2"/>
    <w:rsid w:val="00E8187E"/>
    <w:rsid w:val="00E819C0"/>
    <w:rsid w:val="00E81B2C"/>
    <w:rsid w:val="00E829C1"/>
    <w:rsid w:val="00E82E5C"/>
    <w:rsid w:val="00E82EA9"/>
    <w:rsid w:val="00E83153"/>
    <w:rsid w:val="00E8470D"/>
    <w:rsid w:val="00E84B6B"/>
    <w:rsid w:val="00E84EC4"/>
    <w:rsid w:val="00E85668"/>
    <w:rsid w:val="00E8613E"/>
    <w:rsid w:val="00E86291"/>
    <w:rsid w:val="00E862EB"/>
    <w:rsid w:val="00E870AE"/>
    <w:rsid w:val="00E8715E"/>
    <w:rsid w:val="00E874F6"/>
    <w:rsid w:val="00E878A0"/>
    <w:rsid w:val="00E90645"/>
    <w:rsid w:val="00E908C5"/>
    <w:rsid w:val="00E90ACE"/>
    <w:rsid w:val="00E90B2C"/>
    <w:rsid w:val="00E90DEA"/>
    <w:rsid w:val="00E91788"/>
    <w:rsid w:val="00E918DC"/>
    <w:rsid w:val="00E91AEE"/>
    <w:rsid w:val="00E926AE"/>
    <w:rsid w:val="00E92D5F"/>
    <w:rsid w:val="00E9300A"/>
    <w:rsid w:val="00E93647"/>
    <w:rsid w:val="00E93CFB"/>
    <w:rsid w:val="00E94824"/>
    <w:rsid w:val="00E94F6B"/>
    <w:rsid w:val="00E950CC"/>
    <w:rsid w:val="00E952DE"/>
    <w:rsid w:val="00E9678B"/>
    <w:rsid w:val="00E96878"/>
    <w:rsid w:val="00E96EE3"/>
    <w:rsid w:val="00E971BC"/>
    <w:rsid w:val="00E97203"/>
    <w:rsid w:val="00E97F92"/>
    <w:rsid w:val="00EA0486"/>
    <w:rsid w:val="00EA0501"/>
    <w:rsid w:val="00EA058E"/>
    <w:rsid w:val="00EA0B63"/>
    <w:rsid w:val="00EA14DB"/>
    <w:rsid w:val="00EA2268"/>
    <w:rsid w:val="00EA2A06"/>
    <w:rsid w:val="00EA2BBC"/>
    <w:rsid w:val="00EA2F0D"/>
    <w:rsid w:val="00EA2F84"/>
    <w:rsid w:val="00EA32C4"/>
    <w:rsid w:val="00EA34CD"/>
    <w:rsid w:val="00EA4153"/>
    <w:rsid w:val="00EA439E"/>
    <w:rsid w:val="00EA4B72"/>
    <w:rsid w:val="00EA4C91"/>
    <w:rsid w:val="00EA4D40"/>
    <w:rsid w:val="00EA4E99"/>
    <w:rsid w:val="00EA5125"/>
    <w:rsid w:val="00EA5278"/>
    <w:rsid w:val="00EA554D"/>
    <w:rsid w:val="00EA5A64"/>
    <w:rsid w:val="00EA5BA0"/>
    <w:rsid w:val="00EA6510"/>
    <w:rsid w:val="00EA65B4"/>
    <w:rsid w:val="00EA69BC"/>
    <w:rsid w:val="00EA6E3D"/>
    <w:rsid w:val="00EA7656"/>
    <w:rsid w:val="00EA77C5"/>
    <w:rsid w:val="00EA78E2"/>
    <w:rsid w:val="00EA7936"/>
    <w:rsid w:val="00EB061D"/>
    <w:rsid w:val="00EB08F2"/>
    <w:rsid w:val="00EB1132"/>
    <w:rsid w:val="00EB2318"/>
    <w:rsid w:val="00EB25AF"/>
    <w:rsid w:val="00EB282A"/>
    <w:rsid w:val="00EB2ADD"/>
    <w:rsid w:val="00EB2AFE"/>
    <w:rsid w:val="00EB3DDF"/>
    <w:rsid w:val="00EB4661"/>
    <w:rsid w:val="00EB478D"/>
    <w:rsid w:val="00EB494B"/>
    <w:rsid w:val="00EB4D64"/>
    <w:rsid w:val="00EB58E1"/>
    <w:rsid w:val="00EB61FA"/>
    <w:rsid w:val="00EB666C"/>
    <w:rsid w:val="00EB75CD"/>
    <w:rsid w:val="00EB7C5D"/>
    <w:rsid w:val="00EC0041"/>
    <w:rsid w:val="00EC02F3"/>
    <w:rsid w:val="00EC095C"/>
    <w:rsid w:val="00EC22D4"/>
    <w:rsid w:val="00EC2608"/>
    <w:rsid w:val="00EC2929"/>
    <w:rsid w:val="00EC29F9"/>
    <w:rsid w:val="00EC2A19"/>
    <w:rsid w:val="00EC2A7E"/>
    <w:rsid w:val="00EC2D14"/>
    <w:rsid w:val="00EC2E36"/>
    <w:rsid w:val="00EC2F84"/>
    <w:rsid w:val="00EC33C4"/>
    <w:rsid w:val="00EC33E5"/>
    <w:rsid w:val="00EC5CAB"/>
    <w:rsid w:val="00EC659C"/>
    <w:rsid w:val="00EC6C03"/>
    <w:rsid w:val="00EC6DB0"/>
    <w:rsid w:val="00EC73E8"/>
    <w:rsid w:val="00EC7798"/>
    <w:rsid w:val="00EC7AEC"/>
    <w:rsid w:val="00ED0406"/>
    <w:rsid w:val="00ED0BB2"/>
    <w:rsid w:val="00ED0DD3"/>
    <w:rsid w:val="00ED0E15"/>
    <w:rsid w:val="00ED0F35"/>
    <w:rsid w:val="00ED1B00"/>
    <w:rsid w:val="00ED1B97"/>
    <w:rsid w:val="00ED28BC"/>
    <w:rsid w:val="00ED2A2C"/>
    <w:rsid w:val="00ED34F4"/>
    <w:rsid w:val="00ED3723"/>
    <w:rsid w:val="00ED3FB5"/>
    <w:rsid w:val="00ED4078"/>
    <w:rsid w:val="00ED48F4"/>
    <w:rsid w:val="00ED4918"/>
    <w:rsid w:val="00ED4F3A"/>
    <w:rsid w:val="00ED4FAA"/>
    <w:rsid w:val="00ED52FA"/>
    <w:rsid w:val="00ED58BE"/>
    <w:rsid w:val="00ED5D12"/>
    <w:rsid w:val="00ED63BF"/>
    <w:rsid w:val="00ED6680"/>
    <w:rsid w:val="00ED6701"/>
    <w:rsid w:val="00ED704F"/>
    <w:rsid w:val="00ED7143"/>
    <w:rsid w:val="00ED745D"/>
    <w:rsid w:val="00ED74A1"/>
    <w:rsid w:val="00ED79E5"/>
    <w:rsid w:val="00EE050B"/>
    <w:rsid w:val="00EE0687"/>
    <w:rsid w:val="00EE14E4"/>
    <w:rsid w:val="00EE164E"/>
    <w:rsid w:val="00EE18F2"/>
    <w:rsid w:val="00EE1E06"/>
    <w:rsid w:val="00EE2086"/>
    <w:rsid w:val="00EE2A96"/>
    <w:rsid w:val="00EE3CE4"/>
    <w:rsid w:val="00EE3E23"/>
    <w:rsid w:val="00EE47F2"/>
    <w:rsid w:val="00EE5007"/>
    <w:rsid w:val="00EE6B44"/>
    <w:rsid w:val="00EE7FD6"/>
    <w:rsid w:val="00EF05C6"/>
    <w:rsid w:val="00EF066C"/>
    <w:rsid w:val="00EF0C5D"/>
    <w:rsid w:val="00EF1413"/>
    <w:rsid w:val="00EF1824"/>
    <w:rsid w:val="00EF1BD8"/>
    <w:rsid w:val="00EF1CA4"/>
    <w:rsid w:val="00EF1D4B"/>
    <w:rsid w:val="00EF20C1"/>
    <w:rsid w:val="00EF242F"/>
    <w:rsid w:val="00EF2743"/>
    <w:rsid w:val="00EF285E"/>
    <w:rsid w:val="00EF29E1"/>
    <w:rsid w:val="00EF2B3D"/>
    <w:rsid w:val="00EF3714"/>
    <w:rsid w:val="00EF3EA9"/>
    <w:rsid w:val="00EF438C"/>
    <w:rsid w:val="00EF47F5"/>
    <w:rsid w:val="00EF4B9C"/>
    <w:rsid w:val="00EF4E81"/>
    <w:rsid w:val="00EF4F60"/>
    <w:rsid w:val="00EF507B"/>
    <w:rsid w:val="00EF56A2"/>
    <w:rsid w:val="00EF5A06"/>
    <w:rsid w:val="00EF5A38"/>
    <w:rsid w:val="00EF6026"/>
    <w:rsid w:val="00EF6151"/>
    <w:rsid w:val="00EF6713"/>
    <w:rsid w:val="00EF6A92"/>
    <w:rsid w:val="00EF7029"/>
    <w:rsid w:val="00EF7401"/>
    <w:rsid w:val="00EF7BC5"/>
    <w:rsid w:val="00F0021C"/>
    <w:rsid w:val="00F002DA"/>
    <w:rsid w:val="00F0049B"/>
    <w:rsid w:val="00F00B98"/>
    <w:rsid w:val="00F01001"/>
    <w:rsid w:val="00F0119E"/>
    <w:rsid w:val="00F0146E"/>
    <w:rsid w:val="00F0186D"/>
    <w:rsid w:val="00F0220E"/>
    <w:rsid w:val="00F02C46"/>
    <w:rsid w:val="00F03181"/>
    <w:rsid w:val="00F03D6A"/>
    <w:rsid w:val="00F044B2"/>
    <w:rsid w:val="00F04A26"/>
    <w:rsid w:val="00F04C6C"/>
    <w:rsid w:val="00F04D5D"/>
    <w:rsid w:val="00F04F31"/>
    <w:rsid w:val="00F050B7"/>
    <w:rsid w:val="00F06D63"/>
    <w:rsid w:val="00F06FCC"/>
    <w:rsid w:val="00F0713E"/>
    <w:rsid w:val="00F07293"/>
    <w:rsid w:val="00F0797F"/>
    <w:rsid w:val="00F07B3E"/>
    <w:rsid w:val="00F101EC"/>
    <w:rsid w:val="00F102F6"/>
    <w:rsid w:val="00F10529"/>
    <w:rsid w:val="00F10AE1"/>
    <w:rsid w:val="00F10ED6"/>
    <w:rsid w:val="00F10F26"/>
    <w:rsid w:val="00F10FB5"/>
    <w:rsid w:val="00F11500"/>
    <w:rsid w:val="00F11FBC"/>
    <w:rsid w:val="00F12695"/>
    <w:rsid w:val="00F12C41"/>
    <w:rsid w:val="00F12E90"/>
    <w:rsid w:val="00F13111"/>
    <w:rsid w:val="00F1357A"/>
    <w:rsid w:val="00F13C2F"/>
    <w:rsid w:val="00F13E08"/>
    <w:rsid w:val="00F1415E"/>
    <w:rsid w:val="00F14225"/>
    <w:rsid w:val="00F14727"/>
    <w:rsid w:val="00F148BE"/>
    <w:rsid w:val="00F148F4"/>
    <w:rsid w:val="00F14C6B"/>
    <w:rsid w:val="00F152BD"/>
    <w:rsid w:val="00F16532"/>
    <w:rsid w:val="00F16552"/>
    <w:rsid w:val="00F16755"/>
    <w:rsid w:val="00F1675A"/>
    <w:rsid w:val="00F16D42"/>
    <w:rsid w:val="00F16E58"/>
    <w:rsid w:val="00F17FAB"/>
    <w:rsid w:val="00F2019D"/>
    <w:rsid w:val="00F20843"/>
    <w:rsid w:val="00F20B56"/>
    <w:rsid w:val="00F2113A"/>
    <w:rsid w:val="00F2159B"/>
    <w:rsid w:val="00F21C8D"/>
    <w:rsid w:val="00F22CB5"/>
    <w:rsid w:val="00F23719"/>
    <w:rsid w:val="00F23CDF"/>
    <w:rsid w:val="00F23FF7"/>
    <w:rsid w:val="00F251D1"/>
    <w:rsid w:val="00F251D5"/>
    <w:rsid w:val="00F258CF"/>
    <w:rsid w:val="00F267DC"/>
    <w:rsid w:val="00F26A4A"/>
    <w:rsid w:val="00F26BA8"/>
    <w:rsid w:val="00F26E42"/>
    <w:rsid w:val="00F26E6A"/>
    <w:rsid w:val="00F270F3"/>
    <w:rsid w:val="00F27338"/>
    <w:rsid w:val="00F274E3"/>
    <w:rsid w:val="00F279C7"/>
    <w:rsid w:val="00F27FC0"/>
    <w:rsid w:val="00F30920"/>
    <w:rsid w:val="00F30ABC"/>
    <w:rsid w:val="00F30F33"/>
    <w:rsid w:val="00F313F5"/>
    <w:rsid w:val="00F31C3B"/>
    <w:rsid w:val="00F31E00"/>
    <w:rsid w:val="00F334B9"/>
    <w:rsid w:val="00F33604"/>
    <w:rsid w:val="00F3389D"/>
    <w:rsid w:val="00F33FD8"/>
    <w:rsid w:val="00F3410D"/>
    <w:rsid w:val="00F34122"/>
    <w:rsid w:val="00F34330"/>
    <w:rsid w:val="00F3471F"/>
    <w:rsid w:val="00F3481B"/>
    <w:rsid w:val="00F34A56"/>
    <w:rsid w:val="00F34F1B"/>
    <w:rsid w:val="00F356AF"/>
    <w:rsid w:val="00F35900"/>
    <w:rsid w:val="00F3591C"/>
    <w:rsid w:val="00F35E9F"/>
    <w:rsid w:val="00F36123"/>
    <w:rsid w:val="00F362CA"/>
    <w:rsid w:val="00F3658E"/>
    <w:rsid w:val="00F40278"/>
    <w:rsid w:val="00F40A7E"/>
    <w:rsid w:val="00F40E65"/>
    <w:rsid w:val="00F41808"/>
    <w:rsid w:val="00F41A95"/>
    <w:rsid w:val="00F42329"/>
    <w:rsid w:val="00F423B4"/>
    <w:rsid w:val="00F42925"/>
    <w:rsid w:val="00F42AAF"/>
    <w:rsid w:val="00F43203"/>
    <w:rsid w:val="00F4349A"/>
    <w:rsid w:val="00F43598"/>
    <w:rsid w:val="00F43FDE"/>
    <w:rsid w:val="00F44657"/>
    <w:rsid w:val="00F44F19"/>
    <w:rsid w:val="00F4527B"/>
    <w:rsid w:val="00F45C00"/>
    <w:rsid w:val="00F47847"/>
    <w:rsid w:val="00F50356"/>
    <w:rsid w:val="00F50A99"/>
    <w:rsid w:val="00F50D99"/>
    <w:rsid w:val="00F51055"/>
    <w:rsid w:val="00F51435"/>
    <w:rsid w:val="00F51721"/>
    <w:rsid w:val="00F51B11"/>
    <w:rsid w:val="00F51B20"/>
    <w:rsid w:val="00F51C52"/>
    <w:rsid w:val="00F53068"/>
    <w:rsid w:val="00F535FD"/>
    <w:rsid w:val="00F539E6"/>
    <w:rsid w:val="00F53E7E"/>
    <w:rsid w:val="00F540F1"/>
    <w:rsid w:val="00F5415A"/>
    <w:rsid w:val="00F54A15"/>
    <w:rsid w:val="00F54F73"/>
    <w:rsid w:val="00F5516E"/>
    <w:rsid w:val="00F556F2"/>
    <w:rsid w:val="00F55DE5"/>
    <w:rsid w:val="00F562E4"/>
    <w:rsid w:val="00F56DEF"/>
    <w:rsid w:val="00F57355"/>
    <w:rsid w:val="00F57481"/>
    <w:rsid w:val="00F57898"/>
    <w:rsid w:val="00F57F47"/>
    <w:rsid w:val="00F6001B"/>
    <w:rsid w:val="00F6026F"/>
    <w:rsid w:val="00F602FB"/>
    <w:rsid w:val="00F606C4"/>
    <w:rsid w:val="00F609CF"/>
    <w:rsid w:val="00F60EA8"/>
    <w:rsid w:val="00F619F2"/>
    <w:rsid w:val="00F61DA4"/>
    <w:rsid w:val="00F62199"/>
    <w:rsid w:val="00F621E5"/>
    <w:rsid w:val="00F6267C"/>
    <w:rsid w:val="00F62698"/>
    <w:rsid w:val="00F62C79"/>
    <w:rsid w:val="00F63057"/>
    <w:rsid w:val="00F63119"/>
    <w:rsid w:val="00F635FA"/>
    <w:rsid w:val="00F637F6"/>
    <w:rsid w:val="00F64313"/>
    <w:rsid w:val="00F64F2F"/>
    <w:rsid w:val="00F653D8"/>
    <w:rsid w:val="00F65CB1"/>
    <w:rsid w:val="00F65E4F"/>
    <w:rsid w:val="00F67BDA"/>
    <w:rsid w:val="00F67F9F"/>
    <w:rsid w:val="00F70076"/>
    <w:rsid w:val="00F7041F"/>
    <w:rsid w:val="00F70771"/>
    <w:rsid w:val="00F70D35"/>
    <w:rsid w:val="00F7176D"/>
    <w:rsid w:val="00F717CB"/>
    <w:rsid w:val="00F71C6C"/>
    <w:rsid w:val="00F71D7E"/>
    <w:rsid w:val="00F72535"/>
    <w:rsid w:val="00F72536"/>
    <w:rsid w:val="00F728E9"/>
    <w:rsid w:val="00F72F44"/>
    <w:rsid w:val="00F730D5"/>
    <w:rsid w:val="00F732F9"/>
    <w:rsid w:val="00F733F5"/>
    <w:rsid w:val="00F73746"/>
    <w:rsid w:val="00F73895"/>
    <w:rsid w:val="00F74289"/>
    <w:rsid w:val="00F74811"/>
    <w:rsid w:val="00F753BC"/>
    <w:rsid w:val="00F7578E"/>
    <w:rsid w:val="00F75A51"/>
    <w:rsid w:val="00F75C3B"/>
    <w:rsid w:val="00F76610"/>
    <w:rsid w:val="00F76925"/>
    <w:rsid w:val="00F76DD3"/>
    <w:rsid w:val="00F77863"/>
    <w:rsid w:val="00F778A7"/>
    <w:rsid w:val="00F80482"/>
    <w:rsid w:val="00F81A2E"/>
    <w:rsid w:val="00F82282"/>
    <w:rsid w:val="00F82E33"/>
    <w:rsid w:val="00F831E1"/>
    <w:rsid w:val="00F83CF2"/>
    <w:rsid w:val="00F83D22"/>
    <w:rsid w:val="00F846E8"/>
    <w:rsid w:val="00F84D6D"/>
    <w:rsid w:val="00F85411"/>
    <w:rsid w:val="00F856BF"/>
    <w:rsid w:val="00F864CB"/>
    <w:rsid w:val="00F86974"/>
    <w:rsid w:val="00F87A69"/>
    <w:rsid w:val="00F87CE7"/>
    <w:rsid w:val="00F87D33"/>
    <w:rsid w:val="00F9060C"/>
    <w:rsid w:val="00F90B35"/>
    <w:rsid w:val="00F90CB7"/>
    <w:rsid w:val="00F90D8D"/>
    <w:rsid w:val="00F916F0"/>
    <w:rsid w:val="00F9221B"/>
    <w:rsid w:val="00F92786"/>
    <w:rsid w:val="00F92938"/>
    <w:rsid w:val="00F9307B"/>
    <w:rsid w:val="00F93504"/>
    <w:rsid w:val="00F9361D"/>
    <w:rsid w:val="00F93844"/>
    <w:rsid w:val="00F940E9"/>
    <w:rsid w:val="00F9433E"/>
    <w:rsid w:val="00F94465"/>
    <w:rsid w:val="00F947C0"/>
    <w:rsid w:val="00F958FE"/>
    <w:rsid w:val="00F95B21"/>
    <w:rsid w:val="00F961D4"/>
    <w:rsid w:val="00F96512"/>
    <w:rsid w:val="00F96545"/>
    <w:rsid w:val="00F9681C"/>
    <w:rsid w:val="00F96A61"/>
    <w:rsid w:val="00F9752D"/>
    <w:rsid w:val="00F97B6C"/>
    <w:rsid w:val="00FA2671"/>
    <w:rsid w:val="00FA2B54"/>
    <w:rsid w:val="00FA3720"/>
    <w:rsid w:val="00FA37EF"/>
    <w:rsid w:val="00FA3ADF"/>
    <w:rsid w:val="00FA4323"/>
    <w:rsid w:val="00FA4AB3"/>
    <w:rsid w:val="00FA4CE5"/>
    <w:rsid w:val="00FA4D05"/>
    <w:rsid w:val="00FA5617"/>
    <w:rsid w:val="00FA5697"/>
    <w:rsid w:val="00FA6300"/>
    <w:rsid w:val="00FA6AA9"/>
    <w:rsid w:val="00FA6CEB"/>
    <w:rsid w:val="00FA6D67"/>
    <w:rsid w:val="00FA6EC2"/>
    <w:rsid w:val="00FA777B"/>
    <w:rsid w:val="00FA7ABF"/>
    <w:rsid w:val="00FA7F45"/>
    <w:rsid w:val="00FB05CE"/>
    <w:rsid w:val="00FB167E"/>
    <w:rsid w:val="00FB18CF"/>
    <w:rsid w:val="00FB2017"/>
    <w:rsid w:val="00FB22C5"/>
    <w:rsid w:val="00FB24F0"/>
    <w:rsid w:val="00FB3320"/>
    <w:rsid w:val="00FB3498"/>
    <w:rsid w:val="00FB4193"/>
    <w:rsid w:val="00FB448C"/>
    <w:rsid w:val="00FB4533"/>
    <w:rsid w:val="00FB468C"/>
    <w:rsid w:val="00FB4E9B"/>
    <w:rsid w:val="00FB50E3"/>
    <w:rsid w:val="00FB584A"/>
    <w:rsid w:val="00FB585B"/>
    <w:rsid w:val="00FB5D17"/>
    <w:rsid w:val="00FB649F"/>
    <w:rsid w:val="00FB6AC5"/>
    <w:rsid w:val="00FB7AFB"/>
    <w:rsid w:val="00FC03FA"/>
    <w:rsid w:val="00FC0767"/>
    <w:rsid w:val="00FC07FB"/>
    <w:rsid w:val="00FC0894"/>
    <w:rsid w:val="00FC096E"/>
    <w:rsid w:val="00FC0B8D"/>
    <w:rsid w:val="00FC0BB9"/>
    <w:rsid w:val="00FC0C15"/>
    <w:rsid w:val="00FC0C97"/>
    <w:rsid w:val="00FC2D69"/>
    <w:rsid w:val="00FC3463"/>
    <w:rsid w:val="00FC3932"/>
    <w:rsid w:val="00FC3EA5"/>
    <w:rsid w:val="00FC409F"/>
    <w:rsid w:val="00FC493F"/>
    <w:rsid w:val="00FC4F33"/>
    <w:rsid w:val="00FC5014"/>
    <w:rsid w:val="00FC566E"/>
    <w:rsid w:val="00FC5EC4"/>
    <w:rsid w:val="00FC60D0"/>
    <w:rsid w:val="00FC654D"/>
    <w:rsid w:val="00FC690B"/>
    <w:rsid w:val="00FC69AA"/>
    <w:rsid w:val="00FC69FE"/>
    <w:rsid w:val="00FC6C8F"/>
    <w:rsid w:val="00FC71E4"/>
    <w:rsid w:val="00FC738E"/>
    <w:rsid w:val="00FC7A54"/>
    <w:rsid w:val="00FC7AED"/>
    <w:rsid w:val="00FD0360"/>
    <w:rsid w:val="00FD0386"/>
    <w:rsid w:val="00FD109E"/>
    <w:rsid w:val="00FD13CF"/>
    <w:rsid w:val="00FD1470"/>
    <w:rsid w:val="00FD1C06"/>
    <w:rsid w:val="00FD1F21"/>
    <w:rsid w:val="00FD225A"/>
    <w:rsid w:val="00FD2EC0"/>
    <w:rsid w:val="00FD3013"/>
    <w:rsid w:val="00FD30AD"/>
    <w:rsid w:val="00FD314C"/>
    <w:rsid w:val="00FD3C72"/>
    <w:rsid w:val="00FD3EC1"/>
    <w:rsid w:val="00FD42B8"/>
    <w:rsid w:val="00FD5752"/>
    <w:rsid w:val="00FD5C68"/>
    <w:rsid w:val="00FD673F"/>
    <w:rsid w:val="00FD6D4B"/>
    <w:rsid w:val="00FD7AB0"/>
    <w:rsid w:val="00FE06BC"/>
    <w:rsid w:val="00FE0786"/>
    <w:rsid w:val="00FE101E"/>
    <w:rsid w:val="00FE11B7"/>
    <w:rsid w:val="00FE14ED"/>
    <w:rsid w:val="00FE1522"/>
    <w:rsid w:val="00FE1FF3"/>
    <w:rsid w:val="00FE2A1A"/>
    <w:rsid w:val="00FE2FB0"/>
    <w:rsid w:val="00FE3270"/>
    <w:rsid w:val="00FE37B6"/>
    <w:rsid w:val="00FE3A2A"/>
    <w:rsid w:val="00FE470E"/>
    <w:rsid w:val="00FE485F"/>
    <w:rsid w:val="00FE4AD6"/>
    <w:rsid w:val="00FE4DD1"/>
    <w:rsid w:val="00FE4DD7"/>
    <w:rsid w:val="00FE50B1"/>
    <w:rsid w:val="00FE530B"/>
    <w:rsid w:val="00FE5893"/>
    <w:rsid w:val="00FE5AC3"/>
    <w:rsid w:val="00FE642B"/>
    <w:rsid w:val="00FE661F"/>
    <w:rsid w:val="00FE6BF3"/>
    <w:rsid w:val="00FE6E43"/>
    <w:rsid w:val="00FE75AA"/>
    <w:rsid w:val="00FE7795"/>
    <w:rsid w:val="00FE7F78"/>
    <w:rsid w:val="00FF0937"/>
    <w:rsid w:val="00FF0BA4"/>
    <w:rsid w:val="00FF0BE3"/>
    <w:rsid w:val="00FF17A5"/>
    <w:rsid w:val="00FF25D0"/>
    <w:rsid w:val="00FF28D1"/>
    <w:rsid w:val="00FF2C24"/>
    <w:rsid w:val="00FF3229"/>
    <w:rsid w:val="00FF3516"/>
    <w:rsid w:val="00FF4E4F"/>
    <w:rsid w:val="00FF5F12"/>
    <w:rsid w:val="00FF6118"/>
    <w:rsid w:val="00FF61DF"/>
    <w:rsid w:val="00FF6395"/>
    <w:rsid w:val="00FF6D34"/>
    <w:rsid w:val="00FF736E"/>
    <w:rsid w:val="00FF749B"/>
    <w:rsid w:val="00FF74C2"/>
    <w:rsid w:val="00FF7523"/>
    <w:rsid w:val="00FF7B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3D54AD"/>
  <w15:docId w15:val="{A5AF1815-7044-44C1-A3DB-8FE027F61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B0E"/>
    <w:rPr>
      <w:rFonts w:ascii="Garamond" w:hAnsi="Garamond"/>
      <w:sz w:val="24"/>
    </w:rPr>
  </w:style>
  <w:style w:type="paragraph" w:styleId="Heading1">
    <w:name w:val="heading 1"/>
    <w:basedOn w:val="Normal"/>
    <w:next w:val="Normal"/>
    <w:qFormat/>
    <w:rsid w:val="000579C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579CB"/>
    <w:pPr>
      <w:keepNext/>
      <w:spacing w:before="240" w:after="60"/>
      <w:outlineLvl w:val="1"/>
    </w:pPr>
    <w:rPr>
      <w:rFonts w:ascii="Arial" w:hAnsi="Arial"/>
      <w:b/>
      <w:i/>
    </w:rPr>
  </w:style>
  <w:style w:type="paragraph" w:styleId="Heading3">
    <w:name w:val="heading 3"/>
    <w:basedOn w:val="Normal"/>
    <w:next w:val="Normal"/>
    <w:link w:val="Heading3Char"/>
    <w:uiPriority w:val="99"/>
    <w:qFormat/>
    <w:rsid w:val="000579CB"/>
    <w:pPr>
      <w:keepNext/>
      <w:spacing w:before="240" w:after="60"/>
      <w:outlineLvl w:val="2"/>
    </w:pPr>
    <w:rPr>
      <w:rFonts w:ascii="Arial" w:hAnsi="Arial" w:cs="Arial"/>
      <w:b/>
      <w:bCs/>
      <w:sz w:val="26"/>
      <w:szCs w:val="26"/>
    </w:rPr>
  </w:style>
  <w:style w:type="paragraph" w:styleId="Heading4">
    <w:name w:val="heading 4"/>
    <w:basedOn w:val="Normal"/>
    <w:next w:val="Normal"/>
    <w:qFormat/>
    <w:rsid w:val="000579CB"/>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0579CB"/>
    <w:pPr>
      <w:spacing w:before="240" w:after="60"/>
      <w:outlineLvl w:val="4"/>
    </w:pPr>
    <w:rPr>
      <w:b/>
      <w:bCs/>
      <w:i/>
      <w:iCs/>
      <w:sz w:val="26"/>
      <w:szCs w:val="26"/>
    </w:rPr>
  </w:style>
  <w:style w:type="paragraph" w:styleId="Heading6">
    <w:name w:val="heading 6"/>
    <w:basedOn w:val="Normal"/>
    <w:next w:val="Normal"/>
    <w:qFormat/>
    <w:rsid w:val="000579CB"/>
    <w:pPr>
      <w:spacing w:before="240" w:after="60"/>
      <w:outlineLvl w:val="5"/>
    </w:pPr>
    <w:rPr>
      <w:rFonts w:ascii="Times New Roman" w:hAnsi="Times New Roman"/>
      <w:b/>
      <w:bCs/>
      <w:sz w:val="22"/>
      <w:szCs w:val="22"/>
    </w:rPr>
  </w:style>
  <w:style w:type="paragraph" w:styleId="Heading7">
    <w:name w:val="heading 7"/>
    <w:basedOn w:val="Normal"/>
    <w:next w:val="Normal"/>
    <w:qFormat/>
    <w:rsid w:val="000579CB"/>
    <w:pPr>
      <w:spacing w:before="240" w:after="60"/>
      <w:outlineLvl w:val="6"/>
    </w:pPr>
    <w:rPr>
      <w:rFonts w:ascii="Times New Roman" w:hAnsi="Times New Roman"/>
      <w:szCs w:val="24"/>
    </w:rPr>
  </w:style>
  <w:style w:type="paragraph" w:styleId="Heading8">
    <w:name w:val="heading 8"/>
    <w:basedOn w:val="Normal"/>
    <w:next w:val="Normal"/>
    <w:qFormat/>
    <w:rsid w:val="000579CB"/>
    <w:pPr>
      <w:spacing w:before="240" w:after="60"/>
      <w:outlineLvl w:val="7"/>
    </w:pPr>
    <w:rPr>
      <w:rFonts w:ascii="Times New Roman" w:hAnsi="Times New Roman"/>
      <w:i/>
      <w:iCs/>
      <w:szCs w:val="24"/>
    </w:rPr>
  </w:style>
  <w:style w:type="paragraph" w:styleId="Heading9">
    <w:name w:val="heading 9"/>
    <w:basedOn w:val="Normal"/>
    <w:next w:val="Normal"/>
    <w:qFormat/>
    <w:rsid w:val="000579C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__text"/>
    <w:link w:val="BodytextChar"/>
    <w:rsid w:val="000579CB"/>
    <w:pPr>
      <w:tabs>
        <w:tab w:val="left" w:pos="2977"/>
      </w:tabs>
      <w:spacing w:after="140"/>
      <w:ind w:left="567"/>
    </w:pPr>
    <w:rPr>
      <w:rFonts w:ascii="Trebuchet MS" w:hAnsi="Trebuchet MS"/>
      <w:snapToGrid w:val="0"/>
      <w:sz w:val="19"/>
      <w:lang w:eastAsia="en-US"/>
    </w:rPr>
  </w:style>
  <w:style w:type="character" w:customStyle="1" w:styleId="BodytextChar">
    <w:name w:val="Body__text Char"/>
    <w:link w:val="Bodytext"/>
    <w:rsid w:val="000579CB"/>
    <w:rPr>
      <w:rFonts w:ascii="Trebuchet MS" w:hAnsi="Trebuchet MS"/>
      <w:snapToGrid w:val="0"/>
      <w:sz w:val="19"/>
      <w:lang w:eastAsia="en-US"/>
    </w:rPr>
  </w:style>
  <w:style w:type="character" w:customStyle="1" w:styleId="H3PartsChar">
    <w:name w:val="H3_Parts Char"/>
    <w:link w:val="H3Parts"/>
    <w:uiPriority w:val="99"/>
    <w:rsid w:val="000579CB"/>
    <w:rPr>
      <w:rFonts w:ascii="Arial" w:hAnsi="Arial"/>
      <w:b/>
      <w:snapToGrid w:val="0"/>
      <w:sz w:val="22"/>
      <w:lang w:eastAsia="en-US"/>
    </w:rPr>
  </w:style>
  <w:style w:type="paragraph" w:customStyle="1" w:styleId="H3Parts">
    <w:name w:val="H3_Parts"/>
    <w:next w:val="Bodytext"/>
    <w:link w:val="H3PartsChar"/>
    <w:uiPriority w:val="99"/>
    <w:rsid w:val="000579CB"/>
    <w:pPr>
      <w:keepNext/>
      <w:pBdr>
        <w:top w:val="single" w:sz="12" w:space="3" w:color="auto"/>
      </w:pBdr>
      <w:spacing w:before="200" w:after="80"/>
      <w:outlineLvl w:val="2"/>
    </w:pPr>
    <w:rPr>
      <w:rFonts w:ascii="Arial" w:hAnsi="Arial"/>
      <w:b/>
      <w:snapToGrid w:val="0"/>
      <w:sz w:val="22"/>
      <w:lang w:eastAsia="en-US"/>
    </w:rPr>
  </w:style>
  <w:style w:type="paragraph" w:customStyle="1" w:styleId="Bodytextindent">
    <w:name w:val="Body__text_indent"/>
    <w:link w:val="BodytextindentChar"/>
    <w:rsid w:val="000579CB"/>
    <w:pPr>
      <w:tabs>
        <w:tab w:val="left" w:pos="2977"/>
      </w:tabs>
      <w:spacing w:after="40"/>
      <w:ind w:left="992"/>
    </w:pPr>
    <w:rPr>
      <w:rFonts w:ascii="Trebuchet MS" w:hAnsi="Trebuchet MS"/>
      <w:sz w:val="19"/>
    </w:rPr>
  </w:style>
  <w:style w:type="paragraph" w:customStyle="1" w:styleId="Bodyboldheading">
    <w:name w:val="Body_bold_heading"/>
    <w:link w:val="BodyboldheadingChar"/>
    <w:rsid w:val="000579CB"/>
    <w:pPr>
      <w:spacing w:before="40" w:after="40"/>
      <w:ind w:left="567"/>
    </w:pPr>
    <w:rPr>
      <w:rFonts w:ascii="Arial" w:hAnsi="Arial"/>
      <w:b/>
      <w:sz w:val="18"/>
    </w:rPr>
  </w:style>
  <w:style w:type="character" w:customStyle="1" w:styleId="BodyboldheadingChar">
    <w:name w:val="Body_bold_heading Char"/>
    <w:link w:val="Bodyboldheading"/>
    <w:rsid w:val="000579CB"/>
    <w:rPr>
      <w:rFonts w:ascii="Arial" w:hAnsi="Arial"/>
      <w:b/>
      <w:sz w:val="18"/>
    </w:rPr>
  </w:style>
  <w:style w:type="paragraph" w:customStyle="1" w:styleId="Bodyclasslookup">
    <w:name w:val="Body_class_lookup"/>
    <w:rsid w:val="000579CB"/>
    <w:pPr>
      <w:ind w:left="709" w:hanging="709"/>
    </w:pPr>
    <w:rPr>
      <w:snapToGrid w:val="0"/>
      <w:color w:val="000000"/>
      <w:sz w:val="18"/>
      <w:lang w:eastAsia="en-US"/>
    </w:rPr>
  </w:style>
  <w:style w:type="paragraph" w:customStyle="1" w:styleId="Bullet1">
    <w:name w:val="Bullet_1"/>
    <w:basedOn w:val="Bodytext"/>
    <w:link w:val="Bullet1Char"/>
    <w:rsid w:val="000579CB"/>
    <w:pPr>
      <w:numPr>
        <w:numId w:val="3"/>
      </w:numPr>
      <w:tabs>
        <w:tab w:val="clear" w:pos="2061"/>
        <w:tab w:val="num" w:pos="360"/>
        <w:tab w:val="left" w:pos="851"/>
      </w:tabs>
      <w:spacing w:after="60"/>
      <w:ind w:left="567" w:firstLine="0"/>
    </w:pPr>
    <w:rPr>
      <w:rFonts w:ascii="Garamond" w:hAnsi="Garamond"/>
      <w:sz w:val="22"/>
      <w:szCs w:val="24"/>
      <w:lang w:eastAsia="en-AU"/>
    </w:rPr>
  </w:style>
  <w:style w:type="paragraph" w:customStyle="1" w:styleId="Bullet2">
    <w:name w:val="Bullet_2"/>
    <w:rsid w:val="000579CB"/>
    <w:pPr>
      <w:spacing w:after="60"/>
      <w:ind w:left="1134" w:hanging="283"/>
    </w:pPr>
    <w:rPr>
      <w:rFonts w:ascii="Garamond" w:hAnsi="Garamond"/>
      <w:i/>
      <w:sz w:val="22"/>
    </w:rPr>
  </w:style>
  <w:style w:type="paragraph" w:styleId="DocumentMap">
    <w:name w:val="Document Map"/>
    <w:basedOn w:val="Normal"/>
    <w:rsid w:val="000579CB"/>
    <w:pPr>
      <w:shd w:val="clear" w:color="auto" w:fill="000080"/>
    </w:pPr>
    <w:rPr>
      <w:rFonts w:ascii="Arial" w:hAnsi="Arial"/>
      <w:sz w:val="18"/>
    </w:rPr>
  </w:style>
  <w:style w:type="paragraph" w:customStyle="1" w:styleId="Enrolitalicfieldname">
    <w:name w:val="Enrol_italic_fieldname"/>
    <w:rsid w:val="000579CB"/>
    <w:pPr>
      <w:spacing w:after="60"/>
      <w:jc w:val="right"/>
    </w:pPr>
    <w:rPr>
      <w:rFonts w:ascii="Trebuchet MS" w:hAnsi="Trebuchet MS"/>
      <w:i/>
      <w:sz w:val="15"/>
    </w:rPr>
  </w:style>
  <w:style w:type="paragraph" w:customStyle="1" w:styleId="Enroltext">
    <w:name w:val="Enrol_text"/>
    <w:link w:val="EnroltextChar"/>
    <w:rsid w:val="000579CB"/>
    <w:pPr>
      <w:spacing w:before="40" w:after="40"/>
    </w:pPr>
    <w:rPr>
      <w:rFonts w:ascii="Arial" w:hAnsi="Arial"/>
      <w:noProof/>
      <w:sz w:val="16"/>
    </w:rPr>
  </w:style>
  <w:style w:type="character" w:customStyle="1" w:styleId="EnroltextChar">
    <w:name w:val="Enrol_text Char"/>
    <w:link w:val="Enroltext"/>
    <w:rsid w:val="000579CB"/>
    <w:rPr>
      <w:rFonts w:ascii="Arial" w:hAnsi="Arial"/>
      <w:noProof/>
      <w:sz w:val="16"/>
    </w:rPr>
  </w:style>
  <w:style w:type="paragraph" w:customStyle="1" w:styleId="EnroltextBold">
    <w:name w:val="Enrol_text_Bold"/>
    <w:basedOn w:val="Enroltext"/>
    <w:link w:val="EnroltextBoldChar"/>
    <w:rsid w:val="000579CB"/>
    <w:rPr>
      <w:b/>
    </w:rPr>
  </w:style>
  <w:style w:type="character" w:customStyle="1" w:styleId="EnroltextBoldChar">
    <w:name w:val="Enrol_text_Bold Char"/>
    <w:link w:val="EnroltextBold"/>
    <w:rsid w:val="000579CB"/>
    <w:rPr>
      <w:rFonts w:ascii="Arial" w:hAnsi="Arial"/>
      <w:b/>
      <w:noProof/>
      <w:sz w:val="16"/>
    </w:rPr>
  </w:style>
  <w:style w:type="paragraph" w:customStyle="1" w:styleId="EnroltextIndent">
    <w:name w:val="Enrol_text_Indent"/>
    <w:basedOn w:val="Bodytextindent"/>
    <w:rsid w:val="000579CB"/>
    <w:pPr>
      <w:spacing w:before="20"/>
      <w:ind w:left="0"/>
    </w:pPr>
    <w:rPr>
      <w:sz w:val="18"/>
      <w:lang w:val="en-GB"/>
    </w:rPr>
  </w:style>
  <w:style w:type="paragraph" w:customStyle="1" w:styleId="Formattabtext">
    <w:name w:val="Format_tab_text"/>
    <w:rsid w:val="000579CB"/>
    <w:pPr>
      <w:keepNext/>
      <w:tabs>
        <w:tab w:val="right" w:pos="4820"/>
      </w:tabs>
      <w:spacing w:after="60"/>
      <w:ind w:left="567"/>
    </w:pPr>
    <w:rPr>
      <w:rFonts w:ascii="Garamond" w:hAnsi="Garamond"/>
      <w:snapToGrid w:val="0"/>
      <w:sz w:val="22"/>
      <w:lang w:eastAsia="en-US"/>
    </w:rPr>
  </w:style>
  <w:style w:type="paragraph" w:customStyle="1" w:styleId="H1Section">
    <w:name w:val="H1_Section"/>
    <w:next w:val="H2Headings"/>
    <w:link w:val="H1SectionChar"/>
    <w:rsid w:val="000579CB"/>
    <w:pPr>
      <w:pageBreakBefore/>
      <w:pBdr>
        <w:bottom w:val="single" w:sz="12" w:space="5" w:color="auto"/>
      </w:pBdr>
      <w:spacing w:before="1701"/>
      <w:jc w:val="right"/>
      <w:outlineLvl w:val="0"/>
    </w:pPr>
    <w:rPr>
      <w:rFonts w:ascii="Arial" w:hAnsi="Arial"/>
      <w:b/>
      <w:sz w:val="40"/>
    </w:rPr>
  </w:style>
  <w:style w:type="paragraph" w:customStyle="1" w:styleId="H2Headings">
    <w:name w:val="H2_Headings"/>
    <w:next w:val="Normal"/>
    <w:link w:val="H2HeadingsChar"/>
    <w:rsid w:val="000579CB"/>
    <w:pPr>
      <w:keepNext/>
      <w:pageBreakBefore/>
      <w:spacing w:before="240" w:after="120"/>
      <w:jc w:val="center"/>
      <w:outlineLvl w:val="1"/>
    </w:pPr>
    <w:rPr>
      <w:rFonts w:ascii="Arial" w:hAnsi="Arial"/>
      <w:b/>
      <w:snapToGrid w:val="0"/>
      <w:sz w:val="32"/>
      <w:lang w:eastAsia="en-US"/>
    </w:rPr>
  </w:style>
  <w:style w:type="paragraph" w:customStyle="1" w:styleId="Hangingletterindent">
    <w:name w:val="Hanging_letter_indent"/>
    <w:rsid w:val="000579CB"/>
    <w:pPr>
      <w:spacing w:after="120"/>
      <w:ind w:left="1985" w:hanging="709"/>
    </w:pPr>
    <w:rPr>
      <w:rFonts w:ascii="Garamond" w:hAnsi="Garamond"/>
      <w:snapToGrid w:val="0"/>
      <w:sz w:val="22"/>
      <w:lang w:eastAsia="en-US"/>
    </w:rPr>
  </w:style>
  <w:style w:type="paragraph" w:customStyle="1" w:styleId="STDHeader">
    <w:name w:val="STDHeader"/>
    <w:rsid w:val="000579CB"/>
    <w:pPr>
      <w:tabs>
        <w:tab w:val="right" w:pos="9072"/>
      </w:tabs>
    </w:pPr>
    <w:rPr>
      <w:rFonts w:ascii="Arial" w:hAnsi="Arial"/>
      <w:sz w:val="18"/>
    </w:rPr>
  </w:style>
  <w:style w:type="table" w:styleId="TableList3">
    <w:name w:val="Table List 3"/>
    <w:basedOn w:val="TableNormal"/>
    <w:rsid w:val="000579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abledescriptext">
    <w:name w:val="Table_descrip_text"/>
    <w:rsid w:val="000579CB"/>
    <w:pPr>
      <w:spacing w:before="40"/>
    </w:pPr>
    <w:rPr>
      <w:rFonts w:ascii="Arial" w:hAnsi="Arial"/>
      <w:snapToGrid w:val="0"/>
      <w:sz w:val="18"/>
      <w:lang w:eastAsia="en-US"/>
    </w:rPr>
  </w:style>
  <w:style w:type="paragraph" w:customStyle="1" w:styleId="Tableheading">
    <w:name w:val="Table_heading"/>
    <w:link w:val="TableheadingChar"/>
    <w:rsid w:val="000579CB"/>
    <w:pPr>
      <w:keepNext/>
      <w:spacing w:before="60" w:after="60"/>
      <w:jc w:val="center"/>
    </w:pPr>
    <w:rPr>
      <w:rFonts w:ascii="Arial Bold" w:hAnsi="Arial Bold"/>
      <w:b/>
      <w:caps/>
      <w:snapToGrid w:val="0"/>
      <w:sz w:val="18"/>
      <w:lang w:eastAsia="en-US"/>
    </w:rPr>
  </w:style>
  <w:style w:type="character" w:customStyle="1" w:styleId="TableheadingChar">
    <w:name w:val="Table_heading Char"/>
    <w:link w:val="Tableheading"/>
    <w:rsid w:val="000579CB"/>
    <w:rPr>
      <w:rFonts w:ascii="Arial Bold" w:hAnsi="Arial Bold"/>
      <w:b/>
      <w:caps/>
      <w:snapToGrid w:val="0"/>
      <w:sz w:val="18"/>
      <w:lang w:eastAsia="en-US"/>
    </w:rPr>
  </w:style>
  <w:style w:type="paragraph" w:customStyle="1" w:styleId="Tablevaluetext">
    <w:name w:val="Table_value_text"/>
    <w:rsid w:val="000579CB"/>
    <w:pPr>
      <w:jc w:val="center"/>
    </w:pPr>
    <w:rPr>
      <w:rFonts w:ascii="Arial" w:hAnsi="Arial"/>
      <w:snapToGrid w:val="0"/>
      <w:sz w:val="18"/>
    </w:rPr>
  </w:style>
  <w:style w:type="paragraph" w:customStyle="1" w:styleId="H4Parts">
    <w:name w:val="H4__Parts"/>
    <w:next w:val="Normal"/>
    <w:link w:val="H4PartsChar"/>
    <w:uiPriority w:val="99"/>
    <w:rsid w:val="000579CB"/>
    <w:pPr>
      <w:keepNext/>
      <w:tabs>
        <w:tab w:val="right" w:leader="dot" w:pos="9061"/>
      </w:tabs>
      <w:spacing w:before="120" w:after="40"/>
      <w:outlineLvl w:val="3"/>
    </w:pPr>
    <w:rPr>
      <w:rFonts w:ascii="Arial Bold" w:hAnsi="Arial Bold"/>
      <w:b/>
      <w:caps/>
      <w:szCs w:val="24"/>
    </w:rPr>
  </w:style>
  <w:style w:type="character" w:customStyle="1" w:styleId="H4PartsChar">
    <w:name w:val="H4__Parts Char"/>
    <w:link w:val="H4Parts"/>
    <w:uiPriority w:val="99"/>
    <w:rsid w:val="000579CB"/>
    <w:rPr>
      <w:rFonts w:ascii="Arial Bold" w:hAnsi="Arial Bold"/>
      <w:b/>
      <w:caps/>
      <w:szCs w:val="24"/>
    </w:rPr>
  </w:style>
  <w:style w:type="character" w:styleId="Hyperlink">
    <w:name w:val="Hyperlink"/>
    <w:uiPriority w:val="99"/>
    <w:rsid w:val="00160DAC"/>
    <w:rPr>
      <w:rFonts w:ascii="Trebuchet MS" w:hAnsi="Trebuchet MS"/>
      <w:color w:val="0000FF"/>
      <w:sz w:val="19"/>
    </w:rPr>
  </w:style>
  <w:style w:type="paragraph" w:customStyle="1" w:styleId="Bulletindent">
    <w:name w:val="Bullet_indent"/>
    <w:link w:val="BulletindentChar"/>
    <w:rsid w:val="000579CB"/>
    <w:pPr>
      <w:spacing w:before="40" w:after="40"/>
      <w:ind w:left="1843" w:hanging="709"/>
    </w:pPr>
    <w:rPr>
      <w:rFonts w:ascii="Trebuchet MS" w:hAnsi="Trebuchet MS"/>
      <w:sz w:val="19"/>
    </w:rPr>
  </w:style>
  <w:style w:type="character" w:customStyle="1" w:styleId="BulletindentChar">
    <w:name w:val="Bullet_indent Char"/>
    <w:link w:val="Bulletindent"/>
    <w:rsid w:val="000579CB"/>
    <w:rPr>
      <w:rFonts w:ascii="Trebuchet MS" w:hAnsi="Trebuchet MS"/>
      <w:sz w:val="19"/>
    </w:rPr>
  </w:style>
  <w:style w:type="character" w:customStyle="1" w:styleId="H7classASCOChar">
    <w:name w:val="H7_class_ASCO Char"/>
    <w:link w:val="H7classASCO"/>
    <w:rsid w:val="000579CB"/>
    <w:rPr>
      <w:sz w:val="16"/>
    </w:rPr>
  </w:style>
  <w:style w:type="paragraph" w:customStyle="1" w:styleId="H7classASCO">
    <w:name w:val="H7_class_ASCO"/>
    <w:link w:val="H7classASCOChar"/>
    <w:rsid w:val="000579CB"/>
    <w:pPr>
      <w:ind w:left="3119" w:hanging="709"/>
    </w:pPr>
    <w:rPr>
      <w:sz w:val="16"/>
    </w:rPr>
  </w:style>
  <w:style w:type="character" w:styleId="PageNumber">
    <w:name w:val="page number"/>
    <w:rsid w:val="000579CB"/>
    <w:rPr>
      <w:rFonts w:ascii="Arial" w:hAnsi="Arial"/>
      <w:sz w:val="16"/>
      <w:szCs w:val="16"/>
    </w:rPr>
  </w:style>
  <w:style w:type="paragraph" w:styleId="TOC1">
    <w:name w:val="toc 1"/>
    <w:next w:val="TOC2"/>
    <w:uiPriority w:val="39"/>
    <w:qFormat/>
    <w:rsid w:val="000579CB"/>
    <w:pPr>
      <w:tabs>
        <w:tab w:val="right" w:pos="9072"/>
      </w:tabs>
      <w:spacing w:before="360" w:after="360"/>
    </w:pPr>
    <w:rPr>
      <w:rFonts w:ascii="Arial Bold" w:hAnsi="Arial Bold"/>
      <w:b/>
      <w:bCs/>
      <w:sz w:val="24"/>
      <w:szCs w:val="22"/>
      <w:u w:val="single"/>
    </w:rPr>
  </w:style>
  <w:style w:type="paragraph" w:styleId="TOC2">
    <w:name w:val="toc 2"/>
    <w:next w:val="Bodytext"/>
    <w:uiPriority w:val="39"/>
    <w:qFormat/>
    <w:rsid w:val="000579CB"/>
    <w:pPr>
      <w:tabs>
        <w:tab w:val="right" w:pos="9071"/>
      </w:tabs>
      <w:ind w:left="709" w:right="-1"/>
    </w:pPr>
    <w:rPr>
      <w:rFonts w:ascii="Trebuchet MS" w:hAnsi="Trebuchet MS"/>
      <w:bCs/>
      <w:sz w:val="19"/>
      <w:szCs w:val="22"/>
    </w:rPr>
  </w:style>
  <w:style w:type="paragraph" w:styleId="TOC3">
    <w:name w:val="toc 3"/>
    <w:basedOn w:val="Normal"/>
    <w:next w:val="Normal"/>
    <w:autoRedefine/>
    <w:uiPriority w:val="39"/>
    <w:qFormat/>
    <w:rsid w:val="000579CB"/>
    <w:pPr>
      <w:tabs>
        <w:tab w:val="right" w:leader="dot" w:pos="9061"/>
      </w:tabs>
      <w:ind w:left="1276"/>
    </w:pPr>
    <w:rPr>
      <w:rFonts w:ascii="Times New Roman" w:hAnsi="Times New Roman"/>
      <w:smallCaps/>
      <w:sz w:val="22"/>
    </w:rPr>
  </w:style>
  <w:style w:type="paragraph" w:styleId="TOC4">
    <w:name w:val="toc 4"/>
    <w:basedOn w:val="Normal"/>
    <w:next w:val="Normal"/>
    <w:autoRedefine/>
    <w:uiPriority w:val="39"/>
    <w:rsid w:val="000579CB"/>
    <w:rPr>
      <w:rFonts w:ascii="Times New Roman" w:hAnsi="Times New Roman"/>
      <w:sz w:val="22"/>
    </w:rPr>
  </w:style>
  <w:style w:type="paragraph" w:styleId="TOC5">
    <w:name w:val="toc 5"/>
    <w:basedOn w:val="Normal"/>
    <w:next w:val="Normal"/>
    <w:autoRedefine/>
    <w:uiPriority w:val="39"/>
    <w:rsid w:val="000579CB"/>
    <w:rPr>
      <w:rFonts w:ascii="Arial" w:hAnsi="Arial" w:cs="Arial"/>
      <w:b/>
      <w:sz w:val="22"/>
    </w:rPr>
  </w:style>
  <w:style w:type="paragraph" w:styleId="TOC6">
    <w:name w:val="toc 6"/>
    <w:basedOn w:val="Normal"/>
    <w:next w:val="Normal"/>
    <w:autoRedefine/>
    <w:uiPriority w:val="39"/>
    <w:rsid w:val="000579CB"/>
    <w:rPr>
      <w:rFonts w:ascii="Times New Roman" w:hAnsi="Times New Roman"/>
      <w:sz w:val="22"/>
    </w:rPr>
  </w:style>
  <w:style w:type="paragraph" w:styleId="TOC7">
    <w:name w:val="toc 7"/>
    <w:basedOn w:val="Normal"/>
    <w:next w:val="Normal"/>
    <w:autoRedefine/>
    <w:uiPriority w:val="39"/>
    <w:rsid w:val="000579CB"/>
    <w:rPr>
      <w:rFonts w:ascii="Times New Roman" w:hAnsi="Times New Roman"/>
      <w:sz w:val="22"/>
    </w:rPr>
  </w:style>
  <w:style w:type="paragraph" w:styleId="TOC8">
    <w:name w:val="toc 8"/>
    <w:basedOn w:val="Normal"/>
    <w:next w:val="Normal"/>
    <w:autoRedefine/>
    <w:uiPriority w:val="39"/>
    <w:rsid w:val="000579CB"/>
    <w:rPr>
      <w:rFonts w:ascii="Times New Roman" w:hAnsi="Times New Roman"/>
      <w:sz w:val="22"/>
    </w:rPr>
  </w:style>
  <w:style w:type="paragraph" w:styleId="TOC9">
    <w:name w:val="toc 9"/>
    <w:basedOn w:val="Normal"/>
    <w:next w:val="Normal"/>
    <w:autoRedefine/>
    <w:uiPriority w:val="39"/>
    <w:rsid w:val="000579CB"/>
    <w:rPr>
      <w:rFonts w:ascii="Times New Roman" w:hAnsi="Times New Roman"/>
      <w:sz w:val="22"/>
    </w:rPr>
  </w:style>
  <w:style w:type="paragraph" w:customStyle="1" w:styleId="H4classQFOE">
    <w:name w:val="H4_class_QFOE"/>
    <w:rsid w:val="000579CB"/>
    <w:pPr>
      <w:spacing w:after="40"/>
      <w:ind w:left="1418" w:hanging="709"/>
      <w:outlineLvl w:val="3"/>
    </w:pPr>
    <w:rPr>
      <w:noProof/>
    </w:rPr>
  </w:style>
  <w:style w:type="paragraph" w:customStyle="1" w:styleId="H4classifications">
    <w:name w:val="H4_classifications"/>
    <w:link w:val="H4classificationsChar"/>
    <w:rsid w:val="000579CB"/>
    <w:pPr>
      <w:keepNext/>
      <w:spacing w:before="100" w:after="40"/>
      <w:ind w:left="1276" w:hanging="567"/>
      <w:outlineLvl w:val="3"/>
    </w:pPr>
    <w:rPr>
      <w:rFonts w:ascii="Arial" w:hAnsi="Arial"/>
      <w:b/>
      <w:caps/>
      <w:snapToGrid w:val="0"/>
      <w:lang w:eastAsia="en-US"/>
    </w:rPr>
  </w:style>
  <w:style w:type="character" w:customStyle="1" w:styleId="H4classificationsChar">
    <w:name w:val="H4_classifications Char"/>
    <w:link w:val="H4classifications"/>
    <w:rsid w:val="000579CB"/>
    <w:rPr>
      <w:rFonts w:ascii="Arial" w:hAnsi="Arial"/>
      <w:b/>
      <w:caps/>
      <w:snapToGrid w:val="0"/>
      <w:lang w:eastAsia="en-US"/>
    </w:rPr>
  </w:style>
  <w:style w:type="paragraph" w:customStyle="1" w:styleId="H5classASCO">
    <w:name w:val="H5_class_ASCO"/>
    <w:next w:val="H4classifications"/>
    <w:rsid w:val="000579CB"/>
    <w:pPr>
      <w:keepNext/>
      <w:spacing w:before="60"/>
      <w:ind w:left="1843" w:hanging="567"/>
      <w:outlineLvl w:val="4"/>
    </w:pPr>
    <w:rPr>
      <w:rFonts w:ascii="Arial" w:hAnsi="Arial"/>
      <w:b/>
      <w:caps/>
      <w:snapToGrid w:val="0"/>
      <w:sz w:val="18"/>
      <w:lang w:eastAsia="en-US"/>
    </w:rPr>
  </w:style>
  <w:style w:type="paragraph" w:customStyle="1" w:styleId="H5classCountry">
    <w:name w:val="H5_class_Country"/>
    <w:link w:val="H5classCountryChar"/>
    <w:rsid w:val="000579CB"/>
    <w:pPr>
      <w:ind w:left="1843" w:hanging="567"/>
    </w:pPr>
    <w:rPr>
      <w:sz w:val="18"/>
    </w:rPr>
  </w:style>
  <w:style w:type="character" w:customStyle="1" w:styleId="H5classCountryChar">
    <w:name w:val="H5_class_Country Char"/>
    <w:link w:val="H5classCountry"/>
    <w:rsid w:val="000579CB"/>
    <w:rPr>
      <w:sz w:val="18"/>
    </w:rPr>
  </w:style>
  <w:style w:type="paragraph" w:customStyle="1" w:styleId="H6classASCO">
    <w:name w:val="H6_class_ASCO"/>
    <w:next w:val="Normal"/>
    <w:link w:val="H6classASCOChar"/>
    <w:rsid w:val="000579CB"/>
    <w:pPr>
      <w:spacing w:before="40"/>
      <w:ind w:left="2410" w:hanging="567"/>
      <w:outlineLvl w:val="5"/>
    </w:pPr>
    <w:rPr>
      <w:b/>
      <w:caps/>
      <w:sz w:val="16"/>
    </w:rPr>
  </w:style>
  <w:style w:type="character" w:customStyle="1" w:styleId="H6classASCOChar">
    <w:name w:val="H6_class_ASCO Char"/>
    <w:link w:val="H6classASCO"/>
    <w:rsid w:val="000579CB"/>
    <w:rPr>
      <w:b/>
      <w:caps/>
      <w:sz w:val="16"/>
    </w:rPr>
  </w:style>
  <w:style w:type="table" w:customStyle="1" w:styleId="MATRIXtable">
    <w:name w:val="MATRIX_table"/>
    <w:basedOn w:val="TableNormal"/>
    <w:rsid w:val="000579CB"/>
    <w:tblPr>
      <w:tblBorders>
        <w:top w:val="single" w:sz="12" w:space="0" w:color="auto"/>
        <w:bottom w:val="single" w:sz="12" w:space="0" w:color="auto"/>
        <w:insideH w:val="single" w:sz="4" w:space="0" w:color="auto"/>
        <w:insideV w:val="single" w:sz="4" w:space="0" w:color="808080"/>
      </w:tblBorders>
    </w:tblPr>
    <w:tcPr>
      <w:tcMar>
        <w:left w:w="57" w:type="dxa"/>
        <w:right w:w="0" w:type="dxa"/>
      </w:tcMar>
      <w:vAlign w:val="center"/>
    </w:tcPr>
    <w:tblStylePr w:type="firstRow">
      <w:rPr>
        <w:b/>
      </w:rPr>
    </w:tblStylePr>
  </w:style>
  <w:style w:type="paragraph" w:styleId="BalloonText">
    <w:name w:val="Balloon Text"/>
    <w:basedOn w:val="Normal"/>
    <w:link w:val="BalloonTextChar"/>
    <w:uiPriority w:val="99"/>
    <w:semiHidden/>
    <w:rsid w:val="000579CB"/>
    <w:rPr>
      <w:rFonts w:ascii="Tahoma" w:hAnsi="Tahoma" w:cs="Tahoma"/>
      <w:sz w:val="16"/>
      <w:szCs w:val="16"/>
    </w:rPr>
  </w:style>
  <w:style w:type="paragraph" w:customStyle="1" w:styleId="Edition">
    <w:name w:val="Edition_#"/>
    <w:basedOn w:val="Normal"/>
    <w:rsid w:val="000579CB"/>
    <w:pPr>
      <w:spacing w:before="1200"/>
    </w:pPr>
    <w:rPr>
      <w:i/>
      <w:szCs w:val="24"/>
    </w:rPr>
  </w:style>
  <w:style w:type="paragraph" w:customStyle="1" w:styleId="Bodyinfo">
    <w:name w:val="Body_info"/>
    <w:next w:val="H3Parts"/>
    <w:rsid w:val="000579CB"/>
    <w:pPr>
      <w:spacing w:before="60"/>
      <w:ind w:left="1418" w:right="1416"/>
      <w:jc w:val="center"/>
    </w:pPr>
    <w:rPr>
      <w:rFonts w:ascii="Arial" w:hAnsi="Arial"/>
      <w:snapToGrid w:val="0"/>
      <w:lang w:eastAsia="en-US"/>
    </w:rPr>
  </w:style>
  <w:style w:type="table" w:styleId="TableGrid">
    <w:name w:val="Table Grid"/>
    <w:basedOn w:val="TableNormal"/>
    <w:rsid w:val="00057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ditionDate">
    <w:name w:val="Edition_Date"/>
    <w:rsid w:val="000579CB"/>
    <w:rPr>
      <w:sz w:val="24"/>
      <w:szCs w:val="24"/>
    </w:rPr>
  </w:style>
  <w:style w:type="paragraph" w:customStyle="1" w:styleId="NewHistoryBullet">
    <w:name w:val="New_History_Bullet"/>
    <w:link w:val="NewHistoryBulletChar"/>
    <w:rsid w:val="007738BC"/>
    <w:pPr>
      <w:numPr>
        <w:numId w:val="27"/>
      </w:numPr>
      <w:spacing w:after="120"/>
    </w:pPr>
    <w:rPr>
      <w:rFonts w:ascii="Trebuchet MS" w:hAnsi="Trebuchet MS"/>
      <w:snapToGrid w:val="0"/>
      <w:sz w:val="19"/>
      <w:lang w:eastAsia="en-US"/>
    </w:rPr>
  </w:style>
  <w:style w:type="paragraph" w:styleId="Header">
    <w:name w:val="header"/>
    <w:basedOn w:val="Normal"/>
    <w:rsid w:val="000579CB"/>
    <w:pPr>
      <w:tabs>
        <w:tab w:val="center" w:pos="4153"/>
        <w:tab w:val="right" w:pos="8306"/>
      </w:tabs>
    </w:pPr>
  </w:style>
  <w:style w:type="paragraph" w:styleId="Footer">
    <w:name w:val="footer"/>
    <w:basedOn w:val="Normal"/>
    <w:link w:val="FooterChar"/>
    <w:uiPriority w:val="99"/>
    <w:rsid w:val="000579CB"/>
    <w:pPr>
      <w:tabs>
        <w:tab w:val="center" w:pos="4153"/>
        <w:tab w:val="right" w:pos="8306"/>
      </w:tabs>
    </w:pPr>
  </w:style>
  <w:style w:type="paragraph" w:customStyle="1" w:styleId="STDFooter">
    <w:name w:val="STDFooter"/>
    <w:basedOn w:val="Normal"/>
    <w:link w:val="STDFooterChar"/>
    <w:rsid w:val="000579CB"/>
    <w:pPr>
      <w:pBdr>
        <w:top w:val="single" w:sz="4" w:space="3" w:color="auto"/>
      </w:pBdr>
      <w:tabs>
        <w:tab w:val="right" w:pos="9072"/>
      </w:tabs>
    </w:pPr>
    <w:rPr>
      <w:rFonts w:ascii="Arial" w:hAnsi="Arial"/>
      <w:sz w:val="16"/>
    </w:rPr>
  </w:style>
  <w:style w:type="character" w:customStyle="1" w:styleId="H1SectionChar">
    <w:name w:val="H1_Section Char"/>
    <w:link w:val="H1Section"/>
    <w:rsid w:val="000579CB"/>
    <w:rPr>
      <w:rFonts w:ascii="Arial" w:hAnsi="Arial"/>
      <w:b/>
      <w:sz w:val="40"/>
    </w:rPr>
  </w:style>
  <w:style w:type="character" w:styleId="FollowedHyperlink">
    <w:name w:val="FollowedHyperlink"/>
    <w:uiPriority w:val="99"/>
    <w:unhideWhenUsed/>
    <w:rsid w:val="000579CB"/>
    <w:rPr>
      <w:color w:val="800080"/>
      <w:u w:val="single"/>
    </w:rPr>
  </w:style>
  <w:style w:type="paragraph" w:customStyle="1" w:styleId="Bodyboldindentedheading">
    <w:name w:val="Body_bold_indented_heading"/>
    <w:basedOn w:val="Bodyboldheading"/>
    <w:rsid w:val="000579CB"/>
    <w:pPr>
      <w:spacing w:after="0"/>
      <w:ind w:left="964"/>
    </w:pPr>
  </w:style>
  <w:style w:type="character" w:customStyle="1" w:styleId="BodytextindentChar">
    <w:name w:val="Body__text_indent Char"/>
    <w:link w:val="Bodytextindent"/>
    <w:rsid w:val="000579CB"/>
    <w:rPr>
      <w:rFonts w:ascii="Trebuchet MS" w:hAnsi="Trebuchet MS"/>
      <w:sz w:val="19"/>
    </w:rPr>
  </w:style>
  <w:style w:type="character" w:customStyle="1" w:styleId="H2HeadingsChar">
    <w:name w:val="H2_Headings Char"/>
    <w:link w:val="H2Headings"/>
    <w:rsid w:val="000579CB"/>
    <w:rPr>
      <w:rFonts w:ascii="Arial" w:hAnsi="Arial"/>
      <w:b/>
      <w:snapToGrid w:val="0"/>
      <w:sz w:val="32"/>
      <w:lang w:eastAsia="en-US"/>
    </w:rPr>
  </w:style>
  <w:style w:type="character" w:customStyle="1" w:styleId="standardhistorytextChar">
    <w:name w:val="standard_history_text Char"/>
    <w:basedOn w:val="standardhistoryheadingChar"/>
    <w:link w:val="standardhistorytext"/>
    <w:rsid w:val="000579CB"/>
    <w:rPr>
      <w:rFonts w:ascii="Garamond" w:hAnsi="Garamond"/>
      <w:b/>
      <w:snapToGrid w:val="0"/>
      <w:sz w:val="22"/>
      <w:lang w:eastAsia="en-US"/>
    </w:rPr>
  </w:style>
  <w:style w:type="paragraph" w:customStyle="1" w:styleId="standardhistoryheading">
    <w:name w:val="standard_history_heading"/>
    <w:basedOn w:val="NewHistoryBullet"/>
    <w:link w:val="standardhistoryheadingChar"/>
    <w:rsid w:val="000579CB"/>
    <w:pPr>
      <w:numPr>
        <w:numId w:val="0"/>
      </w:numPr>
      <w:spacing w:before="40" w:after="0"/>
    </w:pPr>
    <w:rPr>
      <w:b/>
    </w:rPr>
  </w:style>
  <w:style w:type="paragraph" w:customStyle="1" w:styleId="standardhistorytext">
    <w:name w:val="standard_history_text"/>
    <w:basedOn w:val="standardhistoryheading"/>
    <w:link w:val="standardhistorytextChar"/>
    <w:rsid w:val="000579CB"/>
  </w:style>
  <w:style w:type="character" w:customStyle="1" w:styleId="NewHistoryBulletChar">
    <w:name w:val="New_History_Bullet Char"/>
    <w:link w:val="NewHistoryBullet"/>
    <w:rsid w:val="007738BC"/>
    <w:rPr>
      <w:rFonts w:ascii="Trebuchet MS" w:hAnsi="Trebuchet MS"/>
      <w:snapToGrid w:val="0"/>
      <w:sz w:val="19"/>
      <w:lang w:eastAsia="en-US"/>
    </w:rPr>
  </w:style>
  <w:style w:type="character" w:customStyle="1" w:styleId="standardhistoryheadingChar">
    <w:name w:val="standard_history_heading Char"/>
    <w:link w:val="standardhistoryheading"/>
    <w:rsid w:val="000579CB"/>
    <w:rPr>
      <w:rFonts w:ascii="Garamond" w:hAnsi="Garamond"/>
      <w:b/>
      <w:snapToGrid w:val="0"/>
      <w:sz w:val="22"/>
      <w:lang w:eastAsia="en-US"/>
    </w:rPr>
  </w:style>
  <w:style w:type="paragraph" w:customStyle="1" w:styleId="imprintstyle">
    <w:name w:val="imprint_style"/>
    <w:basedOn w:val="Normal"/>
    <w:rsid w:val="000579CB"/>
    <w:pPr>
      <w:tabs>
        <w:tab w:val="left" w:pos="1134"/>
      </w:tabs>
    </w:pPr>
    <w:rPr>
      <w:rFonts w:ascii="Trebuchet MS" w:hAnsi="Trebuchet MS"/>
      <w:sz w:val="16"/>
      <w:szCs w:val="24"/>
    </w:rPr>
  </w:style>
  <w:style w:type="paragraph" w:customStyle="1" w:styleId="imprint1style">
    <w:name w:val="imprint1_style"/>
    <w:basedOn w:val="Normal"/>
    <w:rsid w:val="000579CB"/>
    <w:rPr>
      <w:sz w:val="18"/>
      <w:szCs w:val="18"/>
    </w:rPr>
  </w:style>
  <w:style w:type="paragraph" w:styleId="BlockText">
    <w:name w:val="Block Text"/>
    <w:basedOn w:val="Normal"/>
    <w:rsid w:val="000579CB"/>
    <w:pPr>
      <w:spacing w:after="120"/>
      <w:ind w:left="1440" w:right="1440"/>
    </w:pPr>
  </w:style>
  <w:style w:type="paragraph" w:styleId="BodyText0">
    <w:name w:val="Body Text"/>
    <w:basedOn w:val="Normal"/>
    <w:rsid w:val="000579CB"/>
    <w:pPr>
      <w:spacing w:after="120"/>
    </w:pPr>
    <w:rPr>
      <w:rFonts w:ascii="Trebuchet MS" w:hAnsi="Trebuchet MS"/>
      <w:sz w:val="19"/>
    </w:rPr>
  </w:style>
  <w:style w:type="paragraph" w:styleId="BodyText2">
    <w:name w:val="Body Text 2"/>
    <w:basedOn w:val="Normal"/>
    <w:rsid w:val="000579CB"/>
    <w:pPr>
      <w:spacing w:after="120" w:line="480" w:lineRule="auto"/>
    </w:pPr>
  </w:style>
  <w:style w:type="paragraph" w:styleId="BodyText3">
    <w:name w:val="Body Text 3"/>
    <w:basedOn w:val="Normal"/>
    <w:rsid w:val="000579CB"/>
    <w:pPr>
      <w:spacing w:after="120"/>
    </w:pPr>
    <w:rPr>
      <w:sz w:val="16"/>
      <w:szCs w:val="16"/>
    </w:rPr>
  </w:style>
  <w:style w:type="paragraph" w:styleId="BodyTextFirstIndent">
    <w:name w:val="Body Text First Indent"/>
    <w:basedOn w:val="BodyText0"/>
    <w:rsid w:val="000579CB"/>
    <w:pPr>
      <w:ind w:firstLine="210"/>
    </w:pPr>
  </w:style>
  <w:style w:type="paragraph" w:styleId="BodyTextIndent0">
    <w:name w:val="Body Text Indent"/>
    <w:basedOn w:val="Normal"/>
    <w:link w:val="BodyTextIndentChar0"/>
    <w:rsid w:val="000579CB"/>
    <w:pPr>
      <w:spacing w:line="280" w:lineRule="exact"/>
      <w:ind w:left="567"/>
    </w:pPr>
    <w:rPr>
      <w:rFonts w:ascii="Trebuchet MS" w:hAnsi="Trebuchet MS"/>
      <w:sz w:val="19"/>
      <w:lang w:eastAsia="en-US"/>
    </w:rPr>
  </w:style>
  <w:style w:type="paragraph" w:styleId="BodyTextFirstIndent2">
    <w:name w:val="Body Text First Indent 2"/>
    <w:basedOn w:val="BodyTextIndent0"/>
    <w:rsid w:val="000579CB"/>
    <w:pPr>
      <w:spacing w:after="120"/>
      <w:ind w:left="283" w:firstLine="210"/>
    </w:pPr>
    <w:rPr>
      <w:rFonts w:ascii="Garamond" w:hAnsi="Garamond"/>
      <w:noProof/>
      <w:lang w:eastAsia="en-AU"/>
    </w:rPr>
  </w:style>
  <w:style w:type="paragraph" w:styleId="BodyTextIndent2">
    <w:name w:val="Body Text Indent 2"/>
    <w:basedOn w:val="Normal"/>
    <w:rsid w:val="000579CB"/>
    <w:pPr>
      <w:spacing w:after="120" w:line="480" w:lineRule="auto"/>
      <w:ind w:left="283"/>
    </w:pPr>
  </w:style>
  <w:style w:type="paragraph" w:styleId="BodyTextIndent3">
    <w:name w:val="Body Text Indent 3"/>
    <w:basedOn w:val="Normal"/>
    <w:rsid w:val="000579CB"/>
    <w:pPr>
      <w:spacing w:after="120"/>
      <w:ind w:left="283"/>
    </w:pPr>
    <w:rPr>
      <w:sz w:val="16"/>
      <w:szCs w:val="16"/>
    </w:rPr>
  </w:style>
  <w:style w:type="paragraph" w:styleId="Caption">
    <w:name w:val="caption"/>
    <w:basedOn w:val="Normal"/>
    <w:next w:val="Normal"/>
    <w:qFormat/>
    <w:rsid w:val="000579CB"/>
    <w:pPr>
      <w:spacing w:before="120" w:after="120"/>
    </w:pPr>
    <w:rPr>
      <w:b/>
      <w:bCs/>
      <w:sz w:val="20"/>
    </w:rPr>
  </w:style>
  <w:style w:type="paragraph" w:styleId="Closing">
    <w:name w:val="Closing"/>
    <w:basedOn w:val="Normal"/>
    <w:rsid w:val="000579CB"/>
    <w:pPr>
      <w:ind w:left="4252"/>
    </w:pPr>
  </w:style>
  <w:style w:type="paragraph" w:styleId="CommentText">
    <w:name w:val="annotation text"/>
    <w:basedOn w:val="Normal"/>
    <w:link w:val="CommentTextChar"/>
    <w:uiPriority w:val="99"/>
    <w:rsid w:val="000579CB"/>
    <w:rPr>
      <w:sz w:val="20"/>
    </w:rPr>
  </w:style>
  <w:style w:type="paragraph" w:styleId="CommentSubject">
    <w:name w:val="annotation subject"/>
    <w:basedOn w:val="CommentText"/>
    <w:next w:val="CommentText"/>
    <w:semiHidden/>
    <w:rsid w:val="000579CB"/>
    <w:rPr>
      <w:b/>
      <w:bCs/>
    </w:rPr>
  </w:style>
  <w:style w:type="paragraph" w:styleId="Date">
    <w:name w:val="Date"/>
    <w:basedOn w:val="Normal"/>
    <w:next w:val="Normal"/>
    <w:rsid w:val="000579CB"/>
  </w:style>
  <w:style w:type="paragraph" w:styleId="E-mailSignature">
    <w:name w:val="E-mail Signature"/>
    <w:basedOn w:val="Normal"/>
    <w:rsid w:val="000579CB"/>
  </w:style>
  <w:style w:type="paragraph" w:styleId="EndnoteText">
    <w:name w:val="endnote text"/>
    <w:basedOn w:val="Normal"/>
    <w:semiHidden/>
    <w:rsid w:val="000579CB"/>
    <w:rPr>
      <w:sz w:val="20"/>
    </w:rPr>
  </w:style>
  <w:style w:type="paragraph" w:styleId="EnvelopeAddress">
    <w:name w:val="envelope address"/>
    <w:basedOn w:val="Normal"/>
    <w:rsid w:val="000579CB"/>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0579CB"/>
    <w:rPr>
      <w:rFonts w:ascii="Arial" w:hAnsi="Arial" w:cs="Arial"/>
      <w:sz w:val="20"/>
    </w:rPr>
  </w:style>
  <w:style w:type="paragraph" w:styleId="FootnoteText">
    <w:name w:val="footnote text"/>
    <w:basedOn w:val="Normal"/>
    <w:link w:val="FootnoteTextChar"/>
    <w:rsid w:val="000579CB"/>
    <w:rPr>
      <w:sz w:val="20"/>
    </w:rPr>
  </w:style>
  <w:style w:type="paragraph" w:styleId="HTMLAddress">
    <w:name w:val="HTML Address"/>
    <w:basedOn w:val="Normal"/>
    <w:rsid w:val="000579CB"/>
    <w:rPr>
      <w:i/>
      <w:iCs/>
    </w:rPr>
  </w:style>
  <w:style w:type="paragraph" w:styleId="HTMLPreformatted">
    <w:name w:val="HTML Preformatted"/>
    <w:basedOn w:val="Normal"/>
    <w:rsid w:val="000579CB"/>
    <w:rPr>
      <w:rFonts w:ascii="Courier New" w:hAnsi="Courier New" w:cs="Courier New"/>
      <w:sz w:val="20"/>
    </w:rPr>
  </w:style>
  <w:style w:type="paragraph" w:styleId="Index1">
    <w:name w:val="index 1"/>
    <w:basedOn w:val="Normal"/>
    <w:next w:val="Normal"/>
    <w:autoRedefine/>
    <w:semiHidden/>
    <w:rsid w:val="000579CB"/>
    <w:pPr>
      <w:ind w:left="240" w:hanging="240"/>
    </w:pPr>
  </w:style>
  <w:style w:type="paragraph" w:styleId="Index2">
    <w:name w:val="index 2"/>
    <w:basedOn w:val="Normal"/>
    <w:next w:val="Normal"/>
    <w:autoRedefine/>
    <w:semiHidden/>
    <w:rsid w:val="000579CB"/>
    <w:pPr>
      <w:ind w:left="480" w:hanging="240"/>
    </w:pPr>
  </w:style>
  <w:style w:type="paragraph" w:styleId="Index3">
    <w:name w:val="index 3"/>
    <w:basedOn w:val="Normal"/>
    <w:next w:val="Normal"/>
    <w:autoRedefine/>
    <w:semiHidden/>
    <w:rsid w:val="000579CB"/>
    <w:pPr>
      <w:ind w:left="720" w:hanging="240"/>
    </w:pPr>
  </w:style>
  <w:style w:type="paragraph" w:styleId="Index4">
    <w:name w:val="index 4"/>
    <w:basedOn w:val="Normal"/>
    <w:next w:val="Normal"/>
    <w:autoRedefine/>
    <w:semiHidden/>
    <w:rsid w:val="000579CB"/>
    <w:pPr>
      <w:ind w:left="960" w:hanging="240"/>
    </w:pPr>
  </w:style>
  <w:style w:type="paragraph" w:styleId="Index5">
    <w:name w:val="index 5"/>
    <w:basedOn w:val="Normal"/>
    <w:next w:val="Normal"/>
    <w:autoRedefine/>
    <w:semiHidden/>
    <w:rsid w:val="000579CB"/>
    <w:pPr>
      <w:ind w:left="1200" w:hanging="240"/>
    </w:pPr>
  </w:style>
  <w:style w:type="paragraph" w:styleId="Index6">
    <w:name w:val="index 6"/>
    <w:basedOn w:val="Normal"/>
    <w:next w:val="Normal"/>
    <w:autoRedefine/>
    <w:semiHidden/>
    <w:rsid w:val="000579CB"/>
    <w:pPr>
      <w:ind w:left="1440" w:hanging="240"/>
    </w:pPr>
  </w:style>
  <w:style w:type="paragraph" w:styleId="Index7">
    <w:name w:val="index 7"/>
    <w:basedOn w:val="Normal"/>
    <w:next w:val="Normal"/>
    <w:autoRedefine/>
    <w:semiHidden/>
    <w:rsid w:val="000579CB"/>
    <w:pPr>
      <w:ind w:left="1680" w:hanging="240"/>
    </w:pPr>
  </w:style>
  <w:style w:type="paragraph" w:styleId="Index8">
    <w:name w:val="index 8"/>
    <w:basedOn w:val="Normal"/>
    <w:next w:val="Normal"/>
    <w:autoRedefine/>
    <w:semiHidden/>
    <w:rsid w:val="000579CB"/>
    <w:pPr>
      <w:ind w:left="1920" w:hanging="240"/>
    </w:pPr>
  </w:style>
  <w:style w:type="paragraph" w:styleId="Index9">
    <w:name w:val="index 9"/>
    <w:basedOn w:val="Normal"/>
    <w:next w:val="Normal"/>
    <w:autoRedefine/>
    <w:semiHidden/>
    <w:rsid w:val="000579CB"/>
    <w:pPr>
      <w:ind w:left="2160" w:hanging="240"/>
    </w:pPr>
  </w:style>
  <w:style w:type="paragraph" w:styleId="IndexHeading">
    <w:name w:val="index heading"/>
    <w:basedOn w:val="Normal"/>
    <w:next w:val="Index1"/>
    <w:semiHidden/>
    <w:rsid w:val="000579CB"/>
    <w:rPr>
      <w:rFonts w:ascii="Arial" w:hAnsi="Arial" w:cs="Arial"/>
      <w:b/>
      <w:bCs/>
    </w:rPr>
  </w:style>
  <w:style w:type="paragraph" w:styleId="List">
    <w:name w:val="List"/>
    <w:basedOn w:val="Normal"/>
    <w:rsid w:val="000579CB"/>
    <w:pPr>
      <w:ind w:left="283" w:hanging="283"/>
    </w:pPr>
  </w:style>
  <w:style w:type="paragraph" w:styleId="List2">
    <w:name w:val="List 2"/>
    <w:basedOn w:val="Normal"/>
    <w:rsid w:val="000579CB"/>
    <w:pPr>
      <w:ind w:left="566" w:hanging="283"/>
    </w:pPr>
  </w:style>
  <w:style w:type="paragraph" w:styleId="List3">
    <w:name w:val="List 3"/>
    <w:basedOn w:val="Normal"/>
    <w:rsid w:val="000579CB"/>
    <w:pPr>
      <w:ind w:left="849" w:hanging="283"/>
    </w:pPr>
  </w:style>
  <w:style w:type="paragraph" w:styleId="List4">
    <w:name w:val="List 4"/>
    <w:basedOn w:val="Normal"/>
    <w:rsid w:val="000579CB"/>
    <w:pPr>
      <w:ind w:left="1132" w:hanging="283"/>
    </w:pPr>
  </w:style>
  <w:style w:type="paragraph" w:styleId="List5">
    <w:name w:val="List 5"/>
    <w:basedOn w:val="Normal"/>
    <w:rsid w:val="000579CB"/>
    <w:pPr>
      <w:ind w:left="1415" w:hanging="283"/>
    </w:pPr>
  </w:style>
  <w:style w:type="paragraph" w:styleId="ListBullet">
    <w:name w:val="List Bullet"/>
    <w:basedOn w:val="Normal"/>
    <w:autoRedefine/>
    <w:rsid w:val="000579CB"/>
    <w:pPr>
      <w:tabs>
        <w:tab w:val="num" w:pos="360"/>
      </w:tabs>
      <w:ind w:left="360" w:hanging="360"/>
    </w:pPr>
  </w:style>
  <w:style w:type="paragraph" w:styleId="ListBullet2">
    <w:name w:val="List Bullet 2"/>
    <w:basedOn w:val="Normal"/>
    <w:autoRedefine/>
    <w:rsid w:val="000579CB"/>
    <w:pPr>
      <w:numPr>
        <w:numId w:val="9"/>
      </w:numPr>
    </w:pPr>
  </w:style>
  <w:style w:type="paragraph" w:styleId="ListBullet3">
    <w:name w:val="List Bullet 3"/>
    <w:basedOn w:val="Normal"/>
    <w:autoRedefine/>
    <w:rsid w:val="000579CB"/>
    <w:pPr>
      <w:numPr>
        <w:numId w:val="10"/>
      </w:numPr>
      <w:spacing w:after="140"/>
    </w:pPr>
  </w:style>
  <w:style w:type="paragraph" w:styleId="ListBullet4">
    <w:name w:val="List Bullet 4"/>
    <w:basedOn w:val="Normal"/>
    <w:autoRedefine/>
    <w:rsid w:val="000579CB"/>
    <w:pPr>
      <w:numPr>
        <w:numId w:val="11"/>
      </w:numPr>
    </w:pPr>
  </w:style>
  <w:style w:type="paragraph" w:styleId="ListBullet5">
    <w:name w:val="List Bullet 5"/>
    <w:basedOn w:val="Normal"/>
    <w:autoRedefine/>
    <w:rsid w:val="000579CB"/>
    <w:pPr>
      <w:numPr>
        <w:numId w:val="12"/>
      </w:numPr>
    </w:pPr>
  </w:style>
  <w:style w:type="paragraph" w:styleId="ListContinue">
    <w:name w:val="List Continue"/>
    <w:basedOn w:val="Normal"/>
    <w:rsid w:val="000579CB"/>
    <w:pPr>
      <w:spacing w:after="120"/>
      <w:ind w:left="283"/>
    </w:pPr>
  </w:style>
  <w:style w:type="paragraph" w:styleId="ListContinue2">
    <w:name w:val="List Continue 2"/>
    <w:basedOn w:val="Normal"/>
    <w:rsid w:val="000579CB"/>
    <w:pPr>
      <w:spacing w:after="120"/>
      <w:ind w:left="566"/>
    </w:pPr>
  </w:style>
  <w:style w:type="paragraph" w:styleId="ListContinue3">
    <w:name w:val="List Continue 3"/>
    <w:basedOn w:val="Normal"/>
    <w:rsid w:val="000579CB"/>
    <w:pPr>
      <w:spacing w:after="120"/>
      <w:ind w:left="849"/>
    </w:pPr>
  </w:style>
  <w:style w:type="paragraph" w:styleId="ListContinue4">
    <w:name w:val="List Continue 4"/>
    <w:basedOn w:val="Normal"/>
    <w:rsid w:val="000579CB"/>
    <w:pPr>
      <w:spacing w:after="120"/>
      <w:ind w:left="1132"/>
    </w:pPr>
  </w:style>
  <w:style w:type="paragraph" w:styleId="ListContinue5">
    <w:name w:val="List Continue 5"/>
    <w:basedOn w:val="Normal"/>
    <w:rsid w:val="000579CB"/>
    <w:pPr>
      <w:spacing w:after="120"/>
      <w:ind w:left="1415"/>
    </w:pPr>
  </w:style>
  <w:style w:type="paragraph" w:styleId="ListNumber">
    <w:name w:val="List Number"/>
    <w:basedOn w:val="Normal"/>
    <w:rsid w:val="000579CB"/>
    <w:pPr>
      <w:numPr>
        <w:numId w:val="13"/>
      </w:numPr>
    </w:pPr>
  </w:style>
  <w:style w:type="paragraph" w:styleId="ListNumber2">
    <w:name w:val="List Number 2"/>
    <w:basedOn w:val="Normal"/>
    <w:rsid w:val="000579CB"/>
    <w:pPr>
      <w:numPr>
        <w:numId w:val="14"/>
      </w:numPr>
    </w:pPr>
  </w:style>
  <w:style w:type="paragraph" w:styleId="ListNumber3">
    <w:name w:val="List Number 3"/>
    <w:basedOn w:val="Normal"/>
    <w:rsid w:val="000579CB"/>
    <w:pPr>
      <w:numPr>
        <w:numId w:val="15"/>
      </w:numPr>
    </w:pPr>
  </w:style>
  <w:style w:type="paragraph" w:styleId="ListNumber4">
    <w:name w:val="List Number 4"/>
    <w:basedOn w:val="Normal"/>
    <w:rsid w:val="000579CB"/>
    <w:pPr>
      <w:numPr>
        <w:numId w:val="16"/>
      </w:numPr>
    </w:pPr>
  </w:style>
  <w:style w:type="paragraph" w:styleId="ListNumber5">
    <w:name w:val="List Number 5"/>
    <w:basedOn w:val="Normal"/>
    <w:rsid w:val="000579CB"/>
    <w:pPr>
      <w:numPr>
        <w:numId w:val="17"/>
      </w:numPr>
    </w:pPr>
  </w:style>
  <w:style w:type="paragraph" w:styleId="MacroText">
    <w:name w:val="macro"/>
    <w:semiHidden/>
    <w:rsid w:val="000579C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noProof/>
    </w:rPr>
  </w:style>
  <w:style w:type="paragraph" w:styleId="MessageHeader">
    <w:name w:val="Message Header"/>
    <w:basedOn w:val="Normal"/>
    <w:rsid w:val="000579C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uiPriority w:val="99"/>
    <w:rsid w:val="000579CB"/>
    <w:pPr>
      <w:spacing w:before="100" w:beforeAutospacing="1" w:after="100" w:afterAutospacing="1"/>
    </w:pPr>
    <w:rPr>
      <w:rFonts w:ascii="Times New Roman" w:hAnsi="Times New Roman"/>
      <w:szCs w:val="24"/>
    </w:rPr>
  </w:style>
  <w:style w:type="paragraph" w:styleId="NormalIndent">
    <w:name w:val="Normal Indent"/>
    <w:basedOn w:val="Normal"/>
    <w:rsid w:val="000579CB"/>
    <w:pPr>
      <w:ind w:left="720"/>
    </w:pPr>
  </w:style>
  <w:style w:type="paragraph" w:styleId="NoteHeading">
    <w:name w:val="Note Heading"/>
    <w:basedOn w:val="Normal"/>
    <w:next w:val="Normal"/>
    <w:rsid w:val="000579CB"/>
  </w:style>
  <w:style w:type="paragraph" w:styleId="PlainText">
    <w:name w:val="Plain Text"/>
    <w:basedOn w:val="Normal"/>
    <w:link w:val="PlainTextChar"/>
    <w:uiPriority w:val="99"/>
    <w:rsid w:val="000579CB"/>
    <w:rPr>
      <w:rFonts w:ascii="Courier New" w:hAnsi="Courier New" w:cs="Courier New"/>
      <w:sz w:val="20"/>
    </w:rPr>
  </w:style>
  <w:style w:type="paragraph" w:styleId="Salutation">
    <w:name w:val="Salutation"/>
    <w:basedOn w:val="Normal"/>
    <w:next w:val="Normal"/>
    <w:rsid w:val="000579CB"/>
  </w:style>
  <w:style w:type="paragraph" w:styleId="Signature">
    <w:name w:val="Signature"/>
    <w:basedOn w:val="Normal"/>
    <w:rsid w:val="000579CB"/>
    <w:pPr>
      <w:ind w:left="4252"/>
    </w:pPr>
  </w:style>
  <w:style w:type="paragraph" w:styleId="Subtitle">
    <w:name w:val="Subtitle"/>
    <w:basedOn w:val="Normal"/>
    <w:qFormat/>
    <w:rsid w:val="000579CB"/>
    <w:pPr>
      <w:spacing w:after="60"/>
      <w:jc w:val="center"/>
      <w:outlineLvl w:val="1"/>
    </w:pPr>
    <w:rPr>
      <w:rFonts w:ascii="Arial" w:hAnsi="Arial" w:cs="Arial"/>
      <w:szCs w:val="24"/>
    </w:rPr>
  </w:style>
  <w:style w:type="paragraph" w:styleId="TableofAuthorities">
    <w:name w:val="table of authorities"/>
    <w:basedOn w:val="Normal"/>
    <w:next w:val="Normal"/>
    <w:semiHidden/>
    <w:rsid w:val="000579CB"/>
    <w:pPr>
      <w:ind w:left="240" w:hanging="240"/>
    </w:pPr>
  </w:style>
  <w:style w:type="paragraph" w:styleId="TableofFigures">
    <w:name w:val="table of figures"/>
    <w:basedOn w:val="Normal"/>
    <w:next w:val="Normal"/>
    <w:semiHidden/>
    <w:rsid w:val="000579CB"/>
    <w:pPr>
      <w:ind w:left="480" w:hanging="480"/>
    </w:pPr>
  </w:style>
  <w:style w:type="paragraph" w:styleId="Title">
    <w:name w:val="Title"/>
    <w:basedOn w:val="Normal"/>
    <w:qFormat/>
    <w:rsid w:val="000579C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0579CB"/>
    <w:pPr>
      <w:spacing w:before="120"/>
    </w:pPr>
    <w:rPr>
      <w:rFonts w:ascii="Arial" w:hAnsi="Arial" w:cs="Arial"/>
      <w:b/>
      <w:bCs/>
      <w:szCs w:val="24"/>
    </w:rPr>
  </w:style>
  <w:style w:type="paragraph" w:customStyle="1" w:styleId="Default">
    <w:name w:val="Default"/>
    <w:rsid w:val="00516744"/>
    <w:pPr>
      <w:autoSpaceDE w:val="0"/>
      <w:autoSpaceDN w:val="0"/>
      <w:adjustRightInd w:val="0"/>
    </w:pPr>
    <w:rPr>
      <w:rFonts w:ascii="Garamond" w:hAnsi="Garamond" w:cs="Garamond"/>
      <w:color w:val="000000"/>
      <w:sz w:val="24"/>
      <w:szCs w:val="24"/>
    </w:rPr>
  </w:style>
  <w:style w:type="paragraph" w:customStyle="1" w:styleId="R7DEHeading1">
    <w:name w:val="R7 DE Heading 1"/>
    <w:basedOn w:val="H2Headings"/>
    <w:link w:val="R7DEHeading1Char"/>
    <w:qFormat/>
    <w:rsid w:val="00A06314"/>
  </w:style>
  <w:style w:type="character" w:customStyle="1" w:styleId="R7DEHeading1Char">
    <w:name w:val="R7 DE Heading 1 Char"/>
    <w:basedOn w:val="H2HeadingsChar"/>
    <w:link w:val="R7DEHeading1"/>
    <w:rsid w:val="00A06314"/>
    <w:rPr>
      <w:rFonts w:ascii="Tahoma" w:hAnsi="Tahoma"/>
      <w:b/>
      <w:snapToGrid w:val="0"/>
      <w:sz w:val="32"/>
      <w:lang w:val="en-AU" w:eastAsia="en-US" w:bidi="ar-SA"/>
    </w:rPr>
  </w:style>
  <w:style w:type="character" w:styleId="CommentReference">
    <w:name w:val="annotation reference"/>
    <w:uiPriority w:val="99"/>
    <w:unhideWhenUsed/>
    <w:rsid w:val="000579CB"/>
    <w:rPr>
      <w:sz w:val="16"/>
      <w:szCs w:val="16"/>
    </w:rPr>
  </w:style>
  <w:style w:type="character" w:customStyle="1" w:styleId="CommentTextChar">
    <w:name w:val="Comment Text Char"/>
    <w:link w:val="CommentText"/>
    <w:uiPriority w:val="99"/>
    <w:rsid w:val="000579CB"/>
    <w:rPr>
      <w:rFonts w:ascii="Garamond" w:hAnsi="Garamond"/>
    </w:rPr>
  </w:style>
  <w:style w:type="paragraph" w:customStyle="1" w:styleId="Enrolboldnumbered">
    <w:name w:val="Enrol_bold_numbered"/>
    <w:next w:val="Normal"/>
    <w:rsid w:val="000579CB"/>
    <w:pPr>
      <w:keepNext/>
      <w:numPr>
        <w:numId w:val="7"/>
      </w:numPr>
      <w:spacing w:before="40" w:after="40"/>
      <w:outlineLvl w:val="3"/>
    </w:pPr>
    <w:rPr>
      <w:rFonts w:ascii="Trebuchet MS" w:hAnsi="Trebuchet MS"/>
      <w:b/>
      <w:sz w:val="18"/>
    </w:rPr>
  </w:style>
  <w:style w:type="paragraph" w:customStyle="1" w:styleId="DF-BodyText">
    <w:name w:val="DF - Body Text"/>
    <w:basedOn w:val="Normal"/>
    <w:link w:val="DF-BodyTextChar"/>
    <w:rsid w:val="00146BB5"/>
    <w:pPr>
      <w:spacing w:before="20" w:after="20"/>
    </w:pPr>
    <w:rPr>
      <w:sz w:val="22"/>
    </w:rPr>
  </w:style>
  <w:style w:type="character" w:customStyle="1" w:styleId="DF-BodyTextChar">
    <w:name w:val="DF - Body Text Char"/>
    <w:basedOn w:val="DefaultParagraphFont"/>
    <w:link w:val="DF-BodyText"/>
    <w:rsid w:val="00146BB5"/>
    <w:rPr>
      <w:rFonts w:ascii="Garamond" w:hAnsi="Garamond"/>
      <w:sz w:val="22"/>
    </w:rPr>
  </w:style>
  <w:style w:type="paragraph" w:customStyle="1" w:styleId="Imprint">
    <w:name w:val="Imprint"/>
    <w:basedOn w:val="Normal"/>
    <w:uiPriority w:val="99"/>
    <w:rsid w:val="000579CB"/>
    <w:pPr>
      <w:spacing w:before="160" w:line="260" w:lineRule="atLeast"/>
    </w:pPr>
    <w:rPr>
      <w:rFonts w:ascii="Trebuchet MS" w:hAnsi="Trebuchet MS"/>
      <w:sz w:val="16"/>
      <w:lang w:eastAsia="en-US"/>
    </w:rPr>
  </w:style>
  <w:style w:type="paragraph" w:customStyle="1" w:styleId="StyleEditionGaramondBefore53865pt">
    <w:name w:val="Style Edition_# + Garamond Before:  538.65 pt"/>
    <w:basedOn w:val="Edition"/>
    <w:rsid w:val="009A3585"/>
    <w:pPr>
      <w:spacing w:before="10773"/>
    </w:pPr>
    <w:rPr>
      <w:rFonts w:ascii="Trebuchet MS" w:hAnsi="Trebuchet MS"/>
      <w:iCs/>
      <w:sz w:val="19"/>
      <w:szCs w:val="20"/>
    </w:rPr>
  </w:style>
  <w:style w:type="paragraph" w:customStyle="1" w:styleId="StyleEditionDateGaramond">
    <w:name w:val="Style Edition_Date + Garamond"/>
    <w:basedOn w:val="EditionDate"/>
    <w:rsid w:val="009A3585"/>
    <w:rPr>
      <w:rFonts w:ascii="Trebuchet MS" w:hAnsi="Trebuchet MS"/>
      <w:sz w:val="19"/>
    </w:rPr>
  </w:style>
  <w:style w:type="paragraph" w:customStyle="1" w:styleId="StyleNewHistoryBulletItalic">
    <w:name w:val="Style New_History_Bullet + Italic"/>
    <w:basedOn w:val="NewHistoryBullet"/>
    <w:rsid w:val="00C0324F"/>
    <w:rPr>
      <w:rFonts w:ascii="Tahoma" w:hAnsi="Tahoma"/>
      <w:i/>
      <w:iCs/>
    </w:rPr>
  </w:style>
  <w:style w:type="character" w:customStyle="1" w:styleId="FootnoteTextChar">
    <w:name w:val="Footnote Text Char"/>
    <w:basedOn w:val="DefaultParagraphFont"/>
    <w:link w:val="FootnoteText"/>
    <w:rsid w:val="00B735D6"/>
    <w:rPr>
      <w:rFonts w:ascii="Garamond" w:hAnsi="Garamond"/>
    </w:rPr>
  </w:style>
  <w:style w:type="paragraph" w:customStyle="1" w:styleId="NumberedListContinuing">
    <w:name w:val="NumberedListContinuing"/>
    <w:rsid w:val="000579CB"/>
    <w:pPr>
      <w:numPr>
        <w:numId w:val="20"/>
      </w:numPr>
      <w:spacing w:before="120" w:line="300" w:lineRule="exact"/>
    </w:pPr>
    <w:rPr>
      <w:rFonts w:ascii="Trebuchet MS" w:hAnsi="Trebuchet MS"/>
      <w:sz w:val="19"/>
    </w:rPr>
  </w:style>
  <w:style w:type="paragraph" w:customStyle="1" w:styleId="NumberedAlphaLevel2">
    <w:name w:val="NumberedAlphaLevel2"/>
    <w:basedOn w:val="NumberedListContinuing"/>
    <w:uiPriority w:val="1"/>
    <w:qFormat/>
    <w:rsid w:val="000579CB"/>
    <w:pPr>
      <w:numPr>
        <w:ilvl w:val="1"/>
      </w:numPr>
    </w:pPr>
  </w:style>
  <w:style w:type="character" w:styleId="HTMLCite">
    <w:name w:val="HTML Cite"/>
    <w:uiPriority w:val="99"/>
    <w:unhideWhenUsed/>
    <w:rsid w:val="000579CB"/>
    <w:rPr>
      <w:i/>
      <w:iCs/>
    </w:rPr>
  </w:style>
  <w:style w:type="paragraph" w:customStyle="1" w:styleId="StyleBodytextBold">
    <w:name w:val="Style Body__text + Bold"/>
    <w:basedOn w:val="Bodytext"/>
    <w:rsid w:val="00D5715E"/>
    <w:pPr>
      <w:spacing w:after="0"/>
    </w:pPr>
    <w:rPr>
      <w:b/>
      <w:bCs/>
    </w:rPr>
  </w:style>
  <w:style w:type="character" w:customStyle="1" w:styleId="FooterChar">
    <w:name w:val="Footer Char"/>
    <w:link w:val="Footer"/>
    <w:uiPriority w:val="99"/>
    <w:rsid w:val="000579CB"/>
    <w:rPr>
      <w:rFonts w:ascii="Garamond" w:hAnsi="Garamond"/>
      <w:sz w:val="24"/>
    </w:rPr>
  </w:style>
  <w:style w:type="paragraph" w:customStyle="1" w:styleId="H2Headingscontent">
    <w:name w:val="H2_Headings_content"/>
    <w:basedOn w:val="H2Headings"/>
    <w:link w:val="H2HeadingscontentChar"/>
    <w:qFormat/>
    <w:rsid w:val="008C44D0"/>
    <w:pPr>
      <w:pageBreakBefore w:val="0"/>
    </w:pPr>
  </w:style>
  <w:style w:type="character" w:customStyle="1" w:styleId="H2HeadingscontentChar">
    <w:name w:val="H2_Headings_content Char"/>
    <w:basedOn w:val="H2HeadingsChar"/>
    <w:link w:val="H2Headingscontent"/>
    <w:rsid w:val="008C44D0"/>
    <w:rPr>
      <w:rFonts w:ascii="Tahoma" w:hAnsi="Tahoma"/>
      <w:b/>
      <w:snapToGrid w:val="0"/>
      <w:sz w:val="32"/>
      <w:lang w:val="en-AU" w:eastAsia="en-US" w:bidi="ar-SA"/>
    </w:rPr>
  </w:style>
  <w:style w:type="paragraph" w:customStyle="1" w:styleId="StyleBodytextCenteredAfter0pt">
    <w:name w:val="Style Body__text + Centered After:  0 pt"/>
    <w:basedOn w:val="Bodytext"/>
    <w:rsid w:val="0089526F"/>
    <w:pPr>
      <w:jc w:val="center"/>
    </w:pPr>
  </w:style>
  <w:style w:type="paragraph" w:customStyle="1" w:styleId="TitleDED">
    <w:name w:val="Title DED"/>
    <w:link w:val="TitleDEDChar"/>
    <w:qFormat/>
    <w:rsid w:val="00C66230"/>
    <w:pPr>
      <w:pBdr>
        <w:bottom w:val="single" w:sz="12" w:space="1" w:color="auto"/>
      </w:pBdr>
      <w:spacing w:before="1701"/>
      <w:jc w:val="right"/>
    </w:pPr>
    <w:rPr>
      <w:rFonts w:ascii="Tahoma" w:hAnsi="Tahoma"/>
      <w:b/>
      <w:i/>
      <w:sz w:val="36"/>
    </w:rPr>
  </w:style>
  <w:style w:type="paragraph" w:customStyle="1" w:styleId="Contents">
    <w:name w:val="Contents"/>
    <w:basedOn w:val="H2Headings"/>
    <w:link w:val="ContentsChar"/>
    <w:qFormat/>
    <w:rsid w:val="000579CB"/>
    <w:pPr>
      <w:outlineLvl w:val="9"/>
    </w:pPr>
  </w:style>
  <w:style w:type="character" w:customStyle="1" w:styleId="TitleDEDChar">
    <w:name w:val="Title DED Char"/>
    <w:basedOn w:val="DefaultParagraphFont"/>
    <w:link w:val="TitleDED"/>
    <w:rsid w:val="00C66230"/>
    <w:rPr>
      <w:rFonts w:ascii="Tahoma" w:hAnsi="Tahoma"/>
      <w:b/>
      <w:i/>
      <w:sz w:val="36"/>
    </w:rPr>
  </w:style>
  <w:style w:type="paragraph" w:customStyle="1" w:styleId="Content">
    <w:name w:val="Content"/>
    <w:link w:val="ContentChar"/>
    <w:qFormat/>
    <w:rsid w:val="00D17897"/>
    <w:pPr>
      <w:pBdr>
        <w:top w:val="thickThinSmallGap" w:sz="24" w:space="1" w:color="auto"/>
      </w:pBdr>
      <w:jc w:val="center"/>
    </w:pPr>
    <w:rPr>
      <w:rFonts w:ascii="Tahoma" w:hAnsi="Tahoma"/>
      <w:b/>
      <w:snapToGrid w:val="0"/>
      <w:sz w:val="32"/>
      <w:lang w:eastAsia="en-US"/>
    </w:rPr>
  </w:style>
  <w:style w:type="character" w:customStyle="1" w:styleId="ContentsChar">
    <w:name w:val="Contents Char"/>
    <w:link w:val="Contents"/>
    <w:rsid w:val="000579CB"/>
    <w:rPr>
      <w:rFonts w:ascii="Arial" w:hAnsi="Arial"/>
      <w:b/>
      <w:snapToGrid w:val="0"/>
      <w:sz w:val="32"/>
      <w:lang w:eastAsia="en-US"/>
    </w:rPr>
  </w:style>
  <w:style w:type="character" w:customStyle="1" w:styleId="ContentChar">
    <w:name w:val="Content Char"/>
    <w:basedOn w:val="DefaultParagraphFont"/>
    <w:link w:val="Content"/>
    <w:rsid w:val="00D17897"/>
    <w:rPr>
      <w:rFonts w:ascii="Tahoma" w:hAnsi="Tahoma"/>
      <w:b/>
      <w:snapToGrid w:val="0"/>
      <w:sz w:val="32"/>
      <w:lang w:eastAsia="en-US"/>
    </w:rPr>
  </w:style>
  <w:style w:type="paragraph" w:customStyle="1" w:styleId="StylestandardhistoryheadingNotBoldItalic">
    <w:name w:val="Style standard_history_heading + Not Bold Italic"/>
    <w:basedOn w:val="standardhistoryheading"/>
    <w:rsid w:val="00F57355"/>
    <w:rPr>
      <w:b w:val="0"/>
      <w:i/>
      <w:iCs/>
    </w:rPr>
  </w:style>
  <w:style w:type="paragraph" w:customStyle="1" w:styleId="Formattabtext0">
    <w:name w:val="Format tab text"/>
    <w:basedOn w:val="Normal"/>
    <w:link w:val="FormattabtextChar"/>
    <w:qFormat/>
    <w:rsid w:val="00F57355"/>
    <w:pPr>
      <w:tabs>
        <w:tab w:val="right" w:pos="4820"/>
      </w:tabs>
      <w:spacing w:before="60"/>
      <w:ind w:left="567"/>
    </w:pPr>
    <w:rPr>
      <w:rFonts w:ascii="Trebuchet MS" w:hAnsi="Trebuchet MS"/>
      <w:snapToGrid w:val="0"/>
      <w:sz w:val="19"/>
      <w:lang w:eastAsia="en-US"/>
    </w:rPr>
  </w:style>
  <w:style w:type="character" w:customStyle="1" w:styleId="FormattabtextChar">
    <w:name w:val="Format tab text Char"/>
    <w:basedOn w:val="DefaultParagraphFont"/>
    <w:link w:val="Formattabtext0"/>
    <w:rsid w:val="00F57355"/>
    <w:rPr>
      <w:rFonts w:ascii="Trebuchet MS" w:hAnsi="Trebuchet MS"/>
      <w:snapToGrid w:val="0"/>
      <w:sz w:val="19"/>
      <w:lang w:eastAsia="en-US"/>
    </w:rPr>
  </w:style>
  <w:style w:type="paragraph" w:customStyle="1" w:styleId="Text">
    <w:name w:val="Text"/>
    <w:basedOn w:val="Normal"/>
    <w:link w:val="TextChar"/>
    <w:rsid w:val="000579CB"/>
    <w:pPr>
      <w:spacing w:after="240"/>
    </w:pPr>
    <w:rPr>
      <w:rFonts w:ascii="Verdana" w:hAnsi="Verdana" w:cs="Arial"/>
      <w:sz w:val="20"/>
      <w:lang w:val="en-US" w:eastAsia="en-US"/>
    </w:rPr>
  </w:style>
  <w:style w:type="character" w:customStyle="1" w:styleId="TextChar">
    <w:name w:val="Text Char"/>
    <w:link w:val="Text"/>
    <w:rsid w:val="000579CB"/>
    <w:rPr>
      <w:rFonts w:ascii="Verdana" w:hAnsi="Verdana" w:cs="Arial"/>
      <w:lang w:val="en-US" w:eastAsia="en-US"/>
    </w:rPr>
  </w:style>
  <w:style w:type="paragraph" w:customStyle="1" w:styleId="PublicationTitle">
    <w:name w:val="Publication Title"/>
    <w:qFormat/>
    <w:rsid w:val="000579CB"/>
    <w:pPr>
      <w:spacing w:before="3200" w:after="840"/>
      <w:ind w:left="1701"/>
    </w:pPr>
    <w:rPr>
      <w:rFonts w:ascii="Arial" w:hAnsi="Arial" w:cs="Tahoma"/>
      <w:b/>
      <w:color w:val="0081C6"/>
      <w:kern w:val="28"/>
      <w:sz w:val="56"/>
      <w:szCs w:val="56"/>
      <w:lang w:eastAsia="en-US"/>
    </w:rPr>
  </w:style>
  <w:style w:type="character" w:customStyle="1" w:styleId="Heading3Char">
    <w:name w:val="Heading 3 Char"/>
    <w:link w:val="Heading3"/>
    <w:uiPriority w:val="99"/>
    <w:rsid w:val="000579CB"/>
    <w:rPr>
      <w:rFonts w:ascii="Arial" w:hAnsi="Arial" w:cs="Arial"/>
      <w:b/>
      <w:bCs/>
      <w:sz w:val="26"/>
      <w:szCs w:val="26"/>
    </w:rPr>
  </w:style>
  <w:style w:type="paragraph" w:customStyle="1" w:styleId="Authors">
    <w:name w:val="Authors"/>
    <w:qFormat/>
    <w:rsid w:val="000579CB"/>
    <w:pPr>
      <w:ind w:left="1701" w:right="-1"/>
    </w:pPr>
    <w:rPr>
      <w:rFonts w:ascii="Arial" w:hAnsi="Arial" w:cs="Tahoma"/>
      <w:sz w:val="31"/>
      <w:lang w:eastAsia="en-US"/>
    </w:rPr>
  </w:style>
  <w:style w:type="paragraph" w:customStyle="1" w:styleId="Organisation">
    <w:name w:val="Organisation"/>
    <w:basedOn w:val="Authors"/>
    <w:uiPriority w:val="1"/>
    <w:qFormat/>
    <w:rsid w:val="000579CB"/>
    <w:pPr>
      <w:spacing w:before="120"/>
      <w:ind w:right="0"/>
    </w:pPr>
    <w:rPr>
      <w:sz w:val="24"/>
    </w:rPr>
  </w:style>
  <w:style w:type="paragraph" w:styleId="Revision">
    <w:name w:val="Revision"/>
    <w:hidden/>
    <w:uiPriority w:val="99"/>
    <w:semiHidden/>
    <w:rsid w:val="00F27338"/>
    <w:rPr>
      <w:sz w:val="24"/>
      <w:szCs w:val="24"/>
    </w:rPr>
  </w:style>
  <w:style w:type="character" w:customStyle="1" w:styleId="apple-converted-space">
    <w:name w:val="apple-converted-space"/>
    <w:basedOn w:val="DefaultParagraphFont"/>
    <w:rsid w:val="00B555EB"/>
  </w:style>
  <w:style w:type="paragraph" w:customStyle="1" w:styleId="Appcell">
    <w:name w:val="App cell"/>
    <w:basedOn w:val="Normal"/>
    <w:rsid w:val="000579CB"/>
    <w:pPr>
      <w:tabs>
        <w:tab w:val="left" w:pos="1940"/>
      </w:tabs>
      <w:spacing w:beforeLines="40" w:before="96" w:after="40"/>
    </w:pPr>
    <w:rPr>
      <w:rFonts w:ascii="Arial" w:hAnsi="Arial"/>
      <w:color w:val="000000"/>
      <w:sz w:val="16"/>
    </w:rPr>
  </w:style>
  <w:style w:type="character" w:customStyle="1" w:styleId="BalloonTextChar">
    <w:name w:val="Balloon Text Char"/>
    <w:link w:val="BalloonText"/>
    <w:uiPriority w:val="99"/>
    <w:semiHidden/>
    <w:rsid w:val="000579CB"/>
    <w:rPr>
      <w:rFonts w:ascii="Tahoma" w:hAnsi="Tahoma" w:cs="Tahoma"/>
      <w:sz w:val="16"/>
      <w:szCs w:val="16"/>
    </w:rPr>
  </w:style>
  <w:style w:type="paragraph" w:customStyle="1" w:styleId="Bodysmalltext">
    <w:name w:val="Body_small_text"/>
    <w:rsid w:val="000579CB"/>
    <w:pPr>
      <w:spacing w:before="60"/>
      <w:ind w:left="567"/>
    </w:pPr>
    <w:rPr>
      <w:rFonts w:ascii="Garamond" w:hAnsi="Garamond"/>
      <w:iCs/>
      <w:snapToGrid w:val="0"/>
      <w:sz w:val="18"/>
      <w:lang w:eastAsia="en-US"/>
    </w:rPr>
  </w:style>
  <w:style w:type="character" w:customStyle="1" w:styleId="Bullet1Char">
    <w:name w:val="Bullet_1 Char"/>
    <w:link w:val="Bullet1"/>
    <w:rsid w:val="000579CB"/>
    <w:rPr>
      <w:rFonts w:ascii="Garamond" w:hAnsi="Garamond"/>
      <w:snapToGrid w:val="0"/>
      <w:sz w:val="22"/>
      <w:szCs w:val="24"/>
    </w:rPr>
  </w:style>
  <w:style w:type="paragraph" w:customStyle="1" w:styleId="Bulletbodytext">
    <w:name w:val="Bullet_body_text"/>
    <w:rsid w:val="000579CB"/>
    <w:pPr>
      <w:numPr>
        <w:numId w:val="4"/>
      </w:numPr>
      <w:spacing w:before="60"/>
    </w:pPr>
    <w:rPr>
      <w:rFonts w:ascii="Garamond" w:hAnsi="Garamond"/>
      <w:snapToGrid w:val="0"/>
      <w:lang w:eastAsia="en-US"/>
    </w:rPr>
  </w:style>
  <w:style w:type="paragraph" w:customStyle="1" w:styleId="CVbulletfooter">
    <w:name w:val="CV bullet footer"/>
    <w:basedOn w:val="Normal"/>
    <w:rsid w:val="000579CB"/>
    <w:pPr>
      <w:numPr>
        <w:numId w:val="5"/>
      </w:numPr>
    </w:pPr>
  </w:style>
  <w:style w:type="paragraph" w:customStyle="1" w:styleId="Documenttitle">
    <w:name w:val="Document title"/>
    <w:basedOn w:val="H1Section"/>
    <w:link w:val="DocumenttitleChar"/>
    <w:qFormat/>
    <w:rsid w:val="000579CB"/>
    <w:pPr>
      <w:outlineLvl w:val="9"/>
    </w:pPr>
  </w:style>
  <w:style w:type="character" w:customStyle="1" w:styleId="DocumenttitleChar">
    <w:name w:val="Document title Char"/>
    <w:link w:val="Documenttitle"/>
    <w:rsid w:val="000579CB"/>
    <w:rPr>
      <w:rFonts w:ascii="Arial" w:hAnsi="Arial"/>
      <w:b/>
      <w:sz w:val="40"/>
    </w:rPr>
  </w:style>
  <w:style w:type="paragraph" w:customStyle="1" w:styleId="Dotpoint1">
    <w:name w:val="Dotpoint1"/>
    <w:basedOn w:val="Normal"/>
    <w:autoRedefine/>
    <w:rsid w:val="000579CB"/>
    <w:pPr>
      <w:numPr>
        <w:numId w:val="6"/>
      </w:numPr>
    </w:pPr>
    <w:rPr>
      <w:rFonts w:ascii="Times New Roman" w:hAnsi="Times New Roman"/>
      <w:sz w:val="22"/>
      <w:lang w:val="en-GB" w:eastAsia="en-US"/>
    </w:rPr>
  </w:style>
  <w:style w:type="paragraph" w:customStyle="1" w:styleId="Draft">
    <w:name w:val="Draft"/>
    <w:basedOn w:val="Normal"/>
    <w:rsid w:val="000579CB"/>
    <w:pPr>
      <w:spacing w:before="1200"/>
    </w:pPr>
    <w:rPr>
      <w:i/>
      <w:szCs w:val="24"/>
    </w:rPr>
  </w:style>
  <w:style w:type="paragraph" w:customStyle="1" w:styleId="Elementtext">
    <w:name w:val="Element text"/>
    <w:basedOn w:val="Bodytext"/>
    <w:rsid w:val="000579CB"/>
    <w:pPr>
      <w:tabs>
        <w:tab w:val="clear" w:pos="2977"/>
        <w:tab w:val="left" w:pos="2693"/>
      </w:tabs>
      <w:spacing w:before="40"/>
    </w:pPr>
  </w:style>
  <w:style w:type="table" w:customStyle="1" w:styleId="ElementTable">
    <w:name w:val="Element_Table"/>
    <w:basedOn w:val="TableNormal"/>
    <w:rsid w:val="000579CB"/>
    <w:tblPr>
      <w:tblBorders>
        <w:top w:val="single" w:sz="4" w:space="0" w:color="auto"/>
        <w:bottom w:val="single" w:sz="4" w:space="0" w:color="auto"/>
        <w:insideH w:val="single" w:sz="4" w:space="0" w:color="auto"/>
      </w:tblBorders>
    </w:tblPr>
  </w:style>
  <w:style w:type="paragraph" w:customStyle="1" w:styleId="FieldTableContext">
    <w:name w:val="Field_Table_Context"/>
    <w:link w:val="FieldTableContextChar"/>
    <w:rsid w:val="000579CB"/>
    <w:rPr>
      <w:rFonts w:ascii="Arial" w:hAnsi="Arial"/>
      <w:b/>
      <w:snapToGrid w:val="0"/>
      <w:sz w:val="18"/>
      <w:szCs w:val="18"/>
      <w:lang w:eastAsia="en-US"/>
    </w:rPr>
  </w:style>
  <w:style w:type="character" w:customStyle="1" w:styleId="FieldTableContextChar">
    <w:name w:val="Field_Table_Context Char"/>
    <w:link w:val="FieldTableContext"/>
    <w:rsid w:val="000579CB"/>
    <w:rPr>
      <w:rFonts w:ascii="Arial" w:hAnsi="Arial"/>
      <w:b/>
      <w:snapToGrid w:val="0"/>
      <w:sz w:val="18"/>
      <w:szCs w:val="18"/>
      <w:lang w:eastAsia="en-US"/>
    </w:rPr>
  </w:style>
  <w:style w:type="paragraph" w:customStyle="1" w:styleId="H3PartsNcver">
    <w:name w:val="H3_Parts_Ncver"/>
    <w:basedOn w:val="H3Parts"/>
    <w:rsid w:val="000579CB"/>
    <w:pPr>
      <w:spacing w:before="300"/>
    </w:pPr>
  </w:style>
  <w:style w:type="paragraph" w:customStyle="1" w:styleId="H6classANZSIC">
    <w:name w:val="H6_class_ANZSIC"/>
    <w:basedOn w:val="H6classASCO"/>
    <w:rsid w:val="000579CB"/>
    <w:rPr>
      <w:b w:val="0"/>
      <w:caps w:val="0"/>
      <w:snapToGrid w:val="0"/>
      <w:lang w:eastAsia="en-US"/>
    </w:rPr>
  </w:style>
  <w:style w:type="character" w:customStyle="1" w:styleId="Heading2Char">
    <w:name w:val="Heading 2 Char"/>
    <w:link w:val="Heading2"/>
    <w:rsid w:val="000579CB"/>
    <w:rPr>
      <w:rFonts w:ascii="Arial" w:hAnsi="Arial"/>
      <w:b/>
      <w:i/>
      <w:sz w:val="24"/>
    </w:rPr>
  </w:style>
  <w:style w:type="table" w:customStyle="1" w:styleId="MATRIXtable0">
    <w:name w:val="MATRIX table"/>
    <w:basedOn w:val="TableNormal"/>
    <w:rsid w:val="000579CB"/>
    <w:tblPr>
      <w:tblBorders>
        <w:top w:val="single" w:sz="12" w:space="0" w:color="auto"/>
        <w:bottom w:val="single" w:sz="12" w:space="0" w:color="auto"/>
        <w:insideH w:val="single" w:sz="4" w:space="0" w:color="auto"/>
        <w:insideV w:val="single" w:sz="4" w:space="0" w:color="808080"/>
      </w:tblBorders>
    </w:tblPr>
    <w:tcPr>
      <w:tcMar>
        <w:left w:w="57" w:type="dxa"/>
        <w:right w:w="0" w:type="dxa"/>
      </w:tcMar>
    </w:tcPr>
    <w:tblStylePr w:type="firstRow">
      <w:rPr>
        <w:b/>
      </w:rPr>
    </w:tblStylePr>
  </w:style>
  <w:style w:type="paragraph" w:customStyle="1" w:styleId="MatrixHeader">
    <w:name w:val="Matrix_Header"/>
    <w:rsid w:val="000579CB"/>
    <w:pPr>
      <w:jc w:val="center"/>
    </w:pPr>
    <w:rPr>
      <w:rFonts w:ascii="Arial" w:hAnsi="Arial"/>
      <w:b/>
      <w:noProof/>
      <w:sz w:val="16"/>
    </w:rPr>
  </w:style>
  <w:style w:type="paragraph" w:customStyle="1" w:styleId="MatrixValue">
    <w:name w:val="Matrix_Value"/>
    <w:basedOn w:val="Enroltext"/>
    <w:rsid w:val="000579CB"/>
    <w:pPr>
      <w:jc w:val="center"/>
    </w:pPr>
  </w:style>
  <w:style w:type="paragraph" w:customStyle="1" w:styleId="MonthYear">
    <w:name w:val="Month Year"/>
    <w:basedOn w:val="Authors"/>
    <w:qFormat/>
    <w:rsid w:val="000579CB"/>
    <w:pPr>
      <w:spacing w:before="60"/>
      <w:ind w:left="0" w:right="-567"/>
    </w:pPr>
    <w:rPr>
      <w:color w:val="000000"/>
      <w:kern w:val="28"/>
      <w:sz w:val="32"/>
      <w:szCs w:val="32"/>
    </w:rPr>
  </w:style>
  <w:style w:type="paragraph" w:customStyle="1" w:styleId="MtgPaperNumberedList">
    <w:name w:val="Mtg Paper Numbered List"/>
    <w:basedOn w:val="Normal"/>
    <w:link w:val="MtgPaperNumberedListChar"/>
    <w:rsid w:val="000579CB"/>
    <w:pPr>
      <w:numPr>
        <w:numId w:val="18"/>
      </w:numPr>
      <w:spacing w:after="120"/>
    </w:pPr>
    <w:rPr>
      <w:rFonts w:ascii="Verdana" w:hAnsi="Verdana" w:cs="Arial"/>
      <w:sz w:val="20"/>
      <w:szCs w:val="19"/>
      <w:lang w:eastAsia="en-US"/>
    </w:rPr>
  </w:style>
  <w:style w:type="character" w:customStyle="1" w:styleId="MtgPaperNumberedListChar">
    <w:name w:val="Mtg Paper Numbered List Char"/>
    <w:link w:val="MtgPaperNumberedList"/>
    <w:rsid w:val="000579CB"/>
    <w:rPr>
      <w:rFonts w:ascii="Verdana" w:hAnsi="Verdana" w:cs="Arial"/>
      <w:szCs w:val="19"/>
      <w:lang w:eastAsia="en-US"/>
    </w:rPr>
  </w:style>
  <w:style w:type="paragraph" w:customStyle="1" w:styleId="NATfile">
    <w:name w:val="NATfile"/>
    <w:basedOn w:val="H3Parts"/>
    <w:next w:val="Bodytext"/>
    <w:rsid w:val="000579CB"/>
    <w:pPr>
      <w:spacing w:beforeLines="40" w:before="96"/>
    </w:pPr>
  </w:style>
  <w:style w:type="paragraph" w:customStyle="1" w:styleId="NCVERGLNATFile">
    <w:name w:val="NCVER_GL_NATFile"/>
    <w:next w:val="Bodytext"/>
    <w:rsid w:val="000579CB"/>
    <w:pPr>
      <w:keepNext/>
      <w:spacing w:before="160" w:after="40"/>
      <w:ind w:left="851"/>
    </w:pPr>
    <w:rPr>
      <w:rFonts w:ascii="Garamond" w:hAnsi="Garamond"/>
      <w:b/>
      <w:noProof/>
      <w:sz w:val="24"/>
    </w:rPr>
  </w:style>
  <w:style w:type="character" w:customStyle="1" w:styleId="PlainTextChar">
    <w:name w:val="Plain Text Char"/>
    <w:link w:val="PlainText"/>
    <w:uiPriority w:val="99"/>
    <w:rsid w:val="000579CB"/>
    <w:rPr>
      <w:rFonts w:ascii="Courier New" w:hAnsi="Courier New" w:cs="Courier New"/>
    </w:rPr>
  </w:style>
  <w:style w:type="paragraph" w:customStyle="1" w:styleId="Publishernote">
    <w:name w:val="Publisher note"/>
    <w:basedOn w:val="Heading2"/>
    <w:link w:val="PublishernoteChar"/>
    <w:qFormat/>
    <w:rsid w:val="000579CB"/>
    <w:rPr>
      <w:i w:val="0"/>
    </w:rPr>
  </w:style>
  <w:style w:type="character" w:customStyle="1" w:styleId="PublishernoteChar">
    <w:name w:val="Publisher note Char"/>
    <w:link w:val="Publishernote"/>
    <w:rsid w:val="000579CB"/>
    <w:rPr>
      <w:rFonts w:ascii="Arial" w:hAnsi="Arial"/>
      <w:b/>
      <w:sz w:val="24"/>
    </w:rPr>
  </w:style>
  <w:style w:type="paragraph" w:styleId="Quote">
    <w:name w:val="Quote"/>
    <w:basedOn w:val="Bodytext"/>
    <w:next w:val="BodyText0"/>
    <w:link w:val="QuoteChar"/>
    <w:qFormat/>
    <w:rsid w:val="000579CB"/>
    <w:pPr>
      <w:tabs>
        <w:tab w:val="clear" w:pos="2977"/>
        <w:tab w:val="left" w:pos="2693"/>
      </w:tabs>
      <w:ind w:left="964" w:right="567"/>
    </w:pPr>
    <w:rPr>
      <w:sz w:val="20"/>
    </w:rPr>
  </w:style>
  <w:style w:type="character" w:customStyle="1" w:styleId="QuoteChar">
    <w:name w:val="Quote Char"/>
    <w:basedOn w:val="DefaultParagraphFont"/>
    <w:link w:val="Quote"/>
    <w:rsid w:val="000579CB"/>
    <w:rPr>
      <w:rFonts w:ascii="Trebuchet MS" w:hAnsi="Trebuchet MS"/>
      <w:snapToGrid w:val="0"/>
      <w:lang w:eastAsia="en-US"/>
    </w:rPr>
  </w:style>
  <w:style w:type="paragraph" w:customStyle="1" w:styleId="Release">
    <w:name w:val="Release"/>
    <w:basedOn w:val="Authors"/>
    <w:qFormat/>
    <w:rsid w:val="000579CB"/>
    <w:pPr>
      <w:spacing w:before="120"/>
      <w:ind w:left="0" w:right="-567"/>
    </w:pPr>
    <w:rPr>
      <w:b/>
      <w:color w:val="000000"/>
      <w:kern w:val="28"/>
      <w:sz w:val="40"/>
      <w:szCs w:val="40"/>
    </w:rPr>
  </w:style>
  <w:style w:type="paragraph" w:customStyle="1" w:styleId="September">
    <w:name w:val="September"/>
    <w:basedOn w:val="Normal"/>
    <w:rsid w:val="000579CB"/>
    <w:rPr>
      <w:rFonts w:ascii="Times New Roman" w:hAnsi="Times New Roman"/>
      <w:i/>
      <w:szCs w:val="24"/>
    </w:rPr>
  </w:style>
  <w:style w:type="character" w:customStyle="1" w:styleId="STDFooterChar">
    <w:name w:val="STDFooter Char"/>
    <w:link w:val="STDFooter"/>
    <w:rsid w:val="000579CB"/>
    <w:rPr>
      <w:rFonts w:ascii="Arial" w:hAnsi="Arial"/>
      <w:sz w:val="16"/>
    </w:rPr>
  </w:style>
  <w:style w:type="paragraph" w:customStyle="1" w:styleId="STDFooterclass">
    <w:name w:val="STDFooter_class"/>
    <w:rsid w:val="000579CB"/>
    <w:pPr>
      <w:pBdr>
        <w:top w:val="single" w:sz="4" w:space="3" w:color="auto"/>
      </w:pBdr>
      <w:tabs>
        <w:tab w:val="left" w:pos="567"/>
        <w:tab w:val="left" w:pos="3686"/>
        <w:tab w:val="right" w:pos="9072"/>
      </w:tabs>
    </w:pPr>
    <w:rPr>
      <w:rFonts w:ascii="Arial" w:hAnsi="Arial"/>
      <w:sz w:val="16"/>
    </w:rPr>
  </w:style>
  <w:style w:type="paragraph" w:customStyle="1" w:styleId="STDHeaderclass">
    <w:name w:val="STDHeader_class"/>
    <w:rsid w:val="000579CB"/>
    <w:pPr>
      <w:pBdr>
        <w:bottom w:val="single" w:sz="4" w:space="4" w:color="auto"/>
      </w:pBdr>
      <w:tabs>
        <w:tab w:val="right" w:pos="9072"/>
      </w:tabs>
    </w:pPr>
    <w:rPr>
      <w:rFonts w:ascii="Arial" w:hAnsi="Arial"/>
      <w:sz w:val="18"/>
    </w:rPr>
  </w:style>
  <w:style w:type="paragraph" w:customStyle="1" w:styleId="StyleBodytextBefore2ptAfter2pt">
    <w:name w:val="Style Body__text + Before:  2 pt After:  2 pt"/>
    <w:basedOn w:val="Bodytext"/>
    <w:rsid w:val="000579CB"/>
    <w:pPr>
      <w:spacing w:before="40" w:after="40"/>
    </w:pPr>
  </w:style>
  <w:style w:type="paragraph" w:customStyle="1" w:styleId="StyleBodyboldheadingRed">
    <w:name w:val="Style Body_bold_heading + Red"/>
    <w:basedOn w:val="Bodyboldheading"/>
    <w:rsid w:val="000579CB"/>
    <w:pPr>
      <w:spacing w:after="140"/>
    </w:pPr>
    <w:rPr>
      <w:bCs/>
      <w:color w:val="FF0000"/>
    </w:rPr>
  </w:style>
  <w:style w:type="paragraph" w:customStyle="1" w:styleId="StyleBodyboldheadingRed1">
    <w:name w:val="Style Body_bold_heading + Red1"/>
    <w:basedOn w:val="Bodyboldheading"/>
    <w:rsid w:val="000579CB"/>
    <w:pPr>
      <w:spacing w:after="140"/>
    </w:pPr>
    <w:rPr>
      <w:rFonts w:ascii="Trebuchet MS" w:hAnsi="Trebuchet MS"/>
      <w:bCs/>
      <w:color w:val="FF0000"/>
      <w:sz w:val="19"/>
    </w:rPr>
  </w:style>
  <w:style w:type="paragraph" w:customStyle="1" w:styleId="StyleEnroltextIndentLeft097cm">
    <w:name w:val="Style Enrol_text_Indent + Left:  0.97 cm"/>
    <w:basedOn w:val="EnroltextIndent"/>
    <w:rsid w:val="000579CB"/>
    <w:pPr>
      <w:spacing w:before="40"/>
      <w:ind w:left="550"/>
    </w:pPr>
  </w:style>
  <w:style w:type="paragraph" w:customStyle="1" w:styleId="StyleImprint">
    <w:name w:val="Style Imprint"/>
    <w:basedOn w:val="Imprint"/>
    <w:rsid w:val="000579CB"/>
    <w:pPr>
      <w:spacing w:before="0" w:line="240" w:lineRule="auto"/>
    </w:pPr>
    <w:rPr>
      <w:color w:val="000000"/>
    </w:rPr>
  </w:style>
  <w:style w:type="paragraph" w:customStyle="1" w:styleId="StyleImprintBlackBefore0pt">
    <w:name w:val="Style Imprint + Black Before:  0 pt"/>
    <w:basedOn w:val="Imprint"/>
    <w:rsid w:val="000579CB"/>
    <w:pPr>
      <w:spacing w:before="0" w:line="240" w:lineRule="auto"/>
    </w:pPr>
    <w:rPr>
      <w:color w:val="000000"/>
    </w:rPr>
  </w:style>
  <w:style w:type="paragraph" w:customStyle="1" w:styleId="StyleImprintItalicBefore0pt">
    <w:name w:val="Style Imprint + Italic Before:  0 pt"/>
    <w:basedOn w:val="Imprint"/>
    <w:rsid w:val="000579CB"/>
    <w:pPr>
      <w:spacing w:before="0" w:line="240" w:lineRule="auto"/>
    </w:pPr>
    <w:rPr>
      <w:i/>
      <w:iCs/>
    </w:rPr>
  </w:style>
  <w:style w:type="paragraph" w:customStyle="1" w:styleId="StyleImprintItalicBlackBefore0pt">
    <w:name w:val="Style Imprint + Italic Black Before:  0 pt"/>
    <w:basedOn w:val="Imprint"/>
    <w:rsid w:val="000579CB"/>
    <w:pPr>
      <w:spacing w:before="0" w:line="240" w:lineRule="auto"/>
    </w:pPr>
    <w:rPr>
      <w:i/>
      <w:iCs/>
      <w:color w:val="000000"/>
    </w:rPr>
  </w:style>
  <w:style w:type="paragraph" w:customStyle="1" w:styleId="StyleItalicBlackBefore5103pt">
    <w:name w:val="Style Italic Black Before:  510.3 pt"/>
    <w:basedOn w:val="Normal"/>
    <w:rsid w:val="000579CB"/>
    <w:pPr>
      <w:spacing w:before="10206"/>
    </w:pPr>
    <w:rPr>
      <w:rFonts w:ascii="Trebuchet MS" w:hAnsi="Trebuchet MS"/>
      <w:i/>
      <w:iCs/>
      <w:color w:val="000000"/>
      <w:sz w:val="19"/>
    </w:rPr>
  </w:style>
  <w:style w:type="paragraph" w:customStyle="1" w:styleId="StyleSeptemberGaramondNotItalicBlack">
    <w:name w:val="Style September + Garamond Not Italic Black"/>
    <w:basedOn w:val="September"/>
    <w:rsid w:val="000579CB"/>
    <w:rPr>
      <w:rFonts w:ascii="Trebuchet MS" w:hAnsi="Trebuchet MS"/>
      <w:i w:val="0"/>
      <w:color w:val="000000"/>
      <w:sz w:val="19"/>
    </w:rPr>
  </w:style>
  <w:style w:type="paragraph" w:customStyle="1" w:styleId="StyleTabledescriptextBoldRight">
    <w:name w:val="Style Table_descrip_text + Bold Right"/>
    <w:basedOn w:val="Tabledescriptext"/>
    <w:rsid w:val="000579CB"/>
    <w:pPr>
      <w:jc w:val="right"/>
    </w:pPr>
    <w:rPr>
      <w:b/>
      <w:bCs/>
    </w:rPr>
  </w:style>
  <w:style w:type="paragraph" w:customStyle="1" w:styleId="StyleTableheadingLeftLeft0cmHanging127cm">
    <w:name w:val="Style Table_heading + Left Left:  0 cm Hanging:  1.27 cm"/>
    <w:basedOn w:val="Tableheading"/>
    <w:rsid w:val="000579CB"/>
    <w:pPr>
      <w:ind w:left="720" w:hanging="720"/>
      <w:jc w:val="left"/>
    </w:pPr>
    <w:rPr>
      <w:rFonts w:ascii="Tahoma" w:hAnsi="Tahoma"/>
      <w:bCs/>
    </w:rPr>
  </w:style>
  <w:style w:type="paragraph" w:customStyle="1" w:styleId="Style1">
    <w:name w:val="Style1"/>
    <w:qFormat/>
    <w:rsid w:val="000579CB"/>
    <w:pPr>
      <w:ind w:left="3686"/>
    </w:pPr>
    <w:rPr>
      <w:rFonts w:ascii="Arial" w:hAnsi="Arial"/>
      <w:snapToGrid w:val="0"/>
      <w:sz w:val="18"/>
    </w:rPr>
  </w:style>
  <w:style w:type="paragraph" w:customStyle="1" w:styleId="Style2">
    <w:name w:val="Style2"/>
    <w:basedOn w:val="TOC1"/>
    <w:rsid w:val="000579CB"/>
    <w:pPr>
      <w:tabs>
        <w:tab w:val="clear" w:pos="9072"/>
        <w:tab w:val="right" w:pos="9061"/>
      </w:tabs>
    </w:pPr>
    <w:rPr>
      <w:noProof/>
    </w:rPr>
  </w:style>
  <w:style w:type="table" w:styleId="TableElegant">
    <w:name w:val="Table Elegant"/>
    <w:basedOn w:val="TableNormal"/>
    <w:rsid w:val="000579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4">
    <w:name w:val="Table Grid 4"/>
    <w:basedOn w:val="TableNormal"/>
    <w:rsid w:val="000579CB"/>
    <w:tblPr>
      <w:tblBorders>
        <w:left w:val="single" w:sz="12" w:space="0" w:color="000000"/>
        <w:right w:val="single" w:sz="12" w:space="0" w:color="000000"/>
        <w:insideH w:val="single" w:sz="6" w:space="0" w:color="000000"/>
        <w:insideV w:val="single" w:sz="6" w:space="0" w:color="000000"/>
      </w:tblBorders>
      <w:tblCellMar>
        <w:left w:w="0" w:type="dxa"/>
        <w:right w:w="0" w:type="dxa"/>
      </w:tblCellMar>
    </w:tblPr>
    <w:trPr>
      <w:cantSplit/>
    </w:tr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Tablebullet">
    <w:name w:val="Table_bullet"/>
    <w:rsid w:val="000579CB"/>
    <w:pPr>
      <w:numPr>
        <w:numId w:val="21"/>
      </w:numPr>
    </w:pPr>
    <w:rPr>
      <w:rFonts w:ascii="Arial" w:hAnsi="Arial"/>
      <w:snapToGrid w:val="0"/>
      <w:sz w:val="18"/>
    </w:rPr>
  </w:style>
  <w:style w:type="paragraph" w:styleId="TOCHeading">
    <w:name w:val="TOC Heading"/>
    <w:basedOn w:val="Heading1"/>
    <w:next w:val="Normal"/>
    <w:uiPriority w:val="39"/>
    <w:semiHidden/>
    <w:unhideWhenUsed/>
    <w:qFormat/>
    <w:rsid w:val="000579CB"/>
    <w:pPr>
      <w:keepLines/>
      <w:spacing w:before="480" w:after="0" w:line="276" w:lineRule="auto"/>
      <w:outlineLvl w:val="9"/>
    </w:pPr>
    <w:rPr>
      <w:rFonts w:ascii="Cambria" w:hAnsi="Cambria" w:cs="Times New Roman"/>
      <w:color w:val="365F91"/>
      <w:kern w:val="0"/>
      <w:sz w:val="28"/>
      <w:szCs w:val="28"/>
      <w:lang w:val="en-US" w:eastAsia="en-US"/>
    </w:rPr>
  </w:style>
  <w:style w:type="paragraph" w:styleId="ListParagraph">
    <w:name w:val="List Paragraph"/>
    <w:basedOn w:val="Normal"/>
    <w:uiPriority w:val="34"/>
    <w:qFormat/>
    <w:rsid w:val="00114F4D"/>
    <w:pPr>
      <w:ind w:left="720"/>
      <w:contextualSpacing/>
    </w:pPr>
    <w:rPr>
      <w:rFonts w:ascii="Times New Roman" w:hAnsi="Times New Roman"/>
      <w:szCs w:val="24"/>
      <w:lang w:eastAsia="en-US"/>
    </w:rPr>
  </w:style>
  <w:style w:type="paragraph" w:customStyle="1" w:styleId="StyleDotpoint1Before2ptAfter4ptLinespacingExact">
    <w:name w:val="Style Dotpoint1 + Before:  2 pt After:  4 pt Line spacing:  Exact..."/>
    <w:basedOn w:val="Dotpoint1"/>
    <w:rsid w:val="00F621E5"/>
    <w:pPr>
      <w:numPr>
        <w:numId w:val="8"/>
      </w:numPr>
      <w:spacing w:before="40" w:after="80" w:line="240" w:lineRule="exact"/>
    </w:pPr>
    <w:rPr>
      <w:rFonts w:ascii="Trebuchet MS" w:hAnsi="Trebuchet MS"/>
      <w:sz w:val="20"/>
    </w:rPr>
  </w:style>
  <w:style w:type="character" w:styleId="PlaceholderText">
    <w:name w:val="Placeholder Text"/>
    <w:basedOn w:val="DefaultParagraphFont"/>
    <w:uiPriority w:val="99"/>
    <w:semiHidden/>
    <w:rsid w:val="001A63F8"/>
    <w:rPr>
      <w:color w:val="808080"/>
    </w:rPr>
  </w:style>
  <w:style w:type="character" w:customStyle="1" w:styleId="BodyTextIndentChar0">
    <w:name w:val="Body Text Indent Char"/>
    <w:link w:val="BodyTextIndent0"/>
    <w:locked/>
    <w:rsid w:val="00E75B83"/>
    <w:rPr>
      <w:rFonts w:ascii="Trebuchet MS" w:hAnsi="Trebuchet MS"/>
      <w:sz w:val="19"/>
      <w:lang w:eastAsia="en-US"/>
    </w:rPr>
  </w:style>
  <w:style w:type="character" w:styleId="UnresolvedMention">
    <w:name w:val="Unresolved Mention"/>
    <w:basedOn w:val="DefaultParagraphFont"/>
    <w:uiPriority w:val="99"/>
    <w:semiHidden/>
    <w:unhideWhenUsed/>
    <w:rsid w:val="00710763"/>
    <w:rPr>
      <w:color w:val="808080"/>
      <w:shd w:val="clear" w:color="auto" w:fill="E6E6E6"/>
    </w:rPr>
  </w:style>
  <w:style w:type="paragraph" w:customStyle="1" w:styleId="AmendmentText">
    <w:name w:val="Amendment Text"/>
    <w:basedOn w:val="Text"/>
    <w:qFormat/>
    <w:rsid w:val="00A843BD"/>
    <w:pPr>
      <w:ind w:left="720"/>
    </w:pPr>
  </w:style>
  <w:style w:type="table" w:customStyle="1" w:styleId="NCVERTable">
    <w:name w:val="NCVER Table"/>
    <w:basedOn w:val="TableNormal"/>
    <w:uiPriority w:val="99"/>
    <w:rsid w:val="00136C56"/>
    <w:pPr>
      <w:jc w:val="both"/>
    </w:pPr>
    <w:rPr>
      <w:rFonts w:ascii="Arial" w:eastAsiaTheme="minorHAnsi" w:hAnsi="Arial" w:cstheme="minorBidi"/>
      <w:sz w:val="17"/>
      <w:lang w:val="en-US" w:eastAsia="en-US"/>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 w:type="paragraph" w:customStyle="1" w:styleId="TableParagraph">
    <w:name w:val="Table Paragraph"/>
    <w:basedOn w:val="Normal"/>
    <w:uiPriority w:val="1"/>
    <w:qFormat/>
    <w:rsid w:val="007E00B6"/>
    <w:pPr>
      <w:widowControl w:val="0"/>
      <w:autoSpaceDE w:val="0"/>
      <w:autoSpaceDN w:val="0"/>
      <w:spacing w:before="39"/>
      <w:ind w:left="100"/>
    </w:pPr>
    <w:rPr>
      <w:rFonts w:ascii="Arial MT" w:eastAsia="Arial MT" w:hAnsi="Arial MT" w:cs="Arial MT"/>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80023">
      <w:bodyDiv w:val="1"/>
      <w:marLeft w:val="0"/>
      <w:marRight w:val="0"/>
      <w:marTop w:val="0"/>
      <w:marBottom w:val="0"/>
      <w:divBdr>
        <w:top w:val="none" w:sz="0" w:space="0" w:color="auto"/>
        <w:left w:val="none" w:sz="0" w:space="0" w:color="auto"/>
        <w:bottom w:val="none" w:sz="0" w:space="0" w:color="auto"/>
        <w:right w:val="none" w:sz="0" w:space="0" w:color="auto"/>
      </w:divBdr>
    </w:div>
    <w:div w:id="33779062">
      <w:bodyDiv w:val="1"/>
      <w:marLeft w:val="0"/>
      <w:marRight w:val="0"/>
      <w:marTop w:val="0"/>
      <w:marBottom w:val="0"/>
      <w:divBdr>
        <w:top w:val="none" w:sz="0" w:space="0" w:color="auto"/>
        <w:left w:val="none" w:sz="0" w:space="0" w:color="auto"/>
        <w:bottom w:val="none" w:sz="0" w:space="0" w:color="auto"/>
        <w:right w:val="none" w:sz="0" w:space="0" w:color="auto"/>
      </w:divBdr>
    </w:div>
    <w:div w:id="52781947">
      <w:bodyDiv w:val="1"/>
      <w:marLeft w:val="0"/>
      <w:marRight w:val="0"/>
      <w:marTop w:val="0"/>
      <w:marBottom w:val="0"/>
      <w:divBdr>
        <w:top w:val="none" w:sz="0" w:space="0" w:color="auto"/>
        <w:left w:val="none" w:sz="0" w:space="0" w:color="auto"/>
        <w:bottom w:val="none" w:sz="0" w:space="0" w:color="auto"/>
        <w:right w:val="none" w:sz="0" w:space="0" w:color="auto"/>
      </w:divBdr>
    </w:div>
    <w:div w:id="61025867">
      <w:bodyDiv w:val="1"/>
      <w:marLeft w:val="0"/>
      <w:marRight w:val="0"/>
      <w:marTop w:val="0"/>
      <w:marBottom w:val="0"/>
      <w:divBdr>
        <w:top w:val="none" w:sz="0" w:space="0" w:color="auto"/>
        <w:left w:val="none" w:sz="0" w:space="0" w:color="auto"/>
        <w:bottom w:val="none" w:sz="0" w:space="0" w:color="auto"/>
        <w:right w:val="none" w:sz="0" w:space="0" w:color="auto"/>
      </w:divBdr>
    </w:div>
    <w:div w:id="78019434">
      <w:bodyDiv w:val="1"/>
      <w:marLeft w:val="0"/>
      <w:marRight w:val="0"/>
      <w:marTop w:val="0"/>
      <w:marBottom w:val="0"/>
      <w:divBdr>
        <w:top w:val="none" w:sz="0" w:space="0" w:color="auto"/>
        <w:left w:val="none" w:sz="0" w:space="0" w:color="auto"/>
        <w:bottom w:val="none" w:sz="0" w:space="0" w:color="auto"/>
        <w:right w:val="none" w:sz="0" w:space="0" w:color="auto"/>
      </w:divBdr>
    </w:div>
    <w:div w:id="79834439">
      <w:bodyDiv w:val="1"/>
      <w:marLeft w:val="0"/>
      <w:marRight w:val="0"/>
      <w:marTop w:val="0"/>
      <w:marBottom w:val="0"/>
      <w:divBdr>
        <w:top w:val="none" w:sz="0" w:space="0" w:color="auto"/>
        <w:left w:val="none" w:sz="0" w:space="0" w:color="auto"/>
        <w:bottom w:val="none" w:sz="0" w:space="0" w:color="auto"/>
        <w:right w:val="none" w:sz="0" w:space="0" w:color="auto"/>
      </w:divBdr>
    </w:div>
    <w:div w:id="93865835">
      <w:bodyDiv w:val="1"/>
      <w:marLeft w:val="0"/>
      <w:marRight w:val="0"/>
      <w:marTop w:val="0"/>
      <w:marBottom w:val="0"/>
      <w:divBdr>
        <w:top w:val="none" w:sz="0" w:space="0" w:color="auto"/>
        <w:left w:val="none" w:sz="0" w:space="0" w:color="auto"/>
        <w:bottom w:val="none" w:sz="0" w:space="0" w:color="auto"/>
        <w:right w:val="none" w:sz="0" w:space="0" w:color="auto"/>
      </w:divBdr>
    </w:div>
    <w:div w:id="124004715">
      <w:bodyDiv w:val="1"/>
      <w:marLeft w:val="0"/>
      <w:marRight w:val="0"/>
      <w:marTop w:val="0"/>
      <w:marBottom w:val="0"/>
      <w:divBdr>
        <w:top w:val="none" w:sz="0" w:space="0" w:color="auto"/>
        <w:left w:val="none" w:sz="0" w:space="0" w:color="auto"/>
        <w:bottom w:val="none" w:sz="0" w:space="0" w:color="auto"/>
        <w:right w:val="none" w:sz="0" w:space="0" w:color="auto"/>
      </w:divBdr>
    </w:div>
    <w:div w:id="128666056">
      <w:bodyDiv w:val="1"/>
      <w:marLeft w:val="0"/>
      <w:marRight w:val="0"/>
      <w:marTop w:val="0"/>
      <w:marBottom w:val="0"/>
      <w:divBdr>
        <w:top w:val="none" w:sz="0" w:space="0" w:color="auto"/>
        <w:left w:val="none" w:sz="0" w:space="0" w:color="auto"/>
        <w:bottom w:val="none" w:sz="0" w:space="0" w:color="auto"/>
        <w:right w:val="none" w:sz="0" w:space="0" w:color="auto"/>
      </w:divBdr>
    </w:div>
    <w:div w:id="143931624">
      <w:bodyDiv w:val="1"/>
      <w:marLeft w:val="0"/>
      <w:marRight w:val="0"/>
      <w:marTop w:val="0"/>
      <w:marBottom w:val="0"/>
      <w:divBdr>
        <w:top w:val="none" w:sz="0" w:space="0" w:color="auto"/>
        <w:left w:val="none" w:sz="0" w:space="0" w:color="auto"/>
        <w:bottom w:val="none" w:sz="0" w:space="0" w:color="auto"/>
        <w:right w:val="none" w:sz="0" w:space="0" w:color="auto"/>
      </w:divBdr>
    </w:div>
    <w:div w:id="144468875">
      <w:bodyDiv w:val="1"/>
      <w:marLeft w:val="0"/>
      <w:marRight w:val="0"/>
      <w:marTop w:val="0"/>
      <w:marBottom w:val="0"/>
      <w:divBdr>
        <w:top w:val="none" w:sz="0" w:space="0" w:color="auto"/>
        <w:left w:val="none" w:sz="0" w:space="0" w:color="auto"/>
        <w:bottom w:val="none" w:sz="0" w:space="0" w:color="auto"/>
        <w:right w:val="none" w:sz="0" w:space="0" w:color="auto"/>
      </w:divBdr>
    </w:div>
    <w:div w:id="162285276">
      <w:bodyDiv w:val="1"/>
      <w:marLeft w:val="0"/>
      <w:marRight w:val="0"/>
      <w:marTop w:val="0"/>
      <w:marBottom w:val="0"/>
      <w:divBdr>
        <w:top w:val="none" w:sz="0" w:space="0" w:color="auto"/>
        <w:left w:val="none" w:sz="0" w:space="0" w:color="auto"/>
        <w:bottom w:val="none" w:sz="0" w:space="0" w:color="auto"/>
        <w:right w:val="none" w:sz="0" w:space="0" w:color="auto"/>
      </w:divBdr>
    </w:div>
    <w:div w:id="163130442">
      <w:bodyDiv w:val="1"/>
      <w:marLeft w:val="0"/>
      <w:marRight w:val="0"/>
      <w:marTop w:val="0"/>
      <w:marBottom w:val="0"/>
      <w:divBdr>
        <w:top w:val="none" w:sz="0" w:space="0" w:color="auto"/>
        <w:left w:val="none" w:sz="0" w:space="0" w:color="auto"/>
        <w:bottom w:val="none" w:sz="0" w:space="0" w:color="auto"/>
        <w:right w:val="none" w:sz="0" w:space="0" w:color="auto"/>
      </w:divBdr>
    </w:div>
    <w:div w:id="172107878">
      <w:bodyDiv w:val="1"/>
      <w:marLeft w:val="0"/>
      <w:marRight w:val="0"/>
      <w:marTop w:val="0"/>
      <w:marBottom w:val="0"/>
      <w:divBdr>
        <w:top w:val="none" w:sz="0" w:space="0" w:color="auto"/>
        <w:left w:val="none" w:sz="0" w:space="0" w:color="auto"/>
        <w:bottom w:val="none" w:sz="0" w:space="0" w:color="auto"/>
        <w:right w:val="none" w:sz="0" w:space="0" w:color="auto"/>
      </w:divBdr>
    </w:div>
    <w:div w:id="174463535">
      <w:bodyDiv w:val="1"/>
      <w:marLeft w:val="0"/>
      <w:marRight w:val="0"/>
      <w:marTop w:val="0"/>
      <w:marBottom w:val="0"/>
      <w:divBdr>
        <w:top w:val="none" w:sz="0" w:space="0" w:color="auto"/>
        <w:left w:val="none" w:sz="0" w:space="0" w:color="auto"/>
        <w:bottom w:val="none" w:sz="0" w:space="0" w:color="auto"/>
        <w:right w:val="none" w:sz="0" w:space="0" w:color="auto"/>
      </w:divBdr>
    </w:div>
    <w:div w:id="179591553">
      <w:bodyDiv w:val="1"/>
      <w:marLeft w:val="0"/>
      <w:marRight w:val="0"/>
      <w:marTop w:val="0"/>
      <w:marBottom w:val="0"/>
      <w:divBdr>
        <w:top w:val="none" w:sz="0" w:space="0" w:color="auto"/>
        <w:left w:val="none" w:sz="0" w:space="0" w:color="auto"/>
        <w:bottom w:val="none" w:sz="0" w:space="0" w:color="auto"/>
        <w:right w:val="none" w:sz="0" w:space="0" w:color="auto"/>
      </w:divBdr>
    </w:div>
    <w:div w:id="195241176">
      <w:bodyDiv w:val="1"/>
      <w:marLeft w:val="0"/>
      <w:marRight w:val="0"/>
      <w:marTop w:val="0"/>
      <w:marBottom w:val="0"/>
      <w:divBdr>
        <w:top w:val="none" w:sz="0" w:space="0" w:color="auto"/>
        <w:left w:val="none" w:sz="0" w:space="0" w:color="auto"/>
        <w:bottom w:val="none" w:sz="0" w:space="0" w:color="auto"/>
        <w:right w:val="none" w:sz="0" w:space="0" w:color="auto"/>
      </w:divBdr>
    </w:div>
    <w:div w:id="198856697">
      <w:bodyDiv w:val="1"/>
      <w:marLeft w:val="0"/>
      <w:marRight w:val="0"/>
      <w:marTop w:val="0"/>
      <w:marBottom w:val="0"/>
      <w:divBdr>
        <w:top w:val="none" w:sz="0" w:space="0" w:color="auto"/>
        <w:left w:val="none" w:sz="0" w:space="0" w:color="auto"/>
        <w:bottom w:val="none" w:sz="0" w:space="0" w:color="auto"/>
        <w:right w:val="none" w:sz="0" w:space="0" w:color="auto"/>
      </w:divBdr>
    </w:div>
    <w:div w:id="217714130">
      <w:bodyDiv w:val="1"/>
      <w:marLeft w:val="0"/>
      <w:marRight w:val="0"/>
      <w:marTop w:val="0"/>
      <w:marBottom w:val="0"/>
      <w:divBdr>
        <w:top w:val="none" w:sz="0" w:space="0" w:color="auto"/>
        <w:left w:val="none" w:sz="0" w:space="0" w:color="auto"/>
        <w:bottom w:val="none" w:sz="0" w:space="0" w:color="auto"/>
        <w:right w:val="none" w:sz="0" w:space="0" w:color="auto"/>
      </w:divBdr>
    </w:div>
    <w:div w:id="222563415">
      <w:bodyDiv w:val="1"/>
      <w:marLeft w:val="0"/>
      <w:marRight w:val="0"/>
      <w:marTop w:val="0"/>
      <w:marBottom w:val="0"/>
      <w:divBdr>
        <w:top w:val="none" w:sz="0" w:space="0" w:color="auto"/>
        <w:left w:val="none" w:sz="0" w:space="0" w:color="auto"/>
        <w:bottom w:val="none" w:sz="0" w:space="0" w:color="auto"/>
        <w:right w:val="none" w:sz="0" w:space="0" w:color="auto"/>
      </w:divBdr>
    </w:div>
    <w:div w:id="224411679">
      <w:bodyDiv w:val="1"/>
      <w:marLeft w:val="0"/>
      <w:marRight w:val="0"/>
      <w:marTop w:val="0"/>
      <w:marBottom w:val="0"/>
      <w:divBdr>
        <w:top w:val="none" w:sz="0" w:space="0" w:color="auto"/>
        <w:left w:val="none" w:sz="0" w:space="0" w:color="auto"/>
        <w:bottom w:val="none" w:sz="0" w:space="0" w:color="auto"/>
        <w:right w:val="none" w:sz="0" w:space="0" w:color="auto"/>
      </w:divBdr>
    </w:div>
    <w:div w:id="257642125">
      <w:bodyDiv w:val="1"/>
      <w:marLeft w:val="0"/>
      <w:marRight w:val="0"/>
      <w:marTop w:val="0"/>
      <w:marBottom w:val="0"/>
      <w:divBdr>
        <w:top w:val="none" w:sz="0" w:space="0" w:color="auto"/>
        <w:left w:val="none" w:sz="0" w:space="0" w:color="auto"/>
        <w:bottom w:val="none" w:sz="0" w:space="0" w:color="auto"/>
        <w:right w:val="none" w:sz="0" w:space="0" w:color="auto"/>
      </w:divBdr>
    </w:div>
    <w:div w:id="266929020">
      <w:bodyDiv w:val="1"/>
      <w:marLeft w:val="0"/>
      <w:marRight w:val="0"/>
      <w:marTop w:val="0"/>
      <w:marBottom w:val="0"/>
      <w:divBdr>
        <w:top w:val="none" w:sz="0" w:space="0" w:color="auto"/>
        <w:left w:val="none" w:sz="0" w:space="0" w:color="auto"/>
        <w:bottom w:val="none" w:sz="0" w:space="0" w:color="auto"/>
        <w:right w:val="none" w:sz="0" w:space="0" w:color="auto"/>
      </w:divBdr>
    </w:div>
    <w:div w:id="276639846">
      <w:bodyDiv w:val="1"/>
      <w:marLeft w:val="0"/>
      <w:marRight w:val="0"/>
      <w:marTop w:val="0"/>
      <w:marBottom w:val="0"/>
      <w:divBdr>
        <w:top w:val="none" w:sz="0" w:space="0" w:color="auto"/>
        <w:left w:val="none" w:sz="0" w:space="0" w:color="auto"/>
        <w:bottom w:val="none" w:sz="0" w:space="0" w:color="auto"/>
        <w:right w:val="none" w:sz="0" w:space="0" w:color="auto"/>
      </w:divBdr>
    </w:div>
    <w:div w:id="282004424">
      <w:bodyDiv w:val="1"/>
      <w:marLeft w:val="0"/>
      <w:marRight w:val="0"/>
      <w:marTop w:val="0"/>
      <w:marBottom w:val="0"/>
      <w:divBdr>
        <w:top w:val="none" w:sz="0" w:space="0" w:color="auto"/>
        <w:left w:val="none" w:sz="0" w:space="0" w:color="auto"/>
        <w:bottom w:val="none" w:sz="0" w:space="0" w:color="auto"/>
        <w:right w:val="none" w:sz="0" w:space="0" w:color="auto"/>
      </w:divBdr>
    </w:div>
    <w:div w:id="288752277">
      <w:bodyDiv w:val="1"/>
      <w:marLeft w:val="0"/>
      <w:marRight w:val="0"/>
      <w:marTop w:val="0"/>
      <w:marBottom w:val="0"/>
      <w:divBdr>
        <w:top w:val="none" w:sz="0" w:space="0" w:color="auto"/>
        <w:left w:val="none" w:sz="0" w:space="0" w:color="auto"/>
        <w:bottom w:val="none" w:sz="0" w:space="0" w:color="auto"/>
        <w:right w:val="none" w:sz="0" w:space="0" w:color="auto"/>
      </w:divBdr>
    </w:div>
    <w:div w:id="342826789">
      <w:bodyDiv w:val="1"/>
      <w:marLeft w:val="0"/>
      <w:marRight w:val="0"/>
      <w:marTop w:val="0"/>
      <w:marBottom w:val="0"/>
      <w:divBdr>
        <w:top w:val="none" w:sz="0" w:space="0" w:color="auto"/>
        <w:left w:val="none" w:sz="0" w:space="0" w:color="auto"/>
        <w:bottom w:val="none" w:sz="0" w:space="0" w:color="auto"/>
        <w:right w:val="none" w:sz="0" w:space="0" w:color="auto"/>
      </w:divBdr>
    </w:div>
    <w:div w:id="355815121">
      <w:bodyDiv w:val="1"/>
      <w:marLeft w:val="0"/>
      <w:marRight w:val="0"/>
      <w:marTop w:val="0"/>
      <w:marBottom w:val="0"/>
      <w:divBdr>
        <w:top w:val="none" w:sz="0" w:space="0" w:color="auto"/>
        <w:left w:val="none" w:sz="0" w:space="0" w:color="auto"/>
        <w:bottom w:val="none" w:sz="0" w:space="0" w:color="auto"/>
        <w:right w:val="none" w:sz="0" w:space="0" w:color="auto"/>
      </w:divBdr>
    </w:div>
    <w:div w:id="377971063">
      <w:bodyDiv w:val="1"/>
      <w:marLeft w:val="0"/>
      <w:marRight w:val="0"/>
      <w:marTop w:val="0"/>
      <w:marBottom w:val="0"/>
      <w:divBdr>
        <w:top w:val="none" w:sz="0" w:space="0" w:color="auto"/>
        <w:left w:val="none" w:sz="0" w:space="0" w:color="auto"/>
        <w:bottom w:val="none" w:sz="0" w:space="0" w:color="auto"/>
        <w:right w:val="none" w:sz="0" w:space="0" w:color="auto"/>
      </w:divBdr>
    </w:div>
    <w:div w:id="383530228">
      <w:bodyDiv w:val="1"/>
      <w:marLeft w:val="0"/>
      <w:marRight w:val="0"/>
      <w:marTop w:val="0"/>
      <w:marBottom w:val="0"/>
      <w:divBdr>
        <w:top w:val="none" w:sz="0" w:space="0" w:color="auto"/>
        <w:left w:val="none" w:sz="0" w:space="0" w:color="auto"/>
        <w:bottom w:val="none" w:sz="0" w:space="0" w:color="auto"/>
        <w:right w:val="none" w:sz="0" w:space="0" w:color="auto"/>
      </w:divBdr>
    </w:div>
    <w:div w:id="390661986">
      <w:bodyDiv w:val="1"/>
      <w:marLeft w:val="0"/>
      <w:marRight w:val="0"/>
      <w:marTop w:val="0"/>
      <w:marBottom w:val="0"/>
      <w:divBdr>
        <w:top w:val="none" w:sz="0" w:space="0" w:color="auto"/>
        <w:left w:val="none" w:sz="0" w:space="0" w:color="auto"/>
        <w:bottom w:val="none" w:sz="0" w:space="0" w:color="auto"/>
        <w:right w:val="none" w:sz="0" w:space="0" w:color="auto"/>
      </w:divBdr>
    </w:div>
    <w:div w:id="390663054">
      <w:bodyDiv w:val="1"/>
      <w:marLeft w:val="0"/>
      <w:marRight w:val="0"/>
      <w:marTop w:val="0"/>
      <w:marBottom w:val="0"/>
      <w:divBdr>
        <w:top w:val="none" w:sz="0" w:space="0" w:color="auto"/>
        <w:left w:val="none" w:sz="0" w:space="0" w:color="auto"/>
        <w:bottom w:val="none" w:sz="0" w:space="0" w:color="auto"/>
        <w:right w:val="none" w:sz="0" w:space="0" w:color="auto"/>
      </w:divBdr>
    </w:div>
    <w:div w:id="392311988">
      <w:bodyDiv w:val="1"/>
      <w:marLeft w:val="0"/>
      <w:marRight w:val="0"/>
      <w:marTop w:val="0"/>
      <w:marBottom w:val="0"/>
      <w:divBdr>
        <w:top w:val="none" w:sz="0" w:space="0" w:color="auto"/>
        <w:left w:val="none" w:sz="0" w:space="0" w:color="auto"/>
        <w:bottom w:val="none" w:sz="0" w:space="0" w:color="auto"/>
        <w:right w:val="none" w:sz="0" w:space="0" w:color="auto"/>
      </w:divBdr>
    </w:div>
    <w:div w:id="396897213">
      <w:bodyDiv w:val="1"/>
      <w:marLeft w:val="0"/>
      <w:marRight w:val="0"/>
      <w:marTop w:val="0"/>
      <w:marBottom w:val="0"/>
      <w:divBdr>
        <w:top w:val="none" w:sz="0" w:space="0" w:color="auto"/>
        <w:left w:val="none" w:sz="0" w:space="0" w:color="auto"/>
        <w:bottom w:val="none" w:sz="0" w:space="0" w:color="auto"/>
        <w:right w:val="none" w:sz="0" w:space="0" w:color="auto"/>
      </w:divBdr>
    </w:div>
    <w:div w:id="398096067">
      <w:bodyDiv w:val="1"/>
      <w:marLeft w:val="0"/>
      <w:marRight w:val="0"/>
      <w:marTop w:val="0"/>
      <w:marBottom w:val="0"/>
      <w:divBdr>
        <w:top w:val="none" w:sz="0" w:space="0" w:color="auto"/>
        <w:left w:val="none" w:sz="0" w:space="0" w:color="auto"/>
        <w:bottom w:val="none" w:sz="0" w:space="0" w:color="auto"/>
        <w:right w:val="none" w:sz="0" w:space="0" w:color="auto"/>
      </w:divBdr>
    </w:div>
    <w:div w:id="399788191">
      <w:bodyDiv w:val="1"/>
      <w:marLeft w:val="0"/>
      <w:marRight w:val="0"/>
      <w:marTop w:val="0"/>
      <w:marBottom w:val="0"/>
      <w:divBdr>
        <w:top w:val="none" w:sz="0" w:space="0" w:color="auto"/>
        <w:left w:val="none" w:sz="0" w:space="0" w:color="auto"/>
        <w:bottom w:val="none" w:sz="0" w:space="0" w:color="auto"/>
        <w:right w:val="none" w:sz="0" w:space="0" w:color="auto"/>
      </w:divBdr>
    </w:div>
    <w:div w:id="405684100">
      <w:bodyDiv w:val="1"/>
      <w:marLeft w:val="0"/>
      <w:marRight w:val="0"/>
      <w:marTop w:val="0"/>
      <w:marBottom w:val="0"/>
      <w:divBdr>
        <w:top w:val="none" w:sz="0" w:space="0" w:color="auto"/>
        <w:left w:val="none" w:sz="0" w:space="0" w:color="auto"/>
        <w:bottom w:val="none" w:sz="0" w:space="0" w:color="auto"/>
        <w:right w:val="none" w:sz="0" w:space="0" w:color="auto"/>
      </w:divBdr>
    </w:div>
    <w:div w:id="411467553">
      <w:bodyDiv w:val="1"/>
      <w:marLeft w:val="0"/>
      <w:marRight w:val="0"/>
      <w:marTop w:val="0"/>
      <w:marBottom w:val="0"/>
      <w:divBdr>
        <w:top w:val="none" w:sz="0" w:space="0" w:color="auto"/>
        <w:left w:val="none" w:sz="0" w:space="0" w:color="auto"/>
        <w:bottom w:val="none" w:sz="0" w:space="0" w:color="auto"/>
        <w:right w:val="none" w:sz="0" w:space="0" w:color="auto"/>
      </w:divBdr>
    </w:div>
    <w:div w:id="429737034">
      <w:bodyDiv w:val="1"/>
      <w:marLeft w:val="0"/>
      <w:marRight w:val="0"/>
      <w:marTop w:val="0"/>
      <w:marBottom w:val="0"/>
      <w:divBdr>
        <w:top w:val="none" w:sz="0" w:space="0" w:color="auto"/>
        <w:left w:val="none" w:sz="0" w:space="0" w:color="auto"/>
        <w:bottom w:val="none" w:sz="0" w:space="0" w:color="auto"/>
        <w:right w:val="none" w:sz="0" w:space="0" w:color="auto"/>
      </w:divBdr>
    </w:div>
    <w:div w:id="429858005">
      <w:bodyDiv w:val="1"/>
      <w:marLeft w:val="0"/>
      <w:marRight w:val="0"/>
      <w:marTop w:val="0"/>
      <w:marBottom w:val="0"/>
      <w:divBdr>
        <w:top w:val="none" w:sz="0" w:space="0" w:color="auto"/>
        <w:left w:val="none" w:sz="0" w:space="0" w:color="auto"/>
        <w:bottom w:val="none" w:sz="0" w:space="0" w:color="auto"/>
        <w:right w:val="none" w:sz="0" w:space="0" w:color="auto"/>
      </w:divBdr>
    </w:div>
    <w:div w:id="437220944">
      <w:bodyDiv w:val="1"/>
      <w:marLeft w:val="0"/>
      <w:marRight w:val="0"/>
      <w:marTop w:val="0"/>
      <w:marBottom w:val="0"/>
      <w:divBdr>
        <w:top w:val="none" w:sz="0" w:space="0" w:color="auto"/>
        <w:left w:val="none" w:sz="0" w:space="0" w:color="auto"/>
        <w:bottom w:val="none" w:sz="0" w:space="0" w:color="auto"/>
        <w:right w:val="none" w:sz="0" w:space="0" w:color="auto"/>
      </w:divBdr>
    </w:div>
    <w:div w:id="447283728">
      <w:bodyDiv w:val="1"/>
      <w:marLeft w:val="0"/>
      <w:marRight w:val="0"/>
      <w:marTop w:val="0"/>
      <w:marBottom w:val="0"/>
      <w:divBdr>
        <w:top w:val="none" w:sz="0" w:space="0" w:color="auto"/>
        <w:left w:val="none" w:sz="0" w:space="0" w:color="auto"/>
        <w:bottom w:val="none" w:sz="0" w:space="0" w:color="auto"/>
        <w:right w:val="none" w:sz="0" w:space="0" w:color="auto"/>
      </w:divBdr>
    </w:div>
    <w:div w:id="452289768">
      <w:bodyDiv w:val="1"/>
      <w:marLeft w:val="0"/>
      <w:marRight w:val="0"/>
      <w:marTop w:val="0"/>
      <w:marBottom w:val="0"/>
      <w:divBdr>
        <w:top w:val="none" w:sz="0" w:space="0" w:color="auto"/>
        <w:left w:val="none" w:sz="0" w:space="0" w:color="auto"/>
        <w:bottom w:val="none" w:sz="0" w:space="0" w:color="auto"/>
        <w:right w:val="none" w:sz="0" w:space="0" w:color="auto"/>
      </w:divBdr>
    </w:div>
    <w:div w:id="476798965">
      <w:bodyDiv w:val="1"/>
      <w:marLeft w:val="0"/>
      <w:marRight w:val="0"/>
      <w:marTop w:val="0"/>
      <w:marBottom w:val="0"/>
      <w:divBdr>
        <w:top w:val="none" w:sz="0" w:space="0" w:color="auto"/>
        <w:left w:val="none" w:sz="0" w:space="0" w:color="auto"/>
        <w:bottom w:val="none" w:sz="0" w:space="0" w:color="auto"/>
        <w:right w:val="none" w:sz="0" w:space="0" w:color="auto"/>
      </w:divBdr>
    </w:div>
    <w:div w:id="479738982">
      <w:bodyDiv w:val="1"/>
      <w:marLeft w:val="0"/>
      <w:marRight w:val="0"/>
      <w:marTop w:val="0"/>
      <w:marBottom w:val="0"/>
      <w:divBdr>
        <w:top w:val="none" w:sz="0" w:space="0" w:color="auto"/>
        <w:left w:val="none" w:sz="0" w:space="0" w:color="auto"/>
        <w:bottom w:val="none" w:sz="0" w:space="0" w:color="auto"/>
        <w:right w:val="none" w:sz="0" w:space="0" w:color="auto"/>
      </w:divBdr>
    </w:div>
    <w:div w:id="485050212">
      <w:bodyDiv w:val="1"/>
      <w:marLeft w:val="0"/>
      <w:marRight w:val="0"/>
      <w:marTop w:val="0"/>
      <w:marBottom w:val="0"/>
      <w:divBdr>
        <w:top w:val="none" w:sz="0" w:space="0" w:color="auto"/>
        <w:left w:val="none" w:sz="0" w:space="0" w:color="auto"/>
        <w:bottom w:val="none" w:sz="0" w:space="0" w:color="auto"/>
        <w:right w:val="none" w:sz="0" w:space="0" w:color="auto"/>
      </w:divBdr>
    </w:div>
    <w:div w:id="504904881">
      <w:bodyDiv w:val="1"/>
      <w:marLeft w:val="0"/>
      <w:marRight w:val="0"/>
      <w:marTop w:val="0"/>
      <w:marBottom w:val="0"/>
      <w:divBdr>
        <w:top w:val="none" w:sz="0" w:space="0" w:color="auto"/>
        <w:left w:val="none" w:sz="0" w:space="0" w:color="auto"/>
        <w:bottom w:val="none" w:sz="0" w:space="0" w:color="auto"/>
        <w:right w:val="none" w:sz="0" w:space="0" w:color="auto"/>
      </w:divBdr>
    </w:div>
    <w:div w:id="513232725">
      <w:bodyDiv w:val="1"/>
      <w:marLeft w:val="0"/>
      <w:marRight w:val="0"/>
      <w:marTop w:val="0"/>
      <w:marBottom w:val="0"/>
      <w:divBdr>
        <w:top w:val="none" w:sz="0" w:space="0" w:color="auto"/>
        <w:left w:val="none" w:sz="0" w:space="0" w:color="auto"/>
        <w:bottom w:val="none" w:sz="0" w:space="0" w:color="auto"/>
        <w:right w:val="none" w:sz="0" w:space="0" w:color="auto"/>
      </w:divBdr>
    </w:div>
    <w:div w:id="515729830">
      <w:bodyDiv w:val="1"/>
      <w:marLeft w:val="0"/>
      <w:marRight w:val="0"/>
      <w:marTop w:val="0"/>
      <w:marBottom w:val="0"/>
      <w:divBdr>
        <w:top w:val="none" w:sz="0" w:space="0" w:color="auto"/>
        <w:left w:val="none" w:sz="0" w:space="0" w:color="auto"/>
        <w:bottom w:val="none" w:sz="0" w:space="0" w:color="auto"/>
        <w:right w:val="none" w:sz="0" w:space="0" w:color="auto"/>
      </w:divBdr>
    </w:div>
    <w:div w:id="516582162">
      <w:bodyDiv w:val="1"/>
      <w:marLeft w:val="0"/>
      <w:marRight w:val="0"/>
      <w:marTop w:val="0"/>
      <w:marBottom w:val="0"/>
      <w:divBdr>
        <w:top w:val="none" w:sz="0" w:space="0" w:color="auto"/>
        <w:left w:val="none" w:sz="0" w:space="0" w:color="auto"/>
        <w:bottom w:val="none" w:sz="0" w:space="0" w:color="auto"/>
        <w:right w:val="none" w:sz="0" w:space="0" w:color="auto"/>
      </w:divBdr>
    </w:div>
    <w:div w:id="527790505">
      <w:bodyDiv w:val="1"/>
      <w:marLeft w:val="0"/>
      <w:marRight w:val="0"/>
      <w:marTop w:val="0"/>
      <w:marBottom w:val="0"/>
      <w:divBdr>
        <w:top w:val="none" w:sz="0" w:space="0" w:color="auto"/>
        <w:left w:val="none" w:sz="0" w:space="0" w:color="auto"/>
        <w:bottom w:val="none" w:sz="0" w:space="0" w:color="auto"/>
        <w:right w:val="none" w:sz="0" w:space="0" w:color="auto"/>
      </w:divBdr>
    </w:div>
    <w:div w:id="532232130">
      <w:bodyDiv w:val="1"/>
      <w:marLeft w:val="0"/>
      <w:marRight w:val="0"/>
      <w:marTop w:val="0"/>
      <w:marBottom w:val="0"/>
      <w:divBdr>
        <w:top w:val="none" w:sz="0" w:space="0" w:color="auto"/>
        <w:left w:val="none" w:sz="0" w:space="0" w:color="auto"/>
        <w:bottom w:val="none" w:sz="0" w:space="0" w:color="auto"/>
        <w:right w:val="none" w:sz="0" w:space="0" w:color="auto"/>
      </w:divBdr>
    </w:div>
    <w:div w:id="533424157">
      <w:bodyDiv w:val="1"/>
      <w:marLeft w:val="0"/>
      <w:marRight w:val="0"/>
      <w:marTop w:val="0"/>
      <w:marBottom w:val="0"/>
      <w:divBdr>
        <w:top w:val="none" w:sz="0" w:space="0" w:color="auto"/>
        <w:left w:val="none" w:sz="0" w:space="0" w:color="auto"/>
        <w:bottom w:val="none" w:sz="0" w:space="0" w:color="auto"/>
        <w:right w:val="none" w:sz="0" w:space="0" w:color="auto"/>
      </w:divBdr>
    </w:div>
    <w:div w:id="542790832">
      <w:bodyDiv w:val="1"/>
      <w:marLeft w:val="0"/>
      <w:marRight w:val="0"/>
      <w:marTop w:val="0"/>
      <w:marBottom w:val="0"/>
      <w:divBdr>
        <w:top w:val="none" w:sz="0" w:space="0" w:color="auto"/>
        <w:left w:val="none" w:sz="0" w:space="0" w:color="auto"/>
        <w:bottom w:val="none" w:sz="0" w:space="0" w:color="auto"/>
        <w:right w:val="none" w:sz="0" w:space="0" w:color="auto"/>
      </w:divBdr>
    </w:div>
    <w:div w:id="554244878">
      <w:bodyDiv w:val="1"/>
      <w:marLeft w:val="0"/>
      <w:marRight w:val="0"/>
      <w:marTop w:val="0"/>
      <w:marBottom w:val="0"/>
      <w:divBdr>
        <w:top w:val="none" w:sz="0" w:space="0" w:color="auto"/>
        <w:left w:val="none" w:sz="0" w:space="0" w:color="auto"/>
        <w:bottom w:val="none" w:sz="0" w:space="0" w:color="auto"/>
        <w:right w:val="none" w:sz="0" w:space="0" w:color="auto"/>
      </w:divBdr>
    </w:div>
    <w:div w:id="566113363">
      <w:bodyDiv w:val="1"/>
      <w:marLeft w:val="0"/>
      <w:marRight w:val="0"/>
      <w:marTop w:val="0"/>
      <w:marBottom w:val="0"/>
      <w:divBdr>
        <w:top w:val="none" w:sz="0" w:space="0" w:color="auto"/>
        <w:left w:val="none" w:sz="0" w:space="0" w:color="auto"/>
        <w:bottom w:val="none" w:sz="0" w:space="0" w:color="auto"/>
        <w:right w:val="none" w:sz="0" w:space="0" w:color="auto"/>
      </w:divBdr>
    </w:div>
    <w:div w:id="567421846">
      <w:bodyDiv w:val="1"/>
      <w:marLeft w:val="0"/>
      <w:marRight w:val="0"/>
      <w:marTop w:val="0"/>
      <w:marBottom w:val="0"/>
      <w:divBdr>
        <w:top w:val="none" w:sz="0" w:space="0" w:color="auto"/>
        <w:left w:val="none" w:sz="0" w:space="0" w:color="auto"/>
        <w:bottom w:val="none" w:sz="0" w:space="0" w:color="auto"/>
        <w:right w:val="none" w:sz="0" w:space="0" w:color="auto"/>
      </w:divBdr>
    </w:div>
    <w:div w:id="568540781">
      <w:bodyDiv w:val="1"/>
      <w:marLeft w:val="0"/>
      <w:marRight w:val="0"/>
      <w:marTop w:val="0"/>
      <w:marBottom w:val="0"/>
      <w:divBdr>
        <w:top w:val="none" w:sz="0" w:space="0" w:color="auto"/>
        <w:left w:val="none" w:sz="0" w:space="0" w:color="auto"/>
        <w:bottom w:val="none" w:sz="0" w:space="0" w:color="auto"/>
        <w:right w:val="none" w:sz="0" w:space="0" w:color="auto"/>
      </w:divBdr>
    </w:div>
    <w:div w:id="582183725">
      <w:bodyDiv w:val="1"/>
      <w:marLeft w:val="0"/>
      <w:marRight w:val="0"/>
      <w:marTop w:val="0"/>
      <w:marBottom w:val="0"/>
      <w:divBdr>
        <w:top w:val="none" w:sz="0" w:space="0" w:color="auto"/>
        <w:left w:val="none" w:sz="0" w:space="0" w:color="auto"/>
        <w:bottom w:val="none" w:sz="0" w:space="0" w:color="auto"/>
        <w:right w:val="none" w:sz="0" w:space="0" w:color="auto"/>
      </w:divBdr>
    </w:div>
    <w:div w:id="588972864">
      <w:bodyDiv w:val="1"/>
      <w:marLeft w:val="0"/>
      <w:marRight w:val="0"/>
      <w:marTop w:val="0"/>
      <w:marBottom w:val="0"/>
      <w:divBdr>
        <w:top w:val="none" w:sz="0" w:space="0" w:color="auto"/>
        <w:left w:val="none" w:sz="0" w:space="0" w:color="auto"/>
        <w:bottom w:val="none" w:sz="0" w:space="0" w:color="auto"/>
        <w:right w:val="none" w:sz="0" w:space="0" w:color="auto"/>
      </w:divBdr>
    </w:div>
    <w:div w:id="604072970">
      <w:bodyDiv w:val="1"/>
      <w:marLeft w:val="0"/>
      <w:marRight w:val="0"/>
      <w:marTop w:val="0"/>
      <w:marBottom w:val="0"/>
      <w:divBdr>
        <w:top w:val="none" w:sz="0" w:space="0" w:color="auto"/>
        <w:left w:val="none" w:sz="0" w:space="0" w:color="auto"/>
        <w:bottom w:val="none" w:sz="0" w:space="0" w:color="auto"/>
        <w:right w:val="none" w:sz="0" w:space="0" w:color="auto"/>
      </w:divBdr>
    </w:div>
    <w:div w:id="606275067">
      <w:bodyDiv w:val="1"/>
      <w:marLeft w:val="0"/>
      <w:marRight w:val="0"/>
      <w:marTop w:val="0"/>
      <w:marBottom w:val="0"/>
      <w:divBdr>
        <w:top w:val="none" w:sz="0" w:space="0" w:color="auto"/>
        <w:left w:val="none" w:sz="0" w:space="0" w:color="auto"/>
        <w:bottom w:val="none" w:sz="0" w:space="0" w:color="auto"/>
        <w:right w:val="none" w:sz="0" w:space="0" w:color="auto"/>
      </w:divBdr>
    </w:div>
    <w:div w:id="609436085">
      <w:bodyDiv w:val="1"/>
      <w:marLeft w:val="0"/>
      <w:marRight w:val="0"/>
      <w:marTop w:val="0"/>
      <w:marBottom w:val="0"/>
      <w:divBdr>
        <w:top w:val="none" w:sz="0" w:space="0" w:color="auto"/>
        <w:left w:val="none" w:sz="0" w:space="0" w:color="auto"/>
        <w:bottom w:val="none" w:sz="0" w:space="0" w:color="auto"/>
        <w:right w:val="none" w:sz="0" w:space="0" w:color="auto"/>
      </w:divBdr>
    </w:div>
    <w:div w:id="636185072">
      <w:bodyDiv w:val="1"/>
      <w:marLeft w:val="0"/>
      <w:marRight w:val="0"/>
      <w:marTop w:val="0"/>
      <w:marBottom w:val="0"/>
      <w:divBdr>
        <w:top w:val="none" w:sz="0" w:space="0" w:color="auto"/>
        <w:left w:val="none" w:sz="0" w:space="0" w:color="auto"/>
        <w:bottom w:val="none" w:sz="0" w:space="0" w:color="auto"/>
        <w:right w:val="none" w:sz="0" w:space="0" w:color="auto"/>
      </w:divBdr>
    </w:div>
    <w:div w:id="642202895">
      <w:bodyDiv w:val="1"/>
      <w:marLeft w:val="0"/>
      <w:marRight w:val="0"/>
      <w:marTop w:val="0"/>
      <w:marBottom w:val="0"/>
      <w:divBdr>
        <w:top w:val="none" w:sz="0" w:space="0" w:color="auto"/>
        <w:left w:val="none" w:sz="0" w:space="0" w:color="auto"/>
        <w:bottom w:val="none" w:sz="0" w:space="0" w:color="auto"/>
        <w:right w:val="none" w:sz="0" w:space="0" w:color="auto"/>
      </w:divBdr>
    </w:div>
    <w:div w:id="651174673">
      <w:bodyDiv w:val="1"/>
      <w:marLeft w:val="0"/>
      <w:marRight w:val="0"/>
      <w:marTop w:val="0"/>
      <w:marBottom w:val="0"/>
      <w:divBdr>
        <w:top w:val="none" w:sz="0" w:space="0" w:color="auto"/>
        <w:left w:val="none" w:sz="0" w:space="0" w:color="auto"/>
        <w:bottom w:val="none" w:sz="0" w:space="0" w:color="auto"/>
        <w:right w:val="none" w:sz="0" w:space="0" w:color="auto"/>
      </w:divBdr>
    </w:div>
    <w:div w:id="665743432">
      <w:bodyDiv w:val="1"/>
      <w:marLeft w:val="0"/>
      <w:marRight w:val="0"/>
      <w:marTop w:val="0"/>
      <w:marBottom w:val="0"/>
      <w:divBdr>
        <w:top w:val="none" w:sz="0" w:space="0" w:color="auto"/>
        <w:left w:val="none" w:sz="0" w:space="0" w:color="auto"/>
        <w:bottom w:val="none" w:sz="0" w:space="0" w:color="auto"/>
        <w:right w:val="none" w:sz="0" w:space="0" w:color="auto"/>
      </w:divBdr>
    </w:div>
    <w:div w:id="668411695">
      <w:bodyDiv w:val="1"/>
      <w:marLeft w:val="0"/>
      <w:marRight w:val="0"/>
      <w:marTop w:val="0"/>
      <w:marBottom w:val="0"/>
      <w:divBdr>
        <w:top w:val="none" w:sz="0" w:space="0" w:color="auto"/>
        <w:left w:val="none" w:sz="0" w:space="0" w:color="auto"/>
        <w:bottom w:val="none" w:sz="0" w:space="0" w:color="auto"/>
        <w:right w:val="none" w:sz="0" w:space="0" w:color="auto"/>
      </w:divBdr>
    </w:div>
    <w:div w:id="693267543">
      <w:bodyDiv w:val="1"/>
      <w:marLeft w:val="0"/>
      <w:marRight w:val="0"/>
      <w:marTop w:val="0"/>
      <w:marBottom w:val="0"/>
      <w:divBdr>
        <w:top w:val="none" w:sz="0" w:space="0" w:color="auto"/>
        <w:left w:val="none" w:sz="0" w:space="0" w:color="auto"/>
        <w:bottom w:val="none" w:sz="0" w:space="0" w:color="auto"/>
        <w:right w:val="none" w:sz="0" w:space="0" w:color="auto"/>
      </w:divBdr>
    </w:div>
    <w:div w:id="721486839">
      <w:bodyDiv w:val="1"/>
      <w:marLeft w:val="0"/>
      <w:marRight w:val="0"/>
      <w:marTop w:val="0"/>
      <w:marBottom w:val="0"/>
      <w:divBdr>
        <w:top w:val="none" w:sz="0" w:space="0" w:color="auto"/>
        <w:left w:val="none" w:sz="0" w:space="0" w:color="auto"/>
        <w:bottom w:val="none" w:sz="0" w:space="0" w:color="auto"/>
        <w:right w:val="none" w:sz="0" w:space="0" w:color="auto"/>
      </w:divBdr>
    </w:div>
    <w:div w:id="751044978">
      <w:bodyDiv w:val="1"/>
      <w:marLeft w:val="0"/>
      <w:marRight w:val="0"/>
      <w:marTop w:val="0"/>
      <w:marBottom w:val="0"/>
      <w:divBdr>
        <w:top w:val="none" w:sz="0" w:space="0" w:color="auto"/>
        <w:left w:val="none" w:sz="0" w:space="0" w:color="auto"/>
        <w:bottom w:val="none" w:sz="0" w:space="0" w:color="auto"/>
        <w:right w:val="none" w:sz="0" w:space="0" w:color="auto"/>
      </w:divBdr>
    </w:div>
    <w:div w:id="754976010">
      <w:bodyDiv w:val="1"/>
      <w:marLeft w:val="0"/>
      <w:marRight w:val="0"/>
      <w:marTop w:val="0"/>
      <w:marBottom w:val="0"/>
      <w:divBdr>
        <w:top w:val="none" w:sz="0" w:space="0" w:color="auto"/>
        <w:left w:val="none" w:sz="0" w:space="0" w:color="auto"/>
        <w:bottom w:val="none" w:sz="0" w:space="0" w:color="auto"/>
        <w:right w:val="none" w:sz="0" w:space="0" w:color="auto"/>
      </w:divBdr>
    </w:div>
    <w:div w:id="760682502">
      <w:bodyDiv w:val="1"/>
      <w:marLeft w:val="0"/>
      <w:marRight w:val="0"/>
      <w:marTop w:val="0"/>
      <w:marBottom w:val="0"/>
      <w:divBdr>
        <w:top w:val="none" w:sz="0" w:space="0" w:color="auto"/>
        <w:left w:val="none" w:sz="0" w:space="0" w:color="auto"/>
        <w:bottom w:val="none" w:sz="0" w:space="0" w:color="auto"/>
        <w:right w:val="none" w:sz="0" w:space="0" w:color="auto"/>
      </w:divBdr>
    </w:div>
    <w:div w:id="763646410">
      <w:bodyDiv w:val="1"/>
      <w:marLeft w:val="0"/>
      <w:marRight w:val="0"/>
      <w:marTop w:val="0"/>
      <w:marBottom w:val="0"/>
      <w:divBdr>
        <w:top w:val="none" w:sz="0" w:space="0" w:color="auto"/>
        <w:left w:val="none" w:sz="0" w:space="0" w:color="auto"/>
        <w:bottom w:val="none" w:sz="0" w:space="0" w:color="auto"/>
        <w:right w:val="none" w:sz="0" w:space="0" w:color="auto"/>
      </w:divBdr>
    </w:div>
    <w:div w:id="773984586">
      <w:bodyDiv w:val="1"/>
      <w:marLeft w:val="0"/>
      <w:marRight w:val="0"/>
      <w:marTop w:val="0"/>
      <w:marBottom w:val="0"/>
      <w:divBdr>
        <w:top w:val="none" w:sz="0" w:space="0" w:color="auto"/>
        <w:left w:val="none" w:sz="0" w:space="0" w:color="auto"/>
        <w:bottom w:val="none" w:sz="0" w:space="0" w:color="auto"/>
        <w:right w:val="none" w:sz="0" w:space="0" w:color="auto"/>
      </w:divBdr>
    </w:div>
    <w:div w:id="777942549">
      <w:bodyDiv w:val="1"/>
      <w:marLeft w:val="0"/>
      <w:marRight w:val="0"/>
      <w:marTop w:val="0"/>
      <w:marBottom w:val="0"/>
      <w:divBdr>
        <w:top w:val="none" w:sz="0" w:space="0" w:color="auto"/>
        <w:left w:val="none" w:sz="0" w:space="0" w:color="auto"/>
        <w:bottom w:val="none" w:sz="0" w:space="0" w:color="auto"/>
        <w:right w:val="none" w:sz="0" w:space="0" w:color="auto"/>
      </w:divBdr>
    </w:div>
    <w:div w:id="806506618">
      <w:bodyDiv w:val="1"/>
      <w:marLeft w:val="0"/>
      <w:marRight w:val="0"/>
      <w:marTop w:val="0"/>
      <w:marBottom w:val="0"/>
      <w:divBdr>
        <w:top w:val="none" w:sz="0" w:space="0" w:color="auto"/>
        <w:left w:val="none" w:sz="0" w:space="0" w:color="auto"/>
        <w:bottom w:val="none" w:sz="0" w:space="0" w:color="auto"/>
        <w:right w:val="none" w:sz="0" w:space="0" w:color="auto"/>
      </w:divBdr>
    </w:div>
    <w:div w:id="812914668">
      <w:bodyDiv w:val="1"/>
      <w:marLeft w:val="0"/>
      <w:marRight w:val="0"/>
      <w:marTop w:val="0"/>
      <w:marBottom w:val="0"/>
      <w:divBdr>
        <w:top w:val="none" w:sz="0" w:space="0" w:color="auto"/>
        <w:left w:val="none" w:sz="0" w:space="0" w:color="auto"/>
        <w:bottom w:val="none" w:sz="0" w:space="0" w:color="auto"/>
        <w:right w:val="none" w:sz="0" w:space="0" w:color="auto"/>
      </w:divBdr>
    </w:div>
    <w:div w:id="816998414">
      <w:bodyDiv w:val="1"/>
      <w:marLeft w:val="0"/>
      <w:marRight w:val="0"/>
      <w:marTop w:val="0"/>
      <w:marBottom w:val="0"/>
      <w:divBdr>
        <w:top w:val="none" w:sz="0" w:space="0" w:color="auto"/>
        <w:left w:val="none" w:sz="0" w:space="0" w:color="auto"/>
        <w:bottom w:val="none" w:sz="0" w:space="0" w:color="auto"/>
        <w:right w:val="none" w:sz="0" w:space="0" w:color="auto"/>
      </w:divBdr>
    </w:div>
    <w:div w:id="820119366">
      <w:bodyDiv w:val="1"/>
      <w:marLeft w:val="0"/>
      <w:marRight w:val="0"/>
      <w:marTop w:val="0"/>
      <w:marBottom w:val="0"/>
      <w:divBdr>
        <w:top w:val="none" w:sz="0" w:space="0" w:color="auto"/>
        <w:left w:val="none" w:sz="0" w:space="0" w:color="auto"/>
        <w:bottom w:val="none" w:sz="0" w:space="0" w:color="auto"/>
        <w:right w:val="none" w:sz="0" w:space="0" w:color="auto"/>
      </w:divBdr>
    </w:div>
    <w:div w:id="824468325">
      <w:bodyDiv w:val="1"/>
      <w:marLeft w:val="0"/>
      <w:marRight w:val="0"/>
      <w:marTop w:val="0"/>
      <w:marBottom w:val="0"/>
      <w:divBdr>
        <w:top w:val="none" w:sz="0" w:space="0" w:color="auto"/>
        <w:left w:val="none" w:sz="0" w:space="0" w:color="auto"/>
        <w:bottom w:val="none" w:sz="0" w:space="0" w:color="auto"/>
        <w:right w:val="none" w:sz="0" w:space="0" w:color="auto"/>
      </w:divBdr>
    </w:div>
    <w:div w:id="827482473">
      <w:bodyDiv w:val="1"/>
      <w:marLeft w:val="0"/>
      <w:marRight w:val="0"/>
      <w:marTop w:val="0"/>
      <w:marBottom w:val="0"/>
      <w:divBdr>
        <w:top w:val="none" w:sz="0" w:space="0" w:color="auto"/>
        <w:left w:val="none" w:sz="0" w:space="0" w:color="auto"/>
        <w:bottom w:val="none" w:sz="0" w:space="0" w:color="auto"/>
        <w:right w:val="none" w:sz="0" w:space="0" w:color="auto"/>
      </w:divBdr>
    </w:div>
    <w:div w:id="833911583">
      <w:bodyDiv w:val="1"/>
      <w:marLeft w:val="0"/>
      <w:marRight w:val="0"/>
      <w:marTop w:val="0"/>
      <w:marBottom w:val="0"/>
      <w:divBdr>
        <w:top w:val="none" w:sz="0" w:space="0" w:color="auto"/>
        <w:left w:val="none" w:sz="0" w:space="0" w:color="auto"/>
        <w:bottom w:val="none" w:sz="0" w:space="0" w:color="auto"/>
        <w:right w:val="none" w:sz="0" w:space="0" w:color="auto"/>
      </w:divBdr>
    </w:div>
    <w:div w:id="840655365">
      <w:bodyDiv w:val="1"/>
      <w:marLeft w:val="0"/>
      <w:marRight w:val="0"/>
      <w:marTop w:val="0"/>
      <w:marBottom w:val="0"/>
      <w:divBdr>
        <w:top w:val="none" w:sz="0" w:space="0" w:color="auto"/>
        <w:left w:val="none" w:sz="0" w:space="0" w:color="auto"/>
        <w:bottom w:val="none" w:sz="0" w:space="0" w:color="auto"/>
        <w:right w:val="none" w:sz="0" w:space="0" w:color="auto"/>
      </w:divBdr>
    </w:div>
    <w:div w:id="862211639">
      <w:bodyDiv w:val="1"/>
      <w:marLeft w:val="0"/>
      <w:marRight w:val="0"/>
      <w:marTop w:val="0"/>
      <w:marBottom w:val="0"/>
      <w:divBdr>
        <w:top w:val="none" w:sz="0" w:space="0" w:color="auto"/>
        <w:left w:val="none" w:sz="0" w:space="0" w:color="auto"/>
        <w:bottom w:val="none" w:sz="0" w:space="0" w:color="auto"/>
        <w:right w:val="none" w:sz="0" w:space="0" w:color="auto"/>
      </w:divBdr>
    </w:div>
    <w:div w:id="947152974">
      <w:bodyDiv w:val="1"/>
      <w:marLeft w:val="0"/>
      <w:marRight w:val="0"/>
      <w:marTop w:val="0"/>
      <w:marBottom w:val="0"/>
      <w:divBdr>
        <w:top w:val="none" w:sz="0" w:space="0" w:color="auto"/>
        <w:left w:val="none" w:sz="0" w:space="0" w:color="auto"/>
        <w:bottom w:val="none" w:sz="0" w:space="0" w:color="auto"/>
        <w:right w:val="none" w:sz="0" w:space="0" w:color="auto"/>
      </w:divBdr>
    </w:div>
    <w:div w:id="949701677">
      <w:bodyDiv w:val="1"/>
      <w:marLeft w:val="0"/>
      <w:marRight w:val="0"/>
      <w:marTop w:val="0"/>
      <w:marBottom w:val="0"/>
      <w:divBdr>
        <w:top w:val="none" w:sz="0" w:space="0" w:color="auto"/>
        <w:left w:val="none" w:sz="0" w:space="0" w:color="auto"/>
        <w:bottom w:val="none" w:sz="0" w:space="0" w:color="auto"/>
        <w:right w:val="none" w:sz="0" w:space="0" w:color="auto"/>
      </w:divBdr>
    </w:div>
    <w:div w:id="951473572">
      <w:bodyDiv w:val="1"/>
      <w:marLeft w:val="0"/>
      <w:marRight w:val="0"/>
      <w:marTop w:val="0"/>
      <w:marBottom w:val="0"/>
      <w:divBdr>
        <w:top w:val="none" w:sz="0" w:space="0" w:color="auto"/>
        <w:left w:val="none" w:sz="0" w:space="0" w:color="auto"/>
        <w:bottom w:val="none" w:sz="0" w:space="0" w:color="auto"/>
        <w:right w:val="none" w:sz="0" w:space="0" w:color="auto"/>
      </w:divBdr>
    </w:div>
    <w:div w:id="951669793">
      <w:bodyDiv w:val="1"/>
      <w:marLeft w:val="0"/>
      <w:marRight w:val="0"/>
      <w:marTop w:val="0"/>
      <w:marBottom w:val="0"/>
      <w:divBdr>
        <w:top w:val="none" w:sz="0" w:space="0" w:color="auto"/>
        <w:left w:val="none" w:sz="0" w:space="0" w:color="auto"/>
        <w:bottom w:val="none" w:sz="0" w:space="0" w:color="auto"/>
        <w:right w:val="none" w:sz="0" w:space="0" w:color="auto"/>
      </w:divBdr>
    </w:div>
    <w:div w:id="953748072">
      <w:bodyDiv w:val="1"/>
      <w:marLeft w:val="0"/>
      <w:marRight w:val="0"/>
      <w:marTop w:val="0"/>
      <w:marBottom w:val="0"/>
      <w:divBdr>
        <w:top w:val="none" w:sz="0" w:space="0" w:color="auto"/>
        <w:left w:val="none" w:sz="0" w:space="0" w:color="auto"/>
        <w:bottom w:val="none" w:sz="0" w:space="0" w:color="auto"/>
        <w:right w:val="none" w:sz="0" w:space="0" w:color="auto"/>
      </w:divBdr>
    </w:div>
    <w:div w:id="975260506">
      <w:bodyDiv w:val="1"/>
      <w:marLeft w:val="0"/>
      <w:marRight w:val="0"/>
      <w:marTop w:val="0"/>
      <w:marBottom w:val="0"/>
      <w:divBdr>
        <w:top w:val="none" w:sz="0" w:space="0" w:color="auto"/>
        <w:left w:val="none" w:sz="0" w:space="0" w:color="auto"/>
        <w:bottom w:val="none" w:sz="0" w:space="0" w:color="auto"/>
        <w:right w:val="none" w:sz="0" w:space="0" w:color="auto"/>
      </w:divBdr>
    </w:div>
    <w:div w:id="977221048">
      <w:bodyDiv w:val="1"/>
      <w:marLeft w:val="0"/>
      <w:marRight w:val="0"/>
      <w:marTop w:val="0"/>
      <w:marBottom w:val="0"/>
      <w:divBdr>
        <w:top w:val="none" w:sz="0" w:space="0" w:color="auto"/>
        <w:left w:val="none" w:sz="0" w:space="0" w:color="auto"/>
        <w:bottom w:val="none" w:sz="0" w:space="0" w:color="auto"/>
        <w:right w:val="none" w:sz="0" w:space="0" w:color="auto"/>
      </w:divBdr>
    </w:div>
    <w:div w:id="984119920">
      <w:bodyDiv w:val="1"/>
      <w:marLeft w:val="0"/>
      <w:marRight w:val="0"/>
      <w:marTop w:val="0"/>
      <w:marBottom w:val="0"/>
      <w:divBdr>
        <w:top w:val="none" w:sz="0" w:space="0" w:color="auto"/>
        <w:left w:val="none" w:sz="0" w:space="0" w:color="auto"/>
        <w:bottom w:val="none" w:sz="0" w:space="0" w:color="auto"/>
        <w:right w:val="none" w:sz="0" w:space="0" w:color="auto"/>
      </w:divBdr>
    </w:div>
    <w:div w:id="984821267">
      <w:bodyDiv w:val="1"/>
      <w:marLeft w:val="0"/>
      <w:marRight w:val="0"/>
      <w:marTop w:val="0"/>
      <w:marBottom w:val="0"/>
      <w:divBdr>
        <w:top w:val="none" w:sz="0" w:space="0" w:color="auto"/>
        <w:left w:val="none" w:sz="0" w:space="0" w:color="auto"/>
        <w:bottom w:val="none" w:sz="0" w:space="0" w:color="auto"/>
        <w:right w:val="none" w:sz="0" w:space="0" w:color="auto"/>
      </w:divBdr>
    </w:div>
    <w:div w:id="985738480">
      <w:bodyDiv w:val="1"/>
      <w:marLeft w:val="0"/>
      <w:marRight w:val="0"/>
      <w:marTop w:val="0"/>
      <w:marBottom w:val="0"/>
      <w:divBdr>
        <w:top w:val="none" w:sz="0" w:space="0" w:color="auto"/>
        <w:left w:val="none" w:sz="0" w:space="0" w:color="auto"/>
        <w:bottom w:val="none" w:sz="0" w:space="0" w:color="auto"/>
        <w:right w:val="none" w:sz="0" w:space="0" w:color="auto"/>
      </w:divBdr>
    </w:div>
    <w:div w:id="990060793">
      <w:bodyDiv w:val="1"/>
      <w:marLeft w:val="0"/>
      <w:marRight w:val="0"/>
      <w:marTop w:val="0"/>
      <w:marBottom w:val="0"/>
      <w:divBdr>
        <w:top w:val="none" w:sz="0" w:space="0" w:color="auto"/>
        <w:left w:val="none" w:sz="0" w:space="0" w:color="auto"/>
        <w:bottom w:val="none" w:sz="0" w:space="0" w:color="auto"/>
        <w:right w:val="none" w:sz="0" w:space="0" w:color="auto"/>
      </w:divBdr>
    </w:div>
    <w:div w:id="990792201">
      <w:bodyDiv w:val="1"/>
      <w:marLeft w:val="0"/>
      <w:marRight w:val="0"/>
      <w:marTop w:val="0"/>
      <w:marBottom w:val="0"/>
      <w:divBdr>
        <w:top w:val="none" w:sz="0" w:space="0" w:color="auto"/>
        <w:left w:val="none" w:sz="0" w:space="0" w:color="auto"/>
        <w:bottom w:val="none" w:sz="0" w:space="0" w:color="auto"/>
        <w:right w:val="none" w:sz="0" w:space="0" w:color="auto"/>
      </w:divBdr>
    </w:div>
    <w:div w:id="999038608">
      <w:bodyDiv w:val="1"/>
      <w:marLeft w:val="0"/>
      <w:marRight w:val="0"/>
      <w:marTop w:val="0"/>
      <w:marBottom w:val="0"/>
      <w:divBdr>
        <w:top w:val="none" w:sz="0" w:space="0" w:color="auto"/>
        <w:left w:val="none" w:sz="0" w:space="0" w:color="auto"/>
        <w:bottom w:val="none" w:sz="0" w:space="0" w:color="auto"/>
        <w:right w:val="none" w:sz="0" w:space="0" w:color="auto"/>
      </w:divBdr>
    </w:div>
    <w:div w:id="1001734987">
      <w:bodyDiv w:val="1"/>
      <w:marLeft w:val="0"/>
      <w:marRight w:val="0"/>
      <w:marTop w:val="0"/>
      <w:marBottom w:val="0"/>
      <w:divBdr>
        <w:top w:val="none" w:sz="0" w:space="0" w:color="auto"/>
        <w:left w:val="none" w:sz="0" w:space="0" w:color="auto"/>
        <w:bottom w:val="none" w:sz="0" w:space="0" w:color="auto"/>
        <w:right w:val="none" w:sz="0" w:space="0" w:color="auto"/>
      </w:divBdr>
    </w:div>
    <w:div w:id="1014310482">
      <w:bodyDiv w:val="1"/>
      <w:marLeft w:val="0"/>
      <w:marRight w:val="0"/>
      <w:marTop w:val="0"/>
      <w:marBottom w:val="0"/>
      <w:divBdr>
        <w:top w:val="none" w:sz="0" w:space="0" w:color="auto"/>
        <w:left w:val="none" w:sz="0" w:space="0" w:color="auto"/>
        <w:bottom w:val="none" w:sz="0" w:space="0" w:color="auto"/>
        <w:right w:val="none" w:sz="0" w:space="0" w:color="auto"/>
      </w:divBdr>
    </w:div>
    <w:div w:id="1031102873">
      <w:bodyDiv w:val="1"/>
      <w:marLeft w:val="0"/>
      <w:marRight w:val="0"/>
      <w:marTop w:val="0"/>
      <w:marBottom w:val="0"/>
      <w:divBdr>
        <w:top w:val="none" w:sz="0" w:space="0" w:color="auto"/>
        <w:left w:val="none" w:sz="0" w:space="0" w:color="auto"/>
        <w:bottom w:val="none" w:sz="0" w:space="0" w:color="auto"/>
        <w:right w:val="none" w:sz="0" w:space="0" w:color="auto"/>
      </w:divBdr>
    </w:div>
    <w:div w:id="1032732608">
      <w:bodyDiv w:val="1"/>
      <w:marLeft w:val="0"/>
      <w:marRight w:val="0"/>
      <w:marTop w:val="0"/>
      <w:marBottom w:val="0"/>
      <w:divBdr>
        <w:top w:val="none" w:sz="0" w:space="0" w:color="auto"/>
        <w:left w:val="none" w:sz="0" w:space="0" w:color="auto"/>
        <w:bottom w:val="none" w:sz="0" w:space="0" w:color="auto"/>
        <w:right w:val="none" w:sz="0" w:space="0" w:color="auto"/>
      </w:divBdr>
    </w:div>
    <w:div w:id="1051266886">
      <w:bodyDiv w:val="1"/>
      <w:marLeft w:val="0"/>
      <w:marRight w:val="0"/>
      <w:marTop w:val="0"/>
      <w:marBottom w:val="0"/>
      <w:divBdr>
        <w:top w:val="none" w:sz="0" w:space="0" w:color="auto"/>
        <w:left w:val="none" w:sz="0" w:space="0" w:color="auto"/>
        <w:bottom w:val="none" w:sz="0" w:space="0" w:color="auto"/>
        <w:right w:val="none" w:sz="0" w:space="0" w:color="auto"/>
      </w:divBdr>
    </w:div>
    <w:div w:id="1066416025">
      <w:bodyDiv w:val="1"/>
      <w:marLeft w:val="0"/>
      <w:marRight w:val="0"/>
      <w:marTop w:val="0"/>
      <w:marBottom w:val="0"/>
      <w:divBdr>
        <w:top w:val="none" w:sz="0" w:space="0" w:color="auto"/>
        <w:left w:val="none" w:sz="0" w:space="0" w:color="auto"/>
        <w:bottom w:val="none" w:sz="0" w:space="0" w:color="auto"/>
        <w:right w:val="none" w:sz="0" w:space="0" w:color="auto"/>
      </w:divBdr>
    </w:div>
    <w:div w:id="1093741504">
      <w:bodyDiv w:val="1"/>
      <w:marLeft w:val="0"/>
      <w:marRight w:val="0"/>
      <w:marTop w:val="0"/>
      <w:marBottom w:val="0"/>
      <w:divBdr>
        <w:top w:val="none" w:sz="0" w:space="0" w:color="auto"/>
        <w:left w:val="none" w:sz="0" w:space="0" w:color="auto"/>
        <w:bottom w:val="none" w:sz="0" w:space="0" w:color="auto"/>
        <w:right w:val="none" w:sz="0" w:space="0" w:color="auto"/>
      </w:divBdr>
    </w:div>
    <w:div w:id="1093941864">
      <w:bodyDiv w:val="1"/>
      <w:marLeft w:val="0"/>
      <w:marRight w:val="0"/>
      <w:marTop w:val="0"/>
      <w:marBottom w:val="0"/>
      <w:divBdr>
        <w:top w:val="none" w:sz="0" w:space="0" w:color="auto"/>
        <w:left w:val="none" w:sz="0" w:space="0" w:color="auto"/>
        <w:bottom w:val="none" w:sz="0" w:space="0" w:color="auto"/>
        <w:right w:val="none" w:sz="0" w:space="0" w:color="auto"/>
      </w:divBdr>
    </w:div>
    <w:div w:id="1098253970">
      <w:bodyDiv w:val="1"/>
      <w:marLeft w:val="0"/>
      <w:marRight w:val="0"/>
      <w:marTop w:val="0"/>
      <w:marBottom w:val="0"/>
      <w:divBdr>
        <w:top w:val="none" w:sz="0" w:space="0" w:color="auto"/>
        <w:left w:val="none" w:sz="0" w:space="0" w:color="auto"/>
        <w:bottom w:val="none" w:sz="0" w:space="0" w:color="auto"/>
        <w:right w:val="none" w:sz="0" w:space="0" w:color="auto"/>
      </w:divBdr>
    </w:div>
    <w:div w:id="1101727186">
      <w:bodyDiv w:val="1"/>
      <w:marLeft w:val="0"/>
      <w:marRight w:val="0"/>
      <w:marTop w:val="0"/>
      <w:marBottom w:val="0"/>
      <w:divBdr>
        <w:top w:val="none" w:sz="0" w:space="0" w:color="auto"/>
        <w:left w:val="none" w:sz="0" w:space="0" w:color="auto"/>
        <w:bottom w:val="none" w:sz="0" w:space="0" w:color="auto"/>
        <w:right w:val="none" w:sz="0" w:space="0" w:color="auto"/>
      </w:divBdr>
    </w:div>
    <w:div w:id="1108542191">
      <w:bodyDiv w:val="1"/>
      <w:marLeft w:val="0"/>
      <w:marRight w:val="0"/>
      <w:marTop w:val="0"/>
      <w:marBottom w:val="0"/>
      <w:divBdr>
        <w:top w:val="none" w:sz="0" w:space="0" w:color="auto"/>
        <w:left w:val="none" w:sz="0" w:space="0" w:color="auto"/>
        <w:bottom w:val="none" w:sz="0" w:space="0" w:color="auto"/>
        <w:right w:val="none" w:sz="0" w:space="0" w:color="auto"/>
      </w:divBdr>
    </w:div>
    <w:div w:id="1112482357">
      <w:bodyDiv w:val="1"/>
      <w:marLeft w:val="0"/>
      <w:marRight w:val="0"/>
      <w:marTop w:val="0"/>
      <w:marBottom w:val="0"/>
      <w:divBdr>
        <w:top w:val="none" w:sz="0" w:space="0" w:color="auto"/>
        <w:left w:val="none" w:sz="0" w:space="0" w:color="auto"/>
        <w:bottom w:val="none" w:sz="0" w:space="0" w:color="auto"/>
        <w:right w:val="none" w:sz="0" w:space="0" w:color="auto"/>
      </w:divBdr>
    </w:div>
    <w:div w:id="1139149334">
      <w:bodyDiv w:val="1"/>
      <w:marLeft w:val="0"/>
      <w:marRight w:val="0"/>
      <w:marTop w:val="0"/>
      <w:marBottom w:val="0"/>
      <w:divBdr>
        <w:top w:val="none" w:sz="0" w:space="0" w:color="auto"/>
        <w:left w:val="none" w:sz="0" w:space="0" w:color="auto"/>
        <w:bottom w:val="none" w:sz="0" w:space="0" w:color="auto"/>
        <w:right w:val="none" w:sz="0" w:space="0" w:color="auto"/>
      </w:divBdr>
    </w:div>
    <w:div w:id="1139803114">
      <w:bodyDiv w:val="1"/>
      <w:marLeft w:val="0"/>
      <w:marRight w:val="0"/>
      <w:marTop w:val="0"/>
      <w:marBottom w:val="0"/>
      <w:divBdr>
        <w:top w:val="none" w:sz="0" w:space="0" w:color="auto"/>
        <w:left w:val="none" w:sz="0" w:space="0" w:color="auto"/>
        <w:bottom w:val="none" w:sz="0" w:space="0" w:color="auto"/>
        <w:right w:val="none" w:sz="0" w:space="0" w:color="auto"/>
      </w:divBdr>
    </w:div>
    <w:div w:id="1177310142">
      <w:bodyDiv w:val="1"/>
      <w:marLeft w:val="0"/>
      <w:marRight w:val="0"/>
      <w:marTop w:val="0"/>
      <w:marBottom w:val="0"/>
      <w:divBdr>
        <w:top w:val="none" w:sz="0" w:space="0" w:color="auto"/>
        <w:left w:val="none" w:sz="0" w:space="0" w:color="auto"/>
        <w:bottom w:val="none" w:sz="0" w:space="0" w:color="auto"/>
        <w:right w:val="none" w:sz="0" w:space="0" w:color="auto"/>
      </w:divBdr>
    </w:div>
    <w:div w:id="1194073102">
      <w:bodyDiv w:val="1"/>
      <w:marLeft w:val="0"/>
      <w:marRight w:val="0"/>
      <w:marTop w:val="0"/>
      <w:marBottom w:val="0"/>
      <w:divBdr>
        <w:top w:val="none" w:sz="0" w:space="0" w:color="auto"/>
        <w:left w:val="none" w:sz="0" w:space="0" w:color="auto"/>
        <w:bottom w:val="none" w:sz="0" w:space="0" w:color="auto"/>
        <w:right w:val="none" w:sz="0" w:space="0" w:color="auto"/>
      </w:divBdr>
    </w:div>
    <w:div w:id="1207063199">
      <w:bodyDiv w:val="1"/>
      <w:marLeft w:val="0"/>
      <w:marRight w:val="0"/>
      <w:marTop w:val="0"/>
      <w:marBottom w:val="0"/>
      <w:divBdr>
        <w:top w:val="none" w:sz="0" w:space="0" w:color="auto"/>
        <w:left w:val="none" w:sz="0" w:space="0" w:color="auto"/>
        <w:bottom w:val="none" w:sz="0" w:space="0" w:color="auto"/>
        <w:right w:val="none" w:sz="0" w:space="0" w:color="auto"/>
      </w:divBdr>
    </w:div>
    <w:div w:id="1211304816">
      <w:bodyDiv w:val="1"/>
      <w:marLeft w:val="0"/>
      <w:marRight w:val="0"/>
      <w:marTop w:val="0"/>
      <w:marBottom w:val="0"/>
      <w:divBdr>
        <w:top w:val="none" w:sz="0" w:space="0" w:color="auto"/>
        <w:left w:val="none" w:sz="0" w:space="0" w:color="auto"/>
        <w:bottom w:val="none" w:sz="0" w:space="0" w:color="auto"/>
        <w:right w:val="none" w:sz="0" w:space="0" w:color="auto"/>
      </w:divBdr>
    </w:div>
    <w:div w:id="1214929845">
      <w:bodyDiv w:val="1"/>
      <w:marLeft w:val="0"/>
      <w:marRight w:val="0"/>
      <w:marTop w:val="0"/>
      <w:marBottom w:val="0"/>
      <w:divBdr>
        <w:top w:val="none" w:sz="0" w:space="0" w:color="auto"/>
        <w:left w:val="none" w:sz="0" w:space="0" w:color="auto"/>
        <w:bottom w:val="none" w:sz="0" w:space="0" w:color="auto"/>
        <w:right w:val="none" w:sz="0" w:space="0" w:color="auto"/>
      </w:divBdr>
    </w:div>
    <w:div w:id="1215890319">
      <w:bodyDiv w:val="1"/>
      <w:marLeft w:val="0"/>
      <w:marRight w:val="0"/>
      <w:marTop w:val="0"/>
      <w:marBottom w:val="0"/>
      <w:divBdr>
        <w:top w:val="none" w:sz="0" w:space="0" w:color="auto"/>
        <w:left w:val="none" w:sz="0" w:space="0" w:color="auto"/>
        <w:bottom w:val="none" w:sz="0" w:space="0" w:color="auto"/>
        <w:right w:val="none" w:sz="0" w:space="0" w:color="auto"/>
      </w:divBdr>
    </w:div>
    <w:div w:id="1217088287">
      <w:bodyDiv w:val="1"/>
      <w:marLeft w:val="0"/>
      <w:marRight w:val="0"/>
      <w:marTop w:val="0"/>
      <w:marBottom w:val="0"/>
      <w:divBdr>
        <w:top w:val="none" w:sz="0" w:space="0" w:color="auto"/>
        <w:left w:val="none" w:sz="0" w:space="0" w:color="auto"/>
        <w:bottom w:val="none" w:sz="0" w:space="0" w:color="auto"/>
        <w:right w:val="none" w:sz="0" w:space="0" w:color="auto"/>
      </w:divBdr>
    </w:div>
    <w:div w:id="1217163956">
      <w:bodyDiv w:val="1"/>
      <w:marLeft w:val="0"/>
      <w:marRight w:val="0"/>
      <w:marTop w:val="0"/>
      <w:marBottom w:val="0"/>
      <w:divBdr>
        <w:top w:val="none" w:sz="0" w:space="0" w:color="auto"/>
        <w:left w:val="none" w:sz="0" w:space="0" w:color="auto"/>
        <w:bottom w:val="none" w:sz="0" w:space="0" w:color="auto"/>
        <w:right w:val="none" w:sz="0" w:space="0" w:color="auto"/>
      </w:divBdr>
    </w:div>
    <w:div w:id="1234315260">
      <w:bodyDiv w:val="1"/>
      <w:marLeft w:val="0"/>
      <w:marRight w:val="0"/>
      <w:marTop w:val="0"/>
      <w:marBottom w:val="0"/>
      <w:divBdr>
        <w:top w:val="none" w:sz="0" w:space="0" w:color="auto"/>
        <w:left w:val="none" w:sz="0" w:space="0" w:color="auto"/>
        <w:bottom w:val="none" w:sz="0" w:space="0" w:color="auto"/>
        <w:right w:val="none" w:sz="0" w:space="0" w:color="auto"/>
      </w:divBdr>
    </w:div>
    <w:div w:id="1242255566">
      <w:bodyDiv w:val="1"/>
      <w:marLeft w:val="0"/>
      <w:marRight w:val="0"/>
      <w:marTop w:val="0"/>
      <w:marBottom w:val="0"/>
      <w:divBdr>
        <w:top w:val="none" w:sz="0" w:space="0" w:color="auto"/>
        <w:left w:val="none" w:sz="0" w:space="0" w:color="auto"/>
        <w:bottom w:val="none" w:sz="0" w:space="0" w:color="auto"/>
        <w:right w:val="none" w:sz="0" w:space="0" w:color="auto"/>
      </w:divBdr>
    </w:div>
    <w:div w:id="1248535301">
      <w:bodyDiv w:val="1"/>
      <w:marLeft w:val="0"/>
      <w:marRight w:val="0"/>
      <w:marTop w:val="0"/>
      <w:marBottom w:val="0"/>
      <w:divBdr>
        <w:top w:val="none" w:sz="0" w:space="0" w:color="auto"/>
        <w:left w:val="none" w:sz="0" w:space="0" w:color="auto"/>
        <w:bottom w:val="none" w:sz="0" w:space="0" w:color="auto"/>
        <w:right w:val="none" w:sz="0" w:space="0" w:color="auto"/>
      </w:divBdr>
    </w:div>
    <w:div w:id="1269196122">
      <w:bodyDiv w:val="1"/>
      <w:marLeft w:val="0"/>
      <w:marRight w:val="0"/>
      <w:marTop w:val="0"/>
      <w:marBottom w:val="0"/>
      <w:divBdr>
        <w:top w:val="none" w:sz="0" w:space="0" w:color="auto"/>
        <w:left w:val="none" w:sz="0" w:space="0" w:color="auto"/>
        <w:bottom w:val="none" w:sz="0" w:space="0" w:color="auto"/>
        <w:right w:val="none" w:sz="0" w:space="0" w:color="auto"/>
      </w:divBdr>
    </w:div>
    <w:div w:id="1269965251">
      <w:bodyDiv w:val="1"/>
      <w:marLeft w:val="0"/>
      <w:marRight w:val="0"/>
      <w:marTop w:val="0"/>
      <w:marBottom w:val="0"/>
      <w:divBdr>
        <w:top w:val="none" w:sz="0" w:space="0" w:color="auto"/>
        <w:left w:val="none" w:sz="0" w:space="0" w:color="auto"/>
        <w:bottom w:val="none" w:sz="0" w:space="0" w:color="auto"/>
        <w:right w:val="none" w:sz="0" w:space="0" w:color="auto"/>
      </w:divBdr>
    </w:div>
    <w:div w:id="1285505100">
      <w:bodyDiv w:val="1"/>
      <w:marLeft w:val="0"/>
      <w:marRight w:val="0"/>
      <w:marTop w:val="0"/>
      <w:marBottom w:val="0"/>
      <w:divBdr>
        <w:top w:val="none" w:sz="0" w:space="0" w:color="auto"/>
        <w:left w:val="none" w:sz="0" w:space="0" w:color="auto"/>
        <w:bottom w:val="none" w:sz="0" w:space="0" w:color="auto"/>
        <w:right w:val="none" w:sz="0" w:space="0" w:color="auto"/>
      </w:divBdr>
    </w:div>
    <w:div w:id="1288242646">
      <w:bodyDiv w:val="1"/>
      <w:marLeft w:val="0"/>
      <w:marRight w:val="0"/>
      <w:marTop w:val="0"/>
      <w:marBottom w:val="0"/>
      <w:divBdr>
        <w:top w:val="none" w:sz="0" w:space="0" w:color="auto"/>
        <w:left w:val="none" w:sz="0" w:space="0" w:color="auto"/>
        <w:bottom w:val="none" w:sz="0" w:space="0" w:color="auto"/>
        <w:right w:val="none" w:sz="0" w:space="0" w:color="auto"/>
      </w:divBdr>
    </w:div>
    <w:div w:id="1294367565">
      <w:bodyDiv w:val="1"/>
      <w:marLeft w:val="0"/>
      <w:marRight w:val="0"/>
      <w:marTop w:val="0"/>
      <w:marBottom w:val="0"/>
      <w:divBdr>
        <w:top w:val="none" w:sz="0" w:space="0" w:color="auto"/>
        <w:left w:val="none" w:sz="0" w:space="0" w:color="auto"/>
        <w:bottom w:val="none" w:sz="0" w:space="0" w:color="auto"/>
        <w:right w:val="none" w:sz="0" w:space="0" w:color="auto"/>
      </w:divBdr>
    </w:div>
    <w:div w:id="1307197363">
      <w:bodyDiv w:val="1"/>
      <w:marLeft w:val="0"/>
      <w:marRight w:val="0"/>
      <w:marTop w:val="0"/>
      <w:marBottom w:val="0"/>
      <w:divBdr>
        <w:top w:val="none" w:sz="0" w:space="0" w:color="auto"/>
        <w:left w:val="none" w:sz="0" w:space="0" w:color="auto"/>
        <w:bottom w:val="none" w:sz="0" w:space="0" w:color="auto"/>
        <w:right w:val="none" w:sz="0" w:space="0" w:color="auto"/>
      </w:divBdr>
    </w:div>
    <w:div w:id="1307974414">
      <w:bodyDiv w:val="1"/>
      <w:marLeft w:val="0"/>
      <w:marRight w:val="0"/>
      <w:marTop w:val="0"/>
      <w:marBottom w:val="0"/>
      <w:divBdr>
        <w:top w:val="none" w:sz="0" w:space="0" w:color="auto"/>
        <w:left w:val="none" w:sz="0" w:space="0" w:color="auto"/>
        <w:bottom w:val="none" w:sz="0" w:space="0" w:color="auto"/>
        <w:right w:val="none" w:sz="0" w:space="0" w:color="auto"/>
      </w:divBdr>
    </w:div>
    <w:div w:id="1308240487">
      <w:bodyDiv w:val="1"/>
      <w:marLeft w:val="0"/>
      <w:marRight w:val="0"/>
      <w:marTop w:val="0"/>
      <w:marBottom w:val="0"/>
      <w:divBdr>
        <w:top w:val="none" w:sz="0" w:space="0" w:color="auto"/>
        <w:left w:val="none" w:sz="0" w:space="0" w:color="auto"/>
        <w:bottom w:val="none" w:sz="0" w:space="0" w:color="auto"/>
        <w:right w:val="none" w:sz="0" w:space="0" w:color="auto"/>
      </w:divBdr>
    </w:div>
    <w:div w:id="1325236017">
      <w:bodyDiv w:val="1"/>
      <w:marLeft w:val="0"/>
      <w:marRight w:val="0"/>
      <w:marTop w:val="0"/>
      <w:marBottom w:val="0"/>
      <w:divBdr>
        <w:top w:val="none" w:sz="0" w:space="0" w:color="auto"/>
        <w:left w:val="none" w:sz="0" w:space="0" w:color="auto"/>
        <w:bottom w:val="none" w:sz="0" w:space="0" w:color="auto"/>
        <w:right w:val="none" w:sz="0" w:space="0" w:color="auto"/>
      </w:divBdr>
    </w:div>
    <w:div w:id="1327245392">
      <w:bodyDiv w:val="1"/>
      <w:marLeft w:val="0"/>
      <w:marRight w:val="0"/>
      <w:marTop w:val="0"/>
      <w:marBottom w:val="0"/>
      <w:divBdr>
        <w:top w:val="none" w:sz="0" w:space="0" w:color="auto"/>
        <w:left w:val="none" w:sz="0" w:space="0" w:color="auto"/>
        <w:bottom w:val="none" w:sz="0" w:space="0" w:color="auto"/>
        <w:right w:val="none" w:sz="0" w:space="0" w:color="auto"/>
      </w:divBdr>
    </w:div>
    <w:div w:id="1345091089">
      <w:bodyDiv w:val="1"/>
      <w:marLeft w:val="0"/>
      <w:marRight w:val="0"/>
      <w:marTop w:val="0"/>
      <w:marBottom w:val="0"/>
      <w:divBdr>
        <w:top w:val="none" w:sz="0" w:space="0" w:color="auto"/>
        <w:left w:val="none" w:sz="0" w:space="0" w:color="auto"/>
        <w:bottom w:val="none" w:sz="0" w:space="0" w:color="auto"/>
        <w:right w:val="none" w:sz="0" w:space="0" w:color="auto"/>
      </w:divBdr>
    </w:div>
    <w:div w:id="1346130305">
      <w:bodyDiv w:val="1"/>
      <w:marLeft w:val="0"/>
      <w:marRight w:val="0"/>
      <w:marTop w:val="0"/>
      <w:marBottom w:val="0"/>
      <w:divBdr>
        <w:top w:val="none" w:sz="0" w:space="0" w:color="auto"/>
        <w:left w:val="none" w:sz="0" w:space="0" w:color="auto"/>
        <w:bottom w:val="none" w:sz="0" w:space="0" w:color="auto"/>
        <w:right w:val="none" w:sz="0" w:space="0" w:color="auto"/>
      </w:divBdr>
    </w:div>
    <w:div w:id="1349403628">
      <w:bodyDiv w:val="1"/>
      <w:marLeft w:val="0"/>
      <w:marRight w:val="0"/>
      <w:marTop w:val="0"/>
      <w:marBottom w:val="0"/>
      <w:divBdr>
        <w:top w:val="none" w:sz="0" w:space="0" w:color="auto"/>
        <w:left w:val="none" w:sz="0" w:space="0" w:color="auto"/>
        <w:bottom w:val="none" w:sz="0" w:space="0" w:color="auto"/>
        <w:right w:val="none" w:sz="0" w:space="0" w:color="auto"/>
      </w:divBdr>
    </w:div>
    <w:div w:id="1351418875">
      <w:bodyDiv w:val="1"/>
      <w:marLeft w:val="0"/>
      <w:marRight w:val="0"/>
      <w:marTop w:val="0"/>
      <w:marBottom w:val="0"/>
      <w:divBdr>
        <w:top w:val="none" w:sz="0" w:space="0" w:color="auto"/>
        <w:left w:val="none" w:sz="0" w:space="0" w:color="auto"/>
        <w:bottom w:val="none" w:sz="0" w:space="0" w:color="auto"/>
        <w:right w:val="none" w:sz="0" w:space="0" w:color="auto"/>
      </w:divBdr>
    </w:div>
    <w:div w:id="1372651971">
      <w:bodyDiv w:val="1"/>
      <w:marLeft w:val="0"/>
      <w:marRight w:val="0"/>
      <w:marTop w:val="0"/>
      <w:marBottom w:val="0"/>
      <w:divBdr>
        <w:top w:val="none" w:sz="0" w:space="0" w:color="auto"/>
        <w:left w:val="none" w:sz="0" w:space="0" w:color="auto"/>
        <w:bottom w:val="none" w:sz="0" w:space="0" w:color="auto"/>
        <w:right w:val="none" w:sz="0" w:space="0" w:color="auto"/>
      </w:divBdr>
    </w:div>
    <w:div w:id="1379352727">
      <w:bodyDiv w:val="1"/>
      <w:marLeft w:val="0"/>
      <w:marRight w:val="0"/>
      <w:marTop w:val="0"/>
      <w:marBottom w:val="0"/>
      <w:divBdr>
        <w:top w:val="none" w:sz="0" w:space="0" w:color="auto"/>
        <w:left w:val="none" w:sz="0" w:space="0" w:color="auto"/>
        <w:bottom w:val="none" w:sz="0" w:space="0" w:color="auto"/>
        <w:right w:val="none" w:sz="0" w:space="0" w:color="auto"/>
      </w:divBdr>
    </w:div>
    <w:div w:id="1418671374">
      <w:bodyDiv w:val="1"/>
      <w:marLeft w:val="0"/>
      <w:marRight w:val="0"/>
      <w:marTop w:val="0"/>
      <w:marBottom w:val="0"/>
      <w:divBdr>
        <w:top w:val="none" w:sz="0" w:space="0" w:color="auto"/>
        <w:left w:val="none" w:sz="0" w:space="0" w:color="auto"/>
        <w:bottom w:val="none" w:sz="0" w:space="0" w:color="auto"/>
        <w:right w:val="none" w:sz="0" w:space="0" w:color="auto"/>
      </w:divBdr>
    </w:div>
    <w:div w:id="1423259071">
      <w:bodyDiv w:val="1"/>
      <w:marLeft w:val="0"/>
      <w:marRight w:val="0"/>
      <w:marTop w:val="0"/>
      <w:marBottom w:val="0"/>
      <w:divBdr>
        <w:top w:val="none" w:sz="0" w:space="0" w:color="auto"/>
        <w:left w:val="none" w:sz="0" w:space="0" w:color="auto"/>
        <w:bottom w:val="none" w:sz="0" w:space="0" w:color="auto"/>
        <w:right w:val="none" w:sz="0" w:space="0" w:color="auto"/>
      </w:divBdr>
    </w:div>
    <w:div w:id="1425027454">
      <w:bodyDiv w:val="1"/>
      <w:marLeft w:val="0"/>
      <w:marRight w:val="0"/>
      <w:marTop w:val="0"/>
      <w:marBottom w:val="0"/>
      <w:divBdr>
        <w:top w:val="none" w:sz="0" w:space="0" w:color="auto"/>
        <w:left w:val="none" w:sz="0" w:space="0" w:color="auto"/>
        <w:bottom w:val="none" w:sz="0" w:space="0" w:color="auto"/>
        <w:right w:val="none" w:sz="0" w:space="0" w:color="auto"/>
      </w:divBdr>
    </w:div>
    <w:div w:id="1426225494">
      <w:bodyDiv w:val="1"/>
      <w:marLeft w:val="0"/>
      <w:marRight w:val="0"/>
      <w:marTop w:val="0"/>
      <w:marBottom w:val="0"/>
      <w:divBdr>
        <w:top w:val="none" w:sz="0" w:space="0" w:color="auto"/>
        <w:left w:val="none" w:sz="0" w:space="0" w:color="auto"/>
        <w:bottom w:val="none" w:sz="0" w:space="0" w:color="auto"/>
        <w:right w:val="none" w:sz="0" w:space="0" w:color="auto"/>
      </w:divBdr>
    </w:div>
    <w:div w:id="1442726349">
      <w:bodyDiv w:val="1"/>
      <w:marLeft w:val="0"/>
      <w:marRight w:val="0"/>
      <w:marTop w:val="0"/>
      <w:marBottom w:val="0"/>
      <w:divBdr>
        <w:top w:val="none" w:sz="0" w:space="0" w:color="auto"/>
        <w:left w:val="none" w:sz="0" w:space="0" w:color="auto"/>
        <w:bottom w:val="none" w:sz="0" w:space="0" w:color="auto"/>
        <w:right w:val="none" w:sz="0" w:space="0" w:color="auto"/>
      </w:divBdr>
    </w:div>
    <w:div w:id="1443305521">
      <w:bodyDiv w:val="1"/>
      <w:marLeft w:val="0"/>
      <w:marRight w:val="0"/>
      <w:marTop w:val="0"/>
      <w:marBottom w:val="0"/>
      <w:divBdr>
        <w:top w:val="none" w:sz="0" w:space="0" w:color="auto"/>
        <w:left w:val="none" w:sz="0" w:space="0" w:color="auto"/>
        <w:bottom w:val="none" w:sz="0" w:space="0" w:color="auto"/>
        <w:right w:val="none" w:sz="0" w:space="0" w:color="auto"/>
      </w:divBdr>
    </w:div>
    <w:div w:id="1448694253">
      <w:bodyDiv w:val="1"/>
      <w:marLeft w:val="0"/>
      <w:marRight w:val="0"/>
      <w:marTop w:val="0"/>
      <w:marBottom w:val="0"/>
      <w:divBdr>
        <w:top w:val="none" w:sz="0" w:space="0" w:color="auto"/>
        <w:left w:val="none" w:sz="0" w:space="0" w:color="auto"/>
        <w:bottom w:val="none" w:sz="0" w:space="0" w:color="auto"/>
        <w:right w:val="none" w:sz="0" w:space="0" w:color="auto"/>
      </w:divBdr>
    </w:div>
    <w:div w:id="1448962120">
      <w:bodyDiv w:val="1"/>
      <w:marLeft w:val="0"/>
      <w:marRight w:val="0"/>
      <w:marTop w:val="0"/>
      <w:marBottom w:val="0"/>
      <w:divBdr>
        <w:top w:val="none" w:sz="0" w:space="0" w:color="auto"/>
        <w:left w:val="none" w:sz="0" w:space="0" w:color="auto"/>
        <w:bottom w:val="none" w:sz="0" w:space="0" w:color="auto"/>
        <w:right w:val="none" w:sz="0" w:space="0" w:color="auto"/>
      </w:divBdr>
    </w:div>
    <w:div w:id="1452819116">
      <w:bodyDiv w:val="1"/>
      <w:marLeft w:val="0"/>
      <w:marRight w:val="0"/>
      <w:marTop w:val="0"/>
      <w:marBottom w:val="0"/>
      <w:divBdr>
        <w:top w:val="none" w:sz="0" w:space="0" w:color="auto"/>
        <w:left w:val="none" w:sz="0" w:space="0" w:color="auto"/>
        <w:bottom w:val="none" w:sz="0" w:space="0" w:color="auto"/>
        <w:right w:val="none" w:sz="0" w:space="0" w:color="auto"/>
      </w:divBdr>
    </w:div>
    <w:div w:id="1462454937">
      <w:bodyDiv w:val="1"/>
      <w:marLeft w:val="0"/>
      <w:marRight w:val="0"/>
      <w:marTop w:val="0"/>
      <w:marBottom w:val="0"/>
      <w:divBdr>
        <w:top w:val="none" w:sz="0" w:space="0" w:color="auto"/>
        <w:left w:val="none" w:sz="0" w:space="0" w:color="auto"/>
        <w:bottom w:val="none" w:sz="0" w:space="0" w:color="auto"/>
        <w:right w:val="none" w:sz="0" w:space="0" w:color="auto"/>
      </w:divBdr>
    </w:div>
    <w:div w:id="1464537329">
      <w:bodyDiv w:val="1"/>
      <w:marLeft w:val="0"/>
      <w:marRight w:val="0"/>
      <w:marTop w:val="0"/>
      <w:marBottom w:val="0"/>
      <w:divBdr>
        <w:top w:val="none" w:sz="0" w:space="0" w:color="auto"/>
        <w:left w:val="none" w:sz="0" w:space="0" w:color="auto"/>
        <w:bottom w:val="none" w:sz="0" w:space="0" w:color="auto"/>
        <w:right w:val="none" w:sz="0" w:space="0" w:color="auto"/>
      </w:divBdr>
    </w:div>
    <w:div w:id="1468160217">
      <w:bodyDiv w:val="1"/>
      <w:marLeft w:val="0"/>
      <w:marRight w:val="0"/>
      <w:marTop w:val="0"/>
      <w:marBottom w:val="0"/>
      <w:divBdr>
        <w:top w:val="none" w:sz="0" w:space="0" w:color="auto"/>
        <w:left w:val="none" w:sz="0" w:space="0" w:color="auto"/>
        <w:bottom w:val="none" w:sz="0" w:space="0" w:color="auto"/>
        <w:right w:val="none" w:sz="0" w:space="0" w:color="auto"/>
      </w:divBdr>
    </w:div>
    <w:div w:id="1474057860">
      <w:bodyDiv w:val="1"/>
      <w:marLeft w:val="0"/>
      <w:marRight w:val="0"/>
      <w:marTop w:val="0"/>
      <w:marBottom w:val="0"/>
      <w:divBdr>
        <w:top w:val="none" w:sz="0" w:space="0" w:color="auto"/>
        <w:left w:val="none" w:sz="0" w:space="0" w:color="auto"/>
        <w:bottom w:val="none" w:sz="0" w:space="0" w:color="auto"/>
        <w:right w:val="none" w:sz="0" w:space="0" w:color="auto"/>
      </w:divBdr>
    </w:div>
    <w:div w:id="1480339823">
      <w:bodyDiv w:val="1"/>
      <w:marLeft w:val="0"/>
      <w:marRight w:val="0"/>
      <w:marTop w:val="0"/>
      <w:marBottom w:val="0"/>
      <w:divBdr>
        <w:top w:val="none" w:sz="0" w:space="0" w:color="auto"/>
        <w:left w:val="none" w:sz="0" w:space="0" w:color="auto"/>
        <w:bottom w:val="none" w:sz="0" w:space="0" w:color="auto"/>
        <w:right w:val="none" w:sz="0" w:space="0" w:color="auto"/>
      </w:divBdr>
    </w:div>
    <w:div w:id="1486512258">
      <w:bodyDiv w:val="1"/>
      <w:marLeft w:val="0"/>
      <w:marRight w:val="0"/>
      <w:marTop w:val="0"/>
      <w:marBottom w:val="0"/>
      <w:divBdr>
        <w:top w:val="none" w:sz="0" w:space="0" w:color="auto"/>
        <w:left w:val="none" w:sz="0" w:space="0" w:color="auto"/>
        <w:bottom w:val="none" w:sz="0" w:space="0" w:color="auto"/>
        <w:right w:val="none" w:sz="0" w:space="0" w:color="auto"/>
      </w:divBdr>
    </w:div>
    <w:div w:id="1501697625">
      <w:bodyDiv w:val="1"/>
      <w:marLeft w:val="0"/>
      <w:marRight w:val="0"/>
      <w:marTop w:val="0"/>
      <w:marBottom w:val="0"/>
      <w:divBdr>
        <w:top w:val="none" w:sz="0" w:space="0" w:color="auto"/>
        <w:left w:val="none" w:sz="0" w:space="0" w:color="auto"/>
        <w:bottom w:val="none" w:sz="0" w:space="0" w:color="auto"/>
        <w:right w:val="none" w:sz="0" w:space="0" w:color="auto"/>
      </w:divBdr>
    </w:div>
    <w:div w:id="1518084474">
      <w:bodyDiv w:val="1"/>
      <w:marLeft w:val="0"/>
      <w:marRight w:val="0"/>
      <w:marTop w:val="0"/>
      <w:marBottom w:val="0"/>
      <w:divBdr>
        <w:top w:val="none" w:sz="0" w:space="0" w:color="auto"/>
        <w:left w:val="none" w:sz="0" w:space="0" w:color="auto"/>
        <w:bottom w:val="none" w:sz="0" w:space="0" w:color="auto"/>
        <w:right w:val="none" w:sz="0" w:space="0" w:color="auto"/>
      </w:divBdr>
    </w:div>
    <w:div w:id="1567111614">
      <w:bodyDiv w:val="1"/>
      <w:marLeft w:val="0"/>
      <w:marRight w:val="0"/>
      <w:marTop w:val="0"/>
      <w:marBottom w:val="0"/>
      <w:divBdr>
        <w:top w:val="none" w:sz="0" w:space="0" w:color="auto"/>
        <w:left w:val="none" w:sz="0" w:space="0" w:color="auto"/>
        <w:bottom w:val="none" w:sz="0" w:space="0" w:color="auto"/>
        <w:right w:val="none" w:sz="0" w:space="0" w:color="auto"/>
      </w:divBdr>
    </w:div>
    <w:div w:id="1580022399">
      <w:bodyDiv w:val="1"/>
      <w:marLeft w:val="0"/>
      <w:marRight w:val="0"/>
      <w:marTop w:val="0"/>
      <w:marBottom w:val="0"/>
      <w:divBdr>
        <w:top w:val="none" w:sz="0" w:space="0" w:color="auto"/>
        <w:left w:val="none" w:sz="0" w:space="0" w:color="auto"/>
        <w:bottom w:val="none" w:sz="0" w:space="0" w:color="auto"/>
        <w:right w:val="none" w:sz="0" w:space="0" w:color="auto"/>
      </w:divBdr>
    </w:div>
    <w:div w:id="1603142427">
      <w:bodyDiv w:val="1"/>
      <w:marLeft w:val="0"/>
      <w:marRight w:val="0"/>
      <w:marTop w:val="0"/>
      <w:marBottom w:val="0"/>
      <w:divBdr>
        <w:top w:val="none" w:sz="0" w:space="0" w:color="auto"/>
        <w:left w:val="none" w:sz="0" w:space="0" w:color="auto"/>
        <w:bottom w:val="none" w:sz="0" w:space="0" w:color="auto"/>
        <w:right w:val="none" w:sz="0" w:space="0" w:color="auto"/>
      </w:divBdr>
    </w:div>
    <w:div w:id="1615673481">
      <w:bodyDiv w:val="1"/>
      <w:marLeft w:val="0"/>
      <w:marRight w:val="0"/>
      <w:marTop w:val="0"/>
      <w:marBottom w:val="0"/>
      <w:divBdr>
        <w:top w:val="none" w:sz="0" w:space="0" w:color="auto"/>
        <w:left w:val="none" w:sz="0" w:space="0" w:color="auto"/>
        <w:bottom w:val="none" w:sz="0" w:space="0" w:color="auto"/>
        <w:right w:val="none" w:sz="0" w:space="0" w:color="auto"/>
      </w:divBdr>
    </w:div>
    <w:div w:id="1620262417">
      <w:bodyDiv w:val="1"/>
      <w:marLeft w:val="0"/>
      <w:marRight w:val="0"/>
      <w:marTop w:val="0"/>
      <w:marBottom w:val="0"/>
      <w:divBdr>
        <w:top w:val="none" w:sz="0" w:space="0" w:color="auto"/>
        <w:left w:val="none" w:sz="0" w:space="0" w:color="auto"/>
        <w:bottom w:val="none" w:sz="0" w:space="0" w:color="auto"/>
        <w:right w:val="none" w:sz="0" w:space="0" w:color="auto"/>
      </w:divBdr>
    </w:div>
    <w:div w:id="1641304776">
      <w:bodyDiv w:val="1"/>
      <w:marLeft w:val="0"/>
      <w:marRight w:val="0"/>
      <w:marTop w:val="0"/>
      <w:marBottom w:val="0"/>
      <w:divBdr>
        <w:top w:val="none" w:sz="0" w:space="0" w:color="auto"/>
        <w:left w:val="none" w:sz="0" w:space="0" w:color="auto"/>
        <w:bottom w:val="none" w:sz="0" w:space="0" w:color="auto"/>
        <w:right w:val="none" w:sz="0" w:space="0" w:color="auto"/>
      </w:divBdr>
    </w:div>
    <w:div w:id="1660309388">
      <w:bodyDiv w:val="1"/>
      <w:marLeft w:val="0"/>
      <w:marRight w:val="0"/>
      <w:marTop w:val="0"/>
      <w:marBottom w:val="0"/>
      <w:divBdr>
        <w:top w:val="none" w:sz="0" w:space="0" w:color="auto"/>
        <w:left w:val="none" w:sz="0" w:space="0" w:color="auto"/>
        <w:bottom w:val="none" w:sz="0" w:space="0" w:color="auto"/>
        <w:right w:val="none" w:sz="0" w:space="0" w:color="auto"/>
      </w:divBdr>
    </w:div>
    <w:div w:id="1677345886">
      <w:bodyDiv w:val="1"/>
      <w:marLeft w:val="0"/>
      <w:marRight w:val="0"/>
      <w:marTop w:val="0"/>
      <w:marBottom w:val="0"/>
      <w:divBdr>
        <w:top w:val="none" w:sz="0" w:space="0" w:color="auto"/>
        <w:left w:val="none" w:sz="0" w:space="0" w:color="auto"/>
        <w:bottom w:val="none" w:sz="0" w:space="0" w:color="auto"/>
        <w:right w:val="none" w:sz="0" w:space="0" w:color="auto"/>
      </w:divBdr>
    </w:div>
    <w:div w:id="1690794513">
      <w:bodyDiv w:val="1"/>
      <w:marLeft w:val="0"/>
      <w:marRight w:val="0"/>
      <w:marTop w:val="0"/>
      <w:marBottom w:val="0"/>
      <w:divBdr>
        <w:top w:val="none" w:sz="0" w:space="0" w:color="auto"/>
        <w:left w:val="none" w:sz="0" w:space="0" w:color="auto"/>
        <w:bottom w:val="none" w:sz="0" w:space="0" w:color="auto"/>
        <w:right w:val="none" w:sz="0" w:space="0" w:color="auto"/>
      </w:divBdr>
    </w:div>
    <w:div w:id="1704675962">
      <w:bodyDiv w:val="1"/>
      <w:marLeft w:val="0"/>
      <w:marRight w:val="0"/>
      <w:marTop w:val="0"/>
      <w:marBottom w:val="0"/>
      <w:divBdr>
        <w:top w:val="none" w:sz="0" w:space="0" w:color="auto"/>
        <w:left w:val="none" w:sz="0" w:space="0" w:color="auto"/>
        <w:bottom w:val="none" w:sz="0" w:space="0" w:color="auto"/>
        <w:right w:val="none" w:sz="0" w:space="0" w:color="auto"/>
      </w:divBdr>
    </w:div>
    <w:div w:id="1731806852">
      <w:bodyDiv w:val="1"/>
      <w:marLeft w:val="0"/>
      <w:marRight w:val="0"/>
      <w:marTop w:val="0"/>
      <w:marBottom w:val="0"/>
      <w:divBdr>
        <w:top w:val="none" w:sz="0" w:space="0" w:color="auto"/>
        <w:left w:val="none" w:sz="0" w:space="0" w:color="auto"/>
        <w:bottom w:val="none" w:sz="0" w:space="0" w:color="auto"/>
        <w:right w:val="none" w:sz="0" w:space="0" w:color="auto"/>
      </w:divBdr>
    </w:div>
    <w:div w:id="1747651486">
      <w:bodyDiv w:val="1"/>
      <w:marLeft w:val="0"/>
      <w:marRight w:val="0"/>
      <w:marTop w:val="0"/>
      <w:marBottom w:val="0"/>
      <w:divBdr>
        <w:top w:val="none" w:sz="0" w:space="0" w:color="auto"/>
        <w:left w:val="none" w:sz="0" w:space="0" w:color="auto"/>
        <w:bottom w:val="none" w:sz="0" w:space="0" w:color="auto"/>
        <w:right w:val="none" w:sz="0" w:space="0" w:color="auto"/>
      </w:divBdr>
    </w:div>
    <w:div w:id="1750616670">
      <w:bodyDiv w:val="1"/>
      <w:marLeft w:val="0"/>
      <w:marRight w:val="0"/>
      <w:marTop w:val="0"/>
      <w:marBottom w:val="0"/>
      <w:divBdr>
        <w:top w:val="none" w:sz="0" w:space="0" w:color="auto"/>
        <w:left w:val="none" w:sz="0" w:space="0" w:color="auto"/>
        <w:bottom w:val="none" w:sz="0" w:space="0" w:color="auto"/>
        <w:right w:val="none" w:sz="0" w:space="0" w:color="auto"/>
      </w:divBdr>
    </w:div>
    <w:div w:id="1752580268">
      <w:bodyDiv w:val="1"/>
      <w:marLeft w:val="0"/>
      <w:marRight w:val="0"/>
      <w:marTop w:val="0"/>
      <w:marBottom w:val="0"/>
      <w:divBdr>
        <w:top w:val="none" w:sz="0" w:space="0" w:color="auto"/>
        <w:left w:val="none" w:sz="0" w:space="0" w:color="auto"/>
        <w:bottom w:val="none" w:sz="0" w:space="0" w:color="auto"/>
        <w:right w:val="none" w:sz="0" w:space="0" w:color="auto"/>
      </w:divBdr>
    </w:div>
    <w:div w:id="1762869534">
      <w:bodyDiv w:val="1"/>
      <w:marLeft w:val="0"/>
      <w:marRight w:val="0"/>
      <w:marTop w:val="0"/>
      <w:marBottom w:val="0"/>
      <w:divBdr>
        <w:top w:val="none" w:sz="0" w:space="0" w:color="auto"/>
        <w:left w:val="none" w:sz="0" w:space="0" w:color="auto"/>
        <w:bottom w:val="none" w:sz="0" w:space="0" w:color="auto"/>
        <w:right w:val="none" w:sz="0" w:space="0" w:color="auto"/>
      </w:divBdr>
    </w:div>
    <w:div w:id="1779566920">
      <w:bodyDiv w:val="1"/>
      <w:marLeft w:val="0"/>
      <w:marRight w:val="0"/>
      <w:marTop w:val="0"/>
      <w:marBottom w:val="0"/>
      <w:divBdr>
        <w:top w:val="none" w:sz="0" w:space="0" w:color="auto"/>
        <w:left w:val="none" w:sz="0" w:space="0" w:color="auto"/>
        <w:bottom w:val="none" w:sz="0" w:space="0" w:color="auto"/>
        <w:right w:val="none" w:sz="0" w:space="0" w:color="auto"/>
      </w:divBdr>
    </w:div>
    <w:div w:id="1780903669">
      <w:bodyDiv w:val="1"/>
      <w:marLeft w:val="0"/>
      <w:marRight w:val="0"/>
      <w:marTop w:val="0"/>
      <w:marBottom w:val="0"/>
      <w:divBdr>
        <w:top w:val="none" w:sz="0" w:space="0" w:color="auto"/>
        <w:left w:val="none" w:sz="0" w:space="0" w:color="auto"/>
        <w:bottom w:val="none" w:sz="0" w:space="0" w:color="auto"/>
        <w:right w:val="none" w:sz="0" w:space="0" w:color="auto"/>
      </w:divBdr>
    </w:div>
    <w:div w:id="1787188996">
      <w:bodyDiv w:val="1"/>
      <w:marLeft w:val="0"/>
      <w:marRight w:val="0"/>
      <w:marTop w:val="0"/>
      <w:marBottom w:val="0"/>
      <w:divBdr>
        <w:top w:val="none" w:sz="0" w:space="0" w:color="auto"/>
        <w:left w:val="none" w:sz="0" w:space="0" w:color="auto"/>
        <w:bottom w:val="none" w:sz="0" w:space="0" w:color="auto"/>
        <w:right w:val="none" w:sz="0" w:space="0" w:color="auto"/>
      </w:divBdr>
    </w:div>
    <w:div w:id="1807703085">
      <w:bodyDiv w:val="1"/>
      <w:marLeft w:val="0"/>
      <w:marRight w:val="0"/>
      <w:marTop w:val="0"/>
      <w:marBottom w:val="0"/>
      <w:divBdr>
        <w:top w:val="none" w:sz="0" w:space="0" w:color="auto"/>
        <w:left w:val="none" w:sz="0" w:space="0" w:color="auto"/>
        <w:bottom w:val="none" w:sz="0" w:space="0" w:color="auto"/>
        <w:right w:val="none" w:sz="0" w:space="0" w:color="auto"/>
      </w:divBdr>
    </w:div>
    <w:div w:id="1819372239">
      <w:bodyDiv w:val="1"/>
      <w:marLeft w:val="0"/>
      <w:marRight w:val="0"/>
      <w:marTop w:val="0"/>
      <w:marBottom w:val="0"/>
      <w:divBdr>
        <w:top w:val="none" w:sz="0" w:space="0" w:color="auto"/>
        <w:left w:val="none" w:sz="0" w:space="0" w:color="auto"/>
        <w:bottom w:val="none" w:sz="0" w:space="0" w:color="auto"/>
        <w:right w:val="none" w:sz="0" w:space="0" w:color="auto"/>
      </w:divBdr>
    </w:div>
    <w:div w:id="1847135333">
      <w:bodyDiv w:val="1"/>
      <w:marLeft w:val="0"/>
      <w:marRight w:val="0"/>
      <w:marTop w:val="0"/>
      <w:marBottom w:val="0"/>
      <w:divBdr>
        <w:top w:val="none" w:sz="0" w:space="0" w:color="auto"/>
        <w:left w:val="none" w:sz="0" w:space="0" w:color="auto"/>
        <w:bottom w:val="none" w:sz="0" w:space="0" w:color="auto"/>
        <w:right w:val="none" w:sz="0" w:space="0" w:color="auto"/>
      </w:divBdr>
    </w:div>
    <w:div w:id="1867939278">
      <w:bodyDiv w:val="1"/>
      <w:marLeft w:val="0"/>
      <w:marRight w:val="0"/>
      <w:marTop w:val="0"/>
      <w:marBottom w:val="0"/>
      <w:divBdr>
        <w:top w:val="none" w:sz="0" w:space="0" w:color="auto"/>
        <w:left w:val="none" w:sz="0" w:space="0" w:color="auto"/>
        <w:bottom w:val="none" w:sz="0" w:space="0" w:color="auto"/>
        <w:right w:val="none" w:sz="0" w:space="0" w:color="auto"/>
      </w:divBdr>
    </w:div>
    <w:div w:id="1884175415">
      <w:bodyDiv w:val="1"/>
      <w:marLeft w:val="0"/>
      <w:marRight w:val="0"/>
      <w:marTop w:val="0"/>
      <w:marBottom w:val="0"/>
      <w:divBdr>
        <w:top w:val="none" w:sz="0" w:space="0" w:color="auto"/>
        <w:left w:val="none" w:sz="0" w:space="0" w:color="auto"/>
        <w:bottom w:val="none" w:sz="0" w:space="0" w:color="auto"/>
        <w:right w:val="none" w:sz="0" w:space="0" w:color="auto"/>
      </w:divBdr>
    </w:div>
    <w:div w:id="1898281127">
      <w:bodyDiv w:val="1"/>
      <w:marLeft w:val="0"/>
      <w:marRight w:val="0"/>
      <w:marTop w:val="0"/>
      <w:marBottom w:val="0"/>
      <w:divBdr>
        <w:top w:val="none" w:sz="0" w:space="0" w:color="auto"/>
        <w:left w:val="none" w:sz="0" w:space="0" w:color="auto"/>
        <w:bottom w:val="none" w:sz="0" w:space="0" w:color="auto"/>
        <w:right w:val="none" w:sz="0" w:space="0" w:color="auto"/>
      </w:divBdr>
    </w:div>
    <w:div w:id="1898467174">
      <w:bodyDiv w:val="1"/>
      <w:marLeft w:val="0"/>
      <w:marRight w:val="0"/>
      <w:marTop w:val="0"/>
      <w:marBottom w:val="0"/>
      <w:divBdr>
        <w:top w:val="none" w:sz="0" w:space="0" w:color="auto"/>
        <w:left w:val="none" w:sz="0" w:space="0" w:color="auto"/>
        <w:bottom w:val="none" w:sz="0" w:space="0" w:color="auto"/>
        <w:right w:val="none" w:sz="0" w:space="0" w:color="auto"/>
      </w:divBdr>
    </w:div>
    <w:div w:id="1906061392">
      <w:bodyDiv w:val="1"/>
      <w:marLeft w:val="0"/>
      <w:marRight w:val="0"/>
      <w:marTop w:val="0"/>
      <w:marBottom w:val="0"/>
      <w:divBdr>
        <w:top w:val="none" w:sz="0" w:space="0" w:color="auto"/>
        <w:left w:val="none" w:sz="0" w:space="0" w:color="auto"/>
        <w:bottom w:val="none" w:sz="0" w:space="0" w:color="auto"/>
        <w:right w:val="none" w:sz="0" w:space="0" w:color="auto"/>
      </w:divBdr>
    </w:div>
    <w:div w:id="1914854264">
      <w:bodyDiv w:val="1"/>
      <w:marLeft w:val="0"/>
      <w:marRight w:val="0"/>
      <w:marTop w:val="0"/>
      <w:marBottom w:val="0"/>
      <w:divBdr>
        <w:top w:val="none" w:sz="0" w:space="0" w:color="auto"/>
        <w:left w:val="none" w:sz="0" w:space="0" w:color="auto"/>
        <w:bottom w:val="none" w:sz="0" w:space="0" w:color="auto"/>
        <w:right w:val="none" w:sz="0" w:space="0" w:color="auto"/>
      </w:divBdr>
    </w:div>
    <w:div w:id="1934970984">
      <w:bodyDiv w:val="1"/>
      <w:marLeft w:val="0"/>
      <w:marRight w:val="0"/>
      <w:marTop w:val="0"/>
      <w:marBottom w:val="0"/>
      <w:divBdr>
        <w:top w:val="none" w:sz="0" w:space="0" w:color="auto"/>
        <w:left w:val="none" w:sz="0" w:space="0" w:color="auto"/>
        <w:bottom w:val="none" w:sz="0" w:space="0" w:color="auto"/>
        <w:right w:val="none" w:sz="0" w:space="0" w:color="auto"/>
      </w:divBdr>
    </w:div>
    <w:div w:id="1936401136">
      <w:bodyDiv w:val="1"/>
      <w:marLeft w:val="0"/>
      <w:marRight w:val="0"/>
      <w:marTop w:val="0"/>
      <w:marBottom w:val="0"/>
      <w:divBdr>
        <w:top w:val="none" w:sz="0" w:space="0" w:color="auto"/>
        <w:left w:val="none" w:sz="0" w:space="0" w:color="auto"/>
        <w:bottom w:val="none" w:sz="0" w:space="0" w:color="auto"/>
        <w:right w:val="none" w:sz="0" w:space="0" w:color="auto"/>
      </w:divBdr>
    </w:div>
    <w:div w:id="1943411930">
      <w:bodyDiv w:val="1"/>
      <w:marLeft w:val="0"/>
      <w:marRight w:val="0"/>
      <w:marTop w:val="0"/>
      <w:marBottom w:val="0"/>
      <w:divBdr>
        <w:top w:val="none" w:sz="0" w:space="0" w:color="auto"/>
        <w:left w:val="none" w:sz="0" w:space="0" w:color="auto"/>
        <w:bottom w:val="none" w:sz="0" w:space="0" w:color="auto"/>
        <w:right w:val="none" w:sz="0" w:space="0" w:color="auto"/>
      </w:divBdr>
    </w:div>
    <w:div w:id="1949504847">
      <w:bodyDiv w:val="1"/>
      <w:marLeft w:val="0"/>
      <w:marRight w:val="0"/>
      <w:marTop w:val="0"/>
      <w:marBottom w:val="0"/>
      <w:divBdr>
        <w:top w:val="none" w:sz="0" w:space="0" w:color="auto"/>
        <w:left w:val="none" w:sz="0" w:space="0" w:color="auto"/>
        <w:bottom w:val="none" w:sz="0" w:space="0" w:color="auto"/>
        <w:right w:val="none" w:sz="0" w:space="0" w:color="auto"/>
      </w:divBdr>
    </w:div>
    <w:div w:id="1950118166">
      <w:bodyDiv w:val="1"/>
      <w:marLeft w:val="0"/>
      <w:marRight w:val="0"/>
      <w:marTop w:val="0"/>
      <w:marBottom w:val="0"/>
      <w:divBdr>
        <w:top w:val="none" w:sz="0" w:space="0" w:color="auto"/>
        <w:left w:val="none" w:sz="0" w:space="0" w:color="auto"/>
        <w:bottom w:val="none" w:sz="0" w:space="0" w:color="auto"/>
        <w:right w:val="none" w:sz="0" w:space="0" w:color="auto"/>
      </w:divBdr>
    </w:div>
    <w:div w:id="1953973199">
      <w:bodyDiv w:val="1"/>
      <w:marLeft w:val="0"/>
      <w:marRight w:val="0"/>
      <w:marTop w:val="0"/>
      <w:marBottom w:val="0"/>
      <w:divBdr>
        <w:top w:val="none" w:sz="0" w:space="0" w:color="auto"/>
        <w:left w:val="none" w:sz="0" w:space="0" w:color="auto"/>
        <w:bottom w:val="none" w:sz="0" w:space="0" w:color="auto"/>
        <w:right w:val="none" w:sz="0" w:space="0" w:color="auto"/>
      </w:divBdr>
    </w:div>
    <w:div w:id="1957246733">
      <w:bodyDiv w:val="1"/>
      <w:marLeft w:val="0"/>
      <w:marRight w:val="0"/>
      <w:marTop w:val="0"/>
      <w:marBottom w:val="0"/>
      <w:divBdr>
        <w:top w:val="none" w:sz="0" w:space="0" w:color="auto"/>
        <w:left w:val="none" w:sz="0" w:space="0" w:color="auto"/>
        <w:bottom w:val="none" w:sz="0" w:space="0" w:color="auto"/>
        <w:right w:val="none" w:sz="0" w:space="0" w:color="auto"/>
      </w:divBdr>
    </w:div>
    <w:div w:id="1960795257">
      <w:bodyDiv w:val="1"/>
      <w:marLeft w:val="0"/>
      <w:marRight w:val="0"/>
      <w:marTop w:val="0"/>
      <w:marBottom w:val="0"/>
      <w:divBdr>
        <w:top w:val="none" w:sz="0" w:space="0" w:color="auto"/>
        <w:left w:val="none" w:sz="0" w:space="0" w:color="auto"/>
        <w:bottom w:val="none" w:sz="0" w:space="0" w:color="auto"/>
        <w:right w:val="none" w:sz="0" w:space="0" w:color="auto"/>
      </w:divBdr>
    </w:div>
    <w:div w:id="1966504909">
      <w:bodyDiv w:val="1"/>
      <w:marLeft w:val="0"/>
      <w:marRight w:val="0"/>
      <w:marTop w:val="0"/>
      <w:marBottom w:val="0"/>
      <w:divBdr>
        <w:top w:val="none" w:sz="0" w:space="0" w:color="auto"/>
        <w:left w:val="none" w:sz="0" w:space="0" w:color="auto"/>
        <w:bottom w:val="none" w:sz="0" w:space="0" w:color="auto"/>
        <w:right w:val="none" w:sz="0" w:space="0" w:color="auto"/>
      </w:divBdr>
    </w:div>
    <w:div w:id="1969123085">
      <w:bodyDiv w:val="1"/>
      <w:marLeft w:val="0"/>
      <w:marRight w:val="0"/>
      <w:marTop w:val="0"/>
      <w:marBottom w:val="0"/>
      <w:divBdr>
        <w:top w:val="none" w:sz="0" w:space="0" w:color="auto"/>
        <w:left w:val="none" w:sz="0" w:space="0" w:color="auto"/>
        <w:bottom w:val="none" w:sz="0" w:space="0" w:color="auto"/>
        <w:right w:val="none" w:sz="0" w:space="0" w:color="auto"/>
      </w:divBdr>
    </w:div>
    <w:div w:id="1969389044">
      <w:bodyDiv w:val="1"/>
      <w:marLeft w:val="0"/>
      <w:marRight w:val="0"/>
      <w:marTop w:val="0"/>
      <w:marBottom w:val="0"/>
      <w:divBdr>
        <w:top w:val="none" w:sz="0" w:space="0" w:color="auto"/>
        <w:left w:val="none" w:sz="0" w:space="0" w:color="auto"/>
        <w:bottom w:val="none" w:sz="0" w:space="0" w:color="auto"/>
        <w:right w:val="none" w:sz="0" w:space="0" w:color="auto"/>
      </w:divBdr>
    </w:div>
    <w:div w:id="1977101568">
      <w:bodyDiv w:val="1"/>
      <w:marLeft w:val="0"/>
      <w:marRight w:val="0"/>
      <w:marTop w:val="0"/>
      <w:marBottom w:val="0"/>
      <w:divBdr>
        <w:top w:val="none" w:sz="0" w:space="0" w:color="auto"/>
        <w:left w:val="none" w:sz="0" w:space="0" w:color="auto"/>
        <w:bottom w:val="none" w:sz="0" w:space="0" w:color="auto"/>
        <w:right w:val="none" w:sz="0" w:space="0" w:color="auto"/>
      </w:divBdr>
    </w:div>
    <w:div w:id="1983925049">
      <w:bodyDiv w:val="1"/>
      <w:marLeft w:val="0"/>
      <w:marRight w:val="0"/>
      <w:marTop w:val="0"/>
      <w:marBottom w:val="0"/>
      <w:divBdr>
        <w:top w:val="none" w:sz="0" w:space="0" w:color="auto"/>
        <w:left w:val="none" w:sz="0" w:space="0" w:color="auto"/>
        <w:bottom w:val="none" w:sz="0" w:space="0" w:color="auto"/>
        <w:right w:val="none" w:sz="0" w:space="0" w:color="auto"/>
      </w:divBdr>
    </w:div>
    <w:div w:id="1993367899">
      <w:bodyDiv w:val="1"/>
      <w:marLeft w:val="0"/>
      <w:marRight w:val="0"/>
      <w:marTop w:val="0"/>
      <w:marBottom w:val="0"/>
      <w:divBdr>
        <w:top w:val="none" w:sz="0" w:space="0" w:color="auto"/>
        <w:left w:val="none" w:sz="0" w:space="0" w:color="auto"/>
        <w:bottom w:val="none" w:sz="0" w:space="0" w:color="auto"/>
        <w:right w:val="none" w:sz="0" w:space="0" w:color="auto"/>
      </w:divBdr>
    </w:div>
    <w:div w:id="2017877304">
      <w:bodyDiv w:val="1"/>
      <w:marLeft w:val="0"/>
      <w:marRight w:val="0"/>
      <w:marTop w:val="0"/>
      <w:marBottom w:val="0"/>
      <w:divBdr>
        <w:top w:val="none" w:sz="0" w:space="0" w:color="auto"/>
        <w:left w:val="none" w:sz="0" w:space="0" w:color="auto"/>
        <w:bottom w:val="none" w:sz="0" w:space="0" w:color="auto"/>
        <w:right w:val="none" w:sz="0" w:space="0" w:color="auto"/>
      </w:divBdr>
    </w:div>
    <w:div w:id="2029678574">
      <w:bodyDiv w:val="1"/>
      <w:marLeft w:val="0"/>
      <w:marRight w:val="0"/>
      <w:marTop w:val="0"/>
      <w:marBottom w:val="0"/>
      <w:divBdr>
        <w:top w:val="none" w:sz="0" w:space="0" w:color="auto"/>
        <w:left w:val="none" w:sz="0" w:space="0" w:color="auto"/>
        <w:bottom w:val="none" w:sz="0" w:space="0" w:color="auto"/>
        <w:right w:val="none" w:sz="0" w:space="0" w:color="auto"/>
      </w:divBdr>
    </w:div>
    <w:div w:id="2039501322">
      <w:bodyDiv w:val="1"/>
      <w:marLeft w:val="0"/>
      <w:marRight w:val="0"/>
      <w:marTop w:val="0"/>
      <w:marBottom w:val="0"/>
      <w:divBdr>
        <w:top w:val="none" w:sz="0" w:space="0" w:color="auto"/>
        <w:left w:val="none" w:sz="0" w:space="0" w:color="auto"/>
        <w:bottom w:val="none" w:sz="0" w:space="0" w:color="auto"/>
        <w:right w:val="none" w:sz="0" w:space="0" w:color="auto"/>
      </w:divBdr>
    </w:div>
    <w:div w:id="2043969211">
      <w:bodyDiv w:val="1"/>
      <w:marLeft w:val="0"/>
      <w:marRight w:val="0"/>
      <w:marTop w:val="0"/>
      <w:marBottom w:val="0"/>
      <w:divBdr>
        <w:top w:val="none" w:sz="0" w:space="0" w:color="auto"/>
        <w:left w:val="none" w:sz="0" w:space="0" w:color="auto"/>
        <w:bottom w:val="none" w:sz="0" w:space="0" w:color="auto"/>
        <w:right w:val="none" w:sz="0" w:space="0" w:color="auto"/>
      </w:divBdr>
    </w:div>
    <w:div w:id="2070692885">
      <w:bodyDiv w:val="1"/>
      <w:marLeft w:val="0"/>
      <w:marRight w:val="0"/>
      <w:marTop w:val="0"/>
      <w:marBottom w:val="0"/>
      <w:divBdr>
        <w:top w:val="none" w:sz="0" w:space="0" w:color="auto"/>
        <w:left w:val="none" w:sz="0" w:space="0" w:color="auto"/>
        <w:bottom w:val="none" w:sz="0" w:space="0" w:color="auto"/>
        <w:right w:val="none" w:sz="0" w:space="0" w:color="auto"/>
      </w:divBdr>
    </w:div>
    <w:div w:id="2072459660">
      <w:bodyDiv w:val="1"/>
      <w:marLeft w:val="0"/>
      <w:marRight w:val="0"/>
      <w:marTop w:val="0"/>
      <w:marBottom w:val="0"/>
      <w:divBdr>
        <w:top w:val="none" w:sz="0" w:space="0" w:color="auto"/>
        <w:left w:val="none" w:sz="0" w:space="0" w:color="auto"/>
        <w:bottom w:val="none" w:sz="0" w:space="0" w:color="auto"/>
        <w:right w:val="none" w:sz="0" w:space="0" w:color="auto"/>
      </w:divBdr>
    </w:div>
    <w:div w:id="2078823576">
      <w:bodyDiv w:val="1"/>
      <w:marLeft w:val="0"/>
      <w:marRight w:val="0"/>
      <w:marTop w:val="0"/>
      <w:marBottom w:val="0"/>
      <w:divBdr>
        <w:top w:val="none" w:sz="0" w:space="0" w:color="auto"/>
        <w:left w:val="none" w:sz="0" w:space="0" w:color="auto"/>
        <w:bottom w:val="none" w:sz="0" w:space="0" w:color="auto"/>
        <w:right w:val="none" w:sz="0" w:space="0" w:color="auto"/>
      </w:divBdr>
    </w:div>
    <w:div w:id="2080706103">
      <w:bodyDiv w:val="1"/>
      <w:marLeft w:val="0"/>
      <w:marRight w:val="0"/>
      <w:marTop w:val="0"/>
      <w:marBottom w:val="0"/>
      <w:divBdr>
        <w:top w:val="none" w:sz="0" w:space="0" w:color="auto"/>
        <w:left w:val="none" w:sz="0" w:space="0" w:color="auto"/>
        <w:bottom w:val="none" w:sz="0" w:space="0" w:color="auto"/>
        <w:right w:val="none" w:sz="0" w:space="0" w:color="auto"/>
      </w:divBdr>
    </w:div>
    <w:div w:id="2082410634">
      <w:bodyDiv w:val="1"/>
      <w:marLeft w:val="0"/>
      <w:marRight w:val="0"/>
      <w:marTop w:val="0"/>
      <w:marBottom w:val="0"/>
      <w:divBdr>
        <w:top w:val="none" w:sz="0" w:space="0" w:color="auto"/>
        <w:left w:val="none" w:sz="0" w:space="0" w:color="auto"/>
        <w:bottom w:val="none" w:sz="0" w:space="0" w:color="auto"/>
        <w:right w:val="none" w:sz="0" w:space="0" w:color="auto"/>
      </w:divBdr>
    </w:div>
    <w:div w:id="2097165525">
      <w:bodyDiv w:val="1"/>
      <w:marLeft w:val="0"/>
      <w:marRight w:val="0"/>
      <w:marTop w:val="0"/>
      <w:marBottom w:val="0"/>
      <w:divBdr>
        <w:top w:val="none" w:sz="0" w:space="0" w:color="auto"/>
        <w:left w:val="none" w:sz="0" w:space="0" w:color="auto"/>
        <w:bottom w:val="none" w:sz="0" w:space="0" w:color="auto"/>
        <w:right w:val="none" w:sz="0" w:space="0" w:color="auto"/>
      </w:divBdr>
    </w:div>
    <w:div w:id="2109159858">
      <w:bodyDiv w:val="1"/>
      <w:marLeft w:val="0"/>
      <w:marRight w:val="0"/>
      <w:marTop w:val="0"/>
      <w:marBottom w:val="0"/>
      <w:divBdr>
        <w:top w:val="none" w:sz="0" w:space="0" w:color="auto"/>
        <w:left w:val="none" w:sz="0" w:space="0" w:color="auto"/>
        <w:bottom w:val="none" w:sz="0" w:space="0" w:color="auto"/>
        <w:right w:val="none" w:sz="0" w:space="0" w:color="auto"/>
      </w:divBdr>
    </w:div>
    <w:div w:id="2126845662">
      <w:bodyDiv w:val="1"/>
      <w:marLeft w:val="0"/>
      <w:marRight w:val="0"/>
      <w:marTop w:val="0"/>
      <w:marBottom w:val="0"/>
      <w:divBdr>
        <w:top w:val="none" w:sz="0" w:space="0" w:color="auto"/>
        <w:left w:val="none" w:sz="0" w:space="0" w:color="auto"/>
        <w:bottom w:val="none" w:sz="0" w:space="0" w:color="auto"/>
        <w:right w:val="none" w:sz="0" w:space="0" w:color="auto"/>
      </w:divBdr>
    </w:div>
    <w:div w:id="2136025709">
      <w:bodyDiv w:val="1"/>
      <w:marLeft w:val="0"/>
      <w:marRight w:val="0"/>
      <w:marTop w:val="0"/>
      <w:marBottom w:val="0"/>
      <w:divBdr>
        <w:top w:val="none" w:sz="0" w:space="0" w:color="auto"/>
        <w:left w:val="none" w:sz="0" w:space="0" w:color="auto"/>
        <w:bottom w:val="none" w:sz="0" w:space="0" w:color="auto"/>
        <w:right w:val="none" w:sz="0" w:space="0" w:color="auto"/>
      </w:divBdr>
    </w:div>
    <w:div w:id="214233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1.xml"/><Relationship Id="rId42" Type="http://schemas.openxmlformats.org/officeDocument/2006/relationships/hyperlink" Target="https://www.ncver.edu.au/rto-hub/support-form" TargetMode="External"/><Relationship Id="rId47" Type="http://schemas.openxmlformats.org/officeDocument/2006/relationships/hyperlink" Target="https://avs.ncver.edu.au/avs/" TargetMode="External"/><Relationship Id="rId63" Type="http://schemas.openxmlformats.org/officeDocument/2006/relationships/hyperlink" Target="https://www.ncver.edu.au/rto-hub/statistical-standard-software/specific-funding-identifier/" TargetMode="External"/><Relationship Id="rId68" Type="http://schemas.openxmlformats.org/officeDocument/2006/relationships/hyperlink" Target="https://www.abs.gov.au/statistics/classifications/osca-occupation-standard-classification-australia/2024-version-1-0" TargetMode="External"/><Relationship Id="rId84" Type="http://schemas.openxmlformats.org/officeDocument/2006/relationships/hyperlink" Target="mailto:ncver@ncver.edu.au" TargetMode="External"/><Relationship Id="rId89" Type="http://schemas.openxmlformats.org/officeDocument/2006/relationships/hyperlink" Target="https://www.ncver.edu.au" TargetMode="External"/><Relationship Id="rId16" Type="http://schemas.openxmlformats.org/officeDocument/2006/relationships/hyperlink" Target="https://www.abs.gov.au/website-privacy-copyright-and-disclaimer" TargetMode="External"/><Relationship Id="rId11" Type="http://schemas.openxmlformats.org/officeDocument/2006/relationships/image" Target="media/image5.jpg"/><Relationship Id="rId32" Type="http://schemas.openxmlformats.org/officeDocument/2006/relationships/hyperlink" Target="https://www.asqa.gov.au/" TargetMode="External"/><Relationship Id="rId37" Type="http://schemas.openxmlformats.org/officeDocument/2006/relationships/hyperlink" Target="https://www.training.gov.au/" TargetMode="External"/><Relationship Id="rId53" Type="http://schemas.openxmlformats.org/officeDocument/2006/relationships/footer" Target="footer8.xml"/><Relationship Id="rId58" Type="http://schemas.openxmlformats.org/officeDocument/2006/relationships/header" Target="header9.xml"/><Relationship Id="rId74" Type="http://schemas.openxmlformats.org/officeDocument/2006/relationships/hyperlink" Target="https://www.aqf.edu.au/" TargetMode="External"/><Relationship Id="rId79" Type="http://schemas.openxmlformats.org/officeDocument/2006/relationships/footer" Target="footer12.xml"/><Relationship Id="rId5" Type="http://schemas.openxmlformats.org/officeDocument/2006/relationships/webSettings" Target="webSettings.xml"/><Relationship Id="rId90" Type="http://schemas.openxmlformats.org/officeDocument/2006/relationships/hyperlink" Target="file:///C:\Users\emmahambour\AppData\Local\Microsoft\Windows\INetCache\Content.Outlook\LEE6LLG5\%3chttps:\www.lsay.edu.au%3e" TargetMode="External"/><Relationship Id="rId95" Type="http://schemas.openxmlformats.org/officeDocument/2006/relationships/fontTable" Target="fontTable.xml"/><Relationship Id="rId22" Type="http://schemas.openxmlformats.org/officeDocument/2006/relationships/footer" Target="footer3.xml"/><Relationship Id="rId27" Type="http://schemas.openxmlformats.org/officeDocument/2006/relationships/hyperlink" Target="https://www.ncver.edu.au/rto-hub/statistical-standard-software/avetmiss-vet-provider-collection-specifications-release-8.1" TargetMode="External"/><Relationship Id="rId43" Type="http://schemas.openxmlformats.org/officeDocument/2006/relationships/hyperlink" Target="mailto:support@ncver.edu.au" TargetMode="External"/><Relationship Id="rId48" Type="http://schemas.openxmlformats.org/officeDocument/2006/relationships/header" Target="header4.xml"/><Relationship Id="rId64" Type="http://schemas.openxmlformats.org/officeDocument/2006/relationships/hyperlink" Target="https://www.ncver.edu.au/rto-hub/statistical-standard-software/specific-funding-identifier/" TargetMode="External"/><Relationship Id="rId69" Type="http://schemas.openxmlformats.org/officeDocument/2006/relationships/hyperlink" Target="https://www.ncver.edu.au/rto-hub/statistical-standard-software/osca-identifier" TargetMode="External"/><Relationship Id="rId8" Type="http://schemas.openxmlformats.org/officeDocument/2006/relationships/image" Target="media/image2.jpeg"/><Relationship Id="rId51" Type="http://schemas.openxmlformats.org/officeDocument/2006/relationships/footer" Target="footer7.xml"/><Relationship Id="rId72" Type="http://schemas.openxmlformats.org/officeDocument/2006/relationships/hyperlink" Target="https://www.ncver.edu.au/rto-hub/statistical-standard-software/program-field-of-education-identifier/" TargetMode="External"/><Relationship Id="rId80" Type="http://schemas.openxmlformats.org/officeDocument/2006/relationships/hyperlink" Target="https://www.ncver.edu.au/rto-hub/statistical-standard-software/avetmiss-vet-provider-collection-specifications-release-8.1" TargetMode="External"/><Relationship Id="rId85" Type="http://schemas.openxmlformats.org/officeDocument/2006/relationships/hyperlink" Target="https://www.ncver.edu.au" TargetMode="External"/><Relationship Id="rId93" Type="http://schemas.openxmlformats.org/officeDocument/2006/relationships/header" Target="header1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mailto:ncver@ncver.edu.au" TargetMode="External"/><Relationship Id="rId25" Type="http://schemas.openxmlformats.org/officeDocument/2006/relationships/header" Target="header3.xml"/><Relationship Id="rId33" Type="http://schemas.openxmlformats.org/officeDocument/2006/relationships/hyperlink" Target="https://www.ncver.edu.au/rto-hub/avetmiss-for-vet-providers/" TargetMode="External"/><Relationship Id="rId38" Type="http://schemas.openxmlformats.org/officeDocument/2006/relationships/hyperlink" Target="https://www.dewr.gov.au/national-vet-data/resources/national-vet-data-policy" TargetMode="External"/><Relationship Id="rId46" Type="http://schemas.openxmlformats.org/officeDocument/2006/relationships/hyperlink" Target="https://www.ncver.edu.au/rto-hub/avetmiss-support-for-sms-vendors" TargetMode="External"/><Relationship Id="rId59" Type="http://schemas.openxmlformats.org/officeDocument/2006/relationships/hyperlink" Target="https://www.ncver.edu.au/rto-hub/statistical-standard-software/anzsic-identifier-industry/" TargetMode="External"/><Relationship Id="rId67" Type="http://schemas.openxmlformats.org/officeDocument/2006/relationships/hyperlink" Target="https://www.ncver.edu.au/rto-hub/statistical-standard-software/nationally-agreed-nominal-hours/" TargetMode="External"/><Relationship Id="rId20" Type="http://schemas.openxmlformats.org/officeDocument/2006/relationships/footer" Target="footer2.xml"/><Relationship Id="rId41" Type="http://schemas.openxmlformats.org/officeDocument/2006/relationships/hyperlink" Target="http://www.voced.edu.au/" TargetMode="External"/><Relationship Id="rId54" Type="http://schemas.openxmlformats.org/officeDocument/2006/relationships/header" Target="header7.xml"/><Relationship Id="rId62" Type="http://schemas.openxmlformats.org/officeDocument/2006/relationships/footer" Target="footer11.xml"/><Relationship Id="rId70" Type="http://schemas.openxmlformats.org/officeDocument/2006/relationships/hyperlink" Target="http://www.auspost.com.au" TargetMode="External"/><Relationship Id="rId75" Type="http://schemas.openxmlformats.org/officeDocument/2006/relationships/hyperlink" Target="file:///C:\Users\emmahambour\AppData\Roaming\OpenText\DM\Temp\%3chttps:\www.ncver.edu.au\rto-hub\statistical-standard-software\specific-funding-identifier%3e" TargetMode="External"/><Relationship Id="rId83" Type="http://schemas.openxmlformats.org/officeDocument/2006/relationships/image" Target="media/image9.wmf"/><Relationship Id="rId88" Type="http://schemas.openxmlformats.org/officeDocument/2006/relationships/hyperlink" Target="mailto:ncver@ncver.edu.au" TargetMode="External"/><Relationship Id="rId91" Type="http://schemas.openxmlformats.org/officeDocument/2006/relationships/hyperlink" Target="https://www.linkedin.com/company/ncver"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reativecommons.org/licenses/by/3.0/legalcode" TargetMode="External"/><Relationship Id="rId23" Type="http://schemas.openxmlformats.org/officeDocument/2006/relationships/header" Target="header2.xml"/><Relationship Id="rId28" Type="http://schemas.openxmlformats.org/officeDocument/2006/relationships/hyperlink" Target="https://www.ncver.edu.au/rto-hub/statistical-standard-software/avetmiss-apprentice-and-trainee-collection-specifications-release-8.0" TargetMode="External"/><Relationship Id="rId36" Type="http://schemas.openxmlformats.org/officeDocument/2006/relationships/hyperlink" Target="https://www.ncver.edu.au/" TargetMode="External"/><Relationship Id="rId49" Type="http://schemas.openxmlformats.org/officeDocument/2006/relationships/footer" Target="footer6.xml"/><Relationship Id="rId57" Type="http://schemas.openxmlformats.org/officeDocument/2006/relationships/footer" Target="footer10.xml"/><Relationship Id="rId10" Type="http://schemas.openxmlformats.org/officeDocument/2006/relationships/image" Target="media/image4.jpeg"/><Relationship Id="rId31" Type="http://schemas.openxmlformats.org/officeDocument/2006/relationships/hyperlink" Target="https://www.aqf.edu.au/" TargetMode="External"/><Relationship Id="rId44" Type="http://schemas.openxmlformats.org/officeDocument/2006/relationships/hyperlink" Target="https://www.ncver.edu.au/rto-hub/avetmiss-support-for-rtos" TargetMode="External"/><Relationship Id="rId52" Type="http://schemas.openxmlformats.org/officeDocument/2006/relationships/header" Target="header6.xml"/><Relationship Id="rId60" Type="http://schemas.openxmlformats.org/officeDocument/2006/relationships/hyperlink" Target="https://www.ncver.edu.au/rto-hub/statistical-standard-software/country/" TargetMode="External"/><Relationship Id="rId65" Type="http://schemas.openxmlformats.org/officeDocument/2006/relationships/hyperlink" Target="https://www.ncver.edu.au/rto-hub/statistical-standard-software/Language-identifier/" TargetMode="External"/><Relationship Id="rId73" Type="http://schemas.openxmlformats.org/officeDocument/2006/relationships/hyperlink" Target="http://www.aqf.edu.au" TargetMode="External"/><Relationship Id="rId78" Type="http://schemas.openxmlformats.org/officeDocument/2006/relationships/image" Target="media/image8.gif"/><Relationship Id="rId81" Type="http://schemas.openxmlformats.org/officeDocument/2006/relationships/footer" Target="footer13.xml"/><Relationship Id="rId86" Type="http://schemas.openxmlformats.org/officeDocument/2006/relationships/hyperlink" Target="file:///C:\Users\emmahambour\AppData\Local\Microsoft\Windows\INetCache\Content.Outlook\LEE6LLG5\%3chttps:\www.lsay.edu.au%3e" TargetMode="External"/><Relationship Id="rId9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hyperlink" Target="https://www.ncver.edu.au/" TargetMode="External"/><Relationship Id="rId39" Type="http://schemas.openxmlformats.org/officeDocument/2006/relationships/hyperlink" Target="https://www.dewr.gov.au/aisc/resources/training-package-development-and-endorsement-process-policy" TargetMode="External"/><Relationship Id="rId34" Type="http://schemas.openxmlformats.org/officeDocument/2006/relationships/hyperlink" Target="https://www.ncver.edu.au/rto-hub/avetmiss-apprentices-and-trainees/" TargetMode="External"/><Relationship Id="rId50" Type="http://schemas.openxmlformats.org/officeDocument/2006/relationships/header" Target="header5.xml"/><Relationship Id="rId55" Type="http://schemas.openxmlformats.org/officeDocument/2006/relationships/footer" Target="footer9.xml"/><Relationship Id="rId76" Type="http://schemas.openxmlformats.org/officeDocument/2006/relationships/hyperlink" Target="https://www.ncver.edu.au/rto-hub/statistical-standard-software/Subject-field-of-education-identifier" TargetMode="External"/><Relationship Id="rId7" Type="http://schemas.openxmlformats.org/officeDocument/2006/relationships/endnotes" Target="endnotes.xml"/><Relationship Id="rId71" Type="http://schemas.openxmlformats.org/officeDocument/2006/relationships/hyperlink" Target="http://www.abs.gov.au" TargetMode="External"/><Relationship Id="rId92" Type="http://schemas.openxmlformats.org/officeDocument/2006/relationships/image" Target="media/image10.png"/><Relationship Id="rId2" Type="http://schemas.openxmlformats.org/officeDocument/2006/relationships/numbering" Target="numbering.xml"/><Relationship Id="rId29" Type="http://schemas.openxmlformats.org/officeDocument/2006/relationships/hyperlink" Target="https://www.ncver.edu.au/research-and-statistics/vet-statistics-explained" TargetMode="External"/><Relationship Id="rId24" Type="http://schemas.openxmlformats.org/officeDocument/2006/relationships/footer" Target="footer4.xml"/><Relationship Id="rId40" Type="http://schemas.openxmlformats.org/officeDocument/2006/relationships/hyperlink" Target="https://www.usi.gov.au/" TargetMode="External"/><Relationship Id="rId45" Type="http://schemas.openxmlformats.org/officeDocument/2006/relationships/hyperlink" Target="https://www.ncver.edu.au/rto-hub/avetmiss-support-for-stas-and-boards-of-studies" TargetMode="External"/><Relationship Id="rId66" Type="http://schemas.openxmlformats.org/officeDocument/2006/relationships/hyperlink" Target="https://www.vic.gov.au/victorian-training-package-purchasing-guides" TargetMode="External"/><Relationship Id="rId87" Type="http://schemas.openxmlformats.org/officeDocument/2006/relationships/hyperlink" Target="https://www.linkedin.com/company/ncver" TargetMode="External"/><Relationship Id="rId61" Type="http://schemas.openxmlformats.org/officeDocument/2006/relationships/header" Target="header10.xml"/><Relationship Id="rId82" Type="http://schemas.openxmlformats.org/officeDocument/2006/relationships/hyperlink" Target="https://www.ncver.edu.au/rto-hub/avetmiss-systems-files" TargetMode="External"/><Relationship Id="rId19" Type="http://schemas.openxmlformats.org/officeDocument/2006/relationships/footer" Target="footer1.xml"/><Relationship Id="rId14" Type="http://schemas.openxmlformats.org/officeDocument/2006/relationships/hyperlink" Target="http://www.creativecommons.org/licenses/by/3.0/au" TargetMode="External"/><Relationship Id="rId30" Type="http://schemas.openxmlformats.org/officeDocument/2006/relationships/hyperlink" Target="http://www.abs.gov.au/" TargetMode="External"/><Relationship Id="rId35" Type="http://schemas.openxmlformats.org/officeDocument/2006/relationships/hyperlink" Target="https://www.dewr.gov.au/" TargetMode="External"/><Relationship Id="rId56" Type="http://schemas.openxmlformats.org/officeDocument/2006/relationships/header" Target="header8.xml"/><Relationship Id="rId77" Type="http://schemas.openxmlformats.org/officeDocument/2006/relationships/hyperlink" Target="https://www.usi.gov.au/providers/provider-support/reporting-requirements-and-exemptions%2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45D47-BE6A-4A2E-8DB1-71EE01035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12</TotalTime>
  <Pages>186</Pages>
  <Words>36463</Words>
  <Characters>221335</Characters>
  <Application>Microsoft Office Word</Application>
  <DocSecurity>0</DocSecurity>
  <Lines>8512</Lines>
  <Paragraphs>7365</Paragraphs>
  <ScaleCrop>false</ScaleCrop>
  <HeadingPairs>
    <vt:vector size="2" baseType="variant">
      <vt:variant>
        <vt:lpstr>Title</vt:lpstr>
      </vt:variant>
      <vt:variant>
        <vt:i4>1</vt:i4>
      </vt:variant>
    </vt:vector>
  </HeadingPairs>
  <TitlesOfParts>
    <vt:vector size="1" baseType="lpstr">
      <vt:lpstr>AVETMISS Data Element Definitions edn 2.3</vt:lpstr>
    </vt:vector>
  </TitlesOfParts>
  <Company>NCVER Ltd</Company>
  <LinksUpToDate>false</LinksUpToDate>
  <CharactersWithSpaces>250433</CharactersWithSpaces>
  <SharedDoc>false</SharedDoc>
  <HLinks>
    <vt:vector size="852" baseType="variant">
      <vt:variant>
        <vt:i4>2031687</vt:i4>
      </vt:variant>
      <vt:variant>
        <vt:i4>1121</vt:i4>
      </vt:variant>
      <vt:variant>
        <vt:i4>0</vt:i4>
      </vt:variant>
      <vt:variant>
        <vt:i4>5</vt:i4>
      </vt:variant>
      <vt:variant>
        <vt:lpwstr>http://www.ncver.edu.au/</vt:lpwstr>
      </vt:variant>
      <vt:variant>
        <vt:lpwstr/>
      </vt:variant>
      <vt:variant>
        <vt:i4>7209072</vt:i4>
      </vt:variant>
      <vt:variant>
        <vt:i4>850</vt:i4>
      </vt:variant>
      <vt:variant>
        <vt:i4>0</vt:i4>
      </vt:variant>
      <vt:variant>
        <vt:i4>5</vt:i4>
      </vt:variant>
      <vt:variant>
        <vt:lpwstr>http://www.asqa.gov.au/for-training-organisations/rto-obligations/maintaining-a-current-scope-of-registration.html</vt:lpwstr>
      </vt:variant>
      <vt:variant>
        <vt:lpwstr/>
      </vt:variant>
      <vt:variant>
        <vt:i4>196676</vt:i4>
      </vt:variant>
      <vt:variant>
        <vt:i4>789</vt:i4>
      </vt:variant>
      <vt:variant>
        <vt:i4>0</vt:i4>
      </vt:variant>
      <vt:variant>
        <vt:i4>5</vt:i4>
      </vt:variant>
      <vt:variant>
        <vt:lpwstr>http://www.ncver.edu.au/content/compliancefaq.htm</vt:lpwstr>
      </vt:variant>
      <vt:variant>
        <vt:lpwstr/>
      </vt:variant>
      <vt:variant>
        <vt:i4>2031687</vt:i4>
      </vt:variant>
      <vt:variant>
        <vt:i4>786</vt:i4>
      </vt:variant>
      <vt:variant>
        <vt:i4>0</vt:i4>
      </vt:variant>
      <vt:variant>
        <vt:i4>5</vt:i4>
      </vt:variant>
      <vt:variant>
        <vt:lpwstr>http://www.ncver.edu.au/</vt:lpwstr>
      </vt:variant>
      <vt:variant>
        <vt:lpwstr/>
      </vt:variant>
      <vt:variant>
        <vt:i4>6357023</vt:i4>
      </vt:variant>
      <vt:variant>
        <vt:i4>783</vt:i4>
      </vt:variant>
      <vt:variant>
        <vt:i4>0</vt:i4>
      </vt:variant>
      <vt:variant>
        <vt:i4>5</vt:i4>
      </vt:variant>
      <vt:variant>
        <vt:lpwstr>mailto:support@ncver.edu.au</vt:lpwstr>
      </vt:variant>
      <vt:variant>
        <vt:lpwstr/>
      </vt:variant>
      <vt:variant>
        <vt:i4>262219</vt:i4>
      </vt:variant>
      <vt:variant>
        <vt:i4>780</vt:i4>
      </vt:variant>
      <vt:variant>
        <vt:i4>0</vt:i4>
      </vt:variant>
      <vt:variant>
        <vt:i4>5</vt:i4>
      </vt:variant>
      <vt:variant>
        <vt:lpwstr>http://www.voced.edu.au/</vt:lpwstr>
      </vt:variant>
      <vt:variant>
        <vt:lpwstr/>
      </vt:variant>
      <vt:variant>
        <vt:i4>6684780</vt:i4>
      </vt:variant>
      <vt:variant>
        <vt:i4>777</vt:i4>
      </vt:variant>
      <vt:variant>
        <vt:i4>0</vt:i4>
      </vt:variant>
      <vt:variant>
        <vt:i4>5</vt:i4>
      </vt:variant>
      <vt:variant>
        <vt:lpwstr>http://www.deewr.gov.au/Skills/Programs/USI/Pages/default.aspx</vt:lpwstr>
      </vt:variant>
      <vt:variant>
        <vt:lpwstr/>
      </vt:variant>
      <vt:variant>
        <vt:i4>3145838</vt:i4>
      </vt:variant>
      <vt:variant>
        <vt:i4>774</vt:i4>
      </vt:variant>
      <vt:variant>
        <vt:i4>0</vt:i4>
      </vt:variant>
      <vt:variant>
        <vt:i4>5</vt:i4>
      </vt:variant>
      <vt:variant>
        <vt:lpwstr>http://www.deewr.gov.au/Skills/Overview/Policy/TPDH/Pages/main.aspx</vt:lpwstr>
      </vt:variant>
      <vt:variant>
        <vt:lpwstr/>
      </vt:variant>
      <vt:variant>
        <vt:i4>2359349</vt:i4>
      </vt:variant>
      <vt:variant>
        <vt:i4>771</vt:i4>
      </vt:variant>
      <vt:variant>
        <vt:i4>0</vt:i4>
      </vt:variant>
      <vt:variant>
        <vt:i4>5</vt:i4>
      </vt:variant>
      <vt:variant>
        <vt:lpwstr>http://www.training.gov.au/</vt:lpwstr>
      </vt:variant>
      <vt:variant>
        <vt:lpwstr/>
      </vt:variant>
      <vt:variant>
        <vt:i4>2031687</vt:i4>
      </vt:variant>
      <vt:variant>
        <vt:i4>768</vt:i4>
      </vt:variant>
      <vt:variant>
        <vt:i4>0</vt:i4>
      </vt:variant>
      <vt:variant>
        <vt:i4>5</vt:i4>
      </vt:variant>
      <vt:variant>
        <vt:lpwstr>http://www.ncver.edu.au/</vt:lpwstr>
      </vt:variant>
      <vt:variant>
        <vt:lpwstr/>
      </vt:variant>
      <vt:variant>
        <vt:i4>6750244</vt:i4>
      </vt:variant>
      <vt:variant>
        <vt:i4>765</vt:i4>
      </vt:variant>
      <vt:variant>
        <vt:i4>0</vt:i4>
      </vt:variant>
      <vt:variant>
        <vt:i4>5</vt:i4>
      </vt:variant>
      <vt:variant>
        <vt:lpwstr>http://www.isc.org.au/</vt:lpwstr>
      </vt:variant>
      <vt:variant>
        <vt:lpwstr/>
      </vt:variant>
      <vt:variant>
        <vt:i4>5963847</vt:i4>
      </vt:variant>
      <vt:variant>
        <vt:i4>762</vt:i4>
      </vt:variant>
      <vt:variant>
        <vt:i4>0</vt:i4>
      </vt:variant>
      <vt:variant>
        <vt:i4>5</vt:i4>
      </vt:variant>
      <vt:variant>
        <vt:lpwstr>http://www.innovation.gov.au/</vt:lpwstr>
      </vt:variant>
      <vt:variant>
        <vt:lpwstr/>
      </vt:variant>
      <vt:variant>
        <vt:i4>7798819</vt:i4>
      </vt:variant>
      <vt:variant>
        <vt:i4>759</vt:i4>
      </vt:variant>
      <vt:variant>
        <vt:i4>0</vt:i4>
      </vt:variant>
      <vt:variant>
        <vt:i4>5</vt:i4>
      </vt:variant>
      <vt:variant>
        <vt:lpwstr>http://www.ncver.edu.au/avetmiss/index.html</vt:lpwstr>
      </vt:variant>
      <vt:variant>
        <vt:lpwstr/>
      </vt:variant>
      <vt:variant>
        <vt:i4>2162738</vt:i4>
      </vt:variant>
      <vt:variant>
        <vt:i4>756</vt:i4>
      </vt:variant>
      <vt:variant>
        <vt:i4>0</vt:i4>
      </vt:variant>
      <vt:variant>
        <vt:i4>5</vt:i4>
      </vt:variant>
      <vt:variant>
        <vt:lpwstr>http://www.asqa.gov.au/</vt:lpwstr>
      </vt:variant>
      <vt:variant>
        <vt:lpwstr/>
      </vt:variant>
      <vt:variant>
        <vt:i4>196661</vt:i4>
      </vt:variant>
      <vt:variant>
        <vt:i4>753</vt:i4>
      </vt:variant>
      <vt:variant>
        <vt:i4>0</vt:i4>
      </vt:variant>
      <vt:variant>
        <vt:i4>5</vt:i4>
      </vt:variant>
      <vt:variant>
        <vt:lpwstr>http://www.nssc.natese.gov.au/vet_standards</vt:lpwstr>
      </vt:variant>
      <vt:variant>
        <vt:lpwstr/>
      </vt:variant>
      <vt:variant>
        <vt:i4>7471152</vt:i4>
      </vt:variant>
      <vt:variant>
        <vt:i4>750</vt:i4>
      </vt:variant>
      <vt:variant>
        <vt:i4>0</vt:i4>
      </vt:variant>
      <vt:variant>
        <vt:i4>5</vt:i4>
      </vt:variant>
      <vt:variant>
        <vt:lpwstr>http://www.aqf.edu.au/</vt:lpwstr>
      </vt:variant>
      <vt:variant>
        <vt:lpwstr/>
      </vt:variant>
      <vt:variant>
        <vt:i4>6684712</vt:i4>
      </vt:variant>
      <vt:variant>
        <vt:i4>747</vt:i4>
      </vt:variant>
      <vt:variant>
        <vt:i4>0</vt:i4>
      </vt:variant>
      <vt:variant>
        <vt:i4>5</vt:i4>
      </vt:variant>
      <vt:variant>
        <vt:lpwstr>http://www.abs.gov.au/</vt:lpwstr>
      </vt:variant>
      <vt:variant>
        <vt:lpwstr/>
      </vt:variant>
      <vt:variant>
        <vt:i4>1245269</vt:i4>
      </vt:variant>
      <vt:variant>
        <vt:i4>744</vt:i4>
      </vt:variant>
      <vt:variant>
        <vt:i4>0</vt:i4>
      </vt:variant>
      <vt:variant>
        <vt:i4>5</vt:i4>
      </vt:variant>
      <vt:variant>
        <vt:lpwstr>http://www.australianapprenticeships.gov.au/</vt:lpwstr>
      </vt:variant>
      <vt:variant>
        <vt:lpwstr/>
      </vt:variant>
      <vt:variant>
        <vt:i4>7798819</vt:i4>
      </vt:variant>
      <vt:variant>
        <vt:i4>741</vt:i4>
      </vt:variant>
      <vt:variant>
        <vt:i4>0</vt:i4>
      </vt:variant>
      <vt:variant>
        <vt:i4>5</vt:i4>
      </vt:variant>
      <vt:variant>
        <vt:lpwstr>http://www.ncver.edu.au/avetmiss/index.html</vt:lpwstr>
      </vt:variant>
      <vt:variant>
        <vt:lpwstr/>
      </vt:variant>
      <vt:variant>
        <vt:i4>1835071</vt:i4>
      </vt:variant>
      <vt:variant>
        <vt:i4>734</vt:i4>
      </vt:variant>
      <vt:variant>
        <vt:i4>0</vt:i4>
      </vt:variant>
      <vt:variant>
        <vt:i4>5</vt:i4>
      </vt:variant>
      <vt:variant>
        <vt:lpwstr/>
      </vt:variant>
      <vt:variant>
        <vt:lpwstr>_Toc335918890</vt:lpwstr>
      </vt:variant>
      <vt:variant>
        <vt:i4>1900607</vt:i4>
      </vt:variant>
      <vt:variant>
        <vt:i4>728</vt:i4>
      </vt:variant>
      <vt:variant>
        <vt:i4>0</vt:i4>
      </vt:variant>
      <vt:variant>
        <vt:i4>5</vt:i4>
      </vt:variant>
      <vt:variant>
        <vt:lpwstr/>
      </vt:variant>
      <vt:variant>
        <vt:lpwstr>_Toc335918889</vt:lpwstr>
      </vt:variant>
      <vt:variant>
        <vt:i4>1900607</vt:i4>
      </vt:variant>
      <vt:variant>
        <vt:i4>722</vt:i4>
      </vt:variant>
      <vt:variant>
        <vt:i4>0</vt:i4>
      </vt:variant>
      <vt:variant>
        <vt:i4>5</vt:i4>
      </vt:variant>
      <vt:variant>
        <vt:lpwstr/>
      </vt:variant>
      <vt:variant>
        <vt:lpwstr>_Toc335918888</vt:lpwstr>
      </vt:variant>
      <vt:variant>
        <vt:i4>1900607</vt:i4>
      </vt:variant>
      <vt:variant>
        <vt:i4>716</vt:i4>
      </vt:variant>
      <vt:variant>
        <vt:i4>0</vt:i4>
      </vt:variant>
      <vt:variant>
        <vt:i4>5</vt:i4>
      </vt:variant>
      <vt:variant>
        <vt:lpwstr/>
      </vt:variant>
      <vt:variant>
        <vt:lpwstr>_Toc335918887</vt:lpwstr>
      </vt:variant>
      <vt:variant>
        <vt:i4>1900607</vt:i4>
      </vt:variant>
      <vt:variant>
        <vt:i4>710</vt:i4>
      </vt:variant>
      <vt:variant>
        <vt:i4>0</vt:i4>
      </vt:variant>
      <vt:variant>
        <vt:i4>5</vt:i4>
      </vt:variant>
      <vt:variant>
        <vt:lpwstr/>
      </vt:variant>
      <vt:variant>
        <vt:lpwstr>_Toc335918886</vt:lpwstr>
      </vt:variant>
      <vt:variant>
        <vt:i4>1900607</vt:i4>
      </vt:variant>
      <vt:variant>
        <vt:i4>704</vt:i4>
      </vt:variant>
      <vt:variant>
        <vt:i4>0</vt:i4>
      </vt:variant>
      <vt:variant>
        <vt:i4>5</vt:i4>
      </vt:variant>
      <vt:variant>
        <vt:lpwstr/>
      </vt:variant>
      <vt:variant>
        <vt:lpwstr>_Toc335918885</vt:lpwstr>
      </vt:variant>
      <vt:variant>
        <vt:i4>1900607</vt:i4>
      </vt:variant>
      <vt:variant>
        <vt:i4>698</vt:i4>
      </vt:variant>
      <vt:variant>
        <vt:i4>0</vt:i4>
      </vt:variant>
      <vt:variant>
        <vt:i4>5</vt:i4>
      </vt:variant>
      <vt:variant>
        <vt:lpwstr/>
      </vt:variant>
      <vt:variant>
        <vt:lpwstr>_Toc335918884</vt:lpwstr>
      </vt:variant>
      <vt:variant>
        <vt:i4>1900607</vt:i4>
      </vt:variant>
      <vt:variant>
        <vt:i4>692</vt:i4>
      </vt:variant>
      <vt:variant>
        <vt:i4>0</vt:i4>
      </vt:variant>
      <vt:variant>
        <vt:i4>5</vt:i4>
      </vt:variant>
      <vt:variant>
        <vt:lpwstr/>
      </vt:variant>
      <vt:variant>
        <vt:lpwstr>_Toc335918883</vt:lpwstr>
      </vt:variant>
      <vt:variant>
        <vt:i4>1900607</vt:i4>
      </vt:variant>
      <vt:variant>
        <vt:i4>686</vt:i4>
      </vt:variant>
      <vt:variant>
        <vt:i4>0</vt:i4>
      </vt:variant>
      <vt:variant>
        <vt:i4>5</vt:i4>
      </vt:variant>
      <vt:variant>
        <vt:lpwstr/>
      </vt:variant>
      <vt:variant>
        <vt:lpwstr>_Toc335918882</vt:lpwstr>
      </vt:variant>
      <vt:variant>
        <vt:i4>1900607</vt:i4>
      </vt:variant>
      <vt:variant>
        <vt:i4>680</vt:i4>
      </vt:variant>
      <vt:variant>
        <vt:i4>0</vt:i4>
      </vt:variant>
      <vt:variant>
        <vt:i4>5</vt:i4>
      </vt:variant>
      <vt:variant>
        <vt:lpwstr/>
      </vt:variant>
      <vt:variant>
        <vt:lpwstr>_Toc335918881</vt:lpwstr>
      </vt:variant>
      <vt:variant>
        <vt:i4>1900607</vt:i4>
      </vt:variant>
      <vt:variant>
        <vt:i4>674</vt:i4>
      </vt:variant>
      <vt:variant>
        <vt:i4>0</vt:i4>
      </vt:variant>
      <vt:variant>
        <vt:i4>5</vt:i4>
      </vt:variant>
      <vt:variant>
        <vt:lpwstr/>
      </vt:variant>
      <vt:variant>
        <vt:lpwstr>_Toc335918880</vt:lpwstr>
      </vt:variant>
      <vt:variant>
        <vt:i4>1179711</vt:i4>
      </vt:variant>
      <vt:variant>
        <vt:i4>668</vt:i4>
      </vt:variant>
      <vt:variant>
        <vt:i4>0</vt:i4>
      </vt:variant>
      <vt:variant>
        <vt:i4>5</vt:i4>
      </vt:variant>
      <vt:variant>
        <vt:lpwstr/>
      </vt:variant>
      <vt:variant>
        <vt:lpwstr>_Toc335918879</vt:lpwstr>
      </vt:variant>
      <vt:variant>
        <vt:i4>1179711</vt:i4>
      </vt:variant>
      <vt:variant>
        <vt:i4>662</vt:i4>
      </vt:variant>
      <vt:variant>
        <vt:i4>0</vt:i4>
      </vt:variant>
      <vt:variant>
        <vt:i4>5</vt:i4>
      </vt:variant>
      <vt:variant>
        <vt:lpwstr/>
      </vt:variant>
      <vt:variant>
        <vt:lpwstr>_Toc335918878</vt:lpwstr>
      </vt:variant>
      <vt:variant>
        <vt:i4>1179711</vt:i4>
      </vt:variant>
      <vt:variant>
        <vt:i4>656</vt:i4>
      </vt:variant>
      <vt:variant>
        <vt:i4>0</vt:i4>
      </vt:variant>
      <vt:variant>
        <vt:i4>5</vt:i4>
      </vt:variant>
      <vt:variant>
        <vt:lpwstr/>
      </vt:variant>
      <vt:variant>
        <vt:lpwstr>_Toc335918877</vt:lpwstr>
      </vt:variant>
      <vt:variant>
        <vt:i4>1179711</vt:i4>
      </vt:variant>
      <vt:variant>
        <vt:i4>650</vt:i4>
      </vt:variant>
      <vt:variant>
        <vt:i4>0</vt:i4>
      </vt:variant>
      <vt:variant>
        <vt:i4>5</vt:i4>
      </vt:variant>
      <vt:variant>
        <vt:lpwstr/>
      </vt:variant>
      <vt:variant>
        <vt:lpwstr>_Toc335918876</vt:lpwstr>
      </vt:variant>
      <vt:variant>
        <vt:i4>1179711</vt:i4>
      </vt:variant>
      <vt:variant>
        <vt:i4>644</vt:i4>
      </vt:variant>
      <vt:variant>
        <vt:i4>0</vt:i4>
      </vt:variant>
      <vt:variant>
        <vt:i4>5</vt:i4>
      </vt:variant>
      <vt:variant>
        <vt:lpwstr/>
      </vt:variant>
      <vt:variant>
        <vt:lpwstr>_Toc335918875</vt:lpwstr>
      </vt:variant>
      <vt:variant>
        <vt:i4>1179711</vt:i4>
      </vt:variant>
      <vt:variant>
        <vt:i4>638</vt:i4>
      </vt:variant>
      <vt:variant>
        <vt:i4>0</vt:i4>
      </vt:variant>
      <vt:variant>
        <vt:i4>5</vt:i4>
      </vt:variant>
      <vt:variant>
        <vt:lpwstr/>
      </vt:variant>
      <vt:variant>
        <vt:lpwstr>_Toc335918874</vt:lpwstr>
      </vt:variant>
      <vt:variant>
        <vt:i4>1179711</vt:i4>
      </vt:variant>
      <vt:variant>
        <vt:i4>632</vt:i4>
      </vt:variant>
      <vt:variant>
        <vt:i4>0</vt:i4>
      </vt:variant>
      <vt:variant>
        <vt:i4>5</vt:i4>
      </vt:variant>
      <vt:variant>
        <vt:lpwstr/>
      </vt:variant>
      <vt:variant>
        <vt:lpwstr>_Toc335918873</vt:lpwstr>
      </vt:variant>
      <vt:variant>
        <vt:i4>1179711</vt:i4>
      </vt:variant>
      <vt:variant>
        <vt:i4>626</vt:i4>
      </vt:variant>
      <vt:variant>
        <vt:i4>0</vt:i4>
      </vt:variant>
      <vt:variant>
        <vt:i4>5</vt:i4>
      </vt:variant>
      <vt:variant>
        <vt:lpwstr/>
      </vt:variant>
      <vt:variant>
        <vt:lpwstr>_Toc335918872</vt:lpwstr>
      </vt:variant>
      <vt:variant>
        <vt:i4>1179711</vt:i4>
      </vt:variant>
      <vt:variant>
        <vt:i4>620</vt:i4>
      </vt:variant>
      <vt:variant>
        <vt:i4>0</vt:i4>
      </vt:variant>
      <vt:variant>
        <vt:i4>5</vt:i4>
      </vt:variant>
      <vt:variant>
        <vt:lpwstr/>
      </vt:variant>
      <vt:variant>
        <vt:lpwstr>_Toc335918871</vt:lpwstr>
      </vt:variant>
      <vt:variant>
        <vt:i4>1179711</vt:i4>
      </vt:variant>
      <vt:variant>
        <vt:i4>614</vt:i4>
      </vt:variant>
      <vt:variant>
        <vt:i4>0</vt:i4>
      </vt:variant>
      <vt:variant>
        <vt:i4>5</vt:i4>
      </vt:variant>
      <vt:variant>
        <vt:lpwstr/>
      </vt:variant>
      <vt:variant>
        <vt:lpwstr>_Toc335918870</vt:lpwstr>
      </vt:variant>
      <vt:variant>
        <vt:i4>1245247</vt:i4>
      </vt:variant>
      <vt:variant>
        <vt:i4>608</vt:i4>
      </vt:variant>
      <vt:variant>
        <vt:i4>0</vt:i4>
      </vt:variant>
      <vt:variant>
        <vt:i4>5</vt:i4>
      </vt:variant>
      <vt:variant>
        <vt:lpwstr/>
      </vt:variant>
      <vt:variant>
        <vt:lpwstr>_Toc335918869</vt:lpwstr>
      </vt:variant>
      <vt:variant>
        <vt:i4>1245247</vt:i4>
      </vt:variant>
      <vt:variant>
        <vt:i4>602</vt:i4>
      </vt:variant>
      <vt:variant>
        <vt:i4>0</vt:i4>
      </vt:variant>
      <vt:variant>
        <vt:i4>5</vt:i4>
      </vt:variant>
      <vt:variant>
        <vt:lpwstr/>
      </vt:variant>
      <vt:variant>
        <vt:lpwstr>_Toc335918868</vt:lpwstr>
      </vt:variant>
      <vt:variant>
        <vt:i4>1245247</vt:i4>
      </vt:variant>
      <vt:variant>
        <vt:i4>596</vt:i4>
      </vt:variant>
      <vt:variant>
        <vt:i4>0</vt:i4>
      </vt:variant>
      <vt:variant>
        <vt:i4>5</vt:i4>
      </vt:variant>
      <vt:variant>
        <vt:lpwstr/>
      </vt:variant>
      <vt:variant>
        <vt:lpwstr>_Toc335918867</vt:lpwstr>
      </vt:variant>
      <vt:variant>
        <vt:i4>1245247</vt:i4>
      </vt:variant>
      <vt:variant>
        <vt:i4>590</vt:i4>
      </vt:variant>
      <vt:variant>
        <vt:i4>0</vt:i4>
      </vt:variant>
      <vt:variant>
        <vt:i4>5</vt:i4>
      </vt:variant>
      <vt:variant>
        <vt:lpwstr/>
      </vt:variant>
      <vt:variant>
        <vt:lpwstr>_Toc335918866</vt:lpwstr>
      </vt:variant>
      <vt:variant>
        <vt:i4>1245247</vt:i4>
      </vt:variant>
      <vt:variant>
        <vt:i4>584</vt:i4>
      </vt:variant>
      <vt:variant>
        <vt:i4>0</vt:i4>
      </vt:variant>
      <vt:variant>
        <vt:i4>5</vt:i4>
      </vt:variant>
      <vt:variant>
        <vt:lpwstr/>
      </vt:variant>
      <vt:variant>
        <vt:lpwstr>_Toc335918865</vt:lpwstr>
      </vt:variant>
      <vt:variant>
        <vt:i4>1245247</vt:i4>
      </vt:variant>
      <vt:variant>
        <vt:i4>578</vt:i4>
      </vt:variant>
      <vt:variant>
        <vt:i4>0</vt:i4>
      </vt:variant>
      <vt:variant>
        <vt:i4>5</vt:i4>
      </vt:variant>
      <vt:variant>
        <vt:lpwstr/>
      </vt:variant>
      <vt:variant>
        <vt:lpwstr>_Toc335918864</vt:lpwstr>
      </vt:variant>
      <vt:variant>
        <vt:i4>1245247</vt:i4>
      </vt:variant>
      <vt:variant>
        <vt:i4>572</vt:i4>
      </vt:variant>
      <vt:variant>
        <vt:i4>0</vt:i4>
      </vt:variant>
      <vt:variant>
        <vt:i4>5</vt:i4>
      </vt:variant>
      <vt:variant>
        <vt:lpwstr/>
      </vt:variant>
      <vt:variant>
        <vt:lpwstr>_Toc335918863</vt:lpwstr>
      </vt:variant>
      <vt:variant>
        <vt:i4>1245247</vt:i4>
      </vt:variant>
      <vt:variant>
        <vt:i4>566</vt:i4>
      </vt:variant>
      <vt:variant>
        <vt:i4>0</vt:i4>
      </vt:variant>
      <vt:variant>
        <vt:i4>5</vt:i4>
      </vt:variant>
      <vt:variant>
        <vt:lpwstr/>
      </vt:variant>
      <vt:variant>
        <vt:lpwstr>_Toc335918862</vt:lpwstr>
      </vt:variant>
      <vt:variant>
        <vt:i4>1245247</vt:i4>
      </vt:variant>
      <vt:variant>
        <vt:i4>560</vt:i4>
      </vt:variant>
      <vt:variant>
        <vt:i4>0</vt:i4>
      </vt:variant>
      <vt:variant>
        <vt:i4>5</vt:i4>
      </vt:variant>
      <vt:variant>
        <vt:lpwstr/>
      </vt:variant>
      <vt:variant>
        <vt:lpwstr>_Toc335918861</vt:lpwstr>
      </vt:variant>
      <vt:variant>
        <vt:i4>1245247</vt:i4>
      </vt:variant>
      <vt:variant>
        <vt:i4>554</vt:i4>
      </vt:variant>
      <vt:variant>
        <vt:i4>0</vt:i4>
      </vt:variant>
      <vt:variant>
        <vt:i4>5</vt:i4>
      </vt:variant>
      <vt:variant>
        <vt:lpwstr/>
      </vt:variant>
      <vt:variant>
        <vt:lpwstr>_Toc335918860</vt:lpwstr>
      </vt:variant>
      <vt:variant>
        <vt:i4>1048639</vt:i4>
      </vt:variant>
      <vt:variant>
        <vt:i4>548</vt:i4>
      </vt:variant>
      <vt:variant>
        <vt:i4>0</vt:i4>
      </vt:variant>
      <vt:variant>
        <vt:i4>5</vt:i4>
      </vt:variant>
      <vt:variant>
        <vt:lpwstr/>
      </vt:variant>
      <vt:variant>
        <vt:lpwstr>_Toc335918859</vt:lpwstr>
      </vt:variant>
      <vt:variant>
        <vt:i4>1048639</vt:i4>
      </vt:variant>
      <vt:variant>
        <vt:i4>542</vt:i4>
      </vt:variant>
      <vt:variant>
        <vt:i4>0</vt:i4>
      </vt:variant>
      <vt:variant>
        <vt:i4>5</vt:i4>
      </vt:variant>
      <vt:variant>
        <vt:lpwstr/>
      </vt:variant>
      <vt:variant>
        <vt:lpwstr>_Toc335918858</vt:lpwstr>
      </vt:variant>
      <vt:variant>
        <vt:i4>1048639</vt:i4>
      </vt:variant>
      <vt:variant>
        <vt:i4>536</vt:i4>
      </vt:variant>
      <vt:variant>
        <vt:i4>0</vt:i4>
      </vt:variant>
      <vt:variant>
        <vt:i4>5</vt:i4>
      </vt:variant>
      <vt:variant>
        <vt:lpwstr/>
      </vt:variant>
      <vt:variant>
        <vt:lpwstr>_Toc335918857</vt:lpwstr>
      </vt:variant>
      <vt:variant>
        <vt:i4>1048639</vt:i4>
      </vt:variant>
      <vt:variant>
        <vt:i4>530</vt:i4>
      </vt:variant>
      <vt:variant>
        <vt:i4>0</vt:i4>
      </vt:variant>
      <vt:variant>
        <vt:i4>5</vt:i4>
      </vt:variant>
      <vt:variant>
        <vt:lpwstr/>
      </vt:variant>
      <vt:variant>
        <vt:lpwstr>_Toc335918856</vt:lpwstr>
      </vt:variant>
      <vt:variant>
        <vt:i4>1048639</vt:i4>
      </vt:variant>
      <vt:variant>
        <vt:i4>524</vt:i4>
      </vt:variant>
      <vt:variant>
        <vt:i4>0</vt:i4>
      </vt:variant>
      <vt:variant>
        <vt:i4>5</vt:i4>
      </vt:variant>
      <vt:variant>
        <vt:lpwstr/>
      </vt:variant>
      <vt:variant>
        <vt:lpwstr>_Toc335918855</vt:lpwstr>
      </vt:variant>
      <vt:variant>
        <vt:i4>1048639</vt:i4>
      </vt:variant>
      <vt:variant>
        <vt:i4>518</vt:i4>
      </vt:variant>
      <vt:variant>
        <vt:i4>0</vt:i4>
      </vt:variant>
      <vt:variant>
        <vt:i4>5</vt:i4>
      </vt:variant>
      <vt:variant>
        <vt:lpwstr/>
      </vt:variant>
      <vt:variant>
        <vt:lpwstr>_Toc335918854</vt:lpwstr>
      </vt:variant>
      <vt:variant>
        <vt:i4>1048639</vt:i4>
      </vt:variant>
      <vt:variant>
        <vt:i4>512</vt:i4>
      </vt:variant>
      <vt:variant>
        <vt:i4>0</vt:i4>
      </vt:variant>
      <vt:variant>
        <vt:i4>5</vt:i4>
      </vt:variant>
      <vt:variant>
        <vt:lpwstr/>
      </vt:variant>
      <vt:variant>
        <vt:lpwstr>_Toc335918853</vt:lpwstr>
      </vt:variant>
      <vt:variant>
        <vt:i4>1048639</vt:i4>
      </vt:variant>
      <vt:variant>
        <vt:i4>506</vt:i4>
      </vt:variant>
      <vt:variant>
        <vt:i4>0</vt:i4>
      </vt:variant>
      <vt:variant>
        <vt:i4>5</vt:i4>
      </vt:variant>
      <vt:variant>
        <vt:lpwstr/>
      </vt:variant>
      <vt:variant>
        <vt:lpwstr>_Toc335918852</vt:lpwstr>
      </vt:variant>
      <vt:variant>
        <vt:i4>1048639</vt:i4>
      </vt:variant>
      <vt:variant>
        <vt:i4>500</vt:i4>
      </vt:variant>
      <vt:variant>
        <vt:i4>0</vt:i4>
      </vt:variant>
      <vt:variant>
        <vt:i4>5</vt:i4>
      </vt:variant>
      <vt:variant>
        <vt:lpwstr/>
      </vt:variant>
      <vt:variant>
        <vt:lpwstr>_Toc335918851</vt:lpwstr>
      </vt:variant>
      <vt:variant>
        <vt:i4>1048639</vt:i4>
      </vt:variant>
      <vt:variant>
        <vt:i4>494</vt:i4>
      </vt:variant>
      <vt:variant>
        <vt:i4>0</vt:i4>
      </vt:variant>
      <vt:variant>
        <vt:i4>5</vt:i4>
      </vt:variant>
      <vt:variant>
        <vt:lpwstr/>
      </vt:variant>
      <vt:variant>
        <vt:lpwstr>_Toc335918850</vt:lpwstr>
      </vt:variant>
      <vt:variant>
        <vt:i4>1114175</vt:i4>
      </vt:variant>
      <vt:variant>
        <vt:i4>488</vt:i4>
      </vt:variant>
      <vt:variant>
        <vt:i4>0</vt:i4>
      </vt:variant>
      <vt:variant>
        <vt:i4>5</vt:i4>
      </vt:variant>
      <vt:variant>
        <vt:lpwstr/>
      </vt:variant>
      <vt:variant>
        <vt:lpwstr>_Toc335918849</vt:lpwstr>
      </vt:variant>
      <vt:variant>
        <vt:i4>1114175</vt:i4>
      </vt:variant>
      <vt:variant>
        <vt:i4>482</vt:i4>
      </vt:variant>
      <vt:variant>
        <vt:i4>0</vt:i4>
      </vt:variant>
      <vt:variant>
        <vt:i4>5</vt:i4>
      </vt:variant>
      <vt:variant>
        <vt:lpwstr/>
      </vt:variant>
      <vt:variant>
        <vt:lpwstr>_Toc335918848</vt:lpwstr>
      </vt:variant>
      <vt:variant>
        <vt:i4>1114175</vt:i4>
      </vt:variant>
      <vt:variant>
        <vt:i4>476</vt:i4>
      </vt:variant>
      <vt:variant>
        <vt:i4>0</vt:i4>
      </vt:variant>
      <vt:variant>
        <vt:i4>5</vt:i4>
      </vt:variant>
      <vt:variant>
        <vt:lpwstr/>
      </vt:variant>
      <vt:variant>
        <vt:lpwstr>_Toc335918847</vt:lpwstr>
      </vt:variant>
      <vt:variant>
        <vt:i4>1114175</vt:i4>
      </vt:variant>
      <vt:variant>
        <vt:i4>470</vt:i4>
      </vt:variant>
      <vt:variant>
        <vt:i4>0</vt:i4>
      </vt:variant>
      <vt:variant>
        <vt:i4>5</vt:i4>
      </vt:variant>
      <vt:variant>
        <vt:lpwstr/>
      </vt:variant>
      <vt:variant>
        <vt:lpwstr>_Toc335918846</vt:lpwstr>
      </vt:variant>
      <vt:variant>
        <vt:i4>1114175</vt:i4>
      </vt:variant>
      <vt:variant>
        <vt:i4>464</vt:i4>
      </vt:variant>
      <vt:variant>
        <vt:i4>0</vt:i4>
      </vt:variant>
      <vt:variant>
        <vt:i4>5</vt:i4>
      </vt:variant>
      <vt:variant>
        <vt:lpwstr/>
      </vt:variant>
      <vt:variant>
        <vt:lpwstr>_Toc335918845</vt:lpwstr>
      </vt:variant>
      <vt:variant>
        <vt:i4>1114175</vt:i4>
      </vt:variant>
      <vt:variant>
        <vt:i4>458</vt:i4>
      </vt:variant>
      <vt:variant>
        <vt:i4>0</vt:i4>
      </vt:variant>
      <vt:variant>
        <vt:i4>5</vt:i4>
      </vt:variant>
      <vt:variant>
        <vt:lpwstr/>
      </vt:variant>
      <vt:variant>
        <vt:lpwstr>_Toc335918844</vt:lpwstr>
      </vt:variant>
      <vt:variant>
        <vt:i4>1114175</vt:i4>
      </vt:variant>
      <vt:variant>
        <vt:i4>452</vt:i4>
      </vt:variant>
      <vt:variant>
        <vt:i4>0</vt:i4>
      </vt:variant>
      <vt:variant>
        <vt:i4>5</vt:i4>
      </vt:variant>
      <vt:variant>
        <vt:lpwstr/>
      </vt:variant>
      <vt:variant>
        <vt:lpwstr>_Toc335918843</vt:lpwstr>
      </vt:variant>
      <vt:variant>
        <vt:i4>1114175</vt:i4>
      </vt:variant>
      <vt:variant>
        <vt:i4>446</vt:i4>
      </vt:variant>
      <vt:variant>
        <vt:i4>0</vt:i4>
      </vt:variant>
      <vt:variant>
        <vt:i4>5</vt:i4>
      </vt:variant>
      <vt:variant>
        <vt:lpwstr/>
      </vt:variant>
      <vt:variant>
        <vt:lpwstr>_Toc335918842</vt:lpwstr>
      </vt:variant>
      <vt:variant>
        <vt:i4>1114175</vt:i4>
      </vt:variant>
      <vt:variant>
        <vt:i4>440</vt:i4>
      </vt:variant>
      <vt:variant>
        <vt:i4>0</vt:i4>
      </vt:variant>
      <vt:variant>
        <vt:i4>5</vt:i4>
      </vt:variant>
      <vt:variant>
        <vt:lpwstr/>
      </vt:variant>
      <vt:variant>
        <vt:lpwstr>_Toc335918841</vt:lpwstr>
      </vt:variant>
      <vt:variant>
        <vt:i4>1114175</vt:i4>
      </vt:variant>
      <vt:variant>
        <vt:i4>434</vt:i4>
      </vt:variant>
      <vt:variant>
        <vt:i4>0</vt:i4>
      </vt:variant>
      <vt:variant>
        <vt:i4>5</vt:i4>
      </vt:variant>
      <vt:variant>
        <vt:lpwstr/>
      </vt:variant>
      <vt:variant>
        <vt:lpwstr>_Toc335918840</vt:lpwstr>
      </vt:variant>
      <vt:variant>
        <vt:i4>1441855</vt:i4>
      </vt:variant>
      <vt:variant>
        <vt:i4>428</vt:i4>
      </vt:variant>
      <vt:variant>
        <vt:i4>0</vt:i4>
      </vt:variant>
      <vt:variant>
        <vt:i4>5</vt:i4>
      </vt:variant>
      <vt:variant>
        <vt:lpwstr/>
      </vt:variant>
      <vt:variant>
        <vt:lpwstr>_Toc335918839</vt:lpwstr>
      </vt:variant>
      <vt:variant>
        <vt:i4>1441855</vt:i4>
      </vt:variant>
      <vt:variant>
        <vt:i4>422</vt:i4>
      </vt:variant>
      <vt:variant>
        <vt:i4>0</vt:i4>
      </vt:variant>
      <vt:variant>
        <vt:i4>5</vt:i4>
      </vt:variant>
      <vt:variant>
        <vt:lpwstr/>
      </vt:variant>
      <vt:variant>
        <vt:lpwstr>_Toc335918838</vt:lpwstr>
      </vt:variant>
      <vt:variant>
        <vt:i4>1441855</vt:i4>
      </vt:variant>
      <vt:variant>
        <vt:i4>416</vt:i4>
      </vt:variant>
      <vt:variant>
        <vt:i4>0</vt:i4>
      </vt:variant>
      <vt:variant>
        <vt:i4>5</vt:i4>
      </vt:variant>
      <vt:variant>
        <vt:lpwstr/>
      </vt:variant>
      <vt:variant>
        <vt:lpwstr>_Toc335918837</vt:lpwstr>
      </vt:variant>
      <vt:variant>
        <vt:i4>1441855</vt:i4>
      </vt:variant>
      <vt:variant>
        <vt:i4>410</vt:i4>
      </vt:variant>
      <vt:variant>
        <vt:i4>0</vt:i4>
      </vt:variant>
      <vt:variant>
        <vt:i4>5</vt:i4>
      </vt:variant>
      <vt:variant>
        <vt:lpwstr/>
      </vt:variant>
      <vt:variant>
        <vt:lpwstr>_Toc335918836</vt:lpwstr>
      </vt:variant>
      <vt:variant>
        <vt:i4>1441855</vt:i4>
      </vt:variant>
      <vt:variant>
        <vt:i4>404</vt:i4>
      </vt:variant>
      <vt:variant>
        <vt:i4>0</vt:i4>
      </vt:variant>
      <vt:variant>
        <vt:i4>5</vt:i4>
      </vt:variant>
      <vt:variant>
        <vt:lpwstr/>
      </vt:variant>
      <vt:variant>
        <vt:lpwstr>_Toc335918835</vt:lpwstr>
      </vt:variant>
      <vt:variant>
        <vt:i4>1441855</vt:i4>
      </vt:variant>
      <vt:variant>
        <vt:i4>398</vt:i4>
      </vt:variant>
      <vt:variant>
        <vt:i4>0</vt:i4>
      </vt:variant>
      <vt:variant>
        <vt:i4>5</vt:i4>
      </vt:variant>
      <vt:variant>
        <vt:lpwstr/>
      </vt:variant>
      <vt:variant>
        <vt:lpwstr>_Toc335918834</vt:lpwstr>
      </vt:variant>
      <vt:variant>
        <vt:i4>1441855</vt:i4>
      </vt:variant>
      <vt:variant>
        <vt:i4>392</vt:i4>
      </vt:variant>
      <vt:variant>
        <vt:i4>0</vt:i4>
      </vt:variant>
      <vt:variant>
        <vt:i4>5</vt:i4>
      </vt:variant>
      <vt:variant>
        <vt:lpwstr/>
      </vt:variant>
      <vt:variant>
        <vt:lpwstr>_Toc335918833</vt:lpwstr>
      </vt:variant>
      <vt:variant>
        <vt:i4>1441855</vt:i4>
      </vt:variant>
      <vt:variant>
        <vt:i4>386</vt:i4>
      </vt:variant>
      <vt:variant>
        <vt:i4>0</vt:i4>
      </vt:variant>
      <vt:variant>
        <vt:i4>5</vt:i4>
      </vt:variant>
      <vt:variant>
        <vt:lpwstr/>
      </vt:variant>
      <vt:variant>
        <vt:lpwstr>_Toc335918832</vt:lpwstr>
      </vt:variant>
      <vt:variant>
        <vt:i4>1441855</vt:i4>
      </vt:variant>
      <vt:variant>
        <vt:i4>380</vt:i4>
      </vt:variant>
      <vt:variant>
        <vt:i4>0</vt:i4>
      </vt:variant>
      <vt:variant>
        <vt:i4>5</vt:i4>
      </vt:variant>
      <vt:variant>
        <vt:lpwstr/>
      </vt:variant>
      <vt:variant>
        <vt:lpwstr>_Toc335918831</vt:lpwstr>
      </vt:variant>
      <vt:variant>
        <vt:i4>1441855</vt:i4>
      </vt:variant>
      <vt:variant>
        <vt:i4>374</vt:i4>
      </vt:variant>
      <vt:variant>
        <vt:i4>0</vt:i4>
      </vt:variant>
      <vt:variant>
        <vt:i4>5</vt:i4>
      </vt:variant>
      <vt:variant>
        <vt:lpwstr/>
      </vt:variant>
      <vt:variant>
        <vt:lpwstr>_Toc335918830</vt:lpwstr>
      </vt:variant>
      <vt:variant>
        <vt:i4>1507391</vt:i4>
      </vt:variant>
      <vt:variant>
        <vt:i4>368</vt:i4>
      </vt:variant>
      <vt:variant>
        <vt:i4>0</vt:i4>
      </vt:variant>
      <vt:variant>
        <vt:i4>5</vt:i4>
      </vt:variant>
      <vt:variant>
        <vt:lpwstr/>
      </vt:variant>
      <vt:variant>
        <vt:lpwstr>_Toc335918829</vt:lpwstr>
      </vt:variant>
      <vt:variant>
        <vt:i4>1507391</vt:i4>
      </vt:variant>
      <vt:variant>
        <vt:i4>362</vt:i4>
      </vt:variant>
      <vt:variant>
        <vt:i4>0</vt:i4>
      </vt:variant>
      <vt:variant>
        <vt:i4>5</vt:i4>
      </vt:variant>
      <vt:variant>
        <vt:lpwstr/>
      </vt:variant>
      <vt:variant>
        <vt:lpwstr>_Toc335918828</vt:lpwstr>
      </vt:variant>
      <vt:variant>
        <vt:i4>1507391</vt:i4>
      </vt:variant>
      <vt:variant>
        <vt:i4>356</vt:i4>
      </vt:variant>
      <vt:variant>
        <vt:i4>0</vt:i4>
      </vt:variant>
      <vt:variant>
        <vt:i4>5</vt:i4>
      </vt:variant>
      <vt:variant>
        <vt:lpwstr/>
      </vt:variant>
      <vt:variant>
        <vt:lpwstr>_Toc335918827</vt:lpwstr>
      </vt:variant>
      <vt:variant>
        <vt:i4>1507391</vt:i4>
      </vt:variant>
      <vt:variant>
        <vt:i4>350</vt:i4>
      </vt:variant>
      <vt:variant>
        <vt:i4>0</vt:i4>
      </vt:variant>
      <vt:variant>
        <vt:i4>5</vt:i4>
      </vt:variant>
      <vt:variant>
        <vt:lpwstr/>
      </vt:variant>
      <vt:variant>
        <vt:lpwstr>_Toc335918826</vt:lpwstr>
      </vt:variant>
      <vt:variant>
        <vt:i4>1507391</vt:i4>
      </vt:variant>
      <vt:variant>
        <vt:i4>344</vt:i4>
      </vt:variant>
      <vt:variant>
        <vt:i4>0</vt:i4>
      </vt:variant>
      <vt:variant>
        <vt:i4>5</vt:i4>
      </vt:variant>
      <vt:variant>
        <vt:lpwstr/>
      </vt:variant>
      <vt:variant>
        <vt:lpwstr>_Toc335918825</vt:lpwstr>
      </vt:variant>
      <vt:variant>
        <vt:i4>1507391</vt:i4>
      </vt:variant>
      <vt:variant>
        <vt:i4>338</vt:i4>
      </vt:variant>
      <vt:variant>
        <vt:i4>0</vt:i4>
      </vt:variant>
      <vt:variant>
        <vt:i4>5</vt:i4>
      </vt:variant>
      <vt:variant>
        <vt:lpwstr/>
      </vt:variant>
      <vt:variant>
        <vt:lpwstr>_Toc335918824</vt:lpwstr>
      </vt:variant>
      <vt:variant>
        <vt:i4>1507391</vt:i4>
      </vt:variant>
      <vt:variant>
        <vt:i4>332</vt:i4>
      </vt:variant>
      <vt:variant>
        <vt:i4>0</vt:i4>
      </vt:variant>
      <vt:variant>
        <vt:i4>5</vt:i4>
      </vt:variant>
      <vt:variant>
        <vt:lpwstr/>
      </vt:variant>
      <vt:variant>
        <vt:lpwstr>_Toc335918823</vt:lpwstr>
      </vt:variant>
      <vt:variant>
        <vt:i4>1507391</vt:i4>
      </vt:variant>
      <vt:variant>
        <vt:i4>326</vt:i4>
      </vt:variant>
      <vt:variant>
        <vt:i4>0</vt:i4>
      </vt:variant>
      <vt:variant>
        <vt:i4>5</vt:i4>
      </vt:variant>
      <vt:variant>
        <vt:lpwstr/>
      </vt:variant>
      <vt:variant>
        <vt:lpwstr>_Toc335918822</vt:lpwstr>
      </vt:variant>
      <vt:variant>
        <vt:i4>1507391</vt:i4>
      </vt:variant>
      <vt:variant>
        <vt:i4>320</vt:i4>
      </vt:variant>
      <vt:variant>
        <vt:i4>0</vt:i4>
      </vt:variant>
      <vt:variant>
        <vt:i4>5</vt:i4>
      </vt:variant>
      <vt:variant>
        <vt:lpwstr/>
      </vt:variant>
      <vt:variant>
        <vt:lpwstr>_Toc335918821</vt:lpwstr>
      </vt:variant>
      <vt:variant>
        <vt:i4>1507391</vt:i4>
      </vt:variant>
      <vt:variant>
        <vt:i4>314</vt:i4>
      </vt:variant>
      <vt:variant>
        <vt:i4>0</vt:i4>
      </vt:variant>
      <vt:variant>
        <vt:i4>5</vt:i4>
      </vt:variant>
      <vt:variant>
        <vt:lpwstr/>
      </vt:variant>
      <vt:variant>
        <vt:lpwstr>_Toc335918820</vt:lpwstr>
      </vt:variant>
      <vt:variant>
        <vt:i4>1310783</vt:i4>
      </vt:variant>
      <vt:variant>
        <vt:i4>308</vt:i4>
      </vt:variant>
      <vt:variant>
        <vt:i4>0</vt:i4>
      </vt:variant>
      <vt:variant>
        <vt:i4>5</vt:i4>
      </vt:variant>
      <vt:variant>
        <vt:lpwstr/>
      </vt:variant>
      <vt:variant>
        <vt:lpwstr>_Toc335918819</vt:lpwstr>
      </vt:variant>
      <vt:variant>
        <vt:i4>1310783</vt:i4>
      </vt:variant>
      <vt:variant>
        <vt:i4>302</vt:i4>
      </vt:variant>
      <vt:variant>
        <vt:i4>0</vt:i4>
      </vt:variant>
      <vt:variant>
        <vt:i4>5</vt:i4>
      </vt:variant>
      <vt:variant>
        <vt:lpwstr/>
      </vt:variant>
      <vt:variant>
        <vt:lpwstr>_Toc335918818</vt:lpwstr>
      </vt:variant>
      <vt:variant>
        <vt:i4>1310783</vt:i4>
      </vt:variant>
      <vt:variant>
        <vt:i4>296</vt:i4>
      </vt:variant>
      <vt:variant>
        <vt:i4>0</vt:i4>
      </vt:variant>
      <vt:variant>
        <vt:i4>5</vt:i4>
      </vt:variant>
      <vt:variant>
        <vt:lpwstr/>
      </vt:variant>
      <vt:variant>
        <vt:lpwstr>_Toc335918817</vt:lpwstr>
      </vt:variant>
      <vt:variant>
        <vt:i4>1310783</vt:i4>
      </vt:variant>
      <vt:variant>
        <vt:i4>290</vt:i4>
      </vt:variant>
      <vt:variant>
        <vt:i4>0</vt:i4>
      </vt:variant>
      <vt:variant>
        <vt:i4>5</vt:i4>
      </vt:variant>
      <vt:variant>
        <vt:lpwstr/>
      </vt:variant>
      <vt:variant>
        <vt:lpwstr>_Toc335918816</vt:lpwstr>
      </vt:variant>
      <vt:variant>
        <vt:i4>1310783</vt:i4>
      </vt:variant>
      <vt:variant>
        <vt:i4>284</vt:i4>
      </vt:variant>
      <vt:variant>
        <vt:i4>0</vt:i4>
      </vt:variant>
      <vt:variant>
        <vt:i4>5</vt:i4>
      </vt:variant>
      <vt:variant>
        <vt:lpwstr/>
      </vt:variant>
      <vt:variant>
        <vt:lpwstr>_Toc335918815</vt:lpwstr>
      </vt:variant>
      <vt:variant>
        <vt:i4>1310783</vt:i4>
      </vt:variant>
      <vt:variant>
        <vt:i4>278</vt:i4>
      </vt:variant>
      <vt:variant>
        <vt:i4>0</vt:i4>
      </vt:variant>
      <vt:variant>
        <vt:i4>5</vt:i4>
      </vt:variant>
      <vt:variant>
        <vt:lpwstr/>
      </vt:variant>
      <vt:variant>
        <vt:lpwstr>_Toc335918814</vt:lpwstr>
      </vt:variant>
      <vt:variant>
        <vt:i4>1310783</vt:i4>
      </vt:variant>
      <vt:variant>
        <vt:i4>272</vt:i4>
      </vt:variant>
      <vt:variant>
        <vt:i4>0</vt:i4>
      </vt:variant>
      <vt:variant>
        <vt:i4>5</vt:i4>
      </vt:variant>
      <vt:variant>
        <vt:lpwstr/>
      </vt:variant>
      <vt:variant>
        <vt:lpwstr>_Toc335918813</vt:lpwstr>
      </vt:variant>
      <vt:variant>
        <vt:i4>1310783</vt:i4>
      </vt:variant>
      <vt:variant>
        <vt:i4>266</vt:i4>
      </vt:variant>
      <vt:variant>
        <vt:i4>0</vt:i4>
      </vt:variant>
      <vt:variant>
        <vt:i4>5</vt:i4>
      </vt:variant>
      <vt:variant>
        <vt:lpwstr/>
      </vt:variant>
      <vt:variant>
        <vt:lpwstr>_Toc335918812</vt:lpwstr>
      </vt:variant>
      <vt:variant>
        <vt:i4>1310783</vt:i4>
      </vt:variant>
      <vt:variant>
        <vt:i4>260</vt:i4>
      </vt:variant>
      <vt:variant>
        <vt:i4>0</vt:i4>
      </vt:variant>
      <vt:variant>
        <vt:i4>5</vt:i4>
      </vt:variant>
      <vt:variant>
        <vt:lpwstr/>
      </vt:variant>
      <vt:variant>
        <vt:lpwstr>_Toc335918811</vt:lpwstr>
      </vt:variant>
      <vt:variant>
        <vt:i4>1310783</vt:i4>
      </vt:variant>
      <vt:variant>
        <vt:i4>254</vt:i4>
      </vt:variant>
      <vt:variant>
        <vt:i4>0</vt:i4>
      </vt:variant>
      <vt:variant>
        <vt:i4>5</vt:i4>
      </vt:variant>
      <vt:variant>
        <vt:lpwstr/>
      </vt:variant>
      <vt:variant>
        <vt:lpwstr>_Toc335918810</vt:lpwstr>
      </vt:variant>
      <vt:variant>
        <vt:i4>1376319</vt:i4>
      </vt:variant>
      <vt:variant>
        <vt:i4>248</vt:i4>
      </vt:variant>
      <vt:variant>
        <vt:i4>0</vt:i4>
      </vt:variant>
      <vt:variant>
        <vt:i4>5</vt:i4>
      </vt:variant>
      <vt:variant>
        <vt:lpwstr/>
      </vt:variant>
      <vt:variant>
        <vt:lpwstr>_Toc335918809</vt:lpwstr>
      </vt:variant>
      <vt:variant>
        <vt:i4>1376319</vt:i4>
      </vt:variant>
      <vt:variant>
        <vt:i4>242</vt:i4>
      </vt:variant>
      <vt:variant>
        <vt:i4>0</vt:i4>
      </vt:variant>
      <vt:variant>
        <vt:i4>5</vt:i4>
      </vt:variant>
      <vt:variant>
        <vt:lpwstr/>
      </vt:variant>
      <vt:variant>
        <vt:lpwstr>_Toc335918808</vt:lpwstr>
      </vt:variant>
      <vt:variant>
        <vt:i4>1376319</vt:i4>
      </vt:variant>
      <vt:variant>
        <vt:i4>236</vt:i4>
      </vt:variant>
      <vt:variant>
        <vt:i4>0</vt:i4>
      </vt:variant>
      <vt:variant>
        <vt:i4>5</vt:i4>
      </vt:variant>
      <vt:variant>
        <vt:lpwstr/>
      </vt:variant>
      <vt:variant>
        <vt:lpwstr>_Toc335918807</vt:lpwstr>
      </vt:variant>
      <vt:variant>
        <vt:i4>1376319</vt:i4>
      </vt:variant>
      <vt:variant>
        <vt:i4>230</vt:i4>
      </vt:variant>
      <vt:variant>
        <vt:i4>0</vt:i4>
      </vt:variant>
      <vt:variant>
        <vt:i4>5</vt:i4>
      </vt:variant>
      <vt:variant>
        <vt:lpwstr/>
      </vt:variant>
      <vt:variant>
        <vt:lpwstr>_Toc335918806</vt:lpwstr>
      </vt:variant>
      <vt:variant>
        <vt:i4>1376319</vt:i4>
      </vt:variant>
      <vt:variant>
        <vt:i4>224</vt:i4>
      </vt:variant>
      <vt:variant>
        <vt:i4>0</vt:i4>
      </vt:variant>
      <vt:variant>
        <vt:i4>5</vt:i4>
      </vt:variant>
      <vt:variant>
        <vt:lpwstr/>
      </vt:variant>
      <vt:variant>
        <vt:lpwstr>_Toc335918805</vt:lpwstr>
      </vt:variant>
      <vt:variant>
        <vt:i4>1376319</vt:i4>
      </vt:variant>
      <vt:variant>
        <vt:i4>218</vt:i4>
      </vt:variant>
      <vt:variant>
        <vt:i4>0</vt:i4>
      </vt:variant>
      <vt:variant>
        <vt:i4>5</vt:i4>
      </vt:variant>
      <vt:variant>
        <vt:lpwstr/>
      </vt:variant>
      <vt:variant>
        <vt:lpwstr>_Toc335918804</vt:lpwstr>
      </vt:variant>
      <vt:variant>
        <vt:i4>1376319</vt:i4>
      </vt:variant>
      <vt:variant>
        <vt:i4>212</vt:i4>
      </vt:variant>
      <vt:variant>
        <vt:i4>0</vt:i4>
      </vt:variant>
      <vt:variant>
        <vt:i4>5</vt:i4>
      </vt:variant>
      <vt:variant>
        <vt:lpwstr/>
      </vt:variant>
      <vt:variant>
        <vt:lpwstr>_Toc335918803</vt:lpwstr>
      </vt:variant>
      <vt:variant>
        <vt:i4>1376319</vt:i4>
      </vt:variant>
      <vt:variant>
        <vt:i4>206</vt:i4>
      </vt:variant>
      <vt:variant>
        <vt:i4>0</vt:i4>
      </vt:variant>
      <vt:variant>
        <vt:i4>5</vt:i4>
      </vt:variant>
      <vt:variant>
        <vt:lpwstr/>
      </vt:variant>
      <vt:variant>
        <vt:lpwstr>_Toc335918802</vt:lpwstr>
      </vt:variant>
      <vt:variant>
        <vt:i4>1376319</vt:i4>
      </vt:variant>
      <vt:variant>
        <vt:i4>200</vt:i4>
      </vt:variant>
      <vt:variant>
        <vt:i4>0</vt:i4>
      </vt:variant>
      <vt:variant>
        <vt:i4>5</vt:i4>
      </vt:variant>
      <vt:variant>
        <vt:lpwstr/>
      </vt:variant>
      <vt:variant>
        <vt:lpwstr>_Toc335918801</vt:lpwstr>
      </vt:variant>
      <vt:variant>
        <vt:i4>1376319</vt:i4>
      </vt:variant>
      <vt:variant>
        <vt:i4>194</vt:i4>
      </vt:variant>
      <vt:variant>
        <vt:i4>0</vt:i4>
      </vt:variant>
      <vt:variant>
        <vt:i4>5</vt:i4>
      </vt:variant>
      <vt:variant>
        <vt:lpwstr/>
      </vt:variant>
      <vt:variant>
        <vt:lpwstr>_Toc335918800</vt:lpwstr>
      </vt:variant>
      <vt:variant>
        <vt:i4>1835056</vt:i4>
      </vt:variant>
      <vt:variant>
        <vt:i4>188</vt:i4>
      </vt:variant>
      <vt:variant>
        <vt:i4>0</vt:i4>
      </vt:variant>
      <vt:variant>
        <vt:i4>5</vt:i4>
      </vt:variant>
      <vt:variant>
        <vt:lpwstr/>
      </vt:variant>
      <vt:variant>
        <vt:lpwstr>_Toc335918799</vt:lpwstr>
      </vt:variant>
      <vt:variant>
        <vt:i4>1835056</vt:i4>
      </vt:variant>
      <vt:variant>
        <vt:i4>182</vt:i4>
      </vt:variant>
      <vt:variant>
        <vt:i4>0</vt:i4>
      </vt:variant>
      <vt:variant>
        <vt:i4>5</vt:i4>
      </vt:variant>
      <vt:variant>
        <vt:lpwstr/>
      </vt:variant>
      <vt:variant>
        <vt:lpwstr>_Toc335918798</vt:lpwstr>
      </vt:variant>
      <vt:variant>
        <vt:i4>1835056</vt:i4>
      </vt:variant>
      <vt:variant>
        <vt:i4>176</vt:i4>
      </vt:variant>
      <vt:variant>
        <vt:i4>0</vt:i4>
      </vt:variant>
      <vt:variant>
        <vt:i4>5</vt:i4>
      </vt:variant>
      <vt:variant>
        <vt:lpwstr/>
      </vt:variant>
      <vt:variant>
        <vt:lpwstr>_Toc335918797</vt:lpwstr>
      </vt:variant>
      <vt:variant>
        <vt:i4>1835056</vt:i4>
      </vt:variant>
      <vt:variant>
        <vt:i4>170</vt:i4>
      </vt:variant>
      <vt:variant>
        <vt:i4>0</vt:i4>
      </vt:variant>
      <vt:variant>
        <vt:i4>5</vt:i4>
      </vt:variant>
      <vt:variant>
        <vt:lpwstr/>
      </vt:variant>
      <vt:variant>
        <vt:lpwstr>_Toc335918796</vt:lpwstr>
      </vt:variant>
      <vt:variant>
        <vt:i4>1835056</vt:i4>
      </vt:variant>
      <vt:variant>
        <vt:i4>164</vt:i4>
      </vt:variant>
      <vt:variant>
        <vt:i4>0</vt:i4>
      </vt:variant>
      <vt:variant>
        <vt:i4>5</vt:i4>
      </vt:variant>
      <vt:variant>
        <vt:lpwstr/>
      </vt:variant>
      <vt:variant>
        <vt:lpwstr>_Toc335918795</vt:lpwstr>
      </vt:variant>
      <vt:variant>
        <vt:i4>1835056</vt:i4>
      </vt:variant>
      <vt:variant>
        <vt:i4>158</vt:i4>
      </vt:variant>
      <vt:variant>
        <vt:i4>0</vt:i4>
      </vt:variant>
      <vt:variant>
        <vt:i4>5</vt:i4>
      </vt:variant>
      <vt:variant>
        <vt:lpwstr/>
      </vt:variant>
      <vt:variant>
        <vt:lpwstr>_Toc335918794</vt:lpwstr>
      </vt:variant>
      <vt:variant>
        <vt:i4>1835056</vt:i4>
      </vt:variant>
      <vt:variant>
        <vt:i4>152</vt:i4>
      </vt:variant>
      <vt:variant>
        <vt:i4>0</vt:i4>
      </vt:variant>
      <vt:variant>
        <vt:i4>5</vt:i4>
      </vt:variant>
      <vt:variant>
        <vt:lpwstr/>
      </vt:variant>
      <vt:variant>
        <vt:lpwstr>_Toc335918793</vt:lpwstr>
      </vt:variant>
      <vt:variant>
        <vt:i4>1835056</vt:i4>
      </vt:variant>
      <vt:variant>
        <vt:i4>146</vt:i4>
      </vt:variant>
      <vt:variant>
        <vt:i4>0</vt:i4>
      </vt:variant>
      <vt:variant>
        <vt:i4>5</vt:i4>
      </vt:variant>
      <vt:variant>
        <vt:lpwstr/>
      </vt:variant>
      <vt:variant>
        <vt:lpwstr>_Toc335918792</vt:lpwstr>
      </vt:variant>
      <vt:variant>
        <vt:i4>1835056</vt:i4>
      </vt:variant>
      <vt:variant>
        <vt:i4>140</vt:i4>
      </vt:variant>
      <vt:variant>
        <vt:i4>0</vt:i4>
      </vt:variant>
      <vt:variant>
        <vt:i4>5</vt:i4>
      </vt:variant>
      <vt:variant>
        <vt:lpwstr/>
      </vt:variant>
      <vt:variant>
        <vt:lpwstr>_Toc335918791</vt:lpwstr>
      </vt:variant>
      <vt:variant>
        <vt:i4>1835056</vt:i4>
      </vt:variant>
      <vt:variant>
        <vt:i4>134</vt:i4>
      </vt:variant>
      <vt:variant>
        <vt:i4>0</vt:i4>
      </vt:variant>
      <vt:variant>
        <vt:i4>5</vt:i4>
      </vt:variant>
      <vt:variant>
        <vt:lpwstr/>
      </vt:variant>
      <vt:variant>
        <vt:lpwstr>_Toc335918790</vt:lpwstr>
      </vt:variant>
      <vt:variant>
        <vt:i4>1900592</vt:i4>
      </vt:variant>
      <vt:variant>
        <vt:i4>128</vt:i4>
      </vt:variant>
      <vt:variant>
        <vt:i4>0</vt:i4>
      </vt:variant>
      <vt:variant>
        <vt:i4>5</vt:i4>
      </vt:variant>
      <vt:variant>
        <vt:lpwstr/>
      </vt:variant>
      <vt:variant>
        <vt:lpwstr>_Toc335918789</vt:lpwstr>
      </vt:variant>
      <vt:variant>
        <vt:i4>1900592</vt:i4>
      </vt:variant>
      <vt:variant>
        <vt:i4>122</vt:i4>
      </vt:variant>
      <vt:variant>
        <vt:i4>0</vt:i4>
      </vt:variant>
      <vt:variant>
        <vt:i4>5</vt:i4>
      </vt:variant>
      <vt:variant>
        <vt:lpwstr/>
      </vt:variant>
      <vt:variant>
        <vt:lpwstr>_Toc335918788</vt:lpwstr>
      </vt:variant>
      <vt:variant>
        <vt:i4>1900592</vt:i4>
      </vt:variant>
      <vt:variant>
        <vt:i4>116</vt:i4>
      </vt:variant>
      <vt:variant>
        <vt:i4>0</vt:i4>
      </vt:variant>
      <vt:variant>
        <vt:i4>5</vt:i4>
      </vt:variant>
      <vt:variant>
        <vt:lpwstr/>
      </vt:variant>
      <vt:variant>
        <vt:lpwstr>_Toc335918787</vt:lpwstr>
      </vt:variant>
      <vt:variant>
        <vt:i4>1900592</vt:i4>
      </vt:variant>
      <vt:variant>
        <vt:i4>110</vt:i4>
      </vt:variant>
      <vt:variant>
        <vt:i4>0</vt:i4>
      </vt:variant>
      <vt:variant>
        <vt:i4>5</vt:i4>
      </vt:variant>
      <vt:variant>
        <vt:lpwstr/>
      </vt:variant>
      <vt:variant>
        <vt:lpwstr>_Toc335918786</vt:lpwstr>
      </vt:variant>
      <vt:variant>
        <vt:i4>1900592</vt:i4>
      </vt:variant>
      <vt:variant>
        <vt:i4>104</vt:i4>
      </vt:variant>
      <vt:variant>
        <vt:i4>0</vt:i4>
      </vt:variant>
      <vt:variant>
        <vt:i4>5</vt:i4>
      </vt:variant>
      <vt:variant>
        <vt:lpwstr/>
      </vt:variant>
      <vt:variant>
        <vt:lpwstr>_Toc335918785</vt:lpwstr>
      </vt:variant>
      <vt:variant>
        <vt:i4>1900592</vt:i4>
      </vt:variant>
      <vt:variant>
        <vt:i4>98</vt:i4>
      </vt:variant>
      <vt:variant>
        <vt:i4>0</vt:i4>
      </vt:variant>
      <vt:variant>
        <vt:i4>5</vt:i4>
      </vt:variant>
      <vt:variant>
        <vt:lpwstr/>
      </vt:variant>
      <vt:variant>
        <vt:lpwstr>_Toc335918784</vt:lpwstr>
      </vt:variant>
      <vt:variant>
        <vt:i4>1900592</vt:i4>
      </vt:variant>
      <vt:variant>
        <vt:i4>92</vt:i4>
      </vt:variant>
      <vt:variant>
        <vt:i4>0</vt:i4>
      </vt:variant>
      <vt:variant>
        <vt:i4>5</vt:i4>
      </vt:variant>
      <vt:variant>
        <vt:lpwstr/>
      </vt:variant>
      <vt:variant>
        <vt:lpwstr>_Toc335918783</vt:lpwstr>
      </vt:variant>
      <vt:variant>
        <vt:i4>1900592</vt:i4>
      </vt:variant>
      <vt:variant>
        <vt:i4>86</vt:i4>
      </vt:variant>
      <vt:variant>
        <vt:i4>0</vt:i4>
      </vt:variant>
      <vt:variant>
        <vt:i4>5</vt:i4>
      </vt:variant>
      <vt:variant>
        <vt:lpwstr/>
      </vt:variant>
      <vt:variant>
        <vt:lpwstr>_Toc335918782</vt:lpwstr>
      </vt:variant>
      <vt:variant>
        <vt:i4>1900592</vt:i4>
      </vt:variant>
      <vt:variant>
        <vt:i4>80</vt:i4>
      </vt:variant>
      <vt:variant>
        <vt:i4>0</vt:i4>
      </vt:variant>
      <vt:variant>
        <vt:i4>5</vt:i4>
      </vt:variant>
      <vt:variant>
        <vt:lpwstr/>
      </vt:variant>
      <vt:variant>
        <vt:lpwstr>_Toc335918781</vt:lpwstr>
      </vt:variant>
      <vt:variant>
        <vt:i4>1900592</vt:i4>
      </vt:variant>
      <vt:variant>
        <vt:i4>74</vt:i4>
      </vt:variant>
      <vt:variant>
        <vt:i4>0</vt:i4>
      </vt:variant>
      <vt:variant>
        <vt:i4>5</vt:i4>
      </vt:variant>
      <vt:variant>
        <vt:lpwstr/>
      </vt:variant>
      <vt:variant>
        <vt:lpwstr>_Toc335918780</vt:lpwstr>
      </vt:variant>
      <vt:variant>
        <vt:i4>1179696</vt:i4>
      </vt:variant>
      <vt:variant>
        <vt:i4>68</vt:i4>
      </vt:variant>
      <vt:variant>
        <vt:i4>0</vt:i4>
      </vt:variant>
      <vt:variant>
        <vt:i4>5</vt:i4>
      </vt:variant>
      <vt:variant>
        <vt:lpwstr/>
      </vt:variant>
      <vt:variant>
        <vt:lpwstr>_Toc335918779</vt:lpwstr>
      </vt:variant>
      <vt:variant>
        <vt:i4>1179696</vt:i4>
      </vt:variant>
      <vt:variant>
        <vt:i4>62</vt:i4>
      </vt:variant>
      <vt:variant>
        <vt:i4>0</vt:i4>
      </vt:variant>
      <vt:variant>
        <vt:i4>5</vt:i4>
      </vt:variant>
      <vt:variant>
        <vt:lpwstr/>
      </vt:variant>
      <vt:variant>
        <vt:lpwstr>_Toc335918778</vt:lpwstr>
      </vt:variant>
      <vt:variant>
        <vt:i4>1179696</vt:i4>
      </vt:variant>
      <vt:variant>
        <vt:i4>56</vt:i4>
      </vt:variant>
      <vt:variant>
        <vt:i4>0</vt:i4>
      </vt:variant>
      <vt:variant>
        <vt:i4>5</vt:i4>
      </vt:variant>
      <vt:variant>
        <vt:lpwstr/>
      </vt:variant>
      <vt:variant>
        <vt:lpwstr>_Toc335918777</vt:lpwstr>
      </vt:variant>
      <vt:variant>
        <vt:i4>1179696</vt:i4>
      </vt:variant>
      <vt:variant>
        <vt:i4>50</vt:i4>
      </vt:variant>
      <vt:variant>
        <vt:i4>0</vt:i4>
      </vt:variant>
      <vt:variant>
        <vt:i4>5</vt:i4>
      </vt:variant>
      <vt:variant>
        <vt:lpwstr/>
      </vt:variant>
      <vt:variant>
        <vt:lpwstr>_Toc335918776</vt:lpwstr>
      </vt:variant>
      <vt:variant>
        <vt:i4>1179696</vt:i4>
      </vt:variant>
      <vt:variant>
        <vt:i4>44</vt:i4>
      </vt:variant>
      <vt:variant>
        <vt:i4>0</vt:i4>
      </vt:variant>
      <vt:variant>
        <vt:i4>5</vt:i4>
      </vt:variant>
      <vt:variant>
        <vt:lpwstr/>
      </vt:variant>
      <vt:variant>
        <vt:lpwstr>_Toc335918775</vt:lpwstr>
      </vt:variant>
      <vt:variant>
        <vt:i4>1179696</vt:i4>
      </vt:variant>
      <vt:variant>
        <vt:i4>38</vt:i4>
      </vt:variant>
      <vt:variant>
        <vt:i4>0</vt:i4>
      </vt:variant>
      <vt:variant>
        <vt:i4>5</vt:i4>
      </vt:variant>
      <vt:variant>
        <vt:lpwstr/>
      </vt:variant>
      <vt:variant>
        <vt:lpwstr>_Toc335918774</vt:lpwstr>
      </vt:variant>
      <vt:variant>
        <vt:i4>1179696</vt:i4>
      </vt:variant>
      <vt:variant>
        <vt:i4>32</vt:i4>
      </vt:variant>
      <vt:variant>
        <vt:i4>0</vt:i4>
      </vt:variant>
      <vt:variant>
        <vt:i4>5</vt:i4>
      </vt:variant>
      <vt:variant>
        <vt:lpwstr/>
      </vt:variant>
      <vt:variant>
        <vt:lpwstr>_Toc335918773</vt:lpwstr>
      </vt:variant>
      <vt:variant>
        <vt:i4>1179696</vt:i4>
      </vt:variant>
      <vt:variant>
        <vt:i4>26</vt:i4>
      </vt:variant>
      <vt:variant>
        <vt:i4>0</vt:i4>
      </vt:variant>
      <vt:variant>
        <vt:i4>5</vt:i4>
      </vt:variant>
      <vt:variant>
        <vt:lpwstr/>
      </vt:variant>
      <vt:variant>
        <vt:lpwstr>_Toc335918772</vt:lpwstr>
      </vt:variant>
      <vt:variant>
        <vt:i4>1179696</vt:i4>
      </vt:variant>
      <vt:variant>
        <vt:i4>20</vt:i4>
      </vt:variant>
      <vt:variant>
        <vt:i4>0</vt:i4>
      </vt:variant>
      <vt:variant>
        <vt:i4>5</vt:i4>
      </vt:variant>
      <vt:variant>
        <vt:lpwstr/>
      </vt:variant>
      <vt:variant>
        <vt:lpwstr>_Toc335918771</vt:lpwstr>
      </vt:variant>
      <vt:variant>
        <vt:i4>1179696</vt:i4>
      </vt:variant>
      <vt:variant>
        <vt:i4>14</vt:i4>
      </vt:variant>
      <vt:variant>
        <vt:i4>0</vt:i4>
      </vt:variant>
      <vt:variant>
        <vt:i4>5</vt:i4>
      </vt:variant>
      <vt:variant>
        <vt:lpwstr/>
      </vt:variant>
      <vt:variant>
        <vt:lpwstr>_Toc335918770</vt:lpwstr>
      </vt:variant>
      <vt:variant>
        <vt:i4>1245232</vt:i4>
      </vt:variant>
      <vt:variant>
        <vt:i4>8</vt:i4>
      </vt:variant>
      <vt:variant>
        <vt:i4>0</vt:i4>
      </vt:variant>
      <vt:variant>
        <vt:i4>5</vt:i4>
      </vt:variant>
      <vt:variant>
        <vt:lpwstr/>
      </vt:variant>
      <vt:variant>
        <vt:lpwstr>_Toc335918769</vt:lpwstr>
      </vt:variant>
      <vt:variant>
        <vt:i4>1245232</vt:i4>
      </vt:variant>
      <vt:variant>
        <vt:i4>2</vt:i4>
      </vt:variant>
      <vt:variant>
        <vt:i4>0</vt:i4>
      </vt:variant>
      <vt:variant>
        <vt:i4>5</vt:i4>
      </vt:variant>
      <vt:variant>
        <vt:lpwstr/>
      </vt:variant>
      <vt:variant>
        <vt:lpwstr>_Toc335918768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AVETMISS Data Element Definitions edn 2.3</dc:title>
  <dc:subject/>
  <dc:creator>NCVER</dc:creator>
  <cp:keywords/>
  <dc:description/>
  <cp:lastModifiedBy>Rocky Barbaro</cp:lastModifiedBy>
  <cp:revision>4</cp:revision>
  <cp:lastPrinted>2018-08-29T07:10:00Z</cp:lastPrinted>
  <dcterms:created xsi:type="dcterms:W3CDTF">2026-02-27T03:55:00Z</dcterms:created>
  <dcterms:modified xsi:type="dcterms:W3CDTF">2026-02-27T04:01:00Z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1ad429-e51f-433a-bb63-ec2e462336b1_Enabled">
    <vt:lpwstr>true</vt:lpwstr>
  </property>
  <property fmtid="{D5CDD505-2E9C-101B-9397-08002B2CF9AE}" pid="3" name="MSIP_Label_cb1ad429-e51f-433a-bb63-ec2e462336b1_SetDate">
    <vt:lpwstr>2025-08-18T03:11:47Z</vt:lpwstr>
  </property>
  <property fmtid="{D5CDD505-2E9C-101B-9397-08002B2CF9AE}" pid="4" name="MSIP_Label_cb1ad429-e51f-433a-bb63-ec2e462336b1_Method">
    <vt:lpwstr>Standard</vt:lpwstr>
  </property>
  <property fmtid="{D5CDD505-2E9C-101B-9397-08002B2CF9AE}" pid="5" name="MSIP_Label_cb1ad429-e51f-433a-bb63-ec2e462336b1_Name">
    <vt:lpwstr>defa4170-0d19-0005-0004-bc88714345d2</vt:lpwstr>
  </property>
  <property fmtid="{D5CDD505-2E9C-101B-9397-08002B2CF9AE}" pid="6" name="MSIP_Label_cb1ad429-e51f-433a-bb63-ec2e462336b1_SiteId">
    <vt:lpwstr>f43be676-b734-4cc3-b379-5a81b89979e3</vt:lpwstr>
  </property>
  <property fmtid="{D5CDD505-2E9C-101B-9397-08002B2CF9AE}" pid="7" name="MSIP_Label_cb1ad429-e51f-433a-bb63-ec2e462336b1_ActionId">
    <vt:lpwstr>fe9b7dfd-b382-4fc8-a3a6-73ae0ed87ec9</vt:lpwstr>
  </property>
  <property fmtid="{D5CDD505-2E9C-101B-9397-08002B2CF9AE}" pid="8" name="MSIP_Label_cb1ad429-e51f-433a-bb63-ec2e462336b1_ContentBits">
    <vt:lpwstr>0</vt:lpwstr>
  </property>
  <property fmtid="{D5CDD505-2E9C-101B-9397-08002B2CF9AE}" pid="9" name="MSIP_Label_cb1ad429-e51f-433a-bb63-ec2e462336b1_Tag">
    <vt:lpwstr>10, 3, 0, 1</vt:lpwstr>
  </property>
</Properties>
</file>