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BAF00C" w14:textId="0968FF88" w:rsidR="00736A90" w:rsidRDefault="00E715DB" w:rsidP="004344C7">
      <w:pPr>
        <w:pStyle w:val="BodyText"/>
        <w:tabs>
          <w:tab w:val="left" w:pos="6399"/>
        </w:tabs>
        <w:rPr>
          <w:rFonts w:ascii="Times New Roman"/>
        </w:rPr>
      </w:pPr>
      <w:r>
        <w:rPr>
          <w:rFonts w:ascii="Times New Roman"/>
          <w:noProof/>
        </w:rPr>
        <w:drawing>
          <wp:anchor distT="0" distB="0" distL="114300" distR="114300" simplePos="0" relativeHeight="251629568" behindDoc="1" locked="0" layoutInCell="1" allowOverlap="1" wp14:anchorId="2B0F0BDC" wp14:editId="2B18D72C">
            <wp:simplePos x="0" y="0"/>
            <wp:positionH relativeFrom="column">
              <wp:posOffset>-295910</wp:posOffset>
            </wp:positionH>
            <wp:positionV relativeFrom="paragraph">
              <wp:posOffset>-1041400</wp:posOffset>
            </wp:positionV>
            <wp:extent cx="7588938" cy="10734675"/>
            <wp:effectExtent l="0" t="0" r="0" b="0"/>
            <wp:wrapNone/>
            <wp:docPr id="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8"/>
                    <pic:cNvPicPr>
                      <a:picLocks noChangeAspect="1" noChangeArrowheads="1"/>
                    </pic:cNvPicPr>
                  </pic:nvPicPr>
                  <pic:blipFill>
                    <a:blip r:embed="rId4"/>
                    <a:stretch>
                      <a:fillRect/>
                    </a:stretch>
                  </pic:blipFill>
                  <pic:spPr bwMode="auto">
                    <a:xfrm>
                      <a:off x="0" y="0"/>
                      <a:ext cx="7588938" cy="1073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44C7">
        <w:rPr>
          <w:rFonts w:ascii="Times New Roman"/>
        </w:rPr>
        <w:tab/>
      </w:r>
    </w:p>
    <w:p w14:paraId="0D97CA37" w14:textId="24E04641" w:rsidR="00736A90" w:rsidRDefault="00736A90">
      <w:pPr>
        <w:pStyle w:val="BodyText"/>
        <w:rPr>
          <w:rFonts w:ascii="Times New Roman"/>
        </w:rPr>
      </w:pPr>
    </w:p>
    <w:p w14:paraId="133548E5" w14:textId="05E952B0" w:rsidR="00736A90" w:rsidRDefault="00736A90">
      <w:pPr>
        <w:pStyle w:val="BodyText"/>
        <w:spacing w:before="1"/>
        <w:rPr>
          <w:rFonts w:ascii="Times New Roman"/>
          <w:sz w:val="27"/>
        </w:rPr>
      </w:pPr>
    </w:p>
    <w:p w14:paraId="7E3A3368" w14:textId="258C84CE" w:rsidR="00736A90" w:rsidRDefault="003B7DAD">
      <w:pPr>
        <w:pStyle w:val="BodyText"/>
        <w:spacing w:before="93"/>
        <w:ind w:left="1428"/>
      </w:pPr>
      <w:r>
        <w:rPr>
          <w:noProof/>
          <w:color w:val="414042"/>
        </w:rPr>
        <w:drawing>
          <wp:anchor distT="0" distB="0" distL="114300" distR="114300" simplePos="0" relativeHeight="251687936" behindDoc="1" locked="0" layoutInCell="1" allowOverlap="1" wp14:anchorId="2D3C117E" wp14:editId="5F1601A6">
            <wp:simplePos x="0" y="0"/>
            <wp:positionH relativeFrom="column">
              <wp:posOffset>3388816</wp:posOffset>
            </wp:positionH>
            <wp:positionV relativeFrom="paragraph">
              <wp:posOffset>59691</wp:posOffset>
            </wp:positionV>
            <wp:extent cx="3481884" cy="1602740"/>
            <wp:effectExtent l="0" t="0" r="4445"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noChangeArrowheads="1"/>
                    </pic:cNvPicPr>
                  </pic:nvPicPr>
                  <pic:blipFill rotWithShape="1">
                    <a:blip r:embed="rId5">
                      <a:extLst>
                        <a:ext uri="{28A0092B-C50C-407E-A947-70E740481C1C}">
                          <a14:useLocalDpi xmlns:a14="http://schemas.microsoft.com/office/drawing/2010/main" val="0"/>
                        </a:ext>
                      </a:extLst>
                    </a:blip>
                    <a:srcRect l="13563" r="5205"/>
                    <a:stretch/>
                  </pic:blipFill>
                  <pic:spPr bwMode="auto">
                    <a:xfrm>
                      <a:off x="0" y="0"/>
                      <a:ext cx="3481884" cy="1602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3E07">
        <w:rPr>
          <w:color w:val="414042"/>
        </w:rPr>
        <w:t>&lt;&lt;DATE&gt;&gt;</w:t>
      </w:r>
    </w:p>
    <w:p w14:paraId="19D32228" w14:textId="7D4A38D7" w:rsidR="00736A90" w:rsidRDefault="00736A90">
      <w:pPr>
        <w:pStyle w:val="BodyText"/>
      </w:pPr>
    </w:p>
    <w:p w14:paraId="53D2184B" w14:textId="042D0E64" w:rsidR="00736A90" w:rsidRDefault="00736A90">
      <w:pPr>
        <w:pStyle w:val="BodyText"/>
      </w:pPr>
    </w:p>
    <w:p w14:paraId="3DFAE530" w14:textId="7D1951A2" w:rsidR="00736A90" w:rsidRDefault="00484378" w:rsidP="00484378">
      <w:pPr>
        <w:pStyle w:val="BodyText"/>
        <w:tabs>
          <w:tab w:val="left" w:pos="7410"/>
        </w:tabs>
      </w:pPr>
      <w:r>
        <w:tab/>
      </w:r>
    </w:p>
    <w:p w14:paraId="5D374A83" w14:textId="029BDC34" w:rsidR="00736A90" w:rsidRDefault="008E74E1" w:rsidP="001A4F41">
      <w:pPr>
        <w:pStyle w:val="BodyText"/>
        <w:tabs>
          <w:tab w:val="left" w:pos="1965"/>
        </w:tabs>
        <w:spacing w:before="5"/>
        <w:rPr>
          <w:sz w:val="23"/>
        </w:rPr>
      </w:pPr>
      <w:r>
        <w:rPr>
          <w:sz w:val="23"/>
        </w:rPr>
        <w:t xml:space="preserve">                      &lt;&lt;Barcode&gt;&gt;</w:t>
      </w:r>
    </w:p>
    <w:p w14:paraId="2D3268E5" w14:textId="47F88ED6" w:rsidR="00736A90" w:rsidRDefault="00513E07">
      <w:pPr>
        <w:pStyle w:val="BodyText"/>
        <w:spacing w:before="1" w:line="249" w:lineRule="auto"/>
        <w:ind w:left="1428" w:right="8023"/>
      </w:pPr>
      <w:r>
        <w:rPr>
          <w:color w:val="414042"/>
        </w:rPr>
        <w:t>Attention: NAME COMPANY ADDRESS1 ADDRESS2</w:t>
      </w:r>
    </w:p>
    <w:p w14:paraId="01EEE2DA" w14:textId="31C29F3E" w:rsidR="00736A90" w:rsidRDefault="00513E07">
      <w:pPr>
        <w:pStyle w:val="BodyText"/>
        <w:spacing w:before="3"/>
        <w:ind w:left="1428"/>
      </w:pPr>
      <w:r>
        <w:rPr>
          <w:color w:val="414042"/>
        </w:rPr>
        <w:t>SUBURB, STATE, PCODE</w:t>
      </w:r>
    </w:p>
    <w:p w14:paraId="44816783" w14:textId="77777777" w:rsidR="00736A90" w:rsidRDefault="00736A90">
      <w:pPr>
        <w:pStyle w:val="BodyText"/>
      </w:pPr>
    </w:p>
    <w:p w14:paraId="336CEDC6" w14:textId="0B7CD8E2" w:rsidR="00736A90" w:rsidRDefault="00736A90">
      <w:pPr>
        <w:pStyle w:val="BodyText"/>
      </w:pPr>
    </w:p>
    <w:p w14:paraId="74EAA5F5" w14:textId="4267D0C3" w:rsidR="00736A90" w:rsidRDefault="00736A90">
      <w:pPr>
        <w:pStyle w:val="BodyText"/>
        <w:spacing w:before="5"/>
        <w:rPr>
          <w:sz w:val="22"/>
        </w:rPr>
      </w:pPr>
    </w:p>
    <w:p w14:paraId="68EDB0D2" w14:textId="1CB99EF5" w:rsidR="00736A90" w:rsidRDefault="00513E07">
      <w:pPr>
        <w:pStyle w:val="Heading1"/>
      </w:pPr>
      <w:r>
        <w:rPr>
          <w:color w:val="414042"/>
        </w:rPr>
        <w:t xml:space="preserve">How do you meet your skills needs? </w:t>
      </w:r>
      <w:r w:rsidR="00C46C5B">
        <w:rPr>
          <w:color w:val="414042"/>
        </w:rPr>
        <w:t>–</w:t>
      </w:r>
      <w:r>
        <w:rPr>
          <w:color w:val="414042"/>
        </w:rPr>
        <w:t xml:space="preserve"> A Survey of Australian Employers</w:t>
      </w:r>
    </w:p>
    <w:p w14:paraId="01A55C35" w14:textId="77777777" w:rsidR="00736A90" w:rsidRDefault="00736A90">
      <w:pPr>
        <w:pStyle w:val="BodyText"/>
        <w:spacing w:before="7"/>
        <w:rPr>
          <w:b/>
        </w:rPr>
      </w:pPr>
    </w:p>
    <w:p w14:paraId="6090EFE1" w14:textId="76554DB2" w:rsidR="001A4F41" w:rsidRDefault="00513E07" w:rsidP="001A4F41">
      <w:pPr>
        <w:pStyle w:val="BodyText"/>
        <w:spacing w:line="249" w:lineRule="auto"/>
        <w:ind w:left="106"/>
      </w:pPr>
      <w:bookmarkStart w:id="0" w:name="_Hlk57128069"/>
      <w:r>
        <w:rPr>
          <w:color w:val="414042"/>
        </w:rPr>
        <w:t>The National Centre for Vocational Education Research (NCVER) and Wallis Social Research (Wallis) are conducting a survey on behalf of the Australian Government Department of Education</w:t>
      </w:r>
      <w:r w:rsidR="00C267CA">
        <w:rPr>
          <w:color w:val="414042"/>
        </w:rPr>
        <w:t>, Skills and Employment</w:t>
      </w:r>
      <w:r>
        <w:rPr>
          <w:color w:val="414042"/>
        </w:rPr>
        <w:t xml:space="preserve"> to find out how employers meet their skill needs.</w:t>
      </w:r>
      <w:r w:rsidR="00C46C5B">
        <w:rPr>
          <w:color w:val="414042"/>
        </w:rPr>
        <w:t xml:space="preserve"> </w:t>
      </w:r>
      <w:r w:rsidR="00E715DB" w:rsidRPr="00E715DB">
        <w:rPr>
          <w:color w:val="414042"/>
        </w:rPr>
        <w:t>We are also interested</w:t>
      </w:r>
      <w:r w:rsidR="00E715DB" w:rsidRPr="00ED58D9">
        <w:rPr>
          <w:color w:val="FF0000"/>
        </w:rPr>
        <w:t xml:space="preserve"> </w:t>
      </w:r>
      <w:r w:rsidR="00E715DB" w:rsidRPr="00DE0830">
        <w:t>in understanding how the COVID-19 pandemic has affected the way you train your staff and your future training plans</w:t>
      </w:r>
      <w:bookmarkEnd w:id="0"/>
      <w:r w:rsidR="00484378" w:rsidRPr="00DE0830">
        <w:t>.</w:t>
      </w:r>
    </w:p>
    <w:p w14:paraId="41929F46" w14:textId="30F512C7" w:rsidR="001A4F41" w:rsidRDefault="001A4F41" w:rsidP="001A4F41">
      <w:pPr>
        <w:pStyle w:val="BodyText"/>
        <w:spacing w:line="249" w:lineRule="auto"/>
        <w:ind w:left="106"/>
        <w:rPr>
          <w:rStyle w:val="A1"/>
        </w:rPr>
      </w:pPr>
    </w:p>
    <w:p w14:paraId="44DE27AC" w14:textId="34B9DA0C" w:rsidR="001A4F41" w:rsidRDefault="001A4F41" w:rsidP="001A4F41">
      <w:pPr>
        <w:pStyle w:val="BodyText"/>
        <w:spacing w:line="249" w:lineRule="auto"/>
        <w:ind w:left="106"/>
        <w:rPr>
          <w:rStyle w:val="A1"/>
        </w:rPr>
      </w:pPr>
      <w:r>
        <w:rPr>
          <w:rStyle w:val="A1"/>
        </w:rPr>
        <w:t>T</w:t>
      </w:r>
      <w:r w:rsidRPr="001A4F41">
        <w:t>he best person to fill out this survey would be the person who manages employment and training for your organisation.</w:t>
      </w:r>
    </w:p>
    <w:p w14:paraId="05BEC7BD" w14:textId="6027ED46" w:rsidR="00736A90" w:rsidRPr="001A4F41" w:rsidRDefault="00736A90">
      <w:pPr>
        <w:pStyle w:val="BodyText"/>
        <w:spacing w:before="10"/>
      </w:pPr>
    </w:p>
    <w:p w14:paraId="03016047" w14:textId="5AE3A7F6" w:rsidR="00736A90" w:rsidRDefault="00513E07">
      <w:pPr>
        <w:pStyle w:val="BodyText"/>
        <w:spacing w:before="1" w:line="249" w:lineRule="auto"/>
        <w:ind w:left="106" w:right="318"/>
      </w:pPr>
      <w:r w:rsidRPr="007B6142">
        <w:t xml:space="preserve">The survey </w:t>
      </w:r>
      <w:r w:rsidR="00ED58D9" w:rsidRPr="007B6142">
        <w:t>take</w:t>
      </w:r>
      <w:r w:rsidR="007B6142" w:rsidRPr="007B6142">
        <w:t>s</w:t>
      </w:r>
      <w:r w:rsidR="00ED58D9" w:rsidRPr="007B6142">
        <w:t xml:space="preserve"> </w:t>
      </w:r>
      <w:r w:rsidRPr="007B6142">
        <w:t xml:space="preserve">about </w:t>
      </w:r>
      <w:r>
        <w:rPr>
          <w:b/>
          <w:color w:val="414042"/>
        </w:rPr>
        <w:t xml:space="preserve">10 minutes </w:t>
      </w:r>
      <w:r>
        <w:rPr>
          <w:color w:val="414042"/>
        </w:rPr>
        <w:t>to complete.</w:t>
      </w:r>
      <w:r w:rsidR="00C46C5B">
        <w:rPr>
          <w:color w:val="414042"/>
        </w:rPr>
        <w:t xml:space="preserve"> </w:t>
      </w:r>
      <w:r>
        <w:rPr>
          <w:color w:val="414042"/>
        </w:rPr>
        <w:t>The enclosed brochure contains information to help you complete the survey.</w:t>
      </w:r>
    </w:p>
    <w:p w14:paraId="66D72343" w14:textId="77777777" w:rsidR="00736A90" w:rsidRDefault="00736A90">
      <w:pPr>
        <w:pStyle w:val="BodyText"/>
        <w:spacing w:before="8"/>
        <w:rPr>
          <w:sz w:val="15"/>
        </w:rPr>
      </w:pPr>
    </w:p>
    <w:p w14:paraId="6670A645" w14:textId="77777777" w:rsidR="00736A90" w:rsidRDefault="00736A90">
      <w:pPr>
        <w:rPr>
          <w:sz w:val="15"/>
        </w:rPr>
        <w:sectPr w:rsidR="00736A90">
          <w:type w:val="continuous"/>
          <w:pgSz w:w="11910" w:h="16840"/>
          <w:pgMar w:top="1580" w:right="500" w:bottom="280" w:left="460" w:header="720" w:footer="720" w:gutter="0"/>
          <w:cols w:space="720"/>
        </w:sectPr>
      </w:pPr>
    </w:p>
    <w:p w14:paraId="0AA78940" w14:textId="6AA0DFD4" w:rsidR="00736A90" w:rsidRDefault="00ED58D9">
      <w:pPr>
        <w:pStyle w:val="Heading1"/>
        <w:spacing w:before="113"/>
      </w:pPr>
      <w:r>
        <w:rPr>
          <w:color w:val="414042"/>
        </w:rPr>
        <w:t>Y</w:t>
      </w:r>
      <w:r w:rsidR="00513E07">
        <w:rPr>
          <w:color w:val="414042"/>
        </w:rPr>
        <w:t xml:space="preserve">ou </w:t>
      </w:r>
      <w:r w:rsidRPr="00DE0830">
        <w:t>can either complete the survey</w:t>
      </w:r>
      <w:r w:rsidR="00513E07">
        <w:rPr>
          <w:color w:val="414042"/>
        </w:rPr>
        <w:t>:</w:t>
      </w:r>
    </w:p>
    <w:p w14:paraId="58490A1B" w14:textId="78DD13D0" w:rsidR="00736A90" w:rsidRPr="00845634" w:rsidRDefault="00C46C5B" w:rsidP="00C46C5B">
      <w:pPr>
        <w:pStyle w:val="BodyText"/>
        <w:spacing w:before="124" w:line="454" w:lineRule="auto"/>
        <w:ind w:left="749" w:right="11" w:hanging="641"/>
        <w:rPr>
          <w:color w:val="414042"/>
        </w:rPr>
      </w:pPr>
      <w:r>
        <w:rPr>
          <w:noProof/>
          <w:color w:val="414042"/>
        </w:rPr>
        <w:drawing>
          <wp:anchor distT="0" distB="0" distL="114300" distR="114300" simplePos="0" relativeHeight="251686912" behindDoc="1" locked="0" layoutInCell="1" allowOverlap="1" wp14:anchorId="7891FD3A" wp14:editId="2EF939A6">
            <wp:simplePos x="0" y="0"/>
            <wp:positionH relativeFrom="column">
              <wp:posOffset>134924</wp:posOffset>
            </wp:positionH>
            <wp:positionV relativeFrom="paragraph">
              <wp:posOffset>146685</wp:posOffset>
            </wp:positionV>
            <wp:extent cx="170180" cy="144145"/>
            <wp:effectExtent l="0" t="0" r="1270" b="8255"/>
            <wp:wrapTight wrapText="bothSides">
              <wp:wrapPolygon edited="0">
                <wp:start x="0" y="0"/>
                <wp:lineTo x="0" y="19982"/>
                <wp:lineTo x="19343" y="19982"/>
                <wp:lineTo x="19343" y="5709"/>
                <wp:lineTo x="14507" y="0"/>
                <wp:lineTo x="0" y="0"/>
              </wp:wrapPolygon>
            </wp:wrapTight>
            <wp:docPr id="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180"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color w:val="414042"/>
        </w:rPr>
        <mc:AlternateContent>
          <mc:Choice Requires="wps">
            <w:drawing>
              <wp:anchor distT="0" distB="0" distL="114300" distR="114300" simplePos="0" relativeHeight="251630592" behindDoc="0" locked="0" layoutInCell="1" allowOverlap="1" wp14:anchorId="0E0E95E0" wp14:editId="2265C4BC">
                <wp:simplePos x="0" y="0"/>
                <wp:positionH relativeFrom="column">
                  <wp:posOffset>65405</wp:posOffset>
                </wp:positionH>
                <wp:positionV relativeFrom="paragraph">
                  <wp:posOffset>85090</wp:posOffset>
                </wp:positionV>
                <wp:extent cx="306070" cy="306070"/>
                <wp:effectExtent l="0" t="0" r="0" b="0"/>
                <wp:wrapNone/>
                <wp:docPr id="5"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070" cy="306070"/>
                        </a:xfrm>
                        <a:custGeom>
                          <a:avLst/>
                          <a:gdLst>
                            <a:gd name="T0" fmla="+- 0 808 567"/>
                            <a:gd name="T1" fmla="*/ T0 w 482"/>
                            <a:gd name="T2" fmla="+- 0 8441 8441"/>
                            <a:gd name="T3" fmla="*/ 8441 h 482"/>
                            <a:gd name="T4" fmla="+- 0 732 567"/>
                            <a:gd name="T5" fmla="*/ T4 w 482"/>
                            <a:gd name="T6" fmla="+- 0 8453 8441"/>
                            <a:gd name="T7" fmla="*/ 8453 h 482"/>
                            <a:gd name="T8" fmla="+- 0 666 567"/>
                            <a:gd name="T9" fmla="*/ T8 w 482"/>
                            <a:gd name="T10" fmla="+- 0 8488 8441"/>
                            <a:gd name="T11" fmla="*/ 8488 h 482"/>
                            <a:gd name="T12" fmla="+- 0 613 567"/>
                            <a:gd name="T13" fmla="*/ T12 w 482"/>
                            <a:gd name="T14" fmla="+- 0 8540 8441"/>
                            <a:gd name="T15" fmla="*/ 8540 h 482"/>
                            <a:gd name="T16" fmla="+- 0 579 567"/>
                            <a:gd name="T17" fmla="*/ T16 w 482"/>
                            <a:gd name="T18" fmla="+- 0 8606 8441"/>
                            <a:gd name="T19" fmla="*/ 8606 h 482"/>
                            <a:gd name="T20" fmla="+- 0 567 567"/>
                            <a:gd name="T21" fmla="*/ T20 w 482"/>
                            <a:gd name="T22" fmla="+- 0 8682 8441"/>
                            <a:gd name="T23" fmla="*/ 8682 h 482"/>
                            <a:gd name="T24" fmla="+- 0 579 567"/>
                            <a:gd name="T25" fmla="*/ T24 w 482"/>
                            <a:gd name="T26" fmla="+- 0 8758 8441"/>
                            <a:gd name="T27" fmla="*/ 8758 h 482"/>
                            <a:gd name="T28" fmla="+- 0 613 567"/>
                            <a:gd name="T29" fmla="*/ T28 w 482"/>
                            <a:gd name="T30" fmla="+- 0 8824 8441"/>
                            <a:gd name="T31" fmla="*/ 8824 h 482"/>
                            <a:gd name="T32" fmla="+- 0 666 567"/>
                            <a:gd name="T33" fmla="*/ T32 w 482"/>
                            <a:gd name="T34" fmla="+- 0 8876 8441"/>
                            <a:gd name="T35" fmla="*/ 8876 h 482"/>
                            <a:gd name="T36" fmla="+- 0 732 567"/>
                            <a:gd name="T37" fmla="*/ T36 w 482"/>
                            <a:gd name="T38" fmla="+- 0 8911 8441"/>
                            <a:gd name="T39" fmla="*/ 8911 h 482"/>
                            <a:gd name="T40" fmla="+- 0 808 567"/>
                            <a:gd name="T41" fmla="*/ T40 w 482"/>
                            <a:gd name="T42" fmla="+- 0 8923 8441"/>
                            <a:gd name="T43" fmla="*/ 8923 h 482"/>
                            <a:gd name="T44" fmla="+- 0 884 567"/>
                            <a:gd name="T45" fmla="*/ T44 w 482"/>
                            <a:gd name="T46" fmla="+- 0 8911 8441"/>
                            <a:gd name="T47" fmla="*/ 8911 h 482"/>
                            <a:gd name="T48" fmla="+- 0 950 567"/>
                            <a:gd name="T49" fmla="*/ T48 w 482"/>
                            <a:gd name="T50" fmla="+- 0 8876 8441"/>
                            <a:gd name="T51" fmla="*/ 8876 h 482"/>
                            <a:gd name="T52" fmla="+- 0 1002 567"/>
                            <a:gd name="T53" fmla="*/ T52 w 482"/>
                            <a:gd name="T54" fmla="+- 0 8824 8441"/>
                            <a:gd name="T55" fmla="*/ 8824 h 482"/>
                            <a:gd name="T56" fmla="+- 0 1037 567"/>
                            <a:gd name="T57" fmla="*/ T56 w 482"/>
                            <a:gd name="T58" fmla="+- 0 8758 8441"/>
                            <a:gd name="T59" fmla="*/ 8758 h 482"/>
                            <a:gd name="T60" fmla="+- 0 1049 567"/>
                            <a:gd name="T61" fmla="*/ T60 w 482"/>
                            <a:gd name="T62" fmla="+- 0 8682 8441"/>
                            <a:gd name="T63" fmla="*/ 8682 h 482"/>
                            <a:gd name="T64" fmla="+- 0 1037 567"/>
                            <a:gd name="T65" fmla="*/ T64 w 482"/>
                            <a:gd name="T66" fmla="+- 0 8606 8441"/>
                            <a:gd name="T67" fmla="*/ 8606 h 482"/>
                            <a:gd name="T68" fmla="+- 0 1002 567"/>
                            <a:gd name="T69" fmla="*/ T68 w 482"/>
                            <a:gd name="T70" fmla="+- 0 8540 8441"/>
                            <a:gd name="T71" fmla="*/ 8540 h 482"/>
                            <a:gd name="T72" fmla="+- 0 950 567"/>
                            <a:gd name="T73" fmla="*/ T72 w 482"/>
                            <a:gd name="T74" fmla="+- 0 8488 8441"/>
                            <a:gd name="T75" fmla="*/ 8488 h 482"/>
                            <a:gd name="T76" fmla="+- 0 884 567"/>
                            <a:gd name="T77" fmla="*/ T76 w 482"/>
                            <a:gd name="T78" fmla="+- 0 8453 8441"/>
                            <a:gd name="T79" fmla="*/ 8453 h 482"/>
                            <a:gd name="T80" fmla="+- 0 808 567"/>
                            <a:gd name="T81" fmla="*/ T80 w 482"/>
                            <a:gd name="T82" fmla="+- 0 8441 8441"/>
                            <a:gd name="T83" fmla="*/ 8441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2" h="482">
                              <a:moveTo>
                                <a:pt x="241" y="0"/>
                              </a:moveTo>
                              <a:lnTo>
                                <a:pt x="165" y="12"/>
                              </a:lnTo>
                              <a:lnTo>
                                <a:pt x="99" y="47"/>
                              </a:lnTo>
                              <a:lnTo>
                                <a:pt x="46" y="99"/>
                              </a:lnTo>
                              <a:lnTo>
                                <a:pt x="12" y="165"/>
                              </a:lnTo>
                              <a:lnTo>
                                <a:pt x="0" y="241"/>
                              </a:lnTo>
                              <a:lnTo>
                                <a:pt x="12" y="317"/>
                              </a:lnTo>
                              <a:lnTo>
                                <a:pt x="46" y="383"/>
                              </a:lnTo>
                              <a:lnTo>
                                <a:pt x="99" y="435"/>
                              </a:lnTo>
                              <a:lnTo>
                                <a:pt x="165" y="470"/>
                              </a:lnTo>
                              <a:lnTo>
                                <a:pt x="241" y="482"/>
                              </a:lnTo>
                              <a:lnTo>
                                <a:pt x="317" y="470"/>
                              </a:lnTo>
                              <a:lnTo>
                                <a:pt x="383" y="435"/>
                              </a:lnTo>
                              <a:lnTo>
                                <a:pt x="435" y="383"/>
                              </a:lnTo>
                              <a:lnTo>
                                <a:pt x="470" y="317"/>
                              </a:lnTo>
                              <a:lnTo>
                                <a:pt x="482" y="241"/>
                              </a:lnTo>
                              <a:lnTo>
                                <a:pt x="470" y="165"/>
                              </a:lnTo>
                              <a:lnTo>
                                <a:pt x="435" y="99"/>
                              </a:lnTo>
                              <a:lnTo>
                                <a:pt x="383" y="47"/>
                              </a:lnTo>
                              <a:lnTo>
                                <a:pt x="317" y="12"/>
                              </a:lnTo>
                              <a:lnTo>
                                <a:pt x="241" y="0"/>
                              </a:lnTo>
                              <a:close/>
                            </a:path>
                          </a:pathLst>
                        </a:custGeom>
                        <a:solidFill>
                          <a:srgbClr val="01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7AC9BFD" id="Freeform 55" o:spid="_x0000_s1026" style="position:absolute;margin-left:5.15pt;margin-top:6.7pt;width:24.1pt;height:24.1pt;z-index:251630592;visibility:visible;mso-wrap-style:square;mso-wrap-distance-left:9pt;mso-wrap-distance-top:0;mso-wrap-distance-right:9pt;mso-wrap-distance-bottom:0;mso-position-horizontal:absolute;mso-position-horizontal-relative:text;mso-position-vertical:absolute;mso-position-vertical-relative:text;v-text-anchor:top" coordsize="48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" path="m241,l165,12,99,47,46,99,12,165,,241r12,76l46,383r53,52l165,470r76,12l317,470r66,-35l435,383r35,-66l482,241,470,165,435,99,383,47,317,12,241,xe" fillcolor="#013366" stroked="f">
                <v:path arrowok="t" o:connecttype="custom" o:connectlocs="153035,5360035;104775,5367655;62865,5389880;29210,5422900;7620,5464810;0,5513070;7620,5561330;29210,5603240;62865,5636260;104775,5658485;153035,5666105;201295,5658485;243205,5636260;276225,5603240;298450,5561330;306070,5513070;298450,5464810;276225,5422900;243205,5389880;201295,5367655;153035,5360035" o:connectangles="0,0,0,0,0,0,0,0,0,0,0,0,0,0,0,0,0,0,0,0,0"/>
              </v:shape>
            </w:pict>
          </mc:Fallback>
        </mc:AlternateContent>
      </w:r>
      <w:r w:rsidRPr="00ED58D9">
        <w:rPr>
          <w:b/>
          <w:bCs/>
          <w:color w:val="FF0000"/>
        </w:rPr>
        <w:tab/>
      </w:r>
      <w:r w:rsidR="00513E07" w:rsidRPr="00DE0830">
        <w:rPr>
          <w:b/>
          <w:bCs/>
        </w:rPr>
        <w:t>online</w:t>
      </w:r>
      <w:r w:rsidR="00513E07" w:rsidRPr="00DE0830">
        <w:t xml:space="preserve"> by </w:t>
      </w:r>
      <w:r w:rsidR="00513E07">
        <w:rPr>
          <w:color w:val="414042"/>
        </w:rPr>
        <w:t xml:space="preserve">visiting: </w:t>
      </w:r>
      <w:r w:rsidR="00513E07">
        <w:rPr>
          <w:color w:val="062F4C"/>
          <w:u w:val="single" w:color="062F4C"/>
        </w:rPr>
        <w:t>wmsr.com.au/</w:t>
      </w:r>
      <w:proofErr w:type="spellStart"/>
      <w:r w:rsidR="00513E07">
        <w:rPr>
          <w:color w:val="062F4C"/>
          <w:u w:val="single" w:color="062F4C"/>
        </w:rPr>
        <w:t>seuvxxxxxx</w:t>
      </w:r>
      <w:proofErr w:type="spellEnd"/>
      <w:r w:rsidR="00513E07">
        <w:rPr>
          <w:color w:val="414042"/>
        </w:rPr>
        <w:t>; OR scan the QR code</w:t>
      </w:r>
    </w:p>
    <w:p w14:paraId="05158DF2" w14:textId="016626D4" w:rsidR="00736A90" w:rsidRDefault="00513E07">
      <w:pPr>
        <w:spacing w:before="93"/>
        <w:ind w:left="90" w:right="385"/>
        <w:jc w:val="center"/>
        <w:rPr>
          <w:sz w:val="20"/>
        </w:rPr>
      </w:pPr>
      <w:r>
        <w:br w:type="column"/>
      </w:r>
      <w:r>
        <w:rPr>
          <w:b/>
          <w:color w:val="414042"/>
          <w:sz w:val="20"/>
        </w:rPr>
        <w:t xml:space="preserve">Project Ref: </w:t>
      </w:r>
      <w:r w:rsidR="00A61896">
        <w:rPr>
          <w:color w:val="414042"/>
          <w:sz w:val="20"/>
        </w:rPr>
        <w:t>4787</w:t>
      </w:r>
    </w:p>
    <w:p w14:paraId="26F3321D" w14:textId="039286A7" w:rsidR="00736A90" w:rsidRDefault="00D63A00">
      <w:pPr>
        <w:spacing w:before="10"/>
        <w:ind w:left="90" w:right="385"/>
        <w:jc w:val="center"/>
        <w:rPr>
          <w:sz w:val="20"/>
        </w:rPr>
      </w:pPr>
      <w:r>
        <w:rPr>
          <w:b/>
          <w:noProof/>
          <w:color w:val="414042"/>
          <w:sz w:val="20"/>
        </w:rPr>
        <mc:AlternateContent>
          <mc:Choice Requires="wps">
            <w:drawing>
              <wp:anchor distT="0" distB="0" distL="114300" distR="114300" simplePos="0" relativeHeight="251634688" behindDoc="1" locked="0" layoutInCell="1" allowOverlap="1" wp14:anchorId="65E0333D" wp14:editId="14693DAD">
                <wp:simplePos x="0" y="0"/>
                <wp:positionH relativeFrom="column">
                  <wp:posOffset>295275</wp:posOffset>
                </wp:positionH>
                <wp:positionV relativeFrom="paragraph">
                  <wp:posOffset>188595</wp:posOffset>
                </wp:positionV>
                <wp:extent cx="0" cy="234950"/>
                <wp:effectExtent l="19050" t="0" r="19050" b="31750"/>
                <wp:wrapNone/>
                <wp:docPr id="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line">
                          <a:avLst/>
                        </a:prstGeom>
                        <a:noFill/>
                        <a:ln w="33642">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B547A1C" id="Line 5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3.25pt,14.85pt" to="23.2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" strokecolor="#231f20" strokeweight=".9345mm"/>
            </w:pict>
          </mc:Fallback>
        </mc:AlternateContent>
      </w:r>
      <w:r>
        <w:rPr>
          <w:b/>
          <w:noProof/>
          <w:color w:val="414042"/>
          <w:sz w:val="20"/>
        </w:rPr>
        <mc:AlternateContent>
          <mc:Choice Requires="wps">
            <w:drawing>
              <wp:anchor distT="0" distB="0" distL="114300" distR="114300" simplePos="0" relativeHeight="251635712" behindDoc="1" locked="0" layoutInCell="1" allowOverlap="1" wp14:anchorId="4310FBA6" wp14:editId="246FE041">
                <wp:simplePos x="0" y="0"/>
                <wp:positionH relativeFrom="column">
                  <wp:posOffset>278130</wp:posOffset>
                </wp:positionH>
                <wp:positionV relativeFrom="paragraph">
                  <wp:posOffset>457200</wp:posOffset>
                </wp:positionV>
                <wp:extent cx="33655" cy="302895"/>
                <wp:effectExtent l="0" t="0" r="4445" b="1905"/>
                <wp:wrapNone/>
                <wp:docPr id="1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302895"/>
                        </a:xfrm>
                        <a:custGeom>
                          <a:avLst/>
                          <a:gdLst>
                            <a:gd name="T0" fmla="+- 0 9397 9344"/>
                            <a:gd name="T1" fmla="*/ T0 w 53"/>
                            <a:gd name="T2" fmla="+- 0 9223 8799"/>
                            <a:gd name="T3" fmla="*/ 9223 h 477"/>
                            <a:gd name="T4" fmla="+- 0 9344 9344"/>
                            <a:gd name="T5" fmla="*/ T4 w 53"/>
                            <a:gd name="T6" fmla="+- 0 9223 8799"/>
                            <a:gd name="T7" fmla="*/ 9223 h 477"/>
                            <a:gd name="T8" fmla="+- 0 9344 9344"/>
                            <a:gd name="T9" fmla="*/ T8 w 53"/>
                            <a:gd name="T10" fmla="+- 0 9276 8799"/>
                            <a:gd name="T11" fmla="*/ 9276 h 477"/>
                            <a:gd name="T12" fmla="+- 0 9397 9344"/>
                            <a:gd name="T13" fmla="*/ T12 w 53"/>
                            <a:gd name="T14" fmla="+- 0 9276 8799"/>
                            <a:gd name="T15" fmla="*/ 9276 h 477"/>
                            <a:gd name="T16" fmla="+- 0 9397 9344"/>
                            <a:gd name="T17" fmla="*/ T16 w 53"/>
                            <a:gd name="T18" fmla="+- 0 9223 8799"/>
                            <a:gd name="T19" fmla="*/ 9223 h 477"/>
                            <a:gd name="T20" fmla="+- 0 9397 9344"/>
                            <a:gd name="T21" fmla="*/ T20 w 53"/>
                            <a:gd name="T22" fmla="+- 0 9117 8799"/>
                            <a:gd name="T23" fmla="*/ 9117 h 477"/>
                            <a:gd name="T24" fmla="+- 0 9344 9344"/>
                            <a:gd name="T25" fmla="*/ T24 w 53"/>
                            <a:gd name="T26" fmla="+- 0 9117 8799"/>
                            <a:gd name="T27" fmla="*/ 9117 h 477"/>
                            <a:gd name="T28" fmla="+- 0 9344 9344"/>
                            <a:gd name="T29" fmla="*/ T28 w 53"/>
                            <a:gd name="T30" fmla="+- 0 9170 8799"/>
                            <a:gd name="T31" fmla="*/ 9170 h 477"/>
                            <a:gd name="T32" fmla="+- 0 9397 9344"/>
                            <a:gd name="T33" fmla="*/ T32 w 53"/>
                            <a:gd name="T34" fmla="+- 0 9170 8799"/>
                            <a:gd name="T35" fmla="*/ 9170 h 477"/>
                            <a:gd name="T36" fmla="+- 0 9397 9344"/>
                            <a:gd name="T37" fmla="*/ T36 w 53"/>
                            <a:gd name="T38" fmla="+- 0 9117 8799"/>
                            <a:gd name="T39" fmla="*/ 9117 h 477"/>
                            <a:gd name="T40" fmla="+- 0 9397 9344"/>
                            <a:gd name="T41" fmla="*/ T40 w 53"/>
                            <a:gd name="T42" fmla="+- 0 8958 8799"/>
                            <a:gd name="T43" fmla="*/ 8958 h 477"/>
                            <a:gd name="T44" fmla="+- 0 9344 9344"/>
                            <a:gd name="T45" fmla="*/ T44 w 53"/>
                            <a:gd name="T46" fmla="+- 0 8958 8799"/>
                            <a:gd name="T47" fmla="*/ 8958 h 477"/>
                            <a:gd name="T48" fmla="+- 0 9344 9344"/>
                            <a:gd name="T49" fmla="*/ T48 w 53"/>
                            <a:gd name="T50" fmla="+- 0 9011 8799"/>
                            <a:gd name="T51" fmla="*/ 9011 h 477"/>
                            <a:gd name="T52" fmla="+- 0 9397 9344"/>
                            <a:gd name="T53" fmla="*/ T52 w 53"/>
                            <a:gd name="T54" fmla="+- 0 9011 8799"/>
                            <a:gd name="T55" fmla="*/ 9011 h 477"/>
                            <a:gd name="T56" fmla="+- 0 9397 9344"/>
                            <a:gd name="T57" fmla="*/ T56 w 53"/>
                            <a:gd name="T58" fmla="+- 0 8958 8799"/>
                            <a:gd name="T59" fmla="*/ 8958 h 477"/>
                            <a:gd name="T60" fmla="+- 0 9397 9344"/>
                            <a:gd name="T61" fmla="*/ T60 w 53"/>
                            <a:gd name="T62" fmla="+- 0 8799 8799"/>
                            <a:gd name="T63" fmla="*/ 8799 h 477"/>
                            <a:gd name="T64" fmla="+- 0 9344 9344"/>
                            <a:gd name="T65" fmla="*/ T64 w 53"/>
                            <a:gd name="T66" fmla="+- 0 8799 8799"/>
                            <a:gd name="T67" fmla="*/ 8799 h 477"/>
                            <a:gd name="T68" fmla="+- 0 9344 9344"/>
                            <a:gd name="T69" fmla="*/ T68 w 53"/>
                            <a:gd name="T70" fmla="+- 0 8905 8799"/>
                            <a:gd name="T71" fmla="*/ 8905 h 477"/>
                            <a:gd name="T72" fmla="+- 0 9397 9344"/>
                            <a:gd name="T73" fmla="*/ T72 w 53"/>
                            <a:gd name="T74" fmla="+- 0 8905 8799"/>
                            <a:gd name="T75" fmla="*/ 8905 h 477"/>
                            <a:gd name="T76" fmla="+- 0 9397 9344"/>
                            <a:gd name="T77" fmla="*/ T76 w 53"/>
                            <a:gd name="T78" fmla="+- 0 8799 8799"/>
                            <a:gd name="T79" fmla="*/ 8799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3" h="477">
                              <a:moveTo>
                                <a:pt x="53" y="424"/>
                              </a:moveTo>
                              <a:lnTo>
                                <a:pt x="0" y="424"/>
                              </a:lnTo>
                              <a:lnTo>
                                <a:pt x="0" y="477"/>
                              </a:lnTo>
                              <a:lnTo>
                                <a:pt x="53" y="477"/>
                              </a:lnTo>
                              <a:lnTo>
                                <a:pt x="53" y="424"/>
                              </a:lnTo>
                              <a:moveTo>
                                <a:pt x="53" y="318"/>
                              </a:moveTo>
                              <a:lnTo>
                                <a:pt x="0" y="318"/>
                              </a:lnTo>
                              <a:lnTo>
                                <a:pt x="0" y="371"/>
                              </a:lnTo>
                              <a:lnTo>
                                <a:pt x="53" y="371"/>
                              </a:lnTo>
                              <a:lnTo>
                                <a:pt x="53" y="318"/>
                              </a:lnTo>
                              <a:moveTo>
                                <a:pt x="53" y="159"/>
                              </a:moveTo>
                              <a:lnTo>
                                <a:pt x="0" y="159"/>
                              </a:lnTo>
                              <a:lnTo>
                                <a:pt x="0" y="212"/>
                              </a:lnTo>
                              <a:lnTo>
                                <a:pt x="53" y="212"/>
                              </a:lnTo>
                              <a:lnTo>
                                <a:pt x="53" y="159"/>
                              </a:lnTo>
                              <a:moveTo>
                                <a:pt x="53" y="0"/>
                              </a:moveTo>
                              <a:lnTo>
                                <a:pt x="0" y="0"/>
                              </a:lnTo>
                              <a:lnTo>
                                <a:pt x="0" y="106"/>
                              </a:lnTo>
                              <a:lnTo>
                                <a:pt x="53" y="106"/>
                              </a:lnTo>
                              <a:lnTo>
                                <a:pt x="5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807378B" id="AutoShape 50" o:spid="_x0000_s1026" style="position:absolute;margin-left:21.9pt;margin-top:36pt;width:2.65pt;height:23.85pt;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53,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" path="m53,424l,424r,53l53,477r,-53m53,318l,318r,53l53,371r,-53m53,159l,159r,53l53,212r,-53m53,l,,,106r53,l53,e" fillcolor="#231f20" stroked="f">
                <v:path arrowok="t" o:connecttype="custom" o:connectlocs="33655,5856605;0,5856605;0,5890260;33655,5890260;33655,5856605;33655,5789295;0,5789295;0,5822950;33655,5822950;33655,5789295;33655,5688330;0,5688330;0,5721985;33655,5721985;33655,5688330;33655,5587365;0,5587365;0,5654675;33655,5654675;33655,5587365" o:connectangles="0,0,0,0,0,0,0,0,0,0,0,0,0,0,0,0,0,0,0,0"/>
              </v:shape>
            </w:pict>
          </mc:Fallback>
        </mc:AlternateContent>
      </w:r>
      <w:r>
        <w:rPr>
          <w:b/>
          <w:noProof/>
          <w:color w:val="414042"/>
          <w:sz w:val="20"/>
        </w:rPr>
        <mc:AlternateContent>
          <mc:Choice Requires="wps">
            <w:drawing>
              <wp:anchor distT="0" distB="0" distL="114300" distR="114300" simplePos="0" relativeHeight="251636736" behindDoc="1" locked="0" layoutInCell="1" allowOverlap="1" wp14:anchorId="76B82F94" wp14:editId="72FADF3F">
                <wp:simplePos x="0" y="0"/>
                <wp:positionH relativeFrom="column">
                  <wp:posOffset>295275</wp:posOffset>
                </wp:positionH>
                <wp:positionV relativeFrom="paragraph">
                  <wp:posOffset>793750</wp:posOffset>
                </wp:positionV>
                <wp:extent cx="0" cy="235585"/>
                <wp:effectExtent l="19050" t="0" r="19050" b="31115"/>
                <wp:wrapNone/>
                <wp:docPr id="1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585"/>
                        </a:xfrm>
                        <a:prstGeom prst="line">
                          <a:avLst/>
                        </a:prstGeom>
                        <a:noFill/>
                        <a:ln w="33642">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2EA00E7" id="Line 49"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3.25pt,62.5pt" to="23.25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" strokecolor="#231f20" strokeweight=".9345mm"/>
            </w:pict>
          </mc:Fallback>
        </mc:AlternateContent>
      </w:r>
      <w:r>
        <w:rPr>
          <w:b/>
          <w:noProof/>
          <w:color w:val="414042"/>
          <w:sz w:val="20"/>
        </w:rPr>
        <mc:AlternateContent>
          <mc:Choice Requires="wps">
            <w:drawing>
              <wp:anchor distT="0" distB="0" distL="114300" distR="114300" simplePos="0" relativeHeight="251637760" behindDoc="1" locked="0" layoutInCell="1" allowOverlap="1" wp14:anchorId="74F8D2FE" wp14:editId="1D537896">
                <wp:simplePos x="0" y="0"/>
                <wp:positionH relativeFrom="column">
                  <wp:posOffset>311785</wp:posOffset>
                </wp:positionH>
                <wp:positionV relativeFrom="paragraph">
                  <wp:posOffset>187960</wp:posOffset>
                </wp:positionV>
                <wp:extent cx="67310" cy="841375"/>
                <wp:effectExtent l="0" t="0" r="8890" b="0"/>
                <wp:wrapNone/>
                <wp:docPr id="1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841375"/>
                        </a:xfrm>
                        <a:custGeom>
                          <a:avLst/>
                          <a:gdLst>
                            <a:gd name="T0" fmla="+- 0 9450 9397"/>
                            <a:gd name="T1" fmla="*/ T0 w 106"/>
                            <a:gd name="T2" fmla="+- 0 9647 8376"/>
                            <a:gd name="T3" fmla="*/ 9647 h 1325"/>
                            <a:gd name="T4" fmla="+- 0 9397 9397"/>
                            <a:gd name="T5" fmla="*/ T4 w 106"/>
                            <a:gd name="T6" fmla="+- 0 9647 8376"/>
                            <a:gd name="T7" fmla="*/ 9647 h 1325"/>
                            <a:gd name="T8" fmla="+- 0 9397 9397"/>
                            <a:gd name="T9" fmla="*/ T8 w 106"/>
                            <a:gd name="T10" fmla="+- 0 9700 8376"/>
                            <a:gd name="T11" fmla="*/ 9700 h 1325"/>
                            <a:gd name="T12" fmla="+- 0 9450 9397"/>
                            <a:gd name="T13" fmla="*/ T12 w 106"/>
                            <a:gd name="T14" fmla="+- 0 9700 8376"/>
                            <a:gd name="T15" fmla="*/ 9700 h 1325"/>
                            <a:gd name="T16" fmla="+- 0 9450 9397"/>
                            <a:gd name="T17" fmla="*/ T16 w 106"/>
                            <a:gd name="T18" fmla="+- 0 9647 8376"/>
                            <a:gd name="T19" fmla="*/ 9647 h 1325"/>
                            <a:gd name="T20" fmla="+- 0 9450 9397"/>
                            <a:gd name="T21" fmla="*/ T20 w 106"/>
                            <a:gd name="T22" fmla="+- 0 9329 8376"/>
                            <a:gd name="T23" fmla="*/ 9329 h 1325"/>
                            <a:gd name="T24" fmla="+- 0 9397 9397"/>
                            <a:gd name="T25" fmla="*/ T24 w 106"/>
                            <a:gd name="T26" fmla="+- 0 9329 8376"/>
                            <a:gd name="T27" fmla="*/ 9329 h 1325"/>
                            <a:gd name="T28" fmla="+- 0 9397 9397"/>
                            <a:gd name="T29" fmla="*/ T28 w 106"/>
                            <a:gd name="T30" fmla="+- 0 9382 8376"/>
                            <a:gd name="T31" fmla="*/ 9382 h 1325"/>
                            <a:gd name="T32" fmla="+- 0 9450 9397"/>
                            <a:gd name="T33" fmla="*/ T32 w 106"/>
                            <a:gd name="T34" fmla="+- 0 9382 8376"/>
                            <a:gd name="T35" fmla="*/ 9382 h 1325"/>
                            <a:gd name="T36" fmla="+- 0 9450 9397"/>
                            <a:gd name="T37" fmla="*/ T36 w 106"/>
                            <a:gd name="T38" fmla="+- 0 9329 8376"/>
                            <a:gd name="T39" fmla="*/ 9329 h 1325"/>
                            <a:gd name="T40" fmla="+- 0 9450 9397"/>
                            <a:gd name="T41" fmla="*/ T40 w 106"/>
                            <a:gd name="T42" fmla="+- 0 9223 8376"/>
                            <a:gd name="T43" fmla="*/ 9223 h 1325"/>
                            <a:gd name="T44" fmla="+- 0 9397 9397"/>
                            <a:gd name="T45" fmla="*/ T44 w 106"/>
                            <a:gd name="T46" fmla="+- 0 9223 8376"/>
                            <a:gd name="T47" fmla="*/ 9223 h 1325"/>
                            <a:gd name="T48" fmla="+- 0 9397 9397"/>
                            <a:gd name="T49" fmla="*/ T48 w 106"/>
                            <a:gd name="T50" fmla="+- 0 9276 8376"/>
                            <a:gd name="T51" fmla="*/ 9276 h 1325"/>
                            <a:gd name="T52" fmla="+- 0 9450 9397"/>
                            <a:gd name="T53" fmla="*/ T52 w 106"/>
                            <a:gd name="T54" fmla="+- 0 9276 8376"/>
                            <a:gd name="T55" fmla="*/ 9276 h 1325"/>
                            <a:gd name="T56" fmla="+- 0 9450 9397"/>
                            <a:gd name="T57" fmla="*/ T56 w 106"/>
                            <a:gd name="T58" fmla="+- 0 9223 8376"/>
                            <a:gd name="T59" fmla="*/ 9223 h 1325"/>
                            <a:gd name="T60" fmla="+- 0 9450 9397"/>
                            <a:gd name="T61" fmla="*/ T60 w 106"/>
                            <a:gd name="T62" fmla="+- 0 9117 8376"/>
                            <a:gd name="T63" fmla="*/ 9117 h 1325"/>
                            <a:gd name="T64" fmla="+- 0 9397 9397"/>
                            <a:gd name="T65" fmla="*/ T64 w 106"/>
                            <a:gd name="T66" fmla="+- 0 9117 8376"/>
                            <a:gd name="T67" fmla="*/ 9117 h 1325"/>
                            <a:gd name="T68" fmla="+- 0 9397 9397"/>
                            <a:gd name="T69" fmla="*/ T68 w 106"/>
                            <a:gd name="T70" fmla="+- 0 9170 8376"/>
                            <a:gd name="T71" fmla="*/ 9170 h 1325"/>
                            <a:gd name="T72" fmla="+- 0 9450 9397"/>
                            <a:gd name="T73" fmla="*/ T72 w 106"/>
                            <a:gd name="T74" fmla="+- 0 9170 8376"/>
                            <a:gd name="T75" fmla="*/ 9170 h 1325"/>
                            <a:gd name="T76" fmla="+- 0 9450 9397"/>
                            <a:gd name="T77" fmla="*/ T76 w 106"/>
                            <a:gd name="T78" fmla="+- 0 9117 8376"/>
                            <a:gd name="T79" fmla="*/ 9117 h 1325"/>
                            <a:gd name="T80" fmla="+- 0 9450 9397"/>
                            <a:gd name="T81" fmla="*/ T80 w 106"/>
                            <a:gd name="T82" fmla="+- 0 9011 8376"/>
                            <a:gd name="T83" fmla="*/ 9011 h 1325"/>
                            <a:gd name="T84" fmla="+- 0 9397 9397"/>
                            <a:gd name="T85" fmla="*/ T84 w 106"/>
                            <a:gd name="T86" fmla="+- 0 9011 8376"/>
                            <a:gd name="T87" fmla="*/ 9011 h 1325"/>
                            <a:gd name="T88" fmla="+- 0 9397 9397"/>
                            <a:gd name="T89" fmla="*/ T88 w 106"/>
                            <a:gd name="T90" fmla="+- 0 9064 8376"/>
                            <a:gd name="T91" fmla="*/ 9064 h 1325"/>
                            <a:gd name="T92" fmla="+- 0 9450 9397"/>
                            <a:gd name="T93" fmla="*/ T92 w 106"/>
                            <a:gd name="T94" fmla="+- 0 9064 8376"/>
                            <a:gd name="T95" fmla="*/ 9064 h 1325"/>
                            <a:gd name="T96" fmla="+- 0 9450 9397"/>
                            <a:gd name="T97" fmla="*/ T96 w 106"/>
                            <a:gd name="T98" fmla="+- 0 9011 8376"/>
                            <a:gd name="T99" fmla="*/ 9011 h 1325"/>
                            <a:gd name="T100" fmla="+- 0 9450 9397"/>
                            <a:gd name="T101" fmla="*/ T100 w 106"/>
                            <a:gd name="T102" fmla="+- 0 8905 8376"/>
                            <a:gd name="T103" fmla="*/ 8905 h 1325"/>
                            <a:gd name="T104" fmla="+- 0 9397 9397"/>
                            <a:gd name="T105" fmla="*/ T104 w 106"/>
                            <a:gd name="T106" fmla="+- 0 8905 8376"/>
                            <a:gd name="T107" fmla="*/ 8905 h 1325"/>
                            <a:gd name="T108" fmla="+- 0 9397 9397"/>
                            <a:gd name="T109" fmla="*/ T108 w 106"/>
                            <a:gd name="T110" fmla="+- 0 8958 8376"/>
                            <a:gd name="T111" fmla="*/ 8958 h 1325"/>
                            <a:gd name="T112" fmla="+- 0 9450 9397"/>
                            <a:gd name="T113" fmla="*/ T112 w 106"/>
                            <a:gd name="T114" fmla="+- 0 8958 8376"/>
                            <a:gd name="T115" fmla="*/ 8958 h 1325"/>
                            <a:gd name="T116" fmla="+- 0 9450 9397"/>
                            <a:gd name="T117" fmla="*/ T116 w 106"/>
                            <a:gd name="T118" fmla="+- 0 8905 8376"/>
                            <a:gd name="T119" fmla="*/ 8905 h 1325"/>
                            <a:gd name="T120" fmla="+- 0 9450 9397"/>
                            <a:gd name="T121" fmla="*/ T120 w 106"/>
                            <a:gd name="T122" fmla="+- 0 8693 8376"/>
                            <a:gd name="T123" fmla="*/ 8693 h 1325"/>
                            <a:gd name="T124" fmla="+- 0 9397 9397"/>
                            <a:gd name="T125" fmla="*/ T124 w 106"/>
                            <a:gd name="T126" fmla="+- 0 8693 8376"/>
                            <a:gd name="T127" fmla="*/ 8693 h 1325"/>
                            <a:gd name="T128" fmla="+- 0 9397 9397"/>
                            <a:gd name="T129" fmla="*/ T128 w 106"/>
                            <a:gd name="T130" fmla="+- 0 8746 8376"/>
                            <a:gd name="T131" fmla="*/ 8746 h 1325"/>
                            <a:gd name="T132" fmla="+- 0 9450 9397"/>
                            <a:gd name="T133" fmla="*/ T132 w 106"/>
                            <a:gd name="T134" fmla="+- 0 8746 8376"/>
                            <a:gd name="T135" fmla="*/ 8746 h 1325"/>
                            <a:gd name="T136" fmla="+- 0 9450 9397"/>
                            <a:gd name="T137" fmla="*/ T136 w 106"/>
                            <a:gd name="T138" fmla="+- 0 8693 8376"/>
                            <a:gd name="T139" fmla="*/ 8693 h 1325"/>
                            <a:gd name="T140" fmla="+- 0 9503 9397"/>
                            <a:gd name="T141" fmla="*/ T140 w 106"/>
                            <a:gd name="T142" fmla="+- 0 8376 8376"/>
                            <a:gd name="T143" fmla="*/ 8376 h 1325"/>
                            <a:gd name="T144" fmla="+- 0 9450 9397"/>
                            <a:gd name="T145" fmla="*/ T144 w 106"/>
                            <a:gd name="T146" fmla="+- 0 8376 8376"/>
                            <a:gd name="T147" fmla="*/ 8376 h 1325"/>
                            <a:gd name="T148" fmla="+- 0 9397 9397"/>
                            <a:gd name="T149" fmla="*/ T148 w 106"/>
                            <a:gd name="T150" fmla="+- 0 8376 8376"/>
                            <a:gd name="T151" fmla="*/ 8376 h 1325"/>
                            <a:gd name="T152" fmla="+- 0 9397 9397"/>
                            <a:gd name="T153" fmla="*/ T152 w 106"/>
                            <a:gd name="T154" fmla="+- 0 8429 8376"/>
                            <a:gd name="T155" fmla="*/ 8429 h 1325"/>
                            <a:gd name="T156" fmla="+- 0 9450 9397"/>
                            <a:gd name="T157" fmla="*/ T156 w 106"/>
                            <a:gd name="T158" fmla="+- 0 8429 8376"/>
                            <a:gd name="T159" fmla="*/ 8429 h 1325"/>
                            <a:gd name="T160" fmla="+- 0 9503 9397"/>
                            <a:gd name="T161" fmla="*/ T160 w 106"/>
                            <a:gd name="T162" fmla="+- 0 8429 8376"/>
                            <a:gd name="T163" fmla="*/ 8429 h 1325"/>
                            <a:gd name="T164" fmla="+- 0 9503 9397"/>
                            <a:gd name="T165" fmla="*/ T164 w 106"/>
                            <a:gd name="T166" fmla="+- 0 8376 8376"/>
                            <a:gd name="T167" fmla="*/ 8376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6" h="1325">
                              <a:moveTo>
                                <a:pt x="53" y="1271"/>
                              </a:moveTo>
                              <a:lnTo>
                                <a:pt x="0" y="1271"/>
                              </a:lnTo>
                              <a:lnTo>
                                <a:pt x="0" y="1324"/>
                              </a:lnTo>
                              <a:lnTo>
                                <a:pt x="53" y="1324"/>
                              </a:lnTo>
                              <a:lnTo>
                                <a:pt x="53" y="1271"/>
                              </a:lnTo>
                              <a:moveTo>
                                <a:pt x="53" y="953"/>
                              </a:moveTo>
                              <a:lnTo>
                                <a:pt x="0" y="953"/>
                              </a:lnTo>
                              <a:lnTo>
                                <a:pt x="0" y="1006"/>
                              </a:lnTo>
                              <a:lnTo>
                                <a:pt x="53" y="1006"/>
                              </a:lnTo>
                              <a:lnTo>
                                <a:pt x="53" y="953"/>
                              </a:lnTo>
                              <a:moveTo>
                                <a:pt x="53" y="847"/>
                              </a:moveTo>
                              <a:lnTo>
                                <a:pt x="0" y="847"/>
                              </a:lnTo>
                              <a:lnTo>
                                <a:pt x="0" y="900"/>
                              </a:lnTo>
                              <a:lnTo>
                                <a:pt x="53" y="900"/>
                              </a:lnTo>
                              <a:lnTo>
                                <a:pt x="53" y="847"/>
                              </a:lnTo>
                              <a:moveTo>
                                <a:pt x="53" y="741"/>
                              </a:moveTo>
                              <a:lnTo>
                                <a:pt x="0" y="741"/>
                              </a:lnTo>
                              <a:lnTo>
                                <a:pt x="0" y="794"/>
                              </a:lnTo>
                              <a:lnTo>
                                <a:pt x="53" y="794"/>
                              </a:lnTo>
                              <a:lnTo>
                                <a:pt x="53" y="741"/>
                              </a:lnTo>
                              <a:moveTo>
                                <a:pt x="53" y="635"/>
                              </a:moveTo>
                              <a:lnTo>
                                <a:pt x="0" y="635"/>
                              </a:lnTo>
                              <a:lnTo>
                                <a:pt x="0" y="688"/>
                              </a:lnTo>
                              <a:lnTo>
                                <a:pt x="53" y="688"/>
                              </a:lnTo>
                              <a:lnTo>
                                <a:pt x="53" y="635"/>
                              </a:lnTo>
                              <a:moveTo>
                                <a:pt x="53" y="529"/>
                              </a:moveTo>
                              <a:lnTo>
                                <a:pt x="0" y="529"/>
                              </a:lnTo>
                              <a:lnTo>
                                <a:pt x="0" y="582"/>
                              </a:lnTo>
                              <a:lnTo>
                                <a:pt x="53" y="582"/>
                              </a:lnTo>
                              <a:lnTo>
                                <a:pt x="53" y="529"/>
                              </a:lnTo>
                              <a:moveTo>
                                <a:pt x="53" y="317"/>
                              </a:moveTo>
                              <a:lnTo>
                                <a:pt x="0" y="317"/>
                              </a:lnTo>
                              <a:lnTo>
                                <a:pt x="0" y="370"/>
                              </a:lnTo>
                              <a:lnTo>
                                <a:pt x="53" y="370"/>
                              </a:lnTo>
                              <a:lnTo>
                                <a:pt x="53" y="317"/>
                              </a:lnTo>
                              <a:moveTo>
                                <a:pt x="106" y="0"/>
                              </a:moveTo>
                              <a:lnTo>
                                <a:pt x="53" y="0"/>
                              </a:lnTo>
                              <a:lnTo>
                                <a:pt x="0" y="0"/>
                              </a:lnTo>
                              <a:lnTo>
                                <a:pt x="0" y="53"/>
                              </a:lnTo>
                              <a:lnTo>
                                <a:pt x="53" y="53"/>
                              </a:lnTo>
                              <a:lnTo>
                                <a:pt x="106" y="53"/>
                              </a:lnTo>
                              <a:lnTo>
                                <a:pt x="10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21CBD22" id="AutoShape 48" o:spid="_x0000_s1026" style="position:absolute;margin-left:24.55pt;margin-top:14.8pt;width:5.3pt;height:66.25pt;z-index:-251678720;visibility:visible;mso-wrap-style:square;mso-wrap-distance-left:9pt;mso-wrap-distance-top:0;mso-wrap-distance-right:9pt;mso-wrap-distance-bottom:0;mso-position-horizontal:absolute;mso-position-horizontal-relative:text;mso-position-vertical:absolute;mso-position-vertical-relative:text;v-text-anchor:top" coordsize="106,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" path="m53,1271r-53,l,1324r53,l53,1271t,-318l,953r,53l53,1006r,-53m53,847l,847r,53l53,900r,-53m53,741l,741r,53l53,794r,-53m53,635l,635r,53l53,688r,-53m53,529l,529r,53l53,582r,-53m53,317l,317r,53l53,370r,-53m106,l53,,,,,53r53,l106,53,106,e" fillcolor="#231f20" stroked="f">
                <v:path arrowok="t" o:connecttype="custom" o:connectlocs="33655,6125845;0,6125845;0,6159500;33655,6159500;33655,6125845;33655,5923915;0,5923915;0,5957570;33655,5957570;33655,5923915;33655,5856605;0,5856605;0,5890260;33655,5890260;33655,5856605;33655,5789295;0,5789295;0,5822950;33655,5822950;33655,5789295;33655,5721985;0,5721985;0,5755640;33655,5755640;33655,5721985;33655,5654675;0,5654675;0,5688330;33655,5688330;33655,5654675;33655,5520055;0,5520055;0,5553710;33655,5553710;33655,5520055;67310,5318760;33655,5318760;0,5318760;0,5352415;33655,5352415;67310,5352415;67310,5318760" o:connectangles="0,0,0,0,0,0,0,0,0,0,0,0,0,0,0,0,0,0,0,0,0,0,0,0,0,0,0,0,0,0,0,0,0,0,0,0,0,0,0,0,0,0"/>
              </v:shape>
            </w:pict>
          </mc:Fallback>
        </mc:AlternateContent>
      </w:r>
      <w:r>
        <w:rPr>
          <w:b/>
          <w:noProof/>
          <w:color w:val="414042"/>
          <w:sz w:val="20"/>
        </w:rPr>
        <mc:AlternateContent>
          <mc:Choice Requires="wps">
            <w:drawing>
              <wp:anchor distT="0" distB="0" distL="114300" distR="114300" simplePos="0" relativeHeight="251638784" behindDoc="1" locked="0" layoutInCell="1" allowOverlap="1" wp14:anchorId="6AA53EB7" wp14:editId="2645E058">
                <wp:simplePos x="0" y="0"/>
                <wp:positionH relativeFrom="column">
                  <wp:posOffset>345440</wp:posOffset>
                </wp:positionH>
                <wp:positionV relativeFrom="paragraph">
                  <wp:posOffset>255270</wp:posOffset>
                </wp:positionV>
                <wp:extent cx="33655" cy="100965"/>
                <wp:effectExtent l="0" t="0" r="4445" b="0"/>
                <wp:wrapNone/>
                <wp:docPr id="1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0096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1E01112" id="Rectangle 47" o:spid="_x0000_s1026" style="position:absolute;margin-left:27.2pt;margin-top:20.1pt;width:2.65pt;height:7.9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" fillcolor="#231f20" stroked="f"/>
            </w:pict>
          </mc:Fallback>
        </mc:AlternateContent>
      </w:r>
      <w:r>
        <w:rPr>
          <w:b/>
          <w:noProof/>
          <w:color w:val="414042"/>
          <w:sz w:val="20"/>
        </w:rPr>
        <mc:AlternateContent>
          <mc:Choice Requires="wps">
            <w:drawing>
              <wp:anchor distT="0" distB="0" distL="114300" distR="114300" simplePos="0" relativeHeight="251639808" behindDoc="1" locked="0" layoutInCell="1" allowOverlap="1" wp14:anchorId="35A6ACB3" wp14:editId="61BC5F3E">
                <wp:simplePos x="0" y="0"/>
                <wp:positionH relativeFrom="column">
                  <wp:posOffset>345440</wp:posOffset>
                </wp:positionH>
                <wp:positionV relativeFrom="paragraph">
                  <wp:posOffset>389890</wp:posOffset>
                </wp:positionV>
                <wp:extent cx="33655" cy="437515"/>
                <wp:effectExtent l="0" t="0" r="4445" b="635"/>
                <wp:wrapNone/>
                <wp:docPr id="1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437515"/>
                        </a:xfrm>
                        <a:custGeom>
                          <a:avLst/>
                          <a:gdLst>
                            <a:gd name="T0" fmla="+- 0 9503 9450"/>
                            <a:gd name="T1" fmla="*/ T0 w 53"/>
                            <a:gd name="T2" fmla="+- 0 9329 8693"/>
                            <a:gd name="T3" fmla="*/ 9329 h 689"/>
                            <a:gd name="T4" fmla="+- 0 9450 9450"/>
                            <a:gd name="T5" fmla="*/ T4 w 53"/>
                            <a:gd name="T6" fmla="+- 0 9329 8693"/>
                            <a:gd name="T7" fmla="*/ 9329 h 689"/>
                            <a:gd name="T8" fmla="+- 0 9450 9450"/>
                            <a:gd name="T9" fmla="*/ T8 w 53"/>
                            <a:gd name="T10" fmla="+- 0 9382 8693"/>
                            <a:gd name="T11" fmla="*/ 9382 h 689"/>
                            <a:gd name="T12" fmla="+- 0 9503 9450"/>
                            <a:gd name="T13" fmla="*/ T12 w 53"/>
                            <a:gd name="T14" fmla="+- 0 9382 8693"/>
                            <a:gd name="T15" fmla="*/ 9382 h 689"/>
                            <a:gd name="T16" fmla="+- 0 9503 9450"/>
                            <a:gd name="T17" fmla="*/ T16 w 53"/>
                            <a:gd name="T18" fmla="+- 0 9329 8693"/>
                            <a:gd name="T19" fmla="*/ 9329 h 689"/>
                            <a:gd name="T20" fmla="+- 0 9503 9450"/>
                            <a:gd name="T21" fmla="*/ T20 w 53"/>
                            <a:gd name="T22" fmla="+- 0 9223 8693"/>
                            <a:gd name="T23" fmla="*/ 9223 h 689"/>
                            <a:gd name="T24" fmla="+- 0 9450 9450"/>
                            <a:gd name="T25" fmla="*/ T24 w 53"/>
                            <a:gd name="T26" fmla="+- 0 9223 8693"/>
                            <a:gd name="T27" fmla="*/ 9223 h 689"/>
                            <a:gd name="T28" fmla="+- 0 9450 9450"/>
                            <a:gd name="T29" fmla="*/ T28 w 53"/>
                            <a:gd name="T30" fmla="+- 0 9276 8693"/>
                            <a:gd name="T31" fmla="*/ 9276 h 689"/>
                            <a:gd name="T32" fmla="+- 0 9503 9450"/>
                            <a:gd name="T33" fmla="*/ T32 w 53"/>
                            <a:gd name="T34" fmla="+- 0 9276 8693"/>
                            <a:gd name="T35" fmla="*/ 9276 h 689"/>
                            <a:gd name="T36" fmla="+- 0 9503 9450"/>
                            <a:gd name="T37" fmla="*/ T36 w 53"/>
                            <a:gd name="T38" fmla="+- 0 9223 8693"/>
                            <a:gd name="T39" fmla="*/ 9223 h 689"/>
                            <a:gd name="T40" fmla="+- 0 9503 9450"/>
                            <a:gd name="T41" fmla="*/ T40 w 53"/>
                            <a:gd name="T42" fmla="+- 0 9064 8693"/>
                            <a:gd name="T43" fmla="*/ 9064 h 689"/>
                            <a:gd name="T44" fmla="+- 0 9450 9450"/>
                            <a:gd name="T45" fmla="*/ T44 w 53"/>
                            <a:gd name="T46" fmla="+- 0 9064 8693"/>
                            <a:gd name="T47" fmla="*/ 9064 h 689"/>
                            <a:gd name="T48" fmla="+- 0 9450 9450"/>
                            <a:gd name="T49" fmla="*/ T48 w 53"/>
                            <a:gd name="T50" fmla="+- 0 9170 8693"/>
                            <a:gd name="T51" fmla="*/ 9170 h 689"/>
                            <a:gd name="T52" fmla="+- 0 9503 9450"/>
                            <a:gd name="T53" fmla="*/ T52 w 53"/>
                            <a:gd name="T54" fmla="+- 0 9170 8693"/>
                            <a:gd name="T55" fmla="*/ 9170 h 689"/>
                            <a:gd name="T56" fmla="+- 0 9503 9450"/>
                            <a:gd name="T57" fmla="*/ T56 w 53"/>
                            <a:gd name="T58" fmla="+- 0 9064 8693"/>
                            <a:gd name="T59" fmla="*/ 9064 h 689"/>
                            <a:gd name="T60" fmla="+- 0 9503 9450"/>
                            <a:gd name="T61" fmla="*/ T60 w 53"/>
                            <a:gd name="T62" fmla="+- 0 8905 8693"/>
                            <a:gd name="T63" fmla="*/ 8905 h 689"/>
                            <a:gd name="T64" fmla="+- 0 9450 9450"/>
                            <a:gd name="T65" fmla="*/ T64 w 53"/>
                            <a:gd name="T66" fmla="+- 0 8905 8693"/>
                            <a:gd name="T67" fmla="*/ 8905 h 689"/>
                            <a:gd name="T68" fmla="+- 0 9450 9450"/>
                            <a:gd name="T69" fmla="*/ T68 w 53"/>
                            <a:gd name="T70" fmla="+- 0 8958 8693"/>
                            <a:gd name="T71" fmla="*/ 8958 h 689"/>
                            <a:gd name="T72" fmla="+- 0 9503 9450"/>
                            <a:gd name="T73" fmla="*/ T72 w 53"/>
                            <a:gd name="T74" fmla="+- 0 8958 8693"/>
                            <a:gd name="T75" fmla="*/ 8958 h 689"/>
                            <a:gd name="T76" fmla="+- 0 9503 9450"/>
                            <a:gd name="T77" fmla="*/ T76 w 53"/>
                            <a:gd name="T78" fmla="+- 0 8905 8693"/>
                            <a:gd name="T79" fmla="*/ 8905 h 689"/>
                            <a:gd name="T80" fmla="+- 0 9503 9450"/>
                            <a:gd name="T81" fmla="*/ T80 w 53"/>
                            <a:gd name="T82" fmla="+- 0 8799 8693"/>
                            <a:gd name="T83" fmla="*/ 8799 h 689"/>
                            <a:gd name="T84" fmla="+- 0 9450 9450"/>
                            <a:gd name="T85" fmla="*/ T84 w 53"/>
                            <a:gd name="T86" fmla="+- 0 8799 8693"/>
                            <a:gd name="T87" fmla="*/ 8799 h 689"/>
                            <a:gd name="T88" fmla="+- 0 9450 9450"/>
                            <a:gd name="T89" fmla="*/ T88 w 53"/>
                            <a:gd name="T90" fmla="+- 0 8852 8693"/>
                            <a:gd name="T91" fmla="*/ 8852 h 689"/>
                            <a:gd name="T92" fmla="+- 0 9503 9450"/>
                            <a:gd name="T93" fmla="*/ T92 w 53"/>
                            <a:gd name="T94" fmla="+- 0 8852 8693"/>
                            <a:gd name="T95" fmla="*/ 8852 h 689"/>
                            <a:gd name="T96" fmla="+- 0 9503 9450"/>
                            <a:gd name="T97" fmla="*/ T96 w 53"/>
                            <a:gd name="T98" fmla="+- 0 8799 8693"/>
                            <a:gd name="T99" fmla="*/ 8799 h 689"/>
                            <a:gd name="T100" fmla="+- 0 9503 9450"/>
                            <a:gd name="T101" fmla="*/ T100 w 53"/>
                            <a:gd name="T102" fmla="+- 0 8693 8693"/>
                            <a:gd name="T103" fmla="*/ 8693 h 689"/>
                            <a:gd name="T104" fmla="+- 0 9450 9450"/>
                            <a:gd name="T105" fmla="*/ T104 w 53"/>
                            <a:gd name="T106" fmla="+- 0 8693 8693"/>
                            <a:gd name="T107" fmla="*/ 8693 h 689"/>
                            <a:gd name="T108" fmla="+- 0 9450 9450"/>
                            <a:gd name="T109" fmla="*/ T108 w 53"/>
                            <a:gd name="T110" fmla="+- 0 8746 8693"/>
                            <a:gd name="T111" fmla="*/ 8746 h 689"/>
                            <a:gd name="T112" fmla="+- 0 9503 9450"/>
                            <a:gd name="T113" fmla="*/ T112 w 53"/>
                            <a:gd name="T114" fmla="+- 0 8746 8693"/>
                            <a:gd name="T115" fmla="*/ 8746 h 689"/>
                            <a:gd name="T116" fmla="+- 0 9503 9450"/>
                            <a:gd name="T117" fmla="*/ T116 w 53"/>
                            <a:gd name="T118" fmla="+- 0 8693 8693"/>
                            <a:gd name="T119" fmla="*/ 8693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3" h="689">
                              <a:moveTo>
                                <a:pt x="53" y="636"/>
                              </a:moveTo>
                              <a:lnTo>
                                <a:pt x="0" y="636"/>
                              </a:lnTo>
                              <a:lnTo>
                                <a:pt x="0" y="689"/>
                              </a:lnTo>
                              <a:lnTo>
                                <a:pt x="53" y="689"/>
                              </a:lnTo>
                              <a:lnTo>
                                <a:pt x="53" y="636"/>
                              </a:lnTo>
                              <a:moveTo>
                                <a:pt x="53" y="530"/>
                              </a:moveTo>
                              <a:lnTo>
                                <a:pt x="0" y="530"/>
                              </a:lnTo>
                              <a:lnTo>
                                <a:pt x="0" y="583"/>
                              </a:lnTo>
                              <a:lnTo>
                                <a:pt x="53" y="583"/>
                              </a:lnTo>
                              <a:lnTo>
                                <a:pt x="53" y="530"/>
                              </a:lnTo>
                              <a:moveTo>
                                <a:pt x="53" y="371"/>
                              </a:moveTo>
                              <a:lnTo>
                                <a:pt x="0" y="371"/>
                              </a:lnTo>
                              <a:lnTo>
                                <a:pt x="0" y="477"/>
                              </a:lnTo>
                              <a:lnTo>
                                <a:pt x="53" y="477"/>
                              </a:lnTo>
                              <a:lnTo>
                                <a:pt x="53" y="371"/>
                              </a:lnTo>
                              <a:moveTo>
                                <a:pt x="53" y="212"/>
                              </a:moveTo>
                              <a:lnTo>
                                <a:pt x="0" y="212"/>
                              </a:lnTo>
                              <a:lnTo>
                                <a:pt x="0" y="265"/>
                              </a:lnTo>
                              <a:lnTo>
                                <a:pt x="53" y="265"/>
                              </a:lnTo>
                              <a:lnTo>
                                <a:pt x="53" y="212"/>
                              </a:lnTo>
                              <a:moveTo>
                                <a:pt x="53" y="106"/>
                              </a:moveTo>
                              <a:lnTo>
                                <a:pt x="0" y="106"/>
                              </a:lnTo>
                              <a:lnTo>
                                <a:pt x="0" y="159"/>
                              </a:lnTo>
                              <a:lnTo>
                                <a:pt x="53" y="159"/>
                              </a:lnTo>
                              <a:lnTo>
                                <a:pt x="53" y="106"/>
                              </a:lnTo>
                              <a:moveTo>
                                <a:pt x="53" y="0"/>
                              </a:moveTo>
                              <a:lnTo>
                                <a:pt x="0" y="0"/>
                              </a:lnTo>
                              <a:lnTo>
                                <a:pt x="0" y="53"/>
                              </a:lnTo>
                              <a:lnTo>
                                <a:pt x="53" y="53"/>
                              </a:lnTo>
                              <a:lnTo>
                                <a:pt x="5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EEAA409" id="AutoShape 46" o:spid="_x0000_s1026" style="position:absolute;margin-left:27.2pt;margin-top:30.7pt;width:2.65pt;height:34.45pt;z-index:-251676672;visibility:visible;mso-wrap-style:square;mso-wrap-distance-left:9pt;mso-wrap-distance-top:0;mso-wrap-distance-right:9pt;mso-wrap-distance-bottom:0;mso-position-horizontal:absolute;mso-position-horizontal-relative:text;mso-position-vertical:absolute;mso-position-vertical-relative:text;v-text-anchor:top" coordsize="5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" path="m53,636l,636r,53l53,689r,-53m53,530l,530r,53l53,583r,-53m53,371l,371,,477r53,l53,371t,-159l,212r,53l53,265r,-53m53,106l,106r,53l53,159r,-53m53,l,,,53r53,l53,e" fillcolor="#231f20" stroked="f">
                <v:path arrowok="t" o:connecttype="custom" o:connectlocs="33655,5923915;0,5923915;0,5957570;33655,5957570;33655,5923915;33655,5856605;0,5856605;0,5890260;33655,5890260;33655,5856605;33655,5755640;0,5755640;0,5822950;33655,5822950;33655,5755640;33655,5654675;0,5654675;0,5688330;33655,5688330;33655,5654675;33655,5587365;0,5587365;0,5621020;33655,5621020;33655,5587365;33655,5520055;0,5520055;0,5553710;33655,5553710;33655,5520055" o:connectangles="0,0,0,0,0,0,0,0,0,0,0,0,0,0,0,0,0,0,0,0,0,0,0,0,0,0,0,0,0,0"/>
              </v:shape>
            </w:pict>
          </mc:Fallback>
        </mc:AlternateContent>
      </w:r>
      <w:r>
        <w:rPr>
          <w:b/>
          <w:noProof/>
          <w:color w:val="414042"/>
          <w:sz w:val="20"/>
        </w:rPr>
        <mc:AlternateContent>
          <mc:Choice Requires="wps">
            <w:drawing>
              <wp:anchor distT="0" distB="0" distL="114300" distR="114300" simplePos="0" relativeHeight="251640832" behindDoc="1" locked="0" layoutInCell="1" allowOverlap="1" wp14:anchorId="5661CAF6" wp14:editId="129EAE1C">
                <wp:simplePos x="0" y="0"/>
                <wp:positionH relativeFrom="column">
                  <wp:posOffset>345440</wp:posOffset>
                </wp:positionH>
                <wp:positionV relativeFrom="paragraph">
                  <wp:posOffset>187960</wp:posOffset>
                </wp:positionV>
                <wp:extent cx="67310" cy="841375"/>
                <wp:effectExtent l="0" t="0" r="8890" b="0"/>
                <wp:wrapNone/>
                <wp:docPr id="1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841375"/>
                        </a:xfrm>
                        <a:custGeom>
                          <a:avLst/>
                          <a:gdLst>
                            <a:gd name="T0" fmla="+- 0 9503 9450"/>
                            <a:gd name="T1" fmla="*/ T0 w 106"/>
                            <a:gd name="T2" fmla="+- 0 9647 8376"/>
                            <a:gd name="T3" fmla="*/ 9647 h 1325"/>
                            <a:gd name="T4" fmla="+- 0 9450 9450"/>
                            <a:gd name="T5" fmla="*/ T4 w 106"/>
                            <a:gd name="T6" fmla="+- 0 9647 8376"/>
                            <a:gd name="T7" fmla="*/ 9647 h 1325"/>
                            <a:gd name="T8" fmla="+- 0 9450 9450"/>
                            <a:gd name="T9" fmla="*/ T8 w 106"/>
                            <a:gd name="T10" fmla="+- 0 9700 8376"/>
                            <a:gd name="T11" fmla="*/ 9700 h 1325"/>
                            <a:gd name="T12" fmla="+- 0 9503 9450"/>
                            <a:gd name="T13" fmla="*/ T12 w 106"/>
                            <a:gd name="T14" fmla="+- 0 9700 8376"/>
                            <a:gd name="T15" fmla="*/ 9700 h 1325"/>
                            <a:gd name="T16" fmla="+- 0 9503 9450"/>
                            <a:gd name="T17" fmla="*/ T16 w 106"/>
                            <a:gd name="T18" fmla="+- 0 9647 8376"/>
                            <a:gd name="T19" fmla="*/ 9647 h 1325"/>
                            <a:gd name="T20" fmla="+- 0 9556 9450"/>
                            <a:gd name="T21" fmla="*/ T20 w 106"/>
                            <a:gd name="T22" fmla="+- 0 8376 8376"/>
                            <a:gd name="T23" fmla="*/ 8376 h 1325"/>
                            <a:gd name="T24" fmla="+- 0 9503 9450"/>
                            <a:gd name="T25" fmla="*/ T24 w 106"/>
                            <a:gd name="T26" fmla="+- 0 8376 8376"/>
                            <a:gd name="T27" fmla="*/ 8376 h 1325"/>
                            <a:gd name="T28" fmla="+- 0 9503 9450"/>
                            <a:gd name="T29" fmla="*/ T28 w 106"/>
                            <a:gd name="T30" fmla="+- 0 8429 8376"/>
                            <a:gd name="T31" fmla="*/ 8429 h 1325"/>
                            <a:gd name="T32" fmla="+- 0 9556 9450"/>
                            <a:gd name="T33" fmla="*/ T32 w 106"/>
                            <a:gd name="T34" fmla="+- 0 8429 8376"/>
                            <a:gd name="T35" fmla="*/ 8429 h 1325"/>
                            <a:gd name="T36" fmla="+- 0 9556 9450"/>
                            <a:gd name="T37" fmla="*/ T36 w 106"/>
                            <a:gd name="T38" fmla="+- 0 8376 8376"/>
                            <a:gd name="T39" fmla="*/ 8376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6" h="1325">
                              <a:moveTo>
                                <a:pt x="53" y="1271"/>
                              </a:moveTo>
                              <a:lnTo>
                                <a:pt x="0" y="1271"/>
                              </a:lnTo>
                              <a:lnTo>
                                <a:pt x="0" y="1324"/>
                              </a:lnTo>
                              <a:lnTo>
                                <a:pt x="53" y="1324"/>
                              </a:lnTo>
                              <a:lnTo>
                                <a:pt x="53" y="1271"/>
                              </a:lnTo>
                              <a:moveTo>
                                <a:pt x="106" y="0"/>
                              </a:moveTo>
                              <a:lnTo>
                                <a:pt x="53" y="0"/>
                              </a:lnTo>
                              <a:lnTo>
                                <a:pt x="53" y="53"/>
                              </a:lnTo>
                              <a:lnTo>
                                <a:pt x="106" y="53"/>
                              </a:lnTo>
                              <a:lnTo>
                                <a:pt x="10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0B75C88" id="AutoShape 44" o:spid="_x0000_s1026" style="position:absolute;margin-left:27.2pt;margin-top:14.8pt;width:5.3pt;height:66.25pt;z-index:-251675648;visibility:visible;mso-wrap-style:square;mso-wrap-distance-left:9pt;mso-wrap-distance-top:0;mso-wrap-distance-right:9pt;mso-wrap-distance-bottom:0;mso-position-horizontal:absolute;mso-position-horizontal-relative:text;mso-position-vertical:absolute;mso-position-vertical-relative:text;v-text-anchor:top" coordsize="106,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" path="m53,1271r-53,l,1324r53,l53,1271m106,l53,r,53l106,53,106,e" fillcolor="#231f20" stroked="f">
                <v:path arrowok="t" o:connecttype="custom" o:connectlocs="33655,6125845;0,6125845;0,6159500;33655,6159500;33655,6125845;67310,5318760;33655,5318760;33655,5352415;67310,5352415;67310,5318760" o:connectangles="0,0,0,0,0,0,0,0,0,0"/>
              </v:shape>
            </w:pict>
          </mc:Fallback>
        </mc:AlternateContent>
      </w:r>
      <w:r>
        <w:rPr>
          <w:b/>
          <w:noProof/>
          <w:color w:val="414042"/>
          <w:sz w:val="20"/>
        </w:rPr>
        <mc:AlternateContent>
          <mc:Choice Requires="wps">
            <w:drawing>
              <wp:anchor distT="0" distB="0" distL="114300" distR="114300" simplePos="0" relativeHeight="251641856" behindDoc="1" locked="0" layoutInCell="1" allowOverlap="1" wp14:anchorId="5B5BED7C" wp14:editId="6C8A20D1">
                <wp:simplePos x="0" y="0"/>
                <wp:positionH relativeFrom="column">
                  <wp:posOffset>379095</wp:posOffset>
                </wp:positionH>
                <wp:positionV relativeFrom="paragraph">
                  <wp:posOffset>255270</wp:posOffset>
                </wp:positionV>
                <wp:extent cx="33655" cy="100965"/>
                <wp:effectExtent l="0" t="0" r="4445" b="0"/>
                <wp:wrapNone/>
                <wp:docPr id="1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0096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EF98EB4" id="Rectangle 43" o:spid="_x0000_s1026" style="position:absolute;margin-left:29.85pt;margin-top:20.1pt;width:2.65pt;height:7.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" fillcolor="#231f20" stroked="f"/>
            </w:pict>
          </mc:Fallback>
        </mc:AlternateContent>
      </w:r>
      <w:r>
        <w:rPr>
          <w:b/>
          <w:noProof/>
          <w:color w:val="414042"/>
          <w:sz w:val="20"/>
        </w:rPr>
        <mc:AlternateContent>
          <mc:Choice Requires="wps">
            <w:drawing>
              <wp:anchor distT="0" distB="0" distL="114300" distR="114300" simplePos="0" relativeHeight="251642880" behindDoc="1" locked="0" layoutInCell="1" allowOverlap="1" wp14:anchorId="6A09DED4" wp14:editId="0A19D80F">
                <wp:simplePos x="0" y="0"/>
                <wp:positionH relativeFrom="column">
                  <wp:posOffset>379095</wp:posOffset>
                </wp:positionH>
                <wp:positionV relativeFrom="paragraph">
                  <wp:posOffset>389890</wp:posOffset>
                </wp:positionV>
                <wp:extent cx="33655" cy="437515"/>
                <wp:effectExtent l="0" t="0" r="4445" b="635"/>
                <wp:wrapNone/>
                <wp:docPr id="18"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437515"/>
                        </a:xfrm>
                        <a:custGeom>
                          <a:avLst/>
                          <a:gdLst>
                            <a:gd name="T0" fmla="+- 0 9556 9503"/>
                            <a:gd name="T1" fmla="*/ T0 w 53"/>
                            <a:gd name="T2" fmla="+- 0 9329 8693"/>
                            <a:gd name="T3" fmla="*/ 9329 h 689"/>
                            <a:gd name="T4" fmla="+- 0 9503 9503"/>
                            <a:gd name="T5" fmla="*/ T4 w 53"/>
                            <a:gd name="T6" fmla="+- 0 9329 8693"/>
                            <a:gd name="T7" fmla="*/ 9329 h 689"/>
                            <a:gd name="T8" fmla="+- 0 9503 9503"/>
                            <a:gd name="T9" fmla="*/ T8 w 53"/>
                            <a:gd name="T10" fmla="+- 0 9382 8693"/>
                            <a:gd name="T11" fmla="*/ 9382 h 689"/>
                            <a:gd name="T12" fmla="+- 0 9556 9503"/>
                            <a:gd name="T13" fmla="*/ T12 w 53"/>
                            <a:gd name="T14" fmla="+- 0 9382 8693"/>
                            <a:gd name="T15" fmla="*/ 9382 h 689"/>
                            <a:gd name="T16" fmla="+- 0 9556 9503"/>
                            <a:gd name="T17" fmla="*/ T16 w 53"/>
                            <a:gd name="T18" fmla="+- 0 9329 8693"/>
                            <a:gd name="T19" fmla="*/ 9329 h 689"/>
                            <a:gd name="T20" fmla="+- 0 9556 9503"/>
                            <a:gd name="T21" fmla="*/ T20 w 53"/>
                            <a:gd name="T22" fmla="+- 0 8852 8693"/>
                            <a:gd name="T23" fmla="*/ 8852 h 689"/>
                            <a:gd name="T24" fmla="+- 0 9503 9503"/>
                            <a:gd name="T25" fmla="*/ T24 w 53"/>
                            <a:gd name="T26" fmla="+- 0 8852 8693"/>
                            <a:gd name="T27" fmla="*/ 8852 h 689"/>
                            <a:gd name="T28" fmla="+- 0 9503 9503"/>
                            <a:gd name="T29" fmla="*/ T28 w 53"/>
                            <a:gd name="T30" fmla="+- 0 8958 8693"/>
                            <a:gd name="T31" fmla="*/ 8958 h 689"/>
                            <a:gd name="T32" fmla="+- 0 9503 9503"/>
                            <a:gd name="T33" fmla="*/ T32 w 53"/>
                            <a:gd name="T34" fmla="+- 0 8958 8693"/>
                            <a:gd name="T35" fmla="*/ 8958 h 689"/>
                            <a:gd name="T36" fmla="+- 0 9503 9503"/>
                            <a:gd name="T37" fmla="*/ T36 w 53"/>
                            <a:gd name="T38" fmla="+- 0 9064 8693"/>
                            <a:gd name="T39" fmla="*/ 9064 h 689"/>
                            <a:gd name="T40" fmla="+- 0 9556 9503"/>
                            <a:gd name="T41" fmla="*/ T40 w 53"/>
                            <a:gd name="T42" fmla="+- 0 9064 8693"/>
                            <a:gd name="T43" fmla="*/ 9064 h 689"/>
                            <a:gd name="T44" fmla="+- 0 9556 9503"/>
                            <a:gd name="T45" fmla="*/ T44 w 53"/>
                            <a:gd name="T46" fmla="+- 0 8958 8693"/>
                            <a:gd name="T47" fmla="*/ 8958 h 689"/>
                            <a:gd name="T48" fmla="+- 0 9556 9503"/>
                            <a:gd name="T49" fmla="*/ T48 w 53"/>
                            <a:gd name="T50" fmla="+- 0 8958 8693"/>
                            <a:gd name="T51" fmla="*/ 8958 h 689"/>
                            <a:gd name="T52" fmla="+- 0 9556 9503"/>
                            <a:gd name="T53" fmla="*/ T52 w 53"/>
                            <a:gd name="T54" fmla="+- 0 8852 8693"/>
                            <a:gd name="T55" fmla="*/ 8852 h 689"/>
                            <a:gd name="T56" fmla="+- 0 9556 9503"/>
                            <a:gd name="T57" fmla="*/ T56 w 53"/>
                            <a:gd name="T58" fmla="+- 0 8693 8693"/>
                            <a:gd name="T59" fmla="*/ 8693 h 689"/>
                            <a:gd name="T60" fmla="+- 0 9503 9503"/>
                            <a:gd name="T61" fmla="*/ T60 w 53"/>
                            <a:gd name="T62" fmla="+- 0 8693 8693"/>
                            <a:gd name="T63" fmla="*/ 8693 h 689"/>
                            <a:gd name="T64" fmla="+- 0 9503 9503"/>
                            <a:gd name="T65" fmla="*/ T64 w 53"/>
                            <a:gd name="T66" fmla="+- 0 8746 8693"/>
                            <a:gd name="T67" fmla="*/ 8746 h 689"/>
                            <a:gd name="T68" fmla="+- 0 9556 9503"/>
                            <a:gd name="T69" fmla="*/ T68 w 53"/>
                            <a:gd name="T70" fmla="+- 0 8746 8693"/>
                            <a:gd name="T71" fmla="*/ 8746 h 689"/>
                            <a:gd name="T72" fmla="+- 0 9556 9503"/>
                            <a:gd name="T73" fmla="*/ T72 w 53"/>
                            <a:gd name="T74" fmla="+- 0 8693 8693"/>
                            <a:gd name="T75" fmla="*/ 8693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3" h="689">
                              <a:moveTo>
                                <a:pt x="53" y="636"/>
                              </a:moveTo>
                              <a:lnTo>
                                <a:pt x="0" y="636"/>
                              </a:lnTo>
                              <a:lnTo>
                                <a:pt x="0" y="689"/>
                              </a:lnTo>
                              <a:lnTo>
                                <a:pt x="53" y="689"/>
                              </a:lnTo>
                              <a:lnTo>
                                <a:pt x="53" y="636"/>
                              </a:lnTo>
                              <a:moveTo>
                                <a:pt x="53" y="159"/>
                              </a:moveTo>
                              <a:lnTo>
                                <a:pt x="0" y="159"/>
                              </a:lnTo>
                              <a:lnTo>
                                <a:pt x="0" y="265"/>
                              </a:lnTo>
                              <a:lnTo>
                                <a:pt x="0" y="371"/>
                              </a:lnTo>
                              <a:lnTo>
                                <a:pt x="53" y="371"/>
                              </a:lnTo>
                              <a:lnTo>
                                <a:pt x="53" y="265"/>
                              </a:lnTo>
                              <a:lnTo>
                                <a:pt x="53" y="159"/>
                              </a:lnTo>
                              <a:moveTo>
                                <a:pt x="53" y="0"/>
                              </a:moveTo>
                              <a:lnTo>
                                <a:pt x="0" y="0"/>
                              </a:lnTo>
                              <a:lnTo>
                                <a:pt x="0" y="53"/>
                              </a:lnTo>
                              <a:lnTo>
                                <a:pt x="53" y="53"/>
                              </a:lnTo>
                              <a:lnTo>
                                <a:pt x="5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2F4FFBC" id="AutoShape 42" o:spid="_x0000_s1026" style="position:absolute;margin-left:29.85pt;margin-top:30.7pt;width:2.65pt;height:34.45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5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" path="m53,636l,636r,53l53,689r,-53m53,159l,159,,265,,371r53,l53,265r,-106m53,l,,,53r53,l53,e" fillcolor="#231f20" stroked="f">
                <v:path arrowok="t" o:connecttype="custom" o:connectlocs="33655,5923915;0,5923915;0,5957570;33655,5957570;33655,5923915;33655,5621020;0,5621020;0,5688330;0,5688330;0,5755640;33655,5755640;33655,5688330;33655,5688330;33655,5621020;33655,5520055;0,5520055;0,5553710;33655,5553710;33655,5520055" o:connectangles="0,0,0,0,0,0,0,0,0,0,0,0,0,0,0,0,0,0,0"/>
              </v:shape>
            </w:pict>
          </mc:Fallback>
        </mc:AlternateContent>
      </w:r>
      <w:r>
        <w:rPr>
          <w:b/>
          <w:noProof/>
          <w:color w:val="414042"/>
          <w:sz w:val="20"/>
        </w:rPr>
        <mc:AlternateContent>
          <mc:Choice Requires="wps">
            <w:drawing>
              <wp:anchor distT="0" distB="0" distL="114300" distR="114300" simplePos="0" relativeHeight="251643904" behindDoc="1" locked="0" layoutInCell="1" allowOverlap="1" wp14:anchorId="2CFC8001" wp14:editId="1C825ABE">
                <wp:simplePos x="0" y="0"/>
                <wp:positionH relativeFrom="column">
                  <wp:posOffset>379095</wp:posOffset>
                </wp:positionH>
                <wp:positionV relativeFrom="paragraph">
                  <wp:posOffset>187960</wp:posOffset>
                </wp:positionV>
                <wp:extent cx="67310" cy="841375"/>
                <wp:effectExtent l="0" t="0" r="8890" b="0"/>
                <wp:wrapNone/>
                <wp:docPr id="2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841375"/>
                        </a:xfrm>
                        <a:custGeom>
                          <a:avLst/>
                          <a:gdLst>
                            <a:gd name="T0" fmla="+- 0 9556 9503"/>
                            <a:gd name="T1" fmla="*/ T0 w 106"/>
                            <a:gd name="T2" fmla="+- 0 9647 8376"/>
                            <a:gd name="T3" fmla="*/ 9647 h 1325"/>
                            <a:gd name="T4" fmla="+- 0 9503 9503"/>
                            <a:gd name="T5" fmla="*/ T4 w 106"/>
                            <a:gd name="T6" fmla="+- 0 9647 8376"/>
                            <a:gd name="T7" fmla="*/ 9647 h 1325"/>
                            <a:gd name="T8" fmla="+- 0 9503 9503"/>
                            <a:gd name="T9" fmla="*/ T8 w 106"/>
                            <a:gd name="T10" fmla="+- 0 9700 8376"/>
                            <a:gd name="T11" fmla="*/ 9700 h 1325"/>
                            <a:gd name="T12" fmla="+- 0 9556 9503"/>
                            <a:gd name="T13" fmla="*/ T12 w 106"/>
                            <a:gd name="T14" fmla="+- 0 9700 8376"/>
                            <a:gd name="T15" fmla="*/ 9700 h 1325"/>
                            <a:gd name="T16" fmla="+- 0 9556 9503"/>
                            <a:gd name="T17" fmla="*/ T16 w 106"/>
                            <a:gd name="T18" fmla="+- 0 9647 8376"/>
                            <a:gd name="T19" fmla="*/ 9647 h 1325"/>
                            <a:gd name="T20" fmla="+- 0 9609 9503"/>
                            <a:gd name="T21" fmla="*/ T20 w 106"/>
                            <a:gd name="T22" fmla="+- 0 8376 8376"/>
                            <a:gd name="T23" fmla="*/ 8376 h 1325"/>
                            <a:gd name="T24" fmla="+- 0 9556 9503"/>
                            <a:gd name="T25" fmla="*/ T24 w 106"/>
                            <a:gd name="T26" fmla="+- 0 8376 8376"/>
                            <a:gd name="T27" fmla="*/ 8376 h 1325"/>
                            <a:gd name="T28" fmla="+- 0 9556 9503"/>
                            <a:gd name="T29" fmla="*/ T28 w 106"/>
                            <a:gd name="T30" fmla="+- 0 8429 8376"/>
                            <a:gd name="T31" fmla="*/ 8429 h 1325"/>
                            <a:gd name="T32" fmla="+- 0 9609 9503"/>
                            <a:gd name="T33" fmla="*/ T32 w 106"/>
                            <a:gd name="T34" fmla="+- 0 8429 8376"/>
                            <a:gd name="T35" fmla="*/ 8429 h 1325"/>
                            <a:gd name="T36" fmla="+- 0 9609 9503"/>
                            <a:gd name="T37" fmla="*/ T36 w 106"/>
                            <a:gd name="T38" fmla="+- 0 8376 8376"/>
                            <a:gd name="T39" fmla="*/ 8376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6" h="1325">
                              <a:moveTo>
                                <a:pt x="53" y="1271"/>
                              </a:moveTo>
                              <a:lnTo>
                                <a:pt x="0" y="1271"/>
                              </a:lnTo>
                              <a:lnTo>
                                <a:pt x="0" y="1324"/>
                              </a:lnTo>
                              <a:lnTo>
                                <a:pt x="53" y="1324"/>
                              </a:lnTo>
                              <a:lnTo>
                                <a:pt x="53" y="1271"/>
                              </a:lnTo>
                              <a:moveTo>
                                <a:pt x="106" y="0"/>
                              </a:moveTo>
                              <a:lnTo>
                                <a:pt x="53" y="0"/>
                              </a:lnTo>
                              <a:lnTo>
                                <a:pt x="53" y="53"/>
                              </a:lnTo>
                              <a:lnTo>
                                <a:pt x="106" y="53"/>
                              </a:lnTo>
                              <a:lnTo>
                                <a:pt x="10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E292CD1" id="AutoShape 40" o:spid="_x0000_s1026" style="position:absolute;margin-left:29.85pt;margin-top:14.8pt;width:5.3pt;height:66.25pt;z-index:-251672576;visibility:visible;mso-wrap-style:square;mso-wrap-distance-left:9pt;mso-wrap-distance-top:0;mso-wrap-distance-right:9pt;mso-wrap-distance-bottom:0;mso-position-horizontal:absolute;mso-position-horizontal-relative:text;mso-position-vertical:absolute;mso-position-vertical-relative:text;v-text-anchor:top" coordsize="106,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" path="m53,1271r-53,l,1324r53,l53,1271m106,l53,r,53l106,53,106,e" fillcolor="#231f20" stroked="f">
                <v:path arrowok="t" o:connecttype="custom" o:connectlocs="33655,6125845;0,6125845;0,6159500;33655,6159500;33655,6125845;67310,5318760;33655,5318760;33655,5352415;67310,5352415;67310,5318760" o:connectangles="0,0,0,0,0,0,0,0,0,0"/>
              </v:shape>
            </w:pict>
          </mc:Fallback>
        </mc:AlternateContent>
      </w:r>
      <w:r>
        <w:rPr>
          <w:b/>
          <w:noProof/>
          <w:color w:val="414042"/>
          <w:sz w:val="20"/>
        </w:rPr>
        <mc:AlternateContent>
          <mc:Choice Requires="wps">
            <w:drawing>
              <wp:anchor distT="0" distB="0" distL="114300" distR="114300" simplePos="0" relativeHeight="251644928" behindDoc="1" locked="0" layoutInCell="1" allowOverlap="1" wp14:anchorId="101AC279" wp14:editId="4FDFF3B4">
                <wp:simplePos x="0" y="0"/>
                <wp:positionH relativeFrom="column">
                  <wp:posOffset>412750</wp:posOffset>
                </wp:positionH>
                <wp:positionV relativeFrom="paragraph">
                  <wp:posOffset>255270</wp:posOffset>
                </wp:positionV>
                <wp:extent cx="33655" cy="100965"/>
                <wp:effectExtent l="0" t="0" r="4445" b="0"/>
                <wp:wrapNone/>
                <wp:docPr id="2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0096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CCEF13B" id="Rectangle 39" o:spid="_x0000_s1026" style="position:absolute;margin-left:32.5pt;margin-top:20.1pt;width:2.65pt;height:7.9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" fillcolor="#231f20" stroked="f"/>
            </w:pict>
          </mc:Fallback>
        </mc:AlternateContent>
      </w:r>
      <w:r>
        <w:rPr>
          <w:b/>
          <w:noProof/>
          <w:color w:val="414042"/>
          <w:sz w:val="20"/>
        </w:rPr>
        <mc:AlternateContent>
          <mc:Choice Requires="wps">
            <w:drawing>
              <wp:anchor distT="0" distB="0" distL="114300" distR="114300" simplePos="0" relativeHeight="251645952" behindDoc="1" locked="0" layoutInCell="1" allowOverlap="1" wp14:anchorId="13C95046" wp14:editId="5D952192">
                <wp:simplePos x="0" y="0"/>
                <wp:positionH relativeFrom="column">
                  <wp:posOffset>412750</wp:posOffset>
                </wp:positionH>
                <wp:positionV relativeFrom="paragraph">
                  <wp:posOffset>389890</wp:posOffset>
                </wp:positionV>
                <wp:extent cx="33655" cy="437515"/>
                <wp:effectExtent l="0" t="0" r="4445" b="635"/>
                <wp:wrapNone/>
                <wp:docPr id="2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437515"/>
                        </a:xfrm>
                        <a:custGeom>
                          <a:avLst/>
                          <a:gdLst>
                            <a:gd name="T0" fmla="+- 0 9609 9556"/>
                            <a:gd name="T1" fmla="*/ T0 w 53"/>
                            <a:gd name="T2" fmla="+- 0 9329 8693"/>
                            <a:gd name="T3" fmla="*/ 9329 h 689"/>
                            <a:gd name="T4" fmla="+- 0 9556 9556"/>
                            <a:gd name="T5" fmla="*/ T4 w 53"/>
                            <a:gd name="T6" fmla="+- 0 9329 8693"/>
                            <a:gd name="T7" fmla="*/ 9329 h 689"/>
                            <a:gd name="T8" fmla="+- 0 9556 9556"/>
                            <a:gd name="T9" fmla="*/ T8 w 53"/>
                            <a:gd name="T10" fmla="+- 0 9382 8693"/>
                            <a:gd name="T11" fmla="*/ 9382 h 689"/>
                            <a:gd name="T12" fmla="+- 0 9609 9556"/>
                            <a:gd name="T13" fmla="*/ T12 w 53"/>
                            <a:gd name="T14" fmla="+- 0 9382 8693"/>
                            <a:gd name="T15" fmla="*/ 9382 h 689"/>
                            <a:gd name="T16" fmla="+- 0 9609 9556"/>
                            <a:gd name="T17" fmla="*/ T16 w 53"/>
                            <a:gd name="T18" fmla="+- 0 9329 8693"/>
                            <a:gd name="T19" fmla="*/ 9329 h 689"/>
                            <a:gd name="T20" fmla="+- 0 9609 9556"/>
                            <a:gd name="T21" fmla="*/ T20 w 53"/>
                            <a:gd name="T22" fmla="+- 0 9223 8693"/>
                            <a:gd name="T23" fmla="*/ 9223 h 689"/>
                            <a:gd name="T24" fmla="+- 0 9556 9556"/>
                            <a:gd name="T25" fmla="*/ T24 w 53"/>
                            <a:gd name="T26" fmla="+- 0 9223 8693"/>
                            <a:gd name="T27" fmla="*/ 9223 h 689"/>
                            <a:gd name="T28" fmla="+- 0 9556 9556"/>
                            <a:gd name="T29" fmla="*/ T28 w 53"/>
                            <a:gd name="T30" fmla="+- 0 9276 8693"/>
                            <a:gd name="T31" fmla="*/ 9276 h 689"/>
                            <a:gd name="T32" fmla="+- 0 9609 9556"/>
                            <a:gd name="T33" fmla="*/ T32 w 53"/>
                            <a:gd name="T34" fmla="+- 0 9276 8693"/>
                            <a:gd name="T35" fmla="*/ 9276 h 689"/>
                            <a:gd name="T36" fmla="+- 0 9609 9556"/>
                            <a:gd name="T37" fmla="*/ T36 w 53"/>
                            <a:gd name="T38" fmla="+- 0 9223 8693"/>
                            <a:gd name="T39" fmla="*/ 9223 h 689"/>
                            <a:gd name="T40" fmla="+- 0 9609 9556"/>
                            <a:gd name="T41" fmla="*/ T40 w 53"/>
                            <a:gd name="T42" fmla="+- 0 9117 8693"/>
                            <a:gd name="T43" fmla="*/ 9117 h 689"/>
                            <a:gd name="T44" fmla="+- 0 9556 9556"/>
                            <a:gd name="T45" fmla="*/ T44 w 53"/>
                            <a:gd name="T46" fmla="+- 0 9117 8693"/>
                            <a:gd name="T47" fmla="*/ 9117 h 689"/>
                            <a:gd name="T48" fmla="+- 0 9556 9556"/>
                            <a:gd name="T49" fmla="*/ T48 w 53"/>
                            <a:gd name="T50" fmla="+- 0 9170 8693"/>
                            <a:gd name="T51" fmla="*/ 9170 h 689"/>
                            <a:gd name="T52" fmla="+- 0 9609 9556"/>
                            <a:gd name="T53" fmla="*/ T52 w 53"/>
                            <a:gd name="T54" fmla="+- 0 9170 8693"/>
                            <a:gd name="T55" fmla="*/ 9170 h 689"/>
                            <a:gd name="T56" fmla="+- 0 9609 9556"/>
                            <a:gd name="T57" fmla="*/ T56 w 53"/>
                            <a:gd name="T58" fmla="+- 0 9117 8693"/>
                            <a:gd name="T59" fmla="*/ 9117 h 689"/>
                            <a:gd name="T60" fmla="+- 0 9609 9556"/>
                            <a:gd name="T61" fmla="*/ T60 w 53"/>
                            <a:gd name="T62" fmla="+- 0 8958 8693"/>
                            <a:gd name="T63" fmla="*/ 8958 h 689"/>
                            <a:gd name="T64" fmla="+- 0 9556 9556"/>
                            <a:gd name="T65" fmla="*/ T64 w 53"/>
                            <a:gd name="T66" fmla="+- 0 8958 8693"/>
                            <a:gd name="T67" fmla="*/ 8958 h 689"/>
                            <a:gd name="T68" fmla="+- 0 9556 9556"/>
                            <a:gd name="T69" fmla="*/ T68 w 53"/>
                            <a:gd name="T70" fmla="+- 0 9011 8693"/>
                            <a:gd name="T71" fmla="*/ 9011 h 689"/>
                            <a:gd name="T72" fmla="+- 0 9609 9556"/>
                            <a:gd name="T73" fmla="*/ T72 w 53"/>
                            <a:gd name="T74" fmla="+- 0 9011 8693"/>
                            <a:gd name="T75" fmla="*/ 9011 h 689"/>
                            <a:gd name="T76" fmla="+- 0 9609 9556"/>
                            <a:gd name="T77" fmla="*/ T76 w 53"/>
                            <a:gd name="T78" fmla="+- 0 8958 8693"/>
                            <a:gd name="T79" fmla="*/ 8958 h 689"/>
                            <a:gd name="T80" fmla="+- 0 9609 9556"/>
                            <a:gd name="T81" fmla="*/ T80 w 53"/>
                            <a:gd name="T82" fmla="+- 0 8693 8693"/>
                            <a:gd name="T83" fmla="*/ 8693 h 689"/>
                            <a:gd name="T84" fmla="+- 0 9556 9556"/>
                            <a:gd name="T85" fmla="*/ T84 w 53"/>
                            <a:gd name="T86" fmla="+- 0 8693 8693"/>
                            <a:gd name="T87" fmla="*/ 8693 h 689"/>
                            <a:gd name="T88" fmla="+- 0 9556 9556"/>
                            <a:gd name="T89" fmla="*/ T88 w 53"/>
                            <a:gd name="T90" fmla="+- 0 8746 8693"/>
                            <a:gd name="T91" fmla="*/ 8746 h 689"/>
                            <a:gd name="T92" fmla="+- 0 9609 9556"/>
                            <a:gd name="T93" fmla="*/ T92 w 53"/>
                            <a:gd name="T94" fmla="+- 0 8746 8693"/>
                            <a:gd name="T95" fmla="*/ 8746 h 689"/>
                            <a:gd name="T96" fmla="+- 0 9609 9556"/>
                            <a:gd name="T97" fmla="*/ T96 w 53"/>
                            <a:gd name="T98" fmla="+- 0 8693 8693"/>
                            <a:gd name="T99" fmla="*/ 8693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 h="689">
                              <a:moveTo>
                                <a:pt x="53" y="636"/>
                              </a:moveTo>
                              <a:lnTo>
                                <a:pt x="0" y="636"/>
                              </a:lnTo>
                              <a:lnTo>
                                <a:pt x="0" y="689"/>
                              </a:lnTo>
                              <a:lnTo>
                                <a:pt x="53" y="689"/>
                              </a:lnTo>
                              <a:lnTo>
                                <a:pt x="53" y="636"/>
                              </a:lnTo>
                              <a:moveTo>
                                <a:pt x="53" y="530"/>
                              </a:moveTo>
                              <a:lnTo>
                                <a:pt x="0" y="530"/>
                              </a:lnTo>
                              <a:lnTo>
                                <a:pt x="0" y="583"/>
                              </a:lnTo>
                              <a:lnTo>
                                <a:pt x="53" y="583"/>
                              </a:lnTo>
                              <a:lnTo>
                                <a:pt x="53" y="530"/>
                              </a:lnTo>
                              <a:moveTo>
                                <a:pt x="53" y="424"/>
                              </a:moveTo>
                              <a:lnTo>
                                <a:pt x="0" y="424"/>
                              </a:lnTo>
                              <a:lnTo>
                                <a:pt x="0" y="477"/>
                              </a:lnTo>
                              <a:lnTo>
                                <a:pt x="53" y="477"/>
                              </a:lnTo>
                              <a:lnTo>
                                <a:pt x="53" y="424"/>
                              </a:lnTo>
                              <a:moveTo>
                                <a:pt x="53" y="265"/>
                              </a:moveTo>
                              <a:lnTo>
                                <a:pt x="0" y="265"/>
                              </a:lnTo>
                              <a:lnTo>
                                <a:pt x="0" y="318"/>
                              </a:lnTo>
                              <a:lnTo>
                                <a:pt x="53" y="318"/>
                              </a:lnTo>
                              <a:lnTo>
                                <a:pt x="53" y="265"/>
                              </a:lnTo>
                              <a:moveTo>
                                <a:pt x="53" y="0"/>
                              </a:moveTo>
                              <a:lnTo>
                                <a:pt x="0" y="0"/>
                              </a:lnTo>
                              <a:lnTo>
                                <a:pt x="0" y="53"/>
                              </a:lnTo>
                              <a:lnTo>
                                <a:pt x="53" y="53"/>
                              </a:lnTo>
                              <a:lnTo>
                                <a:pt x="5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AD12165" id="AutoShape 38" o:spid="_x0000_s1026" style="position:absolute;margin-left:32.5pt;margin-top:30.7pt;width:2.65pt;height:34.45pt;z-index:-251670528;visibility:visible;mso-wrap-style:square;mso-wrap-distance-left:9pt;mso-wrap-distance-top:0;mso-wrap-distance-right:9pt;mso-wrap-distance-bottom:0;mso-position-horizontal:absolute;mso-position-horizontal-relative:text;mso-position-vertical:absolute;mso-position-vertical-relative:text;v-text-anchor:top" coordsize="5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" path="m53,636l,636r,53l53,689r,-53m53,530l,530r,53l53,583r,-53m53,424l,424r,53l53,477r,-53m53,265l,265r,53l53,318r,-53m53,l,,,53r53,l53,e" fillcolor="#231f20" stroked="f">
                <v:path arrowok="t" o:connecttype="custom" o:connectlocs="33655,5923915;0,5923915;0,5957570;33655,5957570;33655,5923915;33655,5856605;0,5856605;0,5890260;33655,5890260;33655,5856605;33655,5789295;0,5789295;0,5822950;33655,5822950;33655,5789295;33655,5688330;0,5688330;0,5721985;33655,5721985;33655,5688330;33655,5520055;0,5520055;0,5553710;33655,5553710;33655,5520055" o:connectangles="0,0,0,0,0,0,0,0,0,0,0,0,0,0,0,0,0,0,0,0,0,0,0,0,0"/>
              </v:shape>
            </w:pict>
          </mc:Fallback>
        </mc:AlternateContent>
      </w:r>
      <w:r>
        <w:rPr>
          <w:b/>
          <w:noProof/>
          <w:color w:val="414042"/>
          <w:sz w:val="20"/>
        </w:rPr>
        <mc:AlternateContent>
          <mc:Choice Requires="wps">
            <w:drawing>
              <wp:anchor distT="0" distB="0" distL="114300" distR="114300" simplePos="0" relativeHeight="251646976" behindDoc="1" locked="0" layoutInCell="1" allowOverlap="1" wp14:anchorId="6E2053EB" wp14:editId="3D35CE6F">
                <wp:simplePos x="0" y="0"/>
                <wp:positionH relativeFrom="column">
                  <wp:posOffset>412750</wp:posOffset>
                </wp:positionH>
                <wp:positionV relativeFrom="paragraph">
                  <wp:posOffset>187960</wp:posOffset>
                </wp:positionV>
                <wp:extent cx="67310" cy="841375"/>
                <wp:effectExtent l="0" t="0" r="8890" b="0"/>
                <wp:wrapNone/>
                <wp:docPr id="24"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841375"/>
                        </a:xfrm>
                        <a:custGeom>
                          <a:avLst/>
                          <a:gdLst>
                            <a:gd name="T0" fmla="+- 0 9609 9556"/>
                            <a:gd name="T1" fmla="*/ T0 w 106"/>
                            <a:gd name="T2" fmla="+- 0 9647 8376"/>
                            <a:gd name="T3" fmla="*/ 9647 h 1325"/>
                            <a:gd name="T4" fmla="+- 0 9556 9556"/>
                            <a:gd name="T5" fmla="*/ T4 w 106"/>
                            <a:gd name="T6" fmla="+- 0 9647 8376"/>
                            <a:gd name="T7" fmla="*/ 9647 h 1325"/>
                            <a:gd name="T8" fmla="+- 0 9556 9556"/>
                            <a:gd name="T9" fmla="*/ T8 w 106"/>
                            <a:gd name="T10" fmla="+- 0 9700 8376"/>
                            <a:gd name="T11" fmla="*/ 9700 h 1325"/>
                            <a:gd name="T12" fmla="+- 0 9609 9556"/>
                            <a:gd name="T13" fmla="*/ T12 w 106"/>
                            <a:gd name="T14" fmla="+- 0 9700 8376"/>
                            <a:gd name="T15" fmla="*/ 9700 h 1325"/>
                            <a:gd name="T16" fmla="+- 0 9609 9556"/>
                            <a:gd name="T17" fmla="*/ T16 w 106"/>
                            <a:gd name="T18" fmla="+- 0 9647 8376"/>
                            <a:gd name="T19" fmla="*/ 9647 h 1325"/>
                            <a:gd name="T20" fmla="+- 0 9662 9556"/>
                            <a:gd name="T21" fmla="*/ T20 w 106"/>
                            <a:gd name="T22" fmla="+- 0 8958 8376"/>
                            <a:gd name="T23" fmla="*/ 8958 h 1325"/>
                            <a:gd name="T24" fmla="+- 0 9609 9556"/>
                            <a:gd name="T25" fmla="*/ T24 w 106"/>
                            <a:gd name="T26" fmla="+- 0 8958 8376"/>
                            <a:gd name="T27" fmla="*/ 8958 h 1325"/>
                            <a:gd name="T28" fmla="+- 0 9609 9556"/>
                            <a:gd name="T29" fmla="*/ T28 w 106"/>
                            <a:gd name="T30" fmla="+- 0 9011 8376"/>
                            <a:gd name="T31" fmla="*/ 9011 h 1325"/>
                            <a:gd name="T32" fmla="+- 0 9662 9556"/>
                            <a:gd name="T33" fmla="*/ T32 w 106"/>
                            <a:gd name="T34" fmla="+- 0 9011 8376"/>
                            <a:gd name="T35" fmla="*/ 9011 h 1325"/>
                            <a:gd name="T36" fmla="+- 0 9662 9556"/>
                            <a:gd name="T37" fmla="*/ T36 w 106"/>
                            <a:gd name="T38" fmla="+- 0 8958 8376"/>
                            <a:gd name="T39" fmla="*/ 8958 h 1325"/>
                            <a:gd name="T40" fmla="+- 0 9662 9556"/>
                            <a:gd name="T41" fmla="*/ T40 w 106"/>
                            <a:gd name="T42" fmla="+- 0 8693 8376"/>
                            <a:gd name="T43" fmla="*/ 8693 h 1325"/>
                            <a:gd name="T44" fmla="+- 0 9609 9556"/>
                            <a:gd name="T45" fmla="*/ T44 w 106"/>
                            <a:gd name="T46" fmla="+- 0 8693 8376"/>
                            <a:gd name="T47" fmla="*/ 8693 h 1325"/>
                            <a:gd name="T48" fmla="+- 0 9609 9556"/>
                            <a:gd name="T49" fmla="*/ T48 w 106"/>
                            <a:gd name="T50" fmla="+- 0 8746 8376"/>
                            <a:gd name="T51" fmla="*/ 8746 h 1325"/>
                            <a:gd name="T52" fmla="+- 0 9662 9556"/>
                            <a:gd name="T53" fmla="*/ T52 w 106"/>
                            <a:gd name="T54" fmla="+- 0 8746 8376"/>
                            <a:gd name="T55" fmla="*/ 8746 h 1325"/>
                            <a:gd name="T56" fmla="+- 0 9662 9556"/>
                            <a:gd name="T57" fmla="*/ T56 w 106"/>
                            <a:gd name="T58" fmla="+- 0 8693 8376"/>
                            <a:gd name="T59" fmla="*/ 8693 h 1325"/>
                            <a:gd name="T60" fmla="+- 0 9662 9556"/>
                            <a:gd name="T61" fmla="*/ T60 w 106"/>
                            <a:gd name="T62" fmla="+- 0 8376 8376"/>
                            <a:gd name="T63" fmla="*/ 8376 h 1325"/>
                            <a:gd name="T64" fmla="+- 0 9609 9556"/>
                            <a:gd name="T65" fmla="*/ T64 w 106"/>
                            <a:gd name="T66" fmla="+- 0 8376 8376"/>
                            <a:gd name="T67" fmla="*/ 8376 h 1325"/>
                            <a:gd name="T68" fmla="+- 0 9609 9556"/>
                            <a:gd name="T69" fmla="*/ T68 w 106"/>
                            <a:gd name="T70" fmla="+- 0 8429 8376"/>
                            <a:gd name="T71" fmla="*/ 8429 h 1325"/>
                            <a:gd name="T72" fmla="+- 0 9662 9556"/>
                            <a:gd name="T73" fmla="*/ T72 w 106"/>
                            <a:gd name="T74" fmla="+- 0 8429 8376"/>
                            <a:gd name="T75" fmla="*/ 8429 h 1325"/>
                            <a:gd name="T76" fmla="+- 0 9662 9556"/>
                            <a:gd name="T77" fmla="*/ T76 w 106"/>
                            <a:gd name="T78" fmla="+- 0 8376 8376"/>
                            <a:gd name="T79" fmla="*/ 8376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6" h="1325">
                              <a:moveTo>
                                <a:pt x="53" y="1271"/>
                              </a:moveTo>
                              <a:lnTo>
                                <a:pt x="0" y="1271"/>
                              </a:lnTo>
                              <a:lnTo>
                                <a:pt x="0" y="1324"/>
                              </a:lnTo>
                              <a:lnTo>
                                <a:pt x="53" y="1324"/>
                              </a:lnTo>
                              <a:lnTo>
                                <a:pt x="53" y="1271"/>
                              </a:lnTo>
                              <a:moveTo>
                                <a:pt x="106" y="582"/>
                              </a:moveTo>
                              <a:lnTo>
                                <a:pt x="53" y="582"/>
                              </a:lnTo>
                              <a:lnTo>
                                <a:pt x="53" y="635"/>
                              </a:lnTo>
                              <a:lnTo>
                                <a:pt x="106" y="635"/>
                              </a:lnTo>
                              <a:lnTo>
                                <a:pt x="106" y="582"/>
                              </a:lnTo>
                              <a:moveTo>
                                <a:pt x="106" y="317"/>
                              </a:moveTo>
                              <a:lnTo>
                                <a:pt x="53" y="317"/>
                              </a:lnTo>
                              <a:lnTo>
                                <a:pt x="53" y="370"/>
                              </a:lnTo>
                              <a:lnTo>
                                <a:pt x="106" y="370"/>
                              </a:lnTo>
                              <a:lnTo>
                                <a:pt x="106" y="317"/>
                              </a:lnTo>
                              <a:moveTo>
                                <a:pt x="106" y="0"/>
                              </a:moveTo>
                              <a:lnTo>
                                <a:pt x="53" y="0"/>
                              </a:lnTo>
                              <a:lnTo>
                                <a:pt x="53" y="53"/>
                              </a:lnTo>
                              <a:lnTo>
                                <a:pt x="106" y="53"/>
                              </a:lnTo>
                              <a:lnTo>
                                <a:pt x="10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B4E4207" id="AutoShape 36" o:spid="_x0000_s1026" style="position:absolute;margin-left:32.5pt;margin-top:14.8pt;width:5.3pt;height:66.25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106,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" path="m53,1271r-53,l,1324r53,l53,1271m106,582r-53,l53,635r53,l106,582t,-265l53,317r,53l106,370r,-53m106,l53,r,53l106,53,106,e" fillcolor="#231f20" stroked="f">
                <v:path arrowok="t" o:connecttype="custom" o:connectlocs="33655,6125845;0,6125845;0,6159500;33655,6159500;33655,6125845;67310,5688330;33655,5688330;33655,5721985;67310,5721985;67310,5688330;67310,5520055;33655,5520055;33655,5553710;67310,5553710;67310,5520055;67310,5318760;33655,5318760;33655,5352415;67310,5352415;67310,5318760" o:connectangles="0,0,0,0,0,0,0,0,0,0,0,0,0,0,0,0,0,0,0,0"/>
              </v:shape>
            </w:pict>
          </mc:Fallback>
        </mc:AlternateContent>
      </w:r>
      <w:r>
        <w:rPr>
          <w:b/>
          <w:noProof/>
          <w:color w:val="414042"/>
          <w:sz w:val="20"/>
        </w:rPr>
        <mc:AlternateContent>
          <mc:Choice Requires="wps">
            <w:drawing>
              <wp:anchor distT="0" distB="0" distL="114300" distR="114300" simplePos="0" relativeHeight="251648000" behindDoc="1" locked="0" layoutInCell="1" allowOverlap="1" wp14:anchorId="37322AE8" wp14:editId="543D3D7B">
                <wp:simplePos x="0" y="0"/>
                <wp:positionH relativeFrom="column">
                  <wp:posOffset>463550</wp:posOffset>
                </wp:positionH>
                <wp:positionV relativeFrom="paragraph">
                  <wp:posOffset>625475</wp:posOffset>
                </wp:positionV>
                <wp:extent cx="0" cy="100965"/>
                <wp:effectExtent l="19050" t="0" r="19050" b="32385"/>
                <wp:wrapNone/>
                <wp:docPr id="2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
                        </a:xfrm>
                        <a:prstGeom prst="line">
                          <a:avLst/>
                        </a:prstGeom>
                        <a:noFill/>
                        <a:ln w="33642">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A9CE6C8" id="Line 3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6.5pt,49.25pt" to="36.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" strokecolor="#231f20" strokeweight=".9345mm"/>
            </w:pict>
          </mc:Fallback>
        </mc:AlternateContent>
      </w:r>
      <w:r>
        <w:rPr>
          <w:b/>
          <w:noProof/>
          <w:color w:val="414042"/>
          <w:sz w:val="20"/>
        </w:rPr>
        <mc:AlternateContent>
          <mc:Choice Requires="wps">
            <w:drawing>
              <wp:anchor distT="0" distB="0" distL="114300" distR="114300" simplePos="0" relativeHeight="251649024" behindDoc="1" locked="0" layoutInCell="1" allowOverlap="1" wp14:anchorId="223131B2" wp14:editId="4C6C8AA0">
                <wp:simplePos x="0" y="0"/>
                <wp:positionH relativeFrom="column">
                  <wp:posOffset>446405</wp:posOffset>
                </wp:positionH>
                <wp:positionV relativeFrom="paragraph">
                  <wp:posOffset>793750</wp:posOffset>
                </wp:positionV>
                <wp:extent cx="33655" cy="235585"/>
                <wp:effectExtent l="0" t="0" r="4445" b="0"/>
                <wp:wrapNone/>
                <wp:docPr id="2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235585"/>
                        </a:xfrm>
                        <a:custGeom>
                          <a:avLst/>
                          <a:gdLst>
                            <a:gd name="T0" fmla="+- 0 9662 9609"/>
                            <a:gd name="T1" fmla="*/ T0 w 53"/>
                            <a:gd name="T2" fmla="+- 0 9647 9329"/>
                            <a:gd name="T3" fmla="*/ 9647 h 371"/>
                            <a:gd name="T4" fmla="+- 0 9609 9609"/>
                            <a:gd name="T5" fmla="*/ T4 w 53"/>
                            <a:gd name="T6" fmla="+- 0 9647 9329"/>
                            <a:gd name="T7" fmla="*/ 9647 h 371"/>
                            <a:gd name="T8" fmla="+- 0 9609 9609"/>
                            <a:gd name="T9" fmla="*/ T8 w 53"/>
                            <a:gd name="T10" fmla="+- 0 9700 9329"/>
                            <a:gd name="T11" fmla="*/ 9700 h 371"/>
                            <a:gd name="T12" fmla="+- 0 9662 9609"/>
                            <a:gd name="T13" fmla="*/ T12 w 53"/>
                            <a:gd name="T14" fmla="+- 0 9700 9329"/>
                            <a:gd name="T15" fmla="*/ 9700 h 371"/>
                            <a:gd name="T16" fmla="+- 0 9662 9609"/>
                            <a:gd name="T17" fmla="*/ T16 w 53"/>
                            <a:gd name="T18" fmla="+- 0 9647 9329"/>
                            <a:gd name="T19" fmla="*/ 9647 h 371"/>
                            <a:gd name="T20" fmla="+- 0 9662 9609"/>
                            <a:gd name="T21" fmla="*/ T20 w 53"/>
                            <a:gd name="T22" fmla="+- 0 9329 9329"/>
                            <a:gd name="T23" fmla="*/ 9329 h 371"/>
                            <a:gd name="T24" fmla="+- 0 9609 9609"/>
                            <a:gd name="T25" fmla="*/ T24 w 53"/>
                            <a:gd name="T26" fmla="+- 0 9329 9329"/>
                            <a:gd name="T27" fmla="*/ 9329 h 371"/>
                            <a:gd name="T28" fmla="+- 0 9609 9609"/>
                            <a:gd name="T29" fmla="*/ T28 w 53"/>
                            <a:gd name="T30" fmla="+- 0 9382 9329"/>
                            <a:gd name="T31" fmla="*/ 9382 h 371"/>
                            <a:gd name="T32" fmla="+- 0 9662 9609"/>
                            <a:gd name="T33" fmla="*/ T32 w 53"/>
                            <a:gd name="T34" fmla="+- 0 9382 9329"/>
                            <a:gd name="T35" fmla="*/ 9382 h 371"/>
                            <a:gd name="T36" fmla="+- 0 9662 9609"/>
                            <a:gd name="T37" fmla="*/ T36 w 53"/>
                            <a:gd name="T38" fmla="+- 0 9329 9329"/>
                            <a:gd name="T39" fmla="*/ 9329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 h="371">
                              <a:moveTo>
                                <a:pt x="53" y="318"/>
                              </a:moveTo>
                              <a:lnTo>
                                <a:pt x="0" y="318"/>
                              </a:lnTo>
                              <a:lnTo>
                                <a:pt x="0" y="371"/>
                              </a:lnTo>
                              <a:lnTo>
                                <a:pt x="53" y="371"/>
                              </a:lnTo>
                              <a:lnTo>
                                <a:pt x="53" y="318"/>
                              </a:lnTo>
                              <a:moveTo>
                                <a:pt x="53" y="0"/>
                              </a:moveTo>
                              <a:lnTo>
                                <a:pt x="0" y="0"/>
                              </a:lnTo>
                              <a:lnTo>
                                <a:pt x="0" y="53"/>
                              </a:lnTo>
                              <a:lnTo>
                                <a:pt x="53" y="53"/>
                              </a:lnTo>
                              <a:lnTo>
                                <a:pt x="5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8DE3BC1" id="AutoShape 34" o:spid="_x0000_s1026" style="position:absolute;margin-left:35.15pt;margin-top:62.5pt;width:2.65pt;height:18.5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" path="m53,318l,318r,53l53,371r,-53m53,l,,,53r53,l53,e" fillcolor="#231f20" stroked="f">
                <v:path arrowok="t" o:connecttype="custom" o:connectlocs="33655,6125845;0,6125845;0,6159500;33655,6159500;33655,6125845;33655,5923915;0,5923915;0,5957570;33655,5957570;33655,5923915" o:connectangles="0,0,0,0,0,0,0,0,0,0"/>
              </v:shape>
            </w:pict>
          </mc:Fallback>
        </mc:AlternateContent>
      </w:r>
      <w:r>
        <w:rPr>
          <w:b/>
          <w:noProof/>
          <w:color w:val="414042"/>
          <w:sz w:val="20"/>
        </w:rPr>
        <mc:AlternateContent>
          <mc:Choice Requires="wps">
            <w:drawing>
              <wp:anchor distT="0" distB="0" distL="114300" distR="114300" simplePos="0" relativeHeight="251650048" behindDoc="1" locked="0" layoutInCell="1" allowOverlap="1" wp14:anchorId="332902CE" wp14:editId="7B0EE806">
                <wp:simplePos x="0" y="0"/>
                <wp:positionH relativeFrom="column">
                  <wp:posOffset>496570</wp:posOffset>
                </wp:positionH>
                <wp:positionV relativeFrom="paragraph">
                  <wp:posOffset>236220</wp:posOffset>
                </wp:positionV>
                <wp:extent cx="0" cy="234950"/>
                <wp:effectExtent l="19050" t="0" r="19050" b="31750"/>
                <wp:wrapNone/>
                <wp:docPr id="2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line">
                          <a:avLst/>
                        </a:prstGeom>
                        <a:noFill/>
                        <a:ln w="33642">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5299709" id="Line 3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9.1pt,18.6pt" to="39.1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" strokecolor="#231f20" strokeweight=".9345mm"/>
            </w:pict>
          </mc:Fallback>
        </mc:AlternateContent>
      </w:r>
      <w:r>
        <w:rPr>
          <w:b/>
          <w:noProof/>
          <w:color w:val="414042"/>
          <w:sz w:val="20"/>
        </w:rPr>
        <mc:AlternateContent>
          <mc:Choice Requires="wps">
            <w:drawing>
              <wp:anchor distT="0" distB="0" distL="114300" distR="114300" simplePos="0" relativeHeight="251651072" behindDoc="1" locked="0" layoutInCell="1" allowOverlap="1" wp14:anchorId="74250309" wp14:editId="05E82E76">
                <wp:simplePos x="0" y="0"/>
                <wp:positionH relativeFrom="column">
                  <wp:posOffset>479425</wp:posOffset>
                </wp:positionH>
                <wp:positionV relativeFrom="paragraph">
                  <wp:posOffset>457200</wp:posOffset>
                </wp:positionV>
                <wp:extent cx="33655" cy="302895"/>
                <wp:effectExtent l="0" t="0" r="4445" b="1905"/>
                <wp:wrapNone/>
                <wp:docPr id="28"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302895"/>
                        </a:xfrm>
                        <a:custGeom>
                          <a:avLst/>
                          <a:gdLst>
                            <a:gd name="T0" fmla="+- 0 9715 9662"/>
                            <a:gd name="T1" fmla="*/ T0 w 53"/>
                            <a:gd name="T2" fmla="+- 0 9223 8799"/>
                            <a:gd name="T3" fmla="*/ 9223 h 477"/>
                            <a:gd name="T4" fmla="+- 0 9662 9662"/>
                            <a:gd name="T5" fmla="*/ T4 w 53"/>
                            <a:gd name="T6" fmla="+- 0 9223 8799"/>
                            <a:gd name="T7" fmla="*/ 9223 h 477"/>
                            <a:gd name="T8" fmla="+- 0 9662 9662"/>
                            <a:gd name="T9" fmla="*/ T8 w 53"/>
                            <a:gd name="T10" fmla="+- 0 9276 8799"/>
                            <a:gd name="T11" fmla="*/ 9276 h 477"/>
                            <a:gd name="T12" fmla="+- 0 9715 9662"/>
                            <a:gd name="T13" fmla="*/ T12 w 53"/>
                            <a:gd name="T14" fmla="+- 0 9276 8799"/>
                            <a:gd name="T15" fmla="*/ 9276 h 477"/>
                            <a:gd name="T16" fmla="+- 0 9715 9662"/>
                            <a:gd name="T17" fmla="*/ T16 w 53"/>
                            <a:gd name="T18" fmla="+- 0 9223 8799"/>
                            <a:gd name="T19" fmla="*/ 9223 h 477"/>
                            <a:gd name="T20" fmla="+- 0 9715 9662"/>
                            <a:gd name="T21" fmla="*/ T20 w 53"/>
                            <a:gd name="T22" fmla="+- 0 9117 8799"/>
                            <a:gd name="T23" fmla="*/ 9117 h 477"/>
                            <a:gd name="T24" fmla="+- 0 9662 9662"/>
                            <a:gd name="T25" fmla="*/ T24 w 53"/>
                            <a:gd name="T26" fmla="+- 0 9117 8799"/>
                            <a:gd name="T27" fmla="*/ 9117 h 477"/>
                            <a:gd name="T28" fmla="+- 0 9662 9662"/>
                            <a:gd name="T29" fmla="*/ T28 w 53"/>
                            <a:gd name="T30" fmla="+- 0 9170 8799"/>
                            <a:gd name="T31" fmla="*/ 9170 h 477"/>
                            <a:gd name="T32" fmla="+- 0 9715 9662"/>
                            <a:gd name="T33" fmla="*/ T32 w 53"/>
                            <a:gd name="T34" fmla="+- 0 9170 8799"/>
                            <a:gd name="T35" fmla="*/ 9170 h 477"/>
                            <a:gd name="T36" fmla="+- 0 9715 9662"/>
                            <a:gd name="T37" fmla="*/ T36 w 53"/>
                            <a:gd name="T38" fmla="+- 0 9117 8799"/>
                            <a:gd name="T39" fmla="*/ 9117 h 477"/>
                            <a:gd name="T40" fmla="+- 0 9715 9662"/>
                            <a:gd name="T41" fmla="*/ T40 w 53"/>
                            <a:gd name="T42" fmla="+- 0 9011 8799"/>
                            <a:gd name="T43" fmla="*/ 9011 h 477"/>
                            <a:gd name="T44" fmla="+- 0 9662 9662"/>
                            <a:gd name="T45" fmla="*/ T44 w 53"/>
                            <a:gd name="T46" fmla="+- 0 9011 8799"/>
                            <a:gd name="T47" fmla="*/ 9011 h 477"/>
                            <a:gd name="T48" fmla="+- 0 9662 9662"/>
                            <a:gd name="T49" fmla="*/ T48 w 53"/>
                            <a:gd name="T50" fmla="+- 0 9064 8799"/>
                            <a:gd name="T51" fmla="*/ 9064 h 477"/>
                            <a:gd name="T52" fmla="+- 0 9715 9662"/>
                            <a:gd name="T53" fmla="*/ T52 w 53"/>
                            <a:gd name="T54" fmla="+- 0 9064 8799"/>
                            <a:gd name="T55" fmla="*/ 9064 h 477"/>
                            <a:gd name="T56" fmla="+- 0 9715 9662"/>
                            <a:gd name="T57" fmla="*/ T56 w 53"/>
                            <a:gd name="T58" fmla="+- 0 9011 8799"/>
                            <a:gd name="T59" fmla="*/ 9011 h 477"/>
                            <a:gd name="T60" fmla="+- 0 9715 9662"/>
                            <a:gd name="T61" fmla="*/ T60 w 53"/>
                            <a:gd name="T62" fmla="+- 0 8905 8799"/>
                            <a:gd name="T63" fmla="*/ 8905 h 477"/>
                            <a:gd name="T64" fmla="+- 0 9662 9662"/>
                            <a:gd name="T65" fmla="*/ T64 w 53"/>
                            <a:gd name="T66" fmla="+- 0 8905 8799"/>
                            <a:gd name="T67" fmla="*/ 8905 h 477"/>
                            <a:gd name="T68" fmla="+- 0 9662 9662"/>
                            <a:gd name="T69" fmla="*/ T68 w 53"/>
                            <a:gd name="T70" fmla="+- 0 8958 8799"/>
                            <a:gd name="T71" fmla="*/ 8958 h 477"/>
                            <a:gd name="T72" fmla="+- 0 9715 9662"/>
                            <a:gd name="T73" fmla="*/ T72 w 53"/>
                            <a:gd name="T74" fmla="+- 0 8958 8799"/>
                            <a:gd name="T75" fmla="*/ 8958 h 477"/>
                            <a:gd name="T76" fmla="+- 0 9715 9662"/>
                            <a:gd name="T77" fmla="*/ T76 w 53"/>
                            <a:gd name="T78" fmla="+- 0 8905 8799"/>
                            <a:gd name="T79" fmla="*/ 8905 h 477"/>
                            <a:gd name="T80" fmla="+- 0 9715 9662"/>
                            <a:gd name="T81" fmla="*/ T80 w 53"/>
                            <a:gd name="T82" fmla="+- 0 8799 8799"/>
                            <a:gd name="T83" fmla="*/ 8799 h 477"/>
                            <a:gd name="T84" fmla="+- 0 9662 9662"/>
                            <a:gd name="T85" fmla="*/ T84 w 53"/>
                            <a:gd name="T86" fmla="+- 0 8799 8799"/>
                            <a:gd name="T87" fmla="*/ 8799 h 477"/>
                            <a:gd name="T88" fmla="+- 0 9662 9662"/>
                            <a:gd name="T89" fmla="*/ T88 w 53"/>
                            <a:gd name="T90" fmla="+- 0 8852 8799"/>
                            <a:gd name="T91" fmla="*/ 8852 h 477"/>
                            <a:gd name="T92" fmla="+- 0 9715 9662"/>
                            <a:gd name="T93" fmla="*/ T92 w 53"/>
                            <a:gd name="T94" fmla="+- 0 8852 8799"/>
                            <a:gd name="T95" fmla="*/ 8852 h 477"/>
                            <a:gd name="T96" fmla="+- 0 9715 9662"/>
                            <a:gd name="T97" fmla="*/ T96 w 53"/>
                            <a:gd name="T98" fmla="+- 0 8799 8799"/>
                            <a:gd name="T99" fmla="*/ 8799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 h="477">
                              <a:moveTo>
                                <a:pt x="53" y="424"/>
                              </a:moveTo>
                              <a:lnTo>
                                <a:pt x="0" y="424"/>
                              </a:lnTo>
                              <a:lnTo>
                                <a:pt x="0" y="477"/>
                              </a:lnTo>
                              <a:lnTo>
                                <a:pt x="53" y="477"/>
                              </a:lnTo>
                              <a:lnTo>
                                <a:pt x="53" y="424"/>
                              </a:lnTo>
                              <a:moveTo>
                                <a:pt x="53" y="318"/>
                              </a:moveTo>
                              <a:lnTo>
                                <a:pt x="0" y="318"/>
                              </a:lnTo>
                              <a:lnTo>
                                <a:pt x="0" y="371"/>
                              </a:lnTo>
                              <a:lnTo>
                                <a:pt x="53" y="371"/>
                              </a:lnTo>
                              <a:lnTo>
                                <a:pt x="53" y="318"/>
                              </a:lnTo>
                              <a:moveTo>
                                <a:pt x="53" y="212"/>
                              </a:moveTo>
                              <a:lnTo>
                                <a:pt x="0" y="212"/>
                              </a:lnTo>
                              <a:lnTo>
                                <a:pt x="0" y="265"/>
                              </a:lnTo>
                              <a:lnTo>
                                <a:pt x="53" y="265"/>
                              </a:lnTo>
                              <a:lnTo>
                                <a:pt x="53" y="212"/>
                              </a:lnTo>
                              <a:moveTo>
                                <a:pt x="53" y="106"/>
                              </a:moveTo>
                              <a:lnTo>
                                <a:pt x="0" y="106"/>
                              </a:lnTo>
                              <a:lnTo>
                                <a:pt x="0" y="159"/>
                              </a:lnTo>
                              <a:lnTo>
                                <a:pt x="53" y="159"/>
                              </a:lnTo>
                              <a:lnTo>
                                <a:pt x="53" y="106"/>
                              </a:lnTo>
                              <a:moveTo>
                                <a:pt x="53" y="0"/>
                              </a:moveTo>
                              <a:lnTo>
                                <a:pt x="0" y="0"/>
                              </a:lnTo>
                              <a:lnTo>
                                <a:pt x="0" y="53"/>
                              </a:lnTo>
                              <a:lnTo>
                                <a:pt x="53" y="53"/>
                              </a:lnTo>
                              <a:lnTo>
                                <a:pt x="5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6FF06B5" id="AutoShape 32" o:spid="_x0000_s1026" style="position:absolute;margin-left:37.75pt;margin-top:36pt;width:2.65pt;height:23.85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53,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" path="m53,424l,424r,53l53,477r,-53m53,318l,318r,53l53,371r,-53m53,212l,212r,53l53,265r,-53m53,106l,106r,53l53,159r,-53m53,l,,,53r53,l53,e" fillcolor="#231f20" stroked="f">
                <v:path arrowok="t" o:connecttype="custom" o:connectlocs="33655,5856605;0,5856605;0,5890260;33655,5890260;33655,5856605;33655,5789295;0,5789295;0,5822950;33655,5822950;33655,5789295;33655,5721985;0,5721985;0,5755640;33655,5755640;33655,5721985;33655,5654675;0,5654675;0,5688330;33655,5688330;33655,5654675;33655,5587365;0,5587365;0,5621020;33655,5621020;33655,5587365" o:connectangles="0,0,0,0,0,0,0,0,0,0,0,0,0,0,0,0,0,0,0,0,0,0,0,0,0"/>
              </v:shape>
            </w:pict>
          </mc:Fallback>
        </mc:AlternateContent>
      </w:r>
      <w:r>
        <w:rPr>
          <w:b/>
          <w:noProof/>
          <w:color w:val="414042"/>
          <w:sz w:val="20"/>
        </w:rPr>
        <mc:AlternateContent>
          <mc:Choice Requires="wps">
            <w:drawing>
              <wp:anchor distT="0" distB="0" distL="114300" distR="114300" simplePos="0" relativeHeight="251652096" behindDoc="1" locked="0" layoutInCell="1" allowOverlap="1" wp14:anchorId="6221B8FF" wp14:editId="374B1725">
                <wp:simplePos x="0" y="0"/>
                <wp:positionH relativeFrom="column">
                  <wp:posOffset>496570</wp:posOffset>
                </wp:positionH>
                <wp:positionV relativeFrom="paragraph">
                  <wp:posOffset>457200</wp:posOffset>
                </wp:positionV>
                <wp:extent cx="33655" cy="572135"/>
                <wp:effectExtent l="19050" t="0" r="23495" b="18415"/>
                <wp:wrapNone/>
                <wp:docPr id="2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572135"/>
                        </a:xfrm>
                        <a:custGeom>
                          <a:avLst/>
                          <a:gdLst>
                            <a:gd name="T0" fmla="+- 0 9688 9688"/>
                            <a:gd name="T1" fmla="*/ T0 w 53"/>
                            <a:gd name="T2" fmla="+- 0 9329 8799"/>
                            <a:gd name="T3" fmla="*/ 9329 h 901"/>
                            <a:gd name="T4" fmla="+- 0 9688 9688"/>
                            <a:gd name="T5" fmla="*/ T4 w 53"/>
                            <a:gd name="T6" fmla="+- 0 9700 8799"/>
                            <a:gd name="T7" fmla="*/ 9700 h 901"/>
                            <a:gd name="T8" fmla="+- 0 9741 9688"/>
                            <a:gd name="T9" fmla="*/ T8 w 53"/>
                            <a:gd name="T10" fmla="+- 0 8799 8799"/>
                            <a:gd name="T11" fmla="*/ 8799 h 901"/>
                            <a:gd name="T12" fmla="+- 0 9741 9688"/>
                            <a:gd name="T13" fmla="*/ T12 w 53"/>
                            <a:gd name="T14" fmla="+- 0 9011 8799"/>
                            <a:gd name="T15" fmla="*/ 9011 h 901"/>
                          </a:gdLst>
                          <a:ahLst/>
                          <a:cxnLst>
                            <a:cxn ang="0">
                              <a:pos x="T1" y="T3"/>
                            </a:cxn>
                            <a:cxn ang="0">
                              <a:pos x="T5" y="T7"/>
                            </a:cxn>
                            <a:cxn ang="0">
                              <a:pos x="T9" y="T11"/>
                            </a:cxn>
                            <a:cxn ang="0">
                              <a:pos x="T13" y="T15"/>
                            </a:cxn>
                          </a:cxnLst>
                          <a:rect l="0" t="0" r="r" b="b"/>
                          <a:pathLst>
                            <a:path w="53" h="901">
                              <a:moveTo>
                                <a:pt x="0" y="530"/>
                              </a:moveTo>
                              <a:lnTo>
                                <a:pt x="0" y="901"/>
                              </a:lnTo>
                              <a:moveTo>
                                <a:pt x="53" y="0"/>
                              </a:moveTo>
                              <a:lnTo>
                                <a:pt x="53" y="212"/>
                              </a:lnTo>
                            </a:path>
                          </a:pathLst>
                        </a:custGeom>
                        <a:noFill/>
                        <a:ln w="3364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833F503" id="AutoShape 31" o:spid="_x0000_s1026" style="position:absolute;margin-left:39.1pt;margin-top:36pt;width:2.65pt;height:45.05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53,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" path="m,530l,901m53,r,212e" filled="f" strokecolor="#231f20" strokeweight=".9345mm">
                <v:path arrowok="t" o:connecttype="custom" o:connectlocs="0,5923915;0,6159500;33655,5587365;33655,5721985" o:connectangles="0,0,0,0"/>
              </v:shape>
            </w:pict>
          </mc:Fallback>
        </mc:AlternateContent>
      </w:r>
      <w:r>
        <w:rPr>
          <w:b/>
          <w:noProof/>
          <w:color w:val="414042"/>
          <w:sz w:val="20"/>
        </w:rPr>
        <mc:AlternateContent>
          <mc:Choice Requires="wps">
            <w:drawing>
              <wp:anchor distT="0" distB="0" distL="114300" distR="114300" simplePos="0" relativeHeight="251653120" behindDoc="1" locked="0" layoutInCell="1" allowOverlap="1" wp14:anchorId="14F5FAB8" wp14:editId="56C3BBB5">
                <wp:simplePos x="0" y="0"/>
                <wp:positionH relativeFrom="column">
                  <wp:posOffset>513080</wp:posOffset>
                </wp:positionH>
                <wp:positionV relativeFrom="paragraph">
                  <wp:posOffset>187960</wp:posOffset>
                </wp:positionV>
                <wp:extent cx="100965" cy="841375"/>
                <wp:effectExtent l="0" t="0" r="0" b="0"/>
                <wp:wrapNone/>
                <wp:docPr id="30"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 cy="841375"/>
                        </a:xfrm>
                        <a:custGeom>
                          <a:avLst/>
                          <a:gdLst>
                            <a:gd name="T0" fmla="+- 0 9768 9715"/>
                            <a:gd name="T1" fmla="*/ T0 w 159"/>
                            <a:gd name="T2" fmla="+- 0 9647 8376"/>
                            <a:gd name="T3" fmla="*/ 9647 h 1325"/>
                            <a:gd name="T4" fmla="+- 0 9821 9715"/>
                            <a:gd name="T5" fmla="*/ T4 w 159"/>
                            <a:gd name="T6" fmla="+- 0 9700 8376"/>
                            <a:gd name="T7" fmla="*/ 9700 h 1325"/>
                            <a:gd name="T8" fmla="+- 0 9821 9715"/>
                            <a:gd name="T9" fmla="*/ T8 w 159"/>
                            <a:gd name="T10" fmla="+- 0 9541 8376"/>
                            <a:gd name="T11" fmla="*/ 9541 h 1325"/>
                            <a:gd name="T12" fmla="+- 0 9768 9715"/>
                            <a:gd name="T13" fmla="*/ T12 w 159"/>
                            <a:gd name="T14" fmla="+- 0 9594 8376"/>
                            <a:gd name="T15" fmla="*/ 9594 h 1325"/>
                            <a:gd name="T16" fmla="+- 0 9821 9715"/>
                            <a:gd name="T17" fmla="*/ T16 w 159"/>
                            <a:gd name="T18" fmla="+- 0 9541 8376"/>
                            <a:gd name="T19" fmla="*/ 9541 h 1325"/>
                            <a:gd name="T20" fmla="+- 0 9768 9715"/>
                            <a:gd name="T21" fmla="*/ T20 w 159"/>
                            <a:gd name="T22" fmla="+- 0 9011 8376"/>
                            <a:gd name="T23" fmla="*/ 9011 h 1325"/>
                            <a:gd name="T24" fmla="+- 0 9715 9715"/>
                            <a:gd name="T25" fmla="*/ T24 w 159"/>
                            <a:gd name="T26" fmla="+- 0 9064 8376"/>
                            <a:gd name="T27" fmla="*/ 9064 h 1325"/>
                            <a:gd name="T28" fmla="+- 0 9768 9715"/>
                            <a:gd name="T29" fmla="*/ T28 w 159"/>
                            <a:gd name="T30" fmla="+- 0 9117 8376"/>
                            <a:gd name="T31" fmla="*/ 9117 h 1325"/>
                            <a:gd name="T32" fmla="+- 0 9821 9715"/>
                            <a:gd name="T33" fmla="*/ T32 w 159"/>
                            <a:gd name="T34" fmla="+- 0 9064 8376"/>
                            <a:gd name="T35" fmla="*/ 9064 h 1325"/>
                            <a:gd name="T36" fmla="+- 0 9874 9715"/>
                            <a:gd name="T37" fmla="*/ T36 w 159"/>
                            <a:gd name="T38" fmla="+- 0 9276 8376"/>
                            <a:gd name="T39" fmla="*/ 9276 h 1325"/>
                            <a:gd name="T40" fmla="+- 0 9821 9715"/>
                            <a:gd name="T41" fmla="*/ T40 w 159"/>
                            <a:gd name="T42" fmla="+- 0 9276 8376"/>
                            <a:gd name="T43" fmla="*/ 9276 h 1325"/>
                            <a:gd name="T44" fmla="+- 0 9768 9715"/>
                            <a:gd name="T45" fmla="*/ T44 w 159"/>
                            <a:gd name="T46" fmla="+- 0 9382 8376"/>
                            <a:gd name="T47" fmla="*/ 9382 h 1325"/>
                            <a:gd name="T48" fmla="+- 0 9821 9715"/>
                            <a:gd name="T49" fmla="*/ T48 w 159"/>
                            <a:gd name="T50" fmla="+- 0 9382 8376"/>
                            <a:gd name="T51" fmla="*/ 9382 h 1325"/>
                            <a:gd name="T52" fmla="+- 0 9874 9715"/>
                            <a:gd name="T53" fmla="*/ T52 w 159"/>
                            <a:gd name="T54" fmla="+- 0 9276 8376"/>
                            <a:gd name="T55" fmla="*/ 9276 h 1325"/>
                            <a:gd name="T56" fmla="+- 0 9821 9715"/>
                            <a:gd name="T57" fmla="*/ T56 w 159"/>
                            <a:gd name="T58" fmla="+- 0 9117 8376"/>
                            <a:gd name="T59" fmla="*/ 9117 h 1325"/>
                            <a:gd name="T60" fmla="+- 0 9768 9715"/>
                            <a:gd name="T61" fmla="*/ T60 w 159"/>
                            <a:gd name="T62" fmla="+- 0 9170 8376"/>
                            <a:gd name="T63" fmla="*/ 9170 h 1325"/>
                            <a:gd name="T64" fmla="+- 0 9821 9715"/>
                            <a:gd name="T65" fmla="*/ T64 w 159"/>
                            <a:gd name="T66" fmla="+- 0 9223 8376"/>
                            <a:gd name="T67" fmla="*/ 9223 h 1325"/>
                            <a:gd name="T68" fmla="+- 0 9874 9715"/>
                            <a:gd name="T69" fmla="*/ T68 w 159"/>
                            <a:gd name="T70" fmla="+- 0 9170 8376"/>
                            <a:gd name="T71" fmla="*/ 9170 h 1325"/>
                            <a:gd name="T72" fmla="+- 0 9874 9715"/>
                            <a:gd name="T73" fmla="*/ T72 w 159"/>
                            <a:gd name="T74" fmla="+- 0 8588 8376"/>
                            <a:gd name="T75" fmla="*/ 8588 h 1325"/>
                            <a:gd name="T76" fmla="+- 0 9821 9715"/>
                            <a:gd name="T77" fmla="*/ T76 w 159"/>
                            <a:gd name="T78" fmla="+- 0 8641 8376"/>
                            <a:gd name="T79" fmla="*/ 8641 h 1325"/>
                            <a:gd name="T80" fmla="+- 0 9768 9715"/>
                            <a:gd name="T81" fmla="*/ T80 w 159"/>
                            <a:gd name="T82" fmla="+- 0 8693 8376"/>
                            <a:gd name="T83" fmla="*/ 8693 h 1325"/>
                            <a:gd name="T84" fmla="+- 0 9821 9715"/>
                            <a:gd name="T85" fmla="*/ T84 w 159"/>
                            <a:gd name="T86" fmla="+- 0 8746 8376"/>
                            <a:gd name="T87" fmla="*/ 8746 h 1325"/>
                            <a:gd name="T88" fmla="+- 0 9874 9715"/>
                            <a:gd name="T89" fmla="*/ T88 w 159"/>
                            <a:gd name="T90" fmla="+- 0 8852 8376"/>
                            <a:gd name="T91" fmla="*/ 8852 h 1325"/>
                            <a:gd name="T92" fmla="+- 0 9821 9715"/>
                            <a:gd name="T93" fmla="*/ T92 w 159"/>
                            <a:gd name="T94" fmla="+- 0 8746 8376"/>
                            <a:gd name="T95" fmla="*/ 8746 h 1325"/>
                            <a:gd name="T96" fmla="+- 0 9874 9715"/>
                            <a:gd name="T97" fmla="*/ T96 w 159"/>
                            <a:gd name="T98" fmla="+- 0 8693 8376"/>
                            <a:gd name="T99" fmla="*/ 8693 h 1325"/>
                            <a:gd name="T100" fmla="+- 0 9874 9715"/>
                            <a:gd name="T101" fmla="*/ T100 w 159"/>
                            <a:gd name="T102" fmla="+- 0 8376 8376"/>
                            <a:gd name="T103" fmla="*/ 8376 h 1325"/>
                            <a:gd name="T104" fmla="+- 0 9821 9715"/>
                            <a:gd name="T105" fmla="*/ T104 w 159"/>
                            <a:gd name="T106" fmla="+- 0 8376 8376"/>
                            <a:gd name="T107" fmla="*/ 8376 h 1325"/>
                            <a:gd name="T108" fmla="+- 0 9768 9715"/>
                            <a:gd name="T109" fmla="*/ T108 w 159"/>
                            <a:gd name="T110" fmla="+- 0 8429 8376"/>
                            <a:gd name="T111" fmla="*/ 8429 h 1325"/>
                            <a:gd name="T112" fmla="+- 0 9821 9715"/>
                            <a:gd name="T113" fmla="*/ T112 w 159"/>
                            <a:gd name="T114" fmla="+- 0 8482 8376"/>
                            <a:gd name="T115" fmla="*/ 8482 h 1325"/>
                            <a:gd name="T116" fmla="+- 0 9768 9715"/>
                            <a:gd name="T117" fmla="*/ T116 w 159"/>
                            <a:gd name="T118" fmla="+- 0 8535 8376"/>
                            <a:gd name="T119" fmla="*/ 8535 h 1325"/>
                            <a:gd name="T120" fmla="+- 0 9821 9715"/>
                            <a:gd name="T121" fmla="*/ T120 w 159"/>
                            <a:gd name="T122" fmla="+- 0 8482 8376"/>
                            <a:gd name="T123" fmla="*/ 8482 h 1325"/>
                            <a:gd name="T124" fmla="+- 0 9874 9715"/>
                            <a:gd name="T125" fmla="*/ T124 w 159"/>
                            <a:gd name="T126" fmla="+- 0 8376 8376"/>
                            <a:gd name="T127" fmla="*/ 8376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59" h="1325">
                              <a:moveTo>
                                <a:pt x="106" y="1271"/>
                              </a:moveTo>
                              <a:lnTo>
                                <a:pt x="53" y="1271"/>
                              </a:lnTo>
                              <a:lnTo>
                                <a:pt x="53" y="1324"/>
                              </a:lnTo>
                              <a:lnTo>
                                <a:pt x="106" y="1324"/>
                              </a:lnTo>
                              <a:lnTo>
                                <a:pt x="106" y="1271"/>
                              </a:lnTo>
                              <a:moveTo>
                                <a:pt x="106" y="1165"/>
                              </a:moveTo>
                              <a:lnTo>
                                <a:pt x="53" y="1165"/>
                              </a:lnTo>
                              <a:lnTo>
                                <a:pt x="53" y="1218"/>
                              </a:lnTo>
                              <a:lnTo>
                                <a:pt x="106" y="1218"/>
                              </a:lnTo>
                              <a:lnTo>
                                <a:pt x="106" y="1165"/>
                              </a:lnTo>
                              <a:moveTo>
                                <a:pt x="106" y="635"/>
                              </a:moveTo>
                              <a:lnTo>
                                <a:pt x="53" y="635"/>
                              </a:lnTo>
                              <a:lnTo>
                                <a:pt x="53" y="688"/>
                              </a:lnTo>
                              <a:lnTo>
                                <a:pt x="0" y="688"/>
                              </a:lnTo>
                              <a:lnTo>
                                <a:pt x="0" y="741"/>
                              </a:lnTo>
                              <a:lnTo>
                                <a:pt x="53" y="741"/>
                              </a:lnTo>
                              <a:lnTo>
                                <a:pt x="53" y="688"/>
                              </a:lnTo>
                              <a:lnTo>
                                <a:pt x="106" y="688"/>
                              </a:lnTo>
                              <a:lnTo>
                                <a:pt x="106" y="635"/>
                              </a:lnTo>
                              <a:moveTo>
                                <a:pt x="159" y="900"/>
                              </a:moveTo>
                              <a:lnTo>
                                <a:pt x="106" y="900"/>
                              </a:lnTo>
                              <a:lnTo>
                                <a:pt x="53" y="900"/>
                              </a:lnTo>
                              <a:lnTo>
                                <a:pt x="53" y="1006"/>
                              </a:lnTo>
                              <a:lnTo>
                                <a:pt x="106" y="1006"/>
                              </a:lnTo>
                              <a:lnTo>
                                <a:pt x="159" y="1006"/>
                              </a:lnTo>
                              <a:lnTo>
                                <a:pt x="159" y="900"/>
                              </a:lnTo>
                              <a:moveTo>
                                <a:pt x="159" y="741"/>
                              </a:moveTo>
                              <a:lnTo>
                                <a:pt x="106" y="741"/>
                              </a:lnTo>
                              <a:lnTo>
                                <a:pt x="106" y="794"/>
                              </a:lnTo>
                              <a:lnTo>
                                <a:pt x="53" y="794"/>
                              </a:lnTo>
                              <a:lnTo>
                                <a:pt x="53" y="847"/>
                              </a:lnTo>
                              <a:lnTo>
                                <a:pt x="106" y="847"/>
                              </a:lnTo>
                              <a:lnTo>
                                <a:pt x="106" y="794"/>
                              </a:lnTo>
                              <a:lnTo>
                                <a:pt x="159" y="794"/>
                              </a:lnTo>
                              <a:lnTo>
                                <a:pt x="159" y="741"/>
                              </a:lnTo>
                              <a:moveTo>
                                <a:pt x="159" y="212"/>
                              </a:moveTo>
                              <a:lnTo>
                                <a:pt x="106" y="212"/>
                              </a:lnTo>
                              <a:lnTo>
                                <a:pt x="106" y="265"/>
                              </a:lnTo>
                              <a:lnTo>
                                <a:pt x="53" y="265"/>
                              </a:lnTo>
                              <a:lnTo>
                                <a:pt x="53" y="317"/>
                              </a:lnTo>
                              <a:lnTo>
                                <a:pt x="53" y="370"/>
                              </a:lnTo>
                              <a:lnTo>
                                <a:pt x="106" y="370"/>
                              </a:lnTo>
                              <a:lnTo>
                                <a:pt x="106" y="476"/>
                              </a:lnTo>
                              <a:lnTo>
                                <a:pt x="159" y="476"/>
                              </a:lnTo>
                              <a:lnTo>
                                <a:pt x="159" y="370"/>
                              </a:lnTo>
                              <a:lnTo>
                                <a:pt x="106" y="370"/>
                              </a:lnTo>
                              <a:lnTo>
                                <a:pt x="106" y="317"/>
                              </a:lnTo>
                              <a:lnTo>
                                <a:pt x="159" y="317"/>
                              </a:lnTo>
                              <a:lnTo>
                                <a:pt x="159" y="212"/>
                              </a:lnTo>
                              <a:moveTo>
                                <a:pt x="159" y="0"/>
                              </a:moveTo>
                              <a:lnTo>
                                <a:pt x="106" y="0"/>
                              </a:lnTo>
                              <a:lnTo>
                                <a:pt x="53" y="0"/>
                              </a:lnTo>
                              <a:lnTo>
                                <a:pt x="53" y="53"/>
                              </a:lnTo>
                              <a:lnTo>
                                <a:pt x="106" y="53"/>
                              </a:lnTo>
                              <a:lnTo>
                                <a:pt x="106" y="106"/>
                              </a:lnTo>
                              <a:lnTo>
                                <a:pt x="53" y="106"/>
                              </a:lnTo>
                              <a:lnTo>
                                <a:pt x="53" y="159"/>
                              </a:lnTo>
                              <a:lnTo>
                                <a:pt x="106" y="159"/>
                              </a:lnTo>
                              <a:lnTo>
                                <a:pt x="106" y="106"/>
                              </a:lnTo>
                              <a:lnTo>
                                <a:pt x="159" y="106"/>
                              </a:lnTo>
                              <a:lnTo>
                                <a:pt x="159"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84903D3" id="AutoShape 30" o:spid="_x0000_s1026" style="position:absolute;margin-left:40.4pt;margin-top:14.8pt;width:7.95pt;height:66.25pt;z-index:-251663360;visibility:visible;mso-wrap-style:square;mso-wrap-distance-left:9pt;mso-wrap-distance-top:0;mso-wrap-distance-right:9pt;mso-wrap-distance-bottom:0;mso-position-horizontal:absolute;mso-position-horizontal-relative:text;mso-position-vertical:absolute;mso-position-vertical-relative:text;v-text-anchor:top" coordsize="159,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" path="m106,1271r-53,l53,1324r53,l106,1271t,-106l53,1165r,53l106,1218r,-53m106,635r-53,l53,688,,688r,53l53,741r,-53l106,688r,-53m159,900r-53,l53,900r,106l106,1006r53,l159,900t,-159l106,741r,53l53,794r,53l106,847r,-53l159,794r,-53m159,212r-53,l106,265r-53,l53,317r,53l106,370r,106l159,476r,-106l106,370r,-53l159,317r,-105m159,l106,,53,r,53l106,53r,53l53,106r,53l106,159r,-53l159,106,159,e" fillcolor="#231f20" stroked="f">
                <v:path arrowok="t" o:connecttype="custom" o:connectlocs="33655,6125845;67310,6159500;67310,6058535;33655,6092190;67310,6058535;33655,5721985;0,5755640;33655,5789295;67310,5755640;100965,5890260;67310,5890260;33655,5957570;67310,5957570;100965,5890260;67310,5789295;33655,5822950;67310,5856605;100965,5822950;100965,5453380;67310,5487035;33655,5520055;67310,5553710;100965,5621020;67310,5553710;100965,5520055;100965,5318760;67310,5318760;33655,5352415;67310,5386070;33655,5419725;67310,5386070;100965,5318760" o:connectangles="0,0,0,0,0,0,0,0,0,0,0,0,0,0,0,0,0,0,0,0,0,0,0,0,0,0,0,0,0,0,0,0"/>
              </v:shape>
            </w:pict>
          </mc:Fallback>
        </mc:AlternateContent>
      </w:r>
      <w:r>
        <w:rPr>
          <w:b/>
          <w:noProof/>
          <w:color w:val="414042"/>
          <w:sz w:val="20"/>
        </w:rPr>
        <mc:AlternateContent>
          <mc:Choice Requires="wps">
            <w:drawing>
              <wp:anchor distT="0" distB="0" distL="114300" distR="114300" simplePos="0" relativeHeight="251654144" behindDoc="1" locked="0" layoutInCell="1" allowOverlap="1" wp14:anchorId="5F6323AB" wp14:editId="2E0503B8">
                <wp:simplePos x="0" y="0"/>
                <wp:positionH relativeFrom="column">
                  <wp:posOffset>631190</wp:posOffset>
                </wp:positionH>
                <wp:positionV relativeFrom="paragraph">
                  <wp:posOffset>187960</wp:posOffset>
                </wp:positionV>
                <wp:extent cx="1270" cy="538480"/>
                <wp:effectExtent l="19050" t="0" r="17780" b="13970"/>
                <wp:wrapNone/>
                <wp:docPr id="3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38480"/>
                        </a:xfrm>
                        <a:custGeom>
                          <a:avLst/>
                          <a:gdLst>
                            <a:gd name="T0" fmla="+- 0 8376 8376"/>
                            <a:gd name="T1" fmla="*/ 8376 h 848"/>
                            <a:gd name="T2" fmla="+- 0 8799 8376"/>
                            <a:gd name="T3" fmla="*/ 8799 h 848"/>
                            <a:gd name="T4" fmla="+- 0 8958 8376"/>
                            <a:gd name="T5" fmla="*/ 8958 h 848"/>
                            <a:gd name="T6" fmla="+- 0 9223 8376"/>
                            <a:gd name="T7" fmla="*/ 9223 h 848"/>
                          </a:gdLst>
                          <a:ahLst/>
                          <a:cxnLst>
                            <a:cxn ang="0">
                              <a:pos x="0" y="T1"/>
                            </a:cxn>
                            <a:cxn ang="0">
                              <a:pos x="0" y="T3"/>
                            </a:cxn>
                            <a:cxn ang="0">
                              <a:pos x="0" y="T5"/>
                            </a:cxn>
                            <a:cxn ang="0">
                              <a:pos x="0" y="T7"/>
                            </a:cxn>
                          </a:cxnLst>
                          <a:rect l="0" t="0" r="r" b="b"/>
                          <a:pathLst>
                            <a:path h="848">
                              <a:moveTo>
                                <a:pt x="0" y="0"/>
                              </a:moveTo>
                              <a:lnTo>
                                <a:pt x="0" y="423"/>
                              </a:lnTo>
                              <a:moveTo>
                                <a:pt x="0" y="582"/>
                              </a:moveTo>
                              <a:lnTo>
                                <a:pt x="0" y="847"/>
                              </a:lnTo>
                            </a:path>
                          </a:pathLst>
                        </a:custGeom>
                        <a:noFill/>
                        <a:ln w="3364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00DC52D" id="AutoShape 28" o:spid="_x0000_s1026" style="position:absolute;margin-left:49.7pt;margin-top:14.8pt;width:.1pt;height:42.4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27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" path="m,l,423m,582l,847e" filled="f" strokecolor="#231f20" strokeweight=".9345mm">
                <v:path arrowok="t" o:connecttype="custom" o:connectlocs="0,5318760;0,5587365;0,5688330;0,5856605" o:connectangles="0,0,0,0"/>
              </v:shape>
            </w:pict>
          </mc:Fallback>
        </mc:AlternateContent>
      </w:r>
      <w:r>
        <w:rPr>
          <w:b/>
          <w:noProof/>
          <w:color w:val="414042"/>
          <w:sz w:val="20"/>
        </w:rPr>
        <mc:AlternateContent>
          <mc:Choice Requires="wps">
            <w:drawing>
              <wp:anchor distT="0" distB="0" distL="114300" distR="114300" simplePos="0" relativeHeight="251655168" behindDoc="1" locked="0" layoutInCell="1" allowOverlap="1" wp14:anchorId="5A2C6525" wp14:editId="116C7214">
                <wp:simplePos x="0" y="0"/>
                <wp:positionH relativeFrom="column">
                  <wp:posOffset>614045</wp:posOffset>
                </wp:positionH>
                <wp:positionV relativeFrom="paragraph">
                  <wp:posOffset>187960</wp:posOffset>
                </wp:positionV>
                <wp:extent cx="67310" cy="841375"/>
                <wp:effectExtent l="0" t="0" r="8890" b="0"/>
                <wp:wrapNone/>
                <wp:docPr id="3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841375"/>
                        </a:xfrm>
                        <a:custGeom>
                          <a:avLst/>
                          <a:gdLst>
                            <a:gd name="T0" fmla="+- 0 9980 9874"/>
                            <a:gd name="T1" fmla="*/ T0 w 106"/>
                            <a:gd name="T2" fmla="+- 0 9594 8376"/>
                            <a:gd name="T3" fmla="*/ 9594 h 1325"/>
                            <a:gd name="T4" fmla="+- 0 9927 9874"/>
                            <a:gd name="T5" fmla="*/ T4 w 106"/>
                            <a:gd name="T6" fmla="+- 0 9594 8376"/>
                            <a:gd name="T7" fmla="*/ 9594 h 1325"/>
                            <a:gd name="T8" fmla="+- 0 9927 9874"/>
                            <a:gd name="T9" fmla="*/ T8 w 106"/>
                            <a:gd name="T10" fmla="+- 0 9594 8376"/>
                            <a:gd name="T11" fmla="*/ 9594 h 1325"/>
                            <a:gd name="T12" fmla="+- 0 9874 9874"/>
                            <a:gd name="T13" fmla="*/ T12 w 106"/>
                            <a:gd name="T14" fmla="+- 0 9594 8376"/>
                            <a:gd name="T15" fmla="*/ 9594 h 1325"/>
                            <a:gd name="T16" fmla="+- 0 9874 9874"/>
                            <a:gd name="T17" fmla="*/ T16 w 106"/>
                            <a:gd name="T18" fmla="+- 0 9700 8376"/>
                            <a:gd name="T19" fmla="*/ 9700 h 1325"/>
                            <a:gd name="T20" fmla="+- 0 9927 9874"/>
                            <a:gd name="T21" fmla="*/ T20 w 106"/>
                            <a:gd name="T22" fmla="+- 0 9700 8376"/>
                            <a:gd name="T23" fmla="*/ 9700 h 1325"/>
                            <a:gd name="T24" fmla="+- 0 9927 9874"/>
                            <a:gd name="T25" fmla="*/ T24 w 106"/>
                            <a:gd name="T26" fmla="+- 0 9647 8376"/>
                            <a:gd name="T27" fmla="*/ 9647 h 1325"/>
                            <a:gd name="T28" fmla="+- 0 9980 9874"/>
                            <a:gd name="T29" fmla="*/ T28 w 106"/>
                            <a:gd name="T30" fmla="+- 0 9647 8376"/>
                            <a:gd name="T31" fmla="*/ 9647 h 1325"/>
                            <a:gd name="T32" fmla="+- 0 9980 9874"/>
                            <a:gd name="T33" fmla="*/ T32 w 106"/>
                            <a:gd name="T34" fmla="+- 0 9594 8376"/>
                            <a:gd name="T35" fmla="*/ 9594 h 1325"/>
                            <a:gd name="T36" fmla="+- 0 9980 9874"/>
                            <a:gd name="T37" fmla="*/ T36 w 106"/>
                            <a:gd name="T38" fmla="+- 0 9435 8376"/>
                            <a:gd name="T39" fmla="*/ 9435 h 1325"/>
                            <a:gd name="T40" fmla="+- 0 9927 9874"/>
                            <a:gd name="T41" fmla="*/ T40 w 106"/>
                            <a:gd name="T42" fmla="+- 0 9435 8376"/>
                            <a:gd name="T43" fmla="*/ 9435 h 1325"/>
                            <a:gd name="T44" fmla="+- 0 9927 9874"/>
                            <a:gd name="T45" fmla="*/ T44 w 106"/>
                            <a:gd name="T46" fmla="+- 0 9488 8376"/>
                            <a:gd name="T47" fmla="*/ 9488 h 1325"/>
                            <a:gd name="T48" fmla="+- 0 9980 9874"/>
                            <a:gd name="T49" fmla="*/ T48 w 106"/>
                            <a:gd name="T50" fmla="+- 0 9488 8376"/>
                            <a:gd name="T51" fmla="*/ 9488 h 1325"/>
                            <a:gd name="T52" fmla="+- 0 9980 9874"/>
                            <a:gd name="T53" fmla="*/ T52 w 106"/>
                            <a:gd name="T54" fmla="+- 0 9435 8376"/>
                            <a:gd name="T55" fmla="*/ 9435 h 1325"/>
                            <a:gd name="T56" fmla="+- 0 9980 9874"/>
                            <a:gd name="T57" fmla="*/ T56 w 106"/>
                            <a:gd name="T58" fmla="+- 0 9329 8376"/>
                            <a:gd name="T59" fmla="*/ 9329 h 1325"/>
                            <a:gd name="T60" fmla="+- 0 9927 9874"/>
                            <a:gd name="T61" fmla="*/ T60 w 106"/>
                            <a:gd name="T62" fmla="+- 0 9329 8376"/>
                            <a:gd name="T63" fmla="*/ 9329 h 1325"/>
                            <a:gd name="T64" fmla="+- 0 9927 9874"/>
                            <a:gd name="T65" fmla="*/ T64 w 106"/>
                            <a:gd name="T66" fmla="+- 0 9276 8376"/>
                            <a:gd name="T67" fmla="*/ 9276 h 1325"/>
                            <a:gd name="T68" fmla="+- 0 9874 9874"/>
                            <a:gd name="T69" fmla="*/ T68 w 106"/>
                            <a:gd name="T70" fmla="+- 0 9276 8376"/>
                            <a:gd name="T71" fmla="*/ 9276 h 1325"/>
                            <a:gd name="T72" fmla="+- 0 9874 9874"/>
                            <a:gd name="T73" fmla="*/ T72 w 106"/>
                            <a:gd name="T74" fmla="+- 0 9329 8376"/>
                            <a:gd name="T75" fmla="*/ 9329 h 1325"/>
                            <a:gd name="T76" fmla="+- 0 9927 9874"/>
                            <a:gd name="T77" fmla="*/ T76 w 106"/>
                            <a:gd name="T78" fmla="+- 0 9329 8376"/>
                            <a:gd name="T79" fmla="*/ 9329 h 1325"/>
                            <a:gd name="T80" fmla="+- 0 9927 9874"/>
                            <a:gd name="T81" fmla="*/ T80 w 106"/>
                            <a:gd name="T82" fmla="+- 0 9382 8376"/>
                            <a:gd name="T83" fmla="*/ 9382 h 1325"/>
                            <a:gd name="T84" fmla="+- 0 9980 9874"/>
                            <a:gd name="T85" fmla="*/ T84 w 106"/>
                            <a:gd name="T86" fmla="+- 0 9382 8376"/>
                            <a:gd name="T87" fmla="*/ 9382 h 1325"/>
                            <a:gd name="T88" fmla="+- 0 9980 9874"/>
                            <a:gd name="T89" fmla="*/ T88 w 106"/>
                            <a:gd name="T90" fmla="+- 0 9329 8376"/>
                            <a:gd name="T91" fmla="*/ 9329 h 1325"/>
                            <a:gd name="T92" fmla="+- 0 9980 9874"/>
                            <a:gd name="T93" fmla="*/ T92 w 106"/>
                            <a:gd name="T94" fmla="+- 0 9170 8376"/>
                            <a:gd name="T95" fmla="*/ 9170 h 1325"/>
                            <a:gd name="T96" fmla="+- 0 9927 9874"/>
                            <a:gd name="T97" fmla="*/ T96 w 106"/>
                            <a:gd name="T98" fmla="+- 0 9170 8376"/>
                            <a:gd name="T99" fmla="*/ 9170 h 1325"/>
                            <a:gd name="T100" fmla="+- 0 9927 9874"/>
                            <a:gd name="T101" fmla="*/ T100 w 106"/>
                            <a:gd name="T102" fmla="+- 0 9223 8376"/>
                            <a:gd name="T103" fmla="*/ 9223 h 1325"/>
                            <a:gd name="T104" fmla="+- 0 9980 9874"/>
                            <a:gd name="T105" fmla="*/ T104 w 106"/>
                            <a:gd name="T106" fmla="+- 0 9223 8376"/>
                            <a:gd name="T107" fmla="*/ 9223 h 1325"/>
                            <a:gd name="T108" fmla="+- 0 9980 9874"/>
                            <a:gd name="T109" fmla="*/ T108 w 106"/>
                            <a:gd name="T110" fmla="+- 0 9170 8376"/>
                            <a:gd name="T111" fmla="*/ 9170 h 1325"/>
                            <a:gd name="T112" fmla="+- 0 9980 9874"/>
                            <a:gd name="T113" fmla="*/ T112 w 106"/>
                            <a:gd name="T114" fmla="+- 0 8852 8376"/>
                            <a:gd name="T115" fmla="*/ 8852 h 1325"/>
                            <a:gd name="T116" fmla="+- 0 9927 9874"/>
                            <a:gd name="T117" fmla="*/ T116 w 106"/>
                            <a:gd name="T118" fmla="+- 0 8852 8376"/>
                            <a:gd name="T119" fmla="*/ 8852 h 1325"/>
                            <a:gd name="T120" fmla="+- 0 9927 9874"/>
                            <a:gd name="T121" fmla="*/ T120 w 106"/>
                            <a:gd name="T122" fmla="+- 0 8958 8376"/>
                            <a:gd name="T123" fmla="*/ 8958 h 1325"/>
                            <a:gd name="T124" fmla="+- 0 9980 9874"/>
                            <a:gd name="T125" fmla="*/ T124 w 106"/>
                            <a:gd name="T126" fmla="+- 0 8958 8376"/>
                            <a:gd name="T127" fmla="*/ 8958 h 1325"/>
                            <a:gd name="T128" fmla="+- 0 9980 9874"/>
                            <a:gd name="T129" fmla="*/ T128 w 106"/>
                            <a:gd name="T130" fmla="+- 0 8852 8376"/>
                            <a:gd name="T131" fmla="*/ 8852 h 1325"/>
                            <a:gd name="T132" fmla="+- 0 9980 9874"/>
                            <a:gd name="T133" fmla="*/ T132 w 106"/>
                            <a:gd name="T134" fmla="+- 0 8746 8376"/>
                            <a:gd name="T135" fmla="*/ 8746 h 1325"/>
                            <a:gd name="T136" fmla="+- 0 9927 9874"/>
                            <a:gd name="T137" fmla="*/ T136 w 106"/>
                            <a:gd name="T138" fmla="+- 0 8746 8376"/>
                            <a:gd name="T139" fmla="*/ 8746 h 1325"/>
                            <a:gd name="T140" fmla="+- 0 9927 9874"/>
                            <a:gd name="T141" fmla="*/ T140 w 106"/>
                            <a:gd name="T142" fmla="+- 0 8799 8376"/>
                            <a:gd name="T143" fmla="*/ 8799 h 1325"/>
                            <a:gd name="T144" fmla="+- 0 9980 9874"/>
                            <a:gd name="T145" fmla="*/ T144 w 106"/>
                            <a:gd name="T146" fmla="+- 0 8799 8376"/>
                            <a:gd name="T147" fmla="*/ 8799 h 1325"/>
                            <a:gd name="T148" fmla="+- 0 9980 9874"/>
                            <a:gd name="T149" fmla="*/ T148 w 106"/>
                            <a:gd name="T150" fmla="+- 0 8746 8376"/>
                            <a:gd name="T151" fmla="*/ 8746 h 1325"/>
                            <a:gd name="T152" fmla="+- 0 9980 9874"/>
                            <a:gd name="T153" fmla="*/ T152 w 106"/>
                            <a:gd name="T154" fmla="+- 0 8588 8376"/>
                            <a:gd name="T155" fmla="*/ 8588 h 1325"/>
                            <a:gd name="T156" fmla="+- 0 9927 9874"/>
                            <a:gd name="T157" fmla="*/ T156 w 106"/>
                            <a:gd name="T158" fmla="+- 0 8588 8376"/>
                            <a:gd name="T159" fmla="*/ 8588 h 1325"/>
                            <a:gd name="T160" fmla="+- 0 9927 9874"/>
                            <a:gd name="T161" fmla="*/ T160 w 106"/>
                            <a:gd name="T162" fmla="+- 0 8641 8376"/>
                            <a:gd name="T163" fmla="*/ 8641 h 1325"/>
                            <a:gd name="T164" fmla="+- 0 9980 9874"/>
                            <a:gd name="T165" fmla="*/ T164 w 106"/>
                            <a:gd name="T166" fmla="+- 0 8641 8376"/>
                            <a:gd name="T167" fmla="*/ 8641 h 1325"/>
                            <a:gd name="T168" fmla="+- 0 9980 9874"/>
                            <a:gd name="T169" fmla="*/ T168 w 106"/>
                            <a:gd name="T170" fmla="+- 0 8588 8376"/>
                            <a:gd name="T171" fmla="*/ 8588 h 1325"/>
                            <a:gd name="T172" fmla="+- 0 9980 9874"/>
                            <a:gd name="T173" fmla="*/ T172 w 106"/>
                            <a:gd name="T174" fmla="+- 0 8376 8376"/>
                            <a:gd name="T175" fmla="*/ 8376 h 1325"/>
                            <a:gd name="T176" fmla="+- 0 9927 9874"/>
                            <a:gd name="T177" fmla="*/ T176 w 106"/>
                            <a:gd name="T178" fmla="+- 0 8376 8376"/>
                            <a:gd name="T179" fmla="*/ 8376 h 1325"/>
                            <a:gd name="T180" fmla="+- 0 9927 9874"/>
                            <a:gd name="T181" fmla="*/ T180 w 106"/>
                            <a:gd name="T182" fmla="+- 0 8482 8376"/>
                            <a:gd name="T183" fmla="*/ 8482 h 1325"/>
                            <a:gd name="T184" fmla="+- 0 9980 9874"/>
                            <a:gd name="T185" fmla="*/ T184 w 106"/>
                            <a:gd name="T186" fmla="+- 0 8482 8376"/>
                            <a:gd name="T187" fmla="*/ 8482 h 1325"/>
                            <a:gd name="T188" fmla="+- 0 9980 9874"/>
                            <a:gd name="T189" fmla="*/ T188 w 106"/>
                            <a:gd name="T190" fmla="+- 0 8376 8376"/>
                            <a:gd name="T191" fmla="*/ 8376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6" h="1325">
                              <a:moveTo>
                                <a:pt x="106" y="1218"/>
                              </a:moveTo>
                              <a:lnTo>
                                <a:pt x="53" y="1218"/>
                              </a:lnTo>
                              <a:lnTo>
                                <a:pt x="0" y="1218"/>
                              </a:lnTo>
                              <a:lnTo>
                                <a:pt x="0" y="1324"/>
                              </a:lnTo>
                              <a:lnTo>
                                <a:pt x="53" y="1324"/>
                              </a:lnTo>
                              <a:lnTo>
                                <a:pt x="53" y="1271"/>
                              </a:lnTo>
                              <a:lnTo>
                                <a:pt x="106" y="1271"/>
                              </a:lnTo>
                              <a:lnTo>
                                <a:pt x="106" y="1218"/>
                              </a:lnTo>
                              <a:moveTo>
                                <a:pt x="106" y="1059"/>
                              </a:moveTo>
                              <a:lnTo>
                                <a:pt x="53" y="1059"/>
                              </a:lnTo>
                              <a:lnTo>
                                <a:pt x="53" y="1112"/>
                              </a:lnTo>
                              <a:lnTo>
                                <a:pt x="106" y="1112"/>
                              </a:lnTo>
                              <a:lnTo>
                                <a:pt x="106" y="1059"/>
                              </a:lnTo>
                              <a:moveTo>
                                <a:pt x="106" y="953"/>
                              </a:moveTo>
                              <a:lnTo>
                                <a:pt x="53" y="953"/>
                              </a:lnTo>
                              <a:lnTo>
                                <a:pt x="53" y="900"/>
                              </a:lnTo>
                              <a:lnTo>
                                <a:pt x="0" y="900"/>
                              </a:lnTo>
                              <a:lnTo>
                                <a:pt x="0" y="953"/>
                              </a:lnTo>
                              <a:lnTo>
                                <a:pt x="53" y="953"/>
                              </a:lnTo>
                              <a:lnTo>
                                <a:pt x="53" y="1006"/>
                              </a:lnTo>
                              <a:lnTo>
                                <a:pt x="106" y="1006"/>
                              </a:lnTo>
                              <a:lnTo>
                                <a:pt x="106" y="953"/>
                              </a:lnTo>
                              <a:moveTo>
                                <a:pt x="106" y="794"/>
                              </a:moveTo>
                              <a:lnTo>
                                <a:pt x="53" y="794"/>
                              </a:lnTo>
                              <a:lnTo>
                                <a:pt x="53" y="847"/>
                              </a:lnTo>
                              <a:lnTo>
                                <a:pt x="106" y="847"/>
                              </a:lnTo>
                              <a:lnTo>
                                <a:pt x="106" y="794"/>
                              </a:lnTo>
                              <a:moveTo>
                                <a:pt x="106" y="476"/>
                              </a:moveTo>
                              <a:lnTo>
                                <a:pt x="53" y="476"/>
                              </a:lnTo>
                              <a:lnTo>
                                <a:pt x="53" y="582"/>
                              </a:lnTo>
                              <a:lnTo>
                                <a:pt x="106" y="582"/>
                              </a:lnTo>
                              <a:lnTo>
                                <a:pt x="106" y="476"/>
                              </a:lnTo>
                              <a:moveTo>
                                <a:pt x="106" y="370"/>
                              </a:moveTo>
                              <a:lnTo>
                                <a:pt x="53" y="370"/>
                              </a:lnTo>
                              <a:lnTo>
                                <a:pt x="53" y="423"/>
                              </a:lnTo>
                              <a:lnTo>
                                <a:pt x="106" y="423"/>
                              </a:lnTo>
                              <a:lnTo>
                                <a:pt x="106" y="370"/>
                              </a:lnTo>
                              <a:moveTo>
                                <a:pt x="106" y="212"/>
                              </a:moveTo>
                              <a:lnTo>
                                <a:pt x="53" y="212"/>
                              </a:lnTo>
                              <a:lnTo>
                                <a:pt x="53" y="265"/>
                              </a:lnTo>
                              <a:lnTo>
                                <a:pt x="106" y="265"/>
                              </a:lnTo>
                              <a:lnTo>
                                <a:pt x="106" y="212"/>
                              </a:lnTo>
                              <a:moveTo>
                                <a:pt x="106" y="0"/>
                              </a:moveTo>
                              <a:lnTo>
                                <a:pt x="53" y="0"/>
                              </a:lnTo>
                              <a:lnTo>
                                <a:pt x="53" y="106"/>
                              </a:lnTo>
                              <a:lnTo>
                                <a:pt x="106" y="106"/>
                              </a:lnTo>
                              <a:lnTo>
                                <a:pt x="10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D39DBFF" id="AutoShape 27" o:spid="_x0000_s1026" style="position:absolute;margin-left:48.35pt;margin-top:14.8pt;width:5.3pt;height:66.25pt;z-index:-251661312;visibility:visible;mso-wrap-style:square;mso-wrap-distance-left:9pt;mso-wrap-distance-top:0;mso-wrap-distance-right:9pt;mso-wrap-distance-bottom:0;mso-position-horizontal:absolute;mso-position-horizontal-relative:text;mso-position-vertical:absolute;mso-position-vertical-relative:text;v-text-anchor:top" coordsize="106,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" path="m106,1218r-53,l,1218r,106l53,1324r,-53l106,1271r,-53m106,1059r-53,l53,1112r53,l106,1059t,-106l53,953r,-53l,900r,53l53,953r,53l106,1006r,-53m106,794r-53,l53,847r53,l106,794t,-318l53,476r,106l106,582r,-106m106,370r-53,l53,423r53,l106,370t,-158l53,212r,53l106,265r,-53m106,l53,r,106l106,106,106,e" fillcolor="#231f20" stroked="f">
                <v:path arrowok="t" o:connecttype="custom" o:connectlocs="67310,6092190;33655,6092190;33655,6092190;0,6092190;0,6159500;33655,6159500;33655,6125845;67310,6125845;67310,6092190;67310,5991225;33655,5991225;33655,6024880;67310,6024880;67310,5991225;67310,5923915;33655,5923915;33655,5890260;0,5890260;0,5923915;33655,5923915;33655,5957570;67310,5957570;67310,5923915;67310,5822950;33655,5822950;33655,5856605;67310,5856605;67310,5822950;67310,5621020;33655,5621020;33655,5688330;67310,5688330;67310,5621020;67310,5553710;33655,5553710;33655,5587365;67310,5587365;67310,5553710;67310,5453380;33655,5453380;33655,5487035;67310,5487035;67310,5453380;67310,5318760;33655,5318760;33655,5386070;67310,5386070;67310,5318760" o:connectangles="0,0,0,0,0,0,0,0,0,0,0,0,0,0,0,0,0,0,0,0,0,0,0,0,0,0,0,0,0,0,0,0,0,0,0,0,0,0,0,0,0,0,0,0,0,0,0,0"/>
              </v:shape>
            </w:pict>
          </mc:Fallback>
        </mc:AlternateContent>
      </w:r>
      <w:r>
        <w:rPr>
          <w:b/>
          <w:noProof/>
          <w:color w:val="414042"/>
          <w:sz w:val="20"/>
        </w:rPr>
        <mc:AlternateContent>
          <mc:Choice Requires="wps">
            <w:drawing>
              <wp:anchor distT="0" distB="0" distL="114300" distR="114300" simplePos="0" relativeHeight="251656192" behindDoc="1" locked="0" layoutInCell="1" allowOverlap="1" wp14:anchorId="6F2CD08A" wp14:editId="086120A4">
                <wp:simplePos x="0" y="0"/>
                <wp:positionH relativeFrom="column">
                  <wp:posOffset>698500</wp:posOffset>
                </wp:positionH>
                <wp:positionV relativeFrom="paragraph">
                  <wp:posOffset>255270</wp:posOffset>
                </wp:positionV>
                <wp:extent cx="1270" cy="774065"/>
                <wp:effectExtent l="19050" t="0" r="17780" b="26035"/>
                <wp:wrapNone/>
                <wp:docPr id="3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4065"/>
                        </a:xfrm>
                        <a:custGeom>
                          <a:avLst/>
                          <a:gdLst>
                            <a:gd name="T0" fmla="+- 0 8482 8482"/>
                            <a:gd name="T1" fmla="*/ 8482 h 1219"/>
                            <a:gd name="T2" fmla="+- 0 8746 8482"/>
                            <a:gd name="T3" fmla="*/ 8746 h 1219"/>
                            <a:gd name="T4" fmla="+- 0 8852 8482"/>
                            <a:gd name="T5" fmla="*/ 8852 h 1219"/>
                            <a:gd name="T6" fmla="+- 0 9223 8482"/>
                            <a:gd name="T7" fmla="*/ 9223 h 1219"/>
                            <a:gd name="T8" fmla="+- 0 9435 8482"/>
                            <a:gd name="T9" fmla="*/ 9435 h 1219"/>
                            <a:gd name="T10" fmla="+- 0 9700 8482"/>
                            <a:gd name="T11" fmla="*/ 9700 h 1219"/>
                          </a:gdLst>
                          <a:ahLst/>
                          <a:cxnLst>
                            <a:cxn ang="0">
                              <a:pos x="0" y="T1"/>
                            </a:cxn>
                            <a:cxn ang="0">
                              <a:pos x="0" y="T3"/>
                            </a:cxn>
                            <a:cxn ang="0">
                              <a:pos x="0" y="T5"/>
                            </a:cxn>
                            <a:cxn ang="0">
                              <a:pos x="0" y="T7"/>
                            </a:cxn>
                            <a:cxn ang="0">
                              <a:pos x="0" y="T9"/>
                            </a:cxn>
                            <a:cxn ang="0">
                              <a:pos x="0" y="T11"/>
                            </a:cxn>
                          </a:cxnLst>
                          <a:rect l="0" t="0" r="r" b="b"/>
                          <a:pathLst>
                            <a:path h="1219">
                              <a:moveTo>
                                <a:pt x="0" y="0"/>
                              </a:moveTo>
                              <a:lnTo>
                                <a:pt x="0" y="264"/>
                              </a:lnTo>
                              <a:moveTo>
                                <a:pt x="0" y="370"/>
                              </a:moveTo>
                              <a:lnTo>
                                <a:pt x="0" y="741"/>
                              </a:lnTo>
                              <a:moveTo>
                                <a:pt x="0" y="953"/>
                              </a:moveTo>
                              <a:lnTo>
                                <a:pt x="0" y="1218"/>
                              </a:lnTo>
                            </a:path>
                          </a:pathLst>
                        </a:custGeom>
                        <a:noFill/>
                        <a:ln w="3364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4CFD40D" id="AutoShape 26" o:spid="_x0000_s1026" style="position:absolute;margin-left:55pt;margin-top:20.1pt;width:.1pt;height:60.9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1270,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" path="m,l,264m,370l,741m,953r,265e" filled="f" strokecolor="#231f20" strokeweight=".9345mm">
                <v:path arrowok="t" o:connecttype="custom" o:connectlocs="0,5386070;0,5553710;0,5621020;0,5856605;0,5991225;0,6159500" o:connectangles="0,0,0,0,0,0"/>
              </v:shape>
            </w:pict>
          </mc:Fallback>
        </mc:AlternateContent>
      </w:r>
      <w:r>
        <w:rPr>
          <w:b/>
          <w:noProof/>
          <w:color w:val="414042"/>
          <w:sz w:val="20"/>
        </w:rPr>
        <mc:AlternateContent>
          <mc:Choice Requires="wps">
            <w:drawing>
              <wp:anchor distT="0" distB="0" distL="114300" distR="114300" simplePos="0" relativeHeight="251657216" behindDoc="1" locked="0" layoutInCell="1" allowOverlap="1" wp14:anchorId="3D3CFF76" wp14:editId="112DEFF9">
                <wp:simplePos x="0" y="0"/>
                <wp:positionH relativeFrom="column">
                  <wp:posOffset>715010</wp:posOffset>
                </wp:positionH>
                <wp:positionV relativeFrom="paragraph">
                  <wp:posOffset>187960</wp:posOffset>
                </wp:positionV>
                <wp:extent cx="100965" cy="841375"/>
                <wp:effectExtent l="0" t="0" r="0" b="0"/>
                <wp:wrapNone/>
                <wp:docPr id="3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 cy="841375"/>
                        </a:xfrm>
                        <a:custGeom>
                          <a:avLst/>
                          <a:gdLst>
                            <a:gd name="T0" fmla="+- 0 10033 10033"/>
                            <a:gd name="T1" fmla="*/ T0 w 159"/>
                            <a:gd name="T2" fmla="+- 0 8376 8376"/>
                            <a:gd name="T3" fmla="*/ 8376 h 1325"/>
                            <a:gd name="T4" fmla="+- 0 10086 10033"/>
                            <a:gd name="T5" fmla="*/ T4 w 159"/>
                            <a:gd name="T6" fmla="+- 0 8429 8376"/>
                            <a:gd name="T7" fmla="*/ 8429 h 1325"/>
                            <a:gd name="T8" fmla="+- 0 10139 10033"/>
                            <a:gd name="T9" fmla="*/ T8 w 159"/>
                            <a:gd name="T10" fmla="+- 0 9647 8376"/>
                            <a:gd name="T11" fmla="*/ 9647 h 1325"/>
                            <a:gd name="T12" fmla="+- 0 10033 10033"/>
                            <a:gd name="T13" fmla="*/ T12 w 159"/>
                            <a:gd name="T14" fmla="+- 0 9647 8376"/>
                            <a:gd name="T15" fmla="*/ 9647 h 1325"/>
                            <a:gd name="T16" fmla="+- 0 10086 10033"/>
                            <a:gd name="T17" fmla="*/ T16 w 159"/>
                            <a:gd name="T18" fmla="+- 0 9700 8376"/>
                            <a:gd name="T19" fmla="*/ 9700 h 1325"/>
                            <a:gd name="T20" fmla="+- 0 10139 10033"/>
                            <a:gd name="T21" fmla="*/ T20 w 159"/>
                            <a:gd name="T22" fmla="+- 0 9647 8376"/>
                            <a:gd name="T23" fmla="*/ 9647 h 1325"/>
                            <a:gd name="T24" fmla="+- 0 10086 10033"/>
                            <a:gd name="T25" fmla="*/ T24 w 159"/>
                            <a:gd name="T26" fmla="+- 0 9488 8376"/>
                            <a:gd name="T27" fmla="*/ 9488 h 1325"/>
                            <a:gd name="T28" fmla="+- 0 10139 10033"/>
                            <a:gd name="T29" fmla="*/ T28 w 159"/>
                            <a:gd name="T30" fmla="+- 0 9541 8376"/>
                            <a:gd name="T31" fmla="*/ 9541 h 1325"/>
                            <a:gd name="T32" fmla="+- 0 10139 10033"/>
                            <a:gd name="T33" fmla="*/ T32 w 159"/>
                            <a:gd name="T34" fmla="+- 0 9382 8376"/>
                            <a:gd name="T35" fmla="*/ 9382 h 1325"/>
                            <a:gd name="T36" fmla="+- 0 10086 10033"/>
                            <a:gd name="T37" fmla="*/ T36 w 159"/>
                            <a:gd name="T38" fmla="+- 0 9329 8376"/>
                            <a:gd name="T39" fmla="*/ 9329 h 1325"/>
                            <a:gd name="T40" fmla="+- 0 10033 10033"/>
                            <a:gd name="T41" fmla="*/ T40 w 159"/>
                            <a:gd name="T42" fmla="+- 0 9382 8376"/>
                            <a:gd name="T43" fmla="*/ 9382 h 1325"/>
                            <a:gd name="T44" fmla="+- 0 10086 10033"/>
                            <a:gd name="T45" fmla="*/ T44 w 159"/>
                            <a:gd name="T46" fmla="+- 0 9435 8376"/>
                            <a:gd name="T47" fmla="*/ 9435 h 1325"/>
                            <a:gd name="T48" fmla="+- 0 10139 10033"/>
                            <a:gd name="T49" fmla="*/ T48 w 159"/>
                            <a:gd name="T50" fmla="+- 0 9382 8376"/>
                            <a:gd name="T51" fmla="*/ 9382 h 1325"/>
                            <a:gd name="T52" fmla="+- 0 10086 10033"/>
                            <a:gd name="T53" fmla="*/ T52 w 159"/>
                            <a:gd name="T54" fmla="+- 0 9276 8376"/>
                            <a:gd name="T55" fmla="*/ 9276 h 1325"/>
                            <a:gd name="T56" fmla="+- 0 10139 10033"/>
                            <a:gd name="T57" fmla="*/ T56 w 159"/>
                            <a:gd name="T58" fmla="+- 0 9329 8376"/>
                            <a:gd name="T59" fmla="*/ 9329 h 1325"/>
                            <a:gd name="T60" fmla="+- 0 10139 10033"/>
                            <a:gd name="T61" fmla="*/ T60 w 159"/>
                            <a:gd name="T62" fmla="+- 0 9170 8376"/>
                            <a:gd name="T63" fmla="*/ 9170 h 1325"/>
                            <a:gd name="T64" fmla="+- 0 10086 10033"/>
                            <a:gd name="T65" fmla="*/ T64 w 159"/>
                            <a:gd name="T66" fmla="+- 0 9117 8376"/>
                            <a:gd name="T67" fmla="*/ 9117 h 1325"/>
                            <a:gd name="T68" fmla="+- 0 10033 10033"/>
                            <a:gd name="T69" fmla="*/ T68 w 159"/>
                            <a:gd name="T70" fmla="+- 0 9170 8376"/>
                            <a:gd name="T71" fmla="*/ 9170 h 1325"/>
                            <a:gd name="T72" fmla="+- 0 10086 10033"/>
                            <a:gd name="T73" fmla="*/ T72 w 159"/>
                            <a:gd name="T74" fmla="+- 0 9223 8376"/>
                            <a:gd name="T75" fmla="*/ 9223 h 1325"/>
                            <a:gd name="T76" fmla="+- 0 10139 10033"/>
                            <a:gd name="T77" fmla="*/ T76 w 159"/>
                            <a:gd name="T78" fmla="+- 0 9170 8376"/>
                            <a:gd name="T79" fmla="*/ 9170 h 1325"/>
                            <a:gd name="T80" fmla="+- 0 10139 10033"/>
                            <a:gd name="T81" fmla="*/ T80 w 159"/>
                            <a:gd name="T82" fmla="+- 0 8852 8376"/>
                            <a:gd name="T83" fmla="*/ 8852 h 1325"/>
                            <a:gd name="T84" fmla="+- 0 10086 10033"/>
                            <a:gd name="T85" fmla="*/ T84 w 159"/>
                            <a:gd name="T86" fmla="+- 0 8958 8376"/>
                            <a:gd name="T87" fmla="*/ 8958 h 1325"/>
                            <a:gd name="T88" fmla="+- 0 10086 10033"/>
                            <a:gd name="T89" fmla="*/ T88 w 159"/>
                            <a:gd name="T90" fmla="+- 0 9011 8376"/>
                            <a:gd name="T91" fmla="*/ 9011 h 1325"/>
                            <a:gd name="T92" fmla="+- 0 10139 10033"/>
                            <a:gd name="T93" fmla="*/ T92 w 159"/>
                            <a:gd name="T94" fmla="+- 0 8958 8376"/>
                            <a:gd name="T95" fmla="*/ 8958 h 1325"/>
                            <a:gd name="T96" fmla="+- 0 10192 10033"/>
                            <a:gd name="T97" fmla="*/ T96 w 159"/>
                            <a:gd name="T98" fmla="+- 0 8852 8376"/>
                            <a:gd name="T99" fmla="*/ 8852 h 1325"/>
                            <a:gd name="T100" fmla="+- 0 10139 10033"/>
                            <a:gd name="T101" fmla="*/ T100 w 159"/>
                            <a:gd name="T102" fmla="+- 0 8746 8376"/>
                            <a:gd name="T103" fmla="*/ 8746 h 1325"/>
                            <a:gd name="T104" fmla="+- 0 10139 10033"/>
                            <a:gd name="T105" fmla="*/ T104 w 159"/>
                            <a:gd name="T106" fmla="+- 0 8588 8376"/>
                            <a:gd name="T107" fmla="*/ 8588 h 1325"/>
                            <a:gd name="T108" fmla="+- 0 10086 10033"/>
                            <a:gd name="T109" fmla="*/ T108 w 159"/>
                            <a:gd name="T110" fmla="+- 0 8641 8376"/>
                            <a:gd name="T111" fmla="*/ 8641 h 1325"/>
                            <a:gd name="T112" fmla="+- 0 10033 10033"/>
                            <a:gd name="T113" fmla="*/ T112 w 159"/>
                            <a:gd name="T114" fmla="+- 0 8693 8376"/>
                            <a:gd name="T115" fmla="*/ 8693 h 1325"/>
                            <a:gd name="T116" fmla="+- 0 10086 10033"/>
                            <a:gd name="T117" fmla="*/ T116 w 159"/>
                            <a:gd name="T118" fmla="+- 0 8799 8376"/>
                            <a:gd name="T119" fmla="*/ 8799 h 1325"/>
                            <a:gd name="T120" fmla="+- 0 10139 10033"/>
                            <a:gd name="T121" fmla="*/ T120 w 159"/>
                            <a:gd name="T122" fmla="+- 0 8799 8376"/>
                            <a:gd name="T123" fmla="*/ 8799 h 1325"/>
                            <a:gd name="T124" fmla="+- 0 10192 10033"/>
                            <a:gd name="T125" fmla="*/ T124 w 159"/>
                            <a:gd name="T126" fmla="+- 0 8746 8376"/>
                            <a:gd name="T127" fmla="*/ 8746 h 1325"/>
                            <a:gd name="T128" fmla="+- 0 10139 10033"/>
                            <a:gd name="T129" fmla="*/ T128 w 159"/>
                            <a:gd name="T130" fmla="+- 0 8482 8376"/>
                            <a:gd name="T131" fmla="*/ 8482 h 1325"/>
                            <a:gd name="T132" fmla="+- 0 10086 10033"/>
                            <a:gd name="T133" fmla="*/ T132 w 159"/>
                            <a:gd name="T134" fmla="+- 0 8429 8376"/>
                            <a:gd name="T135" fmla="*/ 8429 h 1325"/>
                            <a:gd name="T136" fmla="+- 0 10033 10033"/>
                            <a:gd name="T137" fmla="*/ T136 w 159"/>
                            <a:gd name="T138" fmla="+- 0 8482 8376"/>
                            <a:gd name="T139" fmla="*/ 8482 h 1325"/>
                            <a:gd name="T140" fmla="+- 0 10086 10033"/>
                            <a:gd name="T141" fmla="*/ T140 w 159"/>
                            <a:gd name="T142" fmla="+- 0 8588 8376"/>
                            <a:gd name="T143" fmla="*/ 8588 h 1325"/>
                            <a:gd name="T144" fmla="+- 0 10139 10033"/>
                            <a:gd name="T145" fmla="*/ T144 w 159"/>
                            <a:gd name="T146" fmla="+- 0 8482 8376"/>
                            <a:gd name="T147" fmla="*/ 8482 h 1325"/>
                            <a:gd name="T148" fmla="+- 0 10192 10033"/>
                            <a:gd name="T149" fmla="*/ T148 w 159"/>
                            <a:gd name="T150" fmla="+- 0 8535 8376"/>
                            <a:gd name="T151" fmla="*/ 8535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59" h="1325">
                              <a:moveTo>
                                <a:pt x="53" y="0"/>
                              </a:moveTo>
                              <a:lnTo>
                                <a:pt x="0" y="0"/>
                              </a:lnTo>
                              <a:lnTo>
                                <a:pt x="0" y="53"/>
                              </a:lnTo>
                              <a:lnTo>
                                <a:pt x="53" y="53"/>
                              </a:lnTo>
                              <a:lnTo>
                                <a:pt x="53" y="0"/>
                              </a:lnTo>
                              <a:moveTo>
                                <a:pt x="106" y="1271"/>
                              </a:moveTo>
                              <a:lnTo>
                                <a:pt x="53" y="1271"/>
                              </a:lnTo>
                              <a:lnTo>
                                <a:pt x="0" y="1271"/>
                              </a:lnTo>
                              <a:lnTo>
                                <a:pt x="0" y="1324"/>
                              </a:lnTo>
                              <a:lnTo>
                                <a:pt x="53" y="1324"/>
                              </a:lnTo>
                              <a:lnTo>
                                <a:pt x="106" y="1324"/>
                              </a:lnTo>
                              <a:lnTo>
                                <a:pt x="106" y="1271"/>
                              </a:lnTo>
                              <a:moveTo>
                                <a:pt x="106" y="1112"/>
                              </a:moveTo>
                              <a:lnTo>
                                <a:pt x="53" y="1112"/>
                              </a:lnTo>
                              <a:lnTo>
                                <a:pt x="53" y="1165"/>
                              </a:lnTo>
                              <a:lnTo>
                                <a:pt x="106" y="1165"/>
                              </a:lnTo>
                              <a:lnTo>
                                <a:pt x="106" y="1112"/>
                              </a:lnTo>
                              <a:moveTo>
                                <a:pt x="106" y="1006"/>
                              </a:moveTo>
                              <a:lnTo>
                                <a:pt x="53" y="1006"/>
                              </a:lnTo>
                              <a:lnTo>
                                <a:pt x="53" y="953"/>
                              </a:lnTo>
                              <a:lnTo>
                                <a:pt x="0" y="953"/>
                              </a:lnTo>
                              <a:lnTo>
                                <a:pt x="0" y="1006"/>
                              </a:lnTo>
                              <a:lnTo>
                                <a:pt x="53" y="1006"/>
                              </a:lnTo>
                              <a:lnTo>
                                <a:pt x="53" y="1059"/>
                              </a:lnTo>
                              <a:lnTo>
                                <a:pt x="106" y="1059"/>
                              </a:lnTo>
                              <a:lnTo>
                                <a:pt x="106" y="1006"/>
                              </a:lnTo>
                              <a:moveTo>
                                <a:pt x="106" y="900"/>
                              </a:moveTo>
                              <a:lnTo>
                                <a:pt x="53" y="900"/>
                              </a:lnTo>
                              <a:lnTo>
                                <a:pt x="53" y="953"/>
                              </a:lnTo>
                              <a:lnTo>
                                <a:pt x="106" y="953"/>
                              </a:lnTo>
                              <a:lnTo>
                                <a:pt x="106" y="900"/>
                              </a:lnTo>
                              <a:moveTo>
                                <a:pt x="106" y="794"/>
                              </a:moveTo>
                              <a:lnTo>
                                <a:pt x="53" y="794"/>
                              </a:lnTo>
                              <a:lnTo>
                                <a:pt x="53" y="741"/>
                              </a:lnTo>
                              <a:lnTo>
                                <a:pt x="0" y="741"/>
                              </a:lnTo>
                              <a:lnTo>
                                <a:pt x="0" y="794"/>
                              </a:lnTo>
                              <a:lnTo>
                                <a:pt x="53" y="794"/>
                              </a:lnTo>
                              <a:lnTo>
                                <a:pt x="53" y="847"/>
                              </a:lnTo>
                              <a:lnTo>
                                <a:pt x="106" y="847"/>
                              </a:lnTo>
                              <a:lnTo>
                                <a:pt x="106" y="794"/>
                              </a:lnTo>
                              <a:moveTo>
                                <a:pt x="159" y="476"/>
                              </a:moveTo>
                              <a:lnTo>
                                <a:pt x="106" y="476"/>
                              </a:lnTo>
                              <a:lnTo>
                                <a:pt x="53" y="476"/>
                              </a:lnTo>
                              <a:lnTo>
                                <a:pt x="53" y="582"/>
                              </a:lnTo>
                              <a:lnTo>
                                <a:pt x="53" y="635"/>
                              </a:lnTo>
                              <a:lnTo>
                                <a:pt x="106" y="635"/>
                              </a:lnTo>
                              <a:lnTo>
                                <a:pt x="106" y="582"/>
                              </a:lnTo>
                              <a:lnTo>
                                <a:pt x="159" y="582"/>
                              </a:lnTo>
                              <a:lnTo>
                                <a:pt x="159" y="476"/>
                              </a:lnTo>
                              <a:moveTo>
                                <a:pt x="159" y="370"/>
                              </a:moveTo>
                              <a:lnTo>
                                <a:pt x="106" y="370"/>
                              </a:lnTo>
                              <a:lnTo>
                                <a:pt x="106" y="317"/>
                              </a:lnTo>
                              <a:lnTo>
                                <a:pt x="106" y="212"/>
                              </a:lnTo>
                              <a:lnTo>
                                <a:pt x="53" y="212"/>
                              </a:lnTo>
                              <a:lnTo>
                                <a:pt x="53" y="265"/>
                              </a:lnTo>
                              <a:lnTo>
                                <a:pt x="0" y="265"/>
                              </a:lnTo>
                              <a:lnTo>
                                <a:pt x="0" y="317"/>
                              </a:lnTo>
                              <a:lnTo>
                                <a:pt x="53" y="317"/>
                              </a:lnTo>
                              <a:lnTo>
                                <a:pt x="53" y="423"/>
                              </a:lnTo>
                              <a:lnTo>
                                <a:pt x="106" y="423"/>
                              </a:lnTo>
                              <a:lnTo>
                                <a:pt x="159" y="423"/>
                              </a:lnTo>
                              <a:lnTo>
                                <a:pt x="159" y="370"/>
                              </a:lnTo>
                              <a:moveTo>
                                <a:pt x="159" y="106"/>
                              </a:moveTo>
                              <a:lnTo>
                                <a:pt x="106" y="106"/>
                              </a:lnTo>
                              <a:lnTo>
                                <a:pt x="106" y="53"/>
                              </a:lnTo>
                              <a:lnTo>
                                <a:pt x="53" y="53"/>
                              </a:lnTo>
                              <a:lnTo>
                                <a:pt x="53" y="106"/>
                              </a:lnTo>
                              <a:lnTo>
                                <a:pt x="0" y="106"/>
                              </a:lnTo>
                              <a:lnTo>
                                <a:pt x="0" y="212"/>
                              </a:lnTo>
                              <a:lnTo>
                                <a:pt x="53" y="212"/>
                              </a:lnTo>
                              <a:lnTo>
                                <a:pt x="53" y="106"/>
                              </a:lnTo>
                              <a:lnTo>
                                <a:pt x="106" y="106"/>
                              </a:lnTo>
                              <a:lnTo>
                                <a:pt x="106" y="159"/>
                              </a:lnTo>
                              <a:lnTo>
                                <a:pt x="159" y="159"/>
                              </a:lnTo>
                              <a:lnTo>
                                <a:pt x="159" y="10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4AA4379" id="AutoShape 25" o:spid="_x0000_s1026" style="position:absolute;margin-left:56.3pt;margin-top:14.8pt;width:7.95pt;height:66.2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159,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" path="m53,l,,,53r53,l53,t53,1271l53,1271r-53,l,1324r53,l106,1324r,-53m106,1112r-53,l53,1165r53,l106,1112t,-106l53,1006r,-53l,953r,53l53,1006r,53l106,1059r,-53m106,900r-53,l53,953r53,l106,900t,-106l53,794r,-53l,741r,53l53,794r,53l106,847r,-53m159,476r-53,l53,476r,106l53,635r53,l106,582r53,l159,476t,-106l106,370r,-53l106,212r-53,l53,265,,265r,52l53,317r,106l106,423r53,l159,370t,-264l106,106r,-53l53,53r,53l,106,,212r53,l53,106r53,l106,159r53,l159,106e" fillcolor="#231f20" stroked="f">
                <v:path arrowok="t" o:connecttype="custom" o:connectlocs="0,5318760;33655,5352415;67310,6125845;0,6125845;33655,6159500;67310,6125845;33655,6024880;67310,6058535;67310,5957570;33655,5923915;0,5957570;33655,5991225;67310,5957570;33655,5890260;67310,5923915;67310,5822950;33655,5789295;0,5822950;33655,5856605;67310,5822950;67310,5621020;33655,5688330;33655,5721985;67310,5688330;100965,5621020;67310,5553710;67310,5453380;33655,5487035;0,5520055;33655,5587365;67310,5587365;100965,5553710;67310,5386070;33655,5352415;0,5386070;33655,5453380;67310,5386070;100965,5419725" o:connectangles="0,0,0,0,0,0,0,0,0,0,0,0,0,0,0,0,0,0,0,0,0,0,0,0,0,0,0,0,0,0,0,0,0,0,0,0,0,0"/>
              </v:shape>
            </w:pict>
          </mc:Fallback>
        </mc:AlternateContent>
      </w:r>
      <w:r>
        <w:rPr>
          <w:b/>
          <w:noProof/>
          <w:color w:val="414042"/>
          <w:sz w:val="20"/>
        </w:rPr>
        <mc:AlternateContent>
          <mc:Choice Requires="wps">
            <w:drawing>
              <wp:anchor distT="0" distB="0" distL="114300" distR="114300" simplePos="0" relativeHeight="251658240" behindDoc="1" locked="0" layoutInCell="1" allowOverlap="1" wp14:anchorId="388BFCCB" wp14:editId="2A5BE65F">
                <wp:simplePos x="0" y="0"/>
                <wp:positionH relativeFrom="column">
                  <wp:posOffset>799465</wp:posOffset>
                </wp:positionH>
                <wp:positionV relativeFrom="paragraph">
                  <wp:posOffset>625475</wp:posOffset>
                </wp:positionV>
                <wp:extent cx="1270" cy="336550"/>
                <wp:effectExtent l="19050" t="0" r="17780" b="25400"/>
                <wp:wrapNone/>
                <wp:docPr id="3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36550"/>
                        </a:xfrm>
                        <a:custGeom>
                          <a:avLst/>
                          <a:gdLst>
                            <a:gd name="T0" fmla="+- 0 9064 9064"/>
                            <a:gd name="T1" fmla="*/ 9064 h 530"/>
                            <a:gd name="T2" fmla="+- 0 9223 9064"/>
                            <a:gd name="T3" fmla="*/ 9223 h 530"/>
                            <a:gd name="T4" fmla="+- 0 9382 9064"/>
                            <a:gd name="T5" fmla="*/ 9382 h 530"/>
                            <a:gd name="T6" fmla="+- 0 9594 9064"/>
                            <a:gd name="T7" fmla="*/ 9594 h 530"/>
                          </a:gdLst>
                          <a:ahLst/>
                          <a:cxnLst>
                            <a:cxn ang="0">
                              <a:pos x="0" y="T1"/>
                            </a:cxn>
                            <a:cxn ang="0">
                              <a:pos x="0" y="T3"/>
                            </a:cxn>
                            <a:cxn ang="0">
                              <a:pos x="0" y="T5"/>
                            </a:cxn>
                            <a:cxn ang="0">
                              <a:pos x="0" y="T7"/>
                            </a:cxn>
                          </a:cxnLst>
                          <a:rect l="0" t="0" r="r" b="b"/>
                          <a:pathLst>
                            <a:path h="530">
                              <a:moveTo>
                                <a:pt x="0" y="0"/>
                              </a:moveTo>
                              <a:lnTo>
                                <a:pt x="0" y="159"/>
                              </a:lnTo>
                              <a:moveTo>
                                <a:pt x="0" y="318"/>
                              </a:moveTo>
                              <a:lnTo>
                                <a:pt x="0" y="530"/>
                              </a:lnTo>
                            </a:path>
                          </a:pathLst>
                        </a:custGeom>
                        <a:noFill/>
                        <a:ln w="3364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68FC2F0" id="AutoShape 24" o:spid="_x0000_s1026" style="position:absolute;margin-left:62.95pt;margin-top:49.25pt;width:.1pt;height:26.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127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" path="m,l,159m,318l,530e" filled="f" strokecolor="#231f20" strokeweight=".9345mm">
                <v:path arrowok="t" o:connecttype="custom" o:connectlocs="0,5755640;0,5856605;0,5957570;0,6092190" o:connectangles="0,0,0,0"/>
              </v:shape>
            </w:pict>
          </mc:Fallback>
        </mc:AlternateContent>
      </w:r>
      <w:r>
        <w:rPr>
          <w:b/>
          <w:noProof/>
          <w:color w:val="414042"/>
          <w:sz w:val="20"/>
        </w:rPr>
        <mc:AlternateContent>
          <mc:Choice Requires="wps">
            <w:drawing>
              <wp:anchor distT="0" distB="0" distL="114300" distR="114300" simplePos="0" relativeHeight="251659264" behindDoc="1" locked="0" layoutInCell="1" allowOverlap="1" wp14:anchorId="2F78E43E" wp14:editId="22A185DB">
                <wp:simplePos x="0" y="0"/>
                <wp:positionH relativeFrom="column">
                  <wp:posOffset>815975</wp:posOffset>
                </wp:positionH>
                <wp:positionV relativeFrom="paragraph">
                  <wp:posOffset>221615</wp:posOffset>
                </wp:positionV>
                <wp:extent cx="33655" cy="67310"/>
                <wp:effectExtent l="0" t="0" r="4445" b="8890"/>
                <wp:wrapNone/>
                <wp:docPr id="3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6731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F71A402" id="Rectangle 23" o:spid="_x0000_s1026" style="position:absolute;margin-left:64.25pt;margin-top:17.45pt;width:2.65pt;height:5.3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" fillcolor="#231f20" stroked="f"/>
            </w:pict>
          </mc:Fallback>
        </mc:AlternateContent>
      </w:r>
      <w:r>
        <w:rPr>
          <w:b/>
          <w:noProof/>
          <w:color w:val="414042"/>
          <w:sz w:val="20"/>
        </w:rPr>
        <mc:AlternateContent>
          <mc:Choice Requires="wps">
            <w:drawing>
              <wp:anchor distT="0" distB="0" distL="114300" distR="114300" simplePos="0" relativeHeight="251660288" behindDoc="1" locked="0" layoutInCell="1" allowOverlap="1" wp14:anchorId="1451C62E" wp14:editId="2998F701">
                <wp:simplePos x="0" y="0"/>
                <wp:positionH relativeFrom="column">
                  <wp:posOffset>833120</wp:posOffset>
                </wp:positionH>
                <wp:positionV relativeFrom="paragraph">
                  <wp:posOffset>389890</wp:posOffset>
                </wp:positionV>
                <wp:extent cx="1270" cy="269240"/>
                <wp:effectExtent l="19050" t="0" r="17780" b="16510"/>
                <wp:wrapNone/>
                <wp:docPr id="38"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69240"/>
                        </a:xfrm>
                        <a:custGeom>
                          <a:avLst/>
                          <a:gdLst>
                            <a:gd name="T0" fmla="+- 0 8694 8694"/>
                            <a:gd name="T1" fmla="*/ 8694 h 424"/>
                            <a:gd name="T2" fmla="+- 0 8852 8694"/>
                            <a:gd name="T3" fmla="*/ 8852 h 424"/>
                            <a:gd name="T4" fmla="+- 0 8958 8694"/>
                            <a:gd name="T5" fmla="*/ 8958 h 424"/>
                            <a:gd name="T6" fmla="+- 0 9117 8694"/>
                            <a:gd name="T7" fmla="*/ 9117 h 424"/>
                          </a:gdLst>
                          <a:ahLst/>
                          <a:cxnLst>
                            <a:cxn ang="0">
                              <a:pos x="0" y="T1"/>
                            </a:cxn>
                            <a:cxn ang="0">
                              <a:pos x="0" y="T3"/>
                            </a:cxn>
                            <a:cxn ang="0">
                              <a:pos x="0" y="T5"/>
                            </a:cxn>
                            <a:cxn ang="0">
                              <a:pos x="0" y="T7"/>
                            </a:cxn>
                          </a:cxnLst>
                          <a:rect l="0" t="0" r="r" b="b"/>
                          <a:pathLst>
                            <a:path h="424">
                              <a:moveTo>
                                <a:pt x="0" y="0"/>
                              </a:moveTo>
                              <a:lnTo>
                                <a:pt x="0" y="158"/>
                              </a:lnTo>
                              <a:moveTo>
                                <a:pt x="0" y="264"/>
                              </a:moveTo>
                              <a:lnTo>
                                <a:pt x="0" y="423"/>
                              </a:lnTo>
                            </a:path>
                          </a:pathLst>
                        </a:custGeom>
                        <a:noFill/>
                        <a:ln w="33642">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1F0DB4D" id="AutoShape 22" o:spid="_x0000_s1026" style="position:absolute;margin-left:65.6pt;margin-top:30.7pt;width:.1pt;height:21.2pt;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1270,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" path="m,l,158m,264l,423e" filled="f" strokecolor="#231f20" strokeweight=".9345mm">
                <v:path arrowok="t" o:connecttype="custom" o:connectlocs="0,5520690;0,5621020;0,5688330;0,5789295" o:connectangles="0,0,0,0"/>
              </v:shape>
            </w:pict>
          </mc:Fallback>
        </mc:AlternateContent>
      </w:r>
      <w:r>
        <w:rPr>
          <w:b/>
          <w:noProof/>
          <w:color w:val="414042"/>
          <w:sz w:val="20"/>
        </w:rPr>
        <mc:AlternateContent>
          <mc:Choice Requires="wps">
            <w:drawing>
              <wp:anchor distT="0" distB="0" distL="114300" distR="114300" simplePos="0" relativeHeight="251661312" behindDoc="1" locked="0" layoutInCell="1" allowOverlap="1" wp14:anchorId="09B192FE" wp14:editId="6C48B009">
                <wp:simplePos x="0" y="0"/>
                <wp:positionH relativeFrom="column">
                  <wp:posOffset>833120</wp:posOffset>
                </wp:positionH>
                <wp:positionV relativeFrom="paragraph">
                  <wp:posOffset>692785</wp:posOffset>
                </wp:positionV>
                <wp:extent cx="0" cy="336550"/>
                <wp:effectExtent l="19050" t="0" r="19050" b="25400"/>
                <wp:wrapNone/>
                <wp:docPr id="3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0"/>
                        </a:xfrm>
                        <a:prstGeom prst="line">
                          <a:avLst/>
                        </a:prstGeom>
                        <a:noFill/>
                        <a:ln w="33642">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51EBD3C" id="Line 21"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65.6pt,54.55pt" to="65.6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" strokecolor="#231f20" strokeweight=".9345mm"/>
            </w:pict>
          </mc:Fallback>
        </mc:AlternateContent>
      </w:r>
      <w:r>
        <w:rPr>
          <w:b/>
          <w:noProof/>
          <w:color w:val="414042"/>
          <w:sz w:val="20"/>
        </w:rPr>
        <mc:AlternateContent>
          <mc:Choice Requires="wps">
            <w:drawing>
              <wp:anchor distT="0" distB="0" distL="114300" distR="114300" simplePos="0" relativeHeight="251662336" behindDoc="1" locked="0" layoutInCell="1" allowOverlap="1" wp14:anchorId="05682C85" wp14:editId="3B963ED5">
                <wp:simplePos x="0" y="0"/>
                <wp:positionH relativeFrom="column">
                  <wp:posOffset>849630</wp:posOffset>
                </wp:positionH>
                <wp:positionV relativeFrom="paragraph">
                  <wp:posOffset>490855</wp:posOffset>
                </wp:positionV>
                <wp:extent cx="33655" cy="538480"/>
                <wp:effectExtent l="0" t="0" r="4445" b="0"/>
                <wp:wrapNone/>
                <wp:docPr id="40"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538480"/>
                        </a:xfrm>
                        <a:custGeom>
                          <a:avLst/>
                          <a:gdLst>
                            <a:gd name="T0" fmla="+- 0 10298 10245"/>
                            <a:gd name="T1" fmla="*/ T0 w 53"/>
                            <a:gd name="T2" fmla="+- 0 9541 8852"/>
                            <a:gd name="T3" fmla="*/ 9541 h 848"/>
                            <a:gd name="T4" fmla="+- 0 10245 10245"/>
                            <a:gd name="T5" fmla="*/ T4 w 53"/>
                            <a:gd name="T6" fmla="+- 0 9541 8852"/>
                            <a:gd name="T7" fmla="*/ 9541 h 848"/>
                            <a:gd name="T8" fmla="+- 0 10245 10245"/>
                            <a:gd name="T9" fmla="*/ T8 w 53"/>
                            <a:gd name="T10" fmla="+- 0 9594 8852"/>
                            <a:gd name="T11" fmla="*/ 9594 h 848"/>
                            <a:gd name="T12" fmla="+- 0 10245 10245"/>
                            <a:gd name="T13" fmla="*/ T12 w 53"/>
                            <a:gd name="T14" fmla="+- 0 9700 8852"/>
                            <a:gd name="T15" fmla="*/ 9700 h 848"/>
                            <a:gd name="T16" fmla="+- 0 10298 10245"/>
                            <a:gd name="T17" fmla="*/ T16 w 53"/>
                            <a:gd name="T18" fmla="+- 0 9700 8852"/>
                            <a:gd name="T19" fmla="*/ 9700 h 848"/>
                            <a:gd name="T20" fmla="+- 0 10298 10245"/>
                            <a:gd name="T21" fmla="*/ T20 w 53"/>
                            <a:gd name="T22" fmla="+- 0 9594 8852"/>
                            <a:gd name="T23" fmla="*/ 9594 h 848"/>
                            <a:gd name="T24" fmla="+- 0 10298 10245"/>
                            <a:gd name="T25" fmla="*/ T24 w 53"/>
                            <a:gd name="T26" fmla="+- 0 9541 8852"/>
                            <a:gd name="T27" fmla="*/ 9541 h 848"/>
                            <a:gd name="T28" fmla="+- 0 10298 10245"/>
                            <a:gd name="T29" fmla="*/ T28 w 53"/>
                            <a:gd name="T30" fmla="+- 0 9435 8852"/>
                            <a:gd name="T31" fmla="*/ 9435 h 848"/>
                            <a:gd name="T32" fmla="+- 0 10245 10245"/>
                            <a:gd name="T33" fmla="*/ T32 w 53"/>
                            <a:gd name="T34" fmla="+- 0 9435 8852"/>
                            <a:gd name="T35" fmla="*/ 9435 h 848"/>
                            <a:gd name="T36" fmla="+- 0 10245 10245"/>
                            <a:gd name="T37" fmla="*/ T36 w 53"/>
                            <a:gd name="T38" fmla="+- 0 9488 8852"/>
                            <a:gd name="T39" fmla="*/ 9488 h 848"/>
                            <a:gd name="T40" fmla="+- 0 10298 10245"/>
                            <a:gd name="T41" fmla="*/ T40 w 53"/>
                            <a:gd name="T42" fmla="+- 0 9488 8852"/>
                            <a:gd name="T43" fmla="*/ 9488 h 848"/>
                            <a:gd name="T44" fmla="+- 0 10298 10245"/>
                            <a:gd name="T45" fmla="*/ T44 w 53"/>
                            <a:gd name="T46" fmla="+- 0 9435 8852"/>
                            <a:gd name="T47" fmla="*/ 9435 h 848"/>
                            <a:gd name="T48" fmla="+- 0 10298 10245"/>
                            <a:gd name="T49" fmla="*/ T48 w 53"/>
                            <a:gd name="T50" fmla="+- 0 9223 8852"/>
                            <a:gd name="T51" fmla="*/ 9223 h 848"/>
                            <a:gd name="T52" fmla="+- 0 10245 10245"/>
                            <a:gd name="T53" fmla="*/ T52 w 53"/>
                            <a:gd name="T54" fmla="+- 0 9223 8852"/>
                            <a:gd name="T55" fmla="*/ 9223 h 848"/>
                            <a:gd name="T56" fmla="+- 0 10245 10245"/>
                            <a:gd name="T57" fmla="*/ T56 w 53"/>
                            <a:gd name="T58" fmla="+- 0 9276 8852"/>
                            <a:gd name="T59" fmla="*/ 9276 h 848"/>
                            <a:gd name="T60" fmla="+- 0 10298 10245"/>
                            <a:gd name="T61" fmla="*/ T60 w 53"/>
                            <a:gd name="T62" fmla="+- 0 9276 8852"/>
                            <a:gd name="T63" fmla="*/ 9276 h 848"/>
                            <a:gd name="T64" fmla="+- 0 10298 10245"/>
                            <a:gd name="T65" fmla="*/ T64 w 53"/>
                            <a:gd name="T66" fmla="+- 0 9223 8852"/>
                            <a:gd name="T67" fmla="*/ 9223 h 848"/>
                            <a:gd name="T68" fmla="+- 0 10298 10245"/>
                            <a:gd name="T69" fmla="*/ T68 w 53"/>
                            <a:gd name="T70" fmla="+- 0 9064 8852"/>
                            <a:gd name="T71" fmla="*/ 9064 h 848"/>
                            <a:gd name="T72" fmla="+- 0 10245 10245"/>
                            <a:gd name="T73" fmla="*/ T72 w 53"/>
                            <a:gd name="T74" fmla="+- 0 9064 8852"/>
                            <a:gd name="T75" fmla="*/ 9064 h 848"/>
                            <a:gd name="T76" fmla="+- 0 10245 10245"/>
                            <a:gd name="T77" fmla="*/ T76 w 53"/>
                            <a:gd name="T78" fmla="+- 0 9170 8852"/>
                            <a:gd name="T79" fmla="*/ 9170 h 848"/>
                            <a:gd name="T80" fmla="+- 0 10298 10245"/>
                            <a:gd name="T81" fmla="*/ T80 w 53"/>
                            <a:gd name="T82" fmla="+- 0 9170 8852"/>
                            <a:gd name="T83" fmla="*/ 9170 h 848"/>
                            <a:gd name="T84" fmla="+- 0 10298 10245"/>
                            <a:gd name="T85" fmla="*/ T84 w 53"/>
                            <a:gd name="T86" fmla="+- 0 9064 8852"/>
                            <a:gd name="T87" fmla="*/ 9064 h 848"/>
                            <a:gd name="T88" fmla="+- 0 10298 10245"/>
                            <a:gd name="T89" fmla="*/ T88 w 53"/>
                            <a:gd name="T90" fmla="+- 0 8852 8852"/>
                            <a:gd name="T91" fmla="*/ 8852 h 848"/>
                            <a:gd name="T92" fmla="+- 0 10245 10245"/>
                            <a:gd name="T93" fmla="*/ T92 w 53"/>
                            <a:gd name="T94" fmla="+- 0 8852 8852"/>
                            <a:gd name="T95" fmla="*/ 8852 h 848"/>
                            <a:gd name="T96" fmla="+- 0 10245 10245"/>
                            <a:gd name="T97" fmla="*/ T96 w 53"/>
                            <a:gd name="T98" fmla="+- 0 8958 8852"/>
                            <a:gd name="T99" fmla="*/ 8958 h 848"/>
                            <a:gd name="T100" fmla="+- 0 10245 10245"/>
                            <a:gd name="T101" fmla="*/ T100 w 53"/>
                            <a:gd name="T102" fmla="+- 0 8958 8852"/>
                            <a:gd name="T103" fmla="*/ 8958 h 848"/>
                            <a:gd name="T104" fmla="+- 0 10245 10245"/>
                            <a:gd name="T105" fmla="*/ T104 w 53"/>
                            <a:gd name="T106" fmla="+- 0 9011 8852"/>
                            <a:gd name="T107" fmla="*/ 9011 h 848"/>
                            <a:gd name="T108" fmla="+- 0 10298 10245"/>
                            <a:gd name="T109" fmla="*/ T108 w 53"/>
                            <a:gd name="T110" fmla="+- 0 9011 8852"/>
                            <a:gd name="T111" fmla="*/ 9011 h 848"/>
                            <a:gd name="T112" fmla="+- 0 10298 10245"/>
                            <a:gd name="T113" fmla="*/ T112 w 53"/>
                            <a:gd name="T114" fmla="+- 0 8958 8852"/>
                            <a:gd name="T115" fmla="*/ 8958 h 848"/>
                            <a:gd name="T116" fmla="+- 0 10298 10245"/>
                            <a:gd name="T117" fmla="*/ T116 w 53"/>
                            <a:gd name="T118" fmla="+- 0 8958 8852"/>
                            <a:gd name="T119" fmla="*/ 8958 h 848"/>
                            <a:gd name="T120" fmla="+- 0 10298 10245"/>
                            <a:gd name="T121" fmla="*/ T120 w 53"/>
                            <a:gd name="T122" fmla="+- 0 8852 8852"/>
                            <a:gd name="T123" fmla="*/ 8852 h 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3" h="848">
                              <a:moveTo>
                                <a:pt x="53" y="689"/>
                              </a:moveTo>
                              <a:lnTo>
                                <a:pt x="0" y="689"/>
                              </a:lnTo>
                              <a:lnTo>
                                <a:pt x="0" y="742"/>
                              </a:lnTo>
                              <a:lnTo>
                                <a:pt x="0" y="848"/>
                              </a:lnTo>
                              <a:lnTo>
                                <a:pt x="53" y="848"/>
                              </a:lnTo>
                              <a:lnTo>
                                <a:pt x="53" y="742"/>
                              </a:lnTo>
                              <a:lnTo>
                                <a:pt x="53" y="689"/>
                              </a:lnTo>
                              <a:moveTo>
                                <a:pt x="53" y="583"/>
                              </a:moveTo>
                              <a:lnTo>
                                <a:pt x="0" y="583"/>
                              </a:lnTo>
                              <a:lnTo>
                                <a:pt x="0" y="636"/>
                              </a:lnTo>
                              <a:lnTo>
                                <a:pt x="53" y="636"/>
                              </a:lnTo>
                              <a:lnTo>
                                <a:pt x="53" y="583"/>
                              </a:lnTo>
                              <a:moveTo>
                                <a:pt x="53" y="371"/>
                              </a:moveTo>
                              <a:lnTo>
                                <a:pt x="0" y="371"/>
                              </a:lnTo>
                              <a:lnTo>
                                <a:pt x="0" y="424"/>
                              </a:lnTo>
                              <a:lnTo>
                                <a:pt x="53" y="424"/>
                              </a:lnTo>
                              <a:lnTo>
                                <a:pt x="53" y="371"/>
                              </a:lnTo>
                              <a:moveTo>
                                <a:pt x="53" y="212"/>
                              </a:moveTo>
                              <a:lnTo>
                                <a:pt x="0" y="212"/>
                              </a:lnTo>
                              <a:lnTo>
                                <a:pt x="0" y="318"/>
                              </a:lnTo>
                              <a:lnTo>
                                <a:pt x="53" y="318"/>
                              </a:lnTo>
                              <a:lnTo>
                                <a:pt x="53" y="212"/>
                              </a:lnTo>
                              <a:moveTo>
                                <a:pt x="53" y="0"/>
                              </a:moveTo>
                              <a:lnTo>
                                <a:pt x="0" y="0"/>
                              </a:lnTo>
                              <a:lnTo>
                                <a:pt x="0" y="106"/>
                              </a:lnTo>
                              <a:lnTo>
                                <a:pt x="0" y="159"/>
                              </a:lnTo>
                              <a:lnTo>
                                <a:pt x="53" y="159"/>
                              </a:lnTo>
                              <a:lnTo>
                                <a:pt x="53" y="106"/>
                              </a:lnTo>
                              <a:lnTo>
                                <a:pt x="5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5E5C0C8" id="AutoShape 20" o:spid="_x0000_s1026" style="position:absolute;margin-left:66.9pt;margin-top:38.65pt;width:2.65pt;height:42.4pt;z-index:-251654144;visibility:visible;mso-wrap-style:square;mso-wrap-distance-left:9pt;mso-wrap-distance-top:0;mso-wrap-distance-right:9pt;mso-wrap-distance-bottom:0;mso-position-horizontal:absolute;mso-position-horizontal-relative:text;mso-position-vertical:absolute;mso-position-vertical-relative:text;v-text-anchor:top" coordsize="53,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" path="m53,689l,689r,53l,848r53,l53,742r,-53m53,583l,583r,53l53,636r,-53m53,371l,371r,53l53,424r,-53m53,212l,212,,318r53,l53,212m53,l,,,106r,53l53,159r,-53l53,e" fillcolor="#231f20" stroked="f">
                <v:path arrowok="t" o:connecttype="custom" o:connectlocs="33655,6058535;0,6058535;0,6092190;0,6159500;33655,6159500;33655,6092190;33655,6058535;33655,5991225;0,5991225;0,6024880;33655,6024880;33655,5991225;33655,5856605;0,5856605;0,5890260;33655,5890260;33655,5856605;33655,5755640;0,5755640;0,5822950;33655,5822950;33655,5755640;33655,5621020;0,5621020;0,5688330;0,5688330;0,5721985;33655,5721985;33655,5688330;33655,5688330;33655,5621020" o:connectangles="0,0,0,0,0,0,0,0,0,0,0,0,0,0,0,0,0,0,0,0,0,0,0,0,0,0,0,0,0,0,0"/>
              </v:shape>
            </w:pict>
          </mc:Fallback>
        </mc:AlternateContent>
      </w:r>
      <w:r>
        <w:rPr>
          <w:b/>
          <w:noProof/>
          <w:color w:val="414042"/>
          <w:sz w:val="20"/>
        </w:rPr>
        <mc:AlternateContent>
          <mc:Choice Requires="wps">
            <w:drawing>
              <wp:anchor distT="0" distB="0" distL="114300" distR="114300" simplePos="0" relativeHeight="251663360" behindDoc="1" locked="0" layoutInCell="1" allowOverlap="1" wp14:anchorId="282AE4E1" wp14:editId="0DF54B12">
                <wp:simplePos x="0" y="0"/>
                <wp:positionH relativeFrom="column">
                  <wp:posOffset>900430</wp:posOffset>
                </wp:positionH>
                <wp:positionV relativeFrom="paragraph">
                  <wp:posOffset>187960</wp:posOffset>
                </wp:positionV>
                <wp:extent cx="1270" cy="572135"/>
                <wp:effectExtent l="19050" t="0" r="17780" b="18415"/>
                <wp:wrapNone/>
                <wp:docPr id="4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72135"/>
                        </a:xfrm>
                        <a:custGeom>
                          <a:avLst/>
                          <a:gdLst>
                            <a:gd name="T0" fmla="+- 0 8376 8376"/>
                            <a:gd name="T1" fmla="*/ 8376 h 901"/>
                            <a:gd name="T2" fmla="+- 0 8746 8376"/>
                            <a:gd name="T3" fmla="*/ 8746 h 901"/>
                            <a:gd name="T4" fmla="+- 0 8852 8376"/>
                            <a:gd name="T5" fmla="*/ 8852 h 901"/>
                            <a:gd name="T6" fmla="+- 0 9276 8376"/>
                            <a:gd name="T7" fmla="*/ 9276 h 901"/>
                          </a:gdLst>
                          <a:ahLst/>
                          <a:cxnLst>
                            <a:cxn ang="0">
                              <a:pos x="0" y="T1"/>
                            </a:cxn>
                            <a:cxn ang="0">
                              <a:pos x="0" y="T3"/>
                            </a:cxn>
                            <a:cxn ang="0">
                              <a:pos x="0" y="T5"/>
                            </a:cxn>
                            <a:cxn ang="0">
                              <a:pos x="0" y="T7"/>
                            </a:cxn>
                          </a:cxnLst>
                          <a:rect l="0" t="0" r="r" b="b"/>
                          <a:pathLst>
                            <a:path h="901">
                              <a:moveTo>
                                <a:pt x="0" y="0"/>
                              </a:moveTo>
                              <a:lnTo>
                                <a:pt x="0" y="370"/>
                              </a:lnTo>
                              <a:moveTo>
                                <a:pt x="0" y="476"/>
                              </a:moveTo>
                              <a:lnTo>
                                <a:pt x="0" y="900"/>
                              </a:lnTo>
                            </a:path>
                          </a:pathLst>
                        </a:custGeom>
                        <a:noFill/>
                        <a:ln w="3363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730E6B4" id="AutoShape 19" o:spid="_x0000_s1026" style="position:absolute;margin-left:70.9pt;margin-top:14.8pt;width:.1pt;height:45.05pt;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1270,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" path="m,l,370m,476l,900e" filled="f" strokecolor="#231f20" strokeweight=".93417mm">
                <v:path arrowok="t" o:connecttype="custom" o:connectlocs="0,5318760;0,5553710;0,5621020;0,5890260" o:connectangles="0,0,0,0"/>
              </v:shape>
            </w:pict>
          </mc:Fallback>
        </mc:AlternateContent>
      </w:r>
      <w:r>
        <w:rPr>
          <w:b/>
          <w:noProof/>
          <w:color w:val="414042"/>
          <w:sz w:val="20"/>
        </w:rPr>
        <mc:AlternateContent>
          <mc:Choice Requires="wps">
            <w:drawing>
              <wp:anchor distT="0" distB="0" distL="114300" distR="114300" simplePos="0" relativeHeight="251664384" behindDoc="1" locked="0" layoutInCell="1" allowOverlap="1" wp14:anchorId="0F6B3C0B" wp14:editId="164DB547">
                <wp:simplePos x="0" y="0"/>
                <wp:positionH relativeFrom="column">
                  <wp:posOffset>883285</wp:posOffset>
                </wp:positionH>
                <wp:positionV relativeFrom="paragraph">
                  <wp:posOffset>187960</wp:posOffset>
                </wp:positionV>
                <wp:extent cx="67310" cy="807720"/>
                <wp:effectExtent l="0" t="0" r="8890" b="0"/>
                <wp:wrapNone/>
                <wp:docPr id="4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807720"/>
                        </a:xfrm>
                        <a:custGeom>
                          <a:avLst/>
                          <a:gdLst>
                            <a:gd name="T0" fmla="+- 0 10351 10298"/>
                            <a:gd name="T1" fmla="*/ T0 w 106"/>
                            <a:gd name="T2" fmla="+- 0 9594 8376"/>
                            <a:gd name="T3" fmla="*/ 9594 h 1272"/>
                            <a:gd name="T4" fmla="+- 0 10298 10298"/>
                            <a:gd name="T5" fmla="*/ T4 w 106"/>
                            <a:gd name="T6" fmla="+- 0 9594 8376"/>
                            <a:gd name="T7" fmla="*/ 9594 h 1272"/>
                            <a:gd name="T8" fmla="+- 0 10298 10298"/>
                            <a:gd name="T9" fmla="*/ T8 w 106"/>
                            <a:gd name="T10" fmla="+- 0 9647 8376"/>
                            <a:gd name="T11" fmla="*/ 9647 h 1272"/>
                            <a:gd name="T12" fmla="+- 0 10351 10298"/>
                            <a:gd name="T13" fmla="*/ T12 w 106"/>
                            <a:gd name="T14" fmla="+- 0 9647 8376"/>
                            <a:gd name="T15" fmla="*/ 9647 h 1272"/>
                            <a:gd name="T16" fmla="+- 0 10351 10298"/>
                            <a:gd name="T17" fmla="*/ T16 w 106"/>
                            <a:gd name="T18" fmla="+- 0 9594 8376"/>
                            <a:gd name="T19" fmla="*/ 9594 h 1272"/>
                            <a:gd name="T20" fmla="+- 0 10351 10298"/>
                            <a:gd name="T21" fmla="*/ T20 w 106"/>
                            <a:gd name="T22" fmla="+- 0 9435 8376"/>
                            <a:gd name="T23" fmla="*/ 9435 h 1272"/>
                            <a:gd name="T24" fmla="+- 0 10298 10298"/>
                            <a:gd name="T25" fmla="*/ T24 w 106"/>
                            <a:gd name="T26" fmla="+- 0 9435 8376"/>
                            <a:gd name="T27" fmla="*/ 9435 h 1272"/>
                            <a:gd name="T28" fmla="+- 0 10298 10298"/>
                            <a:gd name="T29" fmla="*/ T28 w 106"/>
                            <a:gd name="T30" fmla="+- 0 9488 8376"/>
                            <a:gd name="T31" fmla="*/ 9488 h 1272"/>
                            <a:gd name="T32" fmla="+- 0 10351 10298"/>
                            <a:gd name="T33" fmla="*/ T32 w 106"/>
                            <a:gd name="T34" fmla="+- 0 9488 8376"/>
                            <a:gd name="T35" fmla="*/ 9488 h 1272"/>
                            <a:gd name="T36" fmla="+- 0 10351 10298"/>
                            <a:gd name="T37" fmla="*/ T36 w 106"/>
                            <a:gd name="T38" fmla="+- 0 9435 8376"/>
                            <a:gd name="T39" fmla="*/ 9435 h 1272"/>
                            <a:gd name="T40" fmla="+- 0 10351 10298"/>
                            <a:gd name="T41" fmla="*/ T40 w 106"/>
                            <a:gd name="T42" fmla="+- 0 9329 8376"/>
                            <a:gd name="T43" fmla="*/ 9329 h 1272"/>
                            <a:gd name="T44" fmla="+- 0 10298 10298"/>
                            <a:gd name="T45" fmla="*/ T44 w 106"/>
                            <a:gd name="T46" fmla="+- 0 9329 8376"/>
                            <a:gd name="T47" fmla="*/ 9329 h 1272"/>
                            <a:gd name="T48" fmla="+- 0 10298 10298"/>
                            <a:gd name="T49" fmla="*/ T48 w 106"/>
                            <a:gd name="T50" fmla="+- 0 9382 8376"/>
                            <a:gd name="T51" fmla="*/ 9382 h 1272"/>
                            <a:gd name="T52" fmla="+- 0 10351 10298"/>
                            <a:gd name="T53" fmla="*/ T52 w 106"/>
                            <a:gd name="T54" fmla="+- 0 9382 8376"/>
                            <a:gd name="T55" fmla="*/ 9382 h 1272"/>
                            <a:gd name="T56" fmla="+- 0 10351 10298"/>
                            <a:gd name="T57" fmla="*/ T56 w 106"/>
                            <a:gd name="T58" fmla="+- 0 9329 8376"/>
                            <a:gd name="T59" fmla="*/ 9329 h 1272"/>
                            <a:gd name="T60" fmla="+- 0 10404 10298"/>
                            <a:gd name="T61" fmla="*/ T60 w 106"/>
                            <a:gd name="T62" fmla="+- 0 8799 8376"/>
                            <a:gd name="T63" fmla="*/ 8799 h 1272"/>
                            <a:gd name="T64" fmla="+- 0 10351 10298"/>
                            <a:gd name="T65" fmla="*/ T64 w 106"/>
                            <a:gd name="T66" fmla="+- 0 8799 8376"/>
                            <a:gd name="T67" fmla="*/ 8799 h 1272"/>
                            <a:gd name="T68" fmla="+- 0 10351 10298"/>
                            <a:gd name="T69" fmla="*/ T68 w 106"/>
                            <a:gd name="T70" fmla="+- 0 8905 8376"/>
                            <a:gd name="T71" fmla="*/ 8905 h 1272"/>
                            <a:gd name="T72" fmla="+- 0 10404 10298"/>
                            <a:gd name="T73" fmla="*/ T72 w 106"/>
                            <a:gd name="T74" fmla="+- 0 8905 8376"/>
                            <a:gd name="T75" fmla="*/ 8905 h 1272"/>
                            <a:gd name="T76" fmla="+- 0 10404 10298"/>
                            <a:gd name="T77" fmla="*/ T76 w 106"/>
                            <a:gd name="T78" fmla="+- 0 8799 8376"/>
                            <a:gd name="T79" fmla="*/ 8799 h 1272"/>
                            <a:gd name="T80" fmla="+- 0 10404 10298"/>
                            <a:gd name="T81" fmla="*/ T80 w 106"/>
                            <a:gd name="T82" fmla="+- 0 8693 8376"/>
                            <a:gd name="T83" fmla="*/ 8693 h 1272"/>
                            <a:gd name="T84" fmla="+- 0 10351 10298"/>
                            <a:gd name="T85" fmla="*/ T84 w 106"/>
                            <a:gd name="T86" fmla="+- 0 8693 8376"/>
                            <a:gd name="T87" fmla="*/ 8693 h 1272"/>
                            <a:gd name="T88" fmla="+- 0 10351 10298"/>
                            <a:gd name="T89" fmla="*/ T88 w 106"/>
                            <a:gd name="T90" fmla="+- 0 8746 8376"/>
                            <a:gd name="T91" fmla="*/ 8746 h 1272"/>
                            <a:gd name="T92" fmla="+- 0 10404 10298"/>
                            <a:gd name="T93" fmla="*/ T92 w 106"/>
                            <a:gd name="T94" fmla="+- 0 8746 8376"/>
                            <a:gd name="T95" fmla="*/ 8746 h 1272"/>
                            <a:gd name="T96" fmla="+- 0 10404 10298"/>
                            <a:gd name="T97" fmla="*/ T96 w 106"/>
                            <a:gd name="T98" fmla="+- 0 8693 8376"/>
                            <a:gd name="T99" fmla="*/ 8693 h 1272"/>
                            <a:gd name="T100" fmla="+- 0 10404 10298"/>
                            <a:gd name="T101" fmla="*/ T100 w 106"/>
                            <a:gd name="T102" fmla="+- 0 8376 8376"/>
                            <a:gd name="T103" fmla="*/ 8376 h 1272"/>
                            <a:gd name="T104" fmla="+- 0 10351 10298"/>
                            <a:gd name="T105" fmla="*/ T104 w 106"/>
                            <a:gd name="T106" fmla="+- 0 8376 8376"/>
                            <a:gd name="T107" fmla="*/ 8376 h 1272"/>
                            <a:gd name="T108" fmla="+- 0 10351 10298"/>
                            <a:gd name="T109" fmla="*/ T108 w 106"/>
                            <a:gd name="T110" fmla="+- 0 8429 8376"/>
                            <a:gd name="T111" fmla="*/ 8429 h 1272"/>
                            <a:gd name="T112" fmla="+- 0 10404 10298"/>
                            <a:gd name="T113" fmla="*/ T112 w 106"/>
                            <a:gd name="T114" fmla="+- 0 8429 8376"/>
                            <a:gd name="T115" fmla="*/ 8429 h 1272"/>
                            <a:gd name="T116" fmla="+- 0 10404 10298"/>
                            <a:gd name="T117" fmla="*/ T116 w 106"/>
                            <a:gd name="T118" fmla="+- 0 8376 8376"/>
                            <a:gd name="T119" fmla="*/ 8376 h 1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6" h="1272">
                              <a:moveTo>
                                <a:pt x="53" y="1218"/>
                              </a:moveTo>
                              <a:lnTo>
                                <a:pt x="0" y="1218"/>
                              </a:lnTo>
                              <a:lnTo>
                                <a:pt x="0" y="1271"/>
                              </a:lnTo>
                              <a:lnTo>
                                <a:pt x="53" y="1271"/>
                              </a:lnTo>
                              <a:lnTo>
                                <a:pt x="53" y="1218"/>
                              </a:lnTo>
                              <a:moveTo>
                                <a:pt x="53" y="1059"/>
                              </a:moveTo>
                              <a:lnTo>
                                <a:pt x="0" y="1059"/>
                              </a:lnTo>
                              <a:lnTo>
                                <a:pt x="0" y="1112"/>
                              </a:lnTo>
                              <a:lnTo>
                                <a:pt x="53" y="1112"/>
                              </a:lnTo>
                              <a:lnTo>
                                <a:pt x="53" y="1059"/>
                              </a:lnTo>
                              <a:moveTo>
                                <a:pt x="53" y="953"/>
                              </a:moveTo>
                              <a:lnTo>
                                <a:pt x="0" y="953"/>
                              </a:lnTo>
                              <a:lnTo>
                                <a:pt x="0" y="1006"/>
                              </a:lnTo>
                              <a:lnTo>
                                <a:pt x="53" y="1006"/>
                              </a:lnTo>
                              <a:lnTo>
                                <a:pt x="53" y="953"/>
                              </a:lnTo>
                              <a:moveTo>
                                <a:pt x="106" y="423"/>
                              </a:moveTo>
                              <a:lnTo>
                                <a:pt x="53" y="423"/>
                              </a:lnTo>
                              <a:lnTo>
                                <a:pt x="53" y="529"/>
                              </a:lnTo>
                              <a:lnTo>
                                <a:pt x="106" y="529"/>
                              </a:lnTo>
                              <a:lnTo>
                                <a:pt x="106" y="423"/>
                              </a:lnTo>
                              <a:moveTo>
                                <a:pt x="106" y="317"/>
                              </a:moveTo>
                              <a:lnTo>
                                <a:pt x="53" y="317"/>
                              </a:lnTo>
                              <a:lnTo>
                                <a:pt x="53" y="370"/>
                              </a:lnTo>
                              <a:lnTo>
                                <a:pt x="106" y="370"/>
                              </a:lnTo>
                              <a:lnTo>
                                <a:pt x="106" y="317"/>
                              </a:lnTo>
                              <a:moveTo>
                                <a:pt x="106" y="0"/>
                              </a:moveTo>
                              <a:lnTo>
                                <a:pt x="53" y="0"/>
                              </a:lnTo>
                              <a:lnTo>
                                <a:pt x="53" y="53"/>
                              </a:lnTo>
                              <a:lnTo>
                                <a:pt x="106" y="53"/>
                              </a:lnTo>
                              <a:lnTo>
                                <a:pt x="10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A0B86D1" id="AutoShape 18" o:spid="_x0000_s1026" style="position:absolute;margin-left:69.55pt;margin-top:14.8pt;width:5.3pt;height:63.6pt;z-index:-251652096;visibility:visible;mso-wrap-style:square;mso-wrap-distance-left:9pt;mso-wrap-distance-top:0;mso-wrap-distance-right:9pt;mso-wrap-distance-bottom:0;mso-position-horizontal:absolute;mso-position-horizontal-relative:text;mso-position-vertical:absolute;mso-position-vertical-relative:text;v-text-anchor:top" coordsize="106,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" path="m53,1218r-53,l,1271r53,l53,1218t,-159l,1059r,53l53,1112r,-53m53,953l,953r,53l53,1006r,-53m106,423r-53,l53,529r53,l106,423t,-106l53,317r,53l106,370r,-53m106,l53,r,53l106,53,106,e" fillcolor="#231f20" stroked="f">
                <v:path arrowok="t" o:connecttype="custom" o:connectlocs="33655,6092190;0,6092190;0,6125845;33655,6125845;33655,6092190;33655,5991225;0,5991225;0,6024880;33655,6024880;33655,5991225;33655,5923915;0,5923915;0,5957570;33655,5957570;33655,5923915;67310,5587365;33655,5587365;33655,5654675;67310,5654675;67310,5587365;67310,5520055;33655,5520055;33655,5553710;67310,5553710;67310,5520055;67310,5318760;33655,5318760;33655,5352415;67310,5352415;67310,5318760" o:connectangles="0,0,0,0,0,0,0,0,0,0,0,0,0,0,0,0,0,0,0,0,0,0,0,0,0,0,0,0,0,0"/>
              </v:shape>
            </w:pict>
          </mc:Fallback>
        </mc:AlternateContent>
      </w:r>
      <w:r>
        <w:rPr>
          <w:b/>
          <w:noProof/>
          <w:color w:val="414042"/>
          <w:sz w:val="20"/>
        </w:rPr>
        <mc:AlternateContent>
          <mc:Choice Requires="wps">
            <w:drawing>
              <wp:anchor distT="0" distB="0" distL="114300" distR="114300" simplePos="0" relativeHeight="251665408" behindDoc="1" locked="0" layoutInCell="1" allowOverlap="1" wp14:anchorId="607C4242" wp14:editId="3E302010">
                <wp:simplePos x="0" y="0"/>
                <wp:positionH relativeFrom="column">
                  <wp:posOffset>934085</wp:posOffset>
                </wp:positionH>
                <wp:positionV relativeFrom="paragraph">
                  <wp:posOffset>558165</wp:posOffset>
                </wp:positionV>
                <wp:extent cx="0" cy="100965"/>
                <wp:effectExtent l="19050" t="0" r="19050" b="32385"/>
                <wp:wrapNone/>
                <wp:docPr id="4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
                        </a:xfrm>
                        <a:prstGeom prst="line">
                          <a:avLst/>
                        </a:prstGeom>
                        <a:noFill/>
                        <a:ln w="33642">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DDB157A" id="Line 17"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73.55pt,43.95pt" to="73.5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" strokecolor="#231f20" strokeweight=".9345mm"/>
            </w:pict>
          </mc:Fallback>
        </mc:AlternateContent>
      </w:r>
      <w:r>
        <w:rPr>
          <w:b/>
          <w:noProof/>
          <w:color w:val="414042"/>
          <w:sz w:val="20"/>
        </w:rPr>
        <mc:AlternateContent>
          <mc:Choice Requires="wps">
            <w:drawing>
              <wp:anchor distT="0" distB="0" distL="114300" distR="114300" simplePos="0" relativeHeight="251666432" behindDoc="1" locked="0" layoutInCell="1" allowOverlap="1" wp14:anchorId="7FE9BD8D" wp14:editId="574AD34A">
                <wp:simplePos x="0" y="0"/>
                <wp:positionH relativeFrom="column">
                  <wp:posOffset>916940</wp:posOffset>
                </wp:positionH>
                <wp:positionV relativeFrom="paragraph">
                  <wp:posOffset>187960</wp:posOffset>
                </wp:positionV>
                <wp:extent cx="67310" cy="807720"/>
                <wp:effectExtent l="0" t="0" r="8890" b="0"/>
                <wp:wrapNone/>
                <wp:docPr id="4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807720"/>
                        </a:xfrm>
                        <a:custGeom>
                          <a:avLst/>
                          <a:gdLst>
                            <a:gd name="T0" fmla="+- 0 10404 10351"/>
                            <a:gd name="T1" fmla="*/ T0 w 106"/>
                            <a:gd name="T2" fmla="+- 0 9594 8376"/>
                            <a:gd name="T3" fmla="*/ 9594 h 1272"/>
                            <a:gd name="T4" fmla="+- 0 10351 10351"/>
                            <a:gd name="T5" fmla="*/ T4 w 106"/>
                            <a:gd name="T6" fmla="+- 0 9594 8376"/>
                            <a:gd name="T7" fmla="*/ 9594 h 1272"/>
                            <a:gd name="T8" fmla="+- 0 10351 10351"/>
                            <a:gd name="T9" fmla="*/ T8 w 106"/>
                            <a:gd name="T10" fmla="+- 0 9647 8376"/>
                            <a:gd name="T11" fmla="*/ 9647 h 1272"/>
                            <a:gd name="T12" fmla="+- 0 10404 10351"/>
                            <a:gd name="T13" fmla="*/ T12 w 106"/>
                            <a:gd name="T14" fmla="+- 0 9647 8376"/>
                            <a:gd name="T15" fmla="*/ 9647 h 1272"/>
                            <a:gd name="T16" fmla="+- 0 10404 10351"/>
                            <a:gd name="T17" fmla="*/ T16 w 106"/>
                            <a:gd name="T18" fmla="+- 0 9594 8376"/>
                            <a:gd name="T19" fmla="*/ 9594 h 1272"/>
                            <a:gd name="T20" fmla="+- 0 10404 10351"/>
                            <a:gd name="T21" fmla="*/ T20 w 106"/>
                            <a:gd name="T22" fmla="+- 0 9435 8376"/>
                            <a:gd name="T23" fmla="*/ 9435 h 1272"/>
                            <a:gd name="T24" fmla="+- 0 10351 10351"/>
                            <a:gd name="T25" fmla="*/ T24 w 106"/>
                            <a:gd name="T26" fmla="+- 0 9435 8376"/>
                            <a:gd name="T27" fmla="*/ 9435 h 1272"/>
                            <a:gd name="T28" fmla="+- 0 10351 10351"/>
                            <a:gd name="T29" fmla="*/ T28 w 106"/>
                            <a:gd name="T30" fmla="+- 0 9541 8376"/>
                            <a:gd name="T31" fmla="*/ 9541 h 1272"/>
                            <a:gd name="T32" fmla="+- 0 10404 10351"/>
                            <a:gd name="T33" fmla="*/ T32 w 106"/>
                            <a:gd name="T34" fmla="+- 0 9541 8376"/>
                            <a:gd name="T35" fmla="*/ 9541 h 1272"/>
                            <a:gd name="T36" fmla="+- 0 10404 10351"/>
                            <a:gd name="T37" fmla="*/ T36 w 106"/>
                            <a:gd name="T38" fmla="+- 0 9435 8376"/>
                            <a:gd name="T39" fmla="*/ 9435 h 1272"/>
                            <a:gd name="T40" fmla="+- 0 10404 10351"/>
                            <a:gd name="T41" fmla="*/ T40 w 106"/>
                            <a:gd name="T42" fmla="+- 0 9170 8376"/>
                            <a:gd name="T43" fmla="*/ 9170 h 1272"/>
                            <a:gd name="T44" fmla="+- 0 10351 10351"/>
                            <a:gd name="T45" fmla="*/ T44 w 106"/>
                            <a:gd name="T46" fmla="+- 0 9170 8376"/>
                            <a:gd name="T47" fmla="*/ 9170 h 1272"/>
                            <a:gd name="T48" fmla="+- 0 10351 10351"/>
                            <a:gd name="T49" fmla="*/ T48 w 106"/>
                            <a:gd name="T50" fmla="+- 0 9276 8376"/>
                            <a:gd name="T51" fmla="*/ 9276 h 1272"/>
                            <a:gd name="T52" fmla="+- 0 10404 10351"/>
                            <a:gd name="T53" fmla="*/ T52 w 106"/>
                            <a:gd name="T54" fmla="+- 0 9276 8376"/>
                            <a:gd name="T55" fmla="*/ 9276 h 1272"/>
                            <a:gd name="T56" fmla="+- 0 10404 10351"/>
                            <a:gd name="T57" fmla="*/ T56 w 106"/>
                            <a:gd name="T58" fmla="+- 0 9170 8376"/>
                            <a:gd name="T59" fmla="*/ 9170 h 1272"/>
                            <a:gd name="T60" fmla="+- 0 10457 10351"/>
                            <a:gd name="T61" fmla="*/ T60 w 106"/>
                            <a:gd name="T62" fmla="+- 0 8376 8376"/>
                            <a:gd name="T63" fmla="*/ 8376 h 1272"/>
                            <a:gd name="T64" fmla="+- 0 10404 10351"/>
                            <a:gd name="T65" fmla="*/ T64 w 106"/>
                            <a:gd name="T66" fmla="+- 0 8376 8376"/>
                            <a:gd name="T67" fmla="*/ 8376 h 1272"/>
                            <a:gd name="T68" fmla="+- 0 10404 10351"/>
                            <a:gd name="T69" fmla="*/ T68 w 106"/>
                            <a:gd name="T70" fmla="+- 0 8429 8376"/>
                            <a:gd name="T71" fmla="*/ 8429 h 1272"/>
                            <a:gd name="T72" fmla="+- 0 10457 10351"/>
                            <a:gd name="T73" fmla="*/ T72 w 106"/>
                            <a:gd name="T74" fmla="+- 0 8429 8376"/>
                            <a:gd name="T75" fmla="*/ 8429 h 1272"/>
                            <a:gd name="T76" fmla="+- 0 10457 10351"/>
                            <a:gd name="T77" fmla="*/ T76 w 106"/>
                            <a:gd name="T78" fmla="+- 0 8376 8376"/>
                            <a:gd name="T79" fmla="*/ 8376 h 1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6" h="1272">
                              <a:moveTo>
                                <a:pt x="53" y="1218"/>
                              </a:moveTo>
                              <a:lnTo>
                                <a:pt x="0" y="1218"/>
                              </a:lnTo>
                              <a:lnTo>
                                <a:pt x="0" y="1271"/>
                              </a:lnTo>
                              <a:lnTo>
                                <a:pt x="53" y="1271"/>
                              </a:lnTo>
                              <a:lnTo>
                                <a:pt x="53" y="1218"/>
                              </a:lnTo>
                              <a:moveTo>
                                <a:pt x="53" y="1059"/>
                              </a:moveTo>
                              <a:lnTo>
                                <a:pt x="0" y="1059"/>
                              </a:lnTo>
                              <a:lnTo>
                                <a:pt x="0" y="1165"/>
                              </a:lnTo>
                              <a:lnTo>
                                <a:pt x="53" y="1165"/>
                              </a:lnTo>
                              <a:lnTo>
                                <a:pt x="53" y="1059"/>
                              </a:lnTo>
                              <a:moveTo>
                                <a:pt x="53" y="794"/>
                              </a:moveTo>
                              <a:lnTo>
                                <a:pt x="0" y="794"/>
                              </a:lnTo>
                              <a:lnTo>
                                <a:pt x="0" y="900"/>
                              </a:lnTo>
                              <a:lnTo>
                                <a:pt x="53" y="900"/>
                              </a:lnTo>
                              <a:lnTo>
                                <a:pt x="53" y="794"/>
                              </a:lnTo>
                              <a:moveTo>
                                <a:pt x="106" y="0"/>
                              </a:moveTo>
                              <a:lnTo>
                                <a:pt x="53" y="0"/>
                              </a:lnTo>
                              <a:lnTo>
                                <a:pt x="53" y="53"/>
                              </a:lnTo>
                              <a:lnTo>
                                <a:pt x="106" y="53"/>
                              </a:lnTo>
                              <a:lnTo>
                                <a:pt x="10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2A6B2D6" id="AutoShape 16" o:spid="_x0000_s1026" style="position:absolute;margin-left:72.2pt;margin-top:14.8pt;width:5.3pt;height:63.6pt;z-index:-251650048;visibility:visible;mso-wrap-style:square;mso-wrap-distance-left:9pt;mso-wrap-distance-top:0;mso-wrap-distance-right:9pt;mso-wrap-distance-bottom:0;mso-position-horizontal:absolute;mso-position-horizontal-relative:text;mso-position-vertical:absolute;mso-position-vertical-relative:text;v-text-anchor:top" coordsize="106,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" path="m53,1218r-53,l,1271r53,l53,1218t,-159l,1059r,106l53,1165r,-106m53,794l,794,,900r53,l53,794m106,l53,r,53l106,53,106,e" fillcolor="#231f20" stroked="f">
                <v:path arrowok="t" o:connecttype="custom" o:connectlocs="33655,6092190;0,6092190;0,6125845;33655,6125845;33655,6092190;33655,5991225;0,5991225;0,6058535;33655,6058535;33655,5991225;33655,5822950;0,5822950;0,5890260;33655,5890260;33655,5822950;67310,5318760;33655,5318760;33655,5352415;67310,5352415;67310,5318760" o:connectangles="0,0,0,0,0,0,0,0,0,0,0,0,0,0,0,0,0,0,0,0"/>
              </v:shape>
            </w:pict>
          </mc:Fallback>
        </mc:AlternateContent>
      </w:r>
      <w:r>
        <w:rPr>
          <w:b/>
          <w:noProof/>
          <w:color w:val="414042"/>
          <w:sz w:val="20"/>
        </w:rPr>
        <mc:AlternateContent>
          <mc:Choice Requires="wps">
            <w:drawing>
              <wp:anchor distT="0" distB="0" distL="114300" distR="114300" simplePos="0" relativeHeight="251667456" behindDoc="1" locked="0" layoutInCell="1" allowOverlap="1" wp14:anchorId="4354E5CB" wp14:editId="6C9890AD">
                <wp:simplePos x="0" y="0"/>
                <wp:positionH relativeFrom="column">
                  <wp:posOffset>950595</wp:posOffset>
                </wp:positionH>
                <wp:positionV relativeFrom="paragraph">
                  <wp:posOffset>255270</wp:posOffset>
                </wp:positionV>
                <wp:extent cx="33655" cy="100965"/>
                <wp:effectExtent l="0" t="0" r="4445" b="0"/>
                <wp:wrapNone/>
                <wp:docPr id="4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0096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E83A42D" id="Rectangle 15" o:spid="_x0000_s1026" style="position:absolute;margin-left:74.85pt;margin-top:20.1pt;width:2.65pt;height:7.9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" fillcolor="#231f20" stroked="f"/>
            </w:pict>
          </mc:Fallback>
        </mc:AlternateContent>
      </w:r>
      <w:r>
        <w:rPr>
          <w:b/>
          <w:noProof/>
          <w:color w:val="414042"/>
          <w:sz w:val="20"/>
        </w:rPr>
        <mc:AlternateContent>
          <mc:Choice Requires="wps">
            <w:drawing>
              <wp:anchor distT="0" distB="0" distL="114300" distR="114300" simplePos="0" relativeHeight="251668480" behindDoc="1" locked="0" layoutInCell="1" allowOverlap="1" wp14:anchorId="6B3B7FE4" wp14:editId="33F33209">
                <wp:simplePos x="0" y="0"/>
                <wp:positionH relativeFrom="column">
                  <wp:posOffset>950595</wp:posOffset>
                </wp:positionH>
                <wp:positionV relativeFrom="paragraph">
                  <wp:posOffset>389890</wp:posOffset>
                </wp:positionV>
                <wp:extent cx="33655" cy="201930"/>
                <wp:effectExtent l="0" t="0" r="4445" b="7620"/>
                <wp:wrapNone/>
                <wp:docPr id="4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201930"/>
                        </a:xfrm>
                        <a:custGeom>
                          <a:avLst/>
                          <a:gdLst>
                            <a:gd name="T0" fmla="+- 0 10457 10404"/>
                            <a:gd name="T1" fmla="*/ T0 w 53"/>
                            <a:gd name="T2" fmla="+- 0 8905 8693"/>
                            <a:gd name="T3" fmla="*/ 8905 h 318"/>
                            <a:gd name="T4" fmla="+- 0 10404 10404"/>
                            <a:gd name="T5" fmla="*/ T4 w 53"/>
                            <a:gd name="T6" fmla="+- 0 8905 8693"/>
                            <a:gd name="T7" fmla="*/ 8905 h 318"/>
                            <a:gd name="T8" fmla="+- 0 10404 10404"/>
                            <a:gd name="T9" fmla="*/ T8 w 53"/>
                            <a:gd name="T10" fmla="+- 0 8958 8693"/>
                            <a:gd name="T11" fmla="*/ 8958 h 318"/>
                            <a:gd name="T12" fmla="+- 0 10404 10404"/>
                            <a:gd name="T13" fmla="*/ T12 w 53"/>
                            <a:gd name="T14" fmla="+- 0 8958 8693"/>
                            <a:gd name="T15" fmla="*/ 8958 h 318"/>
                            <a:gd name="T16" fmla="+- 0 10404 10404"/>
                            <a:gd name="T17" fmla="*/ T16 w 53"/>
                            <a:gd name="T18" fmla="+- 0 9011 8693"/>
                            <a:gd name="T19" fmla="*/ 9011 h 318"/>
                            <a:gd name="T20" fmla="+- 0 10457 10404"/>
                            <a:gd name="T21" fmla="*/ T20 w 53"/>
                            <a:gd name="T22" fmla="+- 0 9011 8693"/>
                            <a:gd name="T23" fmla="*/ 9011 h 318"/>
                            <a:gd name="T24" fmla="+- 0 10457 10404"/>
                            <a:gd name="T25" fmla="*/ T24 w 53"/>
                            <a:gd name="T26" fmla="+- 0 8958 8693"/>
                            <a:gd name="T27" fmla="*/ 8958 h 318"/>
                            <a:gd name="T28" fmla="+- 0 10457 10404"/>
                            <a:gd name="T29" fmla="*/ T28 w 53"/>
                            <a:gd name="T30" fmla="+- 0 8958 8693"/>
                            <a:gd name="T31" fmla="*/ 8958 h 318"/>
                            <a:gd name="T32" fmla="+- 0 10457 10404"/>
                            <a:gd name="T33" fmla="*/ T32 w 53"/>
                            <a:gd name="T34" fmla="+- 0 8905 8693"/>
                            <a:gd name="T35" fmla="*/ 8905 h 318"/>
                            <a:gd name="T36" fmla="+- 0 10457 10404"/>
                            <a:gd name="T37" fmla="*/ T36 w 53"/>
                            <a:gd name="T38" fmla="+- 0 8693 8693"/>
                            <a:gd name="T39" fmla="*/ 8693 h 318"/>
                            <a:gd name="T40" fmla="+- 0 10404 10404"/>
                            <a:gd name="T41" fmla="*/ T40 w 53"/>
                            <a:gd name="T42" fmla="+- 0 8693 8693"/>
                            <a:gd name="T43" fmla="*/ 8693 h 318"/>
                            <a:gd name="T44" fmla="+- 0 10404 10404"/>
                            <a:gd name="T45" fmla="*/ T44 w 53"/>
                            <a:gd name="T46" fmla="+- 0 8746 8693"/>
                            <a:gd name="T47" fmla="*/ 8746 h 318"/>
                            <a:gd name="T48" fmla="+- 0 10457 10404"/>
                            <a:gd name="T49" fmla="*/ T48 w 53"/>
                            <a:gd name="T50" fmla="+- 0 8746 8693"/>
                            <a:gd name="T51" fmla="*/ 8746 h 318"/>
                            <a:gd name="T52" fmla="+- 0 10457 10404"/>
                            <a:gd name="T53" fmla="*/ T52 w 53"/>
                            <a:gd name="T54" fmla="+- 0 8693 8693"/>
                            <a:gd name="T55" fmla="*/ 8693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 h="318">
                              <a:moveTo>
                                <a:pt x="53" y="212"/>
                              </a:moveTo>
                              <a:lnTo>
                                <a:pt x="0" y="212"/>
                              </a:lnTo>
                              <a:lnTo>
                                <a:pt x="0" y="265"/>
                              </a:lnTo>
                              <a:lnTo>
                                <a:pt x="0" y="318"/>
                              </a:lnTo>
                              <a:lnTo>
                                <a:pt x="53" y="318"/>
                              </a:lnTo>
                              <a:lnTo>
                                <a:pt x="53" y="265"/>
                              </a:lnTo>
                              <a:lnTo>
                                <a:pt x="53" y="212"/>
                              </a:lnTo>
                              <a:moveTo>
                                <a:pt x="53" y="0"/>
                              </a:moveTo>
                              <a:lnTo>
                                <a:pt x="0" y="0"/>
                              </a:lnTo>
                              <a:lnTo>
                                <a:pt x="0" y="53"/>
                              </a:lnTo>
                              <a:lnTo>
                                <a:pt x="53" y="53"/>
                              </a:lnTo>
                              <a:lnTo>
                                <a:pt x="5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A8DC893" id="AutoShape 14" o:spid="_x0000_s1026" style="position:absolute;margin-left:74.85pt;margin-top:30.7pt;width:2.65pt;height:15.9pt;z-index:-251648000;visibility:visible;mso-wrap-style:square;mso-wrap-distance-left:9pt;mso-wrap-distance-top:0;mso-wrap-distance-right:9pt;mso-wrap-distance-bottom:0;mso-position-horizontal:absolute;mso-position-horizontal-relative:text;mso-position-vertical:absolute;mso-position-vertical-relative:text;v-text-anchor:top" coordsize="53,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" path="m53,212l,212r,53l,318r53,l53,265r,-53m53,l,,,53r53,l53,e" fillcolor="#231f20" stroked="f">
                <v:path arrowok="t" o:connecttype="custom" o:connectlocs="33655,5654675;0,5654675;0,5688330;0,5688330;0,5721985;33655,5721985;33655,5688330;33655,5688330;33655,5654675;33655,5520055;0,5520055;0,5553710;33655,5553710;33655,5520055" o:connectangles="0,0,0,0,0,0,0,0,0,0,0,0,0,0"/>
              </v:shape>
            </w:pict>
          </mc:Fallback>
        </mc:AlternateContent>
      </w:r>
      <w:r>
        <w:rPr>
          <w:b/>
          <w:noProof/>
          <w:color w:val="414042"/>
          <w:sz w:val="20"/>
        </w:rPr>
        <mc:AlternateContent>
          <mc:Choice Requires="wps">
            <w:drawing>
              <wp:anchor distT="0" distB="0" distL="114300" distR="114300" simplePos="0" relativeHeight="251669504" behindDoc="1" locked="0" layoutInCell="1" allowOverlap="1" wp14:anchorId="72D42AE7" wp14:editId="13D36069">
                <wp:simplePos x="0" y="0"/>
                <wp:positionH relativeFrom="column">
                  <wp:posOffset>967740</wp:posOffset>
                </wp:positionH>
                <wp:positionV relativeFrom="paragraph">
                  <wp:posOffset>726440</wp:posOffset>
                </wp:positionV>
                <wp:extent cx="0" cy="269240"/>
                <wp:effectExtent l="19050" t="0" r="19050" b="35560"/>
                <wp:wrapNone/>
                <wp:docPr id="4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240"/>
                        </a:xfrm>
                        <a:prstGeom prst="line">
                          <a:avLst/>
                        </a:prstGeom>
                        <a:noFill/>
                        <a:ln w="3363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B3CCA82" id="Line 13"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76.2pt,57.2pt" to="76.2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" strokecolor="#231f20" strokeweight=".93417mm"/>
            </w:pict>
          </mc:Fallback>
        </mc:AlternateContent>
      </w:r>
      <w:r>
        <w:rPr>
          <w:b/>
          <w:noProof/>
          <w:color w:val="414042"/>
          <w:sz w:val="20"/>
        </w:rPr>
        <mc:AlternateContent>
          <mc:Choice Requires="wps">
            <w:drawing>
              <wp:anchor distT="0" distB="0" distL="114300" distR="114300" simplePos="0" relativeHeight="251670528" behindDoc="1" locked="0" layoutInCell="1" allowOverlap="1" wp14:anchorId="3D64C32C" wp14:editId="2F264728">
                <wp:simplePos x="0" y="0"/>
                <wp:positionH relativeFrom="column">
                  <wp:posOffset>984250</wp:posOffset>
                </wp:positionH>
                <wp:positionV relativeFrom="paragraph">
                  <wp:posOffset>187960</wp:posOffset>
                </wp:positionV>
                <wp:extent cx="33655" cy="33655"/>
                <wp:effectExtent l="0" t="0" r="4445" b="4445"/>
                <wp:wrapNone/>
                <wp:docPr id="4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3365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42206CA" id="Rectangle 12" o:spid="_x0000_s1026" style="position:absolute;margin-left:77.5pt;margin-top:14.8pt;width:2.65pt;height:2.6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" fillcolor="#231f20" stroked="f"/>
            </w:pict>
          </mc:Fallback>
        </mc:AlternateContent>
      </w:r>
      <w:r>
        <w:rPr>
          <w:b/>
          <w:noProof/>
          <w:color w:val="414042"/>
          <w:sz w:val="20"/>
        </w:rPr>
        <mc:AlternateContent>
          <mc:Choice Requires="wps">
            <w:drawing>
              <wp:anchor distT="0" distB="0" distL="114300" distR="114300" simplePos="0" relativeHeight="251671552" behindDoc="1" locked="0" layoutInCell="1" allowOverlap="1" wp14:anchorId="62DD9F47" wp14:editId="6A84870C">
                <wp:simplePos x="0" y="0"/>
                <wp:positionH relativeFrom="column">
                  <wp:posOffset>984250</wp:posOffset>
                </wp:positionH>
                <wp:positionV relativeFrom="paragraph">
                  <wp:posOffset>255270</wp:posOffset>
                </wp:positionV>
                <wp:extent cx="33655" cy="100965"/>
                <wp:effectExtent l="0" t="0" r="4445" b="0"/>
                <wp:wrapNone/>
                <wp:docPr id="4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0096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8ABDAE3" id="Rectangle 11" o:spid="_x0000_s1026" style="position:absolute;margin-left:77.5pt;margin-top:20.1pt;width:2.65pt;height:7.9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" fillcolor="#231f20" stroked="f"/>
            </w:pict>
          </mc:Fallback>
        </mc:AlternateContent>
      </w:r>
      <w:r>
        <w:rPr>
          <w:b/>
          <w:noProof/>
          <w:color w:val="414042"/>
          <w:sz w:val="20"/>
        </w:rPr>
        <mc:AlternateContent>
          <mc:Choice Requires="wps">
            <w:drawing>
              <wp:anchor distT="0" distB="0" distL="114300" distR="114300" simplePos="0" relativeHeight="251672576" behindDoc="1" locked="0" layoutInCell="1" allowOverlap="1" wp14:anchorId="1972CAAC" wp14:editId="793DB611">
                <wp:simplePos x="0" y="0"/>
                <wp:positionH relativeFrom="column">
                  <wp:posOffset>984250</wp:posOffset>
                </wp:positionH>
                <wp:positionV relativeFrom="paragraph">
                  <wp:posOffset>187960</wp:posOffset>
                </wp:positionV>
                <wp:extent cx="67310" cy="841375"/>
                <wp:effectExtent l="0" t="0" r="8890" b="0"/>
                <wp:wrapNone/>
                <wp:docPr id="5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841375"/>
                        </a:xfrm>
                        <a:custGeom>
                          <a:avLst/>
                          <a:gdLst>
                            <a:gd name="T0" fmla="+- 0 10510 10457"/>
                            <a:gd name="T1" fmla="*/ T0 w 106"/>
                            <a:gd name="T2" fmla="+- 0 9647 8376"/>
                            <a:gd name="T3" fmla="*/ 9647 h 1325"/>
                            <a:gd name="T4" fmla="+- 0 10457 10457"/>
                            <a:gd name="T5" fmla="*/ T4 w 106"/>
                            <a:gd name="T6" fmla="+- 0 9647 8376"/>
                            <a:gd name="T7" fmla="*/ 9647 h 1325"/>
                            <a:gd name="T8" fmla="+- 0 10457 10457"/>
                            <a:gd name="T9" fmla="*/ T8 w 106"/>
                            <a:gd name="T10" fmla="+- 0 9700 8376"/>
                            <a:gd name="T11" fmla="*/ 9700 h 1325"/>
                            <a:gd name="T12" fmla="+- 0 10510 10457"/>
                            <a:gd name="T13" fmla="*/ T12 w 106"/>
                            <a:gd name="T14" fmla="+- 0 9700 8376"/>
                            <a:gd name="T15" fmla="*/ 9700 h 1325"/>
                            <a:gd name="T16" fmla="+- 0 10510 10457"/>
                            <a:gd name="T17" fmla="*/ T16 w 106"/>
                            <a:gd name="T18" fmla="+- 0 9647 8376"/>
                            <a:gd name="T19" fmla="*/ 9647 h 1325"/>
                            <a:gd name="T20" fmla="+- 0 10510 10457"/>
                            <a:gd name="T21" fmla="*/ T20 w 106"/>
                            <a:gd name="T22" fmla="+- 0 9435 8376"/>
                            <a:gd name="T23" fmla="*/ 9435 h 1325"/>
                            <a:gd name="T24" fmla="+- 0 10457 10457"/>
                            <a:gd name="T25" fmla="*/ T24 w 106"/>
                            <a:gd name="T26" fmla="+- 0 9435 8376"/>
                            <a:gd name="T27" fmla="*/ 9435 h 1325"/>
                            <a:gd name="T28" fmla="+- 0 10457 10457"/>
                            <a:gd name="T29" fmla="*/ T28 w 106"/>
                            <a:gd name="T30" fmla="+- 0 9541 8376"/>
                            <a:gd name="T31" fmla="*/ 9541 h 1325"/>
                            <a:gd name="T32" fmla="+- 0 10510 10457"/>
                            <a:gd name="T33" fmla="*/ T32 w 106"/>
                            <a:gd name="T34" fmla="+- 0 9541 8376"/>
                            <a:gd name="T35" fmla="*/ 9541 h 1325"/>
                            <a:gd name="T36" fmla="+- 0 10510 10457"/>
                            <a:gd name="T37" fmla="*/ T36 w 106"/>
                            <a:gd name="T38" fmla="+- 0 9435 8376"/>
                            <a:gd name="T39" fmla="*/ 9435 h 1325"/>
                            <a:gd name="T40" fmla="+- 0 10510 10457"/>
                            <a:gd name="T41" fmla="*/ T40 w 106"/>
                            <a:gd name="T42" fmla="+- 0 9329 8376"/>
                            <a:gd name="T43" fmla="*/ 9329 h 1325"/>
                            <a:gd name="T44" fmla="+- 0 10457 10457"/>
                            <a:gd name="T45" fmla="*/ T44 w 106"/>
                            <a:gd name="T46" fmla="+- 0 9329 8376"/>
                            <a:gd name="T47" fmla="*/ 9329 h 1325"/>
                            <a:gd name="T48" fmla="+- 0 10457 10457"/>
                            <a:gd name="T49" fmla="*/ T48 w 106"/>
                            <a:gd name="T50" fmla="+- 0 9382 8376"/>
                            <a:gd name="T51" fmla="*/ 9382 h 1325"/>
                            <a:gd name="T52" fmla="+- 0 10510 10457"/>
                            <a:gd name="T53" fmla="*/ T52 w 106"/>
                            <a:gd name="T54" fmla="+- 0 9382 8376"/>
                            <a:gd name="T55" fmla="*/ 9382 h 1325"/>
                            <a:gd name="T56" fmla="+- 0 10510 10457"/>
                            <a:gd name="T57" fmla="*/ T56 w 106"/>
                            <a:gd name="T58" fmla="+- 0 9329 8376"/>
                            <a:gd name="T59" fmla="*/ 9329 h 1325"/>
                            <a:gd name="T60" fmla="+- 0 10510 10457"/>
                            <a:gd name="T61" fmla="*/ T60 w 106"/>
                            <a:gd name="T62" fmla="+- 0 9117 8376"/>
                            <a:gd name="T63" fmla="*/ 9117 h 1325"/>
                            <a:gd name="T64" fmla="+- 0 10457 10457"/>
                            <a:gd name="T65" fmla="*/ T64 w 106"/>
                            <a:gd name="T66" fmla="+- 0 9117 8376"/>
                            <a:gd name="T67" fmla="*/ 9117 h 1325"/>
                            <a:gd name="T68" fmla="+- 0 10457 10457"/>
                            <a:gd name="T69" fmla="*/ T68 w 106"/>
                            <a:gd name="T70" fmla="+- 0 9170 8376"/>
                            <a:gd name="T71" fmla="*/ 9170 h 1325"/>
                            <a:gd name="T72" fmla="+- 0 10510 10457"/>
                            <a:gd name="T73" fmla="*/ T72 w 106"/>
                            <a:gd name="T74" fmla="+- 0 9170 8376"/>
                            <a:gd name="T75" fmla="*/ 9170 h 1325"/>
                            <a:gd name="T76" fmla="+- 0 10510 10457"/>
                            <a:gd name="T77" fmla="*/ T76 w 106"/>
                            <a:gd name="T78" fmla="+- 0 9117 8376"/>
                            <a:gd name="T79" fmla="*/ 9117 h 1325"/>
                            <a:gd name="T80" fmla="+- 0 10510 10457"/>
                            <a:gd name="T81" fmla="*/ T80 w 106"/>
                            <a:gd name="T82" fmla="+- 0 8852 8376"/>
                            <a:gd name="T83" fmla="*/ 8852 h 1325"/>
                            <a:gd name="T84" fmla="+- 0 10457 10457"/>
                            <a:gd name="T85" fmla="*/ T84 w 106"/>
                            <a:gd name="T86" fmla="+- 0 8852 8376"/>
                            <a:gd name="T87" fmla="*/ 8852 h 1325"/>
                            <a:gd name="T88" fmla="+- 0 10457 10457"/>
                            <a:gd name="T89" fmla="*/ T88 w 106"/>
                            <a:gd name="T90" fmla="+- 0 8958 8376"/>
                            <a:gd name="T91" fmla="*/ 8958 h 1325"/>
                            <a:gd name="T92" fmla="+- 0 10457 10457"/>
                            <a:gd name="T93" fmla="*/ T92 w 106"/>
                            <a:gd name="T94" fmla="+- 0 8958 8376"/>
                            <a:gd name="T95" fmla="*/ 8958 h 1325"/>
                            <a:gd name="T96" fmla="+- 0 10457 10457"/>
                            <a:gd name="T97" fmla="*/ T96 w 106"/>
                            <a:gd name="T98" fmla="+- 0 9011 8376"/>
                            <a:gd name="T99" fmla="*/ 9011 h 1325"/>
                            <a:gd name="T100" fmla="+- 0 10510 10457"/>
                            <a:gd name="T101" fmla="*/ T100 w 106"/>
                            <a:gd name="T102" fmla="+- 0 9011 8376"/>
                            <a:gd name="T103" fmla="*/ 9011 h 1325"/>
                            <a:gd name="T104" fmla="+- 0 10510 10457"/>
                            <a:gd name="T105" fmla="*/ T104 w 106"/>
                            <a:gd name="T106" fmla="+- 0 8958 8376"/>
                            <a:gd name="T107" fmla="*/ 8958 h 1325"/>
                            <a:gd name="T108" fmla="+- 0 10510 10457"/>
                            <a:gd name="T109" fmla="*/ T108 w 106"/>
                            <a:gd name="T110" fmla="+- 0 8958 8376"/>
                            <a:gd name="T111" fmla="*/ 8958 h 1325"/>
                            <a:gd name="T112" fmla="+- 0 10510 10457"/>
                            <a:gd name="T113" fmla="*/ T112 w 106"/>
                            <a:gd name="T114" fmla="+- 0 8852 8376"/>
                            <a:gd name="T115" fmla="*/ 8852 h 1325"/>
                            <a:gd name="T116" fmla="+- 0 10510 10457"/>
                            <a:gd name="T117" fmla="*/ T116 w 106"/>
                            <a:gd name="T118" fmla="+- 0 8693 8376"/>
                            <a:gd name="T119" fmla="*/ 8693 h 1325"/>
                            <a:gd name="T120" fmla="+- 0 10457 10457"/>
                            <a:gd name="T121" fmla="*/ T120 w 106"/>
                            <a:gd name="T122" fmla="+- 0 8693 8376"/>
                            <a:gd name="T123" fmla="*/ 8693 h 1325"/>
                            <a:gd name="T124" fmla="+- 0 10457 10457"/>
                            <a:gd name="T125" fmla="*/ T124 w 106"/>
                            <a:gd name="T126" fmla="+- 0 8746 8376"/>
                            <a:gd name="T127" fmla="*/ 8746 h 1325"/>
                            <a:gd name="T128" fmla="+- 0 10510 10457"/>
                            <a:gd name="T129" fmla="*/ T128 w 106"/>
                            <a:gd name="T130" fmla="+- 0 8746 8376"/>
                            <a:gd name="T131" fmla="*/ 8746 h 1325"/>
                            <a:gd name="T132" fmla="+- 0 10510 10457"/>
                            <a:gd name="T133" fmla="*/ T132 w 106"/>
                            <a:gd name="T134" fmla="+- 0 8693 8376"/>
                            <a:gd name="T135" fmla="*/ 8693 h 1325"/>
                            <a:gd name="T136" fmla="+- 0 10562 10457"/>
                            <a:gd name="T137" fmla="*/ T136 w 106"/>
                            <a:gd name="T138" fmla="+- 0 8376 8376"/>
                            <a:gd name="T139" fmla="*/ 8376 h 1325"/>
                            <a:gd name="T140" fmla="+- 0 10510 10457"/>
                            <a:gd name="T141" fmla="*/ T140 w 106"/>
                            <a:gd name="T142" fmla="+- 0 8376 8376"/>
                            <a:gd name="T143" fmla="*/ 8376 h 1325"/>
                            <a:gd name="T144" fmla="+- 0 10510 10457"/>
                            <a:gd name="T145" fmla="*/ T144 w 106"/>
                            <a:gd name="T146" fmla="+- 0 8429 8376"/>
                            <a:gd name="T147" fmla="*/ 8429 h 1325"/>
                            <a:gd name="T148" fmla="+- 0 10562 10457"/>
                            <a:gd name="T149" fmla="*/ T148 w 106"/>
                            <a:gd name="T150" fmla="+- 0 8429 8376"/>
                            <a:gd name="T151" fmla="*/ 8429 h 1325"/>
                            <a:gd name="T152" fmla="+- 0 10562 10457"/>
                            <a:gd name="T153" fmla="*/ T152 w 106"/>
                            <a:gd name="T154" fmla="+- 0 8376 8376"/>
                            <a:gd name="T155" fmla="*/ 8376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6" h="1325">
                              <a:moveTo>
                                <a:pt x="53" y="1271"/>
                              </a:moveTo>
                              <a:lnTo>
                                <a:pt x="0" y="1271"/>
                              </a:lnTo>
                              <a:lnTo>
                                <a:pt x="0" y="1324"/>
                              </a:lnTo>
                              <a:lnTo>
                                <a:pt x="53" y="1324"/>
                              </a:lnTo>
                              <a:lnTo>
                                <a:pt x="53" y="1271"/>
                              </a:lnTo>
                              <a:moveTo>
                                <a:pt x="53" y="1059"/>
                              </a:moveTo>
                              <a:lnTo>
                                <a:pt x="0" y="1059"/>
                              </a:lnTo>
                              <a:lnTo>
                                <a:pt x="0" y="1165"/>
                              </a:lnTo>
                              <a:lnTo>
                                <a:pt x="53" y="1165"/>
                              </a:lnTo>
                              <a:lnTo>
                                <a:pt x="53" y="1059"/>
                              </a:lnTo>
                              <a:moveTo>
                                <a:pt x="53" y="953"/>
                              </a:moveTo>
                              <a:lnTo>
                                <a:pt x="0" y="953"/>
                              </a:lnTo>
                              <a:lnTo>
                                <a:pt x="0" y="1006"/>
                              </a:lnTo>
                              <a:lnTo>
                                <a:pt x="53" y="1006"/>
                              </a:lnTo>
                              <a:lnTo>
                                <a:pt x="53" y="953"/>
                              </a:lnTo>
                              <a:moveTo>
                                <a:pt x="53" y="741"/>
                              </a:moveTo>
                              <a:lnTo>
                                <a:pt x="0" y="741"/>
                              </a:lnTo>
                              <a:lnTo>
                                <a:pt x="0" y="794"/>
                              </a:lnTo>
                              <a:lnTo>
                                <a:pt x="53" y="794"/>
                              </a:lnTo>
                              <a:lnTo>
                                <a:pt x="53" y="741"/>
                              </a:lnTo>
                              <a:moveTo>
                                <a:pt x="53" y="476"/>
                              </a:moveTo>
                              <a:lnTo>
                                <a:pt x="0" y="476"/>
                              </a:lnTo>
                              <a:lnTo>
                                <a:pt x="0" y="582"/>
                              </a:lnTo>
                              <a:lnTo>
                                <a:pt x="0" y="635"/>
                              </a:lnTo>
                              <a:lnTo>
                                <a:pt x="53" y="635"/>
                              </a:lnTo>
                              <a:lnTo>
                                <a:pt x="53" y="582"/>
                              </a:lnTo>
                              <a:lnTo>
                                <a:pt x="53" y="476"/>
                              </a:lnTo>
                              <a:moveTo>
                                <a:pt x="53" y="317"/>
                              </a:moveTo>
                              <a:lnTo>
                                <a:pt x="0" y="317"/>
                              </a:lnTo>
                              <a:lnTo>
                                <a:pt x="0" y="370"/>
                              </a:lnTo>
                              <a:lnTo>
                                <a:pt x="53" y="370"/>
                              </a:lnTo>
                              <a:lnTo>
                                <a:pt x="53" y="317"/>
                              </a:lnTo>
                              <a:moveTo>
                                <a:pt x="105" y="0"/>
                              </a:moveTo>
                              <a:lnTo>
                                <a:pt x="53" y="0"/>
                              </a:lnTo>
                              <a:lnTo>
                                <a:pt x="53" y="53"/>
                              </a:lnTo>
                              <a:lnTo>
                                <a:pt x="105" y="53"/>
                              </a:lnTo>
                              <a:lnTo>
                                <a:pt x="10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288BE1F" id="AutoShape 10" o:spid="_x0000_s1026" style="position:absolute;margin-left:77.5pt;margin-top:14.8pt;width:5.3pt;height:66.25pt;z-index:-251643904;visibility:visible;mso-wrap-style:square;mso-wrap-distance-left:9pt;mso-wrap-distance-top:0;mso-wrap-distance-right:9pt;mso-wrap-distance-bottom:0;mso-position-horizontal:absolute;mso-position-horizontal-relative:text;mso-position-vertical:absolute;mso-position-vertical-relative:text;v-text-anchor:top" coordsize="106,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" path="m53,1271r-53,l,1324r53,l53,1271t,-212l,1059r,106l53,1165r,-106m53,953l,953r,53l53,1006r,-53m53,741l,741r,53l53,794r,-53m53,476l,476,,582r,53l53,635r,-53l53,476t,-159l,317r,53l53,370r,-53m105,l53,r,53l105,53,105,e" fillcolor="#231f20" stroked="f">
                <v:path arrowok="t" o:connecttype="custom" o:connectlocs="33655,6125845;0,6125845;0,6159500;33655,6159500;33655,6125845;33655,5991225;0,5991225;0,6058535;33655,6058535;33655,5991225;33655,5923915;0,5923915;0,5957570;33655,5957570;33655,5923915;33655,5789295;0,5789295;0,5822950;33655,5822950;33655,5789295;33655,5621020;0,5621020;0,5688330;0,5688330;0,5721985;33655,5721985;33655,5688330;33655,5688330;33655,5621020;33655,5520055;0,5520055;0,5553710;33655,5553710;33655,5520055;66675,5318760;33655,5318760;33655,5352415;66675,5352415;66675,5318760" o:connectangles="0,0,0,0,0,0,0,0,0,0,0,0,0,0,0,0,0,0,0,0,0,0,0,0,0,0,0,0,0,0,0,0,0,0,0,0,0,0,0"/>
              </v:shape>
            </w:pict>
          </mc:Fallback>
        </mc:AlternateContent>
      </w:r>
      <w:r>
        <w:rPr>
          <w:b/>
          <w:noProof/>
          <w:color w:val="414042"/>
          <w:sz w:val="20"/>
        </w:rPr>
        <mc:AlternateContent>
          <mc:Choice Requires="wps">
            <w:drawing>
              <wp:anchor distT="0" distB="0" distL="114300" distR="114300" simplePos="0" relativeHeight="251673600" behindDoc="1" locked="0" layoutInCell="1" allowOverlap="1" wp14:anchorId="61AFA99E" wp14:editId="4F7E9ACB">
                <wp:simplePos x="0" y="0"/>
                <wp:positionH relativeFrom="column">
                  <wp:posOffset>1017905</wp:posOffset>
                </wp:positionH>
                <wp:positionV relativeFrom="paragraph">
                  <wp:posOffset>255270</wp:posOffset>
                </wp:positionV>
                <wp:extent cx="33655" cy="100965"/>
                <wp:effectExtent l="0" t="0" r="4445" b="0"/>
                <wp:wrapNone/>
                <wp:docPr id="5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0096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72E7A66" id="Rectangle 9" o:spid="_x0000_s1026" style="position:absolute;margin-left:80.15pt;margin-top:20.1pt;width:2.65pt;height:7.9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" fillcolor="#231f20" stroked="f"/>
            </w:pict>
          </mc:Fallback>
        </mc:AlternateContent>
      </w:r>
      <w:r>
        <w:rPr>
          <w:b/>
          <w:noProof/>
          <w:color w:val="414042"/>
          <w:sz w:val="20"/>
        </w:rPr>
        <mc:AlternateContent>
          <mc:Choice Requires="wps">
            <w:drawing>
              <wp:anchor distT="0" distB="0" distL="114300" distR="114300" simplePos="0" relativeHeight="251674624" behindDoc="1" locked="0" layoutInCell="1" allowOverlap="1" wp14:anchorId="30826666" wp14:editId="470537E2">
                <wp:simplePos x="0" y="0"/>
                <wp:positionH relativeFrom="column">
                  <wp:posOffset>1017905</wp:posOffset>
                </wp:positionH>
                <wp:positionV relativeFrom="paragraph">
                  <wp:posOffset>187960</wp:posOffset>
                </wp:positionV>
                <wp:extent cx="67310" cy="774065"/>
                <wp:effectExtent l="0" t="0" r="8890" b="6985"/>
                <wp:wrapNone/>
                <wp:docPr id="5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774065"/>
                        </a:xfrm>
                        <a:custGeom>
                          <a:avLst/>
                          <a:gdLst>
                            <a:gd name="T0" fmla="+- 0 10510 10510"/>
                            <a:gd name="T1" fmla="*/ T0 w 106"/>
                            <a:gd name="T2" fmla="+- 0 9488 8376"/>
                            <a:gd name="T3" fmla="*/ 9488 h 1219"/>
                            <a:gd name="T4" fmla="+- 0 10562 10510"/>
                            <a:gd name="T5" fmla="*/ T4 w 106"/>
                            <a:gd name="T6" fmla="+- 0 9541 8376"/>
                            <a:gd name="T7" fmla="*/ 9541 h 1219"/>
                            <a:gd name="T8" fmla="+- 0 10562 10510"/>
                            <a:gd name="T9" fmla="*/ T8 w 106"/>
                            <a:gd name="T10" fmla="+- 0 9276 8376"/>
                            <a:gd name="T11" fmla="*/ 9276 h 1219"/>
                            <a:gd name="T12" fmla="+- 0 10510 10510"/>
                            <a:gd name="T13" fmla="*/ T12 w 106"/>
                            <a:gd name="T14" fmla="+- 0 9329 8376"/>
                            <a:gd name="T15" fmla="*/ 9329 h 1219"/>
                            <a:gd name="T16" fmla="+- 0 10562 10510"/>
                            <a:gd name="T17" fmla="*/ T16 w 106"/>
                            <a:gd name="T18" fmla="+- 0 9276 8376"/>
                            <a:gd name="T19" fmla="*/ 9276 h 1219"/>
                            <a:gd name="T20" fmla="+- 0 10510 10510"/>
                            <a:gd name="T21" fmla="*/ T20 w 106"/>
                            <a:gd name="T22" fmla="+- 0 9117 8376"/>
                            <a:gd name="T23" fmla="*/ 9117 h 1219"/>
                            <a:gd name="T24" fmla="+- 0 10562 10510"/>
                            <a:gd name="T25" fmla="*/ T24 w 106"/>
                            <a:gd name="T26" fmla="+- 0 9170 8376"/>
                            <a:gd name="T27" fmla="*/ 9170 h 1219"/>
                            <a:gd name="T28" fmla="+- 0 10562 10510"/>
                            <a:gd name="T29" fmla="*/ T28 w 106"/>
                            <a:gd name="T30" fmla="+- 0 8905 8376"/>
                            <a:gd name="T31" fmla="*/ 8905 h 1219"/>
                            <a:gd name="T32" fmla="+- 0 10510 10510"/>
                            <a:gd name="T33" fmla="*/ T32 w 106"/>
                            <a:gd name="T34" fmla="+- 0 8958 8376"/>
                            <a:gd name="T35" fmla="*/ 8958 h 1219"/>
                            <a:gd name="T36" fmla="+- 0 10562 10510"/>
                            <a:gd name="T37" fmla="*/ T36 w 106"/>
                            <a:gd name="T38" fmla="+- 0 8905 8376"/>
                            <a:gd name="T39" fmla="*/ 8905 h 1219"/>
                            <a:gd name="T40" fmla="+- 0 10510 10510"/>
                            <a:gd name="T41" fmla="*/ T40 w 106"/>
                            <a:gd name="T42" fmla="+- 0 8799 8376"/>
                            <a:gd name="T43" fmla="*/ 8799 h 1219"/>
                            <a:gd name="T44" fmla="+- 0 10562 10510"/>
                            <a:gd name="T45" fmla="*/ T44 w 106"/>
                            <a:gd name="T46" fmla="+- 0 8852 8376"/>
                            <a:gd name="T47" fmla="*/ 8852 h 1219"/>
                            <a:gd name="T48" fmla="+- 0 10562 10510"/>
                            <a:gd name="T49" fmla="*/ T48 w 106"/>
                            <a:gd name="T50" fmla="+- 0 8693 8376"/>
                            <a:gd name="T51" fmla="*/ 8693 h 1219"/>
                            <a:gd name="T52" fmla="+- 0 10510 10510"/>
                            <a:gd name="T53" fmla="*/ T52 w 106"/>
                            <a:gd name="T54" fmla="+- 0 8746 8376"/>
                            <a:gd name="T55" fmla="*/ 8746 h 1219"/>
                            <a:gd name="T56" fmla="+- 0 10562 10510"/>
                            <a:gd name="T57" fmla="*/ T56 w 106"/>
                            <a:gd name="T58" fmla="+- 0 8693 8376"/>
                            <a:gd name="T59" fmla="*/ 8693 h 1219"/>
                            <a:gd name="T60" fmla="+- 0 10563 10510"/>
                            <a:gd name="T61" fmla="*/ T60 w 106"/>
                            <a:gd name="T62" fmla="+- 0 9488 8376"/>
                            <a:gd name="T63" fmla="*/ 9488 h 1219"/>
                            <a:gd name="T64" fmla="+- 0 10615 10510"/>
                            <a:gd name="T65" fmla="*/ T64 w 106"/>
                            <a:gd name="T66" fmla="+- 0 9594 8376"/>
                            <a:gd name="T67" fmla="*/ 9594 h 1219"/>
                            <a:gd name="T68" fmla="+- 0 10615 10510"/>
                            <a:gd name="T69" fmla="*/ T68 w 106"/>
                            <a:gd name="T70" fmla="+- 0 9382 8376"/>
                            <a:gd name="T71" fmla="*/ 9382 h 1219"/>
                            <a:gd name="T72" fmla="+- 0 10563 10510"/>
                            <a:gd name="T73" fmla="*/ T72 w 106"/>
                            <a:gd name="T74" fmla="+- 0 9435 8376"/>
                            <a:gd name="T75" fmla="*/ 9435 h 1219"/>
                            <a:gd name="T76" fmla="+- 0 10615 10510"/>
                            <a:gd name="T77" fmla="*/ T76 w 106"/>
                            <a:gd name="T78" fmla="+- 0 9382 8376"/>
                            <a:gd name="T79" fmla="*/ 9382 h 1219"/>
                            <a:gd name="T80" fmla="+- 0 10563 10510"/>
                            <a:gd name="T81" fmla="*/ T80 w 106"/>
                            <a:gd name="T82" fmla="+- 0 9223 8376"/>
                            <a:gd name="T83" fmla="*/ 9223 h 1219"/>
                            <a:gd name="T84" fmla="+- 0 10615 10510"/>
                            <a:gd name="T85" fmla="*/ T84 w 106"/>
                            <a:gd name="T86" fmla="+- 0 9276 8376"/>
                            <a:gd name="T87" fmla="*/ 9276 h 1219"/>
                            <a:gd name="T88" fmla="+- 0 10615 10510"/>
                            <a:gd name="T89" fmla="*/ T88 w 106"/>
                            <a:gd name="T90" fmla="+- 0 9064 8376"/>
                            <a:gd name="T91" fmla="*/ 9064 h 1219"/>
                            <a:gd name="T92" fmla="+- 0 10563 10510"/>
                            <a:gd name="T93" fmla="*/ T92 w 106"/>
                            <a:gd name="T94" fmla="+- 0 9117 8376"/>
                            <a:gd name="T95" fmla="*/ 9117 h 1219"/>
                            <a:gd name="T96" fmla="+- 0 10615 10510"/>
                            <a:gd name="T97" fmla="*/ T96 w 106"/>
                            <a:gd name="T98" fmla="+- 0 9064 8376"/>
                            <a:gd name="T99" fmla="*/ 9064 h 1219"/>
                            <a:gd name="T100" fmla="+- 0 10563 10510"/>
                            <a:gd name="T101" fmla="*/ T100 w 106"/>
                            <a:gd name="T102" fmla="+- 0 8852 8376"/>
                            <a:gd name="T103" fmla="*/ 8852 h 1219"/>
                            <a:gd name="T104" fmla="+- 0 10615 10510"/>
                            <a:gd name="T105" fmla="*/ T104 w 106"/>
                            <a:gd name="T106" fmla="+- 0 8905 8376"/>
                            <a:gd name="T107" fmla="*/ 8905 h 1219"/>
                            <a:gd name="T108" fmla="+- 0 10615 10510"/>
                            <a:gd name="T109" fmla="*/ T108 w 106"/>
                            <a:gd name="T110" fmla="+- 0 8693 8376"/>
                            <a:gd name="T111" fmla="*/ 8693 h 1219"/>
                            <a:gd name="T112" fmla="+- 0 10563 10510"/>
                            <a:gd name="T113" fmla="*/ T112 w 106"/>
                            <a:gd name="T114" fmla="+- 0 8746 8376"/>
                            <a:gd name="T115" fmla="*/ 8746 h 1219"/>
                            <a:gd name="T116" fmla="+- 0 10615 10510"/>
                            <a:gd name="T117" fmla="*/ T116 w 106"/>
                            <a:gd name="T118" fmla="+- 0 8693 8376"/>
                            <a:gd name="T119" fmla="*/ 8693 h 1219"/>
                            <a:gd name="T120" fmla="+- 0 10563 10510"/>
                            <a:gd name="T121" fmla="*/ T120 w 106"/>
                            <a:gd name="T122" fmla="+- 0 8376 8376"/>
                            <a:gd name="T123" fmla="*/ 8376 h 1219"/>
                            <a:gd name="T124" fmla="+- 0 10615 10510"/>
                            <a:gd name="T125" fmla="*/ T124 w 106"/>
                            <a:gd name="T126" fmla="+- 0 8429 8376"/>
                            <a:gd name="T127" fmla="*/ 8429 h 1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6" h="1219">
                              <a:moveTo>
                                <a:pt x="52" y="1112"/>
                              </a:moveTo>
                              <a:lnTo>
                                <a:pt x="0" y="1112"/>
                              </a:lnTo>
                              <a:lnTo>
                                <a:pt x="0" y="1165"/>
                              </a:lnTo>
                              <a:lnTo>
                                <a:pt x="52" y="1165"/>
                              </a:lnTo>
                              <a:lnTo>
                                <a:pt x="52" y="1112"/>
                              </a:lnTo>
                              <a:moveTo>
                                <a:pt x="52" y="900"/>
                              </a:moveTo>
                              <a:lnTo>
                                <a:pt x="0" y="900"/>
                              </a:lnTo>
                              <a:lnTo>
                                <a:pt x="0" y="953"/>
                              </a:lnTo>
                              <a:lnTo>
                                <a:pt x="52" y="953"/>
                              </a:lnTo>
                              <a:lnTo>
                                <a:pt x="52" y="900"/>
                              </a:lnTo>
                              <a:moveTo>
                                <a:pt x="52" y="741"/>
                              </a:moveTo>
                              <a:lnTo>
                                <a:pt x="0" y="741"/>
                              </a:lnTo>
                              <a:lnTo>
                                <a:pt x="0" y="794"/>
                              </a:lnTo>
                              <a:lnTo>
                                <a:pt x="52" y="794"/>
                              </a:lnTo>
                              <a:lnTo>
                                <a:pt x="52" y="741"/>
                              </a:lnTo>
                              <a:moveTo>
                                <a:pt x="52" y="529"/>
                              </a:moveTo>
                              <a:lnTo>
                                <a:pt x="0" y="529"/>
                              </a:lnTo>
                              <a:lnTo>
                                <a:pt x="0" y="582"/>
                              </a:lnTo>
                              <a:lnTo>
                                <a:pt x="52" y="582"/>
                              </a:lnTo>
                              <a:lnTo>
                                <a:pt x="52" y="529"/>
                              </a:lnTo>
                              <a:moveTo>
                                <a:pt x="52" y="423"/>
                              </a:moveTo>
                              <a:lnTo>
                                <a:pt x="0" y="423"/>
                              </a:lnTo>
                              <a:lnTo>
                                <a:pt x="0" y="476"/>
                              </a:lnTo>
                              <a:lnTo>
                                <a:pt x="52" y="476"/>
                              </a:lnTo>
                              <a:lnTo>
                                <a:pt x="52" y="423"/>
                              </a:lnTo>
                              <a:moveTo>
                                <a:pt x="52" y="317"/>
                              </a:moveTo>
                              <a:lnTo>
                                <a:pt x="0" y="317"/>
                              </a:lnTo>
                              <a:lnTo>
                                <a:pt x="0" y="370"/>
                              </a:lnTo>
                              <a:lnTo>
                                <a:pt x="52" y="370"/>
                              </a:lnTo>
                              <a:lnTo>
                                <a:pt x="52" y="317"/>
                              </a:lnTo>
                              <a:moveTo>
                                <a:pt x="105" y="1112"/>
                              </a:moveTo>
                              <a:lnTo>
                                <a:pt x="53" y="1112"/>
                              </a:lnTo>
                              <a:lnTo>
                                <a:pt x="53" y="1218"/>
                              </a:lnTo>
                              <a:lnTo>
                                <a:pt x="105" y="1218"/>
                              </a:lnTo>
                              <a:lnTo>
                                <a:pt x="105" y="1112"/>
                              </a:lnTo>
                              <a:moveTo>
                                <a:pt x="105" y="1006"/>
                              </a:moveTo>
                              <a:lnTo>
                                <a:pt x="53" y="1006"/>
                              </a:lnTo>
                              <a:lnTo>
                                <a:pt x="53" y="1059"/>
                              </a:lnTo>
                              <a:lnTo>
                                <a:pt x="105" y="1059"/>
                              </a:lnTo>
                              <a:lnTo>
                                <a:pt x="105" y="1006"/>
                              </a:lnTo>
                              <a:moveTo>
                                <a:pt x="105" y="847"/>
                              </a:moveTo>
                              <a:lnTo>
                                <a:pt x="53" y="847"/>
                              </a:lnTo>
                              <a:lnTo>
                                <a:pt x="53" y="900"/>
                              </a:lnTo>
                              <a:lnTo>
                                <a:pt x="105" y="900"/>
                              </a:lnTo>
                              <a:lnTo>
                                <a:pt x="105" y="847"/>
                              </a:lnTo>
                              <a:moveTo>
                                <a:pt x="105" y="688"/>
                              </a:moveTo>
                              <a:lnTo>
                                <a:pt x="53" y="688"/>
                              </a:lnTo>
                              <a:lnTo>
                                <a:pt x="53" y="741"/>
                              </a:lnTo>
                              <a:lnTo>
                                <a:pt x="105" y="741"/>
                              </a:lnTo>
                              <a:lnTo>
                                <a:pt x="105" y="688"/>
                              </a:lnTo>
                              <a:moveTo>
                                <a:pt x="105" y="476"/>
                              </a:moveTo>
                              <a:lnTo>
                                <a:pt x="53" y="476"/>
                              </a:lnTo>
                              <a:lnTo>
                                <a:pt x="53" y="529"/>
                              </a:lnTo>
                              <a:lnTo>
                                <a:pt x="105" y="529"/>
                              </a:lnTo>
                              <a:lnTo>
                                <a:pt x="105" y="476"/>
                              </a:lnTo>
                              <a:moveTo>
                                <a:pt x="105" y="317"/>
                              </a:moveTo>
                              <a:lnTo>
                                <a:pt x="53" y="317"/>
                              </a:lnTo>
                              <a:lnTo>
                                <a:pt x="53" y="370"/>
                              </a:lnTo>
                              <a:lnTo>
                                <a:pt x="105" y="370"/>
                              </a:lnTo>
                              <a:lnTo>
                                <a:pt x="105" y="317"/>
                              </a:lnTo>
                              <a:moveTo>
                                <a:pt x="105" y="0"/>
                              </a:moveTo>
                              <a:lnTo>
                                <a:pt x="53" y="0"/>
                              </a:lnTo>
                              <a:lnTo>
                                <a:pt x="53" y="53"/>
                              </a:lnTo>
                              <a:lnTo>
                                <a:pt x="105" y="53"/>
                              </a:lnTo>
                              <a:lnTo>
                                <a:pt x="10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0CD8A0E" id="AutoShape 8" o:spid="_x0000_s1026" style="position:absolute;margin-left:80.15pt;margin-top:14.8pt;width:5.3pt;height:60.95pt;z-index:-251641856;visibility:visible;mso-wrap-style:square;mso-wrap-distance-left:9pt;mso-wrap-distance-top:0;mso-wrap-distance-right:9pt;mso-wrap-distance-bottom:0;mso-position-horizontal:absolute;mso-position-horizontal-relative:text;mso-position-vertical:absolute;mso-position-vertical-relative:text;v-text-anchor:top" coordsize="106,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" path="m52,1112r-52,l,1165r52,l52,1112t,-212l,900r,53l52,953r,-53m52,741l,741r,53l52,794r,-53m52,529l,529r,53l52,582r,-53m52,423l,423r,53l52,476r,-53m52,317l,317r,53l52,370r,-53m105,1112r-52,l53,1218r52,l105,1112t,-106l53,1006r,53l105,1059r,-53m105,847r-52,l53,900r52,l105,847t,-159l53,688r,53l105,741r,-53m105,476r-52,l53,529r52,l105,476t,-159l53,317r,53l105,370r,-53m105,l53,r,53l105,53,105,e" fillcolor="#231f20" stroked="f">
                <v:path arrowok="t" o:connecttype="custom" o:connectlocs="0,6024880;33020,6058535;33020,5890260;0,5923915;33020,5890260;0,5789295;33020,5822950;33020,5654675;0,5688330;33020,5654675;0,5587365;33020,5621020;33020,5520055;0,5553710;33020,5520055;33655,6024880;66675,6092190;66675,5957570;33655,5991225;66675,5957570;33655,5856605;66675,5890260;66675,5755640;33655,5789295;66675,5755640;33655,5621020;66675,5654675;66675,5520055;33655,5553710;66675,5520055;33655,5318760;66675,5352415" o:connectangles="0,0,0,0,0,0,0,0,0,0,0,0,0,0,0,0,0,0,0,0,0,0,0,0,0,0,0,0,0,0,0,0"/>
              </v:shape>
            </w:pict>
          </mc:Fallback>
        </mc:AlternateContent>
      </w:r>
      <w:r>
        <w:rPr>
          <w:b/>
          <w:noProof/>
          <w:color w:val="414042"/>
          <w:sz w:val="20"/>
        </w:rPr>
        <mc:AlternateContent>
          <mc:Choice Requires="wps">
            <w:drawing>
              <wp:anchor distT="0" distB="0" distL="114300" distR="114300" simplePos="0" relativeHeight="251675648" behindDoc="1" locked="0" layoutInCell="1" allowOverlap="1" wp14:anchorId="35BAA136" wp14:editId="2E3DC6A6">
                <wp:simplePos x="0" y="0"/>
                <wp:positionH relativeFrom="column">
                  <wp:posOffset>1102360</wp:posOffset>
                </wp:positionH>
                <wp:positionV relativeFrom="paragraph">
                  <wp:posOffset>188595</wp:posOffset>
                </wp:positionV>
                <wp:extent cx="0" cy="234950"/>
                <wp:effectExtent l="19050" t="0" r="19050" b="31750"/>
                <wp:wrapNone/>
                <wp:docPr id="5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line">
                          <a:avLst/>
                        </a:prstGeom>
                        <a:noFill/>
                        <a:ln w="3363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E98C90C" id="Line 7"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86.8pt,14.85pt" to="86.8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" strokecolor="#231f20" strokeweight=".93417mm"/>
            </w:pict>
          </mc:Fallback>
        </mc:AlternateContent>
      </w:r>
      <w:r>
        <w:rPr>
          <w:b/>
          <w:noProof/>
          <w:color w:val="414042"/>
          <w:sz w:val="20"/>
        </w:rPr>
        <mc:AlternateContent>
          <mc:Choice Requires="wps">
            <w:drawing>
              <wp:anchor distT="0" distB="0" distL="114300" distR="114300" simplePos="0" relativeHeight="251676672" behindDoc="1" locked="0" layoutInCell="1" allowOverlap="1" wp14:anchorId="39647AF1" wp14:editId="12FA9737">
                <wp:simplePos x="0" y="0"/>
                <wp:positionH relativeFrom="column">
                  <wp:posOffset>1101725</wp:posOffset>
                </wp:positionH>
                <wp:positionV relativeFrom="paragraph">
                  <wp:posOffset>457200</wp:posOffset>
                </wp:positionV>
                <wp:extent cx="1270" cy="235585"/>
                <wp:effectExtent l="19050" t="0" r="17780" b="12065"/>
                <wp:wrapNone/>
                <wp:docPr id="5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35585"/>
                        </a:xfrm>
                        <a:custGeom>
                          <a:avLst/>
                          <a:gdLst>
                            <a:gd name="T0" fmla="+- 0 8799 8799"/>
                            <a:gd name="T1" fmla="*/ 8799 h 371"/>
                            <a:gd name="T2" fmla="+- 0 8958 8799"/>
                            <a:gd name="T3" fmla="*/ 8958 h 371"/>
                            <a:gd name="T4" fmla="+- 0 9011 8799"/>
                            <a:gd name="T5" fmla="*/ 9011 h 371"/>
                            <a:gd name="T6" fmla="+- 0 9170 8799"/>
                            <a:gd name="T7" fmla="*/ 9170 h 371"/>
                          </a:gdLst>
                          <a:ahLst/>
                          <a:cxnLst>
                            <a:cxn ang="0">
                              <a:pos x="0" y="T1"/>
                            </a:cxn>
                            <a:cxn ang="0">
                              <a:pos x="0" y="T3"/>
                            </a:cxn>
                            <a:cxn ang="0">
                              <a:pos x="0" y="T5"/>
                            </a:cxn>
                            <a:cxn ang="0">
                              <a:pos x="0" y="T7"/>
                            </a:cxn>
                          </a:cxnLst>
                          <a:rect l="0" t="0" r="r" b="b"/>
                          <a:pathLst>
                            <a:path h="371">
                              <a:moveTo>
                                <a:pt x="0" y="0"/>
                              </a:moveTo>
                              <a:lnTo>
                                <a:pt x="0" y="159"/>
                              </a:lnTo>
                              <a:moveTo>
                                <a:pt x="0" y="212"/>
                              </a:moveTo>
                              <a:lnTo>
                                <a:pt x="0" y="371"/>
                              </a:lnTo>
                            </a:path>
                          </a:pathLst>
                        </a:custGeom>
                        <a:noFill/>
                        <a:ln w="3363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003460D" id="AutoShape 6" o:spid="_x0000_s1026" style="position:absolute;margin-left:86.75pt;margin-top:36pt;width:.1pt;height:18.55pt;z-index:-251639808;visibility:visible;mso-wrap-style:square;mso-wrap-distance-left:9pt;mso-wrap-distance-top:0;mso-wrap-distance-right:9pt;mso-wrap-distance-bottom:0;mso-position-horizontal:absolute;mso-position-horizontal-relative:text;mso-position-vertical:absolute;mso-position-vertical-relative:text;v-text-anchor:top" coordsize="1270,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" path="m,l,159t,53l,371e" filled="f" strokecolor="#231f20" strokeweight=".93417mm">
                <v:path arrowok="t" o:connecttype="custom" o:connectlocs="0,5587365;0,5688330;0,5721985;0,5822950" o:connectangles="0,0,0,0"/>
              </v:shape>
            </w:pict>
          </mc:Fallback>
        </mc:AlternateContent>
      </w:r>
      <w:r>
        <w:rPr>
          <w:b/>
          <w:noProof/>
          <w:color w:val="414042"/>
          <w:sz w:val="20"/>
        </w:rPr>
        <mc:AlternateContent>
          <mc:Choice Requires="wps">
            <w:drawing>
              <wp:anchor distT="0" distB="0" distL="114300" distR="114300" simplePos="0" relativeHeight="251677696" behindDoc="1" locked="0" layoutInCell="1" allowOverlap="1" wp14:anchorId="274467C5" wp14:editId="3287C258">
                <wp:simplePos x="0" y="0"/>
                <wp:positionH relativeFrom="column">
                  <wp:posOffset>1102360</wp:posOffset>
                </wp:positionH>
                <wp:positionV relativeFrom="paragraph">
                  <wp:posOffset>760095</wp:posOffset>
                </wp:positionV>
                <wp:extent cx="0" cy="134620"/>
                <wp:effectExtent l="19050" t="0" r="19050" b="36830"/>
                <wp:wrapNone/>
                <wp:docPr id="5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line">
                          <a:avLst/>
                        </a:prstGeom>
                        <a:noFill/>
                        <a:ln w="3363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29DB6DB" id="Line 5"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86.8pt,59.85pt" to="86.8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" strokecolor="#231f20" strokeweight=".93417mm"/>
            </w:pict>
          </mc:Fallback>
        </mc:AlternateContent>
      </w:r>
      <w:r w:rsidR="00513E07">
        <w:rPr>
          <w:b/>
          <w:color w:val="414042"/>
          <w:sz w:val="20"/>
        </w:rPr>
        <w:t xml:space="preserve">ID Number: </w:t>
      </w:r>
      <w:r w:rsidR="00513E07">
        <w:rPr>
          <w:color w:val="414042"/>
          <w:sz w:val="20"/>
        </w:rPr>
        <w:t>&lt;&lt;WID&gt;&gt;</w:t>
      </w:r>
    </w:p>
    <w:p w14:paraId="5AD65B06" w14:textId="77777777" w:rsidR="00736A90" w:rsidRDefault="00736A90">
      <w:pPr>
        <w:jc w:val="center"/>
        <w:rPr>
          <w:sz w:val="20"/>
        </w:rPr>
        <w:sectPr w:rsidR="00736A90">
          <w:type w:val="continuous"/>
          <w:pgSz w:w="11910" w:h="16840"/>
          <w:pgMar w:top="1580" w:right="500" w:bottom="280" w:left="460" w:header="720" w:footer="720" w:gutter="0"/>
          <w:cols w:num="2" w:space="720" w:equalWidth="0">
            <w:col w:w="5523" w:space="2922"/>
            <w:col w:w="2505"/>
          </w:cols>
        </w:sectPr>
      </w:pPr>
    </w:p>
    <w:p w14:paraId="6C6EE2DF" w14:textId="7C6C1A4A" w:rsidR="00736A90" w:rsidRDefault="00845634">
      <w:pPr>
        <w:pStyle w:val="BodyText"/>
        <w:spacing w:before="48" w:line="249" w:lineRule="auto"/>
        <w:ind w:left="746" w:right="2813"/>
      </w:pPr>
      <w:r w:rsidRPr="00DE0830">
        <w:rPr>
          <w:noProof/>
        </w:rPr>
        <mc:AlternateContent>
          <mc:Choice Requires="wps">
            <w:drawing>
              <wp:anchor distT="0" distB="0" distL="114300" distR="114300" simplePos="0" relativeHeight="251632640" behindDoc="1" locked="0" layoutInCell="1" allowOverlap="1" wp14:anchorId="567AC9EB" wp14:editId="6924DE56">
                <wp:simplePos x="0" y="0"/>
                <wp:positionH relativeFrom="column">
                  <wp:posOffset>66675</wp:posOffset>
                </wp:positionH>
                <wp:positionV relativeFrom="paragraph">
                  <wp:posOffset>87299</wp:posOffset>
                </wp:positionV>
                <wp:extent cx="306070" cy="306070"/>
                <wp:effectExtent l="0" t="0" r="0" b="0"/>
                <wp:wrapNone/>
                <wp:docPr id="7"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070" cy="306070"/>
                        </a:xfrm>
                        <a:custGeom>
                          <a:avLst/>
                          <a:gdLst>
                            <a:gd name="T0" fmla="+- 0 808 567"/>
                            <a:gd name="T1" fmla="*/ T0 w 482"/>
                            <a:gd name="T2" fmla="+- 0 9143 9143"/>
                            <a:gd name="T3" fmla="*/ 9143 h 482"/>
                            <a:gd name="T4" fmla="+- 0 732 567"/>
                            <a:gd name="T5" fmla="*/ T4 w 482"/>
                            <a:gd name="T6" fmla="+- 0 9155 9143"/>
                            <a:gd name="T7" fmla="*/ 9155 h 482"/>
                            <a:gd name="T8" fmla="+- 0 666 567"/>
                            <a:gd name="T9" fmla="*/ T8 w 482"/>
                            <a:gd name="T10" fmla="+- 0 9189 9143"/>
                            <a:gd name="T11" fmla="*/ 9189 h 482"/>
                            <a:gd name="T12" fmla="+- 0 613 567"/>
                            <a:gd name="T13" fmla="*/ T12 w 482"/>
                            <a:gd name="T14" fmla="+- 0 9242 9143"/>
                            <a:gd name="T15" fmla="*/ 9242 h 482"/>
                            <a:gd name="T16" fmla="+- 0 579 567"/>
                            <a:gd name="T17" fmla="*/ T16 w 482"/>
                            <a:gd name="T18" fmla="+- 0 9308 9143"/>
                            <a:gd name="T19" fmla="*/ 9308 h 482"/>
                            <a:gd name="T20" fmla="+- 0 567 567"/>
                            <a:gd name="T21" fmla="*/ T20 w 482"/>
                            <a:gd name="T22" fmla="+- 0 9384 9143"/>
                            <a:gd name="T23" fmla="*/ 9384 h 482"/>
                            <a:gd name="T24" fmla="+- 0 579 567"/>
                            <a:gd name="T25" fmla="*/ T24 w 482"/>
                            <a:gd name="T26" fmla="+- 0 9460 9143"/>
                            <a:gd name="T27" fmla="*/ 9460 h 482"/>
                            <a:gd name="T28" fmla="+- 0 613 567"/>
                            <a:gd name="T29" fmla="*/ T28 w 482"/>
                            <a:gd name="T30" fmla="+- 0 9526 9143"/>
                            <a:gd name="T31" fmla="*/ 9526 h 482"/>
                            <a:gd name="T32" fmla="+- 0 666 567"/>
                            <a:gd name="T33" fmla="*/ T32 w 482"/>
                            <a:gd name="T34" fmla="+- 0 9578 9143"/>
                            <a:gd name="T35" fmla="*/ 9578 h 482"/>
                            <a:gd name="T36" fmla="+- 0 732 567"/>
                            <a:gd name="T37" fmla="*/ T36 w 482"/>
                            <a:gd name="T38" fmla="+- 0 9613 9143"/>
                            <a:gd name="T39" fmla="*/ 9613 h 482"/>
                            <a:gd name="T40" fmla="+- 0 808 567"/>
                            <a:gd name="T41" fmla="*/ T40 w 482"/>
                            <a:gd name="T42" fmla="+- 0 9625 9143"/>
                            <a:gd name="T43" fmla="*/ 9625 h 482"/>
                            <a:gd name="T44" fmla="+- 0 884 567"/>
                            <a:gd name="T45" fmla="*/ T44 w 482"/>
                            <a:gd name="T46" fmla="+- 0 9613 9143"/>
                            <a:gd name="T47" fmla="*/ 9613 h 482"/>
                            <a:gd name="T48" fmla="+- 0 950 567"/>
                            <a:gd name="T49" fmla="*/ T48 w 482"/>
                            <a:gd name="T50" fmla="+- 0 9578 9143"/>
                            <a:gd name="T51" fmla="*/ 9578 h 482"/>
                            <a:gd name="T52" fmla="+- 0 1002 567"/>
                            <a:gd name="T53" fmla="*/ T52 w 482"/>
                            <a:gd name="T54" fmla="+- 0 9526 9143"/>
                            <a:gd name="T55" fmla="*/ 9526 h 482"/>
                            <a:gd name="T56" fmla="+- 0 1037 567"/>
                            <a:gd name="T57" fmla="*/ T56 w 482"/>
                            <a:gd name="T58" fmla="+- 0 9460 9143"/>
                            <a:gd name="T59" fmla="*/ 9460 h 482"/>
                            <a:gd name="T60" fmla="+- 0 1049 567"/>
                            <a:gd name="T61" fmla="*/ T60 w 482"/>
                            <a:gd name="T62" fmla="+- 0 9384 9143"/>
                            <a:gd name="T63" fmla="*/ 9384 h 482"/>
                            <a:gd name="T64" fmla="+- 0 1037 567"/>
                            <a:gd name="T65" fmla="*/ T64 w 482"/>
                            <a:gd name="T66" fmla="+- 0 9308 9143"/>
                            <a:gd name="T67" fmla="*/ 9308 h 482"/>
                            <a:gd name="T68" fmla="+- 0 1002 567"/>
                            <a:gd name="T69" fmla="*/ T68 w 482"/>
                            <a:gd name="T70" fmla="+- 0 9242 9143"/>
                            <a:gd name="T71" fmla="*/ 9242 h 482"/>
                            <a:gd name="T72" fmla="+- 0 950 567"/>
                            <a:gd name="T73" fmla="*/ T72 w 482"/>
                            <a:gd name="T74" fmla="+- 0 9189 9143"/>
                            <a:gd name="T75" fmla="*/ 9189 h 482"/>
                            <a:gd name="T76" fmla="+- 0 884 567"/>
                            <a:gd name="T77" fmla="*/ T76 w 482"/>
                            <a:gd name="T78" fmla="+- 0 9155 9143"/>
                            <a:gd name="T79" fmla="*/ 9155 h 482"/>
                            <a:gd name="T80" fmla="+- 0 808 567"/>
                            <a:gd name="T81" fmla="*/ T80 w 482"/>
                            <a:gd name="T82" fmla="+- 0 9143 9143"/>
                            <a:gd name="T83" fmla="*/ 9143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2" h="482">
                              <a:moveTo>
                                <a:pt x="241" y="0"/>
                              </a:moveTo>
                              <a:lnTo>
                                <a:pt x="165" y="12"/>
                              </a:lnTo>
                              <a:lnTo>
                                <a:pt x="99" y="46"/>
                              </a:lnTo>
                              <a:lnTo>
                                <a:pt x="46" y="99"/>
                              </a:lnTo>
                              <a:lnTo>
                                <a:pt x="12" y="165"/>
                              </a:lnTo>
                              <a:lnTo>
                                <a:pt x="0" y="241"/>
                              </a:lnTo>
                              <a:lnTo>
                                <a:pt x="12" y="317"/>
                              </a:lnTo>
                              <a:lnTo>
                                <a:pt x="46" y="383"/>
                              </a:lnTo>
                              <a:lnTo>
                                <a:pt x="99" y="435"/>
                              </a:lnTo>
                              <a:lnTo>
                                <a:pt x="165" y="470"/>
                              </a:lnTo>
                              <a:lnTo>
                                <a:pt x="241" y="482"/>
                              </a:lnTo>
                              <a:lnTo>
                                <a:pt x="317" y="470"/>
                              </a:lnTo>
                              <a:lnTo>
                                <a:pt x="383" y="435"/>
                              </a:lnTo>
                              <a:lnTo>
                                <a:pt x="435" y="383"/>
                              </a:lnTo>
                              <a:lnTo>
                                <a:pt x="470" y="317"/>
                              </a:lnTo>
                              <a:lnTo>
                                <a:pt x="482" y="241"/>
                              </a:lnTo>
                              <a:lnTo>
                                <a:pt x="470" y="165"/>
                              </a:lnTo>
                              <a:lnTo>
                                <a:pt x="435" y="99"/>
                              </a:lnTo>
                              <a:lnTo>
                                <a:pt x="383" y="46"/>
                              </a:lnTo>
                              <a:lnTo>
                                <a:pt x="317" y="12"/>
                              </a:lnTo>
                              <a:lnTo>
                                <a:pt x="241" y="0"/>
                              </a:lnTo>
                              <a:close/>
                            </a:path>
                          </a:pathLst>
                        </a:custGeom>
                        <a:solidFill>
                          <a:srgbClr val="0133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FFD3CFC" id="Freeform 53" o:spid="_x0000_s1026" style="position:absolute;margin-left:5.25pt;margin-top:6.85pt;width:24.1pt;height:24.1pt;z-index:-251683840;visibility:visible;mso-wrap-style:square;mso-wrap-distance-left:9pt;mso-wrap-distance-top:0;mso-wrap-distance-right:9pt;mso-wrap-distance-bottom:0;mso-position-horizontal:absolute;mso-position-horizontal-relative:text;mso-position-vertical:absolute;mso-position-vertical-relative:text;v-text-anchor:top" coordsize="482,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" path="m241,l165,12,99,46,46,99,12,165,,241r12,76l46,383r53,52l165,470r76,12l317,470r66,-35l435,383r35,-66l482,241,470,165,435,99,383,46,317,12,241,xe" fillcolor="#013366" stroked="f">
                <v:path arrowok="t" o:connecttype="custom" o:connectlocs="153035,5805805;104775,5813425;62865,5835015;29210,5868670;7620,5910580;0,5958840;7620,6007100;29210,6049010;62865,6082030;104775,6104255;153035,6111875;201295,6104255;243205,6082030;276225,6049010;298450,6007100;306070,5958840;298450,5910580;276225,5868670;243205,5835015;201295,5813425;153035,5805805" o:connectangles="0,0,0,0,0,0,0,0,0,0,0,0,0,0,0,0,0,0,0,0,0"/>
              </v:shape>
            </w:pict>
          </mc:Fallback>
        </mc:AlternateContent>
      </w:r>
      <w:r w:rsidRPr="00DE0830">
        <w:rPr>
          <w:noProof/>
        </w:rPr>
        <w:drawing>
          <wp:anchor distT="0" distB="0" distL="114300" distR="114300" simplePos="0" relativeHeight="251633664" behindDoc="1" locked="0" layoutInCell="1" allowOverlap="1" wp14:anchorId="124AECB6" wp14:editId="2CDFD819">
            <wp:simplePos x="0" y="0"/>
            <wp:positionH relativeFrom="column">
              <wp:posOffset>135255</wp:posOffset>
            </wp:positionH>
            <wp:positionV relativeFrom="paragraph">
              <wp:posOffset>152400</wp:posOffset>
            </wp:positionV>
            <wp:extent cx="170180" cy="170180"/>
            <wp:effectExtent l="0" t="0" r="1270" b="1270"/>
            <wp:wrapNone/>
            <wp:docPr id="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18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D63A00" w:rsidRPr="00DE0830">
        <w:rPr>
          <w:noProof/>
        </w:rPr>
        <mc:AlternateContent>
          <mc:Choice Requires="wps">
            <w:drawing>
              <wp:anchor distT="0" distB="0" distL="114300" distR="114300" simplePos="0" relativeHeight="251679744" behindDoc="1" locked="0" layoutInCell="1" allowOverlap="1" wp14:anchorId="7E3293CA" wp14:editId="7F1A9C94">
                <wp:simplePos x="0" y="0"/>
                <wp:positionH relativeFrom="column">
                  <wp:posOffset>5708015</wp:posOffset>
                </wp:positionH>
                <wp:positionV relativeFrom="paragraph">
                  <wp:posOffset>-60325</wp:posOffset>
                </wp:positionV>
                <wp:extent cx="33655" cy="100965"/>
                <wp:effectExtent l="0" t="0" r="4445" b="0"/>
                <wp:wrapNone/>
                <wp:docPr id="1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0096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B983476" id="Rectangle 45" o:spid="_x0000_s1026" style="position:absolute;margin-left:449.45pt;margin-top:-4.75pt;width:2.65pt;height:7.9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" fillcolor="#231f20" stroked="f"/>
            </w:pict>
          </mc:Fallback>
        </mc:AlternateContent>
      </w:r>
      <w:r w:rsidR="00D63A00" w:rsidRPr="00DE0830">
        <w:rPr>
          <w:noProof/>
        </w:rPr>
        <mc:AlternateContent>
          <mc:Choice Requires="wps">
            <w:drawing>
              <wp:anchor distT="0" distB="0" distL="114300" distR="114300" simplePos="0" relativeHeight="251680768" behindDoc="1" locked="0" layoutInCell="1" allowOverlap="1" wp14:anchorId="5EE20BDA" wp14:editId="3AF5E92E">
                <wp:simplePos x="0" y="0"/>
                <wp:positionH relativeFrom="column">
                  <wp:posOffset>5741670</wp:posOffset>
                </wp:positionH>
                <wp:positionV relativeFrom="paragraph">
                  <wp:posOffset>-60325</wp:posOffset>
                </wp:positionV>
                <wp:extent cx="33655" cy="100965"/>
                <wp:effectExtent l="0" t="0" r="4445" b="0"/>
                <wp:wrapNone/>
                <wp:docPr id="1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0096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C5CDC5F" id="Rectangle 41" o:spid="_x0000_s1026" style="position:absolute;margin-left:452.1pt;margin-top:-4.75pt;width:2.65pt;height:7.9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" fillcolor="#231f20" stroked="f"/>
            </w:pict>
          </mc:Fallback>
        </mc:AlternateContent>
      </w:r>
      <w:r w:rsidR="00D63A00" w:rsidRPr="00DE0830">
        <w:rPr>
          <w:noProof/>
        </w:rPr>
        <mc:AlternateContent>
          <mc:Choice Requires="wps">
            <w:drawing>
              <wp:anchor distT="0" distB="0" distL="114300" distR="114300" simplePos="0" relativeHeight="251681792" behindDoc="1" locked="0" layoutInCell="1" allowOverlap="1" wp14:anchorId="199D01E5" wp14:editId="06FF56AB">
                <wp:simplePos x="0" y="0"/>
                <wp:positionH relativeFrom="column">
                  <wp:posOffset>5775325</wp:posOffset>
                </wp:positionH>
                <wp:positionV relativeFrom="paragraph">
                  <wp:posOffset>-60325</wp:posOffset>
                </wp:positionV>
                <wp:extent cx="33655" cy="100965"/>
                <wp:effectExtent l="0" t="0" r="4445" b="0"/>
                <wp:wrapNone/>
                <wp:docPr id="2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10096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19DE3D7" id="Rectangle 37" o:spid="_x0000_s1026" style="position:absolute;margin-left:454.75pt;margin-top:-4.75pt;width:2.65pt;height:7.9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" fillcolor="#231f20" stroked="f"/>
            </w:pict>
          </mc:Fallback>
        </mc:AlternateContent>
      </w:r>
      <w:r w:rsidR="00D63A00" w:rsidRPr="00DE0830">
        <w:rPr>
          <w:noProof/>
        </w:rPr>
        <mc:AlternateContent>
          <mc:Choice Requires="wps">
            <w:drawing>
              <wp:anchor distT="0" distB="0" distL="114300" distR="114300" simplePos="0" relativeHeight="251682816" behindDoc="1" locked="0" layoutInCell="1" allowOverlap="1" wp14:anchorId="762A8E87" wp14:editId="0CAC8024">
                <wp:simplePos x="0" y="0"/>
                <wp:positionH relativeFrom="column">
                  <wp:posOffset>5960110</wp:posOffset>
                </wp:positionH>
                <wp:positionV relativeFrom="paragraph">
                  <wp:posOffset>-60325</wp:posOffset>
                </wp:positionV>
                <wp:extent cx="0" cy="100965"/>
                <wp:effectExtent l="19050" t="0" r="19050" b="32385"/>
                <wp:wrapNone/>
                <wp:docPr id="3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965"/>
                        </a:xfrm>
                        <a:prstGeom prst="line">
                          <a:avLst/>
                        </a:prstGeom>
                        <a:noFill/>
                        <a:ln w="3363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D1502A2" id="Line 29"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469.3pt,-4.75pt" to="469.3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" strokecolor="#231f20" strokeweight=".93417mm"/>
            </w:pict>
          </mc:Fallback>
        </mc:AlternateContent>
      </w:r>
      <w:r w:rsidR="00D63A00" w:rsidRPr="00DE0830">
        <w:rPr>
          <w:noProof/>
        </w:rPr>
        <mc:AlternateContent>
          <mc:Choice Requires="wps">
            <w:drawing>
              <wp:anchor distT="0" distB="0" distL="114300" distR="114300" simplePos="0" relativeHeight="251683840" behindDoc="1" locked="0" layoutInCell="1" allowOverlap="1" wp14:anchorId="4C39384C" wp14:editId="50BCAA63">
                <wp:simplePos x="0" y="0"/>
                <wp:positionH relativeFrom="column">
                  <wp:posOffset>6447790</wp:posOffset>
                </wp:positionH>
                <wp:positionV relativeFrom="paragraph">
                  <wp:posOffset>6985</wp:posOffset>
                </wp:positionV>
                <wp:extent cx="33655" cy="100965"/>
                <wp:effectExtent l="0" t="0" r="4445" b="0"/>
                <wp:wrapNone/>
                <wp:docPr id="5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55" cy="100965"/>
                        </a:xfrm>
                        <a:custGeom>
                          <a:avLst/>
                          <a:gdLst>
                            <a:gd name="T0" fmla="+- 0 10668 10615"/>
                            <a:gd name="T1" fmla="*/ T0 w 53"/>
                            <a:gd name="T2" fmla="+- 0 9647 9541"/>
                            <a:gd name="T3" fmla="*/ 9647 h 159"/>
                            <a:gd name="T4" fmla="+- 0 10615 10615"/>
                            <a:gd name="T5" fmla="*/ T4 w 53"/>
                            <a:gd name="T6" fmla="+- 0 9647 9541"/>
                            <a:gd name="T7" fmla="*/ 9647 h 159"/>
                            <a:gd name="T8" fmla="+- 0 10615 10615"/>
                            <a:gd name="T9" fmla="*/ T8 w 53"/>
                            <a:gd name="T10" fmla="+- 0 9700 9541"/>
                            <a:gd name="T11" fmla="*/ 9700 h 159"/>
                            <a:gd name="T12" fmla="+- 0 10668 10615"/>
                            <a:gd name="T13" fmla="*/ T12 w 53"/>
                            <a:gd name="T14" fmla="+- 0 9700 9541"/>
                            <a:gd name="T15" fmla="*/ 9700 h 159"/>
                            <a:gd name="T16" fmla="+- 0 10668 10615"/>
                            <a:gd name="T17" fmla="*/ T16 w 53"/>
                            <a:gd name="T18" fmla="+- 0 9647 9541"/>
                            <a:gd name="T19" fmla="*/ 9647 h 159"/>
                            <a:gd name="T20" fmla="+- 0 10668 10615"/>
                            <a:gd name="T21" fmla="*/ T20 w 53"/>
                            <a:gd name="T22" fmla="+- 0 9541 9541"/>
                            <a:gd name="T23" fmla="*/ 9541 h 159"/>
                            <a:gd name="T24" fmla="+- 0 10615 10615"/>
                            <a:gd name="T25" fmla="*/ T24 w 53"/>
                            <a:gd name="T26" fmla="+- 0 9541 9541"/>
                            <a:gd name="T27" fmla="*/ 9541 h 159"/>
                            <a:gd name="T28" fmla="+- 0 10615 10615"/>
                            <a:gd name="T29" fmla="*/ T28 w 53"/>
                            <a:gd name="T30" fmla="+- 0 9594 9541"/>
                            <a:gd name="T31" fmla="*/ 9594 h 159"/>
                            <a:gd name="T32" fmla="+- 0 10668 10615"/>
                            <a:gd name="T33" fmla="*/ T32 w 53"/>
                            <a:gd name="T34" fmla="+- 0 9594 9541"/>
                            <a:gd name="T35" fmla="*/ 9594 h 159"/>
                            <a:gd name="T36" fmla="+- 0 10668 10615"/>
                            <a:gd name="T37" fmla="*/ T36 w 53"/>
                            <a:gd name="T38" fmla="+- 0 9541 9541"/>
                            <a:gd name="T39" fmla="*/ 9541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 h="159">
                              <a:moveTo>
                                <a:pt x="53" y="106"/>
                              </a:moveTo>
                              <a:lnTo>
                                <a:pt x="0" y="106"/>
                              </a:lnTo>
                              <a:lnTo>
                                <a:pt x="0" y="159"/>
                              </a:lnTo>
                              <a:lnTo>
                                <a:pt x="53" y="159"/>
                              </a:lnTo>
                              <a:lnTo>
                                <a:pt x="53" y="106"/>
                              </a:lnTo>
                              <a:moveTo>
                                <a:pt x="53" y="0"/>
                              </a:moveTo>
                              <a:lnTo>
                                <a:pt x="0" y="0"/>
                              </a:lnTo>
                              <a:lnTo>
                                <a:pt x="0" y="53"/>
                              </a:lnTo>
                              <a:lnTo>
                                <a:pt x="53" y="53"/>
                              </a:lnTo>
                              <a:lnTo>
                                <a:pt x="5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5D5EA9A" id="AutoShape 4" o:spid="_x0000_s1026" style="position:absolute;margin-left:507.7pt;margin-top:.55pt;width:2.65pt;height:7.95pt;z-index:-251632640;visibility:visible;mso-wrap-style:square;mso-wrap-distance-left:9pt;mso-wrap-distance-top:0;mso-wrap-distance-right:9pt;mso-wrap-distance-bottom:0;mso-position-horizontal:absolute;mso-position-horizontal-relative:text;mso-position-vertical:absolute;mso-position-vertical-relative:text;v-text-anchor:top" coordsize="53,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" path="m53,106l,106r,53l53,159r,-53m53,l,,,53r53,l53,e" fillcolor="#231f20" stroked="f">
                <v:path arrowok="t" o:connecttype="custom" o:connectlocs="33655,6125845;0,6125845;0,6159500;33655,6159500;33655,6125845;33655,6058535;0,6058535;0,6092190;33655,6092190;33655,6058535" o:connectangles="0,0,0,0,0,0,0,0,0,0"/>
              </v:shape>
            </w:pict>
          </mc:Fallback>
        </mc:AlternateContent>
      </w:r>
      <w:r w:rsidR="00ED58D9" w:rsidRPr="00DE0830">
        <w:t xml:space="preserve">or over the </w:t>
      </w:r>
      <w:r w:rsidR="00ED58D9" w:rsidRPr="00DE0830">
        <w:rPr>
          <w:b/>
          <w:bCs/>
        </w:rPr>
        <w:t>phone</w:t>
      </w:r>
      <w:r w:rsidR="00ED58D9" w:rsidRPr="00DE0830">
        <w:t xml:space="preserve">. </w:t>
      </w:r>
      <w:r w:rsidR="008E74E1" w:rsidRPr="008E74E1">
        <w:t>An interviewer from Wallis will contact you shortly and will ask to speak to the person responsible for employing or arranging training for staff in your organisation. If this is not you, please pass this letter on to the correct person.</w:t>
      </w:r>
    </w:p>
    <w:p w14:paraId="75028237" w14:textId="641EE2FC" w:rsidR="00736A90" w:rsidRDefault="00736A90">
      <w:pPr>
        <w:pStyle w:val="BodyText"/>
        <w:spacing w:before="2"/>
        <w:rPr>
          <w:sz w:val="16"/>
        </w:rPr>
      </w:pPr>
    </w:p>
    <w:p w14:paraId="7C4A65E6" w14:textId="476C3128" w:rsidR="00736A90" w:rsidRDefault="00513E07">
      <w:pPr>
        <w:pStyle w:val="BodyText"/>
        <w:spacing w:before="94" w:line="249" w:lineRule="auto"/>
        <w:ind w:left="106" w:right="113"/>
      </w:pPr>
      <w:r>
        <w:rPr>
          <w:color w:val="414042"/>
        </w:rPr>
        <w:t xml:space="preserve">Participation in the survey is voluntary and your information will remain confidential. The data you provide does not identify you in any way, and your responses are compiled anonymously. For more information, see our Privacy Notice at </w:t>
      </w:r>
      <w:hyperlink r:id="rId8">
        <w:r w:rsidRPr="00E67B30">
          <w:rPr>
            <w:color w:val="062F4C"/>
            <w:u w:val="single"/>
          </w:rPr>
          <w:t>www.ncver.edu.au/employerviews/privacynotice</w:t>
        </w:r>
        <w:r>
          <w:rPr>
            <w:color w:val="414042"/>
          </w:rPr>
          <w:t>.</w:t>
        </w:r>
      </w:hyperlink>
    </w:p>
    <w:p w14:paraId="4D341460" w14:textId="635D0BAB" w:rsidR="00736A90" w:rsidRDefault="00736A90">
      <w:pPr>
        <w:pStyle w:val="BodyText"/>
        <w:spacing w:before="10"/>
        <w:rPr>
          <w:sz w:val="19"/>
        </w:rPr>
      </w:pPr>
    </w:p>
    <w:p w14:paraId="61FE8F66" w14:textId="569C9248" w:rsidR="00736A90" w:rsidRDefault="00513E07">
      <w:pPr>
        <w:pStyle w:val="BodyText"/>
        <w:spacing w:line="249" w:lineRule="auto"/>
        <w:ind w:left="106"/>
      </w:pPr>
      <w:r>
        <w:rPr>
          <w:color w:val="414042"/>
        </w:rPr>
        <w:t xml:space="preserve">If you have any questions about the survey, contact Wallis on </w:t>
      </w:r>
      <w:r>
        <w:rPr>
          <w:b/>
          <w:color w:val="414042"/>
        </w:rPr>
        <w:t xml:space="preserve">1800 113 444 </w:t>
      </w:r>
      <w:r>
        <w:rPr>
          <w:color w:val="414042"/>
        </w:rPr>
        <w:t xml:space="preserve">or email </w:t>
      </w:r>
      <w:hyperlink r:id="rId9">
        <w:r>
          <w:rPr>
            <w:color w:val="062F4C"/>
            <w:u w:val="single" w:color="062F4C"/>
          </w:rPr>
          <w:t>seuv@wallisgroup.com.au</w:t>
        </w:r>
        <w:r>
          <w:rPr>
            <w:color w:val="062F4C"/>
          </w:rPr>
          <w:t xml:space="preserve"> </w:t>
        </w:r>
      </w:hyperlink>
      <w:r>
        <w:rPr>
          <w:color w:val="414042"/>
        </w:rPr>
        <w:t xml:space="preserve">quoting your ID number </w:t>
      </w:r>
      <w:r>
        <w:rPr>
          <w:b/>
          <w:color w:val="414042"/>
        </w:rPr>
        <w:t xml:space="preserve">&lt;&lt;WID&gt;&gt; </w:t>
      </w:r>
      <w:r>
        <w:rPr>
          <w:color w:val="414042"/>
        </w:rPr>
        <w:t xml:space="preserve">and the project number </w:t>
      </w:r>
      <w:r w:rsidR="00A61896">
        <w:rPr>
          <w:b/>
          <w:color w:val="414042"/>
        </w:rPr>
        <w:t>4787</w:t>
      </w:r>
      <w:r>
        <w:rPr>
          <w:color w:val="414042"/>
        </w:rPr>
        <w:t>.</w:t>
      </w:r>
    </w:p>
    <w:p w14:paraId="7DD024CD" w14:textId="288B239F" w:rsidR="00736A90" w:rsidRDefault="00736A90">
      <w:pPr>
        <w:pStyle w:val="BodyText"/>
        <w:spacing w:before="10"/>
        <w:rPr>
          <w:sz w:val="19"/>
        </w:rPr>
      </w:pPr>
    </w:p>
    <w:p w14:paraId="3520CA21" w14:textId="3F44C8D9" w:rsidR="00736A90" w:rsidRDefault="00513E07">
      <w:pPr>
        <w:pStyle w:val="BodyText"/>
        <w:spacing w:line="249" w:lineRule="auto"/>
        <w:ind w:left="106"/>
      </w:pPr>
      <w:r>
        <w:rPr>
          <w:color w:val="414042"/>
        </w:rPr>
        <w:t xml:space="preserve">Thank you for your participation in this important study. Results from previous surveys can be found on the NCVER’s website (see </w:t>
      </w:r>
      <w:hyperlink r:id="rId10">
        <w:r>
          <w:rPr>
            <w:color w:val="062F4C"/>
            <w:u w:val="single" w:color="062F4C"/>
          </w:rPr>
          <w:t>www.ncver.edu.au/employerviews</w:t>
        </w:r>
        <w:r>
          <w:rPr>
            <w:color w:val="414042"/>
          </w:rPr>
          <w:t>).</w:t>
        </w:r>
      </w:hyperlink>
    </w:p>
    <w:p w14:paraId="45F71EFE" w14:textId="481EF007" w:rsidR="00736A90" w:rsidRDefault="00736A90">
      <w:pPr>
        <w:pStyle w:val="BodyText"/>
        <w:spacing w:before="10"/>
        <w:rPr>
          <w:sz w:val="19"/>
        </w:rPr>
      </w:pPr>
    </w:p>
    <w:p w14:paraId="346CC94C" w14:textId="77777777" w:rsidR="00736A90" w:rsidRDefault="00513E07">
      <w:pPr>
        <w:pStyle w:val="BodyText"/>
        <w:ind w:left="106"/>
      </w:pPr>
      <w:r>
        <w:rPr>
          <w:color w:val="414042"/>
        </w:rPr>
        <w:t>Yours sincerely,</w:t>
      </w:r>
    </w:p>
    <w:p w14:paraId="4C7325FA" w14:textId="7C1F33C1" w:rsidR="00736A90" w:rsidRDefault="00D63A00">
      <w:pPr>
        <w:pStyle w:val="BodyText"/>
      </w:pPr>
      <w:r>
        <w:rPr>
          <w:noProof/>
        </w:rPr>
        <w:drawing>
          <wp:anchor distT="0" distB="0" distL="114300" distR="114300" simplePos="0" relativeHeight="251684864" behindDoc="1" locked="0" layoutInCell="1" allowOverlap="1" wp14:anchorId="541176E9" wp14:editId="3BA4352A">
            <wp:simplePos x="0" y="0"/>
            <wp:positionH relativeFrom="column">
              <wp:posOffset>66675</wp:posOffset>
            </wp:positionH>
            <wp:positionV relativeFrom="paragraph">
              <wp:posOffset>78105</wp:posOffset>
            </wp:positionV>
            <wp:extent cx="1378585" cy="762635"/>
            <wp:effectExtent l="0" t="0" r="0" b="0"/>
            <wp:wrapNone/>
            <wp:docPr id="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8585" cy="762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884B897" w14:textId="50AEBA2D" w:rsidR="00736A90" w:rsidRDefault="001A4F41">
      <w:pPr>
        <w:pStyle w:val="BodyText"/>
      </w:pPr>
      <w:r>
        <w:rPr>
          <w:noProof/>
          <w:lang w:val="en-AU" w:eastAsia="en-AU" w:bidi="ar-SA"/>
        </w:rPr>
        <mc:AlternateContent>
          <mc:Choice Requires="wpg">
            <w:drawing>
              <wp:anchor distT="0" distB="0" distL="114300" distR="114300" simplePos="0" relativeHeight="251685888" behindDoc="0" locked="0" layoutInCell="1" allowOverlap="1" wp14:anchorId="3038CF09" wp14:editId="0860F290">
                <wp:simplePos x="0" y="0"/>
                <wp:positionH relativeFrom="column">
                  <wp:posOffset>4754880</wp:posOffset>
                </wp:positionH>
                <wp:positionV relativeFrom="paragraph">
                  <wp:posOffset>50800</wp:posOffset>
                </wp:positionV>
                <wp:extent cx="2188845" cy="685800"/>
                <wp:effectExtent l="0" t="0" r="0" b="0"/>
                <wp:wrapNone/>
                <wp:docPr id="58" name="Group 58"/>
                <wp:cNvGraphicFramePr/>
                <a:graphic xmlns:a="http://schemas.openxmlformats.org/drawingml/2006/main">
                  <a:graphicData uri="http://schemas.microsoft.com/office/word/2010/wordprocessingGroup">
                    <wpg:wgp>
                      <wpg:cNvGrpSpPr/>
                      <wpg:grpSpPr>
                        <a:xfrm>
                          <a:off x="0" y="0"/>
                          <a:ext cx="2188845" cy="685800"/>
                          <a:chOff x="0" y="-23853"/>
                          <a:chExt cx="2189219" cy="686158"/>
                        </a:xfrm>
                      </wpg:grpSpPr>
                      <wps:wsp>
                        <wps:cNvPr id="94" name="Text Box 234"/>
                        <wps:cNvSpPr txBox="1"/>
                        <wps:spPr>
                          <a:xfrm>
                            <a:off x="609600" y="-23853"/>
                            <a:ext cx="1579619" cy="209550"/>
                          </a:xfrm>
                          <a:prstGeom prst="rect">
                            <a:avLst/>
                          </a:prstGeom>
                          <a:noFill/>
                          <a:ln w="6350">
                            <a:noFill/>
                          </a:ln>
                        </wps:spPr>
                        <wps:txbx>
                          <w:txbxContent>
                            <w:p w14:paraId="7F164C1D" w14:textId="77777777" w:rsidR="00161047" w:rsidRDefault="00161047" w:rsidP="00161047">
                              <w:pPr>
                                <w:rPr>
                                  <w:b/>
                                  <w:i/>
                                  <w:iCs/>
                                  <w:color w:val="000000" w:themeColor="text1"/>
                                  <w:sz w:val="15"/>
                                  <w:szCs w:val="15"/>
                                </w:rPr>
                              </w:pPr>
                              <w:r>
                                <w:rPr>
                                  <w:b/>
                                  <w:i/>
                                  <w:iCs/>
                                  <w:color w:val="000000" w:themeColor="text1"/>
                                  <w:sz w:val="15"/>
                                  <w:szCs w:val="15"/>
                                </w:rPr>
                                <w:t>Funded by</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5" name="Picture 9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33350"/>
                            <a:ext cx="1917700" cy="528955"/>
                          </a:xfrm>
                          <a:prstGeom prst="rect">
                            <a:avLst/>
                          </a:prstGeom>
                        </pic:spPr>
                      </pic:pic>
                    </wpg:wgp>
                  </a:graphicData>
                </a:graphic>
                <wp14:sizeRelV relativeFrom="margin">
                  <wp14:pctHeight>0</wp14:pctHeight>
                </wp14:sizeRelV>
              </wp:anchor>
            </w:drawing>
          </mc:Choice>
          <mc:Fallback>
            <w:pict>
              <v:group w14:anchorId="3038CF09" id="Group 58" o:spid="_x0000_s1026" style="position:absolute;margin-left:374.4pt;margin-top:4pt;width:172.35pt;height:54pt;z-index:251685888;mso-height-relative:margin" coordorigin=",-238" coordsize="21892,6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Mw9IgAAAD/dFJOU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">
                <v:shapetype id="_x0000_t202" coordsize="21600,21600" o:spt="202" path="m,l,21600r21600,l21600,xe">
                  <v:stroke joinstyle="miter"/>
                  <v:path gradientshapeok="t" o:connecttype="rect"/>
                </v:shapetype>
                <v:shape id="Text Box 234" o:spid="_x0000_s1027" type="#_x0000_t202" style="position:absolute;left:6096;top:-238;width:15796;height:2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14:paraId="7F164C1D" w14:textId="77777777" w:rsidR="00161047" w:rsidRDefault="00161047" w:rsidP="00161047">
                        <w:pPr>
                          <w:rPr>
                            <w:b/>
                            <w:i/>
                            <w:iCs/>
                            <w:color w:val="000000" w:themeColor="text1"/>
                            <w:sz w:val="15"/>
                            <w:szCs w:val="15"/>
                          </w:rPr>
                        </w:pPr>
                        <w:r>
                          <w:rPr>
                            <w:b/>
                            <w:i/>
                            <w:iCs/>
                            <w:color w:val="000000" w:themeColor="text1"/>
                            <w:sz w:val="15"/>
                            <w:szCs w:val="15"/>
                          </w:rPr>
                          <w:t>Funded by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28" type="#_x0000_t75" style="position:absolute;top:1333;width:19177;height:5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">
                  <v:imagedata r:id="rId13" o:title=""/>
                </v:shape>
              </v:group>
            </w:pict>
          </mc:Fallback>
        </mc:AlternateContent>
      </w:r>
    </w:p>
    <w:p w14:paraId="16AA71B8" w14:textId="7CCF421A" w:rsidR="00736A90" w:rsidRDefault="00736A90">
      <w:pPr>
        <w:pStyle w:val="BodyText"/>
      </w:pPr>
    </w:p>
    <w:p w14:paraId="23D952DF" w14:textId="6228C231" w:rsidR="00736A90" w:rsidRDefault="00736A90">
      <w:pPr>
        <w:pStyle w:val="BodyText"/>
        <w:spacing w:before="3"/>
        <w:rPr>
          <w:sz w:val="28"/>
        </w:rPr>
      </w:pPr>
    </w:p>
    <w:p w14:paraId="1C8206EA" w14:textId="3402C1A7" w:rsidR="00736A90" w:rsidRDefault="00736A90">
      <w:pPr>
        <w:pStyle w:val="BodyText"/>
        <w:spacing w:before="8"/>
        <w:rPr>
          <w:i/>
          <w:sz w:val="23"/>
        </w:rPr>
      </w:pPr>
    </w:p>
    <w:p w14:paraId="43500AFC" w14:textId="1B2EC544" w:rsidR="00736A90" w:rsidRDefault="00513E07">
      <w:pPr>
        <w:pStyle w:val="BodyText"/>
        <w:spacing w:before="93"/>
        <w:ind w:left="106"/>
      </w:pPr>
      <w:r>
        <w:rPr>
          <w:color w:val="414042"/>
        </w:rPr>
        <w:t>Simon Walker</w:t>
      </w:r>
    </w:p>
    <w:p w14:paraId="70C2466D" w14:textId="4EB03327" w:rsidR="00736A90" w:rsidRDefault="00513E07">
      <w:pPr>
        <w:pStyle w:val="Heading1"/>
        <w:spacing w:before="10"/>
      </w:pPr>
      <w:r>
        <w:rPr>
          <w:color w:val="414042"/>
        </w:rPr>
        <w:t>Managing Director, NCVER</w:t>
      </w:r>
    </w:p>
    <w:sectPr w:rsidR="00736A90">
      <w:type w:val="continuous"/>
      <w:pgSz w:w="11910" w:h="16840"/>
      <w:pgMar w:top="1580" w:right="500" w:bottom="280" w:left="4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A90"/>
    <w:rsid w:val="00161047"/>
    <w:rsid w:val="001A4F41"/>
    <w:rsid w:val="00322A3A"/>
    <w:rsid w:val="00381D10"/>
    <w:rsid w:val="003906E6"/>
    <w:rsid w:val="003B7DAD"/>
    <w:rsid w:val="004344C7"/>
    <w:rsid w:val="00484378"/>
    <w:rsid w:val="00495F9D"/>
    <w:rsid w:val="00513E07"/>
    <w:rsid w:val="00584397"/>
    <w:rsid w:val="005B1176"/>
    <w:rsid w:val="00712779"/>
    <w:rsid w:val="00736A90"/>
    <w:rsid w:val="007B6142"/>
    <w:rsid w:val="00845634"/>
    <w:rsid w:val="008E74E1"/>
    <w:rsid w:val="009217FE"/>
    <w:rsid w:val="009743F9"/>
    <w:rsid w:val="00A61896"/>
    <w:rsid w:val="00AA4989"/>
    <w:rsid w:val="00B72EF2"/>
    <w:rsid w:val="00C267CA"/>
    <w:rsid w:val="00C46C5B"/>
    <w:rsid w:val="00D149F2"/>
    <w:rsid w:val="00D31087"/>
    <w:rsid w:val="00D63A00"/>
    <w:rsid w:val="00DE0830"/>
    <w:rsid w:val="00E67B30"/>
    <w:rsid w:val="00E715DB"/>
    <w:rsid w:val="00ED58D9"/>
    <w:rsid w:val="00FA5610"/>
    <w:rsid w:val="00FB67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59F85C"/>
  <w15:docId w15:val="{AEDF60BE-B4B3-488C-9F23-3E5AC239E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106"/>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C46C5B"/>
    <w:rPr>
      <w:sz w:val="16"/>
      <w:szCs w:val="16"/>
    </w:rPr>
  </w:style>
  <w:style w:type="paragraph" w:styleId="CommentText">
    <w:name w:val="annotation text"/>
    <w:basedOn w:val="Normal"/>
    <w:link w:val="CommentTextChar"/>
    <w:uiPriority w:val="99"/>
    <w:semiHidden/>
    <w:unhideWhenUsed/>
    <w:rsid w:val="00C46C5B"/>
    <w:rPr>
      <w:sz w:val="20"/>
      <w:szCs w:val="20"/>
    </w:rPr>
  </w:style>
  <w:style w:type="character" w:customStyle="1" w:styleId="CommentTextChar">
    <w:name w:val="Comment Text Char"/>
    <w:basedOn w:val="DefaultParagraphFont"/>
    <w:link w:val="CommentText"/>
    <w:uiPriority w:val="99"/>
    <w:semiHidden/>
    <w:rsid w:val="00C46C5B"/>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C46C5B"/>
    <w:rPr>
      <w:b/>
      <w:bCs/>
    </w:rPr>
  </w:style>
  <w:style w:type="character" w:customStyle="1" w:styleId="CommentSubjectChar">
    <w:name w:val="Comment Subject Char"/>
    <w:basedOn w:val="CommentTextChar"/>
    <w:link w:val="CommentSubject"/>
    <w:uiPriority w:val="99"/>
    <w:semiHidden/>
    <w:rsid w:val="00C46C5B"/>
    <w:rPr>
      <w:rFonts w:ascii="Arial" w:eastAsia="Arial" w:hAnsi="Arial" w:cs="Arial"/>
      <w:b/>
      <w:bCs/>
      <w:sz w:val="20"/>
      <w:szCs w:val="20"/>
      <w:lang w:bidi="en-US"/>
    </w:rPr>
  </w:style>
  <w:style w:type="paragraph" w:styleId="BalloonText">
    <w:name w:val="Balloon Text"/>
    <w:basedOn w:val="Normal"/>
    <w:link w:val="BalloonTextChar"/>
    <w:uiPriority w:val="99"/>
    <w:semiHidden/>
    <w:unhideWhenUsed/>
    <w:rsid w:val="00C46C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C5B"/>
    <w:rPr>
      <w:rFonts w:ascii="Segoe UI" w:eastAsia="Arial" w:hAnsi="Segoe UI" w:cs="Segoe UI"/>
      <w:sz w:val="18"/>
      <w:szCs w:val="18"/>
      <w:lang w:bidi="en-US"/>
    </w:rPr>
  </w:style>
  <w:style w:type="character" w:styleId="Hyperlink">
    <w:name w:val="Hyperlink"/>
    <w:basedOn w:val="DefaultParagraphFont"/>
    <w:uiPriority w:val="99"/>
    <w:unhideWhenUsed/>
    <w:rsid w:val="00E67B30"/>
    <w:rPr>
      <w:color w:val="0000FF" w:themeColor="hyperlink"/>
      <w:u w:val="single"/>
    </w:rPr>
  </w:style>
  <w:style w:type="character" w:styleId="UnresolvedMention">
    <w:name w:val="Unresolved Mention"/>
    <w:basedOn w:val="DefaultParagraphFont"/>
    <w:uiPriority w:val="99"/>
    <w:semiHidden/>
    <w:unhideWhenUsed/>
    <w:rsid w:val="00E67B30"/>
    <w:rPr>
      <w:color w:val="605E5C"/>
      <w:shd w:val="clear" w:color="auto" w:fill="E1DFDD"/>
    </w:rPr>
  </w:style>
  <w:style w:type="paragraph" w:customStyle="1" w:styleId="Default">
    <w:name w:val="Default"/>
    <w:rsid w:val="001A4F41"/>
    <w:pPr>
      <w:widowControl/>
      <w:adjustRightInd w:val="0"/>
    </w:pPr>
    <w:rPr>
      <w:rFonts w:ascii="Arial" w:hAnsi="Arial" w:cs="Arial"/>
      <w:color w:val="000000"/>
      <w:sz w:val="24"/>
      <w:szCs w:val="24"/>
      <w:lang w:val="en-AU"/>
    </w:rPr>
  </w:style>
  <w:style w:type="character" w:customStyle="1" w:styleId="A1">
    <w:name w:val="A1"/>
    <w:uiPriority w:val="99"/>
    <w:rsid w:val="001A4F41"/>
    <w:rPr>
      <w:color w:val="000000"/>
      <w:sz w:val="18"/>
      <w:szCs w:val="18"/>
    </w:rPr>
  </w:style>
  <w:style w:type="character" w:customStyle="1" w:styleId="BodyTextChar">
    <w:name w:val="Body Text Char"/>
    <w:basedOn w:val="DefaultParagraphFont"/>
    <w:link w:val="BodyText"/>
    <w:uiPriority w:val="1"/>
    <w:rsid w:val="001A4F41"/>
    <w:rPr>
      <w:rFonts w:ascii="Arial" w:eastAsia="Arial" w:hAnsi="Arial" w:cs="Arial"/>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ncver.edu.au/employerviews/privacynotice" TargetMode="External"/><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5.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http://www.ncver.edu.au/employerviews" TargetMode="External"/><Relationship Id="rId4" Type="http://schemas.openxmlformats.org/officeDocument/2006/relationships/image" Target="media/image1.jpg"/><Relationship Id="rId9" Type="http://schemas.openxmlformats.org/officeDocument/2006/relationships/hyperlink" Target="mailto:seuv@wallisgroup.com.a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NCVERNormal.dotm</Template>
  <TotalTime>1</TotalTime>
  <Pages>1</Pages>
  <Words>319</Words>
  <Characters>1820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Alicia Sherman</dc:creator>
  <cp:lastModifiedBy>Lea-Ann Harris</cp:lastModifiedBy>
  <cp:revision>2</cp:revision>
  <cp:lastPrinted>2021-01-14T02:57:00Z</cp:lastPrinted>
  <dcterms:created xsi:type="dcterms:W3CDTF">2021-01-31T22:34:00Z</dcterms:created>
  <dcterms:modified xsi:type="dcterms:W3CDTF">2021-01-31T22:34:00Z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2019-01-22T00:00:00Z</vt:filetime>
  </property>
  <property fmtid="{D5CDD505-2E9C-101B-9397-08002B2CF9AE}" pid="3" name="Creator">
    <vt:lpwstr>Adobe InDesign CC 14.0 (Windows)</vt:lpwstr>
  </property>
  <property fmtid="{D5CDD505-2E9C-101B-9397-08002B2CF9AE}" pid="4" name="LastSaved">
    <vt:filetime>2019-01-22T00:00:00Z</vt:filetime>
  </property>
</Properties>
</file>