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2491307"/>
    <w:bookmarkStart w:id="1" w:name="_Toc401914074"/>
    <w:bookmarkStart w:id="2" w:name="_Toc416260885"/>
    <w:bookmarkStart w:id="3" w:name="_Toc98394872"/>
    <w:bookmarkEnd w:id="0"/>
    <w:p w14:paraId="52F79A1B" w14:textId="09BFCF3B" w:rsidR="00EB0AD7" w:rsidRPr="00DA7709" w:rsidRDefault="003F7612" w:rsidP="00AC6E16">
      <w:pPr>
        <w:sectPr w:rsidR="00EB0AD7" w:rsidRPr="00DA7709" w:rsidSect="00E10CD4">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760640" behindDoc="0" locked="0" layoutInCell="1" allowOverlap="1" wp14:anchorId="6527894F" wp14:editId="5C11A6F4">
                <wp:simplePos x="0" y="0"/>
                <wp:positionH relativeFrom="column">
                  <wp:posOffset>-588176</wp:posOffset>
                </wp:positionH>
                <wp:positionV relativeFrom="paragraph">
                  <wp:posOffset>2202815</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217A948" id="Straight Connector 7"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46.3pt,173.45pt" to="120.3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" strokecolor="black [3213]" strokeweight="1pt"/>
            </w:pict>
          </mc:Fallback>
        </mc:AlternateContent>
      </w:r>
      <w:r>
        <w:rPr>
          <w:noProof/>
          <w:lang w:eastAsia="en-AU"/>
        </w:rPr>
        <mc:AlternateContent>
          <mc:Choice Requires="wps">
            <w:drawing>
              <wp:anchor distT="0" distB="0" distL="114300" distR="114300" simplePos="0" relativeHeight="251758592" behindDoc="0" locked="0" layoutInCell="1" allowOverlap="1" wp14:anchorId="41D5A9E3" wp14:editId="2C3ED541">
                <wp:simplePos x="0" y="0"/>
                <wp:positionH relativeFrom="margin">
                  <wp:posOffset>-684530</wp:posOffset>
                </wp:positionH>
                <wp:positionV relativeFrom="paragraph">
                  <wp:posOffset>737870</wp:posOffset>
                </wp:positionV>
                <wp:extent cx="5581650" cy="26098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0" cy="2609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BBABC" w14:textId="5DB4A146" w:rsidR="0058468C" w:rsidRPr="00EE3017" w:rsidRDefault="0058468C" w:rsidP="00DF3EBB">
                            <w:pPr>
                              <w:pStyle w:val="Titlepage"/>
                              <w:ind w:left="0"/>
                              <w:rPr>
                                <w:b/>
                                <w:color w:val="0081C6"/>
                              </w:rPr>
                            </w:pPr>
                            <w:bookmarkStart w:id="4" w:name="_Hlk66724085"/>
                            <w:r w:rsidRPr="00EE3017">
                              <w:rPr>
                                <w:b/>
                                <w:color w:val="0081C6"/>
                              </w:rPr>
                              <w:t xml:space="preserve">The impact of COVID-19 on industry innovation, </w:t>
                            </w:r>
                            <w:proofErr w:type="gramStart"/>
                            <w:r w:rsidRPr="00EE3017">
                              <w:rPr>
                                <w:b/>
                                <w:color w:val="0081C6"/>
                              </w:rPr>
                              <w:t>skills</w:t>
                            </w:r>
                            <w:proofErr w:type="gramEnd"/>
                            <w:r w:rsidRPr="00EE3017">
                              <w:rPr>
                                <w:b/>
                                <w:color w:val="0081C6"/>
                              </w:rPr>
                              <w:t xml:space="preserve"> and </w:t>
                            </w:r>
                            <w:r>
                              <w:rPr>
                                <w:b/>
                                <w:color w:val="0081C6"/>
                              </w:rPr>
                              <w:t xml:space="preserve">the </w:t>
                            </w:r>
                            <w:r w:rsidRPr="00EE3017">
                              <w:rPr>
                                <w:b/>
                                <w:color w:val="0081C6"/>
                              </w:rPr>
                              <w:t xml:space="preserve">need for training </w:t>
                            </w:r>
                          </w:p>
                          <w:bookmarkEnd w:id="4"/>
                          <w:p w14:paraId="67DE9DBB" w14:textId="370E2FD9" w:rsidR="0058468C" w:rsidRDefault="0058468C" w:rsidP="00DF3EBB">
                            <w:pPr>
                              <w:pStyle w:val="Titlepage"/>
                              <w:spacing w:before="720" w:after="0"/>
                              <w:ind w:left="0"/>
                              <w:rPr>
                                <w:color w:val="595959" w:themeColor="text1" w:themeTint="A6"/>
                                <w:sz w:val="27"/>
                                <w:szCs w:val="27"/>
                              </w:rPr>
                            </w:pPr>
                            <w:r>
                              <w:rPr>
                                <w:b/>
                                <w:color w:val="595959" w:themeColor="text1" w:themeTint="A6"/>
                                <w:sz w:val="27"/>
                                <w:szCs w:val="27"/>
                              </w:rPr>
                              <w:t>Lisel O’Dwyer</w:t>
                            </w:r>
                            <w:r>
                              <w:rPr>
                                <w:b/>
                                <w:color w:val="595959" w:themeColor="text1" w:themeTint="A6"/>
                                <w:sz w:val="27"/>
                                <w:szCs w:val="27"/>
                              </w:rPr>
                              <w:br/>
                            </w:r>
                            <w:r w:rsidRPr="00A04DCF">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12" o:spid="_x0000_s1026" type="#_x0000_t202" style="position:absolute;margin-left:-53.9pt;margin-top:58.1pt;width:439.5pt;height:20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" filled="f" stroked="f" strokeweight=".5pt">
                <v:textbox inset=",,,0">
                  <w:txbxContent>
                    <w:p w14:paraId="7CDBBABC" w14:textId="5DB4A146" w:rsidR="0058468C" w:rsidRPr="00EE3017" w:rsidRDefault="0058468C" w:rsidP="00DF3EBB">
                      <w:pPr>
                        <w:pStyle w:val="Titlepage"/>
                        <w:ind w:left="0"/>
                        <w:rPr>
                          <w:b/>
                          <w:color w:val="0081C6"/>
                        </w:rPr>
                      </w:pPr>
                      <w:bookmarkStart w:id="5" w:name="_Hlk66724085"/>
                      <w:r w:rsidRPr="00EE3017">
                        <w:rPr>
                          <w:b/>
                          <w:color w:val="0081C6"/>
                        </w:rPr>
                        <w:t xml:space="preserve">The impact of COVID-19 on industry innovation, </w:t>
                      </w:r>
                      <w:proofErr w:type="gramStart"/>
                      <w:r w:rsidRPr="00EE3017">
                        <w:rPr>
                          <w:b/>
                          <w:color w:val="0081C6"/>
                        </w:rPr>
                        <w:t>skills</w:t>
                      </w:r>
                      <w:proofErr w:type="gramEnd"/>
                      <w:r w:rsidRPr="00EE3017">
                        <w:rPr>
                          <w:b/>
                          <w:color w:val="0081C6"/>
                        </w:rPr>
                        <w:t xml:space="preserve"> and </w:t>
                      </w:r>
                      <w:r>
                        <w:rPr>
                          <w:b/>
                          <w:color w:val="0081C6"/>
                        </w:rPr>
                        <w:t xml:space="preserve">the </w:t>
                      </w:r>
                      <w:r w:rsidRPr="00EE3017">
                        <w:rPr>
                          <w:b/>
                          <w:color w:val="0081C6"/>
                        </w:rPr>
                        <w:t xml:space="preserve">need for training </w:t>
                      </w:r>
                    </w:p>
                    <w:bookmarkEnd w:id="5"/>
                    <w:p w14:paraId="67DE9DBB" w14:textId="370E2FD9" w:rsidR="0058468C" w:rsidRDefault="0058468C" w:rsidP="00DF3EBB">
                      <w:pPr>
                        <w:pStyle w:val="Titlepage"/>
                        <w:spacing w:before="720" w:after="0"/>
                        <w:ind w:left="0"/>
                        <w:rPr>
                          <w:color w:val="595959" w:themeColor="text1" w:themeTint="A6"/>
                          <w:sz w:val="27"/>
                          <w:szCs w:val="27"/>
                        </w:rPr>
                      </w:pPr>
                      <w:r>
                        <w:rPr>
                          <w:b/>
                          <w:color w:val="595959" w:themeColor="text1" w:themeTint="A6"/>
                          <w:sz w:val="27"/>
                          <w:szCs w:val="27"/>
                        </w:rPr>
                        <w:t>Lisel O’Dwyer</w:t>
                      </w:r>
                      <w:r>
                        <w:rPr>
                          <w:b/>
                          <w:color w:val="595959" w:themeColor="text1" w:themeTint="A6"/>
                          <w:sz w:val="27"/>
                          <w:szCs w:val="27"/>
                        </w:rPr>
                        <w:br/>
                      </w:r>
                      <w:r w:rsidRPr="00A04DCF">
                        <w:rPr>
                          <w:color w:val="595959" w:themeColor="text1" w:themeTint="A6"/>
                          <w:sz w:val="27"/>
                          <w:szCs w:val="27"/>
                        </w:rPr>
                        <w:t>National Centre for Vocational Education Research</w:t>
                      </w:r>
                    </w:p>
                  </w:txbxContent>
                </v:textbox>
                <w10:wrap anchorx="margin"/>
              </v:shape>
            </w:pict>
          </mc:Fallback>
        </mc:AlternateContent>
      </w:r>
      <w:r w:rsidR="00932180">
        <w:rPr>
          <w:noProof/>
          <w:lang w:eastAsia="en-AU"/>
        </w:rPr>
        <mc:AlternateContent>
          <mc:Choice Requires="wps">
            <w:drawing>
              <wp:anchor distT="0" distB="0" distL="114300" distR="114300" simplePos="0" relativeHeight="251980800" behindDoc="0" locked="0" layoutInCell="1" allowOverlap="1" wp14:anchorId="05F1F526" wp14:editId="14F2E21F">
                <wp:simplePos x="0" y="0"/>
                <wp:positionH relativeFrom="column">
                  <wp:posOffset>-595630</wp:posOffset>
                </wp:positionH>
                <wp:positionV relativeFrom="paragraph">
                  <wp:posOffset>3569970</wp:posOffset>
                </wp:positionV>
                <wp:extent cx="7000875" cy="5695950"/>
                <wp:effectExtent l="0" t="0" r="9525" b="0"/>
                <wp:wrapNone/>
                <wp:docPr id="5" name="Rectangle 5"/>
                <wp:cNvGraphicFramePr/>
                <a:graphic xmlns:a="http://schemas.openxmlformats.org/drawingml/2006/main">
                  <a:graphicData uri="http://schemas.microsoft.com/office/word/2010/wordprocessingShape">
                    <wps:wsp>
                      <wps:cNvSpPr/>
                      <wps:spPr>
                        <a:xfrm>
                          <a:off x="0" y="0"/>
                          <a:ext cx="7000875" cy="5695950"/>
                        </a:xfrm>
                        <a:prstGeom prst="rect">
                          <a:avLst/>
                        </a:prstGeom>
                        <a:blipFill>
                          <a:blip r:embed="rId8"/>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D77B7" id="Rectangle 5" o:spid="_x0000_s1026" style="position:absolute;margin-left:-46.9pt;margin-top:281.1pt;width:551.25pt;height:448.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HTQAAAABS&#10;Z2h0bG9uZwAACSg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EOEJJTQQMAAAAABRyAAAAAQAAAKAAAACAAAAB4AAA8AAAABRWABgAAf/Y/+0ADEFkb2JlX0NN&#10;AAH/7gAOQWRvYmUAZIAAAAAB/9sAhAAMCAgICQgMCQkMEQsKCxEVDwwMDxUYExMVExMYEQwMDAwM&#10;DBEMDAwMDAwMDAwMDAwMDAwMDAwMDAwMDAwMDAwMAQ0LCw0ODRAODhAUDg4OFBQODg4OFBEMDAwM&#10;DBERDAwMDAwMEQwMDAwMDAwMDAwMDAwMDAwMDAwMDAwMDAwMDAz/wAARCAC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CAQEBAQEBAgICAgICAgICAgIC&#10;AgIDAwMDAwMDAwMDAwMDAwMBAQEBAQEBAgEBAgMCAgIDAwMDAwMDAwMDAwMDAwMDAwMDAwMDAwMD&#10;AwMDAwMDAwMDAwMDAwMDAwMDAwMDAwMDA//AABEIB00JKAMBEQACEQEDEQH/3QAEASX/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" stroked="f">
                <v:fill r:id="rId9" o:title="" recolor="t" rotate="t" type="frame"/>
              </v:rect>
            </w:pict>
          </mc:Fallback>
        </mc:AlternateContent>
      </w:r>
      <w:r w:rsidR="00932180">
        <w:rPr>
          <w:noProof/>
          <w:lang w:eastAsia="en-AU"/>
        </w:rPr>
        <w:drawing>
          <wp:anchor distT="0" distB="0" distL="114300" distR="114300" simplePos="0" relativeHeight="251796480" behindDoc="0" locked="0" layoutInCell="1" allowOverlap="1" wp14:anchorId="6758708F" wp14:editId="55AA0A76">
            <wp:simplePos x="0" y="0"/>
            <wp:positionH relativeFrom="column">
              <wp:posOffset>4617720</wp:posOffset>
            </wp:positionH>
            <wp:positionV relativeFrom="paragraph">
              <wp:posOffset>9364345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0">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754496" behindDoc="0" locked="0" layoutInCell="1" allowOverlap="1" wp14:anchorId="3F3A18F1" wp14:editId="77603BDD">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595F4F69" w:rsidR="0058468C" w:rsidRPr="0088361A" w:rsidRDefault="0058468C"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8F1" id="Text Box 45" o:spid="_x0000_s1027" type="#_x0000_t202" style="position:absolute;margin-left:367.1pt;margin-top:-49.9pt;width:137.25pt;height:2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14:paraId="0132BB4E" w14:textId="595F4F69" w:rsidR="0058468C" w:rsidRPr="0088361A" w:rsidRDefault="0058468C"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770B3859" wp14:editId="1E7DAEB4">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r w:rsidR="00D056F3">
        <w:br w:type="page"/>
      </w:r>
      <w:bookmarkStart w:id="5" w:name="_Toc495748330"/>
      <w:bookmarkStart w:id="6" w:name="_Toc495810630"/>
      <w:bookmarkStart w:id="7" w:name="_Toc6031787"/>
      <w:bookmarkStart w:id="8" w:name="_Toc6031844"/>
      <w:bookmarkEnd w:id="3"/>
    </w:p>
    <w:p w14:paraId="7FDFF025" w14:textId="77777777" w:rsidR="007C667B" w:rsidRPr="005C2FCF" w:rsidRDefault="007C667B" w:rsidP="007C667B">
      <w:pPr>
        <w:pStyle w:val="Heading3"/>
        <w:ind w:right="-1"/>
      </w:pPr>
      <w:bookmarkStart w:id="9" w:name="_Toc98394880"/>
      <w:bookmarkStart w:id="10" w:name="_Toc296423683"/>
      <w:bookmarkStart w:id="11"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17492135" w14:textId="5AD59980" w:rsidR="00FE792E" w:rsidRDefault="00FE792E" w:rsidP="00FE792E">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2" w:history="1">
        <w:r w:rsidRPr="00CE248F">
          <w:t>http://www.voced.edu.au</w:t>
        </w:r>
      </w:hyperlink>
      <w:r w:rsidRPr="00CE248F">
        <w:t>&gt;)</w:t>
      </w:r>
      <w:r>
        <w:t xml:space="preserve"> using the following keywords</w:t>
      </w:r>
      <w:r w:rsidR="00BC3C71">
        <w:t>: i</w:t>
      </w:r>
      <w:r w:rsidR="00BC3C71" w:rsidRPr="00BC3C71">
        <w:t xml:space="preserve">ndustry; </w:t>
      </w:r>
      <w:r w:rsidR="007571D2">
        <w:t>i</w:t>
      </w:r>
      <w:r w:rsidR="00BC3C71" w:rsidRPr="00BC3C71">
        <w:t xml:space="preserve">nnovation; </w:t>
      </w:r>
      <w:r w:rsidR="00BC3C71">
        <w:t>s</w:t>
      </w:r>
      <w:r w:rsidR="00BC3C71" w:rsidRPr="00BC3C71">
        <w:t xml:space="preserve">kills and knowledge; </w:t>
      </w:r>
      <w:r w:rsidR="00BC3C71">
        <w:t>v</w:t>
      </w:r>
      <w:r w:rsidR="00BC3C71" w:rsidRPr="00BC3C71">
        <w:t>ocational education and training.</w:t>
      </w:r>
    </w:p>
    <w:p w14:paraId="67860C11" w14:textId="77777777" w:rsidR="00FE792E" w:rsidRPr="007C667B" w:rsidRDefault="00FE792E" w:rsidP="007C667B">
      <w:pPr>
        <w:pStyle w:val="Imprint"/>
      </w:pPr>
    </w:p>
    <w:p w14:paraId="1DC7EE3E" w14:textId="6D416675" w:rsidR="00C83D73" w:rsidRDefault="00F74602" w:rsidP="007C667B">
      <w:r>
        <w:rPr>
          <w:noProof/>
        </w:rPr>
        <mc:AlternateContent>
          <mc:Choice Requires="wpg">
            <w:drawing>
              <wp:anchor distT="0" distB="0" distL="114300" distR="114300" simplePos="0" relativeHeight="251768832" behindDoc="0" locked="0" layoutInCell="1" allowOverlap="1" wp14:anchorId="01047A2A" wp14:editId="13B87D3C">
                <wp:simplePos x="0" y="0"/>
                <wp:positionH relativeFrom="margin">
                  <wp:posOffset>103517</wp:posOffset>
                </wp:positionH>
                <wp:positionV relativeFrom="paragraph">
                  <wp:posOffset>1774561</wp:posOffset>
                </wp:positionV>
                <wp:extent cx="5596890" cy="5410200"/>
                <wp:effectExtent l="0" t="0" r="3810" b="0"/>
                <wp:wrapNone/>
                <wp:docPr id="12" name="Group 12"/>
                <wp:cNvGraphicFramePr/>
                <a:graphic xmlns:a="http://schemas.openxmlformats.org/drawingml/2006/main">
                  <a:graphicData uri="http://schemas.microsoft.com/office/word/2010/wordprocessingGroup">
                    <wpg:wgp>
                      <wpg:cNvGrpSpPr/>
                      <wpg:grpSpPr>
                        <a:xfrm>
                          <a:off x="0" y="0"/>
                          <a:ext cx="5596890" cy="5410200"/>
                          <a:chOff x="0" y="0"/>
                          <a:chExt cx="5596890" cy="5410200"/>
                        </a:xfrm>
                      </wpg:grpSpPr>
                      <wps:wsp>
                        <wps:cNvPr id="4" name="Text Box 14"/>
                        <wps:cNvSpPr txBox="1">
                          <a:spLocks noChangeArrowheads="1"/>
                        </wps:cNvSpPr>
                        <wps:spPr bwMode="auto">
                          <a:xfrm>
                            <a:off x="0" y="0"/>
                            <a:ext cx="5596890" cy="541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35EC2684" w:rsidR="0058468C" w:rsidRPr="00A021FC" w:rsidRDefault="0058468C" w:rsidP="007C667B">
                              <w:pPr>
                                <w:pStyle w:val="Imprint"/>
                                <w:rPr>
                                  <w:b/>
                                </w:rPr>
                              </w:pPr>
                              <w:r w:rsidRPr="00A021FC">
                                <w:rPr>
                                  <w:b/>
                                </w:rPr>
                                <w:t xml:space="preserve">© </w:t>
                              </w:r>
                              <w:r w:rsidRPr="008C3142">
                                <w:rPr>
                                  <w:b/>
                                </w:rPr>
                                <w:t>Commonwealth of Australia</w:t>
                              </w:r>
                              <w:r w:rsidRPr="00A021FC">
                                <w:rPr>
                                  <w:b/>
                                </w:rPr>
                                <w:t xml:space="preserve">, </w:t>
                              </w:r>
                              <w:r>
                                <w:rPr>
                                  <w:b/>
                                </w:rPr>
                                <w:t>2021</w:t>
                              </w:r>
                            </w:p>
                            <w:p w14:paraId="1D525BD6" w14:textId="77777777" w:rsidR="0058468C" w:rsidRDefault="0058468C"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9"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3"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58468C" w:rsidRDefault="0058468C"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58468C" w:rsidRPr="001D321A" w:rsidRDefault="0058468C"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58468C" w:rsidRDefault="0058468C"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759BD072" w:rsidR="0058468C" w:rsidRPr="00A021FC" w:rsidRDefault="0058468C" w:rsidP="00EE3017">
                              <w:pPr>
                                <w:pStyle w:val="Imprint"/>
                              </w:pPr>
                              <w:r w:rsidRPr="00A021FC">
                                <w:t xml:space="preserve">This document should be attributed as </w:t>
                              </w:r>
                              <w:r>
                                <w:t>O’Dwyer, L</w:t>
                              </w:r>
                              <w:r w:rsidRPr="00EE3017">
                                <w:t xml:space="preserve"> </w:t>
                              </w:r>
                              <w:r>
                                <w:t xml:space="preserve">2021, </w:t>
                              </w:r>
                              <w:r w:rsidRPr="00EE3017">
                                <w:rPr>
                                  <w:i/>
                                  <w:iCs/>
                                </w:rPr>
                                <w:t xml:space="preserve">The impact of COVID-19 on industry innovation, </w:t>
                              </w:r>
                              <w:proofErr w:type="gramStart"/>
                              <w:r w:rsidRPr="00EE3017">
                                <w:rPr>
                                  <w:i/>
                                  <w:iCs/>
                                </w:rPr>
                                <w:t>skills</w:t>
                              </w:r>
                              <w:proofErr w:type="gramEnd"/>
                              <w:r w:rsidRPr="00EE3017">
                                <w:rPr>
                                  <w:i/>
                                  <w:iCs/>
                                </w:rPr>
                                <w:t xml:space="preserve"> and </w:t>
                              </w:r>
                              <w:r>
                                <w:rPr>
                                  <w:i/>
                                  <w:iCs/>
                                </w:rPr>
                                <w:t xml:space="preserve">the </w:t>
                              </w:r>
                              <w:r w:rsidRPr="00EE3017">
                                <w:rPr>
                                  <w:i/>
                                  <w:iCs/>
                                </w:rPr>
                                <w:t>need for training</w:t>
                              </w:r>
                              <w:r>
                                <w:rPr>
                                  <w:i/>
                                  <w:iCs/>
                                </w:rPr>
                                <w:t xml:space="preserve">, </w:t>
                              </w:r>
                              <w:r w:rsidRPr="00A021FC">
                                <w:t>NCVER, Adelaide.</w:t>
                              </w:r>
                              <w:r>
                                <w:t xml:space="preserve"> </w:t>
                              </w:r>
                            </w:p>
                            <w:p w14:paraId="1807EC4B" w14:textId="76A8B972" w:rsidR="0058468C" w:rsidRPr="001D321A" w:rsidRDefault="0058468C"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58468C" w:rsidRPr="00C9777B" w:rsidRDefault="0058468C" w:rsidP="001D321A">
                              <w:pPr>
                                <w:pStyle w:val="Imprint"/>
                              </w:pPr>
                              <w:r>
                                <w:rPr>
                                  <w:smallCaps/>
                                </w:rPr>
                                <w:t>COVER IMAGE: GETTY IMAGES</w:t>
                              </w:r>
                            </w:p>
                            <w:p w14:paraId="4D33D844" w14:textId="32AA3AC9" w:rsidR="0058468C" w:rsidRDefault="0058468C" w:rsidP="007C667B">
                              <w:pPr>
                                <w:pStyle w:val="Imprint"/>
                                <w:rPr>
                                  <w:color w:val="000000"/>
                                </w:rPr>
                              </w:pPr>
                              <w:r w:rsidRPr="005C2FCF">
                                <w:rPr>
                                  <w:color w:val="000000"/>
                                </w:rPr>
                                <w:t>ISBN</w:t>
                              </w:r>
                              <w:r>
                                <w:rPr>
                                  <w:color w:val="000000"/>
                                </w:rPr>
                                <w:t xml:space="preserve"> </w:t>
                              </w:r>
                              <w:r w:rsidRPr="005C2FCF">
                                <w:rPr>
                                  <w:color w:val="000000"/>
                                </w:rPr>
                                <w:tab/>
                              </w:r>
                              <w:r w:rsidRPr="001B69A5">
                                <w:rPr>
                                  <w:color w:val="000000"/>
                                </w:rPr>
                                <w:t>978-1-925717-72-3</w:t>
                              </w:r>
                            </w:p>
                            <w:p w14:paraId="58FC7CC6" w14:textId="19A822E9" w:rsidR="0058468C" w:rsidRPr="005C2FCF" w:rsidRDefault="0058468C" w:rsidP="00CE248F">
                              <w:pPr>
                                <w:pStyle w:val="Imprint"/>
                                <w:spacing w:before="0"/>
                                <w:rPr>
                                  <w:color w:val="000000"/>
                                </w:rPr>
                              </w:pPr>
                              <w:r w:rsidRPr="005C2FCF">
                                <w:rPr>
                                  <w:color w:val="000000"/>
                                </w:rPr>
                                <w:t>TD/TNC</w:t>
                              </w:r>
                              <w:r w:rsidRPr="005C2FCF">
                                <w:rPr>
                                  <w:color w:val="000000"/>
                                </w:rPr>
                                <w:tab/>
                              </w:r>
                              <w:r>
                                <w:rPr>
                                  <w:color w:val="000000"/>
                                </w:rPr>
                                <w:t>144.07</w:t>
                              </w:r>
                            </w:p>
                            <w:p w14:paraId="694BA120" w14:textId="77777777" w:rsidR="0058468C" w:rsidRPr="005C2FCF" w:rsidRDefault="0058468C"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58468C" w:rsidRPr="005C2FCF" w:rsidRDefault="0058468C"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58468C" w:rsidRPr="002C3573" w:rsidRDefault="0058468C"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4"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"https://www.lsay.edu.au" </w:instrText>
                              </w:r>
                              <w:r>
                                <w:fldChar w:fldCharType="separate"/>
                              </w:r>
                              <w:r w:rsidRPr="001D75B8">
                                <w:rPr>
                                  <w:rStyle w:val="Hyperlink"/>
                                  <w:sz w:val="16"/>
                                  <w:szCs w:val="16"/>
                                </w:rPr>
                                <w:t>https://www.lsay.edu.au</w:t>
                              </w:r>
                              <w:r>
                                <w:rPr>
                                  <w:rStyle w:val="Hyperlink"/>
                                  <w:sz w:val="16"/>
                                  <w:szCs w:val="16"/>
                                </w:rPr>
                                <w:fldChar w:fldCharType="end"/>
                              </w:r>
                              <w:r w:rsidRPr="002C3573">
                                <w:t>&gt;</w:t>
                              </w:r>
                            </w:p>
                            <w:p w14:paraId="74043603" w14:textId="77777777" w:rsidR="0058468C" w:rsidRPr="00D212FA" w:rsidRDefault="0058468C"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pic:pic xmlns:pic="http://schemas.openxmlformats.org/drawingml/2006/picture">
                        <pic:nvPicPr>
                          <pic:cNvPr id="24" name="Picture 24" descr="P:\PublicationComponents\logos\Social Media\InBug-16px_0.png"/>
                          <pic:cNvPicPr>
                            <a:picLocks noChangeAspect="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2113471" y="5227607"/>
                            <a:ext cx="139065" cy="152400"/>
                          </a:xfrm>
                          <a:prstGeom prst="rect">
                            <a:avLst/>
                          </a:prstGeom>
                          <a:noFill/>
                          <a:ln w="9525">
                            <a:noFill/>
                            <a:miter lim="800000"/>
                            <a:headEnd/>
                            <a:tailEnd/>
                          </a:ln>
                        </pic:spPr>
                      </pic:pic>
                      <pic:pic xmlns:pic="http://schemas.openxmlformats.org/drawingml/2006/picture">
                        <pic:nvPicPr>
                          <pic:cNvPr id="13" name="Picture 1" descr="P:\PublicationComponents\logos\Social Media\Twitter_blackbox.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43464" y="5227607"/>
                            <a:ext cx="141605" cy="152400"/>
                          </a:xfrm>
                          <a:prstGeom prst="rect">
                            <a:avLst/>
                          </a:prstGeom>
                          <a:noFill/>
                          <a:ln w="9525">
                            <a:noFill/>
                            <a:miter lim="800000"/>
                            <a:headEnd/>
                            <a:tailEnd/>
                          </a:ln>
                        </pic:spPr>
                      </pic:pic>
                    </wpg:wgp>
                  </a:graphicData>
                </a:graphic>
              </wp:anchor>
            </w:drawing>
          </mc:Choice>
          <mc:Fallback>
            <w:pict>
              <v:group w14:anchorId="01047A2A" id="Group 12" o:spid="_x0000_s1028" style="position:absolute;margin-left:8.15pt;margin-top:139.75pt;width:440.7pt;height:426pt;z-index:251768832;mso-position-horizontal-relative:margin" coordsize="55968,5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">
                <v:shape id="Text Box 14" o:spid="_x0000_s1029" type="#_x0000_t202" style="position:absolute;width:55968;height:541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" filled="f" stroked="f">
                  <v:textbox inset="0,,0">
                    <w:txbxContent>
                      <w:p w14:paraId="4EC2AC21" w14:textId="35EC2684" w:rsidR="0058468C" w:rsidRPr="00A021FC" w:rsidRDefault="0058468C" w:rsidP="007C667B">
                        <w:pPr>
                          <w:pStyle w:val="Imprint"/>
                          <w:rPr>
                            <w:b/>
                          </w:rPr>
                        </w:pPr>
                        <w:r w:rsidRPr="00A021FC">
                          <w:rPr>
                            <w:b/>
                          </w:rPr>
                          <w:t xml:space="preserve">© </w:t>
                        </w:r>
                        <w:r w:rsidRPr="008C3142">
                          <w:rPr>
                            <w:b/>
                          </w:rPr>
                          <w:t>Commonwealth of Australia</w:t>
                        </w:r>
                        <w:r w:rsidRPr="00A021FC">
                          <w:rPr>
                            <w:b/>
                          </w:rPr>
                          <w:t xml:space="preserve">, </w:t>
                        </w:r>
                        <w:r>
                          <w:rPr>
                            <w:b/>
                          </w:rPr>
                          <w:t>2021</w:t>
                        </w:r>
                      </w:p>
                      <w:p w14:paraId="1D525BD6" w14:textId="77777777" w:rsidR="0058468C" w:rsidRDefault="0058468C"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9"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58468C" w:rsidRDefault="0058468C"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58468C" w:rsidRPr="001D321A" w:rsidRDefault="0058468C"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58468C" w:rsidRDefault="0058468C"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759BD072" w:rsidR="0058468C" w:rsidRPr="00A021FC" w:rsidRDefault="0058468C" w:rsidP="00EE3017">
                        <w:pPr>
                          <w:pStyle w:val="Imprint"/>
                        </w:pPr>
                        <w:r w:rsidRPr="00A021FC">
                          <w:t xml:space="preserve">This document should be attributed as </w:t>
                        </w:r>
                        <w:r>
                          <w:t>O’Dwyer, L</w:t>
                        </w:r>
                        <w:r w:rsidRPr="00EE3017">
                          <w:t xml:space="preserve"> </w:t>
                        </w:r>
                        <w:r>
                          <w:t xml:space="preserve">2021, </w:t>
                        </w:r>
                        <w:r w:rsidRPr="00EE3017">
                          <w:rPr>
                            <w:i/>
                            <w:iCs/>
                          </w:rPr>
                          <w:t xml:space="preserve">The impact of COVID-19 on industry innovation, </w:t>
                        </w:r>
                        <w:proofErr w:type="gramStart"/>
                        <w:r w:rsidRPr="00EE3017">
                          <w:rPr>
                            <w:i/>
                            <w:iCs/>
                          </w:rPr>
                          <w:t>skills</w:t>
                        </w:r>
                        <w:proofErr w:type="gramEnd"/>
                        <w:r w:rsidRPr="00EE3017">
                          <w:rPr>
                            <w:i/>
                            <w:iCs/>
                          </w:rPr>
                          <w:t xml:space="preserve"> and </w:t>
                        </w:r>
                        <w:r>
                          <w:rPr>
                            <w:i/>
                            <w:iCs/>
                          </w:rPr>
                          <w:t xml:space="preserve">the </w:t>
                        </w:r>
                        <w:r w:rsidRPr="00EE3017">
                          <w:rPr>
                            <w:i/>
                            <w:iCs/>
                          </w:rPr>
                          <w:t>need for training</w:t>
                        </w:r>
                        <w:r>
                          <w:rPr>
                            <w:i/>
                            <w:iCs/>
                          </w:rPr>
                          <w:t xml:space="preserve">, </w:t>
                        </w:r>
                        <w:r w:rsidRPr="00A021FC">
                          <w:t>NCVER, Adelaide.</w:t>
                        </w:r>
                        <w:r>
                          <w:t xml:space="preserve"> </w:t>
                        </w:r>
                      </w:p>
                      <w:p w14:paraId="1807EC4B" w14:textId="76A8B972" w:rsidR="0058468C" w:rsidRPr="001D321A" w:rsidRDefault="0058468C"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58468C" w:rsidRPr="00C9777B" w:rsidRDefault="0058468C" w:rsidP="001D321A">
                        <w:pPr>
                          <w:pStyle w:val="Imprint"/>
                        </w:pPr>
                        <w:r>
                          <w:rPr>
                            <w:smallCaps/>
                          </w:rPr>
                          <w:t>COVER IMAGE: GETTY IMAGES</w:t>
                        </w:r>
                      </w:p>
                      <w:p w14:paraId="4D33D844" w14:textId="32AA3AC9" w:rsidR="0058468C" w:rsidRDefault="0058468C" w:rsidP="007C667B">
                        <w:pPr>
                          <w:pStyle w:val="Imprint"/>
                          <w:rPr>
                            <w:color w:val="000000"/>
                          </w:rPr>
                        </w:pPr>
                        <w:r w:rsidRPr="005C2FCF">
                          <w:rPr>
                            <w:color w:val="000000"/>
                          </w:rPr>
                          <w:t>ISBN</w:t>
                        </w:r>
                        <w:r>
                          <w:rPr>
                            <w:color w:val="000000"/>
                          </w:rPr>
                          <w:t xml:space="preserve"> </w:t>
                        </w:r>
                        <w:r w:rsidRPr="005C2FCF">
                          <w:rPr>
                            <w:color w:val="000000"/>
                          </w:rPr>
                          <w:tab/>
                        </w:r>
                        <w:r w:rsidRPr="001B69A5">
                          <w:rPr>
                            <w:color w:val="000000"/>
                          </w:rPr>
                          <w:t>978-1-925717-72-3</w:t>
                        </w:r>
                      </w:p>
                      <w:p w14:paraId="58FC7CC6" w14:textId="19A822E9" w:rsidR="0058468C" w:rsidRPr="005C2FCF" w:rsidRDefault="0058468C" w:rsidP="00CE248F">
                        <w:pPr>
                          <w:pStyle w:val="Imprint"/>
                          <w:spacing w:before="0"/>
                          <w:rPr>
                            <w:color w:val="000000"/>
                          </w:rPr>
                        </w:pPr>
                        <w:r w:rsidRPr="005C2FCF">
                          <w:rPr>
                            <w:color w:val="000000"/>
                          </w:rPr>
                          <w:t>TD/TNC</w:t>
                        </w:r>
                        <w:r w:rsidRPr="005C2FCF">
                          <w:rPr>
                            <w:color w:val="000000"/>
                          </w:rPr>
                          <w:tab/>
                        </w:r>
                        <w:r>
                          <w:rPr>
                            <w:color w:val="000000"/>
                          </w:rPr>
                          <w:t>144.07</w:t>
                        </w:r>
                      </w:p>
                      <w:p w14:paraId="694BA120" w14:textId="77777777" w:rsidR="0058468C" w:rsidRPr="005C2FCF" w:rsidRDefault="0058468C"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58468C" w:rsidRPr="005C2FCF" w:rsidRDefault="0058468C"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58468C" w:rsidRPr="002C3573" w:rsidRDefault="0058468C"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"https://www.lsay.edu.au" </w:instrText>
                        </w:r>
                        <w:r>
                          <w:fldChar w:fldCharType="separate"/>
                        </w:r>
                        <w:r w:rsidRPr="001D75B8">
                          <w:rPr>
                            <w:rStyle w:val="Hyperlink"/>
                            <w:sz w:val="16"/>
                            <w:szCs w:val="16"/>
                          </w:rPr>
                          <w:t>https://www.lsay.edu.au</w:t>
                        </w:r>
                        <w:r>
                          <w:rPr>
                            <w:rStyle w:val="Hyperlink"/>
                            <w:sz w:val="16"/>
                            <w:szCs w:val="16"/>
                          </w:rPr>
                          <w:fldChar w:fldCharType="end"/>
                        </w:r>
                        <w:r w:rsidRPr="002C3573">
                          <w:t>&gt;</w:t>
                        </w:r>
                      </w:p>
                      <w:p w14:paraId="74043603" w14:textId="77777777" w:rsidR="0058468C" w:rsidRPr="00D212FA" w:rsidRDefault="0058468C"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style="position:absolute;left:21134;top:52276;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">
                  <v:imagedata r:id="rId19" o:title="InBug-16px_0" grayscale="t" bilevel="t"/>
                </v:shape>
                <v:shape id="Picture 1" o:spid="_x0000_s1031" type="#_x0000_t75" style="position:absolute;left:5434;top:52276;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">
                  <v:imagedata r:id="rId20" o:title="Twitter_blackbox"/>
                </v:shape>
                <w10:wrap anchorx="margin"/>
              </v:group>
            </w:pict>
          </mc:Fallback>
        </mc:AlternateContent>
      </w:r>
      <w:r w:rsidR="007C667B" w:rsidRPr="005C2FCF">
        <w:br w:type="page"/>
      </w:r>
    </w:p>
    <w:p w14:paraId="710F29A2" w14:textId="77777777" w:rsidR="00F33784" w:rsidRPr="000E691E" w:rsidRDefault="00F33784" w:rsidP="00F33784">
      <w:pPr>
        <w:pStyle w:val="Heading1"/>
      </w:pPr>
      <w:bookmarkStart w:id="12" w:name="_Toc416260892"/>
      <w:bookmarkStart w:id="13" w:name="_Toc416421648"/>
      <w:bookmarkStart w:id="14" w:name="_Toc421789465"/>
      <w:bookmarkStart w:id="15" w:name="_Toc70090145"/>
      <w:bookmarkStart w:id="16" w:name="_Toc72487211"/>
      <w:r>
        <w:lastRenderedPageBreak/>
        <w:t xml:space="preserve">About </w:t>
      </w:r>
      <w:r w:rsidR="00AC5497">
        <w:t>the</w:t>
      </w:r>
      <w:r>
        <w:t xml:space="preserve"> research</w:t>
      </w:r>
      <w:bookmarkEnd w:id="12"/>
      <w:bookmarkEnd w:id="13"/>
      <w:bookmarkEnd w:id="14"/>
      <w:bookmarkEnd w:id="15"/>
      <w:bookmarkEnd w:id="16"/>
      <w:r w:rsidR="003364D3">
        <w:t xml:space="preserve"> </w:t>
      </w:r>
    </w:p>
    <w:p w14:paraId="390E0152" w14:textId="75989355" w:rsidR="00557004" w:rsidRDefault="00557004" w:rsidP="00557004">
      <w:pPr>
        <w:pStyle w:val="Abouttheresearchpubtitle"/>
      </w:pPr>
      <w:bookmarkStart w:id="17" w:name="_Toc98394877"/>
      <w:bookmarkStart w:id="18" w:name="_Toc296423681"/>
      <w:bookmarkStart w:id="19" w:name="_Toc296497512"/>
      <w:bookmarkStart w:id="20" w:name="_Toc98394878"/>
      <w:bookmarkStart w:id="21" w:name="_Toc296423682"/>
      <w:bookmarkStart w:id="22" w:name="_Toc296497513"/>
      <w:r>
        <w:t xml:space="preserve">The impact of COVID-19 on industry innovation, </w:t>
      </w:r>
      <w:r w:rsidR="0058468C">
        <w:t>skills</w:t>
      </w:r>
      <w:r>
        <w:t xml:space="preserve"> and </w:t>
      </w:r>
      <w:r w:rsidR="00D16429">
        <w:t xml:space="preserve">the </w:t>
      </w:r>
      <w:r>
        <w:t xml:space="preserve">need </w:t>
      </w:r>
      <w:r w:rsidR="00600A76">
        <w:br/>
      </w:r>
      <w:r>
        <w:t>for training</w:t>
      </w:r>
    </w:p>
    <w:p w14:paraId="0ADD4308" w14:textId="5577EA13" w:rsidR="00CE248F" w:rsidRPr="001B43CF" w:rsidRDefault="00557004" w:rsidP="00CE248F">
      <w:pPr>
        <w:pStyle w:val="Heading3"/>
      </w:pPr>
      <w:r>
        <w:t>Lisel O’Dwyer</w:t>
      </w:r>
      <w:r w:rsidR="00CE248F" w:rsidRPr="005C2FCF">
        <w:t xml:space="preserve">, </w:t>
      </w:r>
      <w:bookmarkEnd w:id="17"/>
      <w:bookmarkEnd w:id="18"/>
      <w:bookmarkEnd w:id="19"/>
      <w:r>
        <w:t>NCVER</w:t>
      </w:r>
    </w:p>
    <w:p w14:paraId="12876CC2" w14:textId="149DED4A" w:rsidR="00557004" w:rsidRDefault="00557004" w:rsidP="00557004">
      <w:pPr>
        <w:pStyle w:val="Text"/>
      </w:pPr>
      <w:r>
        <w:t xml:space="preserve">The economic impact of the COVID-19 pandemic has </w:t>
      </w:r>
      <w:r w:rsidR="00B62C76">
        <w:t xml:space="preserve">been </w:t>
      </w:r>
      <w:r w:rsidR="00CE3926">
        <w:t>felt</w:t>
      </w:r>
      <w:r w:rsidR="00B62C76">
        <w:t xml:space="preserve"> </w:t>
      </w:r>
      <w:r w:rsidR="006F3E0C">
        <w:t xml:space="preserve">in </w:t>
      </w:r>
      <w:r>
        <w:t xml:space="preserve">some industries more than </w:t>
      </w:r>
      <w:r w:rsidR="006F3E0C">
        <w:t xml:space="preserve">in </w:t>
      </w:r>
      <w:r>
        <w:t xml:space="preserve">others. Individual businesses </w:t>
      </w:r>
      <w:r w:rsidR="00C240B1">
        <w:t>with</w:t>
      </w:r>
      <w:r>
        <w:t xml:space="preserve">in industry sectors have also responded in different ways. Some businesses with products relevant to </w:t>
      </w:r>
      <w:r w:rsidR="0079790B">
        <w:t xml:space="preserve">the </w:t>
      </w:r>
      <w:r>
        <w:t xml:space="preserve">pandemic have capitalised on the situation by </w:t>
      </w:r>
      <w:r w:rsidR="006F3E0C">
        <w:t xml:space="preserve">making </w:t>
      </w:r>
      <w:r>
        <w:t>innovati</w:t>
      </w:r>
      <w:r w:rsidR="006F3E0C">
        <w:t>ons</w:t>
      </w:r>
      <w:r>
        <w:t xml:space="preserve"> </w:t>
      </w:r>
      <w:r w:rsidRPr="006F3E0C">
        <w:t xml:space="preserve">in </w:t>
      </w:r>
      <w:r w:rsidR="006F3E0C" w:rsidRPr="006F3E0C">
        <w:t xml:space="preserve">their </w:t>
      </w:r>
      <w:r w:rsidRPr="006F3E0C">
        <w:t>product</w:t>
      </w:r>
      <w:r w:rsidR="006F3E0C" w:rsidRPr="006F3E0C">
        <w:t>s</w:t>
      </w:r>
      <w:r w:rsidRPr="006F3E0C">
        <w:t xml:space="preserve"> and </w:t>
      </w:r>
      <w:r w:rsidR="006F3E0C">
        <w:t xml:space="preserve">in </w:t>
      </w:r>
      <w:r w:rsidR="006F3E0C" w:rsidRPr="006F3E0C">
        <w:t xml:space="preserve">their </w:t>
      </w:r>
      <w:r w:rsidRPr="006F3E0C">
        <w:t>operation</w:t>
      </w:r>
      <w:r w:rsidR="006F3E0C" w:rsidRPr="006F3E0C">
        <w:t>s</w:t>
      </w:r>
      <w:r>
        <w:t xml:space="preserve">. Many others have merely adapted to the changed conditions, </w:t>
      </w:r>
      <w:r w:rsidR="0095461C">
        <w:t>making</w:t>
      </w:r>
      <w:r>
        <w:t xml:space="preserve"> changes to survive while under intense strain</w:t>
      </w:r>
      <w:r w:rsidR="006F3E0C">
        <w:t>,</w:t>
      </w:r>
      <w:r>
        <w:t xml:space="preserve"> </w:t>
      </w:r>
      <w:r w:rsidR="00CE3926">
        <w:t>as a result of</w:t>
      </w:r>
      <w:r>
        <w:t xml:space="preserve"> reduced demand, disrupted supply chains and labour shortages. </w:t>
      </w:r>
    </w:p>
    <w:p w14:paraId="706411FC" w14:textId="4DEB7E59" w:rsidR="00557004" w:rsidRPr="005C2FCF" w:rsidRDefault="00557004" w:rsidP="00557004">
      <w:pPr>
        <w:pStyle w:val="Text"/>
        <w:rPr>
          <w:color w:val="000000"/>
        </w:rPr>
      </w:pPr>
      <w:r>
        <w:t>Using semi-structured interviews</w:t>
      </w:r>
      <w:r w:rsidR="00937B51">
        <w:t xml:space="preserve"> in three case study industries (manufacturing</w:t>
      </w:r>
      <w:r w:rsidR="00CD44A8">
        <w:t>;</w:t>
      </w:r>
      <w:r w:rsidR="00937B51">
        <w:t xml:space="preserve"> healthcare</w:t>
      </w:r>
      <w:r w:rsidR="00CD44A8">
        <w:t>;</w:t>
      </w:r>
      <w:r w:rsidR="00937B51">
        <w:t xml:space="preserve"> and hospitality and tourism)</w:t>
      </w:r>
      <w:r>
        <w:t xml:space="preserve">, </w:t>
      </w:r>
      <w:r w:rsidR="0095461C">
        <w:t>this</w:t>
      </w:r>
      <w:r>
        <w:t xml:space="preserve"> research documents the different ways </w:t>
      </w:r>
      <w:r w:rsidR="006F3E0C">
        <w:t>by</w:t>
      </w:r>
      <w:r w:rsidR="000C53FE">
        <w:t xml:space="preserve"> which</w:t>
      </w:r>
      <w:r>
        <w:t xml:space="preserve"> businesses have responded to the pandemic and the extent to which innovation was </w:t>
      </w:r>
      <w:r w:rsidR="006F3E0C">
        <w:t>an element</w:t>
      </w:r>
      <w:r>
        <w:t xml:space="preserve"> of their response. It identifies the implications for the vocational education and training (VET) sector in providing training for any new skills needed for innovation under pandemic conditions.</w:t>
      </w:r>
    </w:p>
    <w:p w14:paraId="3D42FC78" w14:textId="624824C6" w:rsidR="00421A36" w:rsidRPr="005C2FCF" w:rsidRDefault="00421A36" w:rsidP="00421A36">
      <w:pPr>
        <w:pStyle w:val="Keymessages"/>
      </w:pPr>
      <w:r w:rsidRPr="005C2FCF">
        <w:t>Key messages</w:t>
      </w:r>
    </w:p>
    <w:p w14:paraId="195E47D1" w14:textId="478983B1" w:rsidR="00557004" w:rsidRDefault="00557004" w:rsidP="00557004">
      <w:pPr>
        <w:pStyle w:val="Dotpoint1"/>
      </w:pPr>
      <w:bookmarkStart w:id="23" w:name="_Hlk71110853"/>
      <w:r>
        <w:t xml:space="preserve">Most businesses </w:t>
      </w:r>
      <w:r w:rsidRPr="00937B51">
        <w:rPr>
          <w:i/>
          <w:iCs/>
        </w:rPr>
        <w:t>adapted</w:t>
      </w:r>
      <w:r w:rsidR="00937B51">
        <w:t xml:space="preserve"> to changing conditions </w:t>
      </w:r>
      <w:r w:rsidR="006F3E0C">
        <w:t>during</w:t>
      </w:r>
      <w:r w:rsidR="00937B51">
        <w:t xml:space="preserve"> the pandemic,</w:t>
      </w:r>
      <w:r>
        <w:t xml:space="preserve"> rather than </w:t>
      </w:r>
      <w:r w:rsidRPr="00937B51">
        <w:rPr>
          <w:i/>
          <w:iCs/>
        </w:rPr>
        <w:t>innovated</w:t>
      </w:r>
      <w:r>
        <w:t>.</w:t>
      </w:r>
    </w:p>
    <w:p w14:paraId="463322BF" w14:textId="77777777" w:rsidR="0095461C" w:rsidRDefault="00D55BDF" w:rsidP="00557004">
      <w:pPr>
        <w:pStyle w:val="Dotpoint1"/>
      </w:pPr>
      <w:r>
        <w:t xml:space="preserve">A limited amount of </w:t>
      </w:r>
      <w:r w:rsidR="00557004">
        <w:t xml:space="preserve">training </w:t>
      </w:r>
      <w:r>
        <w:t xml:space="preserve">was </w:t>
      </w:r>
      <w:r w:rsidR="00557004">
        <w:t>required</w:t>
      </w:r>
      <w:r w:rsidR="00937B51">
        <w:t xml:space="preserve"> </w:t>
      </w:r>
      <w:r w:rsidR="0095461C">
        <w:t xml:space="preserve">for the innovations or adaptations made, with most staff able to transfer existing skills to any new tasks. </w:t>
      </w:r>
    </w:p>
    <w:p w14:paraId="19E931AB" w14:textId="018DEC81" w:rsidR="00557004" w:rsidRDefault="0095461C" w:rsidP="00557004">
      <w:pPr>
        <w:pStyle w:val="Dotpoint1"/>
      </w:pPr>
      <w:r>
        <w:t xml:space="preserve">Where training was undertaken, it was </w:t>
      </w:r>
      <w:r w:rsidR="00D55BDF">
        <w:t xml:space="preserve">mostly </w:t>
      </w:r>
      <w:r w:rsidR="00937B51">
        <w:t xml:space="preserve">unaccredited and </w:t>
      </w:r>
      <w:r w:rsidR="00D55BDF">
        <w:t>d</w:t>
      </w:r>
      <w:r w:rsidR="00557004">
        <w:t xml:space="preserve">one informally </w:t>
      </w:r>
      <w:r w:rsidR="000D3256">
        <w:t>on</w:t>
      </w:r>
      <w:r w:rsidR="00491D57">
        <w:t xml:space="preserve"> </w:t>
      </w:r>
      <w:r w:rsidR="000D3256">
        <w:t>the</w:t>
      </w:r>
      <w:r w:rsidR="00491D57">
        <w:t xml:space="preserve"> </w:t>
      </w:r>
      <w:r w:rsidR="000D3256">
        <w:t xml:space="preserve">job or via free online </w:t>
      </w:r>
      <w:r w:rsidR="000D3256" w:rsidRPr="000D3256">
        <w:t>training (from government, industry association</w:t>
      </w:r>
      <w:r w:rsidR="006F3E0C">
        <w:t>s</w:t>
      </w:r>
      <w:r w:rsidR="000D3256" w:rsidRPr="000D3256">
        <w:t xml:space="preserve"> or vendor websites)</w:t>
      </w:r>
      <w:r w:rsidR="00E325AF">
        <w:t>.</w:t>
      </w:r>
      <w:r w:rsidR="00937B51">
        <w:t xml:space="preserve"> Where accredited training was </w:t>
      </w:r>
      <w:r w:rsidR="00645138">
        <w:t>used</w:t>
      </w:r>
      <w:r w:rsidR="00937B51">
        <w:t xml:space="preserve">, such as in the aged care sector, </w:t>
      </w:r>
      <w:r>
        <w:t xml:space="preserve">it tended to be conducted </w:t>
      </w:r>
      <w:r w:rsidR="00937B51">
        <w:t>online.</w:t>
      </w:r>
    </w:p>
    <w:p w14:paraId="338922CE" w14:textId="56BEDCF0" w:rsidR="006B1EBB" w:rsidRDefault="00557004" w:rsidP="006B1EBB">
      <w:pPr>
        <w:pStyle w:val="Dotpoint1"/>
      </w:pPr>
      <w:bookmarkStart w:id="24" w:name="_Hlk66720810"/>
      <w:r>
        <w:t>Some businesses reported that VET was irrelevant to their needs</w:t>
      </w:r>
      <w:r w:rsidR="00752F8D">
        <w:t xml:space="preserve"> (even pre-pandemic)</w:t>
      </w:r>
      <w:r w:rsidR="00491D57">
        <w:t>,</w:t>
      </w:r>
      <w:r w:rsidR="00645138">
        <w:t xml:space="preserve"> while</w:t>
      </w:r>
      <w:r>
        <w:t xml:space="preserve"> </w:t>
      </w:r>
      <w:r w:rsidR="00CA66CB">
        <w:br/>
      </w:r>
      <w:r>
        <w:t>others reported that VET should be more agile or responsive to the conditions and provide training of short duration.</w:t>
      </w:r>
    </w:p>
    <w:p w14:paraId="3C2F7D33" w14:textId="19C6615D" w:rsidR="006B1EBB" w:rsidRPr="001A3613" w:rsidRDefault="006B1EBB" w:rsidP="006B1EBB">
      <w:pPr>
        <w:pStyle w:val="Dotpoint1"/>
      </w:pPr>
      <w:r>
        <w:t xml:space="preserve">Barriers to innovation </w:t>
      </w:r>
      <w:r w:rsidR="006D7158">
        <w:t>during</w:t>
      </w:r>
      <w:r>
        <w:t xml:space="preserve"> the pandemic included </w:t>
      </w:r>
      <w:r w:rsidR="006F3E0C">
        <w:t xml:space="preserve">a </w:t>
      </w:r>
      <w:r w:rsidRPr="003A16CC">
        <w:t>lack of financial resources</w:t>
      </w:r>
      <w:r>
        <w:t xml:space="preserve">, </w:t>
      </w:r>
      <w:r w:rsidRPr="003A16CC">
        <w:t>limited innovation options</w:t>
      </w:r>
      <w:r w:rsidR="006D7158">
        <w:t xml:space="preserve"> and</w:t>
      </w:r>
      <w:r>
        <w:t xml:space="preserve"> the conservative nature of their sector, </w:t>
      </w:r>
      <w:r w:rsidR="006D7158">
        <w:t xml:space="preserve">as well as </w:t>
      </w:r>
      <w:r w:rsidRPr="003A16CC">
        <w:t xml:space="preserve">survival of the business </w:t>
      </w:r>
      <w:r>
        <w:t>being</w:t>
      </w:r>
      <w:r w:rsidRPr="003A16CC">
        <w:t xml:space="preserve"> a higher priority.</w:t>
      </w:r>
      <w:r>
        <w:t xml:space="preserve"> A lack of skills or inability to access training was not identified as a barrier to innovation.</w:t>
      </w:r>
    </w:p>
    <w:bookmarkEnd w:id="23"/>
    <w:bookmarkEnd w:id="24"/>
    <w:p w14:paraId="35372D9D" w14:textId="77777777" w:rsidR="00055A11" w:rsidRDefault="00055A11" w:rsidP="00CE248F">
      <w:pPr>
        <w:pStyle w:val="Text"/>
      </w:pPr>
    </w:p>
    <w:p w14:paraId="58349E1E" w14:textId="353B0B8F" w:rsidR="00CE248F" w:rsidRPr="005C2FCF" w:rsidRDefault="00523D23" w:rsidP="00CE248F">
      <w:pPr>
        <w:pStyle w:val="Text"/>
      </w:pPr>
      <w:r>
        <w:t>Simon Walker</w:t>
      </w:r>
      <w:r w:rsidR="00CE248F">
        <w:br/>
      </w:r>
      <w:r w:rsidR="00CE248F" w:rsidRPr="005C2FCF">
        <w:t>Managing Director, NCVER</w:t>
      </w:r>
    </w:p>
    <w:bookmarkEnd w:id="20"/>
    <w:bookmarkEnd w:id="21"/>
    <w:bookmarkEnd w:id="22"/>
    <w:p w14:paraId="75A2DA29" w14:textId="77777777" w:rsidR="00606061" w:rsidRPr="005C2FCF" w:rsidRDefault="00606061" w:rsidP="005955B2">
      <w:pPr>
        <w:pStyle w:val="Text"/>
      </w:pPr>
    </w:p>
    <w:p w14:paraId="03983B01" w14:textId="77777777" w:rsidR="00F33784" w:rsidRDefault="00F33784" w:rsidP="003813E4">
      <w:pPr>
        <w:pStyle w:val="Contents"/>
      </w:pPr>
    </w:p>
    <w:p w14:paraId="021C3C41" w14:textId="77777777" w:rsidR="00F33784" w:rsidRDefault="00F33784" w:rsidP="003813E4">
      <w:pPr>
        <w:pStyle w:val="Contents"/>
        <w:sectPr w:rsidR="00F33784" w:rsidSect="00E10CD4">
          <w:headerReference w:type="default" r:id="rId21"/>
          <w:footerReference w:type="even" r:id="rId22"/>
          <w:footerReference w:type="default" r:id="rId23"/>
          <w:pgSz w:w="11907" w:h="16840" w:code="9"/>
          <w:pgMar w:top="1276" w:right="1418" w:bottom="992" w:left="1418" w:header="709" w:footer="420" w:gutter="0"/>
          <w:cols w:space="708"/>
          <w:docGrid w:linePitch="360"/>
        </w:sectPr>
      </w:pPr>
    </w:p>
    <w:p w14:paraId="10404782" w14:textId="77777777" w:rsidR="00A071F8" w:rsidRDefault="00324917" w:rsidP="0036639C">
      <w:pPr>
        <w:pStyle w:val="Heading1"/>
        <w:mirrorIndents/>
      </w:pPr>
      <w:bookmarkStart w:id="25" w:name="_Toc275542998"/>
      <w:bookmarkStart w:id="26" w:name="_Toc416260895"/>
      <w:bookmarkStart w:id="27" w:name="_Toc416421649"/>
      <w:bookmarkStart w:id="28" w:name="_Toc421789466"/>
      <w:bookmarkStart w:id="29" w:name="_Toc70090146"/>
      <w:bookmarkStart w:id="30" w:name="_Toc72487212"/>
      <w:r>
        <w:lastRenderedPageBreak/>
        <w:t>Acknowledg</w:t>
      </w:r>
      <w:r w:rsidR="00A071F8" w:rsidRPr="00732E04">
        <w:t>ments</w:t>
      </w:r>
      <w:bookmarkEnd w:id="25"/>
      <w:bookmarkEnd w:id="26"/>
      <w:bookmarkEnd w:id="27"/>
      <w:bookmarkEnd w:id="28"/>
      <w:bookmarkEnd w:id="29"/>
      <w:bookmarkEnd w:id="30"/>
    </w:p>
    <w:p w14:paraId="0D03FB0F" w14:textId="6C55B190" w:rsidR="00324917" w:rsidRPr="00EE3017" w:rsidRDefault="00EE3017" w:rsidP="00324917">
      <w:pPr>
        <w:pStyle w:val="Text"/>
        <w:rPr>
          <w:bCs/>
          <w:noProof/>
        </w:rPr>
      </w:pPr>
      <w:r w:rsidRPr="00EE3017">
        <w:rPr>
          <w:bCs/>
          <w:noProof/>
        </w:rPr>
        <w:t xml:space="preserve">NCVER would like to express appreciation to the businesses and peak bodies who provided their time, knowledge and </w:t>
      </w:r>
      <w:r w:rsidRPr="006F3E0C">
        <w:rPr>
          <w:bCs/>
          <w:noProof/>
        </w:rPr>
        <w:t>experiences to inform this report</w:t>
      </w:r>
      <w:r w:rsidRPr="00EE3017">
        <w:rPr>
          <w:bCs/>
          <w:noProof/>
        </w:rPr>
        <w:t xml:space="preserve">, often under difficult circumstances related to </w:t>
      </w:r>
      <w:r w:rsidR="00F35D31">
        <w:rPr>
          <w:bCs/>
          <w:noProof/>
        </w:rPr>
        <w:br/>
      </w:r>
      <w:r w:rsidRPr="00EE3017">
        <w:rPr>
          <w:bCs/>
          <w:noProof/>
        </w:rPr>
        <w:t>the pandemic.</w:t>
      </w:r>
    </w:p>
    <w:p w14:paraId="4A562579" w14:textId="7D93CB20" w:rsidR="00A071F8" w:rsidRDefault="00EE3017" w:rsidP="005955B2">
      <w:pPr>
        <w:pStyle w:val="Text"/>
        <w:rPr>
          <w:noProof/>
        </w:rPr>
      </w:pPr>
      <w:r>
        <w:rPr>
          <w:noProof/>
        </w:rPr>
        <w:t xml:space="preserve">Our appreciation is also extended to the </w:t>
      </w:r>
      <w:r w:rsidR="006F3E0C">
        <w:t xml:space="preserve">Project Advisory Committee </w:t>
      </w:r>
      <w:r>
        <w:t xml:space="preserve">members for their guidance and comments </w:t>
      </w:r>
      <w:r w:rsidR="00725AD2">
        <w:rPr>
          <w:noProof/>
        </w:rPr>
        <w:t>during</w:t>
      </w:r>
      <w:r>
        <w:t xml:space="preserve"> this project.</w:t>
      </w:r>
    </w:p>
    <w:p w14:paraId="17753C8F" w14:textId="77777777" w:rsidR="00EE3017" w:rsidRDefault="00EE3017" w:rsidP="005955B2">
      <w:pPr>
        <w:pStyle w:val="Text"/>
        <w:rPr>
          <w:noProof/>
        </w:rPr>
      </w:pPr>
    </w:p>
    <w:p w14:paraId="6CC314BC" w14:textId="232682D0" w:rsidR="00EE3017" w:rsidRDefault="00EE3017" w:rsidP="005955B2">
      <w:pPr>
        <w:pStyle w:val="Text"/>
        <w:rPr>
          <w:noProof/>
        </w:rPr>
        <w:sectPr w:rsidR="00EE3017" w:rsidSect="00E10CD4">
          <w:headerReference w:type="default" r:id="rId24"/>
          <w:footerReference w:type="even" r:id="rId25"/>
          <w:footerReference w:type="default" r:id="rId26"/>
          <w:pgSz w:w="11907" w:h="16840" w:code="9"/>
          <w:pgMar w:top="1276" w:right="1418" w:bottom="992" w:left="1418" w:header="709" w:footer="556" w:gutter="0"/>
          <w:cols w:space="708"/>
          <w:docGrid w:linePitch="360"/>
        </w:sectPr>
      </w:pPr>
    </w:p>
    <w:p w14:paraId="12FF6989" w14:textId="279855B0" w:rsidR="00EB0AD7" w:rsidRPr="003813E4" w:rsidRDefault="00984FC2" w:rsidP="003813E4">
      <w:pPr>
        <w:pStyle w:val="Contents"/>
      </w:pPr>
      <w:r>
        <w:rPr>
          <w:noProof/>
        </w:rPr>
        <w:lastRenderedPageBreak/>
        <w:drawing>
          <wp:anchor distT="0" distB="0" distL="114300" distR="114300" simplePos="0" relativeHeight="252011520" behindDoc="0" locked="0" layoutInCell="1" allowOverlap="1" wp14:anchorId="077973B0" wp14:editId="47EB2D74">
            <wp:simplePos x="0" y="0"/>
            <wp:positionH relativeFrom="column">
              <wp:posOffset>1820545</wp:posOffset>
            </wp:positionH>
            <wp:positionV relativeFrom="paragraph">
              <wp:posOffset>542925</wp:posOffset>
            </wp:positionV>
            <wp:extent cx="417830" cy="417830"/>
            <wp:effectExtent l="0" t="0" r="127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anchor>
        </w:drawing>
      </w:r>
      <w:r>
        <w:rPr>
          <w:noProof/>
        </w:rPr>
        <w:drawing>
          <wp:anchor distT="0" distB="0" distL="114300" distR="114300" simplePos="0" relativeHeight="252008448" behindDoc="0" locked="0" layoutInCell="1" allowOverlap="1" wp14:anchorId="5C65C424" wp14:editId="243B8519">
            <wp:simplePos x="0" y="0"/>
            <wp:positionH relativeFrom="column">
              <wp:posOffset>1365250</wp:posOffset>
            </wp:positionH>
            <wp:positionV relativeFrom="paragraph">
              <wp:posOffset>544195</wp:posOffset>
            </wp:positionV>
            <wp:extent cx="417830" cy="417830"/>
            <wp:effectExtent l="0" t="0" r="127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anchor>
        </w:drawing>
      </w:r>
      <w:r>
        <w:rPr>
          <w:rFonts w:ascii="Avant Garde" w:hAnsi="Avant Garde"/>
          <w:noProof/>
        </w:rPr>
        <w:drawing>
          <wp:anchor distT="0" distB="0" distL="114300" distR="114300" simplePos="0" relativeHeight="252005376" behindDoc="0" locked="0" layoutInCell="1" allowOverlap="1" wp14:anchorId="1682A018" wp14:editId="1A6DCE46">
            <wp:simplePos x="0" y="0"/>
            <wp:positionH relativeFrom="column">
              <wp:posOffset>910590</wp:posOffset>
            </wp:positionH>
            <wp:positionV relativeFrom="paragraph">
              <wp:posOffset>542925</wp:posOffset>
            </wp:positionV>
            <wp:extent cx="417830" cy="417830"/>
            <wp:effectExtent l="0" t="0" r="127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anchor>
        </w:drawing>
      </w:r>
      <w:r w:rsidR="008359CF">
        <w:rPr>
          <w:noProof/>
        </w:rPr>
        <w:drawing>
          <wp:anchor distT="0" distB="0" distL="114300" distR="114300" simplePos="0" relativeHeight="252003328" behindDoc="0" locked="0" layoutInCell="1" allowOverlap="1" wp14:anchorId="5BEB376B" wp14:editId="018F2422">
            <wp:simplePos x="0" y="0"/>
            <wp:positionH relativeFrom="column">
              <wp:posOffset>455930</wp:posOffset>
            </wp:positionH>
            <wp:positionV relativeFrom="paragraph">
              <wp:posOffset>542925</wp:posOffset>
            </wp:positionV>
            <wp:extent cx="417830" cy="417830"/>
            <wp:effectExtent l="0" t="0" r="127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anchor>
        </w:drawing>
      </w:r>
      <w:r w:rsidR="00A16557" w:rsidRPr="00BE5DCB">
        <w:rPr>
          <w:noProof/>
          <w:lang w:eastAsia="en-AU"/>
        </w:rPr>
        <w:drawing>
          <wp:anchor distT="0" distB="0" distL="114300" distR="114300" simplePos="0" relativeHeight="251943936" behindDoc="0" locked="0" layoutInCell="1" allowOverlap="1" wp14:anchorId="3857020F" wp14:editId="6B69D184">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9"/>
      <w:bookmarkEnd w:id="10"/>
      <w:bookmarkEnd w:id="11"/>
    </w:p>
    <w:p w14:paraId="6CB3B24D" w14:textId="292E3FA6" w:rsidR="008B659D" w:rsidRDefault="002947D3" w:rsidP="008359CF">
      <w:pPr>
        <w:pStyle w:val="TOC1"/>
        <w:tabs>
          <w:tab w:val="clear" w:pos="6804"/>
          <w:tab w:val="right" w:pos="8505"/>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p>
    <w:p w14:paraId="44CC1A66" w14:textId="4BBB1F0E" w:rsidR="008B659D" w:rsidRDefault="008B659D" w:rsidP="008B659D">
      <w:pPr>
        <w:pStyle w:val="TOC1"/>
        <w:tabs>
          <w:tab w:val="clear" w:pos="6804"/>
          <w:tab w:val="right" w:pos="8505"/>
        </w:tabs>
        <w:ind w:right="-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_Toc72487215 \h </w:instrText>
      </w:r>
      <w:r>
        <w:fldChar w:fldCharType="separate"/>
      </w:r>
      <w:r w:rsidR="00AA7436">
        <w:t>7</w:t>
      </w:r>
      <w:r>
        <w:fldChar w:fldCharType="end"/>
      </w:r>
    </w:p>
    <w:p w14:paraId="651DA095" w14:textId="63D45CB7" w:rsidR="008B659D" w:rsidRDefault="008B659D" w:rsidP="008B659D">
      <w:pPr>
        <w:pStyle w:val="TOC2"/>
        <w:tabs>
          <w:tab w:val="clear" w:pos="6804"/>
          <w:tab w:val="right" w:pos="8505"/>
        </w:tabs>
        <w:ind w:right="-1"/>
        <w:rPr>
          <w:rFonts w:asciiTheme="minorHAnsi" w:eastAsiaTheme="minorEastAsia" w:hAnsiTheme="minorHAnsi" w:cstheme="minorBidi"/>
          <w:color w:val="auto"/>
          <w:sz w:val="22"/>
          <w:szCs w:val="22"/>
          <w:lang w:eastAsia="en-AU"/>
        </w:rPr>
      </w:pPr>
      <w:r>
        <w:t>The use of VET to implement innovations/adaptations</w:t>
      </w:r>
      <w:r>
        <w:tab/>
      </w:r>
      <w:r>
        <w:fldChar w:fldCharType="begin"/>
      </w:r>
      <w:r>
        <w:instrText xml:space="preserve"> PAGEREF _Toc72487216 \h </w:instrText>
      </w:r>
      <w:r>
        <w:fldChar w:fldCharType="separate"/>
      </w:r>
      <w:r w:rsidR="00AA7436">
        <w:t>7</w:t>
      </w:r>
      <w:r>
        <w:fldChar w:fldCharType="end"/>
      </w:r>
    </w:p>
    <w:p w14:paraId="3CA652B0" w14:textId="461F07E7" w:rsidR="008B659D" w:rsidRDefault="008B659D" w:rsidP="008B659D">
      <w:pPr>
        <w:pStyle w:val="TOC2"/>
        <w:tabs>
          <w:tab w:val="clear" w:pos="6804"/>
          <w:tab w:val="right" w:pos="8505"/>
        </w:tabs>
        <w:ind w:right="-1"/>
        <w:rPr>
          <w:rFonts w:asciiTheme="minorHAnsi" w:eastAsiaTheme="minorEastAsia" w:hAnsiTheme="minorHAnsi" w:cstheme="minorBidi"/>
          <w:color w:val="auto"/>
          <w:sz w:val="22"/>
          <w:szCs w:val="22"/>
          <w:lang w:eastAsia="en-AU"/>
        </w:rPr>
      </w:pPr>
      <w:r>
        <w:t>Outlook for VET</w:t>
      </w:r>
      <w:r>
        <w:tab/>
      </w:r>
      <w:r>
        <w:fldChar w:fldCharType="begin"/>
      </w:r>
      <w:r>
        <w:instrText xml:space="preserve"> PAGEREF _Toc72487217 \h </w:instrText>
      </w:r>
      <w:r>
        <w:fldChar w:fldCharType="separate"/>
      </w:r>
      <w:r w:rsidR="00AA7436">
        <w:t>7</w:t>
      </w:r>
      <w:r>
        <w:fldChar w:fldCharType="end"/>
      </w:r>
    </w:p>
    <w:p w14:paraId="53BF0C9E" w14:textId="35C4E7B8" w:rsidR="008B659D" w:rsidRDefault="008B659D" w:rsidP="008B659D">
      <w:pPr>
        <w:pStyle w:val="TOC2"/>
        <w:tabs>
          <w:tab w:val="clear" w:pos="6804"/>
          <w:tab w:val="right" w:pos="8505"/>
        </w:tabs>
        <w:ind w:right="-1"/>
        <w:rPr>
          <w:rFonts w:asciiTheme="minorHAnsi" w:eastAsiaTheme="minorEastAsia" w:hAnsiTheme="minorHAnsi" w:cstheme="minorBidi"/>
          <w:color w:val="auto"/>
          <w:sz w:val="22"/>
          <w:szCs w:val="22"/>
          <w:lang w:eastAsia="en-AU"/>
        </w:rPr>
      </w:pPr>
      <w:r>
        <w:t>Innovation and adaptation through the pandemic</w:t>
      </w:r>
      <w:r>
        <w:tab/>
      </w:r>
      <w:r>
        <w:fldChar w:fldCharType="begin"/>
      </w:r>
      <w:r>
        <w:instrText xml:space="preserve"> PAGEREF _Toc72487218 \h </w:instrText>
      </w:r>
      <w:r>
        <w:fldChar w:fldCharType="separate"/>
      </w:r>
      <w:r w:rsidR="00AA7436">
        <w:t>8</w:t>
      </w:r>
      <w:r>
        <w:fldChar w:fldCharType="end"/>
      </w:r>
    </w:p>
    <w:p w14:paraId="6353EBB4" w14:textId="67A6AA62" w:rsidR="008B659D" w:rsidRDefault="008B659D" w:rsidP="008B659D">
      <w:pPr>
        <w:pStyle w:val="TOC1"/>
        <w:tabs>
          <w:tab w:val="clear" w:pos="6804"/>
          <w:tab w:val="right" w:pos="8505"/>
        </w:tabs>
        <w:ind w:right="-1"/>
        <w:rPr>
          <w:rFonts w:asciiTheme="minorHAnsi" w:eastAsiaTheme="minorEastAsia" w:hAnsiTheme="minorHAnsi" w:cstheme="minorBidi"/>
          <w:color w:val="auto"/>
          <w:sz w:val="22"/>
          <w:szCs w:val="22"/>
          <w:lang w:eastAsia="en-AU"/>
        </w:rPr>
      </w:pPr>
      <w:r>
        <w:t>Innovation and adaptation due to  the pandemic</w:t>
      </w:r>
      <w:r>
        <w:tab/>
      </w:r>
      <w:r>
        <w:fldChar w:fldCharType="begin"/>
      </w:r>
      <w:r>
        <w:instrText xml:space="preserve"> PAGEREF _Toc72487219 \h </w:instrText>
      </w:r>
      <w:r>
        <w:fldChar w:fldCharType="separate"/>
      </w:r>
      <w:r w:rsidR="00AA7436">
        <w:t>10</w:t>
      </w:r>
      <w:r>
        <w:fldChar w:fldCharType="end"/>
      </w:r>
    </w:p>
    <w:p w14:paraId="25863E38" w14:textId="5044A387" w:rsidR="008B659D" w:rsidRDefault="008B659D" w:rsidP="008B659D">
      <w:pPr>
        <w:pStyle w:val="TOC2"/>
        <w:tabs>
          <w:tab w:val="clear" w:pos="6804"/>
          <w:tab w:val="right" w:pos="8505"/>
        </w:tabs>
        <w:ind w:right="-1"/>
        <w:rPr>
          <w:rFonts w:asciiTheme="minorHAnsi" w:eastAsiaTheme="minorEastAsia" w:hAnsiTheme="minorHAnsi" w:cstheme="minorBidi"/>
          <w:color w:val="auto"/>
          <w:sz w:val="22"/>
          <w:szCs w:val="22"/>
          <w:lang w:eastAsia="en-AU"/>
        </w:rPr>
      </w:pPr>
      <w:r>
        <w:t>Adaptation (versus innovation)</w:t>
      </w:r>
      <w:r>
        <w:tab/>
      </w:r>
      <w:r>
        <w:fldChar w:fldCharType="begin"/>
      </w:r>
      <w:r>
        <w:instrText xml:space="preserve"> PAGEREF _Toc72487220 \h </w:instrText>
      </w:r>
      <w:r>
        <w:fldChar w:fldCharType="separate"/>
      </w:r>
      <w:r w:rsidR="00AA7436">
        <w:t>10</w:t>
      </w:r>
      <w:r>
        <w:fldChar w:fldCharType="end"/>
      </w:r>
    </w:p>
    <w:p w14:paraId="2A0DBE6A" w14:textId="31AD4903" w:rsidR="008B659D" w:rsidRDefault="008B659D" w:rsidP="008B659D">
      <w:pPr>
        <w:pStyle w:val="TOC2"/>
        <w:tabs>
          <w:tab w:val="clear" w:pos="6804"/>
          <w:tab w:val="right" w:pos="8505"/>
        </w:tabs>
        <w:ind w:right="-1"/>
        <w:rPr>
          <w:rFonts w:asciiTheme="minorHAnsi" w:eastAsiaTheme="minorEastAsia" w:hAnsiTheme="minorHAnsi" w:cstheme="minorBidi"/>
          <w:color w:val="auto"/>
          <w:sz w:val="22"/>
          <w:szCs w:val="22"/>
          <w:lang w:eastAsia="en-AU"/>
        </w:rPr>
      </w:pPr>
      <w:r>
        <w:t>Adaptation and innovation in the case study industries</w:t>
      </w:r>
      <w:r>
        <w:tab/>
      </w:r>
      <w:r>
        <w:fldChar w:fldCharType="begin"/>
      </w:r>
      <w:r>
        <w:instrText xml:space="preserve"> PAGEREF _Toc72487221 \h </w:instrText>
      </w:r>
      <w:r>
        <w:fldChar w:fldCharType="separate"/>
      </w:r>
      <w:r w:rsidR="00AA7436">
        <w:t>10</w:t>
      </w:r>
      <w:r>
        <w:fldChar w:fldCharType="end"/>
      </w:r>
    </w:p>
    <w:p w14:paraId="6C4EBAB4" w14:textId="4D1881F6" w:rsidR="008B659D" w:rsidRDefault="008B659D" w:rsidP="008B659D">
      <w:pPr>
        <w:pStyle w:val="TOC2"/>
        <w:tabs>
          <w:tab w:val="clear" w:pos="6804"/>
          <w:tab w:val="right" w:pos="8505"/>
        </w:tabs>
        <w:ind w:right="-1"/>
        <w:rPr>
          <w:rFonts w:asciiTheme="minorHAnsi" w:eastAsiaTheme="minorEastAsia" w:hAnsiTheme="minorHAnsi" w:cstheme="minorBidi"/>
          <w:color w:val="auto"/>
          <w:sz w:val="22"/>
          <w:szCs w:val="22"/>
          <w:lang w:eastAsia="en-AU"/>
        </w:rPr>
      </w:pPr>
      <w:r>
        <w:t>Online business and working from home</w:t>
      </w:r>
      <w:r>
        <w:tab/>
      </w:r>
      <w:r>
        <w:fldChar w:fldCharType="begin"/>
      </w:r>
      <w:r>
        <w:instrText xml:space="preserve"> PAGEREF _Toc72487222 \h </w:instrText>
      </w:r>
      <w:r>
        <w:fldChar w:fldCharType="separate"/>
      </w:r>
      <w:r w:rsidR="00AA7436">
        <w:t>14</w:t>
      </w:r>
      <w:r>
        <w:fldChar w:fldCharType="end"/>
      </w:r>
    </w:p>
    <w:p w14:paraId="235D6F32" w14:textId="3F4F1E51" w:rsidR="008B659D" w:rsidRDefault="008B659D" w:rsidP="008B659D">
      <w:pPr>
        <w:pStyle w:val="TOC2"/>
        <w:tabs>
          <w:tab w:val="clear" w:pos="6804"/>
          <w:tab w:val="right" w:pos="8505"/>
        </w:tabs>
        <w:ind w:right="-1"/>
        <w:rPr>
          <w:rFonts w:asciiTheme="minorHAnsi" w:eastAsiaTheme="minorEastAsia" w:hAnsiTheme="minorHAnsi" w:cstheme="minorBidi"/>
          <w:color w:val="auto"/>
          <w:sz w:val="22"/>
          <w:szCs w:val="22"/>
          <w:lang w:eastAsia="en-AU"/>
        </w:rPr>
      </w:pPr>
      <w:r>
        <w:t>Barriers to innovation</w:t>
      </w:r>
      <w:r>
        <w:tab/>
      </w:r>
      <w:r>
        <w:fldChar w:fldCharType="begin"/>
      </w:r>
      <w:r>
        <w:instrText xml:space="preserve"> PAGEREF _Toc72487223 \h </w:instrText>
      </w:r>
      <w:r>
        <w:fldChar w:fldCharType="separate"/>
      </w:r>
      <w:r w:rsidR="00AA7436">
        <w:t>15</w:t>
      </w:r>
      <w:r>
        <w:fldChar w:fldCharType="end"/>
      </w:r>
    </w:p>
    <w:p w14:paraId="527FA8E7" w14:textId="2A78E84E" w:rsidR="008B659D" w:rsidRDefault="008B659D" w:rsidP="008B659D">
      <w:pPr>
        <w:pStyle w:val="TOC2"/>
        <w:tabs>
          <w:tab w:val="clear" w:pos="6804"/>
          <w:tab w:val="right" w:pos="8505"/>
        </w:tabs>
        <w:ind w:right="-1"/>
        <w:rPr>
          <w:rFonts w:asciiTheme="minorHAnsi" w:eastAsiaTheme="minorEastAsia" w:hAnsiTheme="minorHAnsi" w:cstheme="minorBidi"/>
          <w:color w:val="auto"/>
          <w:sz w:val="22"/>
          <w:szCs w:val="22"/>
          <w:lang w:eastAsia="en-AU"/>
        </w:rPr>
      </w:pPr>
      <w:r>
        <w:t>Future innovation</w:t>
      </w:r>
      <w:r>
        <w:tab/>
      </w:r>
      <w:r>
        <w:fldChar w:fldCharType="begin"/>
      </w:r>
      <w:r>
        <w:instrText xml:space="preserve"> PAGEREF _Toc72487224 \h </w:instrText>
      </w:r>
      <w:r>
        <w:fldChar w:fldCharType="separate"/>
      </w:r>
      <w:r w:rsidR="00AA7436">
        <w:t>15</w:t>
      </w:r>
      <w:r>
        <w:fldChar w:fldCharType="end"/>
      </w:r>
    </w:p>
    <w:p w14:paraId="067F9AA9" w14:textId="4A9626B1" w:rsidR="008B659D" w:rsidRDefault="008B659D" w:rsidP="008B659D">
      <w:pPr>
        <w:pStyle w:val="TOC1"/>
        <w:tabs>
          <w:tab w:val="clear" w:pos="6804"/>
          <w:tab w:val="right" w:pos="8505"/>
        </w:tabs>
        <w:ind w:right="-1"/>
        <w:rPr>
          <w:rFonts w:asciiTheme="minorHAnsi" w:eastAsiaTheme="minorEastAsia" w:hAnsiTheme="minorHAnsi" w:cstheme="minorBidi"/>
          <w:color w:val="auto"/>
          <w:sz w:val="22"/>
          <w:szCs w:val="22"/>
          <w:lang w:eastAsia="en-AU"/>
        </w:rPr>
      </w:pPr>
      <w:r>
        <w:t>The role of VET in meeting skills needs arising from innovation</w:t>
      </w:r>
      <w:r>
        <w:tab/>
      </w:r>
      <w:r>
        <w:fldChar w:fldCharType="begin"/>
      </w:r>
      <w:r>
        <w:instrText xml:space="preserve"> PAGEREF _Toc72487225 \h </w:instrText>
      </w:r>
      <w:r>
        <w:fldChar w:fldCharType="separate"/>
      </w:r>
      <w:r w:rsidR="00AA7436">
        <w:t>17</w:t>
      </w:r>
      <w:r>
        <w:fldChar w:fldCharType="end"/>
      </w:r>
    </w:p>
    <w:p w14:paraId="685CF8B8" w14:textId="1788CA9C" w:rsidR="008B659D" w:rsidRDefault="008B659D" w:rsidP="008B659D">
      <w:pPr>
        <w:pStyle w:val="TOC2"/>
        <w:tabs>
          <w:tab w:val="clear" w:pos="6804"/>
          <w:tab w:val="right" w:pos="8505"/>
        </w:tabs>
        <w:ind w:right="-1"/>
        <w:rPr>
          <w:rFonts w:asciiTheme="minorHAnsi" w:eastAsiaTheme="minorEastAsia" w:hAnsiTheme="minorHAnsi" w:cstheme="minorBidi"/>
          <w:color w:val="auto"/>
          <w:sz w:val="22"/>
          <w:szCs w:val="22"/>
          <w:lang w:eastAsia="en-AU"/>
        </w:rPr>
      </w:pPr>
      <w:r>
        <w:t>The shift to online delivery of training</w:t>
      </w:r>
      <w:r>
        <w:tab/>
      </w:r>
      <w:r>
        <w:fldChar w:fldCharType="begin"/>
      </w:r>
      <w:r>
        <w:instrText xml:space="preserve"> PAGEREF _Toc72487226 \h </w:instrText>
      </w:r>
      <w:r>
        <w:fldChar w:fldCharType="separate"/>
      </w:r>
      <w:r w:rsidR="00AA7436">
        <w:t>19</w:t>
      </w:r>
      <w:r>
        <w:fldChar w:fldCharType="end"/>
      </w:r>
    </w:p>
    <w:p w14:paraId="51BE94F1" w14:textId="0351B794" w:rsidR="008B659D" w:rsidRDefault="008B659D" w:rsidP="008B659D">
      <w:pPr>
        <w:pStyle w:val="TOC2"/>
        <w:tabs>
          <w:tab w:val="clear" w:pos="6804"/>
          <w:tab w:val="right" w:pos="8505"/>
        </w:tabs>
        <w:ind w:right="-1"/>
        <w:rPr>
          <w:rFonts w:asciiTheme="minorHAnsi" w:eastAsiaTheme="minorEastAsia" w:hAnsiTheme="minorHAnsi" w:cstheme="minorBidi"/>
          <w:color w:val="auto"/>
          <w:sz w:val="22"/>
          <w:szCs w:val="22"/>
          <w:lang w:eastAsia="en-AU"/>
        </w:rPr>
      </w:pPr>
      <w:r>
        <w:t>Before the pandemic</w:t>
      </w:r>
      <w:r>
        <w:tab/>
      </w:r>
      <w:r>
        <w:fldChar w:fldCharType="begin"/>
      </w:r>
      <w:r>
        <w:instrText xml:space="preserve"> PAGEREF _Toc72487227 \h </w:instrText>
      </w:r>
      <w:r>
        <w:fldChar w:fldCharType="separate"/>
      </w:r>
      <w:r w:rsidR="00AA7436">
        <w:t>20</w:t>
      </w:r>
      <w:r>
        <w:fldChar w:fldCharType="end"/>
      </w:r>
    </w:p>
    <w:p w14:paraId="1764C32F" w14:textId="1D7F7BC9" w:rsidR="008B659D" w:rsidRDefault="008B659D" w:rsidP="008B659D">
      <w:pPr>
        <w:pStyle w:val="TOC2"/>
        <w:tabs>
          <w:tab w:val="clear" w:pos="6804"/>
          <w:tab w:val="right" w:pos="8505"/>
        </w:tabs>
        <w:ind w:right="-1"/>
        <w:rPr>
          <w:rFonts w:asciiTheme="minorHAnsi" w:eastAsiaTheme="minorEastAsia" w:hAnsiTheme="minorHAnsi" w:cstheme="minorBidi"/>
          <w:color w:val="auto"/>
          <w:sz w:val="22"/>
          <w:szCs w:val="22"/>
          <w:lang w:eastAsia="en-AU"/>
        </w:rPr>
      </w:pPr>
      <w:r>
        <w:t>After the pandemic</w:t>
      </w:r>
      <w:r>
        <w:tab/>
      </w:r>
      <w:r>
        <w:fldChar w:fldCharType="begin"/>
      </w:r>
      <w:r>
        <w:instrText xml:space="preserve"> PAGEREF _Toc72487228 \h </w:instrText>
      </w:r>
      <w:r>
        <w:fldChar w:fldCharType="separate"/>
      </w:r>
      <w:r w:rsidR="00AA7436">
        <w:t>20</w:t>
      </w:r>
      <w:r>
        <w:fldChar w:fldCharType="end"/>
      </w:r>
    </w:p>
    <w:p w14:paraId="0FA0AF8E" w14:textId="6258E471" w:rsidR="008B659D" w:rsidRDefault="008B659D" w:rsidP="008B659D">
      <w:pPr>
        <w:pStyle w:val="TOC1"/>
        <w:tabs>
          <w:tab w:val="clear" w:pos="6804"/>
          <w:tab w:val="right" w:pos="8505"/>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_Toc72487229 \h </w:instrText>
      </w:r>
      <w:r>
        <w:fldChar w:fldCharType="separate"/>
      </w:r>
      <w:r w:rsidR="00AA7436">
        <w:t>23</w:t>
      </w:r>
      <w:r>
        <w:fldChar w:fldCharType="end"/>
      </w:r>
    </w:p>
    <w:p w14:paraId="227B8705" w14:textId="590877DF" w:rsidR="008B659D" w:rsidRDefault="008B659D" w:rsidP="008B659D">
      <w:pPr>
        <w:pStyle w:val="TOC1"/>
        <w:tabs>
          <w:tab w:val="clear" w:pos="6804"/>
          <w:tab w:val="right" w:pos="8505"/>
        </w:tabs>
        <w:ind w:right="-1"/>
        <w:rPr>
          <w:rFonts w:asciiTheme="minorHAnsi" w:eastAsiaTheme="minorEastAsia" w:hAnsiTheme="minorHAnsi" w:cstheme="minorBidi"/>
          <w:color w:val="auto"/>
          <w:sz w:val="22"/>
          <w:szCs w:val="22"/>
          <w:lang w:eastAsia="en-AU"/>
        </w:rPr>
      </w:pPr>
      <w:r>
        <w:t>Appendix</w:t>
      </w:r>
      <w:r>
        <w:tab/>
      </w:r>
      <w:r>
        <w:fldChar w:fldCharType="begin"/>
      </w:r>
      <w:r>
        <w:instrText xml:space="preserve"> PAGEREF _Toc72487230 \h </w:instrText>
      </w:r>
      <w:r>
        <w:fldChar w:fldCharType="separate"/>
      </w:r>
      <w:r w:rsidR="00AA7436">
        <w:t>25</w:t>
      </w:r>
      <w:r>
        <w:fldChar w:fldCharType="end"/>
      </w:r>
    </w:p>
    <w:p w14:paraId="77F799A3" w14:textId="4D04384B" w:rsidR="008B659D" w:rsidRPr="008B659D" w:rsidRDefault="008B659D" w:rsidP="003409A7">
      <w:pPr>
        <w:pStyle w:val="TOC2"/>
        <w:tabs>
          <w:tab w:val="clear" w:pos="6804"/>
          <w:tab w:val="left" w:pos="567"/>
          <w:tab w:val="right" w:pos="8505"/>
        </w:tabs>
        <w:ind w:right="-1"/>
        <w:rPr>
          <w:rFonts w:eastAsiaTheme="minorEastAsia"/>
        </w:rPr>
      </w:pPr>
      <w:r w:rsidRPr="008B659D">
        <w:t>A</w:t>
      </w:r>
      <w:r>
        <w:t xml:space="preserve"> </w:t>
      </w:r>
      <w:r>
        <w:tab/>
      </w:r>
      <w:r w:rsidRPr="008B659D">
        <w:t>Method</w:t>
      </w:r>
      <w:r w:rsidRPr="008B659D">
        <w:tab/>
      </w:r>
      <w:r w:rsidRPr="008B659D">
        <w:fldChar w:fldCharType="begin"/>
      </w:r>
      <w:r w:rsidRPr="008B659D">
        <w:instrText xml:space="preserve"> PAGEREF _Toc72487231 \h </w:instrText>
      </w:r>
      <w:r w:rsidRPr="008B659D">
        <w:fldChar w:fldCharType="separate"/>
      </w:r>
      <w:r w:rsidR="00AA7436">
        <w:t>25</w:t>
      </w:r>
      <w:r w:rsidRPr="008B659D">
        <w:fldChar w:fldCharType="end"/>
      </w:r>
    </w:p>
    <w:p w14:paraId="70CE05B6" w14:textId="648EE8E7" w:rsidR="008B659D" w:rsidRPr="008B659D" w:rsidRDefault="008B659D" w:rsidP="003409A7">
      <w:pPr>
        <w:pStyle w:val="TOC2"/>
        <w:tabs>
          <w:tab w:val="clear" w:pos="6804"/>
          <w:tab w:val="left" w:pos="567"/>
          <w:tab w:val="left" w:pos="851"/>
          <w:tab w:val="right" w:pos="8505"/>
        </w:tabs>
        <w:ind w:right="-1"/>
        <w:rPr>
          <w:rFonts w:eastAsiaTheme="minorEastAsia"/>
        </w:rPr>
      </w:pPr>
      <w:r w:rsidRPr="008B659D">
        <w:t xml:space="preserve">B </w:t>
      </w:r>
      <w:r>
        <w:tab/>
      </w:r>
      <w:r w:rsidRPr="008B659D">
        <w:t>Changes not requiring new skills</w:t>
      </w:r>
      <w:r w:rsidRPr="008B659D">
        <w:tab/>
      </w:r>
      <w:r w:rsidRPr="008B659D">
        <w:fldChar w:fldCharType="begin"/>
      </w:r>
      <w:r w:rsidRPr="008B659D">
        <w:instrText xml:space="preserve"> PAGEREF _Toc72487232 \h </w:instrText>
      </w:r>
      <w:r w:rsidRPr="008B659D">
        <w:fldChar w:fldCharType="separate"/>
      </w:r>
      <w:r w:rsidR="00AA7436">
        <w:t>29</w:t>
      </w:r>
      <w:r w:rsidRPr="008B659D">
        <w:fldChar w:fldCharType="end"/>
      </w:r>
    </w:p>
    <w:p w14:paraId="2ABE0EEE" w14:textId="17AD6333" w:rsidR="008B659D" w:rsidRPr="008B659D" w:rsidRDefault="008B659D" w:rsidP="003409A7">
      <w:pPr>
        <w:pStyle w:val="TOC2"/>
        <w:tabs>
          <w:tab w:val="clear" w:pos="6804"/>
          <w:tab w:val="left" w:pos="567"/>
          <w:tab w:val="left" w:pos="851"/>
          <w:tab w:val="right" w:pos="8505"/>
        </w:tabs>
        <w:ind w:right="-1"/>
        <w:rPr>
          <w:rFonts w:eastAsiaTheme="minorEastAsia"/>
        </w:rPr>
      </w:pPr>
      <w:r w:rsidRPr="008B659D">
        <w:t>C</w:t>
      </w:r>
      <w:r>
        <w:tab/>
      </w:r>
      <w:r w:rsidRPr="008B659D">
        <w:t>Indirect effects of the pandemic on innovation</w:t>
      </w:r>
      <w:r w:rsidRPr="008B659D">
        <w:tab/>
      </w:r>
      <w:r w:rsidRPr="008B659D">
        <w:fldChar w:fldCharType="begin"/>
      </w:r>
      <w:r w:rsidRPr="008B659D">
        <w:instrText xml:space="preserve"> PAGEREF _Toc72487233 \h </w:instrText>
      </w:r>
      <w:r w:rsidRPr="008B659D">
        <w:fldChar w:fldCharType="separate"/>
      </w:r>
      <w:r w:rsidR="00AA7436">
        <w:t>30</w:t>
      </w:r>
      <w:r w:rsidRPr="008B659D">
        <w:fldChar w:fldCharType="end"/>
      </w:r>
    </w:p>
    <w:p w14:paraId="752E46DD" w14:textId="584F8505" w:rsidR="00ED0C08" w:rsidRPr="00156177" w:rsidRDefault="002947D3" w:rsidP="008B659D">
      <w:pPr>
        <w:pStyle w:val="Text"/>
        <w:tabs>
          <w:tab w:val="left" w:pos="8505"/>
          <w:tab w:val="right" w:pos="8931"/>
          <w:tab w:val="right" w:pos="9072"/>
        </w:tabs>
        <w:ind w:right="-1"/>
        <w:rPr>
          <w:b/>
          <w:color w:val="C00000"/>
        </w:rPr>
      </w:pPr>
      <w:r>
        <w:rPr>
          <w:rFonts w:ascii="Avant Garde" w:hAnsi="Avant Garde"/>
          <w:noProof/>
          <w:color w:val="000000"/>
          <w:szCs w:val="19"/>
        </w:rPr>
        <w:fldChar w:fldCharType="end"/>
      </w:r>
    </w:p>
    <w:p w14:paraId="0B618C91" w14:textId="77777777" w:rsidR="00ED0C08" w:rsidRPr="00156177" w:rsidRDefault="00ED0C08">
      <w:pPr>
        <w:spacing w:before="0" w:line="240" w:lineRule="auto"/>
        <w:rPr>
          <w:b/>
          <w:color w:val="C00000"/>
        </w:rPr>
      </w:pPr>
      <w:r w:rsidRPr="00156177">
        <w:rPr>
          <w:b/>
          <w:color w:val="C00000"/>
        </w:rPr>
        <w:br w:type="page"/>
      </w:r>
    </w:p>
    <w:p w14:paraId="385A48F4" w14:textId="77777777" w:rsidR="00ED0C08" w:rsidRDefault="00ED0C08" w:rsidP="00ED0C08">
      <w:pPr>
        <w:pStyle w:val="Heading1"/>
      </w:pPr>
      <w:bookmarkStart w:id="31" w:name="_Toc316371579"/>
      <w:bookmarkStart w:id="32" w:name="_Toc70090147"/>
      <w:bookmarkStart w:id="33" w:name="_Toc72487213"/>
      <w:r>
        <w:lastRenderedPageBreak/>
        <w:t>Tables and figures</w:t>
      </w:r>
      <w:bookmarkEnd w:id="31"/>
      <w:bookmarkEnd w:id="32"/>
      <w:bookmarkEnd w:id="33"/>
    </w:p>
    <w:p w14:paraId="7AAD8DE8" w14:textId="77777777" w:rsidR="00ED0C08" w:rsidRDefault="00ED0C08" w:rsidP="00ED0C08">
      <w:pPr>
        <w:pStyle w:val="Heading2"/>
      </w:pPr>
      <w:bookmarkStart w:id="34" w:name="_Toc296497516"/>
      <w:bookmarkStart w:id="35" w:name="_Toc298162801"/>
      <w:bookmarkStart w:id="36" w:name="_Toc316371580"/>
      <w:bookmarkStart w:id="37" w:name="_Toc70090148"/>
      <w:bookmarkStart w:id="38" w:name="_Toc72487214"/>
      <w:r>
        <w:t>Tables</w:t>
      </w:r>
      <w:bookmarkEnd w:id="34"/>
      <w:bookmarkEnd w:id="35"/>
      <w:bookmarkEnd w:id="36"/>
      <w:bookmarkEnd w:id="37"/>
      <w:bookmarkEnd w:id="38"/>
    </w:p>
    <w:p w14:paraId="6479FEA2" w14:textId="1F4E993E" w:rsidR="002806A5" w:rsidRDefault="00ED0C08" w:rsidP="00F74602">
      <w:pPr>
        <w:pStyle w:val="TableofFigures"/>
        <w:tabs>
          <w:tab w:val="clear" w:pos="6804"/>
          <w:tab w:val="left" w:pos="950"/>
          <w:tab w:val="right" w:pos="8789"/>
        </w:tabs>
        <w:ind w:right="-1"/>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2806A5">
        <w:t>1</w:t>
      </w:r>
      <w:r w:rsidR="002806A5">
        <w:rPr>
          <w:rFonts w:asciiTheme="minorHAnsi" w:eastAsiaTheme="minorEastAsia" w:hAnsiTheme="minorHAnsi" w:cstheme="minorBidi"/>
          <w:color w:val="auto"/>
          <w:sz w:val="22"/>
          <w:szCs w:val="22"/>
          <w:lang w:eastAsia="en-AU"/>
        </w:rPr>
        <w:tab/>
      </w:r>
      <w:r w:rsidR="002806A5">
        <w:t>Innovations or adaptations requiring new or updated skills in case study businesses</w:t>
      </w:r>
      <w:r w:rsidR="002806A5">
        <w:tab/>
      </w:r>
      <w:r w:rsidR="002806A5">
        <w:fldChar w:fldCharType="begin"/>
      </w:r>
      <w:r w:rsidR="002806A5">
        <w:instrText xml:space="preserve"> PAGEREF _Toc70090174 \h </w:instrText>
      </w:r>
      <w:r w:rsidR="002806A5">
        <w:fldChar w:fldCharType="separate"/>
      </w:r>
      <w:r w:rsidR="00AA7436">
        <w:t>18</w:t>
      </w:r>
      <w:r w:rsidR="002806A5">
        <w:fldChar w:fldCharType="end"/>
      </w:r>
    </w:p>
    <w:p w14:paraId="372A8B8E" w14:textId="792F8FBF" w:rsidR="002806A5" w:rsidRDefault="002806A5" w:rsidP="003409A7">
      <w:pPr>
        <w:pStyle w:val="TableofFigures"/>
        <w:tabs>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Summary of respondents by industry</w:t>
      </w:r>
      <w:r>
        <w:tab/>
      </w:r>
      <w:r>
        <w:fldChar w:fldCharType="begin"/>
      </w:r>
      <w:r>
        <w:instrText xml:space="preserve"> PAGEREF _Toc70090175 \h </w:instrText>
      </w:r>
      <w:r>
        <w:fldChar w:fldCharType="separate"/>
      </w:r>
      <w:r w:rsidR="00AA7436">
        <w:t>25</w:t>
      </w:r>
      <w:r>
        <w:fldChar w:fldCharType="end"/>
      </w:r>
    </w:p>
    <w:p w14:paraId="7638A657" w14:textId="1856B8BE" w:rsidR="002806A5" w:rsidRDefault="002806A5" w:rsidP="003409A7">
      <w:pPr>
        <w:pStyle w:val="TableofFigures"/>
        <w:tabs>
          <w:tab w:val="clear" w:pos="6804"/>
          <w:tab w:val="left" w:pos="567"/>
          <w:tab w:val="left" w:pos="1140"/>
          <w:tab w:val="right" w:pos="8789"/>
        </w:tabs>
        <w:ind w:left="284" w:right="-1" w:hanging="284"/>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 xml:space="preserve">Innovations or adaptations not requiring new skills in case study industries </w:t>
      </w:r>
      <w:r w:rsidR="00F74602">
        <w:br/>
      </w:r>
      <w:r>
        <w:t>(no internal or accredited training required)</w:t>
      </w:r>
      <w:r>
        <w:tab/>
      </w:r>
      <w:r>
        <w:fldChar w:fldCharType="begin"/>
      </w:r>
      <w:r>
        <w:instrText xml:space="preserve"> PAGEREF _Toc70090176 \h </w:instrText>
      </w:r>
      <w:r>
        <w:fldChar w:fldCharType="separate"/>
      </w:r>
      <w:r w:rsidR="00AA7436">
        <w:t>29</w:t>
      </w:r>
      <w:r>
        <w:fldChar w:fldCharType="end"/>
      </w:r>
    </w:p>
    <w:p w14:paraId="572C0C76" w14:textId="76525D0D" w:rsidR="00EB0AD7" w:rsidRDefault="00ED0C08" w:rsidP="00F74602">
      <w:pPr>
        <w:pStyle w:val="Heading2"/>
        <w:tabs>
          <w:tab w:val="right" w:pos="8789"/>
        </w:tabs>
      </w:pPr>
      <w:r>
        <w:fldChar w:fldCharType="end"/>
      </w:r>
    </w:p>
    <w:p w14:paraId="4FE6ED2D" w14:textId="77777777" w:rsidR="00606061" w:rsidRPr="009B4D4E" w:rsidRDefault="00606061" w:rsidP="005955B2">
      <w:pPr>
        <w:pStyle w:val="Text"/>
      </w:pPr>
      <w:bookmarkStart w:id="39" w:name="_Toc416260886"/>
      <w:bookmarkEnd w:id="5"/>
      <w:bookmarkEnd w:id="6"/>
      <w:bookmarkEnd w:id="7"/>
      <w:bookmarkEnd w:id="8"/>
    </w:p>
    <w:p w14:paraId="6925ADD0" w14:textId="77777777" w:rsidR="00366E4E" w:rsidRDefault="00366E4E" w:rsidP="00606061">
      <w:pPr>
        <w:spacing w:before="0" w:line="240" w:lineRule="auto"/>
        <w:rPr>
          <w:noProof/>
        </w:rPr>
        <w:sectPr w:rsidR="00366E4E" w:rsidSect="003409A7">
          <w:headerReference w:type="default" r:id="rId32"/>
          <w:footerReference w:type="even" r:id="rId33"/>
          <w:footerReference w:type="default" r:id="rId34"/>
          <w:pgSz w:w="11907" w:h="16840" w:code="9"/>
          <w:pgMar w:top="1276" w:right="1418" w:bottom="992" w:left="1418" w:header="709" w:footer="556" w:gutter="0"/>
          <w:cols w:space="708"/>
          <w:docGrid w:linePitch="360"/>
        </w:sectPr>
      </w:pPr>
    </w:p>
    <w:p w14:paraId="6589F5ED" w14:textId="732EBED2" w:rsidR="00324917" w:rsidRPr="00B86D06" w:rsidRDefault="00606061" w:rsidP="00056679">
      <w:pPr>
        <w:pStyle w:val="Heading1"/>
      </w:pPr>
      <w:r>
        <w:rPr>
          <w:noProof/>
        </w:rPr>
        <w:br w:type="page"/>
      </w:r>
      <w:bookmarkStart w:id="40" w:name="_Toc275542999"/>
      <w:bookmarkStart w:id="41" w:name="_Toc72487215"/>
      <w:r w:rsidR="00056679">
        <w:rPr>
          <w:noProof/>
        </w:rPr>
        <w:lastRenderedPageBreak/>
        <w:drawing>
          <wp:anchor distT="0" distB="0" distL="114300" distR="114300" simplePos="0" relativeHeight="252000256" behindDoc="0" locked="0" layoutInCell="1" allowOverlap="1" wp14:anchorId="17550870" wp14:editId="4FA20CAB">
            <wp:simplePos x="0" y="0"/>
            <wp:positionH relativeFrom="column">
              <wp:posOffset>322</wp:posOffset>
            </wp:positionH>
            <wp:positionV relativeFrom="paragraph">
              <wp:posOffset>1782</wp:posOffset>
            </wp:positionV>
            <wp:extent cx="414655" cy="414655"/>
            <wp:effectExtent l="0" t="0" r="444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anchor>
        </w:drawing>
      </w:r>
      <w:r w:rsidR="00324917">
        <w:t>Executive s</w:t>
      </w:r>
      <w:r w:rsidR="00324917" w:rsidRPr="00B86D06">
        <w:t>ummary</w:t>
      </w:r>
      <w:bookmarkEnd w:id="40"/>
      <w:bookmarkEnd w:id="41"/>
      <w:r w:rsidR="00324917">
        <w:t xml:space="preserve"> </w:t>
      </w:r>
    </w:p>
    <w:p w14:paraId="074743AD" w14:textId="4FBE58A5" w:rsidR="008101EA" w:rsidRPr="008101EA" w:rsidRDefault="00557004" w:rsidP="008101EA">
      <w:pPr>
        <w:pStyle w:val="Text"/>
      </w:pPr>
      <w:r>
        <w:t>Innovation</w:t>
      </w:r>
      <w:r>
        <w:rPr>
          <w:rStyle w:val="FootnoteReference"/>
        </w:rPr>
        <w:footnoteReference w:id="1"/>
      </w:r>
      <w:r>
        <w:t xml:space="preserve"> is defined as </w:t>
      </w:r>
      <w:r w:rsidRPr="005A353E">
        <w:t>‘</w:t>
      </w:r>
      <w:r>
        <w:t xml:space="preserve">the </w:t>
      </w:r>
      <w:r w:rsidRPr="005A353E">
        <w:t>introduction of a new or significantly improved good or service; operational process; organisational/managerial process; or marketing method’ (ABS 20</w:t>
      </w:r>
      <w:r>
        <w:t>20a</w:t>
      </w:r>
      <w:r w:rsidRPr="005A353E">
        <w:t>)</w:t>
      </w:r>
      <w:r>
        <w:t xml:space="preserve">. It can occur as a response to a sudden widespread change </w:t>
      </w:r>
      <w:r w:rsidR="00D13399">
        <w:t xml:space="preserve">— </w:t>
      </w:r>
      <w:r>
        <w:t xml:space="preserve">such as a pandemic </w:t>
      </w:r>
      <w:r w:rsidR="00D13399">
        <w:t xml:space="preserve">— </w:t>
      </w:r>
      <w:r>
        <w:t>and may require new or flexible skills in the short</w:t>
      </w:r>
      <w:r w:rsidR="006F3E0C">
        <w:t>-</w:t>
      </w:r>
      <w:r>
        <w:t xml:space="preserve">term. </w:t>
      </w:r>
      <w:r w:rsidR="006F3E0C">
        <w:t xml:space="preserve">For the purposes of </w:t>
      </w:r>
      <w:r w:rsidR="006F3E0C" w:rsidRPr="006F3E0C">
        <w:t>this project</w:t>
      </w:r>
      <w:r w:rsidR="006F3E0C">
        <w:t>, i</w:t>
      </w:r>
      <w:r w:rsidR="008101EA">
        <w:t xml:space="preserve">t was </w:t>
      </w:r>
      <w:r w:rsidR="008101EA" w:rsidRPr="006F3E0C">
        <w:t>hypothesised that</w:t>
      </w:r>
      <w:r w:rsidR="008101EA">
        <w:t xml:space="preserve"> s</w:t>
      </w:r>
      <w:r w:rsidR="008101EA" w:rsidRPr="008101EA">
        <w:t xml:space="preserve">ecuring the skills for </w:t>
      </w:r>
      <w:r w:rsidR="006F3E0C">
        <w:t xml:space="preserve">the </w:t>
      </w:r>
      <w:r w:rsidR="008101EA" w:rsidRPr="008101EA">
        <w:t xml:space="preserve">new tasks </w:t>
      </w:r>
      <w:r w:rsidR="00D13399">
        <w:t>associated with the</w:t>
      </w:r>
      <w:r w:rsidR="008101EA" w:rsidRPr="008101EA">
        <w:t xml:space="preserve"> innovations and adaptations </w:t>
      </w:r>
      <w:r w:rsidR="00D13399">
        <w:t>resulting from</w:t>
      </w:r>
      <w:r w:rsidR="005E390B">
        <w:t xml:space="preserve"> the COVID-19 pandemic </w:t>
      </w:r>
      <w:r w:rsidR="008101EA" w:rsidRPr="008101EA">
        <w:t xml:space="preserve">could be important for the survival of individual businesses, </w:t>
      </w:r>
      <w:proofErr w:type="gramStart"/>
      <w:r w:rsidR="00A50BE8" w:rsidRPr="008101EA">
        <w:t>employment</w:t>
      </w:r>
      <w:proofErr w:type="gramEnd"/>
      <w:r w:rsidR="008101EA" w:rsidRPr="008101EA">
        <w:t xml:space="preserve"> and economic recovery.</w:t>
      </w:r>
    </w:p>
    <w:p w14:paraId="3732AD54" w14:textId="09A4EED4" w:rsidR="008101EA" w:rsidRDefault="008101EA" w:rsidP="008101EA">
      <w:pPr>
        <w:pStyle w:val="Text"/>
      </w:pPr>
      <w:bookmarkStart w:id="42" w:name="_Hlk71111095"/>
      <w:r>
        <w:t>This project identifie</w:t>
      </w:r>
      <w:r w:rsidR="00A50BE8">
        <w:t>d</w:t>
      </w:r>
      <w:r>
        <w:t xml:space="preserve"> how businesses have innovated in their practices or markets to remain financially viable during the pandemic and whether the </w:t>
      </w:r>
      <w:r w:rsidR="00754B5B">
        <w:t>vocational education and training (</w:t>
      </w:r>
      <w:r>
        <w:t>VET</w:t>
      </w:r>
      <w:r w:rsidR="00754B5B">
        <w:t>)</w:t>
      </w:r>
      <w:r>
        <w:t xml:space="preserve"> sector assist</w:t>
      </w:r>
      <w:r w:rsidR="00A50BE8">
        <w:t>ed</w:t>
      </w:r>
      <w:r>
        <w:t xml:space="preserve"> them </w:t>
      </w:r>
      <w:r w:rsidR="00DF6582">
        <w:t>to</w:t>
      </w:r>
      <w:r>
        <w:t xml:space="preserve"> equip their staff for these changes. </w:t>
      </w:r>
      <w:r w:rsidR="00192A84">
        <w:t xml:space="preserve">Based on interviews with businesses in three case study industries </w:t>
      </w:r>
      <w:r w:rsidR="00DF6582">
        <w:t>—</w:t>
      </w:r>
      <w:r w:rsidR="00192A84">
        <w:t xml:space="preserve"> manufacturing, healthcare (including aged care and pharmacy)</w:t>
      </w:r>
      <w:r w:rsidR="00DF6582">
        <w:t>,</w:t>
      </w:r>
      <w:r w:rsidR="00192A84">
        <w:t xml:space="preserve"> and hospitality and tourism </w:t>
      </w:r>
      <w:r w:rsidR="00DF6582">
        <w:t>—</w:t>
      </w:r>
      <w:r w:rsidR="00192A84">
        <w:t xml:space="preserve"> the research examine</w:t>
      </w:r>
      <w:r w:rsidR="00A50BE8">
        <w:t>d</w:t>
      </w:r>
      <w:r w:rsidR="00192A84">
        <w:t xml:space="preserve"> sectors that were </w:t>
      </w:r>
      <w:r w:rsidR="009D13E6">
        <w:t>substantially</w:t>
      </w:r>
      <w:r w:rsidR="00192A84">
        <w:t xml:space="preserve"> affected by COVID-19</w:t>
      </w:r>
      <w:r w:rsidR="00D13399">
        <w:t>,</w:t>
      </w:r>
      <w:r w:rsidR="00192A84">
        <w:t xml:space="preserve"> in terms of trading, disruption </w:t>
      </w:r>
      <w:r w:rsidR="00DE273F">
        <w:t>of</w:t>
      </w:r>
      <w:r w:rsidR="00192A84">
        <w:t xml:space="preserve"> global supply chains, changing consumer demand, skills shortages and job losses.</w:t>
      </w:r>
      <w:bookmarkEnd w:id="42"/>
      <w:r w:rsidR="00192A84">
        <w:t xml:space="preserve"> </w:t>
      </w:r>
    </w:p>
    <w:p w14:paraId="662A18C7" w14:textId="209D6908" w:rsidR="008101EA" w:rsidRPr="008101EA" w:rsidRDefault="008101EA" w:rsidP="008101EA">
      <w:pPr>
        <w:pStyle w:val="Text"/>
      </w:pPr>
      <w:r w:rsidRPr="008101EA">
        <w:t>Most of the businesses</w:t>
      </w:r>
      <w:r w:rsidR="00CB444B">
        <w:t xml:space="preserve"> </w:t>
      </w:r>
      <w:r w:rsidR="00D13399">
        <w:t>that</w:t>
      </w:r>
      <w:r w:rsidR="00CB444B">
        <w:t xml:space="preserve"> were</w:t>
      </w:r>
      <w:r w:rsidRPr="008101EA">
        <w:t xml:space="preserve"> </w:t>
      </w:r>
      <w:r w:rsidR="00CB444B" w:rsidRPr="008101EA">
        <w:t xml:space="preserve">interviewed </w:t>
      </w:r>
      <w:r w:rsidR="00D13399">
        <w:t>altered</w:t>
      </w:r>
      <w:r w:rsidRPr="008101EA">
        <w:t xml:space="preserve"> their usual operations in response to COVID-19</w:t>
      </w:r>
      <w:r w:rsidR="00C240B1">
        <w:t xml:space="preserve"> with the r</w:t>
      </w:r>
      <w:r w:rsidR="00D13399">
        <w:t xml:space="preserve">esultant </w:t>
      </w:r>
      <w:r w:rsidRPr="008101EA">
        <w:t xml:space="preserve">initiatives </w:t>
      </w:r>
      <w:r w:rsidR="00C240B1">
        <w:t xml:space="preserve">most commonly </w:t>
      </w:r>
      <w:r w:rsidRPr="008101EA">
        <w:t xml:space="preserve">described as adaptations </w:t>
      </w:r>
      <w:r w:rsidR="00FE2CA6">
        <w:t xml:space="preserve">(often </w:t>
      </w:r>
      <w:r w:rsidRPr="008101EA">
        <w:t>imposed changes</w:t>
      </w:r>
      <w:r w:rsidR="00FE2CA6">
        <w:t>)</w:t>
      </w:r>
      <w:r w:rsidRPr="008101EA">
        <w:t xml:space="preserve"> rather than innovations. </w:t>
      </w:r>
      <w:r w:rsidR="00FE2CA6">
        <w:t>B</w:t>
      </w:r>
      <w:r>
        <w:t xml:space="preserve">oth </w:t>
      </w:r>
      <w:r w:rsidR="005E6517">
        <w:t>types of response</w:t>
      </w:r>
      <w:r w:rsidR="00FE2CA6">
        <w:t>s</w:t>
      </w:r>
      <w:r w:rsidR="005E0F79">
        <w:t>, that is, adaptations or innovations,</w:t>
      </w:r>
      <w:r w:rsidR="00FE2CA6">
        <w:t xml:space="preserve"> and any subsequent need for skills development</w:t>
      </w:r>
      <w:r>
        <w:t xml:space="preserve"> </w:t>
      </w:r>
      <w:r w:rsidR="00FE2CA6">
        <w:t>are considered in this report.</w:t>
      </w:r>
      <w:r>
        <w:t xml:space="preserve"> </w:t>
      </w:r>
    </w:p>
    <w:p w14:paraId="307EB089" w14:textId="26D8143B" w:rsidR="008101EA" w:rsidRDefault="00D834CD" w:rsidP="005E6517">
      <w:pPr>
        <w:pStyle w:val="Heading2"/>
      </w:pPr>
      <w:bookmarkStart w:id="43" w:name="_Toc72487216"/>
      <w:r>
        <w:t>The use of VET to implement innovations/adaptations</w:t>
      </w:r>
      <w:bookmarkEnd w:id="43"/>
    </w:p>
    <w:p w14:paraId="3E317FCE" w14:textId="452355B4" w:rsidR="00D834CD" w:rsidRDefault="00D834CD" w:rsidP="00557004">
      <w:pPr>
        <w:pStyle w:val="Text"/>
      </w:pPr>
      <w:r>
        <w:t>Most of t</w:t>
      </w:r>
      <w:r w:rsidRPr="00D834CD">
        <w:t xml:space="preserve">he adaptations and innovations implemented </w:t>
      </w:r>
      <w:r w:rsidR="0082089C">
        <w:t>during the period of</w:t>
      </w:r>
      <w:r>
        <w:t xml:space="preserve"> the pandemic </w:t>
      </w:r>
      <w:r w:rsidRPr="00D834CD">
        <w:t>by the</w:t>
      </w:r>
      <w:r>
        <w:t xml:space="preserve"> case study </w:t>
      </w:r>
      <w:r w:rsidRPr="00D834CD">
        <w:t xml:space="preserve">businesses did not require training through the formal VET sector. </w:t>
      </w:r>
      <w:r w:rsidR="00B068C9" w:rsidRPr="00D834CD">
        <w:t xml:space="preserve">Where training was required, </w:t>
      </w:r>
      <w:r w:rsidR="00EB716C">
        <w:br/>
      </w:r>
      <w:r w:rsidR="00B068C9" w:rsidRPr="00D834CD">
        <w:t xml:space="preserve">it tended to be conducted through informal on-the-job training or free online </w:t>
      </w:r>
      <w:bookmarkStart w:id="44" w:name="_Hlk70085324"/>
      <w:r w:rsidR="00B068C9" w:rsidRPr="00D834CD">
        <w:t>training (from government, industry association</w:t>
      </w:r>
      <w:r w:rsidR="00662250">
        <w:t>s</w:t>
      </w:r>
      <w:r w:rsidR="00B068C9" w:rsidRPr="00D834CD">
        <w:t xml:space="preserve"> or vendor websites)</w:t>
      </w:r>
      <w:bookmarkEnd w:id="44"/>
      <w:r w:rsidR="00B068C9" w:rsidRPr="00D834CD">
        <w:t xml:space="preserve"> rather than through accredited</w:t>
      </w:r>
      <w:r w:rsidR="00C240B1">
        <w:rPr>
          <w:rStyle w:val="FootnoteReference"/>
        </w:rPr>
        <w:footnoteReference w:id="2"/>
      </w:r>
      <w:r w:rsidR="00B068C9" w:rsidRPr="00D834CD">
        <w:t xml:space="preserve"> VET.</w:t>
      </w:r>
      <w:r w:rsidR="00B068C9">
        <w:t xml:space="preserve"> In many cases, w</w:t>
      </w:r>
      <w:r w:rsidRPr="00D834CD">
        <w:t>orker</w:t>
      </w:r>
      <w:r>
        <w:t>s’ existing skills could be transferred with little difficulty.</w:t>
      </w:r>
    </w:p>
    <w:p w14:paraId="53119F57" w14:textId="2B560A4C" w:rsidR="002D3D4D" w:rsidRDefault="00B068C9" w:rsidP="00557004">
      <w:pPr>
        <w:pStyle w:val="Text"/>
      </w:pPr>
      <w:r>
        <w:t xml:space="preserve">The aged </w:t>
      </w:r>
      <w:r w:rsidR="002D3D4D" w:rsidRPr="002D3D4D">
        <w:t xml:space="preserve">care </w:t>
      </w:r>
      <w:r>
        <w:t xml:space="preserve">sector was the exception, where some </w:t>
      </w:r>
      <w:r w:rsidR="002D3D4D" w:rsidRPr="002D3D4D">
        <w:t>accredited training occurred</w:t>
      </w:r>
      <w:r>
        <w:t xml:space="preserve">, especially in </w:t>
      </w:r>
      <w:r w:rsidR="00EB716C">
        <w:br/>
      </w:r>
      <w:r>
        <w:t xml:space="preserve">infection control. </w:t>
      </w:r>
      <w:r w:rsidR="002D3D4D" w:rsidRPr="002D3D4D">
        <w:t xml:space="preserve">This tended to be provided online by private </w:t>
      </w:r>
      <w:r w:rsidR="00917211">
        <w:t>registered training organisations</w:t>
      </w:r>
      <w:r w:rsidR="00917211" w:rsidRPr="002D3D4D">
        <w:t xml:space="preserve"> </w:t>
      </w:r>
      <w:r w:rsidR="00917211">
        <w:t>(</w:t>
      </w:r>
      <w:r w:rsidR="002D3D4D" w:rsidRPr="002D3D4D">
        <w:t>RTOs</w:t>
      </w:r>
      <w:r w:rsidR="00917211">
        <w:t>)</w:t>
      </w:r>
      <w:r w:rsidR="002D3D4D" w:rsidRPr="002D3D4D">
        <w:t xml:space="preserve"> and was either self-funded or paid by employers</w:t>
      </w:r>
      <w:r w:rsidR="00CA3889">
        <w:t>.</w:t>
      </w:r>
    </w:p>
    <w:p w14:paraId="1BD24439" w14:textId="0EFE4C2B" w:rsidR="00CA3889" w:rsidRDefault="00CA3889" w:rsidP="00557004">
      <w:pPr>
        <w:pStyle w:val="Text"/>
      </w:pPr>
      <w:r>
        <w:t xml:space="preserve">Online </w:t>
      </w:r>
      <w:r w:rsidR="00116366">
        <w:t xml:space="preserve">training was used by some businesses to upskill in web design, new contactless booking systems </w:t>
      </w:r>
      <w:r w:rsidR="00917211">
        <w:br/>
      </w:r>
      <w:r w:rsidR="00116366">
        <w:t>or new student enrolment systems.</w:t>
      </w:r>
      <w:r w:rsidR="00C03975">
        <w:t xml:space="preserve"> This tended to be provided by software vendors rather than </w:t>
      </w:r>
      <w:r w:rsidR="00917211">
        <w:br/>
      </w:r>
      <w:r w:rsidR="00C03975">
        <w:t>through</w:t>
      </w:r>
      <w:r w:rsidR="00917211">
        <w:t xml:space="preserve"> </w:t>
      </w:r>
      <w:r w:rsidR="00C03975">
        <w:t>RTOs.</w:t>
      </w:r>
    </w:p>
    <w:p w14:paraId="54A2B355" w14:textId="77777777" w:rsidR="00C03975" w:rsidRDefault="00C03975" w:rsidP="00C03975">
      <w:pPr>
        <w:pStyle w:val="Text"/>
      </w:pPr>
      <w:r>
        <w:t>A lack of skills or difficulties in accessing training was not highlighted as a barrier to innovation in any of the case studies investigated.</w:t>
      </w:r>
    </w:p>
    <w:p w14:paraId="11855EF4" w14:textId="04BCF791" w:rsidR="00B377FB" w:rsidRDefault="00B377FB" w:rsidP="00B377FB">
      <w:pPr>
        <w:pStyle w:val="Heading2"/>
      </w:pPr>
      <w:bookmarkStart w:id="45" w:name="_Toc72487217"/>
      <w:r>
        <w:t>Outlook for VET</w:t>
      </w:r>
      <w:bookmarkEnd w:id="45"/>
    </w:p>
    <w:p w14:paraId="1765060C" w14:textId="0A0F92F4" w:rsidR="00B377FB" w:rsidRDefault="00CA3889" w:rsidP="00557004">
      <w:pPr>
        <w:pStyle w:val="Text"/>
      </w:pPr>
      <w:r>
        <w:t>Interviewees from the case studies had mixed views about the ability of the VET sector to meet current training needs, whether pandemic</w:t>
      </w:r>
      <w:r w:rsidR="000663EC">
        <w:t xml:space="preserve">-related </w:t>
      </w:r>
      <w:r>
        <w:t xml:space="preserve">or not. </w:t>
      </w:r>
      <w:r w:rsidR="001B1E02">
        <w:t xml:space="preserve">A common theme from all three case study </w:t>
      </w:r>
      <w:r w:rsidR="00540D7C">
        <w:t xml:space="preserve">industries </w:t>
      </w:r>
      <w:r w:rsidR="00540D7C">
        <w:lastRenderedPageBreak/>
        <w:t xml:space="preserve">was that </w:t>
      </w:r>
      <w:r w:rsidR="001B1E02">
        <w:t xml:space="preserve">a future role for VET may </w:t>
      </w:r>
      <w:r w:rsidR="00882A35">
        <w:t>lie</w:t>
      </w:r>
      <w:r w:rsidR="001B1E02">
        <w:t xml:space="preserve"> in developing skills in leadership and management during crises (such as the pandemic</w:t>
      </w:r>
      <w:r w:rsidR="004B2E75">
        <w:t>,</w:t>
      </w:r>
      <w:r w:rsidR="001B1E02">
        <w:t xml:space="preserve"> but also including floods, </w:t>
      </w:r>
      <w:proofErr w:type="gramStart"/>
      <w:r w:rsidR="006B1EBB">
        <w:t>drought</w:t>
      </w:r>
      <w:proofErr w:type="gramEnd"/>
      <w:r w:rsidR="001B1E02">
        <w:t xml:space="preserve"> and bushfires)</w:t>
      </w:r>
      <w:r w:rsidR="00B377FB">
        <w:t xml:space="preserve"> rather than technical skills</w:t>
      </w:r>
      <w:r w:rsidR="001B1E02">
        <w:t xml:space="preserve">. </w:t>
      </w:r>
    </w:p>
    <w:p w14:paraId="17C6AAF8" w14:textId="37210B2B" w:rsidR="00B377FB" w:rsidRDefault="00F31B60" w:rsidP="00557004">
      <w:pPr>
        <w:pStyle w:val="Text"/>
      </w:pPr>
      <w:r>
        <w:t>Some respondents displayed a</w:t>
      </w:r>
      <w:r w:rsidR="00540D7C">
        <w:t xml:space="preserve"> strong preference for </w:t>
      </w:r>
      <w:r w:rsidR="00B377FB">
        <w:t>short intensive courses or micro-credentials</w:t>
      </w:r>
      <w:r w:rsidR="005E0F79">
        <w:t>, which</w:t>
      </w:r>
      <w:r w:rsidR="00B377FB">
        <w:t xml:space="preserve"> enable</w:t>
      </w:r>
      <w:r w:rsidR="00233DD3">
        <w:t>d</w:t>
      </w:r>
      <w:r w:rsidR="00B377FB">
        <w:t xml:space="preserve"> businesses to be responsive to rapid change</w:t>
      </w:r>
      <w:r w:rsidR="00355784">
        <w:t>, although</w:t>
      </w:r>
      <w:r w:rsidR="00B377FB">
        <w:t xml:space="preserve"> </w:t>
      </w:r>
      <w:r w:rsidR="00355784">
        <w:t>t</w:t>
      </w:r>
      <w:r w:rsidR="00B377FB">
        <w:t xml:space="preserve">his </w:t>
      </w:r>
      <w:r w:rsidR="005E0F79">
        <w:t>view</w:t>
      </w:r>
      <w:r w:rsidR="00B377FB">
        <w:t xml:space="preserve"> was not shared by all respondents, with some concern</w:t>
      </w:r>
      <w:r w:rsidR="003433E2">
        <w:t>ed</w:t>
      </w:r>
      <w:r w:rsidR="00B377FB">
        <w:t xml:space="preserve"> about how </w:t>
      </w:r>
      <w:r w:rsidR="005E0F79">
        <w:t>such an</w:t>
      </w:r>
      <w:r w:rsidR="00B377FB">
        <w:t xml:space="preserve"> approach would address enduring skills shortages.</w:t>
      </w:r>
      <w:r w:rsidR="00436A24">
        <w:t xml:space="preserve"> Online training was also seen as time</w:t>
      </w:r>
      <w:r w:rsidR="00783B3A">
        <w:t>-</w:t>
      </w:r>
      <w:r w:rsidR="00917211">
        <w:t xml:space="preserve"> </w:t>
      </w:r>
      <w:r w:rsidR="00436A24">
        <w:t>and cost-effective for consumers</w:t>
      </w:r>
      <w:r w:rsidR="00815381">
        <w:t>,</w:t>
      </w:r>
      <w:r w:rsidR="00436A24">
        <w:t xml:space="preserve"> although limitations in that delivery </w:t>
      </w:r>
      <w:r w:rsidR="00C12204">
        <w:t>mode</w:t>
      </w:r>
      <w:r w:rsidR="00436A24">
        <w:t xml:space="preserve"> for some aspects of training</w:t>
      </w:r>
      <w:r w:rsidR="00C12204">
        <w:t>, especially</w:t>
      </w:r>
      <w:r w:rsidR="00436A24">
        <w:t xml:space="preserve"> </w:t>
      </w:r>
      <w:r w:rsidR="00F01900">
        <w:t>for</w:t>
      </w:r>
      <w:r w:rsidR="00436A24">
        <w:t xml:space="preserve"> hospitality and healthcare, were acknowledged.</w:t>
      </w:r>
      <w:r w:rsidR="00C03975">
        <w:t xml:space="preserve"> B</w:t>
      </w:r>
      <w:r w:rsidR="001545C1">
        <w:t xml:space="preserve">usinesses were generally not concerned with </w:t>
      </w:r>
      <w:r w:rsidR="00436A24">
        <w:t>whether</w:t>
      </w:r>
      <w:r w:rsidR="001545C1">
        <w:t xml:space="preserve"> available training was accredited unless this was a requirement of the job.</w:t>
      </w:r>
    </w:p>
    <w:p w14:paraId="6538D1B7" w14:textId="77777777" w:rsidR="001545C1" w:rsidRDefault="001545C1" w:rsidP="001545C1">
      <w:pPr>
        <w:pStyle w:val="Heading2"/>
      </w:pPr>
      <w:bookmarkStart w:id="46" w:name="_Toc72487218"/>
      <w:r>
        <w:t>Innovation and adaptation through the pandemic</w:t>
      </w:r>
      <w:bookmarkEnd w:id="46"/>
    </w:p>
    <w:p w14:paraId="69F63A31" w14:textId="41441C80" w:rsidR="00E818DF" w:rsidRDefault="007655FE" w:rsidP="00DE273F">
      <w:pPr>
        <w:pStyle w:val="Text"/>
      </w:pPr>
      <w:r>
        <w:t xml:space="preserve">The pandemic had </w:t>
      </w:r>
      <w:r w:rsidR="00A666DC">
        <w:t>exerted substantial impacts on a</w:t>
      </w:r>
      <w:r w:rsidR="00DE273F">
        <w:t xml:space="preserve">lmost all </w:t>
      </w:r>
      <w:r w:rsidR="005E0F79">
        <w:t xml:space="preserve">of </w:t>
      </w:r>
      <w:r w:rsidR="00A666DC">
        <w:t xml:space="preserve">the </w:t>
      </w:r>
      <w:r w:rsidR="00DE273F">
        <w:t>businesses interviewed</w:t>
      </w:r>
      <w:r w:rsidR="001D285C">
        <w:t>, with most</w:t>
      </w:r>
      <w:r w:rsidR="00DE273F">
        <w:t xml:space="preserve"> implement</w:t>
      </w:r>
      <w:r w:rsidR="001D285C">
        <w:t>ing</w:t>
      </w:r>
      <w:r w:rsidR="00DE273F">
        <w:t xml:space="preserve"> a range of responses. </w:t>
      </w:r>
      <w:r w:rsidR="00E818DF">
        <w:t xml:space="preserve">The types of responses reported were highly dependent on the industry </w:t>
      </w:r>
      <w:r w:rsidR="00E818DF" w:rsidRPr="00E818DF">
        <w:t xml:space="preserve">and </w:t>
      </w:r>
      <w:r w:rsidR="001F256E">
        <w:t xml:space="preserve">their </w:t>
      </w:r>
      <w:r w:rsidR="00E818DF" w:rsidRPr="00E818DF">
        <w:t xml:space="preserve">products or services </w:t>
      </w:r>
      <w:r w:rsidR="00E818DF">
        <w:t xml:space="preserve">rather than other </w:t>
      </w:r>
      <w:r w:rsidR="001F256E">
        <w:t>characteristics,</w:t>
      </w:r>
      <w:r w:rsidR="00E818DF">
        <w:t xml:space="preserve"> such as </w:t>
      </w:r>
      <w:r w:rsidR="00E818DF" w:rsidRPr="00E818DF">
        <w:t xml:space="preserve">the size of </w:t>
      </w:r>
      <w:r w:rsidR="00B30B06">
        <w:t xml:space="preserve">the </w:t>
      </w:r>
      <w:r w:rsidR="00E818DF" w:rsidRPr="00E818DF">
        <w:t xml:space="preserve">business or how long </w:t>
      </w:r>
      <w:r w:rsidR="00B30B06">
        <w:t>it had</w:t>
      </w:r>
      <w:r w:rsidR="00E818DF" w:rsidRPr="00E818DF">
        <w:t xml:space="preserve"> been established</w:t>
      </w:r>
      <w:r w:rsidR="00E818DF">
        <w:t>.</w:t>
      </w:r>
    </w:p>
    <w:p w14:paraId="55760003" w14:textId="18B5AF49" w:rsidR="00DE273F" w:rsidRDefault="00DE273F" w:rsidP="00DE273F">
      <w:pPr>
        <w:pStyle w:val="Text"/>
      </w:pPr>
      <w:r>
        <w:t xml:space="preserve">One commonly reported response across all sectors in hospitality and tourism and in some </w:t>
      </w:r>
      <w:proofErr w:type="gramStart"/>
      <w:r>
        <w:t>manufacturing</w:t>
      </w:r>
      <w:proofErr w:type="gramEnd"/>
      <w:r>
        <w:t xml:space="preserve"> companies was </w:t>
      </w:r>
      <w:r w:rsidR="005E0F79">
        <w:t>a</w:t>
      </w:r>
      <w:r>
        <w:t xml:space="preserve"> reduction in staffing levels. Aged care, however, required additional workers</w:t>
      </w:r>
      <w:r w:rsidR="005E0F79">
        <w:t>,</w:t>
      </w:r>
      <w:r>
        <w:t xml:space="preserve"> due to high rates of absenteeism and illness amongst staff. Similarly, manufacturers of </w:t>
      </w:r>
      <w:r w:rsidR="00202D67">
        <w:t>personal protective equipment (</w:t>
      </w:r>
      <w:r>
        <w:t>PPE</w:t>
      </w:r>
      <w:r w:rsidR="00202D67">
        <w:t>)</w:t>
      </w:r>
      <w:r>
        <w:t xml:space="preserve"> reported having to increase staffing levels to cope with increased demand.</w:t>
      </w:r>
      <w:r w:rsidR="00E818DF">
        <w:t xml:space="preserve"> For one manufacturer, this involved using personnel from the Australian Defence Force (ADF) to meet the labour shortage, an </w:t>
      </w:r>
      <w:r w:rsidR="006B1EBB">
        <w:t xml:space="preserve">atypical </w:t>
      </w:r>
      <w:r w:rsidR="00E818DF">
        <w:t xml:space="preserve">solution. </w:t>
      </w:r>
    </w:p>
    <w:p w14:paraId="5ACE67C7" w14:textId="1CB866F8" w:rsidR="0064620E" w:rsidRDefault="0064620E" w:rsidP="0064620E">
      <w:pPr>
        <w:pStyle w:val="Text"/>
      </w:pPr>
      <w:r>
        <w:t>Some businesses reported that they were able to ‘pivot</w:t>
      </w:r>
      <w:r w:rsidR="005E0F79">
        <w:t>’</w:t>
      </w:r>
      <w:r>
        <w:rPr>
          <w:rStyle w:val="FootnoteReference"/>
        </w:rPr>
        <w:footnoteReference w:id="3"/>
      </w:r>
      <w:r>
        <w:t xml:space="preserve"> their operations in response to the pandemic</w:t>
      </w:r>
      <w:r w:rsidR="006E6E0C">
        <w:t xml:space="preserve">, such as </w:t>
      </w:r>
      <w:r>
        <w:t>from:</w:t>
      </w:r>
    </w:p>
    <w:p w14:paraId="1CC8F193" w14:textId="77777777" w:rsidR="0064620E" w:rsidRDefault="0064620E" w:rsidP="0064620E">
      <w:pPr>
        <w:pStyle w:val="Dotpoint1"/>
        <w:ind w:left="360" w:hanging="360"/>
      </w:pPr>
      <w:r>
        <w:t>manufacturing fashion clothing to personal protective clothing</w:t>
      </w:r>
    </w:p>
    <w:p w14:paraId="73FB1254" w14:textId="445A48A9" w:rsidR="00DE273F" w:rsidRDefault="0064620E" w:rsidP="00A50BE8">
      <w:pPr>
        <w:pStyle w:val="Dotpoint1"/>
        <w:ind w:left="360" w:hanging="360"/>
      </w:pPr>
      <w:r>
        <w:t xml:space="preserve">restaurant dining to </w:t>
      </w:r>
      <w:r w:rsidR="008A41CF">
        <w:t xml:space="preserve">the </w:t>
      </w:r>
      <w:r>
        <w:t>supply of home-delivered fine</w:t>
      </w:r>
      <w:r w:rsidR="008A41CF">
        <w:t>-</w:t>
      </w:r>
      <w:r>
        <w:t>dining ingredients.</w:t>
      </w:r>
    </w:p>
    <w:p w14:paraId="4A5A8193" w14:textId="47F5AE9D" w:rsidR="003A16CC" w:rsidRDefault="00E818DF" w:rsidP="00A50BE8">
      <w:pPr>
        <w:pStyle w:val="Text"/>
      </w:pPr>
      <w:r>
        <w:t>These innovations were often implemented to ensure survival</w:t>
      </w:r>
      <w:r w:rsidR="005E0F79">
        <w:t xml:space="preserve"> and represented a</w:t>
      </w:r>
      <w:r>
        <w:t xml:space="preserve"> response to </w:t>
      </w:r>
      <w:r w:rsidR="00EB716C">
        <w:br/>
      </w:r>
      <w:r>
        <w:t xml:space="preserve">restrictions </w:t>
      </w:r>
      <w:r w:rsidR="00BF1E12">
        <w:t>on</w:t>
      </w:r>
      <w:r>
        <w:t xml:space="preserve"> normal trading, disruptions in usual supply chains or falling demand for their </w:t>
      </w:r>
      <w:r w:rsidR="00BF1E12">
        <w:t xml:space="preserve">typical </w:t>
      </w:r>
      <w:r>
        <w:t>products or services.</w:t>
      </w:r>
    </w:p>
    <w:p w14:paraId="0A9CFD8B" w14:textId="3738A20A" w:rsidR="00E818DF" w:rsidRDefault="003A16CC" w:rsidP="00A50BE8">
      <w:pPr>
        <w:pStyle w:val="Text"/>
      </w:pPr>
      <w:r>
        <w:t xml:space="preserve">Other businesses were either unable or unwilling to innovate during the crisis, as occurred with </w:t>
      </w:r>
      <w:r w:rsidR="00EB716C">
        <w:br/>
      </w:r>
      <w:r>
        <w:t xml:space="preserve">the Global Financial Crisis (GFC) (Hausman </w:t>
      </w:r>
      <w:r w:rsidR="006960EF">
        <w:t>&amp;</w:t>
      </w:r>
      <w:r>
        <w:t xml:space="preserve"> Johnston 2014). </w:t>
      </w:r>
      <w:bookmarkStart w:id="47" w:name="_Hlk70086011"/>
      <w:r>
        <w:t xml:space="preserve">Barriers to innovation </w:t>
      </w:r>
      <w:r w:rsidR="00436A24">
        <w:t xml:space="preserve">through the pandemic </w:t>
      </w:r>
      <w:r>
        <w:t>included:</w:t>
      </w:r>
    </w:p>
    <w:p w14:paraId="1BCE1C3A" w14:textId="77777777" w:rsidR="003A16CC" w:rsidRPr="003A16CC" w:rsidRDefault="003A16CC" w:rsidP="003A16CC">
      <w:pPr>
        <w:pStyle w:val="Text"/>
        <w:numPr>
          <w:ilvl w:val="0"/>
          <w:numId w:val="34"/>
        </w:numPr>
      </w:pPr>
      <w:r w:rsidRPr="003A16CC">
        <w:t>lack of financial resources</w:t>
      </w:r>
    </w:p>
    <w:p w14:paraId="4D1DA78C" w14:textId="77777777" w:rsidR="003A16CC" w:rsidRPr="003A16CC" w:rsidRDefault="003A16CC" w:rsidP="003A16CC">
      <w:pPr>
        <w:pStyle w:val="Text"/>
        <w:numPr>
          <w:ilvl w:val="0"/>
          <w:numId w:val="34"/>
        </w:numPr>
      </w:pPr>
      <w:r w:rsidRPr="003A16CC">
        <w:t>limited innovation options</w:t>
      </w:r>
    </w:p>
    <w:p w14:paraId="05B194D5" w14:textId="0A040B20" w:rsidR="003A16CC" w:rsidRPr="003A16CC" w:rsidRDefault="003A16CC" w:rsidP="003A16CC">
      <w:pPr>
        <w:pStyle w:val="Text"/>
        <w:numPr>
          <w:ilvl w:val="0"/>
          <w:numId w:val="34"/>
        </w:numPr>
      </w:pPr>
      <w:r w:rsidRPr="003A16CC">
        <w:t>sector</w:t>
      </w:r>
      <w:r w:rsidR="000766C7">
        <w:t>-wide</w:t>
      </w:r>
      <w:r w:rsidRPr="003A16CC">
        <w:t xml:space="preserve"> conservativ</w:t>
      </w:r>
      <w:r w:rsidR="000766C7">
        <w:t>ism</w:t>
      </w:r>
    </w:p>
    <w:p w14:paraId="08A7633C" w14:textId="5A1D7584" w:rsidR="003A16CC" w:rsidRPr="003A16CC" w:rsidRDefault="003A16CC" w:rsidP="003A16CC">
      <w:pPr>
        <w:pStyle w:val="Text"/>
        <w:numPr>
          <w:ilvl w:val="0"/>
          <w:numId w:val="34"/>
        </w:numPr>
      </w:pPr>
      <w:r w:rsidRPr="003A16CC">
        <w:t xml:space="preserve">survival of the business </w:t>
      </w:r>
      <w:r w:rsidR="005E0F79">
        <w:t xml:space="preserve">viewed as </w:t>
      </w:r>
      <w:r w:rsidRPr="003A16CC">
        <w:t>a higher priority.</w:t>
      </w:r>
    </w:p>
    <w:bookmarkEnd w:id="47"/>
    <w:p w14:paraId="4CB9FEFE" w14:textId="77777777" w:rsidR="005E0F79" w:rsidRDefault="003A16CC" w:rsidP="00A50BE8">
      <w:pPr>
        <w:pStyle w:val="Text"/>
      </w:pPr>
      <w:r>
        <w:t xml:space="preserve">Some of these businesses focused on maintaining </w:t>
      </w:r>
      <w:r w:rsidR="006E6E0C">
        <w:t xml:space="preserve">business as usual while coping with </w:t>
      </w:r>
      <w:r w:rsidR="00A045C1">
        <w:t xml:space="preserve">the </w:t>
      </w:r>
      <w:r w:rsidR="006E6E0C">
        <w:t xml:space="preserve">restrictions and affected supply chains. Examples include the manufacture of gaming machines and food products. </w:t>
      </w:r>
      <w:r>
        <w:t xml:space="preserve">Other </w:t>
      </w:r>
      <w:r>
        <w:lastRenderedPageBreak/>
        <w:t xml:space="preserve">businesses, such as dentistry and those delivering first aid training, were so severely affected by restrictions they were unable to innovate. </w:t>
      </w:r>
    </w:p>
    <w:p w14:paraId="1B4AE0AD" w14:textId="77777777" w:rsidR="005E0F79" w:rsidRDefault="005E0F79">
      <w:pPr>
        <w:spacing w:before="0" w:line="240" w:lineRule="auto"/>
      </w:pPr>
      <w:r>
        <w:br w:type="page"/>
      </w:r>
    </w:p>
    <w:p w14:paraId="40908123" w14:textId="17FBF39A" w:rsidR="00557004" w:rsidRDefault="008359CF" w:rsidP="0079790B">
      <w:pPr>
        <w:pStyle w:val="Heading1"/>
      </w:pPr>
      <w:bookmarkStart w:id="48" w:name="_Toc72487219"/>
      <w:bookmarkStart w:id="49" w:name="_Toc316371585"/>
      <w:r>
        <w:rPr>
          <w:noProof/>
        </w:rPr>
        <w:lastRenderedPageBreak/>
        <w:drawing>
          <wp:anchor distT="0" distB="0" distL="114300" distR="114300" simplePos="0" relativeHeight="252004352" behindDoc="0" locked="0" layoutInCell="1" allowOverlap="1" wp14:anchorId="37BD0A13" wp14:editId="49F95DD4">
            <wp:simplePos x="0" y="0"/>
            <wp:positionH relativeFrom="column">
              <wp:posOffset>-430</wp:posOffset>
            </wp:positionH>
            <wp:positionV relativeFrom="paragraph">
              <wp:posOffset>3340</wp:posOffset>
            </wp:positionV>
            <wp:extent cx="417830" cy="417830"/>
            <wp:effectExtent l="0" t="0" r="127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anchor>
        </w:drawing>
      </w:r>
      <w:r w:rsidR="00384700" w:rsidRPr="0079790B">
        <w:t>Innovation</w:t>
      </w:r>
      <w:r w:rsidR="00384700">
        <w:t xml:space="preserve"> and adaptation due to </w:t>
      </w:r>
      <w:r w:rsidR="00EB716C">
        <w:br/>
      </w:r>
      <w:r w:rsidR="00384700">
        <w:t>the pandemic</w:t>
      </w:r>
      <w:bookmarkEnd w:id="48"/>
    </w:p>
    <w:p w14:paraId="73BD47ED" w14:textId="0EBD629C" w:rsidR="00384700" w:rsidRDefault="00384700" w:rsidP="00384700">
      <w:pPr>
        <w:pStyle w:val="Text"/>
      </w:pPr>
      <w:r>
        <w:t xml:space="preserve">The effects of the COVID-19 pandemic on businesses across Australia </w:t>
      </w:r>
      <w:r w:rsidR="00426C79">
        <w:t xml:space="preserve">have </w:t>
      </w:r>
      <w:r w:rsidR="00E96F23">
        <w:t>varied</w:t>
      </w:r>
      <w:r w:rsidR="005E40E2">
        <w:t xml:space="preserve"> and</w:t>
      </w:r>
      <w:r w:rsidR="005E0F79">
        <w:t xml:space="preserve"> have </w:t>
      </w:r>
      <w:r w:rsidR="00012DBD">
        <w:t>been</w:t>
      </w:r>
      <w:r w:rsidR="005E40E2">
        <w:t xml:space="preserve"> dependent</w:t>
      </w:r>
      <w:r>
        <w:t xml:space="preserve"> </w:t>
      </w:r>
      <w:r w:rsidR="005E40E2">
        <w:t>on</w:t>
      </w:r>
      <w:r>
        <w:t xml:space="preserve"> numerous lockdowns of varying degrees and durations, social distancing, and changes in demand for products and services. While there have been stories in the media of companies responding to the changed business conditions in novel ways, r</w:t>
      </w:r>
      <w:r w:rsidRPr="00A6538F">
        <w:t>ecent overseas research has found that innovation during COVID-19 has decreased as companies work through the crisis and focus on short</w:t>
      </w:r>
      <w:r w:rsidR="00654232">
        <w:t>-</w:t>
      </w:r>
      <w:r w:rsidRPr="00A6538F">
        <w:t>term</w:t>
      </w:r>
      <w:r>
        <w:t xml:space="preserve"> survival</w:t>
      </w:r>
      <w:r w:rsidRPr="00A6538F">
        <w:t xml:space="preserve"> issues. Innovation was a priority for 55% </w:t>
      </w:r>
      <w:r>
        <w:t xml:space="preserve">of businesses </w:t>
      </w:r>
      <w:r w:rsidRPr="00A6538F">
        <w:t xml:space="preserve">in pre-crisis times. </w:t>
      </w:r>
      <w:r>
        <w:t>In 2020,</w:t>
      </w:r>
      <w:r w:rsidRPr="00A6538F">
        <w:t xml:space="preserve"> only 23% s</w:t>
      </w:r>
      <w:r>
        <w:t>aw</w:t>
      </w:r>
      <w:r w:rsidRPr="00A6538F">
        <w:t xml:space="preserve"> it as a priority (Bar Am et al</w:t>
      </w:r>
      <w:r w:rsidR="00D70604">
        <w:t>.</w:t>
      </w:r>
      <w:r w:rsidRPr="00A6538F">
        <w:t xml:space="preserve"> 2020). </w:t>
      </w:r>
    </w:p>
    <w:p w14:paraId="00E3434C" w14:textId="676986FC" w:rsidR="00982460" w:rsidRDefault="00982460" w:rsidP="00384700">
      <w:pPr>
        <w:pStyle w:val="Text"/>
      </w:pPr>
      <w:r>
        <w:t xml:space="preserve">The focus of this report is on innovations or other adaptations </w:t>
      </w:r>
      <w:r w:rsidR="00D70604">
        <w:t>implemented by</w:t>
      </w:r>
      <w:r>
        <w:t xml:space="preserve"> businesses in Australia </w:t>
      </w:r>
      <w:r w:rsidR="007D3954">
        <w:t>as a result of</w:t>
      </w:r>
      <w:r>
        <w:t xml:space="preserve"> the pandemic, and whether these generated the need for </w:t>
      </w:r>
      <w:r w:rsidR="00FA53B2">
        <w:t xml:space="preserve">the development of </w:t>
      </w:r>
      <w:r>
        <w:t xml:space="preserve">new </w:t>
      </w:r>
      <w:r w:rsidR="00FA53B2">
        <w:t xml:space="preserve">VET </w:t>
      </w:r>
      <w:r>
        <w:t xml:space="preserve">skills. </w:t>
      </w:r>
    </w:p>
    <w:p w14:paraId="5A6119C6" w14:textId="0CEBD355" w:rsidR="0085311C" w:rsidRDefault="00461F2D" w:rsidP="0085311C">
      <w:pPr>
        <w:pStyle w:val="Heading2"/>
      </w:pPr>
      <w:bookmarkStart w:id="50" w:name="_Toc72487220"/>
      <w:r>
        <w:t xml:space="preserve">Adaptation </w:t>
      </w:r>
      <w:r w:rsidR="002D359E">
        <w:t>(</w:t>
      </w:r>
      <w:r>
        <w:t>versus innovation</w:t>
      </w:r>
      <w:r w:rsidR="002D359E">
        <w:t>)</w:t>
      </w:r>
      <w:bookmarkEnd w:id="50"/>
    </w:p>
    <w:p w14:paraId="32DA9E67" w14:textId="79DA5CAB" w:rsidR="00982460" w:rsidRDefault="00982460" w:rsidP="00982460">
      <w:pPr>
        <w:pStyle w:val="Text"/>
      </w:pPr>
      <w:r>
        <w:t xml:space="preserve">Interviews with </w:t>
      </w:r>
      <w:r w:rsidR="005B02B3">
        <w:t xml:space="preserve">21 </w:t>
      </w:r>
      <w:r>
        <w:t>business owners and peak body representatives in three Australian case study industries (manufacturing</w:t>
      </w:r>
      <w:r w:rsidR="009412C4">
        <w:t>;</w:t>
      </w:r>
      <w:r>
        <w:t xml:space="preserve"> healthcare</w:t>
      </w:r>
      <w:r w:rsidR="009412C4">
        <w:t>;</w:t>
      </w:r>
      <w:r>
        <w:t xml:space="preserve"> and hospitality and tourism) (see </w:t>
      </w:r>
      <w:r w:rsidR="009F0D2A">
        <w:t>a</w:t>
      </w:r>
      <w:r>
        <w:t xml:space="preserve">ppendix A for methodology) showed that almost all had </w:t>
      </w:r>
      <w:r w:rsidR="009F0D2A">
        <w:t>been substantially impacted by</w:t>
      </w:r>
      <w:r>
        <w:t xml:space="preserve"> the pandemic and had </w:t>
      </w:r>
      <w:r w:rsidR="009412C4">
        <w:t xml:space="preserve">subsequently </w:t>
      </w:r>
      <w:r>
        <w:t>implemented a range of responses.</w:t>
      </w:r>
      <w:r w:rsidRPr="00384700">
        <w:t xml:space="preserve"> </w:t>
      </w:r>
    </w:p>
    <w:p w14:paraId="3B12E449" w14:textId="3DDD8AD5" w:rsidR="00354812" w:rsidRDefault="00384700" w:rsidP="00354812">
      <w:pPr>
        <w:pStyle w:val="Text"/>
      </w:pPr>
      <w:r>
        <w:t>Some respondents emphasised that their responses were ‘adaptations’ (</w:t>
      </w:r>
      <w:r w:rsidR="00AA41F7">
        <w:t>changes in operations imposed by COVID-19</w:t>
      </w:r>
      <w:r>
        <w:t>) rather than ‘innovations</w:t>
      </w:r>
      <w:r w:rsidR="0085311C">
        <w:t>’</w:t>
      </w:r>
      <w:r w:rsidR="00982460">
        <w:t xml:space="preserve"> (</w:t>
      </w:r>
      <w:r w:rsidR="00AA41F7">
        <w:t xml:space="preserve">defined </w:t>
      </w:r>
      <w:r w:rsidR="00AA41F7" w:rsidRPr="00AA41F7">
        <w:t xml:space="preserve">as the introduction of a new or significantly improved good or service; operational process; organisational/managerial process; or marketing method’ </w:t>
      </w:r>
      <w:r w:rsidR="00FD47C9">
        <w:t>[</w:t>
      </w:r>
      <w:r w:rsidR="00AA41F7" w:rsidRPr="00AA41F7">
        <w:t>ABS 2020a</w:t>
      </w:r>
      <w:r w:rsidR="003379FB">
        <w:t>]</w:t>
      </w:r>
      <w:r w:rsidR="00982460" w:rsidRPr="00AA41F7">
        <w:t>).</w:t>
      </w:r>
      <w:r>
        <w:t xml:space="preserve"> </w:t>
      </w:r>
      <w:r w:rsidR="00056679">
        <w:t>A</w:t>
      </w:r>
      <w:r w:rsidRPr="00384700">
        <w:t xml:space="preserve">ll case study industries </w:t>
      </w:r>
      <w:r w:rsidR="00982460">
        <w:t xml:space="preserve">had </w:t>
      </w:r>
      <w:r w:rsidRPr="00384700">
        <w:t xml:space="preserve">responded to the </w:t>
      </w:r>
      <w:r w:rsidR="007F103D">
        <w:t xml:space="preserve">prevailing </w:t>
      </w:r>
      <w:r w:rsidRPr="00384700">
        <w:t>circumstances</w:t>
      </w:r>
      <w:r>
        <w:t xml:space="preserve">, </w:t>
      </w:r>
      <w:r w:rsidR="00595925">
        <w:t xml:space="preserve">with </w:t>
      </w:r>
      <w:r>
        <w:t xml:space="preserve">many </w:t>
      </w:r>
      <w:r w:rsidR="00595925">
        <w:t xml:space="preserve">of the </w:t>
      </w:r>
      <w:r w:rsidRPr="00384700">
        <w:t xml:space="preserve">measures taken </w:t>
      </w:r>
      <w:r w:rsidR="00595925">
        <w:t xml:space="preserve">aimed at keeping </w:t>
      </w:r>
      <w:r w:rsidRPr="00384700">
        <w:t>business</w:t>
      </w:r>
      <w:r w:rsidR="006B1EBB">
        <w:t>es</w:t>
      </w:r>
      <w:r w:rsidRPr="00384700">
        <w:t xml:space="preserve"> afloat</w:t>
      </w:r>
      <w:r w:rsidR="0085311C">
        <w:t>.</w:t>
      </w:r>
      <w:r w:rsidR="002D359E">
        <w:t xml:space="preserve"> </w:t>
      </w:r>
      <w:r w:rsidR="00354812" w:rsidRPr="00595925">
        <w:t>While many of the adaptations employed are not considered innovative, the</w:t>
      </w:r>
      <w:r w:rsidR="00595925" w:rsidRPr="00595925">
        <w:t xml:space="preserve">y are included in this report </w:t>
      </w:r>
      <w:r w:rsidR="00982460">
        <w:t xml:space="preserve">as </w:t>
      </w:r>
      <w:r w:rsidR="0000759A">
        <w:t>indicators of</w:t>
      </w:r>
      <w:r w:rsidR="00982460">
        <w:t xml:space="preserve"> </w:t>
      </w:r>
      <w:r w:rsidR="0000759A">
        <w:t xml:space="preserve">potential </w:t>
      </w:r>
      <w:r w:rsidR="00982460">
        <w:t xml:space="preserve">skills </w:t>
      </w:r>
      <w:r w:rsidR="003F46E7">
        <w:t>needs</w:t>
      </w:r>
      <w:r w:rsidR="00982460">
        <w:t xml:space="preserve"> </w:t>
      </w:r>
      <w:r w:rsidR="003F46E7">
        <w:t xml:space="preserve">and </w:t>
      </w:r>
      <w:r w:rsidR="00354812" w:rsidRPr="00595925">
        <w:t>training.</w:t>
      </w:r>
      <w:r w:rsidR="00354812">
        <w:t xml:space="preserve"> </w:t>
      </w:r>
    </w:p>
    <w:p w14:paraId="433FE9C6" w14:textId="4CC20CD7" w:rsidR="00354812" w:rsidRDefault="00333C23" w:rsidP="00354812">
      <w:pPr>
        <w:pStyle w:val="Heading2"/>
      </w:pPr>
      <w:bookmarkStart w:id="51" w:name="_Toc58945849"/>
      <w:bookmarkStart w:id="52" w:name="_Toc65578226"/>
      <w:bookmarkStart w:id="53" w:name="_Toc72487221"/>
      <w:r>
        <w:t>A</w:t>
      </w:r>
      <w:r w:rsidR="00CB752F">
        <w:t xml:space="preserve">daptation and </w:t>
      </w:r>
      <w:r w:rsidR="00354812" w:rsidRPr="00951A9C">
        <w:t>innovation</w:t>
      </w:r>
      <w:r w:rsidR="00354812">
        <w:t xml:space="preserve"> in the case study industries</w:t>
      </w:r>
      <w:bookmarkEnd w:id="51"/>
      <w:bookmarkEnd w:id="52"/>
      <w:bookmarkEnd w:id="53"/>
    </w:p>
    <w:p w14:paraId="4085CAE5" w14:textId="0AF9B5AB" w:rsidR="006770DD" w:rsidRPr="00B23C54" w:rsidRDefault="0000759A" w:rsidP="006770DD">
      <w:pPr>
        <w:pStyle w:val="Text"/>
      </w:pPr>
      <w:r>
        <w:t>The s</w:t>
      </w:r>
      <w:r w:rsidR="006770DD">
        <w:t>pecific innovations and adaptations reported in the three case study industries are presented below.</w:t>
      </w:r>
    </w:p>
    <w:p w14:paraId="202BC32A" w14:textId="35EDC859" w:rsidR="0064336C" w:rsidRDefault="004B12F2" w:rsidP="0064336C">
      <w:pPr>
        <w:pStyle w:val="Text"/>
      </w:pPr>
      <w:r>
        <w:t>S</w:t>
      </w:r>
      <w:r w:rsidR="0064336C" w:rsidRPr="00613B8D">
        <w:t xml:space="preserve">everal respondents </w:t>
      </w:r>
      <w:r>
        <w:t>suggested</w:t>
      </w:r>
      <w:r w:rsidR="0064336C" w:rsidRPr="00613B8D">
        <w:t xml:space="preserve"> that the </w:t>
      </w:r>
      <w:r w:rsidR="0064336C">
        <w:t xml:space="preserve">longer-term </w:t>
      </w:r>
      <w:r>
        <w:t>lifespan</w:t>
      </w:r>
      <w:r w:rsidR="0064336C" w:rsidRPr="00613B8D">
        <w:t xml:space="preserve"> of some changes </w:t>
      </w:r>
      <w:r>
        <w:t>was</w:t>
      </w:r>
      <w:r w:rsidR="0064336C">
        <w:t xml:space="preserve"> not yet apparent</w:t>
      </w:r>
      <w:r w:rsidR="0064336C" w:rsidRPr="00613B8D">
        <w:t>.</w:t>
      </w:r>
      <w:r w:rsidR="0064336C">
        <w:t xml:space="preserve"> </w:t>
      </w:r>
      <w:r w:rsidR="006770DD">
        <w:t>There was acknowledgement</w:t>
      </w:r>
      <w:r w:rsidR="0064336C">
        <w:t xml:space="preserve"> that some adaptations will be unnecessary when levels of demand change with recovery from the pandemic. </w:t>
      </w:r>
      <w:r w:rsidR="006770DD">
        <w:t>S</w:t>
      </w:r>
      <w:r w:rsidR="0064336C">
        <w:t xml:space="preserve">ome changes, </w:t>
      </w:r>
      <w:r w:rsidR="006770DD">
        <w:t xml:space="preserve">however, </w:t>
      </w:r>
      <w:r w:rsidR="0064336C">
        <w:t>such as automated processes and online trading, were expected to remain post-pandemic, either permanently or at least in the long</w:t>
      </w:r>
      <w:r w:rsidR="009412C4">
        <w:t>-</w:t>
      </w:r>
      <w:r w:rsidR="0064336C">
        <w:t>term.</w:t>
      </w:r>
    </w:p>
    <w:p w14:paraId="65C014A7" w14:textId="70880736" w:rsidR="00B23C54" w:rsidRPr="00B23C54" w:rsidRDefault="00B23C54" w:rsidP="00B23C54">
      <w:pPr>
        <w:pStyle w:val="Text"/>
      </w:pPr>
      <w:r w:rsidRPr="00B23C54">
        <w:t>Accelerated changes were mentioned more often than postponed or</w:t>
      </w:r>
      <w:r w:rsidR="00C43D94" w:rsidRPr="00B23C54">
        <w:t xml:space="preserve"> </w:t>
      </w:r>
      <w:r w:rsidR="00C43D94">
        <w:t xml:space="preserve">impeded </w:t>
      </w:r>
      <w:r w:rsidRPr="00B23C54">
        <w:t xml:space="preserve">changes amongst the respondents from all three case study industries. While rapid change might mean ad hoc reactions or </w:t>
      </w:r>
      <w:r w:rsidR="00202696">
        <w:br/>
      </w:r>
      <w:r w:rsidRPr="00B23C54">
        <w:t xml:space="preserve">that innovations </w:t>
      </w:r>
      <w:r w:rsidR="009412C4">
        <w:t>we</w:t>
      </w:r>
      <w:r w:rsidRPr="00B23C54">
        <w:t xml:space="preserve">re not carefully planned, respondents unanimously saw the changes or innovations </w:t>
      </w:r>
      <w:r w:rsidR="00202696">
        <w:br/>
      </w:r>
      <w:r w:rsidRPr="00B23C54">
        <w:t xml:space="preserve">as successful. Examples include installing new equipment, </w:t>
      </w:r>
      <w:r w:rsidR="00035F43">
        <w:t>converting</w:t>
      </w:r>
      <w:r w:rsidRPr="00B23C54">
        <w:t xml:space="preserve"> to online </w:t>
      </w:r>
      <w:proofErr w:type="gramStart"/>
      <w:r w:rsidRPr="00B23C54">
        <w:t>trading</w:t>
      </w:r>
      <w:proofErr w:type="gramEnd"/>
      <w:r w:rsidRPr="00B23C54">
        <w:t xml:space="preserve"> and updating websites. The acceleration of ‘things that needed to happen’ was seen by a respondent (from a large manufacturer with international sites) as a positive impact of the pandemic</w:t>
      </w:r>
      <w:r w:rsidR="004C5B08">
        <w:t>,</w:t>
      </w:r>
      <w:r w:rsidRPr="00B23C54">
        <w:t xml:space="preserve"> </w:t>
      </w:r>
      <w:r w:rsidR="008536ED">
        <w:t>in that</w:t>
      </w:r>
      <w:r w:rsidRPr="00B23C54">
        <w:t xml:space="preserve"> it built </w:t>
      </w:r>
      <w:r w:rsidR="00202696">
        <w:br/>
      </w:r>
      <w:r w:rsidRPr="00B23C54">
        <w:t>leadership capability.</w:t>
      </w:r>
    </w:p>
    <w:p w14:paraId="36855796" w14:textId="2F5AB837" w:rsidR="00B23C54" w:rsidRDefault="00B23C54" w:rsidP="00B23C54">
      <w:pPr>
        <w:pStyle w:val="Text"/>
      </w:pPr>
      <w:r w:rsidRPr="00B23C54">
        <w:t xml:space="preserve">Some respondents emphasised that many changes simply coincided with the pandemic and should not be </w:t>
      </w:r>
      <w:r w:rsidR="006770DD">
        <w:t>considered</w:t>
      </w:r>
      <w:r w:rsidRPr="00B23C54">
        <w:t xml:space="preserve"> a response. Examples include </w:t>
      </w:r>
      <w:r w:rsidR="008536ED">
        <w:t xml:space="preserve">a </w:t>
      </w:r>
      <w:r w:rsidRPr="00B23C54">
        <w:t>chang</w:t>
      </w:r>
      <w:r w:rsidR="008536ED">
        <w:t>e in</w:t>
      </w:r>
      <w:r w:rsidRPr="00B23C54">
        <w:t xml:space="preserve"> business name, a grant for entrepreneurship, website and software upgrades</w:t>
      </w:r>
      <w:r w:rsidR="00704313">
        <w:t>,</w:t>
      </w:r>
      <w:r w:rsidRPr="00B23C54">
        <w:t xml:space="preserve"> and a redesigned assembly process.</w:t>
      </w:r>
      <w:r w:rsidR="004234A8">
        <w:t xml:space="preserve"> </w:t>
      </w:r>
      <w:r w:rsidRPr="00B23C54">
        <w:t xml:space="preserve">On the other hand, </w:t>
      </w:r>
      <w:r w:rsidR="00704313" w:rsidRPr="00B23C54">
        <w:t xml:space="preserve">for </w:t>
      </w:r>
      <w:r w:rsidR="00704313">
        <w:t>a number of</w:t>
      </w:r>
      <w:r w:rsidR="00704313" w:rsidRPr="00B23C54">
        <w:t xml:space="preserve"> businesses</w:t>
      </w:r>
      <w:r w:rsidR="009412C4">
        <w:t>,</w:t>
      </w:r>
      <w:r w:rsidR="00704313" w:rsidRPr="00B23C54">
        <w:t xml:space="preserve"> </w:t>
      </w:r>
      <w:r w:rsidRPr="00B23C54">
        <w:t>some of these changes were indirectly related to the pandemic</w:t>
      </w:r>
      <w:r w:rsidR="009412C4">
        <w:t xml:space="preserve">, in that </w:t>
      </w:r>
      <w:r w:rsidRPr="00B23C54">
        <w:t xml:space="preserve">reductions in business </w:t>
      </w:r>
      <w:r w:rsidRPr="00B23C54">
        <w:lastRenderedPageBreak/>
        <w:t xml:space="preserve">activity made the time available. Several respondents mentioned </w:t>
      </w:r>
      <w:r w:rsidR="00F02323">
        <w:t xml:space="preserve">that </w:t>
      </w:r>
      <w:r w:rsidRPr="00B23C54">
        <w:t>rev</w:t>
      </w:r>
      <w:r w:rsidR="009412C4">
        <w:t>italising</w:t>
      </w:r>
      <w:r w:rsidRPr="00B23C54">
        <w:t xml:space="preserve"> </w:t>
      </w:r>
      <w:r w:rsidR="00F02323">
        <w:t xml:space="preserve">their </w:t>
      </w:r>
      <w:r w:rsidRPr="00B23C54">
        <w:t xml:space="preserve">websites </w:t>
      </w:r>
      <w:r w:rsidR="009412C4">
        <w:t>w</w:t>
      </w:r>
      <w:r w:rsidRPr="00B23C54">
        <w:t xml:space="preserve">as something they </w:t>
      </w:r>
      <w:r w:rsidR="00F02323">
        <w:t>had</w:t>
      </w:r>
      <w:r w:rsidRPr="00B23C54">
        <w:t xml:space="preserve"> plann</w:t>
      </w:r>
      <w:r w:rsidR="00F02323">
        <w:t>ed</w:t>
      </w:r>
      <w:r w:rsidRPr="00B23C54">
        <w:t xml:space="preserve"> to do but had</w:t>
      </w:r>
      <w:r w:rsidR="005A7783">
        <w:t xml:space="preserve">n’t </w:t>
      </w:r>
      <w:r w:rsidRPr="00B23C54">
        <w:t>had the time</w:t>
      </w:r>
      <w:r w:rsidR="005A7783">
        <w:t xml:space="preserve"> previously</w:t>
      </w:r>
      <w:r w:rsidRPr="00B23C54">
        <w:t>.</w:t>
      </w:r>
    </w:p>
    <w:p w14:paraId="5884F1A6" w14:textId="2D899D94" w:rsidR="004B12F2" w:rsidRDefault="004B12F2" w:rsidP="004B12F2">
      <w:pPr>
        <w:pStyle w:val="Text"/>
      </w:pPr>
      <w:r w:rsidRPr="00384700">
        <w:t>The most common change was shedding jobs</w:t>
      </w:r>
      <w:r w:rsidR="005A7783">
        <w:t>, and</w:t>
      </w:r>
      <w:r w:rsidRPr="00384700">
        <w:t xml:space="preserve"> this occurred across all sectors in hospitality and tourism and in some manufacturing companies. Conversely, </w:t>
      </w:r>
      <w:r w:rsidR="00E808D3">
        <w:t xml:space="preserve">the </w:t>
      </w:r>
      <w:r w:rsidR="00E808D3" w:rsidRPr="00384700">
        <w:t xml:space="preserve">high rates of absenteeism and </w:t>
      </w:r>
      <w:r w:rsidR="00EB716C">
        <w:br/>
      </w:r>
      <w:r w:rsidR="00E808D3" w:rsidRPr="00384700">
        <w:t>illness amongst staff</w:t>
      </w:r>
      <w:r w:rsidR="00E808D3">
        <w:t xml:space="preserve"> meant that</w:t>
      </w:r>
      <w:r w:rsidR="00E808D3" w:rsidRPr="00384700">
        <w:t xml:space="preserve"> </w:t>
      </w:r>
      <w:r w:rsidRPr="00384700">
        <w:t>aged care providers had to use surge staff</w:t>
      </w:r>
      <w:r w:rsidR="00C43D94">
        <w:t>.</w:t>
      </w:r>
      <w:r w:rsidR="00C43D94">
        <w:rPr>
          <w:rStyle w:val="FootnoteReference"/>
        </w:rPr>
        <w:footnoteReference w:id="4"/>
      </w:r>
      <w:r w:rsidRPr="00384700">
        <w:t xml:space="preserve"> Other business responses included </w:t>
      </w:r>
      <w:r w:rsidR="00896624">
        <w:t>pauses on recruitment</w:t>
      </w:r>
      <w:r w:rsidRPr="00384700">
        <w:t xml:space="preserve">, voluntary pay cuts, reducing the number of shifts, encouraging staff </w:t>
      </w:r>
      <w:r w:rsidR="00EB716C">
        <w:br/>
      </w:r>
      <w:r w:rsidRPr="00384700">
        <w:t xml:space="preserve">on </w:t>
      </w:r>
      <w:proofErr w:type="spellStart"/>
      <w:r w:rsidRPr="00384700">
        <w:t>JobKeeper</w:t>
      </w:r>
      <w:proofErr w:type="spellEnd"/>
      <w:r w:rsidRPr="00384700">
        <w:t xml:space="preserve"> w</w:t>
      </w:r>
      <w:r w:rsidR="009412C4">
        <w:t>ith</w:t>
      </w:r>
      <w:r w:rsidRPr="00384700">
        <w:t xml:space="preserve"> insufficient work to seek other jobs, ceasing manufacture of </w:t>
      </w:r>
      <w:r w:rsidR="00C0700D">
        <w:t xml:space="preserve">the </w:t>
      </w:r>
      <w:r w:rsidRPr="00384700">
        <w:t xml:space="preserve">usual product (leading to shortages) and </w:t>
      </w:r>
      <w:r w:rsidR="00583FCE">
        <w:t xml:space="preserve">confining business activity to one </w:t>
      </w:r>
      <w:r w:rsidRPr="00384700">
        <w:t xml:space="preserve">site </w:t>
      </w:r>
      <w:r w:rsidR="00583FCE">
        <w:t xml:space="preserve">to remove the need for staff to </w:t>
      </w:r>
      <w:r w:rsidR="00202696">
        <w:br/>
      </w:r>
      <w:r w:rsidR="00583FCE">
        <w:t xml:space="preserve">travel </w:t>
      </w:r>
      <w:r w:rsidRPr="00384700">
        <w:t>between sites.</w:t>
      </w:r>
    </w:p>
    <w:p w14:paraId="53D07EC1" w14:textId="4D02F6B8" w:rsidR="00354812" w:rsidRPr="00951A9C" w:rsidRDefault="00E818DF" w:rsidP="00CB752F">
      <w:pPr>
        <w:pStyle w:val="Heading3"/>
      </w:pPr>
      <w:bookmarkStart w:id="54" w:name="_Toc58945850"/>
      <w:bookmarkStart w:id="55" w:name="_Toc65578227"/>
      <w:r>
        <w:t>Manufacturing</w:t>
      </w:r>
      <w:r w:rsidR="00CE3926">
        <w:t xml:space="preserve"> </w:t>
      </w:r>
      <w:r w:rsidR="000D0A31">
        <w:t>–</w:t>
      </w:r>
      <w:r>
        <w:t xml:space="preserve"> p</w:t>
      </w:r>
      <w:r w:rsidR="006770DD">
        <w:t xml:space="preserve">ersonal protective equipment </w:t>
      </w:r>
      <w:r w:rsidR="00354812" w:rsidRPr="00951A9C">
        <w:t xml:space="preserve"> </w:t>
      </w:r>
      <w:bookmarkEnd w:id="54"/>
      <w:bookmarkEnd w:id="55"/>
    </w:p>
    <w:p w14:paraId="009B9433" w14:textId="72B953EA" w:rsidR="00354812" w:rsidRDefault="00354812" w:rsidP="00354812">
      <w:pPr>
        <w:pStyle w:val="Text"/>
      </w:pPr>
      <w:r>
        <w:t>Research on innovation in other crises suggests that larger manufacturing enterprises are more likely than smaller ones to risk invest</w:t>
      </w:r>
      <w:r w:rsidR="00F54072">
        <w:t>ment</w:t>
      </w:r>
      <w:r>
        <w:t xml:space="preserve"> in innovations (</w:t>
      </w:r>
      <w:proofErr w:type="spellStart"/>
      <w:r>
        <w:t>Archibugi</w:t>
      </w:r>
      <w:proofErr w:type="spellEnd"/>
      <w:r>
        <w:t xml:space="preserve">, </w:t>
      </w:r>
      <w:proofErr w:type="spellStart"/>
      <w:r>
        <w:t>Filipetti</w:t>
      </w:r>
      <w:proofErr w:type="spellEnd"/>
      <w:r>
        <w:t xml:space="preserve"> </w:t>
      </w:r>
      <w:r w:rsidR="00D754E2">
        <w:t>&amp;</w:t>
      </w:r>
      <w:r>
        <w:t xml:space="preserve"> </w:t>
      </w:r>
      <w:proofErr w:type="spellStart"/>
      <w:r>
        <w:t>Frenz</w:t>
      </w:r>
      <w:proofErr w:type="spellEnd"/>
      <w:r>
        <w:t xml:space="preserve"> 2013). </w:t>
      </w:r>
      <w:r w:rsidR="00721065">
        <w:t>T</w:t>
      </w:r>
      <w:r>
        <w:t>he pandemic</w:t>
      </w:r>
      <w:r w:rsidR="00721065">
        <w:t>, however,</w:t>
      </w:r>
      <w:r>
        <w:t xml:space="preserve"> meant exploding demand for PPE (see</w:t>
      </w:r>
      <w:r w:rsidR="003A7580">
        <w:t>,</w:t>
      </w:r>
      <w:r>
        <w:t xml:space="preserve"> for example</w:t>
      </w:r>
      <w:r w:rsidR="003A7580">
        <w:t>,</w:t>
      </w:r>
      <w:r>
        <w:t xml:space="preserve"> </w:t>
      </w:r>
      <w:r w:rsidR="00580525">
        <w:t xml:space="preserve">Australian </w:t>
      </w:r>
      <w:r>
        <w:t xml:space="preserve">Department of Industry, Science, Energy and Resources 2020; </w:t>
      </w:r>
      <w:r w:rsidR="00826018">
        <w:t>Australian</w:t>
      </w:r>
      <w:r>
        <w:t xml:space="preserve"> Department of Health 2020c), much of which is normally supplied by small</w:t>
      </w:r>
      <w:r w:rsidR="009412C4">
        <w:t>-to-</w:t>
      </w:r>
      <w:r>
        <w:t>medium enterprises (SMEs) in Australia</w:t>
      </w:r>
      <w:r>
        <w:rPr>
          <w:rStyle w:val="FootnoteReference"/>
        </w:rPr>
        <w:footnoteReference w:id="5"/>
      </w:r>
      <w:r>
        <w:t xml:space="preserve"> (Andrews 2020; Barilaro 2020).</w:t>
      </w:r>
    </w:p>
    <w:p w14:paraId="2AFBB2ED" w14:textId="10639B23" w:rsidR="00721065" w:rsidRPr="006A2FA8" w:rsidRDefault="00721065" w:rsidP="009B0794">
      <w:pPr>
        <w:pStyle w:val="Text"/>
      </w:pPr>
      <w:r w:rsidRPr="006A2FA8">
        <w:t xml:space="preserve">Two main adaptations or innovations occurred due to </w:t>
      </w:r>
      <w:r w:rsidR="009B0794" w:rsidRPr="009B0794">
        <w:t xml:space="preserve">the </w:t>
      </w:r>
      <w:r w:rsidR="00DB11EE" w:rsidRPr="006A2FA8">
        <w:t xml:space="preserve">increased demand for PPE through </w:t>
      </w:r>
      <w:r w:rsidR="00EB716C">
        <w:br/>
      </w:r>
      <w:r w:rsidR="00DB11EE" w:rsidRPr="006A2FA8">
        <w:t xml:space="preserve">the </w:t>
      </w:r>
      <w:r w:rsidR="009B0794" w:rsidRPr="009B0794">
        <w:t>pandemic</w:t>
      </w:r>
      <w:r w:rsidRPr="006A2FA8">
        <w:t>:</w:t>
      </w:r>
      <w:r w:rsidR="009B0794" w:rsidRPr="009B0794">
        <w:t xml:space="preserve"> </w:t>
      </w:r>
    </w:p>
    <w:p w14:paraId="6C49E5BD" w14:textId="77777777" w:rsidR="00721065" w:rsidRPr="006A2FA8" w:rsidRDefault="009B0794" w:rsidP="00721065">
      <w:pPr>
        <w:pStyle w:val="Dotpoint1"/>
      </w:pPr>
      <w:r w:rsidRPr="006A2FA8">
        <w:t xml:space="preserve">Businesses that previously produced PPE increased their production. </w:t>
      </w:r>
    </w:p>
    <w:p w14:paraId="173BC6D6" w14:textId="776BA665" w:rsidR="00721065" w:rsidRPr="006A2FA8" w:rsidRDefault="00DB11EE" w:rsidP="00AA41F7">
      <w:pPr>
        <w:pStyle w:val="Dotpoint1"/>
      </w:pPr>
      <w:r w:rsidRPr="006A2FA8">
        <w:t>Manufacturers of other products</w:t>
      </w:r>
      <w:r w:rsidR="009B0794" w:rsidRPr="006A2FA8">
        <w:t xml:space="preserve"> pivoted to the manufacture of PPE</w:t>
      </w:r>
      <w:r w:rsidR="00721065" w:rsidRPr="006A2FA8">
        <w:t xml:space="preserve">. </w:t>
      </w:r>
      <w:r w:rsidR="009B0794" w:rsidRPr="006A2FA8">
        <w:t>The</w:t>
      </w:r>
      <w:r w:rsidR="00721065" w:rsidRPr="006A2FA8">
        <w:t>se</w:t>
      </w:r>
      <w:r w:rsidR="009B0794" w:rsidRPr="006A2FA8">
        <w:t xml:space="preserve"> reported that</w:t>
      </w:r>
      <w:r w:rsidR="00675DDE">
        <w:t>,</w:t>
      </w:r>
      <w:r w:rsidR="009B0794" w:rsidRPr="006A2FA8">
        <w:t xml:space="preserve"> under normal circumstances, they would not have competed with multinational PPE manufacturers, but because the demand was </w:t>
      </w:r>
      <w:r w:rsidRPr="006A2FA8">
        <w:t>local,</w:t>
      </w:r>
      <w:r w:rsidR="009B0794" w:rsidRPr="006A2FA8">
        <w:t xml:space="preserve"> they had a ready market and no need to advertise. </w:t>
      </w:r>
    </w:p>
    <w:p w14:paraId="0BC1741A" w14:textId="7B783121" w:rsidR="007A5A78" w:rsidRDefault="006A2FA8" w:rsidP="006A2FA8">
      <w:pPr>
        <w:pStyle w:val="Text"/>
      </w:pPr>
      <w:r>
        <w:t xml:space="preserve">The PPE manufacturers </w:t>
      </w:r>
      <w:r w:rsidR="00E62CCC">
        <w:t xml:space="preserve">interviewed </w:t>
      </w:r>
      <w:r>
        <w:t>needed to innovate in methods and products to keep up with demand and take on more workers.</w:t>
      </w:r>
      <w:r w:rsidR="00E62CCC">
        <w:t xml:space="preserve"> </w:t>
      </w:r>
      <w:r>
        <w:t>One respondent previously had 15</w:t>
      </w:r>
      <w:r w:rsidR="00A43297">
        <w:t>—</w:t>
      </w:r>
      <w:r>
        <w:t>18 full-time staff but took on approximately another 100 (</w:t>
      </w:r>
      <w:r w:rsidR="00A43297">
        <w:t xml:space="preserve">although </w:t>
      </w:r>
      <w:r>
        <w:t xml:space="preserve">he expects to reduce this number after the pandemic). </w:t>
      </w:r>
    </w:p>
    <w:p w14:paraId="30D42F5A" w14:textId="768B6928" w:rsidR="006A2FA8" w:rsidRPr="00951A9C" w:rsidRDefault="00A43297" w:rsidP="006A2FA8">
      <w:pPr>
        <w:pStyle w:val="Text"/>
      </w:pPr>
      <w:r>
        <w:t>For</w:t>
      </w:r>
      <w:r w:rsidR="007A5A78">
        <w:t xml:space="preserve"> one manufacturer of PPE, </w:t>
      </w:r>
      <w:r w:rsidR="004B12F2">
        <w:t>Australian Defence Force (ADF)</w:t>
      </w:r>
      <w:r w:rsidR="006A2FA8">
        <w:t xml:space="preserve"> </w:t>
      </w:r>
      <w:r w:rsidR="006A2FA8" w:rsidRPr="00951A9C">
        <w:t xml:space="preserve">personnel </w:t>
      </w:r>
      <w:r w:rsidR="006A2FA8">
        <w:t xml:space="preserve">were </w:t>
      </w:r>
      <w:r w:rsidR="006A2FA8" w:rsidRPr="00951A9C">
        <w:t>brought in to meet labour shortages</w:t>
      </w:r>
      <w:r w:rsidR="006A2FA8">
        <w:t xml:space="preserve"> and these personnel set examples for existing workers</w:t>
      </w:r>
      <w:r w:rsidR="006A2FA8" w:rsidRPr="00951A9C">
        <w:t xml:space="preserve">. The ADF </w:t>
      </w:r>
      <w:r w:rsidR="006A2FA8">
        <w:t>personnel</w:t>
      </w:r>
      <w:r w:rsidR="006A2FA8" w:rsidRPr="00951A9C">
        <w:t xml:space="preserve"> demonstrated role flexibility</w:t>
      </w:r>
      <w:r w:rsidR="006A2FA8">
        <w:t xml:space="preserve">, </w:t>
      </w:r>
      <w:proofErr w:type="gramStart"/>
      <w:r w:rsidR="006A2FA8">
        <w:t>teamwork</w:t>
      </w:r>
      <w:proofErr w:type="gramEnd"/>
      <w:r w:rsidR="006A2FA8" w:rsidRPr="00951A9C">
        <w:t xml:space="preserve"> and soft skills</w:t>
      </w:r>
      <w:r w:rsidR="00F75244">
        <w:t>, with</w:t>
      </w:r>
      <w:r w:rsidR="006A2FA8">
        <w:t xml:space="preserve"> </w:t>
      </w:r>
      <w:r w:rsidR="006A2FA8" w:rsidRPr="00951A9C">
        <w:t xml:space="preserve">their actions and attitudes </w:t>
      </w:r>
      <w:r w:rsidR="00F75244">
        <w:t>subsequently</w:t>
      </w:r>
      <w:r w:rsidR="006A2FA8" w:rsidRPr="00951A9C">
        <w:t xml:space="preserve"> emulated by the existing workers. These improvements have translated to better morale and productivity for the business:</w:t>
      </w:r>
    </w:p>
    <w:p w14:paraId="57296B2F" w14:textId="0460E431" w:rsidR="006A2FA8" w:rsidRPr="00951A9C" w:rsidRDefault="006A2FA8" w:rsidP="00D12107">
      <w:pPr>
        <w:pStyle w:val="Quote"/>
      </w:pPr>
      <w:r w:rsidRPr="00951A9C">
        <w:t>Every team member pitched in, in all tasks</w:t>
      </w:r>
      <w:r w:rsidR="00395772">
        <w:t xml:space="preserve"> </w:t>
      </w:r>
      <w:r w:rsidRPr="00951A9C">
        <w:t>…</w:t>
      </w:r>
      <w:r w:rsidR="00395772">
        <w:t xml:space="preserve"> </w:t>
      </w:r>
      <w:r w:rsidRPr="00951A9C">
        <w:t>they showed flexibility amongst individuals. They were very disciplined, happy to pitch in, they wouldn’t just stand around watching someone do something, they were always helping each other, even though they hadn’t done the work before. It showed our workers that they didn’t just have to stick to one thing.</w:t>
      </w:r>
      <w:r w:rsidR="00395772">
        <w:tab/>
      </w:r>
      <w:r w:rsidR="00395772">
        <w:tab/>
      </w:r>
      <w:r w:rsidR="00395772">
        <w:tab/>
      </w:r>
      <w:r>
        <w:t>(CEO of small PPE manufacturing business)</w:t>
      </w:r>
    </w:p>
    <w:p w14:paraId="552167CD" w14:textId="6B01BB98" w:rsidR="006A2FA8" w:rsidRDefault="006A2FA8" w:rsidP="006A2FA8">
      <w:pPr>
        <w:pStyle w:val="Text"/>
      </w:pPr>
    </w:p>
    <w:p w14:paraId="1C8E92A9" w14:textId="14AC8FB7" w:rsidR="00354812" w:rsidRPr="00951A9C" w:rsidRDefault="0064336C" w:rsidP="00354812">
      <w:pPr>
        <w:pStyle w:val="Text"/>
      </w:pPr>
      <w:r>
        <w:rPr>
          <w:noProof/>
        </w:rPr>
        <w:lastRenderedPageBreak/>
        <mc:AlternateContent>
          <mc:Choice Requires="wps">
            <w:drawing>
              <wp:anchor distT="0" distB="0" distL="114300" distR="114300" simplePos="0" relativeHeight="251999232" behindDoc="1" locked="0" layoutInCell="1" allowOverlap="1" wp14:anchorId="6519C833" wp14:editId="2062A081">
                <wp:simplePos x="0" y="0"/>
                <wp:positionH relativeFrom="column">
                  <wp:posOffset>2764790</wp:posOffset>
                </wp:positionH>
                <wp:positionV relativeFrom="paragraph">
                  <wp:posOffset>635</wp:posOffset>
                </wp:positionV>
                <wp:extent cx="2992755" cy="4134485"/>
                <wp:effectExtent l="0" t="0" r="17145" b="18415"/>
                <wp:wrapThrough wrapText="bothSides">
                  <wp:wrapPolygon edited="0">
                    <wp:start x="0" y="0"/>
                    <wp:lineTo x="0" y="21597"/>
                    <wp:lineTo x="21586" y="21597"/>
                    <wp:lineTo x="21586"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2992755" cy="4134485"/>
                        </a:xfrm>
                        <a:prstGeom prst="roundRect">
                          <a:avLst>
                            <a:gd name="adj" fmla="val 2320"/>
                          </a:avLst>
                        </a:prstGeom>
                        <a:solidFill>
                          <a:srgbClr val="E4D4E8"/>
                        </a:solidFill>
                        <a:ln/>
                      </wps:spPr>
                      <wps:style>
                        <a:lnRef idx="2">
                          <a:schemeClr val="accent4"/>
                        </a:lnRef>
                        <a:fillRef idx="1">
                          <a:schemeClr val="lt1"/>
                        </a:fillRef>
                        <a:effectRef idx="0">
                          <a:schemeClr val="accent4"/>
                        </a:effectRef>
                        <a:fontRef idx="minor">
                          <a:schemeClr val="dk1"/>
                        </a:fontRef>
                      </wps:style>
                      <wps:txbx>
                        <w:txbxContent>
                          <w:p w14:paraId="3BA1E0C7" w14:textId="5223F9AA" w:rsidR="0058468C" w:rsidRDefault="0058468C" w:rsidP="00354812">
                            <w:pPr>
                              <w:pStyle w:val="Text"/>
                              <w:jc w:val="center"/>
                              <w:rPr>
                                <w:b/>
                                <w:i/>
                                <w:iCs/>
                              </w:rPr>
                            </w:pPr>
                            <w:r>
                              <w:rPr>
                                <w:b/>
                                <w:i/>
                                <w:iCs/>
                              </w:rPr>
                              <w:t xml:space="preserve">Case Study Box 1 — </w:t>
                            </w:r>
                            <w:r w:rsidRPr="000718C8">
                              <w:rPr>
                                <w:b/>
                                <w:i/>
                                <w:iCs/>
                              </w:rPr>
                              <w:t>Fella Hamilton</w:t>
                            </w:r>
                          </w:p>
                          <w:p w14:paraId="4C3909F5" w14:textId="6CE78E4E" w:rsidR="0058468C" w:rsidRPr="00020408" w:rsidRDefault="0058468C" w:rsidP="00354812">
                            <w:pPr>
                              <w:pStyle w:val="Text"/>
                              <w:rPr>
                                <w:rFonts w:asciiTheme="minorHAnsi" w:hAnsiTheme="minorHAnsi"/>
                                <w:i/>
                                <w:iCs/>
                                <w:sz w:val="18"/>
                                <w:szCs w:val="18"/>
                                <w:vertAlign w:val="superscript"/>
                                <w:lang w:val="en-US"/>
                              </w:rPr>
                            </w:pPr>
                            <w:r w:rsidRPr="00020408">
                              <w:rPr>
                                <w:rFonts w:asciiTheme="minorHAnsi" w:hAnsiTheme="minorHAnsi"/>
                                <w:bCs/>
                                <w:i/>
                                <w:iCs/>
                                <w:sz w:val="18"/>
                                <w:szCs w:val="18"/>
                              </w:rPr>
                              <w:t>Fashion clothing manufacturer and retailer Fella Hamilton experienced difficulties in obtaining fabrics from China and</w:t>
                            </w:r>
                            <w:r>
                              <w:rPr>
                                <w:rFonts w:asciiTheme="minorHAnsi" w:hAnsiTheme="minorHAnsi"/>
                                <w:bCs/>
                                <w:i/>
                                <w:iCs/>
                                <w:sz w:val="18"/>
                                <w:szCs w:val="18"/>
                              </w:rPr>
                              <w:t xml:space="preserve"> also</w:t>
                            </w:r>
                            <w:r w:rsidRPr="00020408">
                              <w:rPr>
                                <w:rFonts w:asciiTheme="minorHAnsi" w:hAnsiTheme="minorHAnsi"/>
                                <w:bCs/>
                                <w:i/>
                                <w:iCs/>
                                <w:sz w:val="18"/>
                                <w:szCs w:val="18"/>
                              </w:rPr>
                              <w:t xml:space="preserve"> falling demand. Pivoting to the production of gowns and masks for the healthcare sector was the obvious solution. The company innovated in reusable gowns and masks. They also inserted clear plastic windows in the masks to enable </w:t>
                            </w:r>
                            <w:r>
                              <w:rPr>
                                <w:rFonts w:asciiTheme="minorHAnsi" w:hAnsiTheme="minorHAnsi"/>
                                <w:bCs/>
                                <w:i/>
                                <w:iCs/>
                                <w:sz w:val="18"/>
                                <w:szCs w:val="18"/>
                              </w:rPr>
                              <w:t>d</w:t>
                            </w:r>
                            <w:r w:rsidRPr="00020408">
                              <w:rPr>
                                <w:rFonts w:asciiTheme="minorHAnsi" w:hAnsiTheme="minorHAnsi"/>
                                <w:bCs/>
                                <w:i/>
                                <w:iCs/>
                                <w:sz w:val="18"/>
                                <w:szCs w:val="18"/>
                              </w:rPr>
                              <w:t>eaf people to lip</w:t>
                            </w:r>
                            <w:r>
                              <w:rPr>
                                <w:rFonts w:asciiTheme="minorHAnsi" w:hAnsiTheme="minorHAnsi"/>
                                <w:bCs/>
                                <w:i/>
                                <w:iCs/>
                                <w:sz w:val="18"/>
                                <w:szCs w:val="18"/>
                              </w:rPr>
                              <w:t>-</w:t>
                            </w:r>
                            <w:r w:rsidRPr="00020408">
                              <w:rPr>
                                <w:rFonts w:asciiTheme="minorHAnsi" w:hAnsiTheme="minorHAnsi"/>
                                <w:bCs/>
                                <w:i/>
                                <w:iCs/>
                                <w:sz w:val="18"/>
                                <w:szCs w:val="18"/>
                              </w:rPr>
                              <w:t xml:space="preserve">read and see facial expressions. They engaged </w:t>
                            </w:r>
                            <w:r>
                              <w:rPr>
                                <w:rFonts w:asciiTheme="minorHAnsi" w:hAnsiTheme="minorHAnsi"/>
                                <w:bCs/>
                                <w:i/>
                                <w:iCs/>
                                <w:sz w:val="18"/>
                                <w:szCs w:val="18"/>
                              </w:rPr>
                              <w:t>I</w:t>
                            </w:r>
                            <w:r w:rsidRPr="00020408">
                              <w:rPr>
                                <w:rFonts w:asciiTheme="minorHAnsi" w:hAnsiTheme="minorHAnsi"/>
                                <w:bCs/>
                                <w:i/>
                                <w:iCs/>
                                <w:sz w:val="18"/>
                                <w:szCs w:val="18"/>
                              </w:rPr>
                              <w:t xml:space="preserve">ndigenous artists to provide designs for the fabric of the masks, with a percentage of profits donated to </w:t>
                            </w:r>
                            <w:r>
                              <w:rPr>
                                <w:rFonts w:asciiTheme="minorHAnsi" w:hAnsiTheme="minorHAnsi"/>
                                <w:bCs/>
                                <w:i/>
                                <w:iCs/>
                                <w:sz w:val="18"/>
                                <w:szCs w:val="18"/>
                              </w:rPr>
                              <w:t>I</w:t>
                            </w:r>
                            <w:r w:rsidRPr="00020408">
                              <w:rPr>
                                <w:rFonts w:asciiTheme="minorHAnsi" w:hAnsiTheme="minorHAnsi"/>
                                <w:bCs/>
                                <w:i/>
                                <w:iCs/>
                                <w:sz w:val="18"/>
                                <w:szCs w:val="18"/>
                              </w:rPr>
                              <w:t xml:space="preserve">ndigenous communities. The company invested in extensive testing of the safety of reusable fabrics for gowns. </w:t>
                            </w:r>
                            <w:r w:rsidRPr="00020408">
                              <w:rPr>
                                <w:rFonts w:asciiTheme="minorHAnsi" w:hAnsiTheme="minorHAnsi"/>
                                <w:i/>
                                <w:iCs/>
                                <w:sz w:val="18"/>
                                <w:szCs w:val="18"/>
                              </w:rPr>
                              <w:t xml:space="preserve">After </w:t>
                            </w:r>
                            <w:r>
                              <w:rPr>
                                <w:rFonts w:asciiTheme="minorHAnsi" w:hAnsiTheme="minorHAnsi"/>
                                <w:i/>
                                <w:iCs/>
                                <w:sz w:val="18"/>
                                <w:szCs w:val="18"/>
                              </w:rPr>
                              <w:t>learnin</w:t>
                            </w:r>
                            <w:r w:rsidRPr="00020408">
                              <w:rPr>
                                <w:rFonts w:asciiTheme="minorHAnsi" w:hAnsiTheme="minorHAnsi"/>
                                <w:i/>
                                <w:iCs/>
                                <w:sz w:val="18"/>
                                <w:szCs w:val="18"/>
                              </w:rPr>
                              <w:t>g that Fella Hamilton had pivoted to sustainable PPE, a non-profit-organisation approached the</w:t>
                            </w:r>
                            <w:r>
                              <w:rPr>
                                <w:rFonts w:asciiTheme="minorHAnsi" w:hAnsiTheme="minorHAnsi"/>
                                <w:i/>
                                <w:iCs/>
                                <w:sz w:val="18"/>
                                <w:szCs w:val="18"/>
                              </w:rPr>
                              <w:t xml:space="preserve"> company</w:t>
                            </w:r>
                            <w:r w:rsidRPr="00020408">
                              <w:rPr>
                                <w:rFonts w:asciiTheme="minorHAnsi" w:hAnsiTheme="minorHAnsi"/>
                                <w:i/>
                                <w:iCs/>
                                <w:sz w:val="18"/>
                                <w:szCs w:val="18"/>
                              </w:rPr>
                              <w:t xml:space="preserve"> about making reusable menstrual products. The manufacturer has not yet been able to investigate the necessary materials and methods due to the PPE-related workload but will consider it for future production.</w:t>
                            </w:r>
                          </w:p>
                        </w:txbxContent>
                      </wps:txbx>
                      <wps:bodyPr rot="0" spcFirstLastPara="0" vertOverflow="overflow" horzOverflow="overflow" vert="horz" wrap="square" lIns="91440" tIns="36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9C833" id="Text Box 10" o:spid="_x0000_s1032" style="position:absolute;margin-left:217.7pt;margin-top:.05pt;width:235.65pt;height:325.55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" fillcolor="#e4d4e8" strokecolor="#8064a2 [3207]" strokeweight="2pt">
                <v:textbox inset=",1mm,,2.5mm">
                  <w:txbxContent>
                    <w:p w14:paraId="3BA1E0C7" w14:textId="5223F9AA" w:rsidR="0058468C" w:rsidRDefault="0058468C" w:rsidP="00354812">
                      <w:pPr>
                        <w:pStyle w:val="Text"/>
                        <w:jc w:val="center"/>
                        <w:rPr>
                          <w:b/>
                          <w:i/>
                          <w:iCs/>
                        </w:rPr>
                      </w:pPr>
                      <w:r>
                        <w:rPr>
                          <w:b/>
                          <w:i/>
                          <w:iCs/>
                        </w:rPr>
                        <w:t xml:space="preserve">Case Study Box 1 — </w:t>
                      </w:r>
                      <w:r w:rsidRPr="000718C8">
                        <w:rPr>
                          <w:b/>
                          <w:i/>
                          <w:iCs/>
                        </w:rPr>
                        <w:t>Fella Hamilton</w:t>
                      </w:r>
                    </w:p>
                    <w:p w14:paraId="4C3909F5" w14:textId="6CE78E4E" w:rsidR="0058468C" w:rsidRPr="00020408" w:rsidRDefault="0058468C" w:rsidP="00354812">
                      <w:pPr>
                        <w:pStyle w:val="Text"/>
                        <w:rPr>
                          <w:rFonts w:asciiTheme="minorHAnsi" w:hAnsiTheme="minorHAnsi"/>
                          <w:i/>
                          <w:iCs/>
                          <w:sz w:val="18"/>
                          <w:szCs w:val="18"/>
                          <w:vertAlign w:val="superscript"/>
                          <w:lang w:val="en-US"/>
                        </w:rPr>
                      </w:pPr>
                      <w:r w:rsidRPr="00020408">
                        <w:rPr>
                          <w:rFonts w:asciiTheme="minorHAnsi" w:hAnsiTheme="minorHAnsi"/>
                          <w:bCs/>
                          <w:i/>
                          <w:iCs/>
                          <w:sz w:val="18"/>
                          <w:szCs w:val="18"/>
                        </w:rPr>
                        <w:t>Fashion clothing manufacturer and retailer Fella Hamilton experienced difficulties in obtaining fabrics from China and</w:t>
                      </w:r>
                      <w:r>
                        <w:rPr>
                          <w:rFonts w:asciiTheme="minorHAnsi" w:hAnsiTheme="minorHAnsi"/>
                          <w:bCs/>
                          <w:i/>
                          <w:iCs/>
                          <w:sz w:val="18"/>
                          <w:szCs w:val="18"/>
                        </w:rPr>
                        <w:t xml:space="preserve"> also</w:t>
                      </w:r>
                      <w:r w:rsidRPr="00020408">
                        <w:rPr>
                          <w:rFonts w:asciiTheme="minorHAnsi" w:hAnsiTheme="minorHAnsi"/>
                          <w:bCs/>
                          <w:i/>
                          <w:iCs/>
                          <w:sz w:val="18"/>
                          <w:szCs w:val="18"/>
                        </w:rPr>
                        <w:t xml:space="preserve"> falling demand. Pivoting to the production of gowns and masks for the healthcare sector was the obvious solution. The company innovated in reusable gowns and masks. They also inserted clear plastic windows in the masks to enable </w:t>
                      </w:r>
                      <w:r>
                        <w:rPr>
                          <w:rFonts w:asciiTheme="minorHAnsi" w:hAnsiTheme="minorHAnsi"/>
                          <w:bCs/>
                          <w:i/>
                          <w:iCs/>
                          <w:sz w:val="18"/>
                          <w:szCs w:val="18"/>
                        </w:rPr>
                        <w:t>d</w:t>
                      </w:r>
                      <w:r w:rsidRPr="00020408">
                        <w:rPr>
                          <w:rFonts w:asciiTheme="minorHAnsi" w:hAnsiTheme="minorHAnsi"/>
                          <w:bCs/>
                          <w:i/>
                          <w:iCs/>
                          <w:sz w:val="18"/>
                          <w:szCs w:val="18"/>
                        </w:rPr>
                        <w:t>eaf people to lip</w:t>
                      </w:r>
                      <w:r>
                        <w:rPr>
                          <w:rFonts w:asciiTheme="minorHAnsi" w:hAnsiTheme="minorHAnsi"/>
                          <w:bCs/>
                          <w:i/>
                          <w:iCs/>
                          <w:sz w:val="18"/>
                          <w:szCs w:val="18"/>
                        </w:rPr>
                        <w:t>-</w:t>
                      </w:r>
                      <w:r w:rsidRPr="00020408">
                        <w:rPr>
                          <w:rFonts w:asciiTheme="minorHAnsi" w:hAnsiTheme="minorHAnsi"/>
                          <w:bCs/>
                          <w:i/>
                          <w:iCs/>
                          <w:sz w:val="18"/>
                          <w:szCs w:val="18"/>
                        </w:rPr>
                        <w:t xml:space="preserve">read and see facial expressions. They engaged </w:t>
                      </w:r>
                      <w:r>
                        <w:rPr>
                          <w:rFonts w:asciiTheme="minorHAnsi" w:hAnsiTheme="minorHAnsi"/>
                          <w:bCs/>
                          <w:i/>
                          <w:iCs/>
                          <w:sz w:val="18"/>
                          <w:szCs w:val="18"/>
                        </w:rPr>
                        <w:t>I</w:t>
                      </w:r>
                      <w:r w:rsidRPr="00020408">
                        <w:rPr>
                          <w:rFonts w:asciiTheme="minorHAnsi" w:hAnsiTheme="minorHAnsi"/>
                          <w:bCs/>
                          <w:i/>
                          <w:iCs/>
                          <w:sz w:val="18"/>
                          <w:szCs w:val="18"/>
                        </w:rPr>
                        <w:t xml:space="preserve">ndigenous artists to provide designs for the fabric of the masks, with a percentage of profits donated to </w:t>
                      </w:r>
                      <w:r>
                        <w:rPr>
                          <w:rFonts w:asciiTheme="minorHAnsi" w:hAnsiTheme="minorHAnsi"/>
                          <w:bCs/>
                          <w:i/>
                          <w:iCs/>
                          <w:sz w:val="18"/>
                          <w:szCs w:val="18"/>
                        </w:rPr>
                        <w:t>I</w:t>
                      </w:r>
                      <w:r w:rsidRPr="00020408">
                        <w:rPr>
                          <w:rFonts w:asciiTheme="minorHAnsi" w:hAnsiTheme="minorHAnsi"/>
                          <w:bCs/>
                          <w:i/>
                          <w:iCs/>
                          <w:sz w:val="18"/>
                          <w:szCs w:val="18"/>
                        </w:rPr>
                        <w:t xml:space="preserve">ndigenous communities. The company invested in extensive testing of the safety of reusable fabrics for gowns. </w:t>
                      </w:r>
                      <w:r w:rsidRPr="00020408">
                        <w:rPr>
                          <w:rFonts w:asciiTheme="minorHAnsi" w:hAnsiTheme="minorHAnsi"/>
                          <w:i/>
                          <w:iCs/>
                          <w:sz w:val="18"/>
                          <w:szCs w:val="18"/>
                        </w:rPr>
                        <w:t xml:space="preserve">After </w:t>
                      </w:r>
                      <w:r>
                        <w:rPr>
                          <w:rFonts w:asciiTheme="minorHAnsi" w:hAnsiTheme="minorHAnsi"/>
                          <w:i/>
                          <w:iCs/>
                          <w:sz w:val="18"/>
                          <w:szCs w:val="18"/>
                        </w:rPr>
                        <w:t>learnin</w:t>
                      </w:r>
                      <w:r w:rsidRPr="00020408">
                        <w:rPr>
                          <w:rFonts w:asciiTheme="minorHAnsi" w:hAnsiTheme="minorHAnsi"/>
                          <w:i/>
                          <w:iCs/>
                          <w:sz w:val="18"/>
                          <w:szCs w:val="18"/>
                        </w:rPr>
                        <w:t>g that Fella Hamilton had pivoted to sustainable PPE, a non-profit-organisation approached the</w:t>
                      </w:r>
                      <w:r>
                        <w:rPr>
                          <w:rFonts w:asciiTheme="minorHAnsi" w:hAnsiTheme="minorHAnsi"/>
                          <w:i/>
                          <w:iCs/>
                          <w:sz w:val="18"/>
                          <w:szCs w:val="18"/>
                        </w:rPr>
                        <w:t xml:space="preserve"> company</w:t>
                      </w:r>
                      <w:r w:rsidRPr="00020408">
                        <w:rPr>
                          <w:rFonts w:asciiTheme="minorHAnsi" w:hAnsiTheme="minorHAnsi"/>
                          <w:i/>
                          <w:iCs/>
                          <w:sz w:val="18"/>
                          <w:szCs w:val="18"/>
                        </w:rPr>
                        <w:t xml:space="preserve"> about making reusable menstrual products. The manufacturer has not yet been able to investigate the necessary materials and methods due to the PPE-related workload but will consider it for future production.</w:t>
                      </w:r>
                    </w:p>
                  </w:txbxContent>
                </v:textbox>
                <w10:wrap type="through"/>
              </v:roundrect>
            </w:pict>
          </mc:Fallback>
        </mc:AlternateContent>
      </w:r>
      <w:r w:rsidR="00B911D6">
        <w:t xml:space="preserve">This experience suggested that </w:t>
      </w:r>
      <w:r w:rsidR="00133C83">
        <w:t xml:space="preserve">the </w:t>
      </w:r>
      <w:r w:rsidR="00133C83" w:rsidRPr="002D6B3D">
        <w:t>position descriptions</w:t>
      </w:r>
      <w:r w:rsidR="00133C83">
        <w:t xml:space="preserve"> of the </w:t>
      </w:r>
      <w:r w:rsidR="00354812">
        <w:t>workers</w:t>
      </w:r>
      <w:r w:rsidR="00354812" w:rsidRPr="002D6B3D">
        <w:t xml:space="preserve"> </w:t>
      </w:r>
      <w:r w:rsidR="00B911D6">
        <w:t>could</w:t>
      </w:r>
      <w:r w:rsidR="00354812" w:rsidRPr="002D6B3D">
        <w:t xml:space="preserve"> be restructured </w:t>
      </w:r>
      <w:r w:rsidR="00354812">
        <w:t>or</w:t>
      </w:r>
      <w:r w:rsidR="00354812" w:rsidRPr="002D6B3D">
        <w:t xml:space="preserve"> </w:t>
      </w:r>
      <w:r w:rsidR="00354812">
        <w:t>re</w:t>
      </w:r>
      <w:r w:rsidR="00354812" w:rsidRPr="002D6B3D">
        <w:t>word</w:t>
      </w:r>
      <w:r w:rsidR="00354812">
        <w:t>ed</w:t>
      </w:r>
      <w:r w:rsidR="00354812" w:rsidRPr="002D6B3D">
        <w:t xml:space="preserve"> to allow flexibility</w:t>
      </w:r>
      <w:r w:rsidR="00354812">
        <w:t xml:space="preserve"> during crisis conditions</w:t>
      </w:r>
      <w:r w:rsidR="00354812" w:rsidRPr="002D6B3D">
        <w:t xml:space="preserve">, </w:t>
      </w:r>
      <w:r w:rsidR="00133C83">
        <w:t>also flagging</w:t>
      </w:r>
      <w:r w:rsidR="00354812" w:rsidRPr="002D6B3D">
        <w:t xml:space="preserve"> that other aspects of industrial regulations </w:t>
      </w:r>
      <w:r w:rsidR="00354812">
        <w:t xml:space="preserve">and work health and safety (WHS) </w:t>
      </w:r>
      <w:r w:rsidR="00354812" w:rsidRPr="002D6B3D">
        <w:t xml:space="preserve">need to </w:t>
      </w:r>
      <w:r w:rsidR="00354812">
        <w:t>be considered</w:t>
      </w:r>
      <w:r w:rsidR="00354812" w:rsidRPr="002D6B3D">
        <w:t>.</w:t>
      </w:r>
      <w:r w:rsidR="00354812" w:rsidRPr="00951A9C">
        <w:t xml:space="preserve"> </w:t>
      </w:r>
      <w:r w:rsidR="00354812">
        <w:t>Note that another respondent (a</w:t>
      </w:r>
      <w:r w:rsidR="00354812" w:rsidRPr="00951A9C">
        <w:t xml:space="preserve"> smaller manufacturer</w:t>
      </w:r>
      <w:r w:rsidR="00354812">
        <w:t>)</w:t>
      </w:r>
      <w:r w:rsidR="00354812" w:rsidRPr="00951A9C">
        <w:t xml:space="preserve"> reported that </w:t>
      </w:r>
      <w:r w:rsidR="00B911D6">
        <w:t xml:space="preserve">their </w:t>
      </w:r>
      <w:r w:rsidR="00354812" w:rsidRPr="00951A9C">
        <w:t xml:space="preserve">staff were already trained in </w:t>
      </w:r>
      <w:r>
        <w:t>multiple</w:t>
      </w:r>
      <w:r w:rsidR="00354812" w:rsidRPr="00951A9C">
        <w:t xml:space="preserve"> jobs and that this practice is common </w:t>
      </w:r>
      <w:r w:rsidR="0093663D">
        <w:t>in</w:t>
      </w:r>
      <w:r w:rsidR="00354812" w:rsidRPr="00951A9C">
        <w:t xml:space="preserve"> small business.</w:t>
      </w:r>
    </w:p>
    <w:p w14:paraId="4FF41D28" w14:textId="283D709E" w:rsidR="00721065" w:rsidRDefault="00354812" w:rsidP="00721065">
      <w:pPr>
        <w:pStyle w:val="Text"/>
      </w:pPr>
      <w:r w:rsidRPr="00951A9C">
        <w:t xml:space="preserve">The other PPE manufacturer was a fashion clothing manufacturer </w:t>
      </w:r>
      <w:r w:rsidR="0093663D">
        <w:t>who</w:t>
      </w:r>
      <w:r w:rsidRPr="00951A9C">
        <w:t xml:space="preserve"> pivoted to</w:t>
      </w:r>
      <w:r>
        <w:t xml:space="preserve"> producing</w:t>
      </w:r>
      <w:r w:rsidRPr="00951A9C">
        <w:t xml:space="preserve"> gowns and masks </w:t>
      </w:r>
      <w:r w:rsidRPr="00721065">
        <w:t xml:space="preserve">(see case study box </w:t>
      </w:r>
      <w:r w:rsidR="00721065" w:rsidRPr="00721065">
        <w:t>1</w:t>
      </w:r>
      <w:r w:rsidRPr="00721065">
        <w:t>). This</w:t>
      </w:r>
      <w:r w:rsidRPr="00951A9C">
        <w:t xml:space="preserve"> business invested in </w:t>
      </w:r>
      <w:r>
        <w:t xml:space="preserve">the </w:t>
      </w:r>
      <w:r w:rsidRPr="00951A9C">
        <w:t xml:space="preserve">testing of new materials to meet </w:t>
      </w:r>
      <w:r>
        <w:t xml:space="preserve">required </w:t>
      </w:r>
      <w:r w:rsidRPr="00951A9C">
        <w:t>standards and produced masks with attractive patterns.</w:t>
      </w:r>
      <w:r w:rsidR="00721065">
        <w:t xml:space="preserve"> </w:t>
      </w:r>
      <w:r w:rsidR="006A2FA8">
        <w:t>This business</w:t>
      </w:r>
      <w:r w:rsidR="006A2FA8" w:rsidRPr="008B76F1">
        <w:t xml:space="preserve"> plans to continue with both clothing and PPE to justify and benefit from the substantial time and investment into </w:t>
      </w:r>
      <w:r w:rsidR="007129CF">
        <w:t xml:space="preserve">the </w:t>
      </w:r>
      <w:r w:rsidR="006A2FA8" w:rsidRPr="008B76F1">
        <w:t>research, development and testing of PPE materials.</w:t>
      </w:r>
    </w:p>
    <w:p w14:paraId="58B0FB52" w14:textId="2DF453AA" w:rsidR="00AC14F4" w:rsidRDefault="00AC14F4" w:rsidP="00AC14F4">
      <w:pPr>
        <w:pStyle w:val="Text"/>
      </w:pPr>
      <w:r w:rsidRPr="008B76F1">
        <w:t xml:space="preserve">The interviewed manufacturers of personal protective equipment expected demand to decline but continue at a rate higher than pre-pandemic. </w:t>
      </w:r>
      <w:bookmarkStart w:id="56" w:name="_Hlk66721851"/>
      <w:r w:rsidRPr="00D17C7A">
        <w:t xml:space="preserve">None of these adaptations or innovations required new skills </w:t>
      </w:r>
      <w:r w:rsidR="00BD0455">
        <w:t>requiring</w:t>
      </w:r>
      <w:r w:rsidRPr="00D17C7A">
        <w:t xml:space="preserve"> VET.</w:t>
      </w:r>
      <w:r w:rsidRPr="00951A9C">
        <w:t xml:space="preserve"> </w:t>
      </w:r>
    </w:p>
    <w:p w14:paraId="3901A828" w14:textId="659D047D" w:rsidR="00354812" w:rsidRPr="00951A9C" w:rsidRDefault="00E818DF" w:rsidP="006C5D16">
      <w:pPr>
        <w:pStyle w:val="Heading3"/>
      </w:pPr>
      <w:bookmarkStart w:id="57" w:name="_Toc58945851"/>
      <w:bookmarkStart w:id="58" w:name="_Toc65578228"/>
      <w:bookmarkEnd w:id="56"/>
      <w:r>
        <w:t>M</w:t>
      </w:r>
      <w:r w:rsidRPr="00951A9C">
        <w:t xml:space="preserve">anufacturing </w:t>
      </w:r>
      <w:r w:rsidR="007129CF">
        <w:t>–</w:t>
      </w:r>
      <w:r>
        <w:t xml:space="preserve"> o</w:t>
      </w:r>
      <w:r w:rsidR="00354812" w:rsidRPr="00951A9C">
        <w:t xml:space="preserve">ther </w:t>
      </w:r>
      <w:bookmarkEnd w:id="57"/>
      <w:bookmarkEnd w:id="58"/>
    </w:p>
    <w:p w14:paraId="7C2D805A" w14:textId="285438A0" w:rsidR="00076199" w:rsidRDefault="00B911D6" w:rsidP="00354812">
      <w:pPr>
        <w:pStyle w:val="Text"/>
      </w:pPr>
      <w:r>
        <w:t>T</w:t>
      </w:r>
      <w:r w:rsidRPr="00595925">
        <w:t xml:space="preserve">he representative of a peak body for manufacturing </w:t>
      </w:r>
      <w:r>
        <w:t>reported</w:t>
      </w:r>
      <w:r w:rsidRPr="00595925">
        <w:t xml:space="preserve"> that manufacturers of essential items such as food were relatively unaffected</w:t>
      </w:r>
      <w:r w:rsidR="00076199">
        <w:t xml:space="preserve"> by the pandemic</w:t>
      </w:r>
      <w:r w:rsidRPr="00595925">
        <w:t xml:space="preserve">. </w:t>
      </w:r>
      <w:r w:rsidR="00F25C17">
        <w:t>However, m</w:t>
      </w:r>
      <w:r w:rsidR="00354812">
        <w:t>anufactur</w:t>
      </w:r>
      <w:r>
        <w:t xml:space="preserve">ers of </w:t>
      </w:r>
      <w:r w:rsidR="00354812" w:rsidRPr="00951A9C">
        <w:t xml:space="preserve">products unrelated to meeting </w:t>
      </w:r>
      <w:r w:rsidR="00F25C17">
        <w:t xml:space="preserve">the </w:t>
      </w:r>
      <w:r w:rsidR="00354812">
        <w:t>demands</w:t>
      </w:r>
      <w:r w:rsidR="00354812" w:rsidRPr="00951A9C">
        <w:t xml:space="preserve"> generated by the pandemic</w:t>
      </w:r>
      <w:r>
        <w:t xml:space="preserve"> reported they </w:t>
      </w:r>
      <w:r w:rsidR="00354812" w:rsidRPr="00951A9C">
        <w:t>ha</w:t>
      </w:r>
      <w:r w:rsidR="0081690C">
        <w:t>d</w:t>
      </w:r>
      <w:r w:rsidR="00354812" w:rsidRPr="00951A9C">
        <w:t xml:space="preserve"> lost sales in the region of 40%. </w:t>
      </w:r>
      <w:r w:rsidR="007129CF">
        <w:t>By</w:t>
      </w:r>
      <w:r w:rsidR="007129CF" w:rsidRPr="00427E12">
        <w:t xml:space="preserve"> mid-October</w:t>
      </w:r>
      <w:r w:rsidR="007129CF">
        <w:t xml:space="preserve"> 2020, o</w:t>
      </w:r>
      <w:r w:rsidR="00354812" w:rsidRPr="00951A9C">
        <w:t xml:space="preserve">ne small manufacturer </w:t>
      </w:r>
      <w:r w:rsidR="0081690C">
        <w:t xml:space="preserve">had </w:t>
      </w:r>
      <w:r w:rsidR="00354812" w:rsidRPr="00951A9C">
        <w:t>dropped from two shifts</w:t>
      </w:r>
      <w:r w:rsidR="00354812" w:rsidRPr="00427E12">
        <w:t xml:space="preserve"> per day to one </w:t>
      </w:r>
      <w:r w:rsidR="00354812">
        <w:t>due to supply chain difficulties</w:t>
      </w:r>
      <w:r w:rsidR="00F25C17">
        <w:t>.</w:t>
      </w:r>
      <w:r w:rsidR="00354812" w:rsidRPr="00427E12">
        <w:t xml:space="preserve"> </w:t>
      </w:r>
    </w:p>
    <w:p w14:paraId="0F9CE924" w14:textId="4DE37C67" w:rsidR="00354812" w:rsidRDefault="00354812" w:rsidP="00354812">
      <w:pPr>
        <w:pStyle w:val="Text"/>
      </w:pPr>
      <w:r w:rsidRPr="00427E12">
        <w:t xml:space="preserve">Of the two large manufacturers interviewed, one had successfully innovated in new methods </w:t>
      </w:r>
      <w:r w:rsidR="007F699F">
        <w:t>for</w:t>
      </w:r>
      <w:r w:rsidRPr="00427E12">
        <w:t xml:space="preserve"> test</w:t>
      </w:r>
      <w:r w:rsidR="007F699F">
        <w:t>ing</w:t>
      </w:r>
      <w:r w:rsidRPr="00427E12">
        <w:t xml:space="preserve"> gaming machines and reported </w:t>
      </w:r>
      <w:r>
        <w:t xml:space="preserve">an </w:t>
      </w:r>
      <w:r w:rsidRPr="00427E12">
        <w:t xml:space="preserve">increased willingness </w:t>
      </w:r>
      <w:r>
        <w:t xml:space="preserve">from management </w:t>
      </w:r>
      <w:r w:rsidRPr="00427E12">
        <w:t>to try new ideas. The other (producing polyethene goods and moulding) had not innovated at all</w:t>
      </w:r>
      <w:r w:rsidR="007F699F">
        <w:t>,</w:t>
      </w:r>
      <w:r w:rsidRPr="00427E12">
        <w:t xml:space="preserve"> due to tighter margins and conservative attitudes in the industry.</w:t>
      </w:r>
      <w:r>
        <w:t xml:space="preserve"> </w:t>
      </w:r>
    </w:p>
    <w:p w14:paraId="01789986" w14:textId="0CA1C852" w:rsidR="00603557" w:rsidRDefault="00603557" w:rsidP="00603557">
      <w:pPr>
        <w:pStyle w:val="Text"/>
      </w:pPr>
      <w:r w:rsidRPr="00076199">
        <w:t>The respondents from a wine</w:t>
      </w:r>
      <w:r w:rsidR="007129CF">
        <w:t>-</w:t>
      </w:r>
      <w:r w:rsidRPr="00076199">
        <w:t>production peak body noted that the wine industry (part of both the manufacturing and tourism sectors) has traditionally been innovative in product development. They felt the industry had not been greatly affected by changing domestic demand and border closures during the pandemic</w:t>
      </w:r>
      <w:r w:rsidR="008E033F">
        <w:t xml:space="preserve">, being </w:t>
      </w:r>
      <w:r w:rsidRPr="00076199">
        <w:t xml:space="preserve">deemed an essential item. </w:t>
      </w:r>
      <w:r w:rsidR="000F62E7">
        <w:t>It was claimed that o</w:t>
      </w:r>
      <w:r w:rsidRPr="00076199">
        <w:t xml:space="preserve">verseas markets (apart from China) </w:t>
      </w:r>
      <w:r w:rsidR="000F62E7">
        <w:t>had maintained</w:t>
      </w:r>
      <w:r w:rsidRPr="00076199">
        <w:t xml:space="preserve"> strong demand for affordable and well-known brands of Australian wine. The respondents pointed to drought, bushfires, trade with China and BREXIT as more pressing issues</w:t>
      </w:r>
      <w:r w:rsidR="000F62E7">
        <w:t xml:space="preserve"> for the wine industry</w:t>
      </w:r>
      <w:r w:rsidRPr="00076199">
        <w:t>.</w:t>
      </w:r>
    </w:p>
    <w:p w14:paraId="11A8BF0E" w14:textId="092CAFAF" w:rsidR="00354812" w:rsidRPr="00951A9C" w:rsidRDefault="00354812" w:rsidP="006C5D16">
      <w:pPr>
        <w:pStyle w:val="Heading3"/>
      </w:pPr>
      <w:bookmarkStart w:id="59" w:name="_Toc58945852"/>
      <w:bookmarkStart w:id="60" w:name="_Toc65578229"/>
      <w:r w:rsidRPr="00951A9C">
        <w:t>Healthcare</w:t>
      </w:r>
      <w:bookmarkEnd w:id="59"/>
      <w:bookmarkEnd w:id="60"/>
    </w:p>
    <w:p w14:paraId="6EC3C93F" w14:textId="3CDE3FF1" w:rsidR="00F57E6D" w:rsidRDefault="00354812" w:rsidP="004952D2">
      <w:pPr>
        <w:pStyle w:val="Text"/>
      </w:pPr>
      <w:r>
        <w:t xml:space="preserve">Safety and infection control were the obvious key drivers of </w:t>
      </w:r>
      <w:r w:rsidR="0064336C">
        <w:t xml:space="preserve">adaptation and </w:t>
      </w:r>
      <w:r>
        <w:t xml:space="preserve">innovation in healthcare during the pandemic. </w:t>
      </w:r>
    </w:p>
    <w:p w14:paraId="4F18FBF7" w14:textId="3B34CD15" w:rsidR="004952D2" w:rsidRPr="00951A9C" w:rsidRDefault="004952D2" w:rsidP="004952D2">
      <w:pPr>
        <w:pStyle w:val="Text"/>
      </w:pPr>
      <w:r>
        <w:lastRenderedPageBreak/>
        <w:t xml:space="preserve">Workers’ concerns for the safety of the high-risk people </w:t>
      </w:r>
      <w:r w:rsidR="000F62E7">
        <w:t>in their care</w:t>
      </w:r>
      <w:r>
        <w:t xml:space="preserve"> and their own safety (and risk of transmission to families) resulted in unprecedented methods </w:t>
      </w:r>
      <w:r w:rsidR="007129CF">
        <w:t>for</w:t>
      </w:r>
      <w:r>
        <w:t xml:space="preserve"> reducing contact with the outside world. Respondents referred to the use of ‘Hotels for Heroes</w:t>
      </w:r>
      <w:r w:rsidR="002631C4">
        <w:t>’</w:t>
      </w:r>
      <w:r>
        <w:rPr>
          <w:rStyle w:val="FootnoteReference"/>
        </w:rPr>
        <w:footnoteReference w:id="6"/>
      </w:r>
      <w:r>
        <w:t xml:space="preserve"> (supported by the Victorian and South Australian </w:t>
      </w:r>
      <w:r w:rsidR="002631C4">
        <w:t>g</w:t>
      </w:r>
      <w:r>
        <w:t>overnments) and workers taking up residency in the facilities. Telehealth</w:t>
      </w:r>
      <w:r>
        <w:rPr>
          <w:rStyle w:val="FootnoteReference"/>
        </w:rPr>
        <w:footnoteReference w:id="7"/>
      </w:r>
      <w:r>
        <w:t xml:space="preserve"> was also used wherever possible, including in aged care.</w:t>
      </w:r>
    </w:p>
    <w:p w14:paraId="11B63FAD" w14:textId="1010889D" w:rsidR="00354812" w:rsidRDefault="00354812" w:rsidP="00354812">
      <w:pPr>
        <w:pStyle w:val="Text"/>
      </w:pPr>
      <w:r>
        <w:t xml:space="preserve">Facilitating and maintaining social engagement with family, friends and the wider community was also important in aged care. Where possible, online video platforms replaced face-to-face interaction in aged care facilities during visits from family and friends. </w:t>
      </w:r>
    </w:p>
    <w:p w14:paraId="2890236E" w14:textId="54E4EDEA" w:rsidR="00354812" w:rsidRDefault="00F57E6D" w:rsidP="00354812">
      <w:pPr>
        <w:pStyle w:val="Text"/>
      </w:pPr>
      <w:bookmarkStart w:id="61" w:name="_Hlk66792984"/>
      <w:r>
        <w:t xml:space="preserve">Some types of businesses, such as dentistry and those delivering first aid training, were severely disrupted by COVID-19, experiencing significant periods of time where normal activities were suspended. Some of these </w:t>
      </w:r>
      <w:r w:rsidR="00354812">
        <w:t>took advantage of the extra available time to update websites and train staff (internally) on the use of new online systems.</w:t>
      </w:r>
    </w:p>
    <w:bookmarkEnd w:id="61"/>
    <w:p w14:paraId="3CAC0502" w14:textId="5AED9693" w:rsidR="00354812" w:rsidRPr="00951A9C" w:rsidRDefault="00354812" w:rsidP="00354812">
      <w:pPr>
        <w:pStyle w:val="Text"/>
      </w:pPr>
      <w:r>
        <w:t xml:space="preserve">The pandemic conditions engendered agility in </w:t>
      </w:r>
      <w:r w:rsidR="00765DCA">
        <w:t xml:space="preserve">the </w:t>
      </w:r>
      <w:r>
        <w:t>develop</w:t>
      </w:r>
      <w:r w:rsidR="002C69EA">
        <w:t>ment of</w:t>
      </w:r>
      <w:r>
        <w:t xml:space="preserve"> new medical devices in Australia and internationally (see Alessi 2020 or </w:t>
      </w:r>
      <w:proofErr w:type="spellStart"/>
      <w:r>
        <w:t>Cranenburgh</w:t>
      </w:r>
      <w:proofErr w:type="spellEnd"/>
      <w:r>
        <w:t xml:space="preserve"> 2020). A respondent from a peak body for health research commented on the rate of fast-tracking new medical devices, many </w:t>
      </w:r>
      <w:r w:rsidRPr="002D6E05">
        <w:t xml:space="preserve">associated with the detection, </w:t>
      </w:r>
      <w:proofErr w:type="gramStart"/>
      <w:r w:rsidRPr="002D6E05">
        <w:t>prevention</w:t>
      </w:r>
      <w:proofErr w:type="gramEnd"/>
      <w:r w:rsidRPr="002D6E05">
        <w:t xml:space="preserve"> and treatment of COVID-19 </w:t>
      </w:r>
      <w:r>
        <w:t>(including some types of PPE)</w:t>
      </w:r>
      <w:r w:rsidR="007129CF">
        <w:t>,</w:t>
      </w:r>
      <w:r>
        <w:t xml:space="preserve"> for listing on the Australian Register of Therapeutic Goods in 2020. </w:t>
      </w:r>
      <w:bookmarkStart w:id="62" w:name="_Hlk64644315"/>
      <w:r>
        <w:t>Approximately 7000 new devices were added in 2020, compared with 4764 in 2017, 6178 in 2018 and 4362 in 2019</w:t>
      </w:r>
      <w:r>
        <w:rPr>
          <w:rStyle w:val="FootnoteReference"/>
        </w:rPr>
        <w:footnoteReference w:id="8"/>
      </w:r>
      <w:r>
        <w:t xml:space="preserve"> (</w:t>
      </w:r>
      <w:r w:rsidR="00523C91">
        <w:t>Australian</w:t>
      </w:r>
      <w:r>
        <w:t xml:space="preserve"> Department of Health 2020b). </w:t>
      </w:r>
      <w:bookmarkEnd w:id="62"/>
      <w:r w:rsidR="00F74CCF">
        <w:t>The longer</w:t>
      </w:r>
      <w:r w:rsidR="00E90995">
        <w:t>-</w:t>
      </w:r>
      <w:r w:rsidR="00F74CCF">
        <w:t>term impact of COVID-19 on the development and production of new medical devices, and the associated skills needs, is currently unknown.</w:t>
      </w:r>
    </w:p>
    <w:p w14:paraId="2E48F399" w14:textId="77777777" w:rsidR="00354812" w:rsidRPr="00951A9C" w:rsidRDefault="00354812" w:rsidP="006C5D16">
      <w:pPr>
        <w:pStyle w:val="Heading3"/>
      </w:pPr>
      <w:bookmarkStart w:id="63" w:name="_Toc58945853"/>
      <w:bookmarkStart w:id="64" w:name="_Toc65578230"/>
      <w:r w:rsidRPr="00951A9C">
        <w:t>Hospitality</w:t>
      </w:r>
      <w:r>
        <w:t xml:space="preserve"> </w:t>
      </w:r>
      <w:r w:rsidRPr="00951A9C">
        <w:t>and tourism</w:t>
      </w:r>
      <w:bookmarkEnd w:id="63"/>
      <w:bookmarkEnd w:id="64"/>
    </w:p>
    <w:p w14:paraId="5F70E5BA" w14:textId="5BCC6F8C" w:rsidR="009B0794" w:rsidRDefault="00354812" w:rsidP="00354812">
      <w:pPr>
        <w:pStyle w:val="Text"/>
      </w:pPr>
      <w:r>
        <w:t xml:space="preserve">Respondents </w:t>
      </w:r>
      <w:r w:rsidR="00F74CCF">
        <w:t xml:space="preserve">in the hospitality and tourism sectors </w:t>
      </w:r>
      <w:r>
        <w:t xml:space="preserve">described changes as ‘lessons for the future’ rather than innovations. The respondent from a tourism peak body reported that a key change was </w:t>
      </w:r>
      <w:r w:rsidR="00E90995">
        <w:t xml:space="preserve">the </w:t>
      </w:r>
      <w:r>
        <w:t>adopti</w:t>
      </w:r>
      <w:r w:rsidR="00E90995">
        <w:t>on of</w:t>
      </w:r>
      <w:r>
        <w:t xml:space="preserve"> direct booking arrangements</w:t>
      </w:r>
      <w:r>
        <w:rPr>
          <w:rStyle w:val="FootnoteReference"/>
        </w:rPr>
        <w:footnoteReference w:id="9"/>
      </w:r>
      <w:r>
        <w:t xml:space="preserve"> for international travel, to facilitate contact</w:t>
      </w:r>
      <w:r w:rsidR="007129CF">
        <w:t xml:space="preserve"> </w:t>
      </w:r>
      <w:r>
        <w:t xml:space="preserve">tracing capabilities. Previously these bookings </w:t>
      </w:r>
      <w:r w:rsidR="00E90995">
        <w:t>had been</w:t>
      </w:r>
      <w:r>
        <w:t xml:space="preserve"> made by international travel agents. The direct booking system </w:t>
      </w:r>
      <w:r w:rsidR="00F74CCF">
        <w:t xml:space="preserve">also </w:t>
      </w:r>
      <w:r>
        <w:t>has the advantage of helping businesses with planning and resourcing.</w:t>
      </w:r>
    </w:p>
    <w:p w14:paraId="0992A87B" w14:textId="23BA87F2" w:rsidR="00F74CCF" w:rsidRDefault="00F74CCF" w:rsidP="00354812">
      <w:pPr>
        <w:pStyle w:val="Text"/>
      </w:pPr>
      <w:r w:rsidRPr="00951A9C">
        <w:t>A</w:t>
      </w:r>
      <w:r>
        <w:t>nother</w:t>
      </w:r>
      <w:r w:rsidRPr="00951A9C">
        <w:t xml:space="preserve"> key example </w:t>
      </w:r>
      <w:r>
        <w:t xml:space="preserve">of a lesson for future practice </w:t>
      </w:r>
      <w:r w:rsidRPr="00951A9C">
        <w:t xml:space="preserve">is </w:t>
      </w:r>
      <w:r>
        <w:t>the structure of travel and accommodation c</w:t>
      </w:r>
      <w:r w:rsidRPr="00951A9C">
        <w:t xml:space="preserve">ontracts </w:t>
      </w:r>
      <w:r>
        <w:t>between customers and suppliers (where parties are located overseas),</w:t>
      </w:r>
      <w:r w:rsidRPr="00951A9C">
        <w:t xml:space="preserve"> </w:t>
      </w:r>
      <w:r>
        <w:t xml:space="preserve">and the effect on commissions to travel agents. A respondent from a peak body for travel described the </w:t>
      </w:r>
      <w:r w:rsidRPr="00951A9C">
        <w:t xml:space="preserve">difficulties in </w:t>
      </w:r>
      <w:r w:rsidR="006A24C2">
        <w:t>retrieving</w:t>
      </w:r>
      <w:r w:rsidRPr="00951A9C">
        <w:t xml:space="preserve"> funds from overseas entities</w:t>
      </w:r>
      <w:r>
        <w:t xml:space="preserve"> for customer </w:t>
      </w:r>
      <w:r w:rsidRPr="00951A9C">
        <w:t xml:space="preserve">refunds. </w:t>
      </w:r>
      <w:r>
        <w:t xml:space="preserve">He suspected that future business operations will involve reframing commissions as professional service fees, restructuring the supply </w:t>
      </w:r>
      <w:r w:rsidR="00202696">
        <w:br/>
      </w:r>
      <w:r>
        <w:t xml:space="preserve">chain with more robust and clearer terms and </w:t>
      </w:r>
      <w:r w:rsidRPr="004B12F2">
        <w:t xml:space="preserve">conditions, and </w:t>
      </w:r>
      <w:r w:rsidR="00AC780B">
        <w:t xml:space="preserve">ensuring </w:t>
      </w:r>
      <w:r w:rsidRPr="004B12F2">
        <w:t xml:space="preserve">more systematic engagement </w:t>
      </w:r>
      <w:r w:rsidR="00202696">
        <w:br/>
      </w:r>
      <w:r w:rsidRPr="004B12F2">
        <w:t>with the federal government to clarify how the industry works. None of these operations w</w:t>
      </w:r>
      <w:r w:rsidR="00AC780B">
        <w:t>as</w:t>
      </w:r>
      <w:r w:rsidRPr="004B12F2">
        <w:t xml:space="preserve"> seen as requiring VET.</w:t>
      </w:r>
    </w:p>
    <w:p w14:paraId="066B0DAD" w14:textId="1BB1275F" w:rsidR="00F74CCF" w:rsidRDefault="00EB716C" w:rsidP="00F74CCF">
      <w:pPr>
        <w:pStyle w:val="Text"/>
      </w:pPr>
      <w:r>
        <w:rPr>
          <w:noProof/>
        </w:rPr>
        <w:lastRenderedPageBreak/>
        <mc:AlternateContent>
          <mc:Choice Requires="wps">
            <w:drawing>
              <wp:anchor distT="0" distB="0" distL="114300" distR="114300" simplePos="0" relativeHeight="252002304" behindDoc="1" locked="0" layoutInCell="1" allowOverlap="1" wp14:anchorId="2869837A" wp14:editId="1F48A55A">
                <wp:simplePos x="0" y="0"/>
                <wp:positionH relativeFrom="column">
                  <wp:posOffset>2856230</wp:posOffset>
                </wp:positionH>
                <wp:positionV relativeFrom="paragraph">
                  <wp:posOffset>0</wp:posOffset>
                </wp:positionV>
                <wp:extent cx="2926080" cy="4531995"/>
                <wp:effectExtent l="0" t="0" r="26670" b="20955"/>
                <wp:wrapThrough wrapText="bothSides">
                  <wp:wrapPolygon edited="0">
                    <wp:start x="0" y="0"/>
                    <wp:lineTo x="0" y="21609"/>
                    <wp:lineTo x="21656" y="21609"/>
                    <wp:lineTo x="21656"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2926080" cy="4531995"/>
                        </a:xfrm>
                        <a:prstGeom prst="roundRect">
                          <a:avLst>
                            <a:gd name="adj" fmla="val 2320"/>
                          </a:avLst>
                        </a:prstGeom>
                        <a:solidFill>
                          <a:srgbClr val="E4D4E8"/>
                        </a:solidFill>
                        <a:ln/>
                      </wps:spPr>
                      <wps:style>
                        <a:lnRef idx="2">
                          <a:schemeClr val="accent4"/>
                        </a:lnRef>
                        <a:fillRef idx="1">
                          <a:schemeClr val="lt1"/>
                        </a:fillRef>
                        <a:effectRef idx="0">
                          <a:schemeClr val="accent4"/>
                        </a:effectRef>
                        <a:fontRef idx="minor">
                          <a:schemeClr val="dk1"/>
                        </a:fontRef>
                      </wps:style>
                      <wps:txbx>
                        <w:txbxContent>
                          <w:p w14:paraId="4B8F7836" w14:textId="2A4059A4" w:rsidR="0058468C" w:rsidRDefault="0058468C" w:rsidP="00EB716C">
                            <w:pPr>
                              <w:pStyle w:val="Text"/>
                              <w:jc w:val="center"/>
                              <w:rPr>
                                <w:b/>
                                <w:i/>
                                <w:iCs/>
                              </w:rPr>
                            </w:pPr>
                            <w:r>
                              <w:rPr>
                                <w:b/>
                                <w:i/>
                                <w:iCs/>
                              </w:rPr>
                              <w:t xml:space="preserve">Case Study Box 1 — </w:t>
                            </w:r>
                            <w:r w:rsidRPr="00EB716C">
                              <w:rPr>
                                <w:b/>
                                <w:i/>
                                <w:iCs/>
                              </w:rPr>
                              <w:t>Sorrento Catering</w:t>
                            </w:r>
                          </w:p>
                          <w:p w14:paraId="5A0383C3" w14:textId="7AFC378F" w:rsidR="0058468C" w:rsidRPr="00020408" w:rsidRDefault="0058468C" w:rsidP="00EB716C">
                            <w:pPr>
                              <w:pStyle w:val="Text"/>
                              <w:rPr>
                                <w:rFonts w:asciiTheme="minorHAnsi" w:hAnsiTheme="minorHAnsi"/>
                                <w:i/>
                                <w:iCs/>
                                <w:sz w:val="18"/>
                                <w:szCs w:val="18"/>
                                <w:vertAlign w:val="superscript"/>
                                <w:lang w:val="en-US"/>
                              </w:rPr>
                            </w:pPr>
                            <w:r w:rsidRPr="00EB716C">
                              <w:rPr>
                                <w:rFonts w:asciiTheme="minorHAnsi" w:hAnsiTheme="minorHAnsi"/>
                                <w:bCs/>
                                <w:i/>
                                <w:iCs/>
                                <w:sz w:val="18"/>
                                <w:szCs w:val="18"/>
                              </w:rPr>
                              <w:t xml:space="preserve">Located in regional Victoria, Sorrento Catering normally catered for large functions such as weddings. It pivoted to takeaway food, as did many other restaurants, </w:t>
                            </w:r>
                            <w:proofErr w:type="gramStart"/>
                            <w:r w:rsidRPr="00EB716C">
                              <w:rPr>
                                <w:rFonts w:asciiTheme="minorHAnsi" w:hAnsiTheme="minorHAnsi"/>
                                <w:bCs/>
                                <w:i/>
                                <w:iCs/>
                                <w:sz w:val="18"/>
                                <w:szCs w:val="18"/>
                              </w:rPr>
                              <w:t>cafes</w:t>
                            </w:r>
                            <w:proofErr w:type="gramEnd"/>
                            <w:r w:rsidRPr="00EB716C">
                              <w:rPr>
                                <w:rFonts w:asciiTheme="minorHAnsi" w:hAnsiTheme="minorHAnsi"/>
                                <w:bCs/>
                                <w:i/>
                                <w:iCs/>
                                <w:sz w:val="18"/>
                                <w:szCs w:val="18"/>
                              </w:rPr>
                              <w:t xml:space="preserve"> and hotels throughout Australia. Takeaway fine dining was not very profitable, so Sorrento Catering developed home delivery dinner packs for households in isolation and lockdown, as well as cooking classes and zoom dinner parties. The cooking classes were particularly popular because they were live, interactive and all ingredients were delivered. To make the home deliveries more productive, the business used Australia Post’s targeted postcode mailout service for advertising to nearby households. This strategy maximised the number of deliveries per street and substantially increased Facebook followers. Sorrento Catering also identified diet dinner packs as another niche, given the tendency for people to gain weight during lockdown. However, the business does not expect these new ways of supplying restaurant dining to persist after the pandemic.</w:t>
                            </w:r>
                          </w:p>
                        </w:txbxContent>
                      </wps:txbx>
                      <wps:bodyPr rot="0" spcFirstLastPara="0" vertOverflow="overflow" horzOverflow="overflow" vert="horz" wrap="square" lIns="91440" tIns="36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9837A" id="Text Box 2" o:spid="_x0000_s1033" style="position:absolute;margin-left:224.9pt;margin-top:0;width:230.4pt;height:356.8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" fillcolor="#e4d4e8" strokecolor="#8064a2 [3207]" strokeweight="2pt">
                <v:textbox inset=",1mm,,2.5mm">
                  <w:txbxContent>
                    <w:p w14:paraId="4B8F7836" w14:textId="2A4059A4" w:rsidR="0058468C" w:rsidRDefault="0058468C" w:rsidP="00EB716C">
                      <w:pPr>
                        <w:pStyle w:val="Text"/>
                        <w:jc w:val="center"/>
                        <w:rPr>
                          <w:b/>
                          <w:i/>
                          <w:iCs/>
                        </w:rPr>
                      </w:pPr>
                      <w:r>
                        <w:rPr>
                          <w:b/>
                          <w:i/>
                          <w:iCs/>
                        </w:rPr>
                        <w:t xml:space="preserve">Case Study Box 1 — </w:t>
                      </w:r>
                      <w:r w:rsidRPr="00EB716C">
                        <w:rPr>
                          <w:b/>
                          <w:i/>
                          <w:iCs/>
                        </w:rPr>
                        <w:t>Sorrento Catering</w:t>
                      </w:r>
                    </w:p>
                    <w:p w14:paraId="5A0383C3" w14:textId="7AFC378F" w:rsidR="0058468C" w:rsidRPr="00020408" w:rsidRDefault="0058468C" w:rsidP="00EB716C">
                      <w:pPr>
                        <w:pStyle w:val="Text"/>
                        <w:rPr>
                          <w:rFonts w:asciiTheme="minorHAnsi" w:hAnsiTheme="minorHAnsi"/>
                          <w:i/>
                          <w:iCs/>
                          <w:sz w:val="18"/>
                          <w:szCs w:val="18"/>
                          <w:vertAlign w:val="superscript"/>
                          <w:lang w:val="en-US"/>
                        </w:rPr>
                      </w:pPr>
                      <w:r w:rsidRPr="00EB716C">
                        <w:rPr>
                          <w:rFonts w:asciiTheme="minorHAnsi" w:hAnsiTheme="minorHAnsi"/>
                          <w:bCs/>
                          <w:i/>
                          <w:iCs/>
                          <w:sz w:val="18"/>
                          <w:szCs w:val="18"/>
                        </w:rPr>
                        <w:t xml:space="preserve">Located in regional Victoria, Sorrento Catering normally catered for large functions such as weddings. It pivoted to takeaway food, as did many other restaurants, </w:t>
                      </w:r>
                      <w:proofErr w:type="gramStart"/>
                      <w:r w:rsidRPr="00EB716C">
                        <w:rPr>
                          <w:rFonts w:asciiTheme="minorHAnsi" w:hAnsiTheme="minorHAnsi"/>
                          <w:bCs/>
                          <w:i/>
                          <w:iCs/>
                          <w:sz w:val="18"/>
                          <w:szCs w:val="18"/>
                        </w:rPr>
                        <w:t>cafes</w:t>
                      </w:r>
                      <w:proofErr w:type="gramEnd"/>
                      <w:r w:rsidRPr="00EB716C">
                        <w:rPr>
                          <w:rFonts w:asciiTheme="minorHAnsi" w:hAnsiTheme="minorHAnsi"/>
                          <w:bCs/>
                          <w:i/>
                          <w:iCs/>
                          <w:sz w:val="18"/>
                          <w:szCs w:val="18"/>
                        </w:rPr>
                        <w:t xml:space="preserve"> and hotels throughout Australia. Takeaway fine dining was not very profitable, so Sorrento Catering developed home delivery dinner packs for households in isolation and lockdown, as well as cooking classes and zoom dinner parties. The cooking classes were particularly popular because they were live, interactive and all ingredients were delivered. To make the home deliveries more productive, the business used Australia Post’s targeted postcode mailout service for advertising to nearby households. This strategy maximised the number of deliveries per street and substantially increased Facebook followers. Sorrento Catering also identified diet dinner packs as another niche, given the tendency for people to gain weight during lockdown. However, the business does not expect these new ways of supplying restaurant dining to persist after the pandemic.</w:t>
                      </w:r>
                    </w:p>
                  </w:txbxContent>
                </v:textbox>
                <w10:wrap type="through"/>
              </v:roundrect>
            </w:pict>
          </mc:Fallback>
        </mc:AlternateContent>
      </w:r>
      <w:r w:rsidR="00F74CCF" w:rsidRPr="00F74CCF">
        <w:t xml:space="preserve">It was noted by several respondents that major changes and innovations in tourist accommodation </w:t>
      </w:r>
      <w:r w:rsidR="00AC780B">
        <w:t>had been</w:t>
      </w:r>
      <w:r w:rsidR="00F74CCF" w:rsidRPr="00F74CCF">
        <w:t xml:space="preserve"> in train before the pandemic, with some of these due to the negative impact of Airbnb in recent years. Changes mentioned included smaller rooms with luxury essentials and </w:t>
      </w:r>
      <w:r w:rsidR="00EC33AA">
        <w:t xml:space="preserve">the </w:t>
      </w:r>
      <w:r w:rsidR="00F74CCF" w:rsidRPr="00F74CCF">
        <w:t xml:space="preserve">removal of less important furniture items and entertainment services (due to widespread use of personal </w:t>
      </w:r>
      <w:r w:rsidR="00F74CCF" w:rsidRPr="004B12F2">
        <w:t>devices). The respondents did not see these changes or innovations as requiring new vocational skills for workers.</w:t>
      </w:r>
    </w:p>
    <w:p w14:paraId="27E4DE6A" w14:textId="26D2EDC3" w:rsidR="00EA3D90" w:rsidRDefault="008107FC" w:rsidP="009B0794">
      <w:pPr>
        <w:pStyle w:val="Text"/>
      </w:pPr>
      <w:r>
        <w:t>Often</w:t>
      </w:r>
      <w:r w:rsidR="006124F2">
        <w:t xml:space="preserve"> lengthy l</w:t>
      </w:r>
      <w:r w:rsidR="004B12F2">
        <w:t>ockdowns and</w:t>
      </w:r>
      <w:r w:rsidR="00EA3D90">
        <w:t xml:space="preserve"> the suspension of in-restaurant dining meant that many eateries </w:t>
      </w:r>
      <w:r>
        <w:t xml:space="preserve">moved </w:t>
      </w:r>
      <w:r w:rsidR="00EA3D90">
        <w:t>to takeaway options</w:t>
      </w:r>
      <w:r w:rsidR="006124F2">
        <w:t>.</w:t>
      </w:r>
      <w:r w:rsidR="00EA3D90">
        <w:t xml:space="preserve"> Case study box 2 provides a description of </w:t>
      </w:r>
      <w:r w:rsidR="0013632B">
        <w:t xml:space="preserve">adaptations introduced by a catering business when its usual activities were disrupted. While the changes might be considered innovative, they are not expected to continue when </w:t>
      </w:r>
      <w:r w:rsidR="00664DEB">
        <w:t>normal</w:t>
      </w:r>
      <w:r w:rsidR="0013632B">
        <w:t xml:space="preserve"> business resume</w:t>
      </w:r>
      <w:r w:rsidR="007129CF">
        <w:t>s</w:t>
      </w:r>
      <w:r w:rsidR="0013632B">
        <w:t>.</w:t>
      </w:r>
      <w:r w:rsidR="00EA3D90">
        <w:t xml:space="preserve"> </w:t>
      </w:r>
    </w:p>
    <w:p w14:paraId="19EAEAFD" w14:textId="22D0382F" w:rsidR="009B0794" w:rsidRDefault="00F74CCF" w:rsidP="009B0794">
      <w:pPr>
        <w:pStyle w:val="Text"/>
      </w:pPr>
      <w:r>
        <w:t>R</w:t>
      </w:r>
      <w:r w:rsidR="009B0794">
        <w:t xml:space="preserve">espondents pointed out that the hospitality and tourism sector is unable to pivot easily to different products or markets. </w:t>
      </w:r>
      <w:bookmarkStart w:id="65" w:name="_Hlk62119605"/>
      <w:r w:rsidR="009B0794">
        <w:t xml:space="preserve">A respondent from a hospitality peak body described </w:t>
      </w:r>
      <w:bookmarkEnd w:id="65"/>
      <w:r w:rsidR="009B0794">
        <w:t>the industry as:</w:t>
      </w:r>
    </w:p>
    <w:p w14:paraId="6445B5F0" w14:textId="174C0F9F" w:rsidR="009B0794" w:rsidRDefault="009B0794" w:rsidP="009B0794">
      <w:pPr>
        <w:pStyle w:val="Quote"/>
      </w:pPr>
      <w:r>
        <w:t xml:space="preserve">A traditional industry </w:t>
      </w:r>
      <w:r w:rsidR="00664DEB">
        <w:t>—</w:t>
      </w:r>
      <w:r>
        <w:t xml:space="preserve"> jobs will be the same in the future; they’ve been the same for hundreds </w:t>
      </w:r>
      <w:r w:rsidR="00D12107">
        <w:br/>
      </w:r>
      <w:r>
        <w:t xml:space="preserve">of years. We have gaps in the supply of cooks and chefs, but that existed before COVID and will </w:t>
      </w:r>
      <w:r w:rsidR="00D12107">
        <w:br/>
      </w:r>
      <w:r>
        <w:t>exist after.</w:t>
      </w:r>
    </w:p>
    <w:p w14:paraId="7C0ED60D" w14:textId="34DD09CB" w:rsidR="009B0794" w:rsidRPr="00325798" w:rsidRDefault="009B0794" w:rsidP="009B0794">
      <w:pPr>
        <w:pStyle w:val="Heading2"/>
      </w:pPr>
      <w:bookmarkStart w:id="66" w:name="_Toc65578225"/>
      <w:bookmarkStart w:id="67" w:name="_Toc72487222"/>
      <w:bookmarkStart w:id="68" w:name="_Toc58945847"/>
      <w:bookmarkStart w:id="69" w:name="_Toc65578223"/>
      <w:r w:rsidRPr="00325798">
        <w:t>Online business</w:t>
      </w:r>
      <w:r w:rsidR="00F07007">
        <w:t xml:space="preserve"> </w:t>
      </w:r>
      <w:r w:rsidRPr="00325798">
        <w:t>and working from home</w:t>
      </w:r>
      <w:bookmarkEnd w:id="66"/>
      <w:bookmarkEnd w:id="67"/>
    </w:p>
    <w:p w14:paraId="60369B92" w14:textId="3020DACE" w:rsidR="009B0794" w:rsidRPr="00325798" w:rsidRDefault="009B0794" w:rsidP="009B0794">
      <w:pPr>
        <w:pStyle w:val="Text"/>
      </w:pPr>
      <w:r w:rsidRPr="00325798">
        <w:t xml:space="preserve">Respondents </w:t>
      </w:r>
      <w:r w:rsidR="00B46EB8">
        <w:t xml:space="preserve">across the case study industries </w:t>
      </w:r>
      <w:r w:rsidR="002E7AE7">
        <w:t>viewed</w:t>
      </w:r>
      <w:r w:rsidRPr="00325798">
        <w:t xml:space="preserve"> the move to online business and working from home as one of the biggest changes in practice </w:t>
      </w:r>
      <w:r w:rsidR="002E7AE7">
        <w:t>prompted by</w:t>
      </w:r>
      <w:r w:rsidRPr="00325798">
        <w:t xml:space="preserve"> the pandemic. Many reported updating their websites and creating a greater online presence.</w:t>
      </w:r>
    </w:p>
    <w:p w14:paraId="29FB0AC7" w14:textId="70924D8A" w:rsidR="009B0794" w:rsidRPr="00325798" w:rsidRDefault="009B0794" w:rsidP="009B0794">
      <w:pPr>
        <w:pStyle w:val="Text"/>
        <w:rPr>
          <w:b/>
        </w:rPr>
      </w:pPr>
      <w:r w:rsidRPr="00325798">
        <w:t>Several respondents reported that working from home pushed salespeople toward</w:t>
      </w:r>
      <w:r w:rsidR="00D6075F">
        <w:t>s</w:t>
      </w:r>
      <w:r w:rsidRPr="00325798">
        <w:t xml:space="preserve"> online ordering and </w:t>
      </w:r>
      <w:r w:rsidR="00B46EB8" w:rsidRPr="00325798">
        <w:t xml:space="preserve">customer relationship management </w:t>
      </w:r>
      <w:r w:rsidRPr="00325798">
        <w:t>(</w:t>
      </w:r>
      <w:r w:rsidR="00B46EB8" w:rsidRPr="00325798">
        <w:t>CRM</w:t>
      </w:r>
      <w:r w:rsidRPr="00325798">
        <w:t xml:space="preserve">) technology, which they had previously resisted. </w:t>
      </w:r>
    </w:p>
    <w:p w14:paraId="1166623A" w14:textId="55D1173A" w:rsidR="009B0794" w:rsidRPr="00325798" w:rsidRDefault="009B0794" w:rsidP="0060766A">
      <w:pPr>
        <w:pStyle w:val="Text"/>
      </w:pPr>
      <w:r w:rsidRPr="00325798">
        <w:t xml:space="preserve">In another case, </w:t>
      </w:r>
      <w:r w:rsidR="00D6075F">
        <w:t xml:space="preserve">the </w:t>
      </w:r>
      <w:r w:rsidRPr="00325798">
        <w:t>development of software allowing testing of electronic machines from workers’ homes had been in progress, but the pandemic changed the deadline:</w:t>
      </w:r>
      <w:r w:rsidR="0060766A">
        <w:t xml:space="preserve"> ‘</w:t>
      </w:r>
      <w:r w:rsidRPr="00325798">
        <w:t>We still would have headed down the same path but just not at such an accelerated pace’.</w:t>
      </w:r>
    </w:p>
    <w:p w14:paraId="52BE792F" w14:textId="45DD7B1C" w:rsidR="009B0794" w:rsidRPr="00325798" w:rsidRDefault="009B0794" w:rsidP="009B0794">
      <w:pPr>
        <w:pStyle w:val="Text"/>
      </w:pPr>
      <w:r w:rsidRPr="00325798">
        <w:t>A respondent from a large manufacturer involv</w:t>
      </w:r>
      <w:r w:rsidR="0060766A">
        <w:t>ed in</w:t>
      </w:r>
      <w:r w:rsidRPr="00325798">
        <w:t xml:space="preserve"> extensive information technology reported that </w:t>
      </w:r>
      <w:r w:rsidR="0060766A">
        <w:t xml:space="preserve">the practice of </w:t>
      </w:r>
      <w:r w:rsidRPr="00325798">
        <w:t xml:space="preserve">working from home </w:t>
      </w:r>
      <w:r w:rsidR="001974AE">
        <w:t xml:space="preserve">had </w:t>
      </w:r>
      <w:r w:rsidRPr="00325798">
        <w:t>generated greater trust between leaders and employees</w:t>
      </w:r>
      <w:r w:rsidR="00CE65F4">
        <w:t>, with</w:t>
      </w:r>
      <w:r w:rsidRPr="00325798">
        <w:t xml:space="preserve"> productivity </w:t>
      </w:r>
      <w:r w:rsidR="00CE65F4" w:rsidRPr="00325798">
        <w:t>maintain</w:t>
      </w:r>
      <w:r w:rsidR="00CE65F4">
        <w:t>ed</w:t>
      </w:r>
      <w:r w:rsidR="00CE65F4" w:rsidRPr="00325798">
        <w:t xml:space="preserve"> </w:t>
      </w:r>
      <w:r w:rsidRPr="00325798">
        <w:t>outside the traditional 8 am to 4 pm routine.</w:t>
      </w:r>
    </w:p>
    <w:p w14:paraId="703BD138" w14:textId="72143EAC" w:rsidR="009B0794" w:rsidRPr="00B46EB8" w:rsidRDefault="009B0794" w:rsidP="009B0794">
      <w:pPr>
        <w:pStyle w:val="Dotpoint1"/>
        <w:numPr>
          <w:ilvl w:val="0"/>
          <w:numId w:val="0"/>
        </w:numPr>
      </w:pPr>
      <w:r w:rsidRPr="00B46EB8">
        <w:t xml:space="preserve">Some respondents intended to </w:t>
      </w:r>
      <w:r w:rsidR="00276220">
        <w:t>continue</w:t>
      </w:r>
      <w:r w:rsidRPr="00B46EB8">
        <w:t xml:space="preserve"> online teleconferences and meetings. Others found that online communication was impractical for some tasks, such </w:t>
      </w:r>
      <w:r w:rsidRPr="00276220">
        <w:t xml:space="preserve">as </w:t>
      </w:r>
      <w:r w:rsidR="00276220">
        <w:t>browsing</w:t>
      </w:r>
      <w:r w:rsidRPr="00B46EB8">
        <w:t xml:space="preserve"> technical operations with customers and training for paramedics and cooks and chefs:</w:t>
      </w:r>
    </w:p>
    <w:p w14:paraId="41D646AF" w14:textId="1D1493F7" w:rsidR="009B0794" w:rsidRDefault="009B0794" w:rsidP="00D12107">
      <w:pPr>
        <w:pStyle w:val="Quote"/>
      </w:pPr>
      <w:r w:rsidRPr="00B46EB8">
        <w:t>Everything online makes things more clunky. It’s easier to bounce ideas around in the workplace, especially in product development.</w:t>
      </w:r>
      <w:r w:rsidR="00802169">
        <w:t xml:space="preserve"> </w:t>
      </w:r>
      <w:r w:rsidR="00D12107">
        <w:tab/>
      </w:r>
      <w:r w:rsidRPr="00B46EB8">
        <w:t>(CEO of medium-sized manufacturing business)</w:t>
      </w:r>
    </w:p>
    <w:p w14:paraId="46052077" w14:textId="41411C36" w:rsidR="00E02B75" w:rsidRPr="00325798" w:rsidRDefault="00E02B75" w:rsidP="00E02B75">
      <w:pPr>
        <w:pStyle w:val="Heading2"/>
      </w:pPr>
      <w:bookmarkStart w:id="70" w:name="_Toc72487223"/>
      <w:r w:rsidRPr="00325798">
        <w:lastRenderedPageBreak/>
        <w:t>Barriers to innovation</w:t>
      </w:r>
      <w:bookmarkEnd w:id="70"/>
    </w:p>
    <w:p w14:paraId="4DBB5A75" w14:textId="184B1FAD" w:rsidR="00E02B75" w:rsidRPr="00325798" w:rsidRDefault="00E02B75" w:rsidP="00E02B75">
      <w:pPr>
        <w:pStyle w:val="Text"/>
      </w:pPr>
      <w:r w:rsidRPr="00325798">
        <w:t xml:space="preserve">The interviews revealed that the pandemic affected or highlighted a range of factors </w:t>
      </w:r>
      <w:r w:rsidR="007F2D2C">
        <w:t>that</w:t>
      </w:r>
      <w:r w:rsidRPr="00325798">
        <w:t xml:space="preserve"> </w:t>
      </w:r>
      <w:r w:rsidR="00722531">
        <w:t>influenced</w:t>
      </w:r>
      <w:r w:rsidRPr="00325798">
        <w:t xml:space="preserve"> businesses’ capacity to operate</w:t>
      </w:r>
      <w:r w:rsidR="00722531">
        <w:t xml:space="preserve"> and, therefore, innovate. S</w:t>
      </w:r>
      <w:r w:rsidRPr="00325798">
        <w:t xml:space="preserve">olvency and viability are generally precursors for business innovation (Atkins </w:t>
      </w:r>
      <w:r w:rsidR="007F2D2C">
        <w:t>&amp;</w:t>
      </w:r>
      <w:r w:rsidRPr="00325798">
        <w:t xml:space="preserve"> Kang 2017; Cowling, Brown </w:t>
      </w:r>
      <w:r w:rsidR="00D33123">
        <w:t>&amp;</w:t>
      </w:r>
      <w:r w:rsidRPr="00325798">
        <w:t xml:space="preserve"> Rocha 2020). These indirect effects of the pandemic on businesses in the case study industries are presented in </w:t>
      </w:r>
      <w:r w:rsidR="00D33123">
        <w:t>a</w:t>
      </w:r>
      <w:r w:rsidRPr="00325798">
        <w:t xml:space="preserve">ppendix C. </w:t>
      </w:r>
    </w:p>
    <w:p w14:paraId="7982CB62" w14:textId="77777777" w:rsidR="00E02B75" w:rsidRPr="00325798" w:rsidRDefault="00E02B75" w:rsidP="00E02B75">
      <w:pPr>
        <w:pStyle w:val="Text"/>
      </w:pPr>
      <w:r w:rsidRPr="00325798">
        <w:t>Innovation was not a priority for some businesses for one or more of the following reasons:</w:t>
      </w:r>
    </w:p>
    <w:p w14:paraId="29C175C6" w14:textId="475DF50F" w:rsidR="00E02B75" w:rsidRPr="00325798" w:rsidRDefault="00722531" w:rsidP="00E02B75">
      <w:pPr>
        <w:pStyle w:val="Text"/>
        <w:numPr>
          <w:ilvl w:val="0"/>
          <w:numId w:val="34"/>
        </w:numPr>
      </w:pPr>
      <w:r>
        <w:t>lack of financial resources</w:t>
      </w:r>
    </w:p>
    <w:p w14:paraId="7DCFFA7A" w14:textId="7A8F278C" w:rsidR="00E02B75" w:rsidRPr="00325798" w:rsidRDefault="00E02B75" w:rsidP="00E02B75">
      <w:pPr>
        <w:pStyle w:val="Text"/>
        <w:numPr>
          <w:ilvl w:val="0"/>
          <w:numId w:val="34"/>
        </w:numPr>
      </w:pPr>
      <w:r w:rsidRPr="00325798">
        <w:t>limited innovation options</w:t>
      </w:r>
    </w:p>
    <w:p w14:paraId="2EC91A73" w14:textId="7AAAE24F" w:rsidR="00E02B75" w:rsidRPr="00325798" w:rsidRDefault="00E02B75" w:rsidP="00E02B75">
      <w:pPr>
        <w:pStyle w:val="Text"/>
        <w:numPr>
          <w:ilvl w:val="0"/>
          <w:numId w:val="34"/>
        </w:numPr>
      </w:pPr>
      <w:r w:rsidRPr="00325798">
        <w:t>sector</w:t>
      </w:r>
      <w:r w:rsidR="00006AE0">
        <w:t>-wide</w:t>
      </w:r>
      <w:r w:rsidRPr="00325798">
        <w:t xml:space="preserve"> conservati</w:t>
      </w:r>
      <w:r w:rsidR="00006AE0">
        <w:t>sm</w:t>
      </w:r>
    </w:p>
    <w:p w14:paraId="740878A1" w14:textId="1A6F6101" w:rsidR="00E02B75" w:rsidRPr="00325798" w:rsidRDefault="00E02B75" w:rsidP="00E02B75">
      <w:pPr>
        <w:pStyle w:val="Text"/>
        <w:numPr>
          <w:ilvl w:val="0"/>
          <w:numId w:val="34"/>
        </w:numPr>
      </w:pPr>
      <w:r w:rsidRPr="00325798">
        <w:t>survival of the business</w:t>
      </w:r>
      <w:r w:rsidR="00276220">
        <w:t xml:space="preserve"> considered</w:t>
      </w:r>
      <w:r w:rsidRPr="00325798">
        <w:t xml:space="preserve"> a higher priority.</w:t>
      </w:r>
    </w:p>
    <w:p w14:paraId="7D8DE045" w14:textId="3E29031C" w:rsidR="00722531" w:rsidRPr="00722531" w:rsidRDefault="00722531" w:rsidP="00722531">
      <w:pPr>
        <w:pStyle w:val="Text"/>
      </w:pPr>
      <w:r w:rsidRPr="00722531">
        <w:t>Some businesses, such as dentistry</w:t>
      </w:r>
      <w:r w:rsidRPr="00722531">
        <w:rPr>
          <w:vertAlign w:val="superscript"/>
        </w:rPr>
        <w:footnoteReference w:id="10"/>
      </w:r>
      <w:r w:rsidRPr="00722531">
        <w:t xml:space="preserve">, were unable to innovate to </w:t>
      </w:r>
      <w:r w:rsidR="00276220">
        <w:t>accommodate</w:t>
      </w:r>
      <w:r w:rsidRPr="00722531">
        <w:t xml:space="preserve"> COVID-19 restrictions, as reported by a respondent from a dentistry peak body. COVID shut dental practices down completely: Victoria had </w:t>
      </w:r>
      <w:r w:rsidR="00CD2764">
        <w:t>two to three</w:t>
      </w:r>
      <w:r w:rsidRPr="00722531">
        <w:t xml:space="preserve"> months with zero practice; practices in other states were closed for </w:t>
      </w:r>
      <w:r w:rsidR="00CD2764">
        <w:t xml:space="preserve">four to </w:t>
      </w:r>
      <w:r w:rsidR="009E0628">
        <w:br/>
      </w:r>
      <w:r w:rsidR="00CD2764">
        <w:t>six</w:t>
      </w:r>
      <w:r w:rsidRPr="00722531">
        <w:t xml:space="preserve"> weeks.</w:t>
      </w:r>
    </w:p>
    <w:p w14:paraId="5A85F3F2" w14:textId="7C2FDA78" w:rsidR="00E02B75" w:rsidRPr="00325798" w:rsidRDefault="00DD5D01" w:rsidP="00DD5D01">
      <w:pPr>
        <w:pStyle w:val="Text"/>
      </w:pPr>
      <w:r>
        <w:t>O</w:t>
      </w:r>
      <w:r w:rsidRPr="00DD5D01">
        <w:t>nce adaptations or innovations were considered, they tended to be implemented</w:t>
      </w:r>
      <w:r>
        <w:t>.</w:t>
      </w:r>
      <w:r w:rsidR="00722531">
        <w:t xml:space="preserve"> </w:t>
      </w:r>
      <w:r w:rsidR="00E02B75" w:rsidRPr="00325798">
        <w:t>One exception was a clothing manufacturer that pivoted to PPE (</w:t>
      </w:r>
      <w:r w:rsidR="00E02B75" w:rsidRPr="004952D2">
        <w:t xml:space="preserve">see case study box </w:t>
      </w:r>
      <w:r w:rsidR="004952D2">
        <w:t>1</w:t>
      </w:r>
      <w:r w:rsidR="00E02B75" w:rsidRPr="00325798">
        <w:t>)</w:t>
      </w:r>
      <w:r w:rsidR="008A4F47">
        <w:t>. The company</w:t>
      </w:r>
      <w:r w:rsidR="00722531">
        <w:t xml:space="preserve"> </w:t>
      </w:r>
      <w:r w:rsidR="008A4F47">
        <w:t>was</w:t>
      </w:r>
      <w:r w:rsidR="00E02B75" w:rsidRPr="00325798">
        <w:t xml:space="preserve"> approached to manufacture disposable PPE but declined because </w:t>
      </w:r>
      <w:r w:rsidR="00B60F13">
        <w:t>manufactur</w:t>
      </w:r>
      <w:r w:rsidR="00276220">
        <w:t>ing</w:t>
      </w:r>
      <w:r w:rsidR="00B60F13">
        <w:t xml:space="preserve"> </w:t>
      </w:r>
      <w:r w:rsidR="00E02B75" w:rsidRPr="00325798">
        <w:t>disposable items w</w:t>
      </w:r>
      <w:r w:rsidR="00B60F13">
        <w:t>as</w:t>
      </w:r>
      <w:r w:rsidR="00E02B75" w:rsidRPr="00325798">
        <w:t xml:space="preserve"> not consistent with the company value of sustainability. Another </w:t>
      </w:r>
      <w:r w:rsidR="00722531">
        <w:t xml:space="preserve">example </w:t>
      </w:r>
      <w:r w:rsidR="00E02B75" w:rsidRPr="00325798">
        <w:t xml:space="preserve">was a cleaning and disinfectant products manufacturer who did not take full advantage of the increased demand by employing more staff. They wanted to keep and protect the people already </w:t>
      </w:r>
      <w:r w:rsidR="00B60F13">
        <w:t>employed</w:t>
      </w:r>
      <w:r w:rsidR="00E02B75" w:rsidRPr="00325798">
        <w:t xml:space="preserve"> rather than risk bringing more staff on-site who might transmit the virus.</w:t>
      </w:r>
      <w:r w:rsidR="00A75AB9">
        <w:t xml:space="preserve"> These examples demonstrate that the decision of whether to innovate, and how, is complex.</w:t>
      </w:r>
    </w:p>
    <w:p w14:paraId="5A7623AB" w14:textId="77777777" w:rsidR="00C377FC" w:rsidRDefault="00A75AB9" w:rsidP="00C377FC">
      <w:pPr>
        <w:pStyle w:val="Text"/>
      </w:pPr>
      <w:r>
        <w:t>In some cases, depleted c</w:t>
      </w:r>
      <w:r w:rsidR="00E02B75" w:rsidRPr="00325798">
        <w:t xml:space="preserve">apital reserves </w:t>
      </w:r>
      <w:r>
        <w:t xml:space="preserve">meant that </w:t>
      </w:r>
      <w:r w:rsidR="00E02B75" w:rsidRPr="00325798">
        <w:t>planned changes were delayed until the business could recover. Delays (and abandoned plans) occurred most frequently in hospitality and tourism. Businesses in other industries had other considerations. For example, a medium-sized manufacturer of cleaning and disinfectant products in Victoria had a major capital plan involving construction originally scheduled for July 2020. This work had to be postponed to January or February 2021, depending on when restrictions were lifted.</w:t>
      </w:r>
      <w:r w:rsidR="00C377FC" w:rsidRPr="00C377FC">
        <w:t xml:space="preserve"> </w:t>
      </w:r>
    </w:p>
    <w:p w14:paraId="6F206954" w14:textId="014330BD" w:rsidR="00C377FC" w:rsidRDefault="00C377FC" w:rsidP="00C377FC">
      <w:pPr>
        <w:pStyle w:val="Text"/>
      </w:pPr>
      <w:r>
        <w:t>The</w:t>
      </w:r>
      <w:r w:rsidRPr="00B82451">
        <w:t xml:space="preserve"> lack of skills or difficulties in accessing training was not highlighted as a barrier to innovation.</w:t>
      </w:r>
    </w:p>
    <w:p w14:paraId="2A9D5CC0" w14:textId="77777777" w:rsidR="00F07007" w:rsidRPr="00F07007" w:rsidRDefault="00F07007" w:rsidP="00A6692D">
      <w:pPr>
        <w:pStyle w:val="Heading2"/>
      </w:pPr>
      <w:bookmarkStart w:id="71" w:name="_Toc58945854"/>
      <w:bookmarkStart w:id="72" w:name="_Toc65578231"/>
      <w:bookmarkStart w:id="73" w:name="_Toc72487224"/>
      <w:r w:rsidRPr="00F07007">
        <w:t>Future innovation</w:t>
      </w:r>
      <w:bookmarkEnd w:id="71"/>
      <w:bookmarkEnd w:id="72"/>
      <w:bookmarkEnd w:id="73"/>
    </w:p>
    <w:p w14:paraId="71FC0631" w14:textId="77777777" w:rsidR="00F07007" w:rsidRPr="00F07007" w:rsidRDefault="00F07007" w:rsidP="00F07007">
      <w:pPr>
        <w:pStyle w:val="Text"/>
      </w:pPr>
      <w:r w:rsidRPr="00F07007">
        <w:t>Businesses that could innovate reported gaining more confidence about future innovation. Respondents made the following positive comments about how they will handle business post-pandemic:</w:t>
      </w:r>
    </w:p>
    <w:p w14:paraId="6C867AD6" w14:textId="0947584A" w:rsidR="00F07007" w:rsidRPr="00F07007" w:rsidRDefault="00F07007" w:rsidP="00DE5932">
      <w:pPr>
        <w:pStyle w:val="Quote"/>
      </w:pPr>
      <w:r w:rsidRPr="00F07007">
        <w:t>[the experience] gave us insights into ideation and the product development process.</w:t>
      </w:r>
      <w:r w:rsidR="00A906C8">
        <w:tab/>
      </w:r>
      <w:r w:rsidR="00A906C8">
        <w:tab/>
      </w:r>
      <w:r w:rsidR="00A906C8">
        <w:tab/>
      </w:r>
      <w:r w:rsidRPr="00F07007">
        <w:t>(Large manufacturer of non-PPE product)</w:t>
      </w:r>
    </w:p>
    <w:p w14:paraId="7E235973" w14:textId="2392E4E3" w:rsidR="00F07007" w:rsidRPr="00F07007" w:rsidRDefault="00F07007" w:rsidP="00DE5932">
      <w:pPr>
        <w:pStyle w:val="Quote"/>
      </w:pPr>
      <w:r w:rsidRPr="00F07007">
        <w:t>We stopped panicking about cancelling [face-face] courses</w:t>
      </w:r>
      <w:r w:rsidR="00A906C8">
        <w:t xml:space="preserve"> </w:t>
      </w:r>
      <w:r w:rsidRPr="00F07007">
        <w:t>…</w:t>
      </w:r>
      <w:r w:rsidR="00A906C8">
        <w:t xml:space="preserve"> </w:t>
      </w:r>
      <w:r w:rsidRPr="00F07007">
        <w:t>online communication is not as frightening now</w:t>
      </w:r>
      <w:r w:rsidR="00A906C8">
        <w:t xml:space="preserve"> </w:t>
      </w:r>
      <w:r w:rsidRPr="00F07007">
        <w:t>…</w:t>
      </w:r>
      <w:r w:rsidR="00A906C8">
        <w:t xml:space="preserve"> </w:t>
      </w:r>
      <w:r w:rsidRPr="00F07007">
        <w:t>people are more receptive and accepting</w:t>
      </w:r>
      <w:r w:rsidR="007B5DB9">
        <w:t>.</w:t>
      </w:r>
      <w:r w:rsidR="007B5DB9">
        <w:tab/>
      </w:r>
      <w:r w:rsidRPr="00F07007">
        <w:t>(RTO in healthcare)</w:t>
      </w:r>
    </w:p>
    <w:p w14:paraId="2D2B9EC5" w14:textId="0278E7C1" w:rsidR="00F07007" w:rsidRPr="00F07007" w:rsidRDefault="00F07007" w:rsidP="00DE5932">
      <w:pPr>
        <w:pStyle w:val="Quote"/>
      </w:pPr>
      <w:r w:rsidRPr="00F07007">
        <w:lastRenderedPageBreak/>
        <w:t>Outside influences can be frightening to business owners</w:t>
      </w:r>
      <w:r w:rsidR="007B5DB9">
        <w:t>.</w:t>
      </w:r>
      <w:r w:rsidRPr="00F07007">
        <w:t xml:space="preserve"> We have more confidence now that we can think more laterally than we first thought</w:t>
      </w:r>
      <w:r w:rsidR="007B5DB9">
        <w:t>.</w:t>
      </w:r>
      <w:r w:rsidR="007B5DB9">
        <w:tab/>
      </w:r>
      <w:r w:rsidRPr="00F07007">
        <w:t>(RTO in healthcare)</w:t>
      </w:r>
    </w:p>
    <w:p w14:paraId="7D76A722" w14:textId="45FE0490" w:rsidR="00F07007" w:rsidRPr="00F07007" w:rsidRDefault="00F07007" w:rsidP="00DE5932">
      <w:pPr>
        <w:pStyle w:val="Quote"/>
      </w:pPr>
      <w:r w:rsidRPr="00F07007">
        <w:t xml:space="preserve">Trying to cement changes as standard practice. The changes have made things easier. No reason to </w:t>
      </w:r>
      <w:r w:rsidR="00202696">
        <w:br/>
      </w:r>
      <w:r w:rsidRPr="00F07007">
        <w:t>go back.</w:t>
      </w:r>
      <w:r w:rsidR="007B5DB9">
        <w:tab/>
      </w:r>
      <w:r w:rsidRPr="00F07007">
        <w:t>(Peak body in healthcare industry)</w:t>
      </w:r>
    </w:p>
    <w:p w14:paraId="4BF6ACB3" w14:textId="52DD2ACC" w:rsidR="00F07007" w:rsidRPr="00F07007" w:rsidRDefault="00F07007" w:rsidP="00F07007">
      <w:pPr>
        <w:pStyle w:val="Text"/>
      </w:pPr>
      <w:r w:rsidRPr="00F07007">
        <w:t xml:space="preserve">On the other hand, some industry sectors faced barriers to innovation as an indirect result of the pandemic. The respondent from a peak body for the health industry explained that many pharmaceutical companies have traditionally worked in partnership with universities, which have lost revenue from international student enrolments. </w:t>
      </w:r>
      <w:r w:rsidR="00276220">
        <w:t>Consequently</w:t>
      </w:r>
      <w:r w:rsidRPr="00F07007">
        <w:t xml:space="preserve">, the number of university-based researchers has plummeted. The comments below reflect the barriers </w:t>
      </w:r>
      <w:r w:rsidR="00203348">
        <w:t>resulting from a</w:t>
      </w:r>
      <w:r w:rsidRPr="00F07007">
        <w:t xml:space="preserve"> lack of time to plan, reliance on technology, lack of capital reserves, uncertainty about future supply and demand</w:t>
      </w:r>
      <w:r w:rsidR="00592F23">
        <w:t>,</w:t>
      </w:r>
      <w:r w:rsidRPr="00F07007">
        <w:t xml:space="preserve"> and the wellbeing of workers:</w:t>
      </w:r>
    </w:p>
    <w:p w14:paraId="514C37DA" w14:textId="7E5F6D05" w:rsidR="00F07007" w:rsidRPr="00F07007" w:rsidRDefault="00F07007" w:rsidP="00DE5932">
      <w:pPr>
        <w:pStyle w:val="Quote"/>
      </w:pPr>
      <w:r w:rsidRPr="00F07007">
        <w:t>We’re going with the flow. Things happen so quickly. It’s been adaptation without planning and following government directions</w:t>
      </w:r>
      <w:r w:rsidR="00203348">
        <w:t>.</w:t>
      </w:r>
      <w:r w:rsidR="00203348">
        <w:tab/>
      </w:r>
      <w:r w:rsidRPr="00F07007">
        <w:t>(Peak body representative of healthcare industry)</w:t>
      </w:r>
    </w:p>
    <w:p w14:paraId="74078474" w14:textId="397D2EFE" w:rsidR="00F07007" w:rsidRPr="00F07007" w:rsidRDefault="00F07007" w:rsidP="00DE5932">
      <w:pPr>
        <w:pStyle w:val="Quote"/>
      </w:pPr>
      <w:r w:rsidRPr="00F07007">
        <w:t xml:space="preserve">The industry is likely to go back to previous ways of doing things if unable to take advantage of </w:t>
      </w:r>
      <w:r w:rsidR="00802169">
        <w:br/>
      </w:r>
      <w:r w:rsidRPr="00F07007">
        <w:t>new methods.</w:t>
      </w:r>
      <w:r w:rsidR="00203348">
        <w:tab/>
      </w:r>
      <w:r w:rsidRPr="00F07007">
        <w:t>(Peak body representative of healthcare industry)</w:t>
      </w:r>
    </w:p>
    <w:p w14:paraId="5F71434F" w14:textId="70A29484" w:rsidR="00F07007" w:rsidRPr="00F07007" w:rsidRDefault="00F07007" w:rsidP="00DE5932">
      <w:pPr>
        <w:pStyle w:val="Quote"/>
      </w:pPr>
      <w:r w:rsidRPr="00F07007">
        <w:t>We’re struggling to do the job. Technology doesn’t work as well as it should.</w:t>
      </w:r>
      <w:r w:rsidR="00203348">
        <w:tab/>
      </w:r>
      <w:r w:rsidR="00203348">
        <w:tab/>
      </w:r>
      <w:r w:rsidR="00203348">
        <w:tab/>
      </w:r>
      <w:r w:rsidRPr="00F07007">
        <w:t>(Peak body representative of healthcare industry)</w:t>
      </w:r>
    </w:p>
    <w:p w14:paraId="17302091" w14:textId="16599491" w:rsidR="00F07007" w:rsidRPr="00F07007" w:rsidRDefault="00F07007" w:rsidP="00DE5932">
      <w:pPr>
        <w:pStyle w:val="Quote"/>
      </w:pPr>
      <w:r w:rsidRPr="00F07007">
        <w:t>[COVID-19] has financially ruined many businesses across the industry. The industry is very tired. There’s widespread fatigue for workers across the spectrum</w:t>
      </w:r>
      <w:r w:rsidR="006D778A">
        <w:t>.</w:t>
      </w:r>
      <w:r w:rsidR="006D778A">
        <w:tab/>
      </w:r>
      <w:r w:rsidR="006D778A">
        <w:tab/>
      </w:r>
      <w:r w:rsidRPr="00F07007">
        <w:t>(</w:t>
      </w:r>
      <w:r w:rsidR="006D778A">
        <w:t>R</w:t>
      </w:r>
      <w:r w:rsidRPr="00F07007">
        <w:t>epresentative for peak body and RTO in aged care)</w:t>
      </w:r>
    </w:p>
    <w:p w14:paraId="10F7C855" w14:textId="77777777" w:rsidR="00E02B75" w:rsidRPr="00325798" w:rsidRDefault="00E02B75" w:rsidP="00E02B75">
      <w:pPr>
        <w:pStyle w:val="Text"/>
      </w:pPr>
    </w:p>
    <w:p w14:paraId="7EC92CE7" w14:textId="77777777" w:rsidR="00E02B75" w:rsidRDefault="00E02B75" w:rsidP="00E02B75">
      <w:pPr>
        <w:pStyle w:val="Text"/>
      </w:pPr>
    </w:p>
    <w:p w14:paraId="0D8A053D" w14:textId="7BB8350B" w:rsidR="006C5D16" w:rsidRDefault="006C5D16" w:rsidP="007138B4">
      <w:pPr>
        <w:pStyle w:val="Text"/>
      </w:pPr>
      <w:r>
        <w:br w:type="page"/>
      </w:r>
    </w:p>
    <w:p w14:paraId="3244435C" w14:textId="4CE67FCF" w:rsidR="006C5D16" w:rsidRPr="006C5D16" w:rsidRDefault="00984FC2" w:rsidP="006C5D16">
      <w:pPr>
        <w:pStyle w:val="Heading1"/>
      </w:pPr>
      <w:bookmarkStart w:id="74" w:name="_Toc58945855"/>
      <w:bookmarkStart w:id="75" w:name="_Toc65578232"/>
      <w:bookmarkStart w:id="76" w:name="_Toc72487225"/>
      <w:r>
        <w:rPr>
          <w:rFonts w:ascii="Avant Garde" w:hAnsi="Avant Garde"/>
          <w:noProof/>
        </w:rPr>
        <w:lastRenderedPageBreak/>
        <w:drawing>
          <wp:anchor distT="0" distB="0" distL="114300" distR="114300" simplePos="0" relativeHeight="252007424" behindDoc="0" locked="0" layoutInCell="1" allowOverlap="1" wp14:anchorId="41C210B9" wp14:editId="7C82797E">
            <wp:simplePos x="0" y="0"/>
            <wp:positionH relativeFrom="column">
              <wp:posOffset>-430</wp:posOffset>
            </wp:positionH>
            <wp:positionV relativeFrom="paragraph">
              <wp:posOffset>3340</wp:posOffset>
            </wp:positionV>
            <wp:extent cx="417830" cy="417830"/>
            <wp:effectExtent l="0" t="0" r="1270"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anchor>
        </w:drawing>
      </w:r>
      <w:r w:rsidR="006C5D16" w:rsidRPr="006C5D16">
        <w:t>The role of VET</w:t>
      </w:r>
      <w:bookmarkEnd w:id="74"/>
      <w:r w:rsidR="006C5D16" w:rsidRPr="006C5D16">
        <w:t xml:space="preserve"> in meeting skills needs </w:t>
      </w:r>
      <w:r w:rsidR="00CA2305">
        <w:t>arising from</w:t>
      </w:r>
      <w:r w:rsidR="006C5D16" w:rsidRPr="006C5D16">
        <w:t xml:space="preserve"> innovation</w:t>
      </w:r>
      <w:bookmarkEnd w:id="75"/>
      <w:bookmarkEnd w:id="76"/>
      <w:r w:rsidR="006C5D16" w:rsidRPr="006C5D16">
        <w:t xml:space="preserve"> </w:t>
      </w:r>
    </w:p>
    <w:p w14:paraId="25A8DD25" w14:textId="2A08B3EA" w:rsidR="00A7436F" w:rsidRPr="000A2A17" w:rsidRDefault="00951644" w:rsidP="00A7436F">
      <w:pPr>
        <w:pStyle w:val="Text"/>
      </w:pPr>
      <w:r>
        <w:t>The i</w:t>
      </w:r>
      <w:r w:rsidR="004B26A9">
        <w:t xml:space="preserve">nnovations or adaptations in the case study businesses that required workers to perform new or different tasks or to update their skills are presented in </w:t>
      </w:r>
      <w:r>
        <w:t>t</w:t>
      </w:r>
      <w:r w:rsidR="004B26A9">
        <w:t>able 1.</w:t>
      </w:r>
      <w:r w:rsidR="002E715E">
        <w:rPr>
          <w:rStyle w:val="FootnoteReference"/>
        </w:rPr>
        <w:footnoteReference w:id="11"/>
      </w:r>
      <w:r w:rsidR="00A7436F">
        <w:t xml:space="preserve"> </w:t>
      </w:r>
    </w:p>
    <w:p w14:paraId="26975B0D" w14:textId="73EB3912" w:rsidR="00F60A09" w:rsidRPr="00F60A09" w:rsidRDefault="006C5D16" w:rsidP="00F60A09">
      <w:pPr>
        <w:pStyle w:val="Text"/>
      </w:pPr>
      <w:r>
        <w:t>The case-study interviews showed that</w:t>
      </w:r>
      <w:r w:rsidR="00A7436F">
        <w:t>,</w:t>
      </w:r>
      <w:r>
        <w:t xml:space="preserve"> in general, the adaptations and innovations implemented by th</w:t>
      </w:r>
      <w:r w:rsidR="007767F7">
        <w:t>o</w:t>
      </w:r>
      <w:r>
        <w:t xml:space="preserve">se businesses </w:t>
      </w:r>
      <w:r w:rsidR="00E80DD9">
        <w:t>where</w:t>
      </w:r>
      <w:r w:rsidR="000F424F">
        <w:t xml:space="preserve"> new tasks </w:t>
      </w:r>
      <w:r w:rsidR="00E80DD9">
        <w:t xml:space="preserve">were performed </w:t>
      </w:r>
      <w:r>
        <w:t xml:space="preserve">did not require </w:t>
      </w:r>
      <w:r w:rsidR="000F424F">
        <w:t>training through the formal VET sector. W</w:t>
      </w:r>
      <w:r>
        <w:t xml:space="preserve">orkers could </w:t>
      </w:r>
      <w:r w:rsidR="000F424F">
        <w:t xml:space="preserve">often </w:t>
      </w:r>
      <w:r>
        <w:t>transfer existing skills without much difficulty.</w:t>
      </w:r>
      <w:r w:rsidRPr="00613B8D">
        <w:t xml:space="preserve"> </w:t>
      </w:r>
      <w:r>
        <w:t xml:space="preserve">Where training was required, it tended to be conducted through </w:t>
      </w:r>
      <w:r w:rsidR="00277A04">
        <w:t xml:space="preserve">informal on-the-job training or </w:t>
      </w:r>
      <w:r w:rsidR="008A2B23">
        <w:t xml:space="preserve">it </w:t>
      </w:r>
      <w:r w:rsidR="008E1249">
        <w:t xml:space="preserve">made use of </w:t>
      </w:r>
      <w:r w:rsidR="00277A04">
        <w:t>free online training</w:t>
      </w:r>
      <w:r w:rsidR="00487ECE">
        <w:t xml:space="preserve"> (from government, industry association</w:t>
      </w:r>
      <w:r w:rsidR="00363B77">
        <w:t>s</w:t>
      </w:r>
      <w:r w:rsidR="00487ECE">
        <w:t xml:space="preserve"> or vendor websites)</w:t>
      </w:r>
      <w:r w:rsidR="00277A04">
        <w:t xml:space="preserve"> rather than </w:t>
      </w:r>
      <w:r>
        <w:t xml:space="preserve">through </w:t>
      </w:r>
      <w:r w:rsidRPr="006C5D16">
        <w:t>accredited VET</w:t>
      </w:r>
      <w:r w:rsidR="00F60A09">
        <w:t xml:space="preserve"> (even where it was available)</w:t>
      </w:r>
      <w:r w:rsidR="00277A04">
        <w:t xml:space="preserve">. </w:t>
      </w:r>
      <w:r w:rsidR="00207B7B">
        <w:t>N</w:t>
      </w:r>
      <w:r w:rsidR="00207B7B" w:rsidRPr="00F60A09">
        <w:t>ew workers</w:t>
      </w:r>
      <w:r w:rsidR="00207B7B">
        <w:t xml:space="preserve"> were</w:t>
      </w:r>
      <w:r w:rsidR="00F60A09">
        <w:t xml:space="preserve"> included </w:t>
      </w:r>
      <w:r w:rsidR="00207B7B">
        <w:t>in this approach,</w:t>
      </w:r>
      <w:r w:rsidR="002E715E">
        <w:t xml:space="preserve"> </w:t>
      </w:r>
      <w:r w:rsidR="00F65BFC">
        <w:t>such as those taken on</w:t>
      </w:r>
      <w:r w:rsidR="00F60A09" w:rsidRPr="00F60A09">
        <w:t xml:space="preserve"> from different industries to join PPE manufacture</w:t>
      </w:r>
      <w:r w:rsidR="00F65BFC">
        <w:t>. The</w:t>
      </w:r>
      <w:r w:rsidR="00207B7B">
        <w:t>y</w:t>
      </w:r>
      <w:r w:rsidR="00F65BFC">
        <w:t xml:space="preserve"> </w:t>
      </w:r>
      <w:r w:rsidR="00F60A09" w:rsidRPr="00F60A09">
        <w:t xml:space="preserve">were </w:t>
      </w:r>
      <w:r w:rsidR="00F60A09">
        <w:t xml:space="preserve">successfully </w:t>
      </w:r>
      <w:r w:rsidR="00F60A09" w:rsidRPr="00F60A09">
        <w:t>trained on</w:t>
      </w:r>
      <w:r w:rsidR="00207B7B">
        <w:t xml:space="preserve"> </w:t>
      </w:r>
      <w:r w:rsidR="00F60A09" w:rsidRPr="00F60A09">
        <w:t>the</w:t>
      </w:r>
      <w:r w:rsidR="00207B7B">
        <w:t xml:space="preserve"> </w:t>
      </w:r>
      <w:r w:rsidR="00F60A09" w:rsidRPr="00F60A09">
        <w:t>job</w:t>
      </w:r>
      <w:r w:rsidR="00F60A09">
        <w:t xml:space="preserve"> by existing </w:t>
      </w:r>
      <w:r w:rsidR="00F60A09" w:rsidRPr="00F60A09">
        <w:t>supervisors</w:t>
      </w:r>
      <w:r w:rsidR="00F60A09">
        <w:t>,</w:t>
      </w:r>
      <w:r w:rsidR="00F60A09" w:rsidRPr="00F60A09">
        <w:t xml:space="preserve"> co-workers</w:t>
      </w:r>
      <w:r w:rsidR="00F60A09">
        <w:t xml:space="preserve"> and</w:t>
      </w:r>
      <w:r w:rsidR="00EB5919">
        <w:t>, in some cases,</w:t>
      </w:r>
      <w:r w:rsidR="00F60A09">
        <w:t xml:space="preserve"> </w:t>
      </w:r>
      <w:r w:rsidR="00F60A09" w:rsidRPr="00F60A09">
        <w:t>retirees who came back to work to assist.</w:t>
      </w:r>
    </w:p>
    <w:p w14:paraId="2FB6D8B1" w14:textId="3E0A30D3" w:rsidR="00F60A09" w:rsidRPr="00A7436F" w:rsidRDefault="006C5D16" w:rsidP="00F60A09">
      <w:pPr>
        <w:pStyle w:val="Text"/>
      </w:pPr>
      <w:r>
        <w:t>Aged care workers were a key exception</w:t>
      </w:r>
      <w:r w:rsidR="000A2A17">
        <w:t>, where some accredited training occurred</w:t>
      </w:r>
      <w:r w:rsidR="007F4FEA" w:rsidRPr="00A7436F">
        <w:t xml:space="preserve"> in COVID-19</w:t>
      </w:r>
      <w:r w:rsidR="008A2B23">
        <w:t xml:space="preserve">-related areas </w:t>
      </w:r>
      <w:r w:rsidR="00F65BFC" w:rsidRPr="00A7436F">
        <w:t>and</w:t>
      </w:r>
      <w:r w:rsidR="007F4FEA" w:rsidRPr="00A7436F">
        <w:t xml:space="preserve"> </w:t>
      </w:r>
      <w:r w:rsidR="008A2B23">
        <w:t xml:space="preserve">for </w:t>
      </w:r>
      <w:r w:rsidR="007F4FEA" w:rsidRPr="00A7436F">
        <w:t>upskilling in infection control and dementia care</w:t>
      </w:r>
      <w:r w:rsidR="00F65BFC">
        <w:t xml:space="preserve">. This </w:t>
      </w:r>
      <w:r w:rsidR="00207B7B">
        <w:t xml:space="preserve">training </w:t>
      </w:r>
      <w:r w:rsidR="00F65BFC">
        <w:t>tended to be p</w:t>
      </w:r>
      <w:r w:rsidR="007F4FEA" w:rsidRPr="00A7436F">
        <w:t xml:space="preserve">rovided </w:t>
      </w:r>
      <w:r w:rsidR="00BD55D0">
        <w:t xml:space="preserve">online </w:t>
      </w:r>
      <w:r w:rsidR="007F4FEA" w:rsidRPr="00A7436F">
        <w:t xml:space="preserve">by private RTOs </w:t>
      </w:r>
      <w:r w:rsidR="00F65BFC">
        <w:t xml:space="preserve">and </w:t>
      </w:r>
      <w:r w:rsidR="007F4FEA" w:rsidRPr="00A7436F">
        <w:t xml:space="preserve">was </w:t>
      </w:r>
      <w:r w:rsidR="00BD55D0">
        <w:t>either self-</w:t>
      </w:r>
      <w:r w:rsidR="00F65BFC">
        <w:t xml:space="preserve">funded </w:t>
      </w:r>
      <w:r w:rsidR="00BD55D0">
        <w:t xml:space="preserve">or paid by </w:t>
      </w:r>
      <w:r w:rsidR="00F65BFC">
        <w:t>employers</w:t>
      </w:r>
      <w:r w:rsidR="007F4FEA" w:rsidRPr="00A7436F">
        <w:t>.</w:t>
      </w:r>
      <w:r w:rsidR="00C377FC">
        <w:t xml:space="preserve"> </w:t>
      </w:r>
      <w:bookmarkStart w:id="77" w:name="_Hlk67050619"/>
      <w:r w:rsidR="00F60A09" w:rsidRPr="00A7436F">
        <w:t>The VET sector responded to the needs of frontline and priority industries (namely</w:t>
      </w:r>
      <w:r w:rsidR="00767C45">
        <w:t>,</w:t>
      </w:r>
      <w:r w:rsidR="00F60A09" w:rsidRPr="00A7436F">
        <w:t xml:space="preserve"> health and hospitality, but also retail, and transport and logistics) by developing an infection control skill set in May 2020. </w:t>
      </w:r>
      <w:r w:rsidR="004A427F">
        <w:t>B</w:t>
      </w:r>
      <w:r w:rsidR="00F60A09" w:rsidRPr="00A7436F">
        <w:t>ased on existing nationally accredited infection control training for clinical workers</w:t>
      </w:r>
      <w:r w:rsidR="00DD4E27">
        <w:t>, the skill set was</w:t>
      </w:r>
      <w:r w:rsidR="00F60A09" w:rsidRPr="00A7436F">
        <w:t xml:space="preserve"> approved by the Australian Industry Skills Commission (AISC) Emergency Response Committee. A new cross</w:t>
      </w:r>
      <w:r w:rsidR="00DD4E27">
        <w:t>-</w:t>
      </w:r>
      <w:r w:rsidR="00F60A09" w:rsidRPr="00A7436F">
        <w:t xml:space="preserve">sectoral infection control skill set for all industries </w:t>
      </w:r>
      <w:r w:rsidR="009D43C4">
        <w:t xml:space="preserve">became </w:t>
      </w:r>
      <w:r w:rsidR="00F60A09" w:rsidRPr="00A7436F">
        <w:t>available in July 2020. This skill set is part of the national training system so will be subjected to the normal processes for maintaining relevan</w:t>
      </w:r>
      <w:r w:rsidR="008A2B23">
        <w:t>ce</w:t>
      </w:r>
      <w:r w:rsidR="00F60A09" w:rsidRPr="00A7436F">
        <w:t xml:space="preserve"> and currency. Both skill sets were developed and delivered very quickly</w:t>
      </w:r>
      <w:r w:rsidR="00BD55D0">
        <w:t>,</w:t>
      </w:r>
      <w:r w:rsidR="00F60A09">
        <w:t xml:space="preserve"> with o</w:t>
      </w:r>
      <w:r w:rsidR="00F60A09" w:rsidRPr="00A7436F">
        <w:t>nly one month elaps</w:t>
      </w:r>
      <w:r w:rsidR="00F60A09">
        <w:t>ing</w:t>
      </w:r>
      <w:r w:rsidR="00F60A09" w:rsidRPr="00A7436F">
        <w:t xml:space="preserve"> between </w:t>
      </w:r>
      <w:r w:rsidR="00F60A09">
        <w:t>development of</w:t>
      </w:r>
      <w:r w:rsidR="00F60A09" w:rsidRPr="00A7436F">
        <w:t xml:space="preserve"> the all-industries skill set and its delivery (Wibrow et al</w:t>
      </w:r>
      <w:r w:rsidR="009D43C4">
        <w:t>.</w:t>
      </w:r>
      <w:r w:rsidR="00F60A09" w:rsidRPr="00A7436F">
        <w:t xml:space="preserve"> forthcoming). </w:t>
      </w:r>
    </w:p>
    <w:bookmarkEnd w:id="77"/>
    <w:p w14:paraId="053310AE" w14:textId="2E127D6F" w:rsidR="00EB5919" w:rsidRDefault="00EB5919" w:rsidP="00EB5919">
      <w:pPr>
        <w:pStyle w:val="Text"/>
      </w:pPr>
      <w:r w:rsidRPr="00EB5919">
        <w:t xml:space="preserve">The use of social media on personal digital devices in aged care facilities was said to be problematic </w:t>
      </w:r>
      <w:r w:rsidR="00202696">
        <w:br/>
      </w:r>
      <w:r w:rsidRPr="00EB5919">
        <w:t>at times. The aged care respondents reported that residents often had difficulty with the technology</w:t>
      </w:r>
      <w:r w:rsidR="002F3B2A">
        <w:t xml:space="preserve">, </w:t>
      </w:r>
      <w:r w:rsidR="00202696">
        <w:br/>
      </w:r>
      <w:r w:rsidR="002F3B2A">
        <w:t>while</w:t>
      </w:r>
      <w:r w:rsidRPr="00EB5919">
        <w:t xml:space="preserve"> many aged care staff</w:t>
      </w:r>
      <w:r w:rsidR="002F3B2A">
        <w:t>, who</w:t>
      </w:r>
      <w:r w:rsidR="002F3B2A" w:rsidRPr="00EB5919">
        <w:t xml:space="preserve"> lac</w:t>
      </w:r>
      <w:r w:rsidR="002F3B2A">
        <w:t>ked</w:t>
      </w:r>
      <w:r w:rsidR="002F3B2A" w:rsidRPr="00EB5919">
        <w:t xml:space="preserve"> digital skills</w:t>
      </w:r>
      <w:r w:rsidR="002F3B2A">
        <w:t xml:space="preserve"> themselves</w:t>
      </w:r>
      <w:r w:rsidR="008F3ED9">
        <w:t>,</w:t>
      </w:r>
      <w:r w:rsidR="002F3B2A" w:rsidRPr="00EB5919">
        <w:t xml:space="preserve"> </w:t>
      </w:r>
      <w:r w:rsidRPr="00EB5919">
        <w:t xml:space="preserve">could not assist them. </w:t>
      </w:r>
      <w:r w:rsidR="008A2B23">
        <w:t>Where</w:t>
      </w:r>
      <w:r w:rsidR="008A2B23" w:rsidRPr="00EB5919">
        <w:t xml:space="preserve"> specialist </w:t>
      </w:r>
      <w:r w:rsidR="00202696">
        <w:br/>
      </w:r>
      <w:r w:rsidR="008A2B23" w:rsidRPr="00EB5919">
        <w:t>IT support is not available</w:t>
      </w:r>
      <w:r w:rsidR="008A2B23">
        <w:t>, a</w:t>
      </w:r>
      <w:r w:rsidRPr="00EB5919">
        <w:t xml:space="preserve">ged care staff might benefit from training in </w:t>
      </w:r>
      <w:r w:rsidR="008F3ED9">
        <w:t>the use of</w:t>
      </w:r>
      <w:r w:rsidRPr="00EB5919">
        <w:t xml:space="preserve"> social media and personal digital devices. Such training is already available in the VET system </w:t>
      </w:r>
      <w:r>
        <w:t>and could be modified to suit the aged care context</w:t>
      </w:r>
      <w:r w:rsidR="008F3ED9">
        <w:t>,</w:t>
      </w:r>
      <w:r>
        <w:t xml:space="preserve"> although interviewees were unsure about the potential role of VET in solving the issue.</w:t>
      </w:r>
    </w:p>
    <w:p w14:paraId="1AB58A66" w14:textId="6517615C" w:rsidR="00EB5919" w:rsidRPr="00EB5919" w:rsidRDefault="00EB5919" w:rsidP="00EB5919">
      <w:pPr>
        <w:pStyle w:val="Text"/>
      </w:pPr>
    </w:p>
    <w:p w14:paraId="715046BE" w14:textId="77777777" w:rsidR="00F60A09" w:rsidRPr="00A7436F" w:rsidRDefault="00F60A09" w:rsidP="007F4FEA">
      <w:pPr>
        <w:pStyle w:val="Text"/>
      </w:pPr>
    </w:p>
    <w:p w14:paraId="569335DD" w14:textId="77777777" w:rsidR="00F60A09" w:rsidRDefault="00F60A09">
      <w:pPr>
        <w:spacing w:before="0" w:line="240" w:lineRule="auto"/>
        <w:rPr>
          <w:rFonts w:ascii="Arial" w:hAnsi="Arial"/>
          <w:b/>
          <w:sz w:val="17"/>
        </w:rPr>
      </w:pPr>
      <w:r>
        <w:br w:type="page"/>
      </w:r>
    </w:p>
    <w:p w14:paraId="400890B3" w14:textId="08D7B6F9" w:rsidR="006C5D16" w:rsidRPr="00ED3166" w:rsidRDefault="006C5D16" w:rsidP="00363FBA">
      <w:pPr>
        <w:pStyle w:val="tabletitle0"/>
      </w:pPr>
      <w:bookmarkStart w:id="78" w:name="_Toc70090174"/>
      <w:r w:rsidRPr="00ED3166">
        <w:lastRenderedPageBreak/>
        <w:t>Table 1</w:t>
      </w:r>
      <w:r w:rsidRPr="00ED3166">
        <w:tab/>
      </w:r>
      <w:bookmarkStart w:id="79" w:name="_Hlk65576840"/>
      <w:r w:rsidRPr="00ED3166">
        <w:t xml:space="preserve">Innovations or adaptations </w:t>
      </w:r>
      <w:r w:rsidR="003E399D" w:rsidRPr="00ED3166">
        <w:t xml:space="preserve">requiring new or updated skills </w:t>
      </w:r>
      <w:r w:rsidR="001026D9" w:rsidRPr="00ED3166">
        <w:t>in the case study businesses</w:t>
      </w:r>
      <w:bookmarkEnd w:id="78"/>
      <w:r w:rsidR="001026D9" w:rsidRPr="00ED3166">
        <w:t xml:space="preserve"> </w:t>
      </w:r>
      <w:bookmarkEnd w:id="79"/>
    </w:p>
    <w:tbl>
      <w:tblPr>
        <w:tblStyle w:val="NCVERTable"/>
        <w:tblW w:w="9100" w:type="dxa"/>
        <w:tblLook w:val="04A0" w:firstRow="1" w:lastRow="0" w:firstColumn="1" w:lastColumn="0" w:noHBand="0" w:noVBand="1"/>
      </w:tblPr>
      <w:tblGrid>
        <w:gridCol w:w="3515"/>
        <w:gridCol w:w="2608"/>
        <w:gridCol w:w="1220"/>
        <w:gridCol w:w="1757"/>
      </w:tblGrid>
      <w:tr w:rsidR="00363FBA" w:rsidRPr="00363FBA" w14:paraId="768C8ED5" w14:textId="77777777" w:rsidTr="00363FBA">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3515" w:type="dxa"/>
            <w:hideMark/>
          </w:tcPr>
          <w:p w14:paraId="23A3E857" w14:textId="77A6E483" w:rsidR="00363FBA" w:rsidRPr="00363FBA" w:rsidRDefault="00363FBA" w:rsidP="00363FBA">
            <w:pPr>
              <w:pStyle w:val="Tablehead1"/>
              <w:jc w:val="left"/>
              <w:rPr>
                <w:b/>
                <w:bCs/>
              </w:rPr>
            </w:pPr>
            <w:r w:rsidRPr="00363FBA">
              <w:rPr>
                <w:b/>
                <w:bCs/>
              </w:rPr>
              <w:t>Innovation/adaptation</w:t>
            </w:r>
            <w:r>
              <w:rPr>
                <w:b/>
                <w:bCs/>
              </w:rPr>
              <w:t xml:space="preserve"> </w:t>
            </w:r>
            <w:r w:rsidRPr="00363FBA">
              <w:rPr>
                <w:b/>
                <w:bCs/>
              </w:rPr>
              <w:t>by case study industry</w:t>
            </w:r>
          </w:p>
        </w:tc>
        <w:tc>
          <w:tcPr>
            <w:tcW w:w="2608" w:type="dxa"/>
            <w:hideMark/>
          </w:tcPr>
          <w:p w14:paraId="621505C1" w14:textId="0DEB3F58" w:rsidR="00363FBA" w:rsidRPr="00363FBA" w:rsidRDefault="00363FBA" w:rsidP="00363FBA">
            <w:pPr>
              <w:pStyle w:val="Tablehead1"/>
              <w:jc w:val="left"/>
              <w:cnfStyle w:val="100000000000" w:firstRow="1" w:lastRow="0" w:firstColumn="0" w:lastColumn="0" w:oddVBand="0" w:evenVBand="0" w:oddHBand="0" w:evenHBand="0" w:firstRowFirstColumn="0" w:firstRowLastColumn="0" w:lastRowFirstColumn="0" w:lastRowLastColumn="0"/>
              <w:rPr>
                <w:b/>
                <w:bCs/>
              </w:rPr>
            </w:pPr>
            <w:r w:rsidRPr="00363FBA">
              <w:rPr>
                <w:b/>
                <w:bCs/>
              </w:rPr>
              <w:t>Type of training provided</w:t>
            </w:r>
          </w:p>
        </w:tc>
        <w:tc>
          <w:tcPr>
            <w:tcW w:w="1220" w:type="dxa"/>
            <w:hideMark/>
          </w:tcPr>
          <w:p w14:paraId="5B8AA723" w14:textId="77777777" w:rsidR="00363FBA" w:rsidRPr="00363FBA" w:rsidRDefault="00363FBA" w:rsidP="00363FBA">
            <w:pPr>
              <w:pStyle w:val="Tablehead1"/>
              <w:jc w:val="left"/>
              <w:cnfStyle w:val="100000000000" w:firstRow="1" w:lastRow="0" w:firstColumn="0" w:lastColumn="0" w:oddVBand="0" w:evenVBand="0" w:oddHBand="0" w:evenHBand="0" w:firstRowFirstColumn="0" w:firstRowLastColumn="0" w:lastRowFirstColumn="0" w:lastRowLastColumn="0"/>
              <w:rPr>
                <w:b/>
                <w:bCs/>
              </w:rPr>
            </w:pPr>
            <w:r w:rsidRPr="00363FBA">
              <w:rPr>
                <w:b/>
                <w:bCs/>
              </w:rPr>
              <w:t>VET availability</w:t>
            </w:r>
          </w:p>
        </w:tc>
        <w:tc>
          <w:tcPr>
            <w:tcW w:w="1757" w:type="dxa"/>
            <w:hideMark/>
          </w:tcPr>
          <w:p w14:paraId="713AC460" w14:textId="77777777" w:rsidR="00363FBA" w:rsidRPr="00363FBA" w:rsidRDefault="00363FBA" w:rsidP="00363FBA">
            <w:pPr>
              <w:pStyle w:val="Tablehead1"/>
              <w:jc w:val="left"/>
              <w:cnfStyle w:val="100000000000" w:firstRow="1" w:lastRow="0" w:firstColumn="0" w:lastColumn="0" w:oddVBand="0" w:evenVBand="0" w:oddHBand="0" w:evenHBand="0" w:firstRowFirstColumn="0" w:firstRowLastColumn="0" w:lastRowFirstColumn="0" w:lastRowLastColumn="0"/>
              <w:rPr>
                <w:b/>
                <w:bCs/>
              </w:rPr>
            </w:pPr>
            <w:r w:rsidRPr="00363FBA">
              <w:rPr>
                <w:b/>
                <w:bCs/>
              </w:rPr>
              <w:t>Does business see role for new VET?</w:t>
            </w:r>
          </w:p>
        </w:tc>
      </w:tr>
      <w:tr w:rsidR="00363FBA" w:rsidRPr="00363FBA" w14:paraId="0E0AEA76" w14:textId="77777777" w:rsidTr="00363FB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515" w:type="dxa"/>
            <w:hideMark/>
          </w:tcPr>
          <w:p w14:paraId="09507A3E" w14:textId="77777777" w:rsidR="00363FBA" w:rsidRPr="00363FBA" w:rsidRDefault="00363FBA" w:rsidP="00AA41F7">
            <w:pPr>
              <w:pStyle w:val="Tabletext"/>
            </w:pPr>
            <w:r w:rsidRPr="00363FBA">
              <w:t>Manufacturing</w:t>
            </w:r>
          </w:p>
        </w:tc>
        <w:tc>
          <w:tcPr>
            <w:tcW w:w="2608" w:type="dxa"/>
            <w:hideMark/>
          </w:tcPr>
          <w:p w14:paraId="6F6E4F8C" w14:textId="657AAB96" w:rsidR="00363FBA" w:rsidRPr="00363FBA" w:rsidRDefault="00363FBA" w:rsidP="00AA41F7">
            <w:pPr>
              <w:pStyle w:val="Tabletext"/>
              <w:cnfStyle w:val="000000100000" w:firstRow="0" w:lastRow="0" w:firstColumn="0" w:lastColumn="0" w:oddVBand="0" w:evenVBand="0" w:oddHBand="1" w:evenHBand="0" w:firstRowFirstColumn="0" w:firstRowLastColumn="0" w:lastRowFirstColumn="0" w:lastRowLastColumn="0"/>
              <w:rPr>
                <w:b/>
              </w:rPr>
            </w:pPr>
          </w:p>
        </w:tc>
        <w:tc>
          <w:tcPr>
            <w:tcW w:w="1220" w:type="dxa"/>
            <w:hideMark/>
          </w:tcPr>
          <w:p w14:paraId="75EEA272" w14:textId="77777777" w:rsidR="00363FBA" w:rsidRPr="00363FBA" w:rsidRDefault="00363FBA" w:rsidP="00AA41F7">
            <w:pPr>
              <w:pStyle w:val="Tabletext"/>
              <w:cnfStyle w:val="000000100000" w:firstRow="0" w:lastRow="0" w:firstColumn="0" w:lastColumn="0" w:oddVBand="0" w:evenVBand="0" w:oddHBand="1" w:evenHBand="0" w:firstRowFirstColumn="0" w:firstRowLastColumn="0" w:lastRowFirstColumn="0" w:lastRowLastColumn="0"/>
              <w:rPr>
                <w:b/>
              </w:rPr>
            </w:pPr>
          </w:p>
        </w:tc>
        <w:tc>
          <w:tcPr>
            <w:tcW w:w="1757" w:type="dxa"/>
            <w:hideMark/>
          </w:tcPr>
          <w:p w14:paraId="5EDAE187" w14:textId="77777777" w:rsidR="00363FBA" w:rsidRPr="00363FBA" w:rsidRDefault="00363FBA" w:rsidP="00AA41F7">
            <w:pPr>
              <w:pStyle w:val="Tabletext"/>
              <w:cnfStyle w:val="000000100000" w:firstRow="0" w:lastRow="0" w:firstColumn="0" w:lastColumn="0" w:oddVBand="0" w:evenVBand="0" w:oddHBand="1" w:evenHBand="0" w:firstRowFirstColumn="0" w:firstRowLastColumn="0" w:lastRowFirstColumn="0" w:lastRowLastColumn="0"/>
              <w:rPr>
                <w:b/>
              </w:rPr>
            </w:pPr>
          </w:p>
        </w:tc>
      </w:tr>
      <w:tr w:rsidR="00363FBA" w:rsidRPr="001026D9" w14:paraId="1C23F48C" w14:textId="77777777" w:rsidTr="00363FBA">
        <w:trPr>
          <w:trHeight w:val="590"/>
        </w:trPr>
        <w:tc>
          <w:tcPr>
            <w:cnfStyle w:val="001000000000" w:firstRow="0" w:lastRow="0" w:firstColumn="1" w:lastColumn="0" w:oddVBand="0" w:evenVBand="0" w:oddHBand="0" w:evenHBand="0" w:firstRowFirstColumn="0" w:firstRowLastColumn="0" w:lastRowFirstColumn="0" w:lastRowLastColumn="0"/>
            <w:tcW w:w="3515" w:type="dxa"/>
            <w:hideMark/>
          </w:tcPr>
          <w:p w14:paraId="53D1725B" w14:textId="18575939" w:rsidR="00363FBA" w:rsidRPr="001026D9" w:rsidRDefault="00363FBA" w:rsidP="00AA41F7">
            <w:pPr>
              <w:pStyle w:val="Tabletext"/>
              <w:ind w:left="284"/>
              <w:jc w:val="left"/>
              <w:rPr>
                <w:b w:val="0"/>
                <w:bCs/>
              </w:rPr>
            </w:pPr>
            <w:r w:rsidRPr="001026D9">
              <w:rPr>
                <w:b w:val="0"/>
                <w:bCs/>
              </w:rPr>
              <w:t>Pivoting to new products (usually personal protective equipment) or methods</w:t>
            </w:r>
          </w:p>
        </w:tc>
        <w:tc>
          <w:tcPr>
            <w:tcW w:w="2608" w:type="dxa"/>
            <w:hideMark/>
          </w:tcPr>
          <w:p w14:paraId="251CDD75" w14:textId="0BDEA88D"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Internal (on the job, demonstrations/training by supervisors and co-workers)</w:t>
            </w:r>
          </w:p>
        </w:tc>
        <w:tc>
          <w:tcPr>
            <w:tcW w:w="1220" w:type="dxa"/>
            <w:hideMark/>
          </w:tcPr>
          <w:p w14:paraId="5F68A785" w14:textId="77777777"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 xml:space="preserve">Depends on product </w:t>
            </w:r>
          </w:p>
        </w:tc>
        <w:tc>
          <w:tcPr>
            <w:tcW w:w="1757" w:type="dxa"/>
            <w:hideMark/>
          </w:tcPr>
          <w:p w14:paraId="4CEF873C" w14:textId="0A9AA3E6"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 xml:space="preserve">Mixed views </w:t>
            </w:r>
            <w:r w:rsidR="00E3265C">
              <w:t>—</w:t>
            </w:r>
            <w:r w:rsidRPr="001026D9">
              <w:t xml:space="preserve"> depends on product</w:t>
            </w:r>
          </w:p>
        </w:tc>
      </w:tr>
      <w:tr w:rsidR="00363FBA" w:rsidRPr="001026D9" w14:paraId="4A46F0B2" w14:textId="77777777" w:rsidTr="00363FBA">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3515" w:type="dxa"/>
            <w:hideMark/>
          </w:tcPr>
          <w:p w14:paraId="2A6959FB" w14:textId="77777777" w:rsidR="00363FBA" w:rsidRPr="001026D9" w:rsidRDefault="00363FBA" w:rsidP="00AA41F7">
            <w:pPr>
              <w:pStyle w:val="Tabletext"/>
              <w:ind w:left="284"/>
              <w:jc w:val="left"/>
              <w:rPr>
                <w:b w:val="0"/>
                <w:bCs/>
              </w:rPr>
            </w:pPr>
            <w:r w:rsidRPr="001026D9">
              <w:rPr>
                <w:b w:val="0"/>
                <w:bCs/>
              </w:rPr>
              <w:t>Modifications of products</w:t>
            </w:r>
          </w:p>
        </w:tc>
        <w:tc>
          <w:tcPr>
            <w:tcW w:w="2608" w:type="dxa"/>
            <w:hideMark/>
          </w:tcPr>
          <w:p w14:paraId="26ADB1BA" w14:textId="057EEAD4"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Internal (on the job, demonstrations/training by supervisors and co-workers)</w:t>
            </w:r>
          </w:p>
        </w:tc>
        <w:tc>
          <w:tcPr>
            <w:tcW w:w="1220" w:type="dxa"/>
            <w:hideMark/>
          </w:tcPr>
          <w:p w14:paraId="7087E13E" w14:textId="77777777"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Not relevant</w:t>
            </w:r>
          </w:p>
        </w:tc>
        <w:tc>
          <w:tcPr>
            <w:tcW w:w="1757" w:type="dxa"/>
            <w:hideMark/>
          </w:tcPr>
          <w:p w14:paraId="27D8FBF7" w14:textId="77777777"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No</w:t>
            </w:r>
          </w:p>
        </w:tc>
      </w:tr>
      <w:tr w:rsidR="00363FBA" w:rsidRPr="001026D9" w14:paraId="370096F9" w14:textId="77777777" w:rsidTr="00363FBA">
        <w:trPr>
          <w:trHeight w:val="530"/>
        </w:trPr>
        <w:tc>
          <w:tcPr>
            <w:cnfStyle w:val="001000000000" w:firstRow="0" w:lastRow="0" w:firstColumn="1" w:lastColumn="0" w:oddVBand="0" w:evenVBand="0" w:oddHBand="0" w:evenHBand="0" w:firstRowFirstColumn="0" w:firstRowLastColumn="0" w:lastRowFirstColumn="0" w:lastRowLastColumn="0"/>
            <w:tcW w:w="3515" w:type="dxa"/>
            <w:hideMark/>
          </w:tcPr>
          <w:p w14:paraId="1E8CBED3" w14:textId="1A62F713" w:rsidR="00363FBA" w:rsidRPr="001026D9" w:rsidRDefault="00363FBA" w:rsidP="00AA41F7">
            <w:pPr>
              <w:pStyle w:val="Tabletext"/>
              <w:ind w:left="284"/>
              <w:jc w:val="left"/>
              <w:rPr>
                <w:b w:val="0"/>
                <w:bCs/>
              </w:rPr>
            </w:pPr>
            <w:r w:rsidRPr="001026D9">
              <w:rPr>
                <w:b w:val="0"/>
                <w:bCs/>
              </w:rPr>
              <w:t>New machinery and equipment (incl</w:t>
            </w:r>
            <w:r w:rsidR="000A1EC1">
              <w:rPr>
                <w:b w:val="0"/>
                <w:bCs/>
              </w:rPr>
              <w:t>.</w:t>
            </w:r>
            <w:r w:rsidRPr="001026D9">
              <w:rPr>
                <w:b w:val="0"/>
                <w:bCs/>
              </w:rPr>
              <w:t xml:space="preserve"> computers)</w:t>
            </w:r>
          </w:p>
        </w:tc>
        <w:tc>
          <w:tcPr>
            <w:tcW w:w="2608" w:type="dxa"/>
            <w:hideMark/>
          </w:tcPr>
          <w:p w14:paraId="1881562F" w14:textId="2BB31A24"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Demonstrations/training by vendors</w:t>
            </w:r>
          </w:p>
        </w:tc>
        <w:tc>
          <w:tcPr>
            <w:tcW w:w="1220" w:type="dxa"/>
            <w:hideMark/>
          </w:tcPr>
          <w:p w14:paraId="34D3FF06" w14:textId="77777777"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Not relevant</w:t>
            </w:r>
          </w:p>
        </w:tc>
        <w:tc>
          <w:tcPr>
            <w:tcW w:w="1757" w:type="dxa"/>
            <w:hideMark/>
          </w:tcPr>
          <w:p w14:paraId="43EB5AA0" w14:textId="77777777"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No</w:t>
            </w:r>
          </w:p>
        </w:tc>
      </w:tr>
      <w:tr w:rsidR="00363FBA" w:rsidRPr="001026D9" w14:paraId="22CB924F" w14:textId="77777777" w:rsidTr="00363FBA">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3515" w:type="dxa"/>
            <w:hideMark/>
          </w:tcPr>
          <w:p w14:paraId="2CACA90C" w14:textId="77777777" w:rsidR="00363FBA" w:rsidRPr="001026D9" w:rsidRDefault="00363FBA" w:rsidP="00AA41F7">
            <w:pPr>
              <w:pStyle w:val="Tabletext"/>
              <w:ind w:left="284"/>
              <w:jc w:val="left"/>
              <w:rPr>
                <w:b w:val="0"/>
                <w:bCs/>
              </w:rPr>
            </w:pPr>
            <w:r w:rsidRPr="001026D9">
              <w:rPr>
                <w:b w:val="0"/>
                <w:bCs/>
              </w:rPr>
              <w:t>Employing extra workers from other industries who had lost their jobs (and Australian Defence Force personnel)</w:t>
            </w:r>
          </w:p>
        </w:tc>
        <w:tc>
          <w:tcPr>
            <w:tcW w:w="2608" w:type="dxa"/>
            <w:hideMark/>
          </w:tcPr>
          <w:p w14:paraId="76DDFBFC" w14:textId="111EAF5D"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Internal (on the job by supervisors and co-workers, role modelling by ADF)</w:t>
            </w:r>
          </w:p>
        </w:tc>
        <w:tc>
          <w:tcPr>
            <w:tcW w:w="1220" w:type="dxa"/>
            <w:hideMark/>
          </w:tcPr>
          <w:p w14:paraId="3D18EF74" w14:textId="77777777"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Not relevant</w:t>
            </w:r>
          </w:p>
        </w:tc>
        <w:tc>
          <w:tcPr>
            <w:tcW w:w="1757" w:type="dxa"/>
            <w:hideMark/>
          </w:tcPr>
          <w:p w14:paraId="00A70731" w14:textId="77777777"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No</w:t>
            </w:r>
          </w:p>
        </w:tc>
      </w:tr>
      <w:tr w:rsidR="00363FBA" w:rsidRPr="001026D9" w14:paraId="35ADAAC4" w14:textId="77777777" w:rsidTr="00363FBA">
        <w:trPr>
          <w:trHeight w:val="680"/>
        </w:trPr>
        <w:tc>
          <w:tcPr>
            <w:cnfStyle w:val="001000000000" w:firstRow="0" w:lastRow="0" w:firstColumn="1" w:lastColumn="0" w:oddVBand="0" w:evenVBand="0" w:oddHBand="0" w:evenHBand="0" w:firstRowFirstColumn="0" w:firstRowLastColumn="0" w:lastRowFirstColumn="0" w:lastRowLastColumn="0"/>
            <w:tcW w:w="3515" w:type="dxa"/>
            <w:hideMark/>
          </w:tcPr>
          <w:p w14:paraId="76B89A51" w14:textId="416EDB24" w:rsidR="00363FBA" w:rsidRPr="001026D9" w:rsidRDefault="00363FBA" w:rsidP="004B26A9">
            <w:pPr>
              <w:pStyle w:val="Tabletext"/>
              <w:ind w:left="284"/>
              <w:jc w:val="left"/>
              <w:rPr>
                <w:b w:val="0"/>
                <w:bCs/>
              </w:rPr>
            </w:pPr>
            <w:r w:rsidRPr="001026D9">
              <w:rPr>
                <w:b w:val="0"/>
                <w:bCs/>
              </w:rPr>
              <w:t xml:space="preserve">Maintaining contact with customer base by blogging about items of interest, not </w:t>
            </w:r>
            <w:r w:rsidR="00A730EA">
              <w:rPr>
                <w:b w:val="0"/>
                <w:bCs/>
              </w:rPr>
              <w:t>merely those</w:t>
            </w:r>
            <w:r w:rsidRPr="001026D9">
              <w:rPr>
                <w:b w:val="0"/>
                <w:bCs/>
              </w:rPr>
              <w:t xml:space="preserve"> related to the product</w:t>
            </w:r>
          </w:p>
        </w:tc>
        <w:tc>
          <w:tcPr>
            <w:tcW w:w="2608" w:type="dxa"/>
            <w:hideMark/>
          </w:tcPr>
          <w:p w14:paraId="230514EB" w14:textId="11DBB308" w:rsidR="00363FBA" w:rsidRPr="001026D9" w:rsidRDefault="00363FBA" w:rsidP="004B26A9">
            <w:pPr>
              <w:pStyle w:val="Tabletext"/>
              <w:jc w:val="left"/>
              <w:cnfStyle w:val="000000000000" w:firstRow="0" w:lastRow="0" w:firstColumn="0" w:lastColumn="0" w:oddVBand="0" w:evenVBand="0" w:oddHBand="0" w:evenHBand="0" w:firstRowFirstColumn="0" w:firstRowLastColumn="0" w:lastRowFirstColumn="0" w:lastRowLastColumn="0"/>
            </w:pPr>
            <w:r w:rsidRPr="001026D9">
              <w:t>Internal, training by colleagues, online resources</w:t>
            </w:r>
          </w:p>
        </w:tc>
        <w:tc>
          <w:tcPr>
            <w:tcW w:w="1220" w:type="dxa"/>
            <w:hideMark/>
          </w:tcPr>
          <w:p w14:paraId="1500446E" w14:textId="2D5DEE0C"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Yes</w:t>
            </w:r>
            <w:r w:rsidRPr="001026D9">
              <w:rPr>
                <w:vertAlign w:val="superscript"/>
              </w:rPr>
              <w:t>1</w:t>
            </w:r>
            <w:r w:rsidRPr="001026D9">
              <w:t xml:space="preserve"> but not needed/used by respondent</w:t>
            </w:r>
          </w:p>
        </w:tc>
        <w:tc>
          <w:tcPr>
            <w:tcW w:w="1757" w:type="dxa"/>
            <w:hideMark/>
          </w:tcPr>
          <w:p w14:paraId="464DE742" w14:textId="77777777"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No</w:t>
            </w:r>
          </w:p>
        </w:tc>
      </w:tr>
      <w:tr w:rsidR="00363FBA" w:rsidRPr="001026D9" w14:paraId="409145CD" w14:textId="77777777" w:rsidTr="00363FB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515" w:type="dxa"/>
            <w:hideMark/>
          </w:tcPr>
          <w:p w14:paraId="627CE83C" w14:textId="77777777" w:rsidR="00363FBA" w:rsidRPr="001026D9" w:rsidRDefault="00363FBA" w:rsidP="00AA41F7">
            <w:pPr>
              <w:pStyle w:val="Tabletext"/>
              <w:ind w:left="284"/>
              <w:jc w:val="left"/>
              <w:rPr>
                <w:b w:val="0"/>
                <w:bCs/>
              </w:rPr>
            </w:pPr>
            <w:r w:rsidRPr="001026D9">
              <w:rPr>
                <w:b w:val="0"/>
                <w:bCs/>
              </w:rPr>
              <w:t xml:space="preserve">Production of new pharmaceuticals </w:t>
            </w:r>
          </w:p>
        </w:tc>
        <w:tc>
          <w:tcPr>
            <w:tcW w:w="2608" w:type="dxa"/>
            <w:hideMark/>
          </w:tcPr>
          <w:p w14:paraId="6CE62720" w14:textId="46068DDC"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Internal</w:t>
            </w:r>
          </w:p>
        </w:tc>
        <w:tc>
          <w:tcPr>
            <w:tcW w:w="1220" w:type="dxa"/>
            <w:hideMark/>
          </w:tcPr>
          <w:p w14:paraId="5477F4F4" w14:textId="20C678A6"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Yes</w:t>
            </w:r>
            <w:r w:rsidRPr="001026D9">
              <w:rPr>
                <w:vertAlign w:val="superscript"/>
              </w:rPr>
              <w:t>2</w:t>
            </w:r>
            <w:r w:rsidRPr="001026D9">
              <w:t xml:space="preserve"> but use unknown</w:t>
            </w:r>
          </w:p>
        </w:tc>
        <w:tc>
          <w:tcPr>
            <w:tcW w:w="1757" w:type="dxa"/>
            <w:hideMark/>
          </w:tcPr>
          <w:p w14:paraId="18FD1813" w14:textId="77777777"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Yes</w:t>
            </w:r>
          </w:p>
        </w:tc>
      </w:tr>
      <w:tr w:rsidR="00363FBA" w:rsidRPr="001026D9" w14:paraId="4C947607" w14:textId="77777777" w:rsidTr="00363FBA">
        <w:trPr>
          <w:trHeight w:val="350"/>
        </w:trPr>
        <w:tc>
          <w:tcPr>
            <w:cnfStyle w:val="001000000000" w:firstRow="0" w:lastRow="0" w:firstColumn="1" w:lastColumn="0" w:oddVBand="0" w:evenVBand="0" w:oddHBand="0" w:evenHBand="0" w:firstRowFirstColumn="0" w:firstRowLastColumn="0" w:lastRowFirstColumn="0" w:lastRowLastColumn="0"/>
            <w:tcW w:w="3515" w:type="dxa"/>
          </w:tcPr>
          <w:p w14:paraId="202FAC75" w14:textId="7B47B289" w:rsidR="00363FBA" w:rsidRPr="001026D9" w:rsidRDefault="00363FBA" w:rsidP="0095461C">
            <w:pPr>
              <w:pStyle w:val="Tabletext"/>
              <w:ind w:left="284"/>
              <w:jc w:val="left"/>
              <w:rPr>
                <w:b w:val="0"/>
                <w:bCs/>
              </w:rPr>
            </w:pPr>
            <w:r w:rsidRPr="001026D9">
              <w:rPr>
                <w:b w:val="0"/>
                <w:bCs/>
              </w:rPr>
              <w:t>Home delivery of online orders</w:t>
            </w:r>
          </w:p>
        </w:tc>
        <w:tc>
          <w:tcPr>
            <w:tcW w:w="2608" w:type="dxa"/>
          </w:tcPr>
          <w:p w14:paraId="5FF7B5F4" w14:textId="4A3581FB" w:rsidR="00363FBA" w:rsidRPr="001026D9" w:rsidRDefault="00363FBA" w:rsidP="00AA41F7">
            <w:pPr>
              <w:pStyle w:val="Tabletext"/>
              <w:cnfStyle w:val="000000000000" w:firstRow="0" w:lastRow="0" w:firstColumn="0" w:lastColumn="0" w:oddVBand="0" w:evenVBand="0" w:oddHBand="0" w:evenHBand="0" w:firstRowFirstColumn="0" w:firstRowLastColumn="0" w:lastRowFirstColumn="0" w:lastRowLastColumn="0"/>
            </w:pPr>
            <w:r w:rsidRPr="001026D9">
              <w:t>None</w:t>
            </w:r>
          </w:p>
        </w:tc>
        <w:tc>
          <w:tcPr>
            <w:tcW w:w="1220" w:type="dxa"/>
          </w:tcPr>
          <w:p w14:paraId="3D0C4D59" w14:textId="166C351D" w:rsidR="00363FBA" w:rsidRPr="001026D9" w:rsidRDefault="00363FBA" w:rsidP="0095461C">
            <w:pPr>
              <w:pStyle w:val="Tabletext"/>
              <w:cnfStyle w:val="000000000000" w:firstRow="0" w:lastRow="0" w:firstColumn="0" w:lastColumn="0" w:oddVBand="0" w:evenVBand="0" w:oddHBand="0" w:evenHBand="0" w:firstRowFirstColumn="0" w:firstRowLastColumn="0" w:lastRowFirstColumn="0" w:lastRowLastColumn="0"/>
            </w:pPr>
            <w:r w:rsidRPr="001026D9">
              <w:t>Yes</w:t>
            </w:r>
            <w:r w:rsidRPr="001026D9">
              <w:rPr>
                <w:vertAlign w:val="superscript"/>
              </w:rPr>
              <w:t>3</w:t>
            </w:r>
            <w:r w:rsidR="00E3265C">
              <w:rPr>
                <w:vertAlign w:val="superscript"/>
              </w:rPr>
              <w:t xml:space="preserve"> </w:t>
            </w:r>
            <w:r w:rsidRPr="001026D9">
              <w:t xml:space="preserve">but not needed/used by </w:t>
            </w:r>
            <w:r>
              <w:t>r</w:t>
            </w:r>
            <w:r w:rsidRPr="001026D9">
              <w:t>espondent</w:t>
            </w:r>
          </w:p>
        </w:tc>
        <w:tc>
          <w:tcPr>
            <w:tcW w:w="1757" w:type="dxa"/>
          </w:tcPr>
          <w:p w14:paraId="1C0024E7" w14:textId="77777777" w:rsidR="00363FBA" w:rsidRPr="001026D9" w:rsidRDefault="00363FBA" w:rsidP="00AA41F7">
            <w:pPr>
              <w:pStyle w:val="Tabletext"/>
              <w:cnfStyle w:val="000000000000" w:firstRow="0" w:lastRow="0" w:firstColumn="0" w:lastColumn="0" w:oddVBand="0" w:evenVBand="0" w:oddHBand="0" w:evenHBand="0" w:firstRowFirstColumn="0" w:firstRowLastColumn="0" w:lastRowFirstColumn="0" w:lastRowLastColumn="0"/>
            </w:pPr>
            <w:r w:rsidRPr="001026D9">
              <w:t>No</w:t>
            </w:r>
          </w:p>
        </w:tc>
      </w:tr>
      <w:tr w:rsidR="00363FBA" w:rsidRPr="00363FBA" w14:paraId="03CE6EC8" w14:textId="77777777" w:rsidTr="00363FB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515" w:type="dxa"/>
            <w:hideMark/>
          </w:tcPr>
          <w:p w14:paraId="7680C8A6" w14:textId="77777777" w:rsidR="00363FBA" w:rsidRPr="00363FBA" w:rsidRDefault="00363FBA" w:rsidP="00AA41F7">
            <w:pPr>
              <w:pStyle w:val="Tabletext"/>
            </w:pPr>
            <w:r w:rsidRPr="00363FBA">
              <w:t>Healthcare</w:t>
            </w:r>
          </w:p>
        </w:tc>
        <w:tc>
          <w:tcPr>
            <w:tcW w:w="2608" w:type="dxa"/>
            <w:hideMark/>
          </w:tcPr>
          <w:p w14:paraId="459E8DE7" w14:textId="7C43C7BF" w:rsidR="00363FBA" w:rsidRPr="00363FBA"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rPr>
                <w:b/>
              </w:rPr>
            </w:pPr>
          </w:p>
        </w:tc>
        <w:tc>
          <w:tcPr>
            <w:tcW w:w="1220" w:type="dxa"/>
            <w:hideMark/>
          </w:tcPr>
          <w:p w14:paraId="6EB6ABA9" w14:textId="77777777" w:rsidR="00363FBA" w:rsidRPr="00363FBA"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rPr>
                <w:b/>
              </w:rPr>
            </w:pPr>
          </w:p>
        </w:tc>
        <w:tc>
          <w:tcPr>
            <w:tcW w:w="1757" w:type="dxa"/>
            <w:hideMark/>
          </w:tcPr>
          <w:p w14:paraId="70E45CF1" w14:textId="77777777" w:rsidR="00363FBA" w:rsidRPr="00363FBA"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rPr>
                <w:b/>
              </w:rPr>
            </w:pPr>
          </w:p>
        </w:tc>
      </w:tr>
      <w:tr w:rsidR="00363FBA" w:rsidRPr="001026D9" w14:paraId="69BBF9BB" w14:textId="77777777" w:rsidTr="00363FBA">
        <w:trPr>
          <w:trHeight w:val="350"/>
        </w:trPr>
        <w:tc>
          <w:tcPr>
            <w:cnfStyle w:val="001000000000" w:firstRow="0" w:lastRow="0" w:firstColumn="1" w:lastColumn="0" w:oddVBand="0" w:evenVBand="0" w:oddHBand="0" w:evenHBand="0" w:firstRowFirstColumn="0" w:firstRowLastColumn="0" w:lastRowFirstColumn="0" w:lastRowLastColumn="0"/>
            <w:tcW w:w="3515" w:type="dxa"/>
            <w:hideMark/>
          </w:tcPr>
          <w:p w14:paraId="217CB16B" w14:textId="6B065C7A" w:rsidR="00363FBA" w:rsidRPr="001026D9" w:rsidRDefault="00363FBA" w:rsidP="00AA41F7">
            <w:pPr>
              <w:pStyle w:val="Tabletext"/>
              <w:ind w:left="284"/>
              <w:jc w:val="left"/>
              <w:rPr>
                <w:b w:val="0"/>
                <w:bCs/>
              </w:rPr>
            </w:pPr>
            <w:r w:rsidRPr="001026D9">
              <w:rPr>
                <w:b w:val="0"/>
                <w:bCs/>
              </w:rPr>
              <w:t>Use of surge</w:t>
            </w:r>
            <w:r w:rsidRPr="001026D9">
              <w:rPr>
                <w:b w:val="0"/>
                <w:bCs/>
                <w:vertAlign w:val="superscript"/>
              </w:rPr>
              <w:t>4</w:t>
            </w:r>
            <w:r w:rsidRPr="001026D9">
              <w:rPr>
                <w:b w:val="0"/>
                <w:bCs/>
              </w:rPr>
              <w:t xml:space="preserve"> workforces in aged care</w:t>
            </w:r>
          </w:p>
        </w:tc>
        <w:tc>
          <w:tcPr>
            <w:tcW w:w="2608" w:type="dxa"/>
            <w:hideMark/>
          </w:tcPr>
          <w:p w14:paraId="47AF29A4" w14:textId="3A40D411"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Internal (on the job), unaccredited structured training, accredited training</w:t>
            </w:r>
          </w:p>
        </w:tc>
        <w:tc>
          <w:tcPr>
            <w:tcW w:w="1220" w:type="dxa"/>
            <w:hideMark/>
          </w:tcPr>
          <w:p w14:paraId="25DD5544" w14:textId="75552A3D"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Yes</w:t>
            </w:r>
            <w:r w:rsidRPr="001026D9">
              <w:rPr>
                <w:vertAlign w:val="superscript"/>
              </w:rPr>
              <w:t>3</w:t>
            </w:r>
          </w:p>
        </w:tc>
        <w:tc>
          <w:tcPr>
            <w:tcW w:w="1757" w:type="dxa"/>
            <w:hideMark/>
          </w:tcPr>
          <w:p w14:paraId="371CDFA1" w14:textId="698E6759"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Yes</w:t>
            </w:r>
            <w:r w:rsidR="00E3265C">
              <w:t>,</w:t>
            </w:r>
            <w:r w:rsidRPr="001026D9">
              <w:t xml:space="preserve"> but needs to be shorter duration and cheaper</w:t>
            </w:r>
          </w:p>
        </w:tc>
      </w:tr>
      <w:tr w:rsidR="00363FBA" w:rsidRPr="001026D9" w14:paraId="2CA10A27" w14:textId="77777777" w:rsidTr="00363FBA">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515" w:type="dxa"/>
            <w:hideMark/>
          </w:tcPr>
          <w:p w14:paraId="6B685765" w14:textId="77777777" w:rsidR="00363FBA" w:rsidRPr="001026D9" w:rsidRDefault="00363FBA" w:rsidP="00AA41F7">
            <w:pPr>
              <w:pStyle w:val="Tabletext"/>
              <w:ind w:left="284"/>
              <w:jc w:val="left"/>
              <w:rPr>
                <w:b w:val="0"/>
                <w:bCs/>
              </w:rPr>
            </w:pPr>
            <w:r w:rsidRPr="001026D9">
              <w:rPr>
                <w:b w:val="0"/>
                <w:bCs/>
              </w:rPr>
              <w:t>Switch to online communication between family members in aged care facilities and hospitals</w:t>
            </w:r>
          </w:p>
        </w:tc>
        <w:tc>
          <w:tcPr>
            <w:tcW w:w="2608" w:type="dxa"/>
            <w:hideMark/>
          </w:tcPr>
          <w:p w14:paraId="1CED9D14" w14:textId="7D4B1799"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None</w:t>
            </w:r>
          </w:p>
        </w:tc>
        <w:tc>
          <w:tcPr>
            <w:tcW w:w="1220" w:type="dxa"/>
            <w:hideMark/>
          </w:tcPr>
          <w:p w14:paraId="62AFC495" w14:textId="0F0DAA2D"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Yes</w:t>
            </w:r>
            <w:r w:rsidRPr="001026D9">
              <w:rPr>
                <w:vertAlign w:val="superscript"/>
              </w:rPr>
              <w:t>5</w:t>
            </w:r>
          </w:p>
        </w:tc>
        <w:tc>
          <w:tcPr>
            <w:tcW w:w="1757" w:type="dxa"/>
            <w:hideMark/>
          </w:tcPr>
          <w:p w14:paraId="0C156A70" w14:textId="77777777"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Unsure</w:t>
            </w:r>
          </w:p>
        </w:tc>
      </w:tr>
      <w:tr w:rsidR="00363FBA" w:rsidRPr="001026D9" w14:paraId="1383EAEC" w14:textId="77777777" w:rsidTr="00363FBA">
        <w:trPr>
          <w:trHeight w:val="520"/>
        </w:trPr>
        <w:tc>
          <w:tcPr>
            <w:cnfStyle w:val="001000000000" w:firstRow="0" w:lastRow="0" w:firstColumn="1" w:lastColumn="0" w:oddVBand="0" w:evenVBand="0" w:oddHBand="0" w:evenHBand="0" w:firstRowFirstColumn="0" w:firstRowLastColumn="0" w:lastRowFirstColumn="0" w:lastRowLastColumn="0"/>
            <w:tcW w:w="3515" w:type="dxa"/>
            <w:hideMark/>
          </w:tcPr>
          <w:p w14:paraId="390F4E3D" w14:textId="67725ABC" w:rsidR="00363FBA" w:rsidRPr="001026D9" w:rsidRDefault="00363FBA" w:rsidP="00AA41F7">
            <w:pPr>
              <w:pStyle w:val="Tabletext"/>
              <w:ind w:left="284"/>
              <w:jc w:val="left"/>
              <w:rPr>
                <w:b w:val="0"/>
                <w:bCs/>
              </w:rPr>
            </w:pPr>
            <w:r w:rsidRPr="001026D9">
              <w:rPr>
                <w:b w:val="0"/>
                <w:bCs/>
              </w:rPr>
              <w:t>PPE marsha</w:t>
            </w:r>
            <w:r w:rsidR="00D2048C">
              <w:rPr>
                <w:b w:val="0"/>
                <w:bCs/>
              </w:rPr>
              <w:t>l</w:t>
            </w:r>
            <w:r w:rsidRPr="001026D9">
              <w:rPr>
                <w:b w:val="0"/>
                <w:bCs/>
              </w:rPr>
              <w:t>s in hospitals and health services (but not in aged care)</w:t>
            </w:r>
          </w:p>
        </w:tc>
        <w:tc>
          <w:tcPr>
            <w:tcW w:w="2608" w:type="dxa"/>
            <w:hideMark/>
          </w:tcPr>
          <w:p w14:paraId="1B394C5C" w14:textId="438D0D41"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Online, unaccredited by state government</w:t>
            </w:r>
          </w:p>
        </w:tc>
        <w:tc>
          <w:tcPr>
            <w:tcW w:w="1220" w:type="dxa"/>
            <w:hideMark/>
          </w:tcPr>
          <w:p w14:paraId="003322DE" w14:textId="77777777"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No</w:t>
            </w:r>
          </w:p>
        </w:tc>
        <w:tc>
          <w:tcPr>
            <w:tcW w:w="1757" w:type="dxa"/>
            <w:hideMark/>
          </w:tcPr>
          <w:p w14:paraId="44CD5007" w14:textId="77777777"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No</w:t>
            </w:r>
          </w:p>
        </w:tc>
      </w:tr>
      <w:tr w:rsidR="00363FBA" w:rsidRPr="001026D9" w14:paraId="63996FC3" w14:textId="77777777" w:rsidTr="00363FB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515" w:type="dxa"/>
            <w:hideMark/>
          </w:tcPr>
          <w:p w14:paraId="46D82172" w14:textId="77777777" w:rsidR="00363FBA" w:rsidRPr="001026D9" w:rsidRDefault="00363FBA" w:rsidP="00AA41F7">
            <w:pPr>
              <w:pStyle w:val="Tabletext"/>
              <w:ind w:left="284"/>
              <w:jc w:val="left"/>
              <w:rPr>
                <w:b w:val="0"/>
                <w:bCs/>
              </w:rPr>
            </w:pPr>
            <w:r w:rsidRPr="001026D9">
              <w:rPr>
                <w:b w:val="0"/>
                <w:bCs/>
              </w:rPr>
              <w:t>Use of telehealth</w:t>
            </w:r>
          </w:p>
        </w:tc>
        <w:tc>
          <w:tcPr>
            <w:tcW w:w="2608" w:type="dxa"/>
            <w:hideMark/>
          </w:tcPr>
          <w:p w14:paraId="6C87F7B7" w14:textId="2C79DF4A"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Internal, online by software platform provider</w:t>
            </w:r>
          </w:p>
        </w:tc>
        <w:tc>
          <w:tcPr>
            <w:tcW w:w="1220" w:type="dxa"/>
            <w:hideMark/>
          </w:tcPr>
          <w:p w14:paraId="37371780" w14:textId="13F6C38A"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Yes</w:t>
            </w:r>
            <w:r w:rsidRPr="001026D9">
              <w:rPr>
                <w:vertAlign w:val="superscript"/>
              </w:rPr>
              <w:t>6</w:t>
            </w:r>
          </w:p>
        </w:tc>
        <w:tc>
          <w:tcPr>
            <w:tcW w:w="1757" w:type="dxa"/>
            <w:hideMark/>
          </w:tcPr>
          <w:p w14:paraId="578D5241" w14:textId="77777777"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No</w:t>
            </w:r>
          </w:p>
        </w:tc>
      </w:tr>
      <w:tr w:rsidR="00363FBA" w:rsidRPr="001026D9" w14:paraId="6B104886" w14:textId="77777777" w:rsidTr="00363FBA">
        <w:trPr>
          <w:trHeight w:val="1110"/>
        </w:trPr>
        <w:tc>
          <w:tcPr>
            <w:cnfStyle w:val="001000000000" w:firstRow="0" w:lastRow="0" w:firstColumn="1" w:lastColumn="0" w:oddVBand="0" w:evenVBand="0" w:oddHBand="0" w:evenHBand="0" w:firstRowFirstColumn="0" w:firstRowLastColumn="0" w:lastRowFirstColumn="0" w:lastRowLastColumn="0"/>
            <w:tcW w:w="3515" w:type="dxa"/>
            <w:hideMark/>
          </w:tcPr>
          <w:p w14:paraId="1061781D" w14:textId="21D18C11" w:rsidR="00363FBA" w:rsidRPr="001026D9" w:rsidRDefault="00363FBA" w:rsidP="00AA41F7">
            <w:pPr>
              <w:pStyle w:val="Tabletext"/>
              <w:ind w:left="284"/>
              <w:jc w:val="left"/>
              <w:rPr>
                <w:b w:val="0"/>
                <w:bCs/>
              </w:rPr>
            </w:pPr>
            <w:r w:rsidRPr="001026D9">
              <w:rPr>
                <w:b w:val="0"/>
                <w:bCs/>
              </w:rPr>
              <w:t>‘</w:t>
            </w:r>
            <w:proofErr w:type="spellStart"/>
            <w:r w:rsidRPr="001026D9">
              <w:rPr>
                <w:b w:val="0"/>
                <w:bCs/>
              </w:rPr>
              <w:t>Teletrials</w:t>
            </w:r>
            <w:proofErr w:type="spellEnd"/>
            <w:r w:rsidRPr="001026D9">
              <w:rPr>
                <w:b w:val="0"/>
                <w:bCs/>
              </w:rPr>
              <w:t xml:space="preserve">’ </w:t>
            </w:r>
            <w:r w:rsidR="00D2048C">
              <w:rPr>
                <w:b w:val="0"/>
                <w:bCs/>
              </w:rPr>
              <w:t>—</w:t>
            </w:r>
            <w:r w:rsidRPr="001026D9">
              <w:rPr>
                <w:b w:val="0"/>
                <w:bCs/>
              </w:rPr>
              <w:t xml:space="preserve"> clinical trials via telehealth methods where products are sent to patients instead of patients attending hospitals</w:t>
            </w:r>
            <w:r w:rsidR="00D2048C">
              <w:rPr>
                <w:b w:val="0"/>
                <w:bCs/>
              </w:rPr>
              <w:t>;</w:t>
            </w:r>
            <w:r w:rsidRPr="001026D9">
              <w:rPr>
                <w:b w:val="0"/>
                <w:bCs/>
              </w:rPr>
              <w:t xml:space="preserve"> data collected remotely or reported online</w:t>
            </w:r>
          </w:p>
        </w:tc>
        <w:tc>
          <w:tcPr>
            <w:tcW w:w="2608" w:type="dxa"/>
            <w:hideMark/>
          </w:tcPr>
          <w:p w14:paraId="0649B613" w14:textId="425E64F6"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Online, unaccredited by peak body</w:t>
            </w:r>
          </w:p>
        </w:tc>
        <w:tc>
          <w:tcPr>
            <w:tcW w:w="1220" w:type="dxa"/>
            <w:hideMark/>
          </w:tcPr>
          <w:p w14:paraId="54DA9998" w14:textId="77777777"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No</w:t>
            </w:r>
          </w:p>
        </w:tc>
        <w:tc>
          <w:tcPr>
            <w:tcW w:w="1757" w:type="dxa"/>
            <w:hideMark/>
          </w:tcPr>
          <w:p w14:paraId="614339E1" w14:textId="77777777"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Respondents unsure</w:t>
            </w:r>
          </w:p>
        </w:tc>
      </w:tr>
      <w:tr w:rsidR="00363FBA" w:rsidRPr="00363FBA" w14:paraId="563CC796" w14:textId="77777777" w:rsidTr="00363FB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515" w:type="dxa"/>
            <w:hideMark/>
          </w:tcPr>
          <w:p w14:paraId="6ABB2A13" w14:textId="77777777" w:rsidR="00363FBA" w:rsidRPr="00363FBA" w:rsidRDefault="00363FBA" w:rsidP="00AA41F7">
            <w:pPr>
              <w:pStyle w:val="Tabletext"/>
            </w:pPr>
            <w:r w:rsidRPr="00363FBA">
              <w:t>Hospitality and tourism</w:t>
            </w:r>
          </w:p>
        </w:tc>
        <w:tc>
          <w:tcPr>
            <w:tcW w:w="2608" w:type="dxa"/>
            <w:hideMark/>
          </w:tcPr>
          <w:p w14:paraId="2949FC3C" w14:textId="47A8C61F" w:rsidR="00363FBA" w:rsidRPr="00363FBA"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rPr>
                <w:b/>
              </w:rPr>
            </w:pPr>
          </w:p>
        </w:tc>
        <w:tc>
          <w:tcPr>
            <w:tcW w:w="1220" w:type="dxa"/>
            <w:hideMark/>
          </w:tcPr>
          <w:p w14:paraId="165E61C4" w14:textId="77777777" w:rsidR="00363FBA" w:rsidRPr="00363FBA"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rPr>
                <w:b/>
              </w:rPr>
            </w:pPr>
          </w:p>
        </w:tc>
        <w:tc>
          <w:tcPr>
            <w:tcW w:w="1757" w:type="dxa"/>
            <w:hideMark/>
          </w:tcPr>
          <w:p w14:paraId="3DD9591F" w14:textId="77777777" w:rsidR="00363FBA" w:rsidRPr="00363FBA"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rPr>
                <w:b/>
              </w:rPr>
            </w:pPr>
          </w:p>
        </w:tc>
      </w:tr>
      <w:tr w:rsidR="00363FBA" w:rsidRPr="001026D9" w14:paraId="44F297A1" w14:textId="77777777" w:rsidTr="00363FBA">
        <w:trPr>
          <w:trHeight w:val="560"/>
        </w:trPr>
        <w:tc>
          <w:tcPr>
            <w:cnfStyle w:val="001000000000" w:firstRow="0" w:lastRow="0" w:firstColumn="1" w:lastColumn="0" w:oddVBand="0" w:evenVBand="0" w:oddHBand="0" w:evenHBand="0" w:firstRowFirstColumn="0" w:firstRowLastColumn="0" w:lastRowFirstColumn="0" w:lastRowLastColumn="0"/>
            <w:tcW w:w="3515" w:type="dxa"/>
            <w:hideMark/>
          </w:tcPr>
          <w:p w14:paraId="74C1B0B6" w14:textId="7DAE3ED4" w:rsidR="00363FBA" w:rsidRPr="001026D9" w:rsidRDefault="00363FBA" w:rsidP="00AA41F7">
            <w:pPr>
              <w:pStyle w:val="Tabletext"/>
              <w:ind w:left="284"/>
              <w:jc w:val="left"/>
              <w:rPr>
                <w:b w:val="0"/>
                <w:bCs/>
              </w:rPr>
            </w:pPr>
            <w:bookmarkStart w:id="80" w:name="_Hlk66791445"/>
            <w:bookmarkStart w:id="81" w:name="RANGE!B17"/>
            <w:r w:rsidRPr="001026D9">
              <w:rPr>
                <w:b w:val="0"/>
                <w:bCs/>
              </w:rPr>
              <w:t>Automated processes</w:t>
            </w:r>
            <w:r w:rsidRPr="001026D9">
              <w:rPr>
                <w:b w:val="0"/>
                <w:bCs/>
                <w:vertAlign w:val="superscript"/>
              </w:rPr>
              <w:t>7</w:t>
            </w:r>
            <w:r w:rsidRPr="001026D9">
              <w:rPr>
                <w:b w:val="0"/>
                <w:bCs/>
              </w:rPr>
              <w:t xml:space="preserve"> adopted to minimise expenditure (e.g. payroll and booking systems)</w:t>
            </w:r>
            <w:bookmarkEnd w:id="80"/>
            <w:bookmarkEnd w:id="81"/>
          </w:p>
        </w:tc>
        <w:tc>
          <w:tcPr>
            <w:tcW w:w="2608" w:type="dxa"/>
            <w:hideMark/>
          </w:tcPr>
          <w:p w14:paraId="45A5338C" w14:textId="2059373B"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rPr>
                <w:rFonts w:eastAsia="Times New Roman"/>
                <w:iCs/>
              </w:rPr>
              <w:t>Internal training/online training provided by software vendor</w:t>
            </w:r>
          </w:p>
        </w:tc>
        <w:tc>
          <w:tcPr>
            <w:tcW w:w="1220" w:type="dxa"/>
            <w:hideMark/>
          </w:tcPr>
          <w:p w14:paraId="6DB75E65" w14:textId="4FF3BFE6"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Yes</w:t>
            </w:r>
            <w:r w:rsidRPr="001026D9">
              <w:rPr>
                <w:vertAlign w:val="superscript"/>
              </w:rPr>
              <w:t>8</w:t>
            </w:r>
          </w:p>
        </w:tc>
        <w:tc>
          <w:tcPr>
            <w:tcW w:w="1757" w:type="dxa"/>
            <w:hideMark/>
          </w:tcPr>
          <w:p w14:paraId="2EAD2F0B" w14:textId="503E5FBE"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Yes</w:t>
            </w:r>
            <w:r w:rsidR="00E3265C">
              <w:t>,</w:t>
            </w:r>
            <w:r w:rsidRPr="001026D9">
              <w:t xml:space="preserve"> but needs to be updated</w:t>
            </w:r>
          </w:p>
        </w:tc>
      </w:tr>
      <w:tr w:rsidR="00363FBA" w:rsidRPr="001026D9" w14:paraId="12C7C723" w14:textId="77777777" w:rsidTr="00363FB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3515" w:type="dxa"/>
            <w:hideMark/>
          </w:tcPr>
          <w:p w14:paraId="29AFE524" w14:textId="77777777" w:rsidR="00363FBA" w:rsidRPr="001026D9" w:rsidRDefault="00363FBA" w:rsidP="00AA41F7">
            <w:pPr>
              <w:pStyle w:val="Tabletext"/>
              <w:ind w:left="284"/>
              <w:jc w:val="left"/>
              <w:rPr>
                <w:b w:val="0"/>
                <w:bCs/>
              </w:rPr>
            </w:pPr>
            <w:r w:rsidRPr="001026D9">
              <w:rPr>
                <w:b w:val="0"/>
                <w:bCs/>
              </w:rPr>
              <w:t>Digital presence and websites (often limited in small family-run micro-businesses)</w:t>
            </w:r>
          </w:p>
        </w:tc>
        <w:tc>
          <w:tcPr>
            <w:tcW w:w="2608" w:type="dxa"/>
            <w:hideMark/>
          </w:tcPr>
          <w:p w14:paraId="5BF64DE6" w14:textId="764D71F4"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rPr>
                <w:rFonts w:eastAsia="Times New Roman"/>
                <w:iCs/>
              </w:rPr>
              <w:t>Internal training/online training provided by software vendor, online resources.</w:t>
            </w:r>
          </w:p>
        </w:tc>
        <w:tc>
          <w:tcPr>
            <w:tcW w:w="1220" w:type="dxa"/>
            <w:hideMark/>
          </w:tcPr>
          <w:p w14:paraId="131756C3" w14:textId="3FDB3427"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Yes</w:t>
            </w:r>
            <w:r w:rsidRPr="001026D9">
              <w:rPr>
                <w:vertAlign w:val="superscript"/>
              </w:rPr>
              <w:t>1</w:t>
            </w:r>
          </w:p>
        </w:tc>
        <w:tc>
          <w:tcPr>
            <w:tcW w:w="1757" w:type="dxa"/>
            <w:hideMark/>
          </w:tcPr>
          <w:p w14:paraId="01682107" w14:textId="77777777"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Respondents unsure</w:t>
            </w:r>
          </w:p>
        </w:tc>
      </w:tr>
      <w:tr w:rsidR="00363FBA" w:rsidRPr="001026D9" w14:paraId="15AC6E11" w14:textId="77777777" w:rsidTr="00363FBA">
        <w:trPr>
          <w:trHeight w:val="760"/>
        </w:trPr>
        <w:tc>
          <w:tcPr>
            <w:cnfStyle w:val="001000000000" w:firstRow="0" w:lastRow="0" w:firstColumn="1" w:lastColumn="0" w:oddVBand="0" w:evenVBand="0" w:oddHBand="0" w:evenHBand="0" w:firstRowFirstColumn="0" w:firstRowLastColumn="0" w:lastRowFirstColumn="0" w:lastRowLastColumn="0"/>
            <w:tcW w:w="3515" w:type="dxa"/>
            <w:hideMark/>
          </w:tcPr>
          <w:p w14:paraId="152F4909" w14:textId="3A0D0429" w:rsidR="00363FBA" w:rsidRPr="001026D9" w:rsidRDefault="00363FBA" w:rsidP="00AA41F7">
            <w:pPr>
              <w:pStyle w:val="Tabletext"/>
              <w:ind w:left="284"/>
              <w:jc w:val="left"/>
              <w:rPr>
                <w:b w:val="0"/>
                <w:bCs/>
              </w:rPr>
            </w:pPr>
            <w:r w:rsidRPr="001026D9">
              <w:rPr>
                <w:b w:val="0"/>
                <w:bCs/>
              </w:rPr>
              <w:t>Online ordering adopted by hotels, wineries and liquor outlets, and cafés and restaurants (see case study</w:t>
            </w:r>
            <w:r w:rsidR="00D535B4">
              <w:rPr>
                <w:b w:val="0"/>
                <w:bCs/>
              </w:rPr>
              <w:t>,</w:t>
            </w:r>
            <w:r w:rsidRPr="001026D9">
              <w:rPr>
                <w:b w:val="0"/>
                <w:bCs/>
                <w:vertAlign w:val="superscript"/>
              </w:rPr>
              <w:t>9</w:t>
            </w:r>
            <w:r w:rsidRPr="001026D9">
              <w:rPr>
                <w:b w:val="0"/>
                <w:bCs/>
              </w:rPr>
              <w:t xml:space="preserve"> </w:t>
            </w:r>
            <w:r w:rsidRPr="008A2B23">
              <w:rPr>
                <w:b w:val="0"/>
                <w:bCs/>
              </w:rPr>
              <w:t xml:space="preserve">box </w:t>
            </w:r>
            <w:r w:rsidR="00583FCE">
              <w:rPr>
                <w:b w:val="0"/>
                <w:bCs/>
              </w:rPr>
              <w:t>2</w:t>
            </w:r>
            <w:r w:rsidRPr="001026D9">
              <w:rPr>
                <w:b w:val="0"/>
                <w:bCs/>
              </w:rPr>
              <w:t>)</w:t>
            </w:r>
          </w:p>
        </w:tc>
        <w:tc>
          <w:tcPr>
            <w:tcW w:w="2608" w:type="dxa"/>
            <w:hideMark/>
          </w:tcPr>
          <w:p w14:paraId="5211898A" w14:textId="33F4AE39"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 xml:space="preserve">None needed by one respondent, online </w:t>
            </w:r>
            <w:proofErr w:type="gramStart"/>
            <w:r w:rsidRPr="001026D9">
              <w:t>resources</w:t>
            </w:r>
            <w:proofErr w:type="gramEnd"/>
            <w:r w:rsidRPr="001026D9">
              <w:t xml:space="preserve"> for others</w:t>
            </w:r>
          </w:p>
        </w:tc>
        <w:tc>
          <w:tcPr>
            <w:tcW w:w="1220" w:type="dxa"/>
            <w:hideMark/>
          </w:tcPr>
          <w:p w14:paraId="05D65C39" w14:textId="77777777"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Yes</w:t>
            </w:r>
            <w:r w:rsidRPr="001026D9">
              <w:rPr>
                <w:vertAlign w:val="superscript"/>
              </w:rPr>
              <w:t>10</w:t>
            </w:r>
          </w:p>
        </w:tc>
        <w:tc>
          <w:tcPr>
            <w:tcW w:w="1757" w:type="dxa"/>
            <w:hideMark/>
          </w:tcPr>
          <w:p w14:paraId="0B9CB3DA" w14:textId="77777777"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No</w:t>
            </w:r>
          </w:p>
        </w:tc>
      </w:tr>
      <w:tr w:rsidR="00363FBA" w:rsidRPr="001026D9" w14:paraId="7C45AAC2" w14:textId="77777777" w:rsidTr="00363FBA">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3515" w:type="dxa"/>
            <w:hideMark/>
          </w:tcPr>
          <w:p w14:paraId="13073AAD" w14:textId="3BAA4ACE" w:rsidR="00363FBA" w:rsidRPr="001026D9" w:rsidRDefault="00363FBA" w:rsidP="00AA41F7">
            <w:pPr>
              <w:pStyle w:val="Tabletext"/>
              <w:ind w:left="284"/>
              <w:jc w:val="left"/>
              <w:rPr>
                <w:b w:val="0"/>
                <w:bCs/>
              </w:rPr>
            </w:pPr>
            <w:r w:rsidRPr="001026D9">
              <w:rPr>
                <w:b w:val="0"/>
                <w:bCs/>
              </w:rPr>
              <w:lastRenderedPageBreak/>
              <w:t>Takeaway and home delivery adopted by hotels, wineries and liquor outlets, and cafés and restaurants</w:t>
            </w:r>
          </w:p>
        </w:tc>
        <w:tc>
          <w:tcPr>
            <w:tcW w:w="2608" w:type="dxa"/>
            <w:hideMark/>
          </w:tcPr>
          <w:p w14:paraId="1762B0AE" w14:textId="5D6EFFC4"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None</w:t>
            </w:r>
          </w:p>
        </w:tc>
        <w:tc>
          <w:tcPr>
            <w:tcW w:w="1220" w:type="dxa"/>
            <w:hideMark/>
          </w:tcPr>
          <w:p w14:paraId="4020AEAB" w14:textId="046D5064"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Yes</w:t>
            </w:r>
            <w:r w:rsidRPr="001026D9">
              <w:rPr>
                <w:vertAlign w:val="superscript"/>
              </w:rPr>
              <w:t>3</w:t>
            </w:r>
          </w:p>
        </w:tc>
        <w:tc>
          <w:tcPr>
            <w:tcW w:w="1757" w:type="dxa"/>
            <w:hideMark/>
          </w:tcPr>
          <w:p w14:paraId="40D9BD73" w14:textId="77777777" w:rsidR="00363FBA" w:rsidRPr="001026D9" w:rsidRDefault="00363FBA" w:rsidP="00AA41F7">
            <w:pPr>
              <w:pStyle w:val="Tabletext"/>
              <w:jc w:val="left"/>
              <w:cnfStyle w:val="000000100000" w:firstRow="0" w:lastRow="0" w:firstColumn="0" w:lastColumn="0" w:oddVBand="0" w:evenVBand="0" w:oddHBand="1" w:evenHBand="0" w:firstRowFirstColumn="0" w:firstRowLastColumn="0" w:lastRowFirstColumn="0" w:lastRowLastColumn="0"/>
            </w:pPr>
            <w:r w:rsidRPr="001026D9">
              <w:t>No</w:t>
            </w:r>
          </w:p>
        </w:tc>
      </w:tr>
      <w:tr w:rsidR="00363FBA" w:rsidRPr="009D7828" w14:paraId="60BE8346" w14:textId="77777777" w:rsidTr="00363FBA">
        <w:trPr>
          <w:trHeight w:val="710"/>
        </w:trPr>
        <w:tc>
          <w:tcPr>
            <w:cnfStyle w:val="001000000000" w:firstRow="0" w:lastRow="0" w:firstColumn="1" w:lastColumn="0" w:oddVBand="0" w:evenVBand="0" w:oddHBand="0" w:evenHBand="0" w:firstRowFirstColumn="0" w:firstRowLastColumn="0" w:lastRowFirstColumn="0" w:lastRowLastColumn="0"/>
            <w:tcW w:w="3515" w:type="dxa"/>
            <w:hideMark/>
          </w:tcPr>
          <w:p w14:paraId="17B4C758" w14:textId="40893082" w:rsidR="00363FBA" w:rsidRPr="001026D9" w:rsidRDefault="00363FBA" w:rsidP="00AA41F7">
            <w:pPr>
              <w:pStyle w:val="Tabletext"/>
              <w:ind w:left="284"/>
              <w:jc w:val="left"/>
              <w:rPr>
                <w:b w:val="0"/>
                <w:bCs/>
              </w:rPr>
            </w:pPr>
            <w:r w:rsidRPr="001026D9">
              <w:rPr>
                <w:b w:val="0"/>
                <w:bCs/>
              </w:rPr>
              <w:t>Zoom dinner parties (restaurant/fine dining meals delivered to customers in lockdown in Victoria)</w:t>
            </w:r>
          </w:p>
        </w:tc>
        <w:tc>
          <w:tcPr>
            <w:tcW w:w="2608" w:type="dxa"/>
            <w:hideMark/>
          </w:tcPr>
          <w:p w14:paraId="0D503FFB" w14:textId="50B11C39"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None</w:t>
            </w:r>
          </w:p>
        </w:tc>
        <w:tc>
          <w:tcPr>
            <w:tcW w:w="1220" w:type="dxa"/>
            <w:hideMark/>
          </w:tcPr>
          <w:p w14:paraId="5AB33ED3" w14:textId="77777777" w:rsidR="00363FBA" w:rsidRPr="001026D9"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No</w:t>
            </w:r>
          </w:p>
        </w:tc>
        <w:tc>
          <w:tcPr>
            <w:tcW w:w="1757" w:type="dxa"/>
            <w:hideMark/>
          </w:tcPr>
          <w:p w14:paraId="297DF8CC" w14:textId="77777777" w:rsidR="00363FBA" w:rsidRPr="009D7828" w:rsidRDefault="00363FBA" w:rsidP="00AA41F7">
            <w:pPr>
              <w:pStyle w:val="Tabletext"/>
              <w:jc w:val="left"/>
              <w:cnfStyle w:val="000000000000" w:firstRow="0" w:lastRow="0" w:firstColumn="0" w:lastColumn="0" w:oddVBand="0" w:evenVBand="0" w:oddHBand="0" w:evenHBand="0" w:firstRowFirstColumn="0" w:firstRowLastColumn="0" w:lastRowFirstColumn="0" w:lastRowLastColumn="0"/>
            </w:pPr>
            <w:r w:rsidRPr="001026D9">
              <w:t>No</w:t>
            </w:r>
          </w:p>
        </w:tc>
      </w:tr>
    </w:tbl>
    <w:p w14:paraId="51B6D637" w14:textId="4E343AE4" w:rsidR="001026D9" w:rsidRDefault="001026D9" w:rsidP="009B4E11">
      <w:pPr>
        <w:pStyle w:val="Source"/>
        <w:numPr>
          <w:ilvl w:val="0"/>
          <w:numId w:val="29"/>
        </w:numPr>
        <w:ind w:left="284" w:hanging="284"/>
      </w:pPr>
      <w:r>
        <w:t>Examples include SIRXOSM004 ‘Analyse performance of social media and online business tools’, SIRSS00021 ‘Develop an online presence for customer engagement’, SIRSS00020’</w:t>
      </w:r>
      <w:r w:rsidR="008A2B23">
        <w:t xml:space="preserve"> </w:t>
      </w:r>
      <w:r>
        <w:t>Manage and implement social media and online customer engagement’ and ‘ICTWEB304 ‘Build simple web pages’ units of competency.</w:t>
      </w:r>
    </w:p>
    <w:p w14:paraId="78699B02" w14:textId="44C413AC" w:rsidR="001026D9" w:rsidRDefault="001026D9" w:rsidP="009B4E11">
      <w:pPr>
        <w:pStyle w:val="Source"/>
        <w:numPr>
          <w:ilvl w:val="0"/>
          <w:numId w:val="29"/>
        </w:numPr>
        <w:ind w:left="284" w:hanging="284"/>
      </w:pPr>
      <w:r>
        <w:t xml:space="preserve">For example, </w:t>
      </w:r>
      <w:r w:rsidRPr="009D7828">
        <w:t>FDF30210 - Certificate III in Pharmaceutical Manufacturing</w:t>
      </w:r>
      <w:r w:rsidR="008A2B23">
        <w:t>.</w:t>
      </w:r>
    </w:p>
    <w:p w14:paraId="7945FDAC" w14:textId="1B1C4495" w:rsidR="001026D9" w:rsidRDefault="001026D9" w:rsidP="009B4E11">
      <w:pPr>
        <w:pStyle w:val="Source"/>
        <w:numPr>
          <w:ilvl w:val="0"/>
          <w:numId w:val="29"/>
        </w:numPr>
        <w:ind w:left="284" w:hanging="284"/>
      </w:pPr>
      <w:r>
        <w:t>Examples include CPPSS00050 ‘Clean hospitals and aged care facilities’, CHCSS00078 ‘High support and complex care – aged care’, CHCAE005 ‘Provide support to people living with dementia’ units of competency.</w:t>
      </w:r>
    </w:p>
    <w:p w14:paraId="43A7D4A7" w14:textId="315BFB78" w:rsidR="006C5D16" w:rsidRDefault="006C5D16" w:rsidP="009B4E11">
      <w:pPr>
        <w:pStyle w:val="Source"/>
        <w:numPr>
          <w:ilvl w:val="0"/>
          <w:numId w:val="29"/>
        </w:numPr>
        <w:ind w:left="284" w:hanging="284"/>
      </w:pPr>
      <w:r w:rsidRPr="00776C97">
        <w:t>Workers outside the usual workforce who are available to meet critical workforce needs arising due to a pandemic. They may include qualified personnel who have retired or final year students. Surge requests are made when an agency requires additional employees because their critical workforce needs cannot be met through current resourcing (Australian Public Service Commission 2020).</w:t>
      </w:r>
    </w:p>
    <w:p w14:paraId="3597763C" w14:textId="715ABA08" w:rsidR="001026D9" w:rsidRDefault="001026D9" w:rsidP="009B4E11">
      <w:pPr>
        <w:pStyle w:val="Source"/>
        <w:numPr>
          <w:ilvl w:val="0"/>
          <w:numId w:val="29"/>
        </w:numPr>
        <w:ind w:left="284" w:hanging="284"/>
      </w:pPr>
      <w:r>
        <w:t>For example, SIRXOSM003 ‘Use social media and online tools’ unit of competency</w:t>
      </w:r>
      <w:r w:rsidR="00CC26A4">
        <w:t>;</w:t>
      </w:r>
      <w:r>
        <w:t xml:space="preserve"> would need to modify to context of supporting aged care residents.</w:t>
      </w:r>
    </w:p>
    <w:p w14:paraId="5CD0CE63" w14:textId="0EBBBCD5" w:rsidR="001026D9" w:rsidRDefault="001026D9" w:rsidP="009B4E11">
      <w:pPr>
        <w:pStyle w:val="Source"/>
        <w:numPr>
          <w:ilvl w:val="0"/>
          <w:numId w:val="29"/>
        </w:numPr>
        <w:ind w:left="284" w:hanging="284"/>
      </w:pPr>
      <w:r>
        <w:t xml:space="preserve">For example, HLTADM001 </w:t>
      </w:r>
      <w:r w:rsidR="008A2B23">
        <w:t>‘</w:t>
      </w:r>
      <w:r>
        <w:t>Administer and coordinate telehealth services’, and HLTADM002 ‘Manage telehealth technology’ units of competency.</w:t>
      </w:r>
    </w:p>
    <w:p w14:paraId="1895D586" w14:textId="4AD8663F" w:rsidR="006C5D16" w:rsidRDefault="006C5D16" w:rsidP="009B4E11">
      <w:pPr>
        <w:pStyle w:val="Source"/>
        <w:numPr>
          <w:ilvl w:val="0"/>
          <w:numId w:val="29"/>
        </w:numPr>
        <w:ind w:left="284" w:hanging="284"/>
      </w:pPr>
      <w:r>
        <w:t>Acknowledged as likely to have resulted in substantial long</w:t>
      </w:r>
      <w:r w:rsidR="00CC26A4">
        <w:t>-</w:t>
      </w:r>
      <w:r>
        <w:t>term job loss in the industry.</w:t>
      </w:r>
    </w:p>
    <w:p w14:paraId="14057A04" w14:textId="55759D9E" w:rsidR="001026D9" w:rsidRDefault="001026D9" w:rsidP="009B4E11">
      <w:pPr>
        <w:pStyle w:val="Source"/>
        <w:numPr>
          <w:ilvl w:val="0"/>
          <w:numId w:val="29"/>
        </w:numPr>
        <w:ind w:left="284" w:hanging="284"/>
      </w:pPr>
      <w:r>
        <w:t xml:space="preserve">For example, SITTTSL010 ‘Use a computerised reservations or operations system’ unit of competency. </w:t>
      </w:r>
    </w:p>
    <w:p w14:paraId="472D3AC3" w14:textId="4EA3F10F" w:rsidR="006C5D16" w:rsidRDefault="006C5D16" w:rsidP="009B4E11">
      <w:pPr>
        <w:pStyle w:val="Source"/>
        <w:numPr>
          <w:ilvl w:val="0"/>
          <w:numId w:val="29"/>
        </w:numPr>
        <w:ind w:left="284" w:hanging="284"/>
      </w:pPr>
      <w:r w:rsidRPr="00312AF8">
        <w:t>The case study businesses gave permission to be identified</w:t>
      </w:r>
      <w:r w:rsidR="001B5078">
        <w:t>;</w:t>
      </w:r>
      <w:r w:rsidRPr="00312AF8">
        <w:t xml:space="preserve"> refer to </w:t>
      </w:r>
      <w:r w:rsidR="001B5078">
        <w:t>a</w:t>
      </w:r>
      <w:r w:rsidRPr="00312AF8">
        <w:t>ppendix A for more detail.</w:t>
      </w:r>
    </w:p>
    <w:p w14:paraId="03BE827E" w14:textId="7F11C981" w:rsidR="006C5D16" w:rsidRDefault="006C5D16" w:rsidP="009B4E11">
      <w:pPr>
        <w:pStyle w:val="Source"/>
        <w:numPr>
          <w:ilvl w:val="0"/>
          <w:numId w:val="29"/>
        </w:numPr>
        <w:ind w:left="284" w:hanging="284"/>
      </w:pPr>
      <w:r>
        <w:t xml:space="preserve">For example, SIRXECM003 </w:t>
      </w:r>
      <w:r w:rsidR="008A2B23">
        <w:t>‘</w:t>
      </w:r>
      <w:r>
        <w:t>Design and ecommerce site’ unit of competency.</w:t>
      </w:r>
    </w:p>
    <w:p w14:paraId="3EA0C2F6" w14:textId="024ACE02" w:rsidR="006C5D16" w:rsidRDefault="006C5D16" w:rsidP="006C5D16">
      <w:pPr>
        <w:pStyle w:val="Source"/>
      </w:pPr>
    </w:p>
    <w:p w14:paraId="38643122" w14:textId="0263B5F4" w:rsidR="006C5D16" w:rsidRDefault="006C5D16" w:rsidP="006C5D16">
      <w:pPr>
        <w:pStyle w:val="Source"/>
      </w:pPr>
      <w:r>
        <w:t>Source: interviews with industry representatives</w:t>
      </w:r>
      <w:r w:rsidR="001B5078">
        <w:t>.</w:t>
      </w:r>
    </w:p>
    <w:p w14:paraId="559D4C46" w14:textId="77777777" w:rsidR="00E02B75" w:rsidRDefault="00E02B75" w:rsidP="00E02B75">
      <w:pPr>
        <w:pStyle w:val="Heading2"/>
      </w:pPr>
      <w:bookmarkStart w:id="82" w:name="_Toc72487226"/>
      <w:r>
        <w:t>The shift to online delivery of training</w:t>
      </w:r>
      <w:bookmarkEnd w:id="82"/>
    </w:p>
    <w:p w14:paraId="7AF5433F" w14:textId="16673EF3" w:rsidR="00E02B75" w:rsidRDefault="00E02B75" w:rsidP="00E02B75">
      <w:pPr>
        <w:pStyle w:val="Text"/>
      </w:pPr>
      <w:r w:rsidRPr="00E02B75">
        <w:t xml:space="preserve">The </w:t>
      </w:r>
      <w:r w:rsidR="001B5078">
        <w:t>move</w:t>
      </w:r>
      <w:r w:rsidRPr="00E02B75">
        <w:t xml:space="preserve"> to online delivery of training was reported to be time</w:t>
      </w:r>
      <w:r w:rsidR="001B5078">
        <w:t>-</w:t>
      </w:r>
      <w:r w:rsidRPr="00E02B75">
        <w:t xml:space="preserve"> and cost-effective for consumers. For example, a</w:t>
      </w:r>
      <w:r w:rsidR="001B5078">
        <w:t>n RTO</w:t>
      </w:r>
      <w:r w:rsidRPr="00E02B75">
        <w:t xml:space="preserve"> converted part of a first aid course for dental and general practices to online delivery. Consequently, practices were shut down while training for three hours </w:t>
      </w:r>
      <w:r w:rsidR="008A2B23" w:rsidRPr="00E02B75">
        <w:t>only</w:t>
      </w:r>
      <w:r w:rsidR="008A2B23">
        <w:t xml:space="preserve"> </w:t>
      </w:r>
      <w:r w:rsidR="00EF63A4">
        <w:t>rather than the previous</w:t>
      </w:r>
      <w:r w:rsidRPr="00E02B75">
        <w:t xml:space="preserve"> five.</w:t>
      </w:r>
    </w:p>
    <w:p w14:paraId="2A55CD1F" w14:textId="32A28AF5" w:rsidR="00723A72" w:rsidRPr="00EB5919" w:rsidRDefault="00FA67BF" w:rsidP="00723A72">
      <w:pPr>
        <w:pStyle w:val="Text"/>
      </w:pPr>
      <w:r w:rsidRPr="00FA67BF">
        <w:t xml:space="preserve">Other businesses used online training through the pandemic. </w:t>
      </w:r>
      <w:r w:rsidR="00723A72">
        <w:t>As mentioned above, r</w:t>
      </w:r>
      <w:r w:rsidRPr="00FA67BF">
        <w:t xml:space="preserve">espondents for aged care reported high levels of uptake of available (online) training modules during the pandemic. </w:t>
      </w:r>
      <w:r w:rsidR="008A2B23">
        <w:t>Still o</w:t>
      </w:r>
      <w:r w:rsidR="00723A72" w:rsidRPr="00FA67BF">
        <w:t xml:space="preserve">ther businesses </w:t>
      </w:r>
      <w:r w:rsidR="00723A72" w:rsidRPr="00EB5919">
        <w:t>took the opportunity to use online training in new software systems</w:t>
      </w:r>
      <w:r w:rsidR="00723A72" w:rsidRPr="00FA67BF">
        <w:t xml:space="preserve"> (</w:t>
      </w:r>
      <w:r w:rsidR="000A3843">
        <w:t>for example,</w:t>
      </w:r>
      <w:r w:rsidR="00723A72" w:rsidRPr="00FA67BF">
        <w:t xml:space="preserve"> for web design, new contactless booking systems or new student enrolment systems)</w:t>
      </w:r>
      <w:r w:rsidR="00D23092">
        <w:t>.</w:t>
      </w:r>
      <w:r w:rsidR="00723A72" w:rsidRPr="00FA67BF">
        <w:t xml:space="preserve"> </w:t>
      </w:r>
      <w:r w:rsidR="00723A72">
        <w:t xml:space="preserve">This </w:t>
      </w:r>
      <w:r w:rsidR="00D23092">
        <w:t>tended to be</w:t>
      </w:r>
      <w:r w:rsidR="00723A72">
        <w:t xml:space="preserve"> </w:t>
      </w:r>
      <w:r w:rsidR="00723A72" w:rsidRPr="00EB5919">
        <w:t>provided by the software vendors</w:t>
      </w:r>
      <w:r w:rsidR="000A3843">
        <w:t>,</w:t>
      </w:r>
      <w:r w:rsidR="00723A72">
        <w:t xml:space="preserve"> with interviewees believing that the </w:t>
      </w:r>
      <w:r w:rsidR="00723A72" w:rsidRPr="00EB5919">
        <w:t xml:space="preserve">VET </w:t>
      </w:r>
      <w:r w:rsidR="00723A72">
        <w:t xml:space="preserve">sector </w:t>
      </w:r>
      <w:r w:rsidR="00723A72" w:rsidRPr="00EB5919">
        <w:t xml:space="preserve">is unlikely to </w:t>
      </w:r>
      <w:r w:rsidR="008A2B23">
        <w:t>have the capacity</w:t>
      </w:r>
      <w:r w:rsidR="00723A72" w:rsidRPr="00EB5919">
        <w:t xml:space="preserve"> to provide training for </w:t>
      </w:r>
      <w:r w:rsidR="00723A72">
        <w:t>the</w:t>
      </w:r>
      <w:r w:rsidR="00723A72" w:rsidRPr="00EB5919">
        <w:t xml:space="preserve"> wide range of specific systems</w:t>
      </w:r>
      <w:r w:rsidR="00723A72">
        <w:t xml:space="preserve"> available</w:t>
      </w:r>
      <w:r w:rsidR="00723A72" w:rsidRPr="00EB5919">
        <w:t xml:space="preserve">. </w:t>
      </w:r>
    </w:p>
    <w:p w14:paraId="4F2821B1" w14:textId="598C8AF2" w:rsidR="009B0794" w:rsidRDefault="009B0794" w:rsidP="009B0794">
      <w:pPr>
        <w:pStyle w:val="Text"/>
        <w:rPr>
          <w:bCs/>
        </w:rPr>
      </w:pPr>
      <w:r w:rsidRPr="009B0794">
        <w:rPr>
          <w:bCs/>
        </w:rPr>
        <w:t xml:space="preserve">Respondents saw online delivery of training, whether </w:t>
      </w:r>
      <w:r w:rsidR="00FA67BF">
        <w:rPr>
          <w:bCs/>
        </w:rPr>
        <w:t xml:space="preserve">through the formal </w:t>
      </w:r>
      <w:r w:rsidRPr="009B0794">
        <w:rPr>
          <w:bCs/>
        </w:rPr>
        <w:t xml:space="preserve">VET </w:t>
      </w:r>
      <w:r w:rsidR="00FA67BF">
        <w:rPr>
          <w:bCs/>
        </w:rPr>
        <w:t xml:space="preserve">sector </w:t>
      </w:r>
      <w:r w:rsidRPr="009B0794">
        <w:rPr>
          <w:bCs/>
        </w:rPr>
        <w:t xml:space="preserve">or not, as ‘here to stay’. </w:t>
      </w:r>
      <w:r w:rsidR="00FA67BF">
        <w:rPr>
          <w:bCs/>
        </w:rPr>
        <w:t xml:space="preserve">Despite this </w:t>
      </w:r>
      <w:r w:rsidR="00A02B1D">
        <w:rPr>
          <w:bCs/>
        </w:rPr>
        <w:t>view</w:t>
      </w:r>
      <w:r w:rsidR="00FA67BF">
        <w:rPr>
          <w:bCs/>
        </w:rPr>
        <w:t>, some forms of training are more effectively delivered face</w:t>
      </w:r>
      <w:r w:rsidR="00A02B1D">
        <w:rPr>
          <w:bCs/>
        </w:rPr>
        <w:t xml:space="preserve"> </w:t>
      </w:r>
      <w:r w:rsidR="00FA67BF">
        <w:rPr>
          <w:bCs/>
        </w:rPr>
        <w:t>to</w:t>
      </w:r>
      <w:r w:rsidR="00A02B1D">
        <w:rPr>
          <w:bCs/>
        </w:rPr>
        <w:t xml:space="preserve"> </w:t>
      </w:r>
      <w:r w:rsidR="00FA67BF">
        <w:rPr>
          <w:bCs/>
        </w:rPr>
        <w:t xml:space="preserve">face. </w:t>
      </w:r>
      <w:r w:rsidRPr="009B0794">
        <w:rPr>
          <w:bCs/>
        </w:rPr>
        <w:t xml:space="preserve">While the </w:t>
      </w:r>
      <w:r w:rsidR="00A02B1D" w:rsidRPr="009B0794">
        <w:rPr>
          <w:bCs/>
        </w:rPr>
        <w:t xml:space="preserve">RTOs </w:t>
      </w:r>
      <w:r w:rsidRPr="009B0794">
        <w:rPr>
          <w:bCs/>
        </w:rPr>
        <w:t xml:space="preserve">interviewed had adapted their training to online delivery during the pandemic, they emphasised that many aspects of training in hospitality and healthcare could only be </w:t>
      </w:r>
      <w:r w:rsidR="00A02B1D">
        <w:rPr>
          <w:bCs/>
        </w:rPr>
        <w:t>effectively undertaken</w:t>
      </w:r>
      <w:r w:rsidRPr="009B0794">
        <w:rPr>
          <w:bCs/>
        </w:rPr>
        <w:t xml:space="preserve"> face</w:t>
      </w:r>
      <w:r w:rsidR="00A02B1D">
        <w:rPr>
          <w:bCs/>
        </w:rPr>
        <w:t xml:space="preserve"> </w:t>
      </w:r>
      <w:r w:rsidRPr="009B0794">
        <w:rPr>
          <w:bCs/>
        </w:rPr>
        <w:t>to</w:t>
      </w:r>
      <w:r w:rsidR="00A02B1D">
        <w:rPr>
          <w:bCs/>
        </w:rPr>
        <w:t xml:space="preserve"> </w:t>
      </w:r>
      <w:r w:rsidRPr="009B0794">
        <w:rPr>
          <w:bCs/>
        </w:rPr>
        <w:t>face, with hands-on use of tools and equipment. One demonstrated the difficulty of viewing and handling a small piece of equipment during the online interview.</w:t>
      </w:r>
    </w:p>
    <w:p w14:paraId="62D61964" w14:textId="7F782E6D" w:rsidR="00B46EB8" w:rsidRPr="00325798" w:rsidRDefault="00B46EB8" w:rsidP="00B46EB8">
      <w:pPr>
        <w:pStyle w:val="Text"/>
      </w:pPr>
      <w:r w:rsidRPr="00325798">
        <w:t xml:space="preserve">Respondents with a more multicultural workforce noted some difficulties with workers’ language and digital literacy, </w:t>
      </w:r>
      <w:r w:rsidR="002F29EC">
        <w:t xml:space="preserve">which </w:t>
      </w:r>
      <w:r w:rsidRPr="00325798">
        <w:t>affect</w:t>
      </w:r>
      <w:r w:rsidR="002F29EC">
        <w:t>ed</w:t>
      </w:r>
      <w:r w:rsidRPr="00325798">
        <w:t xml:space="preserve"> their ability to complete online training in cleaning and hygiene practices. Language and literacy training</w:t>
      </w:r>
      <w:r w:rsidR="00FA67BF">
        <w:t xml:space="preserve"> itself</w:t>
      </w:r>
      <w:r w:rsidRPr="00325798">
        <w:t xml:space="preserve"> is less feasible during a pandemic for logistical reasons, such as the need for face-to-face and group teaching methods (O’Dwyer </w:t>
      </w:r>
      <w:r w:rsidR="00F87234">
        <w:t>&amp;</w:t>
      </w:r>
      <w:r w:rsidRPr="00325798">
        <w:t xml:space="preserve"> Mihelic 2021). The difficulties experienced by some workers highlight the need for language and literacy to be addressed per se.</w:t>
      </w:r>
    </w:p>
    <w:p w14:paraId="0514BA24" w14:textId="77777777" w:rsidR="00463C19" w:rsidRPr="00951A9C" w:rsidRDefault="00463C19" w:rsidP="00463C19">
      <w:pPr>
        <w:pStyle w:val="Heading2"/>
      </w:pPr>
      <w:bookmarkStart w:id="83" w:name="_Toc402786557"/>
      <w:bookmarkStart w:id="84" w:name="_Toc58945856"/>
      <w:bookmarkStart w:id="85" w:name="_Toc65578233"/>
      <w:bookmarkStart w:id="86" w:name="_Toc72487227"/>
      <w:bookmarkEnd w:id="68"/>
      <w:bookmarkEnd w:id="69"/>
      <w:bookmarkEnd w:id="83"/>
      <w:r w:rsidRPr="00951A9C">
        <w:lastRenderedPageBreak/>
        <w:t>Before the pandemic</w:t>
      </w:r>
      <w:bookmarkEnd w:id="84"/>
      <w:bookmarkEnd w:id="85"/>
      <w:bookmarkEnd w:id="86"/>
    </w:p>
    <w:p w14:paraId="446BE9D7" w14:textId="2D7FB83B" w:rsidR="009D7828" w:rsidRPr="00160181" w:rsidRDefault="009D7828" w:rsidP="005D1323">
      <w:pPr>
        <w:pStyle w:val="Text"/>
      </w:pPr>
      <w:r>
        <w:t xml:space="preserve">Many respondents stated that VET still needed to meet </w:t>
      </w:r>
      <w:r w:rsidR="0062450E">
        <w:t xml:space="preserve">existing pre-pandemic </w:t>
      </w:r>
      <w:r>
        <w:t xml:space="preserve">training needs in </w:t>
      </w:r>
      <w:r w:rsidR="00783B3A">
        <w:br/>
      </w:r>
      <w:r>
        <w:t>their industries.</w:t>
      </w:r>
    </w:p>
    <w:p w14:paraId="7BB457FE" w14:textId="3BF835F1" w:rsidR="005D1323" w:rsidRPr="00951A9C" w:rsidRDefault="005D1323" w:rsidP="005D1323">
      <w:pPr>
        <w:pStyle w:val="Text"/>
      </w:pPr>
      <w:r w:rsidRPr="00951A9C">
        <w:t xml:space="preserve">The interviewees </w:t>
      </w:r>
      <w:r w:rsidR="00C53D49">
        <w:t xml:space="preserve">reported that they usually </w:t>
      </w:r>
      <w:r w:rsidRPr="00951A9C">
        <w:t xml:space="preserve">addressed skills gaps and </w:t>
      </w:r>
      <w:r w:rsidR="00D13FFB">
        <w:t xml:space="preserve">skills </w:t>
      </w:r>
      <w:r w:rsidRPr="00951A9C">
        <w:t>development with a range of training products</w:t>
      </w:r>
      <w:r>
        <w:t>,</w:t>
      </w:r>
      <w:r w:rsidRPr="00951A9C">
        <w:t xml:space="preserve"> with a clear preference for </w:t>
      </w:r>
      <w:r w:rsidR="00175743">
        <w:t xml:space="preserve">courses of </w:t>
      </w:r>
      <w:r w:rsidRPr="00951A9C">
        <w:t>short duration and a focus on skill sets</w:t>
      </w:r>
      <w:r>
        <w:t>,</w:t>
      </w:r>
      <w:r w:rsidRPr="00951A9C">
        <w:t xml:space="preserve"> regardless of type or location of delivery and provider. </w:t>
      </w:r>
    </w:p>
    <w:p w14:paraId="50A09FF0" w14:textId="79AD680D" w:rsidR="005D1323" w:rsidRPr="00951A9C" w:rsidRDefault="005D1323" w:rsidP="005D1323">
      <w:pPr>
        <w:pStyle w:val="Text"/>
      </w:pPr>
      <w:r w:rsidRPr="00016C81">
        <w:t>Apart from the three interviewees who represented RTOs,</w:t>
      </w:r>
      <w:r w:rsidRPr="00951A9C">
        <w:t xml:space="preserve"> respondents were not overly concerned </w:t>
      </w:r>
      <w:r w:rsidR="00802169">
        <w:br/>
      </w:r>
      <w:r w:rsidRPr="00951A9C">
        <w:t>with accreditation, unless a qualification was needed for a particular job, such as toolmaking.</w:t>
      </w:r>
      <w:r>
        <w:t xml:space="preserve"> </w:t>
      </w:r>
      <w:r w:rsidRPr="00951A9C">
        <w:t>Some organisations in the aged care sector had developed their own non-accredited leadership courses</w:t>
      </w:r>
      <w:r>
        <w:t xml:space="preserve"> </w:t>
      </w:r>
      <w:r w:rsidR="00802169">
        <w:br/>
      </w:r>
      <w:r>
        <w:t>based on</w:t>
      </w:r>
      <w:r w:rsidR="00175743">
        <w:t xml:space="preserve"> the</w:t>
      </w:r>
      <w:r>
        <w:t xml:space="preserve"> </w:t>
      </w:r>
      <w:r w:rsidR="00175743">
        <w:t xml:space="preserve">content of </w:t>
      </w:r>
      <w:r>
        <w:t>accredited VET courses</w:t>
      </w:r>
      <w:r w:rsidR="00175743">
        <w:t>, their a</w:t>
      </w:r>
      <w:r w:rsidR="00BF3C65">
        <w:t>im being</w:t>
      </w:r>
      <w:r>
        <w:t xml:space="preserve"> </w:t>
      </w:r>
      <w:r w:rsidRPr="00951A9C">
        <w:t xml:space="preserve">to make the training cheaper and </w:t>
      </w:r>
      <w:r w:rsidR="00802169">
        <w:br/>
      </w:r>
      <w:r w:rsidRPr="00951A9C">
        <w:t>more flexible.</w:t>
      </w:r>
    </w:p>
    <w:p w14:paraId="033C7232" w14:textId="77777777" w:rsidR="005D1323" w:rsidRPr="00951A9C" w:rsidRDefault="005D1323" w:rsidP="005D1323">
      <w:pPr>
        <w:pStyle w:val="Heading2"/>
      </w:pPr>
      <w:bookmarkStart w:id="87" w:name="_Toc58945858"/>
      <w:bookmarkStart w:id="88" w:name="_Toc65578235"/>
      <w:bookmarkStart w:id="89" w:name="_Toc72487228"/>
      <w:r w:rsidRPr="00AE0A3F">
        <w:t>After the pandemic</w:t>
      </w:r>
      <w:bookmarkEnd w:id="87"/>
      <w:bookmarkEnd w:id="88"/>
      <w:bookmarkEnd w:id="89"/>
      <w:r w:rsidRPr="00951A9C">
        <w:t xml:space="preserve"> </w:t>
      </w:r>
    </w:p>
    <w:p w14:paraId="1762C16D" w14:textId="64130735" w:rsidR="00C42B01" w:rsidRPr="00C42B01" w:rsidRDefault="005840F4" w:rsidP="00C42B01">
      <w:pPr>
        <w:pStyle w:val="Text"/>
        <w:rPr>
          <w:bCs/>
        </w:rPr>
      </w:pPr>
      <w:r w:rsidRPr="00951A9C">
        <w:rPr>
          <w:bCs/>
        </w:rPr>
        <w:t xml:space="preserve">Respondents had mixed views of whether </w:t>
      </w:r>
      <w:r w:rsidR="00C42B01">
        <w:rPr>
          <w:bCs/>
        </w:rPr>
        <w:t xml:space="preserve">the VET sector </w:t>
      </w:r>
      <w:r w:rsidR="00AD080E">
        <w:rPr>
          <w:bCs/>
        </w:rPr>
        <w:t>had the capacit</w:t>
      </w:r>
      <w:r w:rsidR="009A6F2E">
        <w:rPr>
          <w:bCs/>
        </w:rPr>
        <w:t>y</w:t>
      </w:r>
      <w:r w:rsidRPr="00951A9C">
        <w:rPr>
          <w:bCs/>
        </w:rPr>
        <w:t xml:space="preserve"> </w:t>
      </w:r>
      <w:r w:rsidR="00C32011">
        <w:rPr>
          <w:bCs/>
        </w:rPr>
        <w:t xml:space="preserve">to </w:t>
      </w:r>
      <w:r w:rsidRPr="00951A9C">
        <w:rPr>
          <w:bCs/>
        </w:rPr>
        <w:t xml:space="preserve">meet current training needs, whether </w:t>
      </w:r>
      <w:r w:rsidR="00393235">
        <w:rPr>
          <w:bCs/>
        </w:rPr>
        <w:t xml:space="preserve">these were </w:t>
      </w:r>
      <w:r w:rsidRPr="00951A9C">
        <w:rPr>
          <w:bCs/>
        </w:rPr>
        <w:t xml:space="preserve">related to the pandemic or not. </w:t>
      </w:r>
      <w:r>
        <w:rPr>
          <w:bCs/>
        </w:rPr>
        <w:t xml:space="preserve">One respondent from a peak body for manufacturing reported </w:t>
      </w:r>
      <w:r w:rsidRPr="003D108E">
        <w:rPr>
          <w:bCs/>
        </w:rPr>
        <w:t xml:space="preserve">no </w:t>
      </w:r>
      <w:r w:rsidR="003D108E">
        <w:rPr>
          <w:bCs/>
        </w:rPr>
        <w:t>demands</w:t>
      </w:r>
      <w:r w:rsidRPr="00FF3518">
        <w:rPr>
          <w:bCs/>
        </w:rPr>
        <w:t xml:space="preserve"> for </w:t>
      </w:r>
      <w:r w:rsidR="00C53D49">
        <w:rPr>
          <w:bCs/>
        </w:rPr>
        <w:t xml:space="preserve">a </w:t>
      </w:r>
      <w:r w:rsidRPr="00FF3518">
        <w:rPr>
          <w:bCs/>
        </w:rPr>
        <w:t>rapid response in training that w</w:t>
      </w:r>
      <w:r>
        <w:rPr>
          <w:bCs/>
        </w:rPr>
        <w:t>ould make a difference to skills needs</w:t>
      </w:r>
      <w:r w:rsidRPr="00FF3518">
        <w:rPr>
          <w:bCs/>
        </w:rPr>
        <w:t>.</w:t>
      </w:r>
      <w:r w:rsidRPr="0009274F">
        <w:rPr>
          <w:bCs/>
        </w:rPr>
        <w:t xml:space="preserve"> </w:t>
      </w:r>
      <w:r>
        <w:rPr>
          <w:bCs/>
        </w:rPr>
        <w:t>Likewise, the individual m</w:t>
      </w:r>
      <w:r w:rsidRPr="00723A72">
        <w:rPr>
          <w:bCs/>
        </w:rPr>
        <w:t xml:space="preserve">anufacturing businesses </w:t>
      </w:r>
      <w:r>
        <w:rPr>
          <w:bCs/>
        </w:rPr>
        <w:t xml:space="preserve">interviewed </w:t>
      </w:r>
      <w:r w:rsidRPr="00723A72">
        <w:rPr>
          <w:bCs/>
        </w:rPr>
        <w:t xml:space="preserve">did not </w:t>
      </w:r>
      <w:r w:rsidR="00BB5F64">
        <w:rPr>
          <w:bCs/>
        </w:rPr>
        <w:t>consider that</w:t>
      </w:r>
      <w:r w:rsidRPr="00723A72">
        <w:rPr>
          <w:bCs/>
        </w:rPr>
        <w:t xml:space="preserve"> their workers needed specific qualifications in the short</w:t>
      </w:r>
      <w:r w:rsidR="00393235">
        <w:rPr>
          <w:bCs/>
        </w:rPr>
        <w:t>-</w:t>
      </w:r>
      <w:r w:rsidRPr="00723A72">
        <w:rPr>
          <w:bCs/>
        </w:rPr>
        <w:t xml:space="preserve">term, even if the business had changed the way it operated. </w:t>
      </w:r>
      <w:r w:rsidR="00C42B01">
        <w:rPr>
          <w:bCs/>
        </w:rPr>
        <w:t>For some</w:t>
      </w:r>
      <w:r w:rsidR="00C53D49">
        <w:rPr>
          <w:bCs/>
        </w:rPr>
        <w:t xml:space="preserve"> interviewees</w:t>
      </w:r>
      <w:r w:rsidR="00C42B01">
        <w:rPr>
          <w:bCs/>
        </w:rPr>
        <w:t xml:space="preserve">, it was too early to tell. </w:t>
      </w:r>
      <w:r w:rsidR="00C42B01" w:rsidRPr="00C42B01">
        <w:rPr>
          <w:bCs/>
        </w:rPr>
        <w:t xml:space="preserve">The respondent from a pharmaceuticals peak body believed that the long-term effects of the pandemic on productivity and </w:t>
      </w:r>
      <w:r w:rsidR="0013349F">
        <w:rPr>
          <w:bCs/>
        </w:rPr>
        <w:t xml:space="preserve">the </w:t>
      </w:r>
      <w:r w:rsidR="00C42B01" w:rsidRPr="00C42B01">
        <w:rPr>
          <w:bCs/>
        </w:rPr>
        <w:t>future demand for workers with relevant VET training (such as the Certificate III in Pharmaceutical Manufacturing) are still unknown.</w:t>
      </w:r>
    </w:p>
    <w:p w14:paraId="4AE1B836" w14:textId="16A314F9" w:rsidR="005840F4" w:rsidRDefault="005840F4" w:rsidP="005840F4">
      <w:pPr>
        <w:pStyle w:val="Text"/>
        <w:rPr>
          <w:bCs/>
        </w:rPr>
      </w:pPr>
      <w:r w:rsidRPr="005840F4">
        <w:rPr>
          <w:bCs/>
        </w:rPr>
        <w:t xml:space="preserve">Cleaning will continue to be important for infection control, especially for the healthcare and hospitality and tourism industries, but there was no strong support for </w:t>
      </w:r>
      <w:r w:rsidR="00CA4A75">
        <w:rPr>
          <w:bCs/>
        </w:rPr>
        <w:t xml:space="preserve">the provision of VET </w:t>
      </w:r>
      <w:r w:rsidRPr="005840F4">
        <w:rPr>
          <w:bCs/>
        </w:rPr>
        <w:t xml:space="preserve">training, either accredited or non-accredited. A peak body representative for the accommodation sector (in the hospitality and tourism industry) </w:t>
      </w:r>
      <w:r w:rsidR="00CA4A75">
        <w:rPr>
          <w:bCs/>
        </w:rPr>
        <w:t>claimed</w:t>
      </w:r>
      <w:r w:rsidRPr="005840F4">
        <w:rPr>
          <w:bCs/>
        </w:rPr>
        <w:t xml:space="preserve"> that no VET providers have ‘done this well’</w:t>
      </w:r>
      <w:r w:rsidR="0093358A">
        <w:rPr>
          <w:bCs/>
        </w:rPr>
        <w:t>,</w:t>
      </w:r>
      <w:r w:rsidRPr="005840F4">
        <w:rPr>
          <w:bCs/>
        </w:rPr>
        <w:t xml:space="preserve"> so the sector tended to use non-accredited training programs provided by other agencies. A respondent representing manufacturing did not </w:t>
      </w:r>
      <w:r w:rsidR="0093358A">
        <w:rPr>
          <w:bCs/>
        </w:rPr>
        <w:t>consider that</w:t>
      </w:r>
      <w:r w:rsidRPr="005840F4">
        <w:rPr>
          <w:bCs/>
        </w:rPr>
        <w:t xml:space="preserve"> accredited or non-accredited VET had a role in meeting cleaning </w:t>
      </w:r>
      <w:r w:rsidR="002E7174" w:rsidRPr="005840F4">
        <w:rPr>
          <w:bCs/>
        </w:rPr>
        <w:t xml:space="preserve">training </w:t>
      </w:r>
      <w:r w:rsidR="00C955D5" w:rsidRPr="005840F4">
        <w:rPr>
          <w:bCs/>
        </w:rPr>
        <w:t xml:space="preserve">needs </w:t>
      </w:r>
      <w:r w:rsidRPr="005840F4">
        <w:rPr>
          <w:bCs/>
        </w:rPr>
        <w:t>or training for COVID-19 marshals, as there was already sufficient free online training available from government websites</w:t>
      </w:r>
      <w:r w:rsidR="00CF5BEB">
        <w:rPr>
          <w:bCs/>
        </w:rPr>
        <w:t>,</w:t>
      </w:r>
      <w:r w:rsidRPr="005840F4">
        <w:rPr>
          <w:bCs/>
        </w:rPr>
        <w:t xml:space="preserve"> and it is generally ‘common sense’.</w:t>
      </w:r>
    </w:p>
    <w:p w14:paraId="7B4A2B7C" w14:textId="5C1F9B0D" w:rsidR="00CE413D" w:rsidRPr="00CE413D" w:rsidRDefault="005840F4" w:rsidP="00CE413D">
      <w:pPr>
        <w:pStyle w:val="Text"/>
        <w:rPr>
          <w:bCs/>
        </w:rPr>
      </w:pPr>
      <w:r>
        <w:rPr>
          <w:bCs/>
        </w:rPr>
        <w:t xml:space="preserve">Some respondents spoke about the future role of VET in their industries, over and above </w:t>
      </w:r>
      <w:r w:rsidR="00746518">
        <w:rPr>
          <w:bCs/>
        </w:rPr>
        <w:t>the</w:t>
      </w:r>
      <w:r>
        <w:rPr>
          <w:bCs/>
        </w:rPr>
        <w:t xml:space="preserve"> response to the pandemic. </w:t>
      </w:r>
      <w:r w:rsidR="00CE413D" w:rsidRPr="00CE413D">
        <w:rPr>
          <w:bCs/>
        </w:rPr>
        <w:t>A respondent from a health industry peak body who is familiar with both higher education and VET was able to specify the level and content of VET training needed in his sector. He suggested that a certificate IV in clinical trials skills and a certificate IV in leadership and management of clinical trials need to be developed. These certificates should cover the necessary soft skills</w:t>
      </w:r>
      <w:r w:rsidR="00393235">
        <w:rPr>
          <w:bCs/>
        </w:rPr>
        <w:t xml:space="preserve"> and the</w:t>
      </w:r>
      <w:r w:rsidR="00CE413D" w:rsidRPr="00CE413D">
        <w:rPr>
          <w:bCs/>
        </w:rPr>
        <w:t xml:space="preserve"> reporting and understanding of how clinical trials work. He has found that some fields in higher education neglect certain soft skills, which are given more attention in VET. He also suggested WHS as another possible area for more accredited VET training. More WHS consultants could be needed over the long-term, as greater attention to hygiene and safety in workplaces will continue.</w:t>
      </w:r>
    </w:p>
    <w:p w14:paraId="62C7AEA8" w14:textId="39C15B77" w:rsidR="00746518" w:rsidRPr="00723A72" w:rsidRDefault="00746518" w:rsidP="00746518">
      <w:pPr>
        <w:pStyle w:val="Text"/>
        <w:rPr>
          <w:bCs/>
        </w:rPr>
      </w:pPr>
      <w:r>
        <w:rPr>
          <w:bCs/>
        </w:rPr>
        <w:t xml:space="preserve">For some, </w:t>
      </w:r>
      <w:r w:rsidRPr="00723A72">
        <w:rPr>
          <w:bCs/>
        </w:rPr>
        <w:t>the pandemic highlighted how future workers (</w:t>
      </w:r>
      <w:r w:rsidR="00DC187A">
        <w:rPr>
          <w:bCs/>
        </w:rPr>
        <w:t>that is,</w:t>
      </w:r>
      <w:r w:rsidRPr="00723A72">
        <w:rPr>
          <w:bCs/>
        </w:rPr>
        <w:t xml:space="preserve"> the ‘next generation of workers’) may need external training </w:t>
      </w:r>
      <w:r w:rsidR="00DC187A">
        <w:rPr>
          <w:bCs/>
        </w:rPr>
        <w:t>from</w:t>
      </w:r>
      <w:r w:rsidRPr="00723A72">
        <w:rPr>
          <w:bCs/>
        </w:rPr>
        <w:t xml:space="preserve"> a VET provider, because they are unlikely to have </w:t>
      </w:r>
      <w:r w:rsidR="00C53D49">
        <w:rPr>
          <w:bCs/>
        </w:rPr>
        <w:t>‘</w:t>
      </w:r>
      <w:r w:rsidRPr="00723A72">
        <w:rPr>
          <w:bCs/>
        </w:rPr>
        <w:t>grown up</w:t>
      </w:r>
      <w:r w:rsidR="00C53D49">
        <w:rPr>
          <w:bCs/>
        </w:rPr>
        <w:t>’</w:t>
      </w:r>
      <w:r w:rsidRPr="00723A72">
        <w:rPr>
          <w:bCs/>
        </w:rPr>
        <w:t xml:space="preserve"> with the machinery and skills of current older workers. One example given was sewing skills for PPE manufacture (and clothing manufacture in general).</w:t>
      </w:r>
    </w:p>
    <w:p w14:paraId="0633AA2D" w14:textId="3DC03D82" w:rsidR="006E1221" w:rsidRPr="00746518" w:rsidRDefault="00746518" w:rsidP="006E1221">
      <w:pPr>
        <w:pStyle w:val="Text"/>
      </w:pPr>
      <w:r w:rsidRPr="00746518">
        <w:rPr>
          <w:bCs/>
        </w:rPr>
        <w:lastRenderedPageBreak/>
        <w:t>Others felt that VET has an important role in providing accredited training post-pandemic because some sectors (such as the travel industry</w:t>
      </w:r>
      <w:r w:rsidR="00DC187A">
        <w:rPr>
          <w:bCs/>
        </w:rPr>
        <w:t xml:space="preserve">, </w:t>
      </w:r>
      <w:r w:rsidR="006E1221">
        <w:rPr>
          <w:bCs/>
        </w:rPr>
        <w:t>a component</w:t>
      </w:r>
      <w:r w:rsidRPr="00746518">
        <w:rPr>
          <w:bCs/>
        </w:rPr>
        <w:t xml:space="preserve"> of the hospitality and tourism industry) need an in</w:t>
      </w:r>
      <w:r w:rsidR="00393235">
        <w:rPr>
          <w:bCs/>
        </w:rPr>
        <w:t>jection</w:t>
      </w:r>
      <w:r w:rsidRPr="00746518">
        <w:rPr>
          <w:bCs/>
        </w:rPr>
        <w:t xml:space="preserve"> of </w:t>
      </w:r>
      <w:r w:rsidR="00393235" w:rsidRPr="00746518">
        <w:rPr>
          <w:bCs/>
        </w:rPr>
        <w:t>external knowledge and ideas:</w:t>
      </w:r>
    </w:p>
    <w:p w14:paraId="071426CA" w14:textId="07FEAA32" w:rsidR="00746518" w:rsidRPr="00746518" w:rsidRDefault="00746518" w:rsidP="00746518">
      <w:pPr>
        <w:pStyle w:val="Quote"/>
      </w:pPr>
      <w:r w:rsidRPr="00746518">
        <w:t>Travel is inbred in terms of education, it has no new ideas, but the old ways are not working now and won’t in the future.</w:t>
      </w:r>
      <w:r w:rsidR="006E1221">
        <w:tab/>
      </w:r>
      <w:r w:rsidRPr="00746518">
        <w:t>(Representative of peak body for travel industry)</w:t>
      </w:r>
    </w:p>
    <w:p w14:paraId="2840687A" w14:textId="166F410E" w:rsidR="00FE51CD" w:rsidRDefault="00746518" w:rsidP="00746518">
      <w:pPr>
        <w:pStyle w:val="Text"/>
        <w:rPr>
          <w:bCs/>
        </w:rPr>
      </w:pPr>
      <w:r w:rsidRPr="00746518">
        <w:rPr>
          <w:bCs/>
        </w:rPr>
        <w:t>This comment refers to changes in consumer preferences</w:t>
      </w:r>
      <w:r w:rsidR="00583FCE">
        <w:rPr>
          <w:bCs/>
        </w:rPr>
        <w:t>.</w:t>
      </w:r>
      <w:r w:rsidRPr="00746518">
        <w:rPr>
          <w:bCs/>
        </w:rPr>
        <w:t xml:space="preserve"> The respondent explained that previously the industry </w:t>
      </w:r>
      <w:r w:rsidR="007504C6">
        <w:rPr>
          <w:bCs/>
        </w:rPr>
        <w:t xml:space="preserve">had </w:t>
      </w:r>
      <w:r w:rsidRPr="00746518">
        <w:rPr>
          <w:bCs/>
        </w:rPr>
        <w:t>prided itself on direct customer contact and personalised travel advice. Now most people book their own travel online</w:t>
      </w:r>
      <w:r w:rsidR="00C53D49">
        <w:rPr>
          <w:bCs/>
        </w:rPr>
        <w:t xml:space="preserve"> and </w:t>
      </w:r>
      <w:r w:rsidR="007504C6">
        <w:rPr>
          <w:bCs/>
        </w:rPr>
        <w:t xml:space="preserve">the </w:t>
      </w:r>
      <w:r w:rsidR="00C53D49">
        <w:rPr>
          <w:bCs/>
        </w:rPr>
        <w:t>a</w:t>
      </w:r>
      <w:r w:rsidRPr="00746518">
        <w:rPr>
          <w:bCs/>
        </w:rPr>
        <w:t xml:space="preserve">vailable training does not yet reflect these changes. </w:t>
      </w:r>
      <w:r w:rsidR="007D4C0F" w:rsidRPr="00746518">
        <w:rPr>
          <w:bCs/>
        </w:rPr>
        <w:t xml:space="preserve">Another interviewee, also from the travel sector, </w:t>
      </w:r>
      <w:r w:rsidR="00393235">
        <w:rPr>
          <w:bCs/>
        </w:rPr>
        <w:t>noted</w:t>
      </w:r>
      <w:r w:rsidR="007D4C0F" w:rsidRPr="00746518">
        <w:rPr>
          <w:bCs/>
        </w:rPr>
        <w:t xml:space="preserve"> that VET training content for the travel industry has not been updated for 12 years. He suggested that the industry identify and develop the material they </w:t>
      </w:r>
      <w:r w:rsidR="00393235">
        <w:rPr>
          <w:bCs/>
        </w:rPr>
        <w:t>require</w:t>
      </w:r>
      <w:r w:rsidR="007D4C0F" w:rsidRPr="00746518">
        <w:rPr>
          <w:bCs/>
        </w:rPr>
        <w:t xml:space="preserve"> existing VET trainers to deliver. </w:t>
      </w:r>
    </w:p>
    <w:p w14:paraId="66CB63D0" w14:textId="759F371B" w:rsidR="00FE51CD" w:rsidRPr="00746518" w:rsidRDefault="00FE51CD" w:rsidP="00FE51CD">
      <w:pPr>
        <w:pStyle w:val="Text"/>
        <w:rPr>
          <w:bCs/>
        </w:rPr>
      </w:pPr>
      <w:r>
        <w:rPr>
          <w:bCs/>
        </w:rPr>
        <w:t>Views on the role for formal VET w</w:t>
      </w:r>
      <w:r w:rsidR="007501D7">
        <w:rPr>
          <w:bCs/>
        </w:rPr>
        <w:t>ere</w:t>
      </w:r>
      <w:r>
        <w:rPr>
          <w:bCs/>
        </w:rPr>
        <w:t xml:space="preserve"> not consistent across all sectors of the hospitality and tourism industry.</w:t>
      </w:r>
      <w:r w:rsidR="002C2CB0">
        <w:rPr>
          <w:bCs/>
        </w:rPr>
        <w:t xml:space="preserve"> Giving</w:t>
      </w:r>
      <w:r w:rsidR="00AD4189">
        <w:rPr>
          <w:bCs/>
        </w:rPr>
        <w:t xml:space="preserve"> f</w:t>
      </w:r>
      <w:r w:rsidRPr="00746518">
        <w:rPr>
          <w:bCs/>
        </w:rPr>
        <w:t>eedback</w:t>
      </w:r>
      <w:r w:rsidR="00AD4189">
        <w:rPr>
          <w:bCs/>
        </w:rPr>
        <w:t>,</w:t>
      </w:r>
      <w:r w:rsidRPr="00746518">
        <w:rPr>
          <w:bCs/>
        </w:rPr>
        <w:t xml:space="preserve"> a peak body representative of the accommodation sector </w:t>
      </w:r>
      <w:r w:rsidR="00AD4189">
        <w:rPr>
          <w:bCs/>
        </w:rPr>
        <w:t xml:space="preserve">indicated </w:t>
      </w:r>
      <w:r w:rsidRPr="00746518">
        <w:rPr>
          <w:bCs/>
        </w:rPr>
        <w:t xml:space="preserve">that many employers </w:t>
      </w:r>
      <w:r>
        <w:rPr>
          <w:bCs/>
        </w:rPr>
        <w:t>prefer</w:t>
      </w:r>
      <w:r w:rsidRPr="00746518">
        <w:rPr>
          <w:bCs/>
        </w:rPr>
        <w:t xml:space="preserve"> on-the-job training. The industry was described as:</w:t>
      </w:r>
    </w:p>
    <w:p w14:paraId="23C11AC0" w14:textId="284928F0" w:rsidR="00FE51CD" w:rsidRPr="00746518" w:rsidRDefault="00FE51CD" w:rsidP="00FE51CD">
      <w:pPr>
        <w:pStyle w:val="Quote"/>
      </w:pPr>
      <w:r w:rsidRPr="00746518">
        <w:t>one of the few industries where you can start at the bottom and get to the top without qualifications because it’s important to know every aspect of the business.</w:t>
      </w:r>
      <w:r w:rsidR="002C2CB0">
        <w:tab/>
      </w:r>
      <w:r w:rsidR="002C2CB0">
        <w:tab/>
      </w:r>
      <w:r w:rsidRPr="00746518">
        <w:t>(</w:t>
      </w:r>
      <w:bookmarkStart w:id="90" w:name="_Hlk62119762"/>
      <w:r w:rsidRPr="00746518">
        <w:t>Representative of peak body for accommodation</w:t>
      </w:r>
      <w:bookmarkEnd w:id="90"/>
      <w:r w:rsidRPr="00746518">
        <w:t>)</w:t>
      </w:r>
    </w:p>
    <w:p w14:paraId="6FB0334C" w14:textId="569740EB" w:rsidR="00746518" w:rsidRDefault="00C53D49" w:rsidP="00746518">
      <w:pPr>
        <w:pStyle w:val="Text"/>
        <w:rPr>
          <w:bCs/>
        </w:rPr>
      </w:pPr>
      <w:r>
        <w:rPr>
          <w:bCs/>
        </w:rPr>
        <w:t>A demand for t</w:t>
      </w:r>
      <w:r w:rsidR="00746518" w:rsidRPr="00746518">
        <w:rPr>
          <w:bCs/>
        </w:rPr>
        <w:t>raining in leadership, management</w:t>
      </w:r>
      <w:r w:rsidR="00393235">
        <w:rPr>
          <w:bCs/>
        </w:rPr>
        <w:t>,</w:t>
      </w:r>
      <w:r w:rsidR="00746518" w:rsidRPr="00746518">
        <w:rPr>
          <w:bCs/>
        </w:rPr>
        <w:t xml:space="preserve"> and online sales and marketing during crises (including floods, </w:t>
      </w:r>
      <w:proofErr w:type="gramStart"/>
      <w:r w:rsidR="00746518" w:rsidRPr="00746518">
        <w:rPr>
          <w:bCs/>
        </w:rPr>
        <w:t>droughts</w:t>
      </w:r>
      <w:proofErr w:type="gramEnd"/>
      <w:r w:rsidR="00746518" w:rsidRPr="00746518">
        <w:rPr>
          <w:bCs/>
        </w:rPr>
        <w:t xml:space="preserve"> and bushfires) rather than </w:t>
      </w:r>
      <w:r w:rsidR="004375CA">
        <w:rPr>
          <w:bCs/>
        </w:rPr>
        <w:t xml:space="preserve">in </w:t>
      </w:r>
      <w:r w:rsidR="00746518" w:rsidRPr="00746518">
        <w:rPr>
          <w:bCs/>
        </w:rPr>
        <w:t xml:space="preserve">technical skills was identified by many respondents from all three case study industries. These findings are consistent with the areas of skills shortages identified by the </w:t>
      </w:r>
      <w:r w:rsidR="004375CA">
        <w:rPr>
          <w:bCs/>
        </w:rPr>
        <w:t>Australian Bureau of Statistics (</w:t>
      </w:r>
      <w:r w:rsidR="00746518" w:rsidRPr="00746518">
        <w:rPr>
          <w:bCs/>
        </w:rPr>
        <w:t>ABS</w:t>
      </w:r>
      <w:r w:rsidR="00B630E3">
        <w:rPr>
          <w:bCs/>
        </w:rPr>
        <w:t xml:space="preserve">; </w:t>
      </w:r>
      <w:r w:rsidR="00746518" w:rsidRPr="00746518">
        <w:rPr>
          <w:bCs/>
        </w:rPr>
        <w:t xml:space="preserve">2020b) before the pandemic. Such training could be incorporated into existing courses. </w:t>
      </w:r>
    </w:p>
    <w:p w14:paraId="20655680" w14:textId="4931D59D" w:rsidR="005840F4" w:rsidRPr="005840F4" w:rsidRDefault="00AE0A3F" w:rsidP="005840F4">
      <w:pPr>
        <w:pStyle w:val="Text"/>
        <w:rPr>
          <w:bCs/>
        </w:rPr>
      </w:pPr>
      <w:r>
        <w:rPr>
          <w:bCs/>
        </w:rPr>
        <w:t>Some respondents</w:t>
      </w:r>
      <w:r w:rsidR="005840F4" w:rsidRPr="005840F4">
        <w:rPr>
          <w:bCs/>
        </w:rPr>
        <w:t xml:space="preserve"> generally felt that future training in the </w:t>
      </w:r>
      <w:r>
        <w:rPr>
          <w:bCs/>
        </w:rPr>
        <w:t xml:space="preserve">VET </w:t>
      </w:r>
      <w:r w:rsidR="005840F4" w:rsidRPr="005840F4">
        <w:rPr>
          <w:bCs/>
        </w:rPr>
        <w:t xml:space="preserve">sector would </w:t>
      </w:r>
      <w:r w:rsidR="0055069F">
        <w:rPr>
          <w:bCs/>
        </w:rPr>
        <w:t>consist of</w:t>
      </w:r>
      <w:r w:rsidR="005840F4" w:rsidRPr="005840F4">
        <w:rPr>
          <w:bCs/>
        </w:rPr>
        <w:t xml:space="preserve"> short intensive courses, or micro-credentials, </w:t>
      </w:r>
      <w:r w:rsidR="0055069F">
        <w:rPr>
          <w:bCs/>
        </w:rPr>
        <w:t>which</w:t>
      </w:r>
      <w:r w:rsidR="005840F4" w:rsidRPr="005840F4">
        <w:rPr>
          <w:bCs/>
        </w:rPr>
        <w:t xml:space="preserve"> enable </w:t>
      </w:r>
      <w:r>
        <w:rPr>
          <w:bCs/>
        </w:rPr>
        <w:t>businesses</w:t>
      </w:r>
      <w:r w:rsidR="005840F4" w:rsidRPr="005840F4">
        <w:rPr>
          <w:bCs/>
        </w:rPr>
        <w:t xml:space="preserve"> to be responsive to rapid change. They were not concerned about whether this kind of training should be accredited or not. The RTO respondents </w:t>
      </w:r>
      <w:r w:rsidR="00393235">
        <w:rPr>
          <w:bCs/>
        </w:rPr>
        <w:t xml:space="preserve">suggested </w:t>
      </w:r>
      <w:r w:rsidR="005840F4" w:rsidRPr="005840F4">
        <w:rPr>
          <w:bCs/>
        </w:rPr>
        <w:t xml:space="preserve">that short courses should be designed to stand alone, provide stackable skillsets, or </w:t>
      </w:r>
      <w:r w:rsidR="0053234D">
        <w:rPr>
          <w:bCs/>
        </w:rPr>
        <w:t xml:space="preserve">be </w:t>
      </w:r>
      <w:r w:rsidR="005840F4" w:rsidRPr="005840F4">
        <w:rPr>
          <w:bCs/>
        </w:rPr>
        <w:t>used to build a full qualification if needed.</w:t>
      </w:r>
    </w:p>
    <w:p w14:paraId="14BDD863" w14:textId="29ACE87F" w:rsidR="005840F4" w:rsidRPr="005840F4" w:rsidRDefault="005840F4" w:rsidP="005840F4">
      <w:pPr>
        <w:pStyle w:val="Text"/>
        <w:rPr>
          <w:bCs/>
        </w:rPr>
      </w:pPr>
      <w:r w:rsidRPr="005840F4">
        <w:rPr>
          <w:bCs/>
        </w:rPr>
        <w:t>A representative of the manufacturing industry</w:t>
      </w:r>
      <w:r>
        <w:rPr>
          <w:bCs/>
        </w:rPr>
        <w:t>, however,</w:t>
      </w:r>
      <w:r w:rsidRPr="005840F4">
        <w:rPr>
          <w:bCs/>
        </w:rPr>
        <w:t xml:space="preserve"> was not convinced that short intensive training was the answer to skills shortages, whether COVID-related or not. He felt that many emergency claims for training are just a cry for funds. He also contended that any training offered now as ‘rapid response’ </w:t>
      </w:r>
      <w:r w:rsidR="00393235">
        <w:rPr>
          <w:bCs/>
        </w:rPr>
        <w:t>had been</w:t>
      </w:r>
      <w:r w:rsidRPr="005840F4">
        <w:rPr>
          <w:bCs/>
        </w:rPr>
        <w:t xml:space="preserve"> available before the pandemic. He believe</w:t>
      </w:r>
      <w:r w:rsidR="0080500F">
        <w:rPr>
          <w:bCs/>
        </w:rPr>
        <w:t>d</w:t>
      </w:r>
      <w:r w:rsidRPr="005840F4">
        <w:rPr>
          <w:bCs/>
        </w:rPr>
        <w:t xml:space="preserve"> there is now too much focus on rapid response training and micro-credentials </w:t>
      </w:r>
      <w:r w:rsidR="00E13A78">
        <w:rPr>
          <w:bCs/>
        </w:rPr>
        <w:t>for</w:t>
      </w:r>
      <w:r w:rsidRPr="005840F4">
        <w:rPr>
          <w:bCs/>
        </w:rPr>
        <w:t xml:space="preserve"> addressing enduring skills shortages.</w:t>
      </w:r>
    </w:p>
    <w:p w14:paraId="06072EFF" w14:textId="7EAD248C" w:rsidR="00C42B01" w:rsidRDefault="00E13A78" w:rsidP="00C42B01">
      <w:pPr>
        <w:pStyle w:val="Text"/>
        <w:rPr>
          <w:bCs/>
        </w:rPr>
      </w:pPr>
      <w:r>
        <w:rPr>
          <w:bCs/>
        </w:rPr>
        <w:t>S</w:t>
      </w:r>
      <w:r w:rsidR="00C42B01">
        <w:rPr>
          <w:bCs/>
        </w:rPr>
        <w:t xml:space="preserve">ome uncertainty </w:t>
      </w:r>
      <w:r>
        <w:rPr>
          <w:bCs/>
        </w:rPr>
        <w:t xml:space="preserve">was expressed about </w:t>
      </w:r>
      <w:r w:rsidR="00C42B01">
        <w:rPr>
          <w:bCs/>
        </w:rPr>
        <w:t xml:space="preserve">the VET sector’s ability to provide training in the future due to changes in the sector itself. </w:t>
      </w:r>
      <w:r w:rsidR="00C42B01" w:rsidRPr="00951A9C">
        <w:rPr>
          <w:bCs/>
        </w:rPr>
        <w:t>One manufacturing respondent was unsure whether the VET sector</w:t>
      </w:r>
      <w:r w:rsidR="00C42B01">
        <w:rPr>
          <w:bCs/>
        </w:rPr>
        <w:t xml:space="preserve"> can</w:t>
      </w:r>
      <w:r w:rsidR="00C42B01" w:rsidRPr="00951A9C">
        <w:rPr>
          <w:bCs/>
        </w:rPr>
        <w:t xml:space="preserve"> still deliver training in the skills needed for his specific field</w:t>
      </w:r>
      <w:r w:rsidR="00C42B01">
        <w:rPr>
          <w:bCs/>
        </w:rPr>
        <w:t>,</w:t>
      </w:r>
      <w:r w:rsidR="00C42B01" w:rsidRPr="00951A9C">
        <w:rPr>
          <w:bCs/>
        </w:rPr>
        <w:t xml:space="preserve"> because that training is no longer available at the local TAFE</w:t>
      </w:r>
      <w:r w:rsidR="001C22D8">
        <w:rPr>
          <w:bCs/>
        </w:rPr>
        <w:t xml:space="preserve"> (technical and further education) institute</w:t>
      </w:r>
      <w:r w:rsidR="00C42B01" w:rsidRPr="00951A9C">
        <w:rPr>
          <w:bCs/>
        </w:rPr>
        <w:t xml:space="preserve">. He </w:t>
      </w:r>
      <w:r w:rsidR="00D9149E">
        <w:rPr>
          <w:bCs/>
        </w:rPr>
        <w:t>believed</w:t>
      </w:r>
      <w:r w:rsidR="00C42B01" w:rsidRPr="00951A9C">
        <w:rPr>
          <w:bCs/>
        </w:rPr>
        <w:t xml:space="preserve"> that</w:t>
      </w:r>
      <w:r w:rsidR="00D9149E">
        <w:rPr>
          <w:bCs/>
        </w:rPr>
        <w:t>,</w:t>
      </w:r>
      <w:r w:rsidR="00C42B01" w:rsidRPr="00951A9C">
        <w:rPr>
          <w:bCs/>
        </w:rPr>
        <w:t xml:space="preserve"> if</w:t>
      </w:r>
      <w:r w:rsidR="00C42B01">
        <w:rPr>
          <w:bCs/>
        </w:rPr>
        <w:t xml:space="preserve"> accredited</w:t>
      </w:r>
      <w:r w:rsidR="00C42B01" w:rsidRPr="00951A9C">
        <w:rPr>
          <w:bCs/>
        </w:rPr>
        <w:t xml:space="preserve"> VET training bec</w:t>
      </w:r>
      <w:r w:rsidR="00D9149E">
        <w:rPr>
          <w:bCs/>
        </w:rPr>
        <w:t>ame</w:t>
      </w:r>
      <w:r w:rsidR="00C42B01" w:rsidRPr="00951A9C">
        <w:rPr>
          <w:bCs/>
        </w:rPr>
        <w:t xml:space="preserve"> available locally</w:t>
      </w:r>
      <w:r w:rsidR="00C42B01">
        <w:rPr>
          <w:bCs/>
        </w:rPr>
        <w:t>,</w:t>
      </w:r>
      <w:r w:rsidR="00C42B01" w:rsidRPr="00951A9C">
        <w:rPr>
          <w:bCs/>
        </w:rPr>
        <w:t xml:space="preserve"> more of his staff w</w:t>
      </w:r>
      <w:r w:rsidR="00C42B01">
        <w:rPr>
          <w:bCs/>
        </w:rPr>
        <w:t>ill</w:t>
      </w:r>
      <w:r w:rsidR="00C42B01" w:rsidRPr="00951A9C">
        <w:rPr>
          <w:bCs/>
        </w:rPr>
        <w:t xml:space="preserve"> benefit from it</w:t>
      </w:r>
      <w:r w:rsidR="00C42B01">
        <w:rPr>
          <w:bCs/>
        </w:rPr>
        <w:t>,</w:t>
      </w:r>
      <w:r w:rsidR="00C42B01" w:rsidRPr="00951A9C">
        <w:rPr>
          <w:bCs/>
        </w:rPr>
        <w:t xml:space="preserve"> as only about 20</w:t>
      </w:r>
      <w:r w:rsidR="00D9149E">
        <w:rPr>
          <w:bCs/>
        </w:rPr>
        <w:t>—</w:t>
      </w:r>
      <w:r w:rsidR="00C42B01" w:rsidRPr="00951A9C">
        <w:rPr>
          <w:bCs/>
        </w:rPr>
        <w:t xml:space="preserve">25% have a relevant qualification. He also suggested that training in this field should have been </w:t>
      </w:r>
      <w:r w:rsidR="00827B59">
        <w:rPr>
          <w:bCs/>
        </w:rPr>
        <w:t>maintained,</w:t>
      </w:r>
      <w:r w:rsidR="00C42B01" w:rsidRPr="00951A9C">
        <w:rPr>
          <w:bCs/>
        </w:rPr>
        <w:t xml:space="preserve"> by </w:t>
      </w:r>
      <w:r w:rsidR="00C42B01">
        <w:rPr>
          <w:bCs/>
        </w:rPr>
        <w:t>combining it</w:t>
      </w:r>
      <w:r w:rsidR="00C42B01" w:rsidRPr="00951A9C">
        <w:rPr>
          <w:bCs/>
        </w:rPr>
        <w:t xml:space="preserve"> with allied fields.</w:t>
      </w:r>
    </w:p>
    <w:p w14:paraId="5CA2952C" w14:textId="38D5AC0B" w:rsidR="00C42B01" w:rsidRPr="00951A9C" w:rsidRDefault="00AE0A3F" w:rsidP="00C42B01">
      <w:pPr>
        <w:pStyle w:val="Text"/>
        <w:rPr>
          <w:bCs/>
        </w:rPr>
      </w:pPr>
      <w:r>
        <w:rPr>
          <w:bCs/>
        </w:rPr>
        <w:t>In a similar vein, a</w:t>
      </w:r>
      <w:r w:rsidR="00C42B01">
        <w:rPr>
          <w:bCs/>
        </w:rPr>
        <w:t xml:space="preserve"> respondent from a peak body and RTO for aged care questioned whether some parts of the VET sector itself would survive the pandemic as they </w:t>
      </w:r>
      <w:r w:rsidR="0098229C">
        <w:rPr>
          <w:bCs/>
        </w:rPr>
        <w:t>considered that</w:t>
      </w:r>
      <w:r w:rsidR="00C42B01">
        <w:rPr>
          <w:bCs/>
        </w:rPr>
        <w:t xml:space="preserve"> some aspects of training </w:t>
      </w:r>
      <w:r w:rsidR="00C42B01">
        <w:rPr>
          <w:bCs/>
        </w:rPr>
        <w:lastRenderedPageBreak/>
        <w:t>might become financially unviable. RTOs in the aged care sector were unable to find work placements</w:t>
      </w:r>
      <w:r w:rsidR="00C42B01">
        <w:rPr>
          <w:rStyle w:val="FootnoteReference"/>
          <w:bCs/>
        </w:rPr>
        <w:footnoteReference w:id="12"/>
      </w:r>
      <w:r w:rsidR="00C42B01">
        <w:rPr>
          <w:bCs/>
        </w:rPr>
        <w:t xml:space="preserve"> for new entrants</w:t>
      </w:r>
      <w:r w:rsidR="0098229C">
        <w:rPr>
          <w:bCs/>
        </w:rPr>
        <w:t>;</w:t>
      </w:r>
      <w:r w:rsidR="00C42B01">
        <w:rPr>
          <w:bCs/>
        </w:rPr>
        <w:t xml:space="preserve"> </w:t>
      </w:r>
      <w:r w:rsidR="0098229C">
        <w:rPr>
          <w:bCs/>
        </w:rPr>
        <w:t>n</w:t>
      </w:r>
      <w:r w:rsidR="00C42B01">
        <w:rPr>
          <w:bCs/>
        </w:rPr>
        <w:t>or could they send trainers to workplaces during the pandemic.</w:t>
      </w:r>
    </w:p>
    <w:p w14:paraId="10D1A0EB" w14:textId="275EB9A6" w:rsidR="00C42B01" w:rsidRPr="005840F4" w:rsidRDefault="00A87F45" w:rsidP="00C42B01">
      <w:pPr>
        <w:pStyle w:val="Text"/>
        <w:rPr>
          <w:bCs/>
        </w:rPr>
      </w:pPr>
      <w:r>
        <w:rPr>
          <w:bCs/>
        </w:rPr>
        <w:t>S</w:t>
      </w:r>
      <w:r w:rsidRPr="005840F4">
        <w:rPr>
          <w:bCs/>
        </w:rPr>
        <w:t xml:space="preserve">ome respondents </w:t>
      </w:r>
      <w:r>
        <w:rPr>
          <w:bCs/>
        </w:rPr>
        <w:t xml:space="preserve">were unsure </w:t>
      </w:r>
      <w:r w:rsidR="00A55880">
        <w:rPr>
          <w:bCs/>
        </w:rPr>
        <w:t xml:space="preserve">who </w:t>
      </w:r>
      <w:r w:rsidR="00C42B01" w:rsidRPr="005840F4">
        <w:rPr>
          <w:bCs/>
        </w:rPr>
        <w:t xml:space="preserve">should provide training. Several were unfamiliar with the VET system and unaware of the sector’s scope and capabilities. One respondent who was familiar with VET explained that many industry leaders lack awareness of the VET sector because their own qualifications are in higher education. Indeed, in some businesses higher education is more relevant. One manufacturer (in advanced manufacturing) viewed the VET sector as unlikely to meet </w:t>
      </w:r>
      <w:r w:rsidR="00EE50A9">
        <w:rPr>
          <w:bCs/>
        </w:rPr>
        <w:t>the company’s</w:t>
      </w:r>
      <w:r w:rsidR="00C42B01" w:rsidRPr="005840F4">
        <w:rPr>
          <w:bCs/>
        </w:rPr>
        <w:t xml:space="preserve"> niche business needs</w:t>
      </w:r>
      <w:r w:rsidR="00EE50A9">
        <w:rPr>
          <w:bCs/>
        </w:rPr>
        <w:t>,</w:t>
      </w:r>
      <w:r w:rsidR="00C42B01">
        <w:rPr>
          <w:bCs/>
        </w:rPr>
        <w:t xml:space="preserve"> </w:t>
      </w:r>
      <w:r w:rsidR="00C42B01" w:rsidRPr="005840F4">
        <w:rPr>
          <w:bCs/>
        </w:rPr>
        <w:t xml:space="preserve">which require staff with higher education qualifications. This company uses internal training and online training provided by professional networks such as LinkedIn. </w:t>
      </w:r>
    </w:p>
    <w:p w14:paraId="1CA5CB5D" w14:textId="77777777" w:rsidR="004952D2" w:rsidRDefault="004952D2">
      <w:pPr>
        <w:spacing w:before="0" w:line="240" w:lineRule="auto"/>
        <w:rPr>
          <w:rFonts w:ascii="Arial" w:hAnsi="Arial" w:cs="Tahoma"/>
          <w:color w:val="000000"/>
          <w:kern w:val="28"/>
          <w:sz w:val="48"/>
          <w:szCs w:val="56"/>
        </w:rPr>
      </w:pPr>
      <w:bookmarkStart w:id="91" w:name="_Toc456000800"/>
      <w:bookmarkStart w:id="92" w:name="_Toc457122465"/>
      <w:bookmarkStart w:id="93" w:name="_Toc188077643"/>
      <w:bookmarkStart w:id="94" w:name="_Toc275543018"/>
      <w:bookmarkEnd w:id="49"/>
      <w:r>
        <w:br w:type="page"/>
      </w:r>
    </w:p>
    <w:p w14:paraId="60972258" w14:textId="2BC22058" w:rsidR="00324917" w:rsidRDefault="00984FC2" w:rsidP="00324917">
      <w:pPr>
        <w:pStyle w:val="Heading1"/>
      </w:pPr>
      <w:bookmarkStart w:id="95" w:name="_Toc72487229"/>
      <w:r>
        <w:rPr>
          <w:noProof/>
        </w:rPr>
        <w:lastRenderedPageBreak/>
        <w:drawing>
          <wp:anchor distT="0" distB="0" distL="114300" distR="114300" simplePos="0" relativeHeight="252010496" behindDoc="0" locked="0" layoutInCell="1" allowOverlap="1" wp14:anchorId="515FA0D1" wp14:editId="52F3BB13">
            <wp:simplePos x="0" y="0"/>
            <wp:positionH relativeFrom="column">
              <wp:posOffset>-430</wp:posOffset>
            </wp:positionH>
            <wp:positionV relativeFrom="paragraph">
              <wp:posOffset>3340</wp:posOffset>
            </wp:positionV>
            <wp:extent cx="417830" cy="417830"/>
            <wp:effectExtent l="0" t="0" r="127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anchor>
        </w:drawing>
      </w:r>
      <w:r w:rsidR="00324917">
        <w:t>References</w:t>
      </w:r>
      <w:bookmarkEnd w:id="91"/>
      <w:bookmarkEnd w:id="92"/>
      <w:bookmarkEnd w:id="93"/>
      <w:bookmarkEnd w:id="94"/>
      <w:bookmarkEnd w:id="95"/>
      <w:r w:rsidR="00324917">
        <w:t xml:space="preserve"> </w:t>
      </w:r>
    </w:p>
    <w:p w14:paraId="4E5E0E8C" w14:textId="27949539" w:rsidR="00156B52" w:rsidRDefault="00156B52" w:rsidP="00156B52">
      <w:pPr>
        <w:pStyle w:val="References"/>
      </w:pPr>
      <w:bookmarkStart w:id="96" w:name="_Hlk64644700"/>
      <w:bookmarkStart w:id="97" w:name="_Hlk64644751"/>
      <w:bookmarkStart w:id="98" w:name="_Toc275543019"/>
      <w:r>
        <w:t>ABS (Australian Bureau of Statistics) 2004, ‘</w:t>
      </w:r>
      <w:r w:rsidRPr="004E4D61">
        <w:t xml:space="preserve">Hospitality </w:t>
      </w:r>
      <w:r>
        <w:t>i</w:t>
      </w:r>
      <w:r w:rsidRPr="004E4D61">
        <w:t>ndustries</w:t>
      </w:r>
      <w:r>
        <w:t xml:space="preserve">’, </w:t>
      </w:r>
      <w:r w:rsidR="005D43C2">
        <w:t xml:space="preserve">viewed 19 May 2021, </w:t>
      </w:r>
      <w:hyperlink r:id="rId36" w:anchor=":~:text=The%20hospitality%20industries%20comprise%20businesses,provision%20of%20food%20and%20entertainment" w:history="1">
        <w:r w:rsidR="005D43C2" w:rsidRPr="00411B0F">
          <w:rPr>
            <w:rStyle w:val="Hyperlink"/>
            <w:sz w:val="18"/>
          </w:rPr>
          <w:t>&lt;https://www.abs.gov.au/AUSSTATS/abs@.nsf/DSSbyCollectionid/D793CA20B7FEF365CA256BD000277C8C?opendocument#:~:text=The%20hospitality%20industries%20comprise%20businesses,provision%20of%20food%20and%20entertainment</w:t>
        </w:r>
      </w:hyperlink>
      <w:r w:rsidRPr="00C94549">
        <w:t>&gt;.</w:t>
      </w:r>
    </w:p>
    <w:p w14:paraId="0960E682" w14:textId="6811EC12" w:rsidR="00156B52" w:rsidRDefault="00156B52" w:rsidP="00156B52">
      <w:pPr>
        <w:pStyle w:val="References"/>
      </w:pPr>
      <w:r>
        <w:t xml:space="preserve">——2013, </w:t>
      </w:r>
      <w:r w:rsidRPr="00156B52">
        <w:rPr>
          <w:i/>
          <w:iCs/>
        </w:rPr>
        <w:t>Australian and New Zealand Standard Industrial Classification</w:t>
      </w:r>
      <w:r w:rsidRPr="00F52AF9">
        <w:t xml:space="preserve"> (ANZSIC), 2006 (Revision 2.0)</w:t>
      </w:r>
      <w:r>
        <w:t xml:space="preserve">, cat.no.1292.0, </w:t>
      </w:r>
      <w:r w:rsidR="005D43C2">
        <w:t xml:space="preserve">viewed 19 May 2021, </w:t>
      </w:r>
      <w:r>
        <w:t>&lt;http</w:t>
      </w:r>
      <w:r w:rsidRPr="00F52AF9">
        <w:t>s://www.abs.gov.au/ausstats/abs@.nsf/Latestproducts/072559238F61C768CA257B9500133B6A?opendocument</w:t>
      </w:r>
      <w:r>
        <w:t>&gt;.</w:t>
      </w:r>
      <w:r w:rsidRPr="00F52AF9">
        <w:t xml:space="preserve"> </w:t>
      </w:r>
    </w:p>
    <w:p w14:paraId="6577B967" w14:textId="4AF84EB8" w:rsidR="00156B52" w:rsidRDefault="00156B52" w:rsidP="00156B52">
      <w:pPr>
        <w:pStyle w:val="References"/>
      </w:pPr>
      <w:r>
        <w:t xml:space="preserve">——2014, </w:t>
      </w:r>
      <w:r w:rsidR="0025103C">
        <w:t>‘</w:t>
      </w:r>
      <w:r w:rsidR="0025103C" w:rsidRPr="0025103C">
        <w:t>Australian national accounts</w:t>
      </w:r>
      <w:r w:rsidR="0025103C">
        <w:t xml:space="preserve">: </w:t>
      </w:r>
      <w:r w:rsidRPr="0025103C">
        <w:t>Appendix</w:t>
      </w:r>
      <w:r w:rsidRPr="004E4D61">
        <w:t xml:space="preserve"> 1</w:t>
      </w:r>
      <w:r>
        <w:t>:</w:t>
      </w:r>
      <w:r w:rsidRPr="004E4D61">
        <w:t xml:space="preserve"> </w:t>
      </w:r>
      <w:r>
        <w:t>T</w:t>
      </w:r>
      <w:r w:rsidRPr="004E4D61">
        <w:t>ourism industry correspondence</w:t>
      </w:r>
      <w:r w:rsidR="0025103C">
        <w:t>’</w:t>
      </w:r>
      <w:r>
        <w:t xml:space="preserve">, cat.no.5249.0, </w:t>
      </w:r>
      <w:r w:rsidR="005D43C2">
        <w:t xml:space="preserve">viewed 19 May 2021, </w:t>
      </w:r>
      <w:r>
        <w:t>&lt;http</w:t>
      </w:r>
      <w:r w:rsidRPr="004E4D61">
        <w:t>s://www.abs.gov.au/Ausstats/abs@.nsf/Previousproducts/5249.0Appendix12013-14?opendocument&amp;tabname=Notes&amp;prodno=5249.0&amp;issue=2013-14&amp;num=&amp;view=</w:t>
      </w:r>
      <w:r w:rsidR="006D5006">
        <w:t>&gt;.</w:t>
      </w:r>
    </w:p>
    <w:p w14:paraId="3D109CC1" w14:textId="2DDDC93E" w:rsidR="00156B52" w:rsidRPr="00951A9C" w:rsidRDefault="00156B52" w:rsidP="00156B52">
      <w:pPr>
        <w:pStyle w:val="References"/>
      </w:pPr>
      <w:r>
        <w:t>——</w:t>
      </w:r>
      <w:r w:rsidRPr="00951A9C">
        <w:t>2019a</w:t>
      </w:r>
      <w:r>
        <w:t>,</w:t>
      </w:r>
      <w:r w:rsidRPr="00951A9C">
        <w:t xml:space="preserve"> </w:t>
      </w:r>
      <w:r w:rsidR="00CF4ADB">
        <w:t>‘</w:t>
      </w:r>
      <w:r w:rsidRPr="00CF4ADB">
        <w:t xml:space="preserve">Characteristics of </w:t>
      </w:r>
      <w:r w:rsidR="006D5006" w:rsidRPr="00CF4ADB">
        <w:t>e</w:t>
      </w:r>
      <w:r w:rsidRPr="00CF4ADB">
        <w:t>mployment, Australia,</w:t>
      </w:r>
      <w:r w:rsidRPr="00951A9C">
        <w:t xml:space="preserve"> August 2014</w:t>
      </w:r>
      <w:r w:rsidR="00CF4ADB">
        <w:t>’</w:t>
      </w:r>
      <w:r w:rsidRPr="00951A9C">
        <w:t xml:space="preserve">, </w:t>
      </w:r>
      <w:r w:rsidR="006D5006">
        <w:t>t</w:t>
      </w:r>
      <w:r w:rsidRPr="00951A9C">
        <w:t xml:space="preserve">able 10, </w:t>
      </w:r>
      <w:r>
        <w:t>cat.no.</w:t>
      </w:r>
      <w:r w:rsidRPr="00951A9C">
        <w:t>6333.0</w:t>
      </w:r>
      <w:r w:rsidR="006D5006">
        <w:t>,</w:t>
      </w:r>
      <w:r w:rsidRPr="00951A9C">
        <w:t xml:space="preserve"> </w:t>
      </w:r>
      <w:r w:rsidR="005D43C2">
        <w:t xml:space="preserve">viewed 19 May 2021, </w:t>
      </w:r>
      <w:hyperlink r:id="rId37" w:history="1">
        <w:r w:rsidR="005D43C2" w:rsidRPr="00411B0F">
          <w:rPr>
            <w:rStyle w:val="Hyperlink"/>
            <w:szCs w:val="18"/>
          </w:rPr>
          <w:t>&lt;https://www.abs.gov.au/AUSSTATS/abs@.nsf/DetailsPage/6333.0August%202019?OpenDocument</w:t>
        </w:r>
      </w:hyperlink>
      <w:r w:rsidR="006D5006">
        <w:t>&gt;.</w:t>
      </w:r>
    </w:p>
    <w:p w14:paraId="415A6703" w14:textId="68E970C6" w:rsidR="00156B52" w:rsidRPr="00951A9C" w:rsidRDefault="00156B52" w:rsidP="00156B52">
      <w:pPr>
        <w:pStyle w:val="References"/>
      </w:pPr>
      <w:r>
        <w:t>——</w:t>
      </w:r>
      <w:r w:rsidRPr="00951A9C">
        <w:t>2019b</w:t>
      </w:r>
      <w:r>
        <w:t>,</w:t>
      </w:r>
      <w:r w:rsidRPr="00951A9C">
        <w:t xml:space="preserve"> </w:t>
      </w:r>
      <w:r w:rsidR="0025103C">
        <w:t>‘</w:t>
      </w:r>
      <w:r w:rsidRPr="00951A9C">
        <w:t xml:space="preserve">Australian </w:t>
      </w:r>
      <w:r w:rsidR="006D5006" w:rsidRPr="00951A9C">
        <w:t>national accounts</w:t>
      </w:r>
      <w:r w:rsidRPr="00951A9C">
        <w:t xml:space="preserve">: Tourism </w:t>
      </w:r>
      <w:r w:rsidR="006D5006" w:rsidRPr="00951A9C">
        <w:t>satellite account</w:t>
      </w:r>
      <w:r w:rsidRPr="00951A9C">
        <w:t>, 2018</w:t>
      </w:r>
      <w:r w:rsidR="006D5006">
        <w:t>—</w:t>
      </w:r>
      <w:r w:rsidRPr="00951A9C">
        <w:t>19</w:t>
      </w:r>
      <w:r w:rsidR="0025103C">
        <w:t>’</w:t>
      </w:r>
      <w:r w:rsidRPr="00951A9C">
        <w:t xml:space="preserve">, </w:t>
      </w:r>
      <w:r>
        <w:t>cat.no.</w:t>
      </w:r>
      <w:r w:rsidRPr="00951A9C">
        <w:t>5249.0</w:t>
      </w:r>
      <w:r w:rsidR="006D5006">
        <w:t>,</w:t>
      </w:r>
      <w:r w:rsidRPr="00951A9C">
        <w:t xml:space="preserve"> </w:t>
      </w:r>
      <w:r w:rsidR="00EC047D">
        <w:t xml:space="preserve">viewed 19 May 2021, </w:t>
      </w:r>
      <w:r>
        <w:t>&lt;http</w:t>
      </w:r>
      <w:r w:rsidRPr="00951A9C">
        <w:t>s://www.abs.gov.au/AusStats/ABS@.nsf/MF/5249.0</w:t>
      </w:r>
      <w:r w:rsidR="006D5006">
        <w:t>&gt;.</w:t>
      </w:r>
    </w:p>
    <w:bookmarkEnd w:id="96"/>
    <w:p w14:paraId="442EC232" w14:textId="2F554084" w:rsidR="00156B52" w:rsidRDefault="00156B52" w:rsidP="00156B52">
      <w:pPr>
        <w:pStyle w:val="References"/>
      </w:pPr>
      <w:r>
        <w:t xml:space="preserve">——2020a, </w:t>
      </w:r>
      <w:r w:rsidRPr="0025103C">
        <w:rPr>
          <w:i/>
          <w:iCs/>
        </w:rPr>
        <w:t xml:space="preserve">Glossary, </w:t>
      </w:r>
      <w:r w:rsidR="006D5006" w:rsidRPr="0025103C">
        <w:rPr>
          <w:i/>
          <w:iCs/>
        </w:rPr>
        <w:t>s</w:t>
      </w:r>
      <w:r w:rsidRPr="0025103C">
        <w:rPr>
          <w:i/>
          <w:iCs/>
        </w:rPr>
        <w:t>elected characteristics of Australian business, 2016</w:t>
      </w:r>
      <w:r w:rsidR="006D5006" w:rsidRPr="0025103C">
        <w:rPr>
          <w:i/>
          <w:iCs/>
        </w:rPr>
        <w:t>—</w:t>
      </w:r>
      <w:r w:rsidRPr="0025103C">
        <w:rPr>
          <w:i/>
          <w:iCs/>
        </w:rPr>
        <w:t>17</w:t>
      </w:r>
      <w:r>
        <w:t xml:space="preserve">, </w:t>
      </w:r>
      <w:r w:rsidR="006D5006">
        <w:t>c</w:t>
      </w:r>
      <w:r>
        <w:t>at.</w:t>
      </w:r>
      <w:r w:rsidR="006D5006">
        <w:t>n</w:t>
      </w:r>
      <w:r>
        <w:t>o.8167.0</w:t>
      </w:r>
      <w:r w:rsidR="0025103C">
        <w:t>,</w:t>
      </w:r>
      <w:r>
        <w:t xml:space="preserve"> </w:t>
      </w:r>
      <w:r w:rsidR="00EC047D">
        <w:t xml:space="preserve">viewed 19 May 2021, </w:t>
      </w:r>
      <w:r>
        <w:t>&lt;http</w:t>
      </w:r>
      <w:r w:rsidRPr="003D31B8">
        <w:t>s://www.abs.gov.au/methodologies/characteristics-australian-business-methodology/2018-19#glossary</w:t>
      </w:r>
      <w:r w:rsidR="006D5006">
        <w:t>&gt;.</w:t>
      </w:r>
    </w:p>
    <w:p w14:paraId="50DCC56A" w14:textId="662DFFF9" w:rsidR="00156B52" w:rsidRPr="00C94549" w:rsidRDefault="00156B52" w:rsidP="00C94549">
      <w:pPr>
        <w:pStyle w:val="References"/>
      </w:pPr>
      <w:r>
        <w:t>——</w:t>
      </w:r>
      <w:r w:rsidRPr="00C94549">
        <w:t xml:space="preserve">2020b, </w:t>
      </w:r>
      <w:r w:rsidR="0025103C" w:rsidRPr="00C94549">
        <w:t xml:space="preserve">‘Counts of Australian businesses, including entries and exits, June 2015 to June 2019: </w:t>
      </w:r>
      <w:r w:rsidRPr="00C94549">
        <w:t xml:space="preserve">Business by main </w:t>
      </w:r>
      <w:r w:rsidR="006D5006" w:rsidRPr="00C94549">
        <w:t>s</w:t>
      </w:r>
      <w:r w:rsidRPr="00C94549">
        <w:t>tate by industry class by employment size ranges, June 2019</w:t>
      </w:r>
      <w:r w:rsidR="00CF4ADB" w:rsidRPr="00C94549">
        <w:t>’</w:t>
      </w:r>
      <w:r w:rsidRPr="00C94549">
        <w:t>, cat.no.8165.0</w:t>
      </w:r>
      <w:r w:rsidR="006D5006" w:rsidRPr="00C94549">
        <w:t>,</w:t>
      </w:r>
      <w:r w:rsidRPr="00C94549">
        <w:t xml:space="preserve"> </w:t>
      </w:r>
      <w:r w:rsidR="00EC047D">
        <w:t xml:space="preserve">viewed 19 May 2021, </w:t>
      </w:r>
      <w:r w:rsidRPr="00C94549">
        <w:t>&lt;https://www.abs.gov.au/AUSSTATS/abs@.nsf/DetailsPage/8165.0June%202015%20to%20June%202019?OpenDocument</w:t>
      </w:r>
      <w:r w:rsidR="006D5006" w:rsidRPr="00C94549">
        <w:t>&gt;.</w:t>
      </w:r>
    </w:p>
    <w:p w14:paraId="408E57C3" w14:textId="37F38104" w:rsidR="00156B52" w:rsidRPr="00C94549" w:rsidRDefault="00156B52" w:rsidP="00C94549">
      <w:pPr>
        <w:pStyle w:val="References"/>
      </w:pPr>
      <w:r w:rsidRPr="00C94549">
        <w:t xml:space="preserve">——2020c, </w:t>
      </w:r>
      <w:r w:rsidR="0025103C" w:rsidRPr="00C94549">
        <w:t xml:space="preserve">‘Characteristics of Australian business, 2018—19: </w:t>
      </w:r>
      <w:r w:rsidRPr="00C94549">
        <w:t>Goods and services innovation by status, industry by employment size</w:t>
      </w:r>
      <w:r w:rsidR="006D5006" w:rsidRPr="00C94549">
        <w:t>’,</w:t>
      </w:r>
      <w:r w:rsidRPr="00C94549">
        <w:t xml:space="preserve"> cat.no.8167.0</w:t>
      </w:r>
      <w:r w:rsidR="0025103C" w:rsidRPr="00C94549">
        <w:t>,</w:t>
      </w:r>
      <w:r w:rsidRPr="00C94549">
        <w:t xml:space="preserve"> </w:t>
      </w:r>
      <w:r w:rsidR="00EC047D">
        <w:t xml:space="preserve">viewed 19 May 2021, </w:t>
      </w:r>
      <w:r w:rsidRPr="00C94549">
        <w:t>&lt;https://www.abs.gov.au/AUSSTATS/abs@.nsf/DetailsPage/8167.02018-19?OpenDocument</w:t>
      </w:r>
      <w:r w:rsidR="0025103C" w:rsidRPr="00C94549">
        <w:rPr>
          <w:rStyle w:val="Hyperlink"/>
          <w:sz w:val="18"/>
        </w:rPr>
        <w:t>&gt;</w:t>
      </w:r>
      <w:r w:rsidRPr="00C94549">
        <w:rPr>
          <w:rStyle w:val="Hyperlink"/>
          <w:sz w:val="18"/>
        </w:rPr>
        <w:t>.</w:t>
      </w:r>
    </w:p>
    <w:p w14:paraId="2FC9AF07" w14:textId="2F1DBEA3" w:rsidR="00156B52" w:rsidRPr="00C94549" w:rsidRDefault="00156B52" w:rsidP="00C94549">
      <w:pPr>
        <w:pStyle w:val="References"/>
      </w:pPr>
      <w:r w:rsidRPr="00C94549">
        <w:t xml:space="preserve">——2020d, </w:t>
      </w:r>
      <w:r w:rsidR="0025103C" w:rsidRPr="00C94549">
        <w:t>‘</w:t>
      </w:r>
      <w:r w:rsidRPr="00C94549">
        <w:t>Skills shortage or deficiency in undertaking core business activities</w:t>
      </w:r>
      <w:r w:rsidR="0025103C" w:rsidRPr="00C94549">
        <w:t>’</w:t>
      </w:r>
      <w:r w:rsidRPr="00C94549">
        <w:t xml:space="preserve">, </w:t>
      </w:r>
      <w:r w:rsidR="00EC047D">
        <w:t xml:space="preserve">viewed 19 May 2021, </w:t>
      </w:r>
      <w:hyperlink r:id="rId38" w:history="1">
        <w:r w:rsidR="00EC047D" w:rsidRPr="00411B0F">
          <w:rPr>
            <w:rStyle w:val="Hyperlink"/>
            <w:sz w:val="18"/>
          </w:rPr>
          <w:t>&lt;http://stat.data.abs.gov.au/Index.aspx?DataSetCode=ABS_IT_SKILLS#</w:t>
        </w:r>
      </w:hyperlink>
      <w:r w:rsidR="0025103C" w:rsidRPr="00C94549">
        <w:t>&gt;.</w:t>
      </w:r>
    </w:p>
    <w:p w14:paraId="674C7B8E" w14:textId="00C66949" w:rsidR="00156B52" w:rsidRPr="00C94549" w:rsidRDefault="00156B52" w:rsidP="00C94549">
      <w:pPr>
        <w:pStyle w:val="References"/>
      </w:pPr>
      <w:r w:rsidRPr="00C94549">
        <w:t xml:space="preserve">——2020e, </w:t>
      </w:r>
      <w:r w:rsidR="0025103C" w:rsidRPr="00C94549">
        <w:t>‘</w:t>
      </w:r>
      <w:r w:rsidRPr="00C94549">
        <w:t xml:space="preserve">Overseas </w:t>
      </w:r>
      <w:r w:rsidR="0025103C" w:rsidRPr="00C94549">
        <w:t>travel statistics, provisional</w:t>
      </w:r>
      <w:r w:rsidRPr="00C94549">
        <w:t>, July 2020</w:t>
      </w:r>
      <w:r w:rsidR="0025103C" w:rsidRPr="00C94549">
        <w:t>’</w:t>
      </w:r>
      <w:r w:rsidRPr="00C94549">
        <w:t>, cat.no.3401.0.55.004</w:t>
      </w:r>
      <w:r w:rsidR="0025103C" w:rsidRPr="00C94549">
        <w:t>,</w:t>
      </w:r>
      <w:r w:rsidRPr="00C94549">
        <w:t xml:space="preserve"> </w:t>
      </w:r>
      <w:r w:rsidR="00EC047D">
        <w:t xml:space="preserve">viewed 19 May 2021, </w:t>
      </w:r>
      <w:hyperlink r:id="rId39" w:history="1">
        <w:r w:rsidR="00EC047D" w:rsidRPr="00411B0F">
          <w:rPr>
            <w:rStyle w:val="Hyperlink"/>
            <w:sz w:val="18"/>
          </w:rPr>
          <w:t>&lt;https://www.abs.gov.au/AUSSTATS/abs@.nsf/0/CC463D195466F311CA25856600258114?Opendocument</w:t>
        </w:r>
      </w:hyperlink>
      <w:r w:rsidR="0025103C" w:rsidRPr="00C94549">
        <w:t>&gt;.</w:t>
      </w:r>
    </w:p>
    <w:p w14:paraId="7C2CD285" w14:textId="2F575682" w:rsidR="00156B52" w:rsidRPr="00951A9C" w:rsidRDefault="00156B52" w:rsidP="00156B52">
      <w:pPr>
        <w:pStyle w:val="References"/>
      </w:pPr>
      <w:r>
        <w:t>——</w:t>
      </w:r>
      <w:r w:rsidRPr="00951A9C">
        <w:t>2020</w:t>
      </w:r>
      <w:r>
        <w:t>f</w:t>
      </w:r>
      <w:r w:rsidRPr="00951A9C">
        <w:t xml:space="preserve">, </w:t>
      </w:r>
      <w:r w:rsidR="0025103C">
        <w:t>‘</w:t>
      </w:r>
      <w:r w:rsidRPr="00951A9C">
        <w:t xml:space="preserve">Tourism </w:t>
      </w:r>
      <w:r w:rsidR="0025103C" w:rsidRPr="00951A9C">
        <w:t>satellite accounts</w:t>
      </w:r>
      <w:r w:rsidRPr="00951A9C">
        <w:t xml:space="preserve">: </w:t>
      </w:r>
      <w:r w:rsidR="0025103C">
        <w:t>Q</w:t>
      </w:r>
      <w:r w:rsidRPr="00951A9C">
        <w:t xml:space="preserve">uarterly tourism labour statistics, Australia, experimental estimates, </w:t>
      </w:r>
      <w:r>
        <w:t>June</w:t>
      </w:r>
      <w:r w:rsidRPr="00951A9C">
        <w:t xml:space="preserve"> 2020</w:t>
      </w:r>
      <w:r w:rsidR="0025103C">
        <w:t>’</w:t>
      </w:r>
      <w:r w:rsidRPr="00951A9C">
        <w:t>,</w:t>
      </w:r>
      <w:r w:rsidRPr="00B3681C">
        <w:t xml:space="preserve"> </w:t>
      </w:r>
      <w:r>
        <w:t>cat.no.</w:t>
      </w:r>
      <w:r w:rsidRPr="00951A9C">
        <w:t>5249.0.55.005</w:t>
      </w:r>
      <w:r w:rsidR="0025103C">
        <w:t>,</w:t>
      </w:r>
      <w:r w:rsidRPr="00951A9C">
        <w:t xml:space="preserve"> </w:t>
      </w:r>
      <w:r w:rsidR="00EC047D">
        <w:t xml:space="preserve">viewed 19 May 2021, </w:t>
      </w:r>
      <w:r>
        <w:t>&lt;http</w:t>
      </w:r>
      <w:r w:rsidRPr="00B3681C">
        <w:t>s://www.abs.gov.au/statistics/economy/national-accounts/australian-national-accounts-tourism-satellite-account/2018-19</w:t>
      </w:r>
      <w:r w:rsidR="0025103C">
        <w:t>&gt;.</w:t>
      </w:r>
    </w:p>
    <w:bookmarkEnd w:id="97"/>
    <w:p w14:paraId="6B5F4182" w14:textId="3943F5A4" w:rsidR="00312AF8" w:rsidRDefault="00312AF8" w:rsidP="005D1323">
      <w:pPr>
        <w:pStyle w:val="References"/>
      </w:pPr>
      <w:r w:rsidRPr="00312AF8">
        <w:t>Advanced Manufacturing Growth Centre</w:t>
      </w:r>
      <w:r>
        <w:t xml:space="preserve"> 2020, ‘</w:t>
      </w:r>
      <w:r w:rsidRPr="00312AF8">
        <w:t>COVID-19 Manufacturer Response Register</w:t>
      </w:r>
      <w:r>
        <w:t>’,</w:t>
      </w:r>
      <w:r w:rsidRPr="00312AF8">
        <w:t xml:space="preserve"> </w:t>
      </w:r>
      <w:r w:rsidR="00EC047D">
        <w:t xml:space="preserve">viewed 19 May 2021, </w:t>
      </w:r>
      <w:r w:rsidR="0092189A">
        <w:t>&lt;</w:t>
      </w:r>
      <w:r w:rsidRPr="00312AF8">
        <w:t>https://www.amgc.org.au/covid-19-manufacturer-response/#faqs</w:t>
      </w:r>
      <w:r w:rsidR="0092189A">
        <w:t>&gt;.</w:t>
      </w:r>
    </w:p>
    <w:p w14:paraId="1F64667A" w14:textId="72F2E9D7" w:rsidR="005D1323" w:rsidRDefault="005D1323" w:rsidP="005D1323">
      <w:pPr>
        <w:pStyle w:val="References"/>
      </w:pPr>
      <w:r>
        <w:t>Alessi, C 2020, ‘</w:t>
      </w:r>
      <w:r w:rsidRPr="00D529DA">
        <w:t>The future of medical technology devices in the time of COVID-19</w:t>
      </w:r>
      <w:r>
        <w:t>’,</w:t>
      </w:r>
      <w:r w:rsidRPr="00D529DA">
        <w:t xml:space="preserve"> </w:t>
      </w:r>
      <w:r w:rsidR="00EC047D">
        <w:t xml:space="preserve">viewed 19 May 2021, </w:t>
      </w:r>
      <w:r w:rsidR="00CF4ADB">
        <w:t>&lt;</w:t>
      </w:r>
      <w:r w:rsidRPr="00D529DA">
        <w:t>https://www.mobihealthnews.com/news/emea/future-medical-technology-devices-time-covid-19</w:t>
      </w:r>
      <w:r w:rsidR="00CF4ADB">
        <w:t>&gt;</w:t>
      </w:r>
      <w:r>
        <w:t xml:space="preserve">. </w:t>
      </w:r>
    </w:p>
    <w:p w14:paraId="69BC273E" w14:textId="7C3C22A1" w:rsidR="005D1323" w:rsidRDefault="005D1323" w:rsidP="005D1323">
      <w:pPr>
        <w:pStyle w:val="References"/>
      </w:pPr>
      <w:r>
        <w:t>Andrews, D 2020</w:t>
      </w:r>
      <w:r w:rsidR="00827B59">
        <w:t>,</w:t>
      </w:r>
      <w:r>
        <w:t xml:space="preserve"> ‘Hotels for heroes expanded to more frontline workers’, </w:t>
      </w:r>
      <w:r w:rsidR="00EC047D">
        <w:t xml:space="preserve">viewed 19 May 2021, </w:t>
      </w:r>
      <w:hyperlink r:id="rId40" w:history="1">
        <w:r w:rsidR="00EC047D" w:rsidRPr="00411B0F">
          <w:rPr>
            <w:rStyle w:val="Hyperlink"/>
            <w:sz w:val="18"/>
          </w:rPr>
          <w:t>&lt;https://www.premier.vic.gov.au/hotels-heroes-expanded-more-frontline-workers</w:t>
        </w:r>
      </w:hyperlink>
      <w:r w:rsidR="00CF4ADB">
        <w:rPr>
          <w:rStyle w:val="Hyperlink"/>
          <w:sz w:val="18"/>
        </w:rPr>
        <w:t>&gt;</w:t>
      </w:r>
      <w:r>
        <w:t>.</w:t>
      </w:r>
    </w:p>
    <w:p w14:paraId="28072D28" w14:textId="7352900F" w:rsidR="00312AF8" w:rsidRDefault="00312AF8" w:rsidP="005D1323">
      <w:pPr>
        <w:pStyle w:val="References"/>
      </w:pPr>
      <w:r>
        <w:t>Andrews, K 2020</w:t>
      </w:r>
      <w:r w:rsidR="00827B59">
        <w:t>,</w:t>
      </w:r>
      <w:r>
        <w:t xml:space="preserve"> ‘</w:t>
      </w:r>
      <w:r w:rsidRPr="00312AF8">
        <w:t>Growing Australia's PPE capability</w:t>
      </w:r>
      <w:r>
        <w:t xml:space="preserve">’, </w:t>
      </w:r>
      <w:r w:rsidR="00EC047D">
        <w:t xml:space="preserve">viewed 19 May 2021, </w:t>
      </w:r>
      <w:r w:rsidR="00156B52">
        <w:t>&lt;http</w:t>
      </w:r>
      <w:r w:rsidRPr="00312AF8">
        <w:t>s://www.minister.industry.gov.au/ministers/karenandrews/media-releases/growing-australias-ppe-capability</w:t>
      </w:r>
      <w:r w:rsidR="00CF4ADB">
        <w:t>&gt;.</w:t>
      </w:r>
    </w:p>
    <w:p w14:paraId="723A55F4" w14:textId="47F4DCB1" w:rsidR="005D1323" w:rsidRPr="00951A9C" w:rsidRDefault="005D1323" w:rsidP="005D1323">
      <w:pPr>
        <w:pStyle w:val="References"/>
      </w:pPr>
      <w:proofErr w:type="spellStart"/>
      <w:r w:rsidRPr="00951A9C">
        <w:t>Archibugi</w:t>
      </w:r>
      <w:proofErr w:type="spellEnd"/>
      <w:r w:rsidRPr="00951A9C">
        <w:t xml:space="preserve">, D, </w:t>
      </w:r>
      <w:proofErr w:type="spellStart"/>
      <w:r>
        <w:t>Filipetti</w:t>
      </w:r>
      <w:proofErr w:type="spellEnd"/>
      <w:r>
        <w:t xml:space="preserve">, A </w:t>
      </w:r>
      <w:r w:rsidR="00CF4ADB">
        <w:t>&amp;</w:t>
      </w:r>
      <w:r>
        <w:t xml:space="preserve"> </w:t>
      </w:r>
      <w:proofErr w:type="spellStart"/>
      <w:r>
        <w:t>Frenz</w:t>
      </w:r>
      <w:proofErr w:type="spellEnd"/>
      <w:r>
        <w:t>, M</w:t>
      </w:r>
      <w:r w:rsidRPr="00951A9C">
        <w:t xml:space="preserve"> 2013</w:t>
      </w:r>
      <w:r w:rsidR="00827B59">
        <w:t>,</w:t>
      </w:r>
      <w:r w:rsidRPr="00951A9C">
        <w:t xml:space="preserve"> ‘Economic crisis and innovation: Is destruction prevailing over accumulation?’</w:t>
      </w:r>
      <w:r w:rsidR="00CF4ADB">
        <w:t>,</w:t>
      </w:r>
      <w:r w:rsidRPr="00951A9C">
        <w:t xml:space="preserve"> </w:t>
      </w:r>
      <w:r w:rsidRPr="00CF4ADB">
        <w:rPr>
          <w:i/>
          <w:iCs/>
        </w:rPr>
        <w:t>Research Policy</w:t>
      </w:r>
      <w:r w:rsidR="00CF4ADB">
        <w:t>, vol.</w:t>
      </w:r>
      <w:r w:rsidRPr="00951A9C">
        <w:t>42</w:t>
      </w:r>
      <w:r w:rsidR="00CF4ADB">
        <w:t>, no.</w:t>
      </w:r>
      <w:r w:rsidRPr="00951A9C">
        <w:t>2</w:t>
      </w:r>
      <w:r w:rsidR="00CF4ADB">
        <w:t>, pp.</w:t>
      </w:r>
      <w:r w:rsidRPr="00951A9C">
        <w:t>303</w:t>
      </w:r>
      <w:r w:rsidR="00CF4ADB">
        <w:t>—</w:t>
      </w:r>
      <w:r w:rsidRPr="00951A9C">
        <w:t>14.</w:t>
      </w:r>
    </w:p>
    <w:p w14:paraId="43006914" w14:textId="6FDEA633" w:rsidR="005D1323" w:rsidRDefault="005D1323" w:rsidP="005D1323">
      <w:pPr>
        <w:pStyle w:val="References"/>
      </w:pPr>
      <w:r>
        <w:t xml:space="preserve">Atkins, S &amp; Kang, A 2017, </w:t>
      </w:r>
      <w:r w:rsidR="00CF4ADB">
        <w:t>‘</w:t>
      </w:r>
      <w:r>
        <w:t xml:space="preserve">Innovation nation: </w:t>
      </w:r>
      <w:r w:rsidR="00CF4ADB">
        <w:t>A</w:t>
      </w:r>
      <w:r>
        <w:t>n update on reforms to Australian bankruptcy and insolvency laws'</w:t>
      </w:r>
      <w:r w:rsidR="00CF4ADB">
        <w:t>,</w:t>
      </w:r>
      <w:r>
        <w:t xml:space="preserve"> </w:t>
      </w:r>
      <w:r>
        <w:rPr>
          <w:i/>
          <w:iCs/>
        </w:rPr>
        <w:t>Insolvency &amp; Restructuring Int'l</w:t>
      </w:r>
      <w:r>
        <w:t xml:space="preserve">, vol.11, </w:t>
      </w:r>
      <w:r w:rsidR="00CF4ADB">
        <w:t>p.</w:t>
      </w:r>
      <w:r>
        <w:t>12.</w:t>
      </w:r>
    </w:p>
    <w:p w14:paraId="665147CC" w14:textId="0EBEDEFB" w:rsidR="00CF4ADB" w:rsidRPr="006B1723" w:rsidRDefault="00CF4ADB" w:rsidP="00CF4ADB">
      <w:pPr>
        <w:pStyle w:val="References"/>
        <w:rPr>
          <w:u w:val="single"/>
        </w:rPr>
      </w:pPr>
      <w:r>
        <w:t xml:space="preserve">Australian </w:t>
      </w:r>
      <w:r w:rsidRPr="00951A9C">
        <w:t>Department of Health 2020</w:t>
      </w:r>
      <w:r>
        <w:t>a</w:t>
      </w:r>
      <w:r w:rsidRPr="00951A9C">
        <w:t xml:space="preserve">, </w:t>
      </w:r>
      <w:r>
        <w:t>‘</w:t>
      </w:r>
      <w:r w:rsidRPr="00951A9C">
        <w:t>COVID-19 infection control training</w:t>
      </w:r>
      <w:r>
        <w:t>’,</w:t>
      </w:r>
      <w:r w:rsidRPr="00951A9C">
        <w:rPr>
          <w:u w:val="single"/>
        </w:rPr>
        <w:t xml:space="preserve"> </w:t>
      </w:r>
      <w:r w:rsidR="00EE6588">
        <w:rPr>
          <w:u w:val="single"/>
        </w:rPr>
        <w:t xml:space="preserve">viewed 19 May 2021, </w:t>
      </w:r>
      <w:hyperlink r:id="rId41" w:history="1">
        <w:r w:rsidR="00EE6588" w:rsidRPr="00411B0F">
          <w:rPr>
            <w:rStyle w:val="Hyperlink"/>
          </w:rPr>
          <w:t>&lt;https://www.health.gov.au/resources/apps-and-tools/covid-19-infection-control-training</w:t>
        </w:r>
      </w:hyperlink>
      <w:r>
        <w:rPr>
          <w:rStyle w:val="Hyperlink"/>
        </w:rPr>
        <w:t>&gt;</w:t>
      </w:r>
      <w:r w:rsidRPr="00CF4ADB">
        <w:rPr>
          <w:rStyle w:val="Hyperlink"/>
        </w:rPr>
        <w:t>.</w:t>
      </w:r>
    </w:p>
    <w:p w14:paraId="573C4E40" w14:textId="35621328" w:rsidR="00CF4ADB" w:rsidRDefault="00CF4ADB" w:rsidP="00CF4ADB">
      <w:pPr>
        <w:pStyle w:val="References"/>
        <w:rPr>
          <w:u w:val="single"/>
        </w:rPr>
      </w:pPr>
      <w:bookmarkStart w:id="99" w:name="_Hlk64644369"/>
      <w:r>
        <w:t>——</w:t>
      </w:r>
      <w:r w:rsidRPr="00951A9C">
        <w:t>2020</w:t>
      </w:r>
      <w:r>
        <w:t>b</w:t>
      </w:r>
      <w:r w:rsidRPr="00951A9C">
        <w:t xml:space="preserve">, </w:t>
      </w:r>
      <w:r>
        <w:t xml:space="preserve">‘ARTG search’, </w:t>
      </w:r>
      <w:r w:rsidR="00EE6588">
        <w:t xml:space="preserve">viewed 19 May 2021, </w:t>
      </w:r>
      <w:r>
        <w:t>&lt;http</w:t>
      </w:r>
      <w:r w:rsidRPr="00E81D41">
        <w:t>s://tga-search.clients.funnelback.com/s/search.html?query=&amp;collection=tga-artg</w:t>
      </w:r>
      <w:r w:rsidR="00EE6588">
        <w:t>&gt;</w:t>
      </w:r>
      <w:r>
        <w:t>.</w:t>
      </w:r>
      <w:bookmarkEnd w:id="99"/>
      <w:r w:rsidRPr="00951A9C">
        <w:rPr>
          <w:u w:val="single"/>
        </w:rPr>
        <w:t xml:space="preserve"> </w:t>
      </w:r>
    </w:p>
    <w:p w14:paraId="3F92D1BB" w14:textId="3E9F6FFE" w:rsidR="00CF4ADB" w:rsidRPr="00312AF8" w:rsidRDefault="00CF4ADB" w:rsidP="00CF4ADB">
      <w:pPr>
        <w:pStyle w:val="References"/>
      </w:pPr>
      <w:r>
        <w:t>——</w:t>
      </w:r>
      <w:r w:rsidRPr="00312AF8">
        <w:t xml:space="preserve">2020c, </w:t>
      </w:r>
      <w:r>
        <w:t>‘</w:t>
      </w:r>
      <w:r w:rsidRPr="00312AF8">
        <w:t>Personal protective equipment (PPE) for the health workforce during COVID-19</w:t>
      </w:r>
      <w:r>
        <w:t xml:space="preserve">’, </w:t>
      </w:r>
      <w:r w:rsidR="00EE6588">
        <w:t xml:space="preserve">viewed 19 May 2021, </w:t>
      </w:r>
      <w:r>
        <w:t>&lt;http</w:t>
      </w:r>
      <w:r w:rsidRPr="00312AF8">
        <w:t>s://www.health.gov.au/news/health-alerts/novel-coronavirus-2019-ncov-health-alert/coronavirus-covid-19-advice-for-the-health-and-disability-sector/personal-protective-equipment-ppe-for-the-health-workforce-during-covid-19</w:t>
      </w:r>
      <w:r>
        <w:t>&gt;.</w:t>
      </w:r>
    </w:p>
    <w:p w14:paraId="7E84BCA9" w14:textId="71C41F06" w:rsidR="00CF4ADB" w:rsidRDefault="00CF4ADB" w:rsidP="00CF4ADB">
      <w:pPr>
        <w:pStyle w:val="References"/>
      </w:pPr>
      <w:r>
        <w:t xml:space="preserve">Australian Department of </w:t>
      </w:r>
      <w:r w:rsidRPr="00312AF8">
        <w:t>Industry, Science, Energy and Resources 202</w:t>
      </w:r>
      <w:r>
        <w:t>0, ‘</w:t>
      </w:r>
      <w:r w:rsidRPr="00312AF8">
        <w:t>Hand sanitiser in Australia</w:t>
      </w:r>
      <w:r>
        <w:t xml:space="preserve">’, </w:t>
      </w:r>
      <w:r w:rsidR="00EE6588">
        <w:t xml:space="preserve">viewed 19 May 2021, </w:t>
      </w:r>
      <w:r>
        <w:t>&lt;http</w:t>
      </w:r>
      <w:r w:rsidRPr="00312AF8">
        <w:t>s://www.industry.gov.au/news-media/hand-sanitiser-in-australia#:~:text=Before%20the%20COVID%2D19%20pandemic,in%20demand%20for%20hand%20sanitiser</w:t>
      </w:r>
      <w:r>
        <w:t>&gt;</w:t>
      </w:r>
      <w:r w:rsidRPr="00312AF8">
        <w:t>.</w:t>
      </w:r>
    </w:p>
    <w:p w14:paraId="7D80959A" w14:textId="3CB342B9" w:rsidR="00CF4ADB" w:rsidRPr="003D31B8" w:rsidRDefault="00CF4ADB" w:rsidP="00CF4ADB">
      <w:pPr>
        <w:pStyle w:val="References"/>
        <w:rPr>
          <w:szCs w:val="18"/>
          <w:u w:val="single"/>
        </w:rPr>
      </w:pPr>
      <w:r>
        <w:t>Australian</w:t>
      </w:r>
      <w:r w:rsidRPr="00951A9C">
        <w:t xml:space="preserve"> Government undated, </w:t>
      </w:r>
      <w:r>
        <w:t>‘</w:t>
      </w:r>
      <w:r w:rsidRPr="00951A9C">
        <w:t xml:space="preserve">Change and growth </w:t>
      </w:r>
      <w:r>
        <w:t>—</w:t>
      </w:r>
      <w:r w:rsidRPr="00951A9C">
        <w:t xml:space="preserve"> </w:t>
      </w:r>
      <w:r w:rsidRPr="00C94549">
        <w:t xml:space="preserve">innovation’, </w:t>
      </w:r>
      <w:r w:rsidR="00EE6588">
        <w:t xml:space="preserve">viewed 19 May 2021, </w:t>
      </w:r>
      <w:r w:rsidRPr="00C94549">
        <w:t>&lt;https://business.gov.au/Change-and-growth/Innovation&gt;.</w:t>
      </w:r>
    </w:p>
    <w:p w14:paraId="48F82929" w14:textId="08B01386" w:rsidR="00CF4ADB" w:rsidRDefault="00CF4ADB" w:rsidP="00CF4ADB">
      <w:pPr>
        <w:pStyle w:val="References"/>
      </w:pPr>
      <w:r>
        <w:rPr>
          <w:szCs w:val="18"/>
        </w:rPr>
        <w:lastRenderedPageBreak/>
        <w:t>——</w:t>
      </w:r>
      <w:r w:rsidRPr="005D1323">
        <w:rPr>
          <w:szCs w:val="18"/>
        </w:rPr>
        <w:t xml:space="preserve">2020, </w:t>
      </w:r>
      <w:r>
        <w:rPr>
          <w:szCs w:val="18"/>
        </w:rPr>
        <w:t>‘</w:t>
      </w:r>
      <w:r w:rsidRPr="005D1323">
        <w:rPr>
          <w:szCs w:val="18"/>
        </w:rPr>
        <w:t>Keeping you and your employees safe d</w:t>
      </w:r>
      <w:r w:rsidRPr="005D1323">
        <w:t>uring COVID-19</w:t>
      </w:r>
      <w:r>
        <w:t>’</w:t>
      </w:r>
      <w:r w:rsidRPr="005D1323">
        <w:t xml:space="preserve">, </w:t>
      </w:r>
      <w:r w:rsidR="00EE6588">
        <w:t xml:space="preserve">viewed 19 May 2021, </w:t>
      </w:r>
      <w:r>
        <w:t>&lt;http</w:t>
      </w:r>
      <w:r w:rsidRPr="005D1323">
        <w:t>s://business.gov.au/Risk-management/Emergency-management/Coronavirus-information-and-support-for-business/Keeping-you-and-your-employees-safe</w:t>
      </w:r>
      <w:r>
        <w:t>&gt;</w:t>
      </w:r>
      <w:r w:rsidRPr="005D1323">
        <w:t>.</w:t>
      </w:r>
    </w:p>
    <w:p w14:paraId="6B1140B8" w14:textId="5CFA0215" w:rsidR="005D1323" w:rsidRPr="00951A9C" w:rsidRDefault="005D1323" w:rsidP="005D1323">
      <w:pPr>
        <w:pStyle w:val="References"/>
      </w:pPr>
      <w:r w:rsidRPr="00951A9C">
        <w:t xml:space="preserve">Australian Industry Group 2020, </w:t>
      </w:r>
      <w:r w:rsidR="007136E5">
        <w:t>‘</w:t>
      </w:r>
      <w:r w:rsidRPr="00951A9C">
        <w:t>Toolbox talks</w:t>
      </w:r>
      <w:r w:rsidR="007136E5">
        <w:t>’</w:t>
      </w:r>
      <w:r w:rsidRPr="00951A9C">
        <w:t xml:space="preserve">, </w:t>
      </w:r>
      <w:r w:rsidR="00EE6588">
        <w:t xml:space="preserve">viewed 19 May 2021, </w:t>
      </w:r>
      <w:r w:rsidR="00156B52">
        <w:t>&lt;http</w:t>
      </w:r>
      <w:r w:rsidRPr="00951A9C">
        <w:t>s://www.aigroup.com.au/resourcecentre/safety/toolbox-talks/</w:t>
      </w:r>
      <w:r w:rsidR="00CF4ADB">
        <w:t>&gt;</w:t>
      </w:r>
      <w:r w:rsidRPr="00951A9C">
        <w:t>.</w:t>
      </w:r>
    </w:p>
    <w:p w14:paraId="0FECC856" w14:textId="01311017" w:rsidR="005D1323" w:rsidRPr="00CF4ADB" w:rsidRDefault="005D1323" w:rsidP="005D1323">
      <w:pPr>
        <w:pStyle w:val="References"/>
      </w:pPr>
      <w:r w:rsidRPr="00951A9C">
        <w:t xml:space="preserve">Australian Public Service Commission 2020, </w:t>
      </w:r>
      <w:r w:rsidR="00CF4ADB">
        <w:t>‘</w:t>
      </w:r>
      <w:r w:rsidRPr="00951A9C">
        <w:t xml:space="preserve">APS </w:t>
      </w:r>
      <w:r w:rsidR="007136E5" w:rsidRPr="00951A9C">
        <w:t xml:space="preserve">workforce management frequently asked questions </w:t>
      </w:r>
      <w:r w:rsidR="00CF4ADB">
        <w:t>— s</w:t>
      </w:r>
      <w:r w:rsidRPr="00951A9C">
        <w:t>urge requests and surge placements</w:t>
      </w:r>
      <w:r w:rsidR="00CF4ADB">
        <w:t>’</w:t>
      </w:r>
      <w:r w:rsidRPr="00CF4ADB">
        <w:t xml:space="preserve">, </w:t>
      </w:r>
      <w:r w:rsidR="00EE6588">
        <w:t xml:space="preserve">viewed 19 May 2021, </w:t>
      </w:r>
      <w:r w:rsidR="00156B52" w:rsidRPr="00CF4ADB">
        <w:t>&lt;http</w:t>
      </w:r>
      <w:r w:rsidRPr="00CF4ADB">
        <w:t>s://www.apsc.gov.au/aps-workforce-management-frequently-asked-questions#:~:text=Surge%20requests%20are%20currently%20for,be%20met%20through%20current%20resourcing</w:t>
      </w:r>
      <w:r w:rsidR="00CF4ADB">
        <w:t>&gt;</w:t>
      </w:r>
      <w:r w:rsidRPr="00CF4ADB">
        <w:t>.</w:t>
      </w:r>
    </w:p>
    <w:p w14:paraId="09CE3787" w14:textId="13ED0303" w:rsidR="005D1323" w:rsidRPr="00951A9C" w:rsidRDefault="005D1323" w:rsidP="005D1323">
      <w:pPr>
        <w:pStyle w:val="References"/>
      </w:pPr>
      <w:r w:rsidRPr="00951A9C">
        <w:t xml:space="preserve">Bar Am, J, </w:t>
      </w:r>
      <w:proofErr w:type="spellStart"/>
      <w:r>
        <w:t>Furstenthal</w:t>
      </w:r>
      <w:proofErr w:type="spellEnd"/>
      <w:r>
        <w:t xml:space="preserve">, L, Jorge, F </w:t>
      </w:r>
      <w:r w:rsidR="00CF4ADB">
        <w:t>&amp;</w:t>
      </w:r>
      <w:r>
        <w:t xml:space="preserve"> Roth, E</w:t>
      </w:r>
      <w:r w:rsidR="00CF4ADB">
        <w:t xml:space="preserve"> </w:t>
      </w:r>
      <w:r w:rsidRPr="00951A9C">
        <w:t>2020</w:t>
      </w:r>
      <w:r w:rsidR="00CF4ADB">
        <w:t>,</w:t>
      </w:r>
      <w:r w:rsidRPr="00951A9C">
        <w:t xml:space="preserve"> </w:t>
      </w:r>
      <w:r>
        <w:t>‘</w:t>
      </w:r>
      <w:r w:rsidRPr="00951A9C">
        <w:t>Innovation in a crisis: Why it is more critical than ever’</w:t>
      </w:r>
      <w:r w:rsidR="00CF4ADB">
        <w:t>,</w:t>
      </w:r>
      <w:r w:rsidRPr="00951A9C">
        <w:t xml:space="preserve"> </w:t>
      </w:r>
      <w:r w:rsidR="00EE6588">
        <w:t xml:space="preserve">viewed 19 May 2021, </w:t>
      </w:r>
      <w:r w:rsidR="00156B52">
        <w:t>&lt;http</w:t>
      </w:r>
      <w:r w:rsidRPr="00951A9C">
        <w:t>s://www.mckinsey.com/business-functions/strategy-and-corporate-finance/our-insights/innovation-in-a-crisis-why-it-is-more-critical-than-ever?cid=other-eml-cls-mip-mck&amp;hlkid=23b18edd3c9e4cc89a57caf3d75af077&amp;hctky=10099584&amp;hdpid=16868b1a-0b45-4fc3-9892-766eee918abc#</w:t>
      </w:r>
      <w:r w:rsidR="00CF4ADB">
        <w:t>&gt;</w:t>
      </w:r>
      <w:r w:rsidRPr="00951A9C">
        <w:t>.</w:t>
      </w:r>
    </w:p>
    <w:p w14:paraId="618280DF" w14:textId="6C033BA5" w:rsidR="00312AF8" w:rsidRPr="006338A4" w:rsidRDefault="00312AF8" w:rsidP="005D1323">
      <w:pPr>
        <w:pStyle w:val="References"/>
        <w:rPr>
          <w:szCs w:val="18"/>
        </w:rPr>
      </w:pPr>
      <w:r w:rsidRPr="006338A4">
        <w:rPr>
          <w:szCs w:val="18"/>
        </w:rPr>
        <w:t>Barilaro, J 2020, ‘PPE manufacturing to skyrocket in NSW’,</w:t>
      </w:r>
      <w:r w:rsidR="00EE6588" w:rsidRPr="006338A4">
        <w:rPr>
          <w:szCs w:val="18"/>
        </w:rPr>
        <w:t xml:space="preserve"> viewed 19 May 2021,</w:t>
      </w:r>
      <w:r w:rsidRPr="006338A4">
        <w:rPr>
          <w:szCs w:val="18"/>
        </w:rPr>
        <w:t xml:space="preserve"> </w:t>
      </w:r>
      <w:r w:rsidR="00156B52" w:rsidRPr="006338A4">
        <w:rPr>
          <w:szCs w:val="18"/>
        </w:rPr>
        <w:t>&lt;http</w:t>
      </w:r>
      <w:r w:rsidRPr="006338A4">
        <w:rPr>
          <w:szCs w:val="18"/>
        </w:rPr>
        <w:t>s://www.nsw.gov.au/media-releases/ppe-manufacturing-to-skyrocket-nsw</w:t>
      </w:r>
      <w:r w:rsidR="00CF4ADB" w:rsidRPr="006338A4">
        <w:rPr>
          <w:szCs w:val="18"/>
        </w:rPr>
        <w:t>&gt;.</w:t>
      </w:r>
    </w:p>
    <w:p w14:paraId="4734F6EE" w14:textId="13CC4F51" w:rsidR="005D1323" w:rsidRPr="006338A4" w:rsidRDefault="005D1323" w:rsidP="005D1323">
      <w:pPr>
        <w:pStyle w:val="References"/>
        <w:rPr>
          <w:szCs w:val="18"/>
        </w:rPr>
      </w:pPr>
      <w:r w:rsidRPr="006338A4">
        <w:rPr>
          <w:szCs w:val="18"/>
        </w:rPr>
        <w:t>BDO 2020</w:t>
      </w:r>
      <w:r w:rsidRPr="006338A4">
        <w:rPr>
          <w:i/>
          <w:iCs/>
          <w:szCs w:val="18"/>
        </w:rPr>
        <w:t>, Report on the profitability and viability of the Australian aged care industry</w:t>
      </w:r>
      <w:r w:rsidR="007136E5" w:rsidRPr="006338A4">
        <w:rPr>
          <w:i/>
          <w:iCs/>
          <w:szCs w:val="18"/>
        </w:rPr>
        <w:t>: Research paper</w:t>
      </w:r>
      <w:r w:rsidR="007136E5" w:rsidRPr="006338A4">
        <w:rPr>
          <w:szCs w:val="18"/>
        </w:rPr>
        <w:t>,</w:t>
      </w:r>
      <w:r w:rsidRPr="006338A4">
        <w:rPr>
          <w:szCs w:val="18"/>
        </w:rPr>
        <w:t xml:space="preserve"> Royal Commission into Aged Care Quality and Safety, </w:t>
      </w:r>
      <w:r w:rsidR="00156B52" w:rsidRPr="006338A4">
        <w:rPr>
          <w:szCs w:val="18"/>
        </w:rPr>
        <w:t>&lt;http</w:t>
      </w:r>
      <w:r w:rsidRPr="006338A4">
        <w:rPr>
          <w:szCs w:val="18"/>
        </w:rPr>
        <w:t>s://agedcare.royalcommission.gov.au/sites/default/files/2020-09/research-paper-12-report-on-profitability-and-viability-of-australian-aged-care-industry.pdf</w:t>
      </w:r>
      <w:r w:rsidR="00CF4ADB" w:rsidRPr="006338A4">
        <w:rPr>
          <w:szCs w:val="18"/>
        </w:rPr>
        <w:t>&gt;</w:t>
      </w:r>
      <w:r w:rsidRPr="006338A4">
        <w:rPr>
          <w:szCs w:val="18"/>
        </w:rPr>
        <w:t>.</w:t>
      </w:r>
    </w:p>
    <w:p w14:paraId="55F1EDD7" w14:textId="372B4A14" w:rsidR="005D1323" w:rsidRPr="006338A4" w:rsidRDefault="005D1323" w:rsidP="005D1323">
      <w:pPr>
        <w:pStyle w:val="References"/>
        <w:rPr>
          <w:szCs w:val="18"/>
        </w:rPr>
      </w:pPr>
      <w:r w:rsidRPr="006338A4">
        <w:rPr>
          <w:szCs w:val="18"/>
        </w:rPr>
        <w:t>Carey, A 2020</w:t>
      </w:r>
      <w:r w:rsidR="00827B59" w:rsidRPr="006338A4">
        <w:rPr>
          <w:szCs w:val="18"/>
        </w:rPr>
        <w:t>,</w:t>
      </w:r>
      <w:r w:rsidRPr="006338A4">
        <w:rPr>
          <w:szCs w:val="18"/>
        </w:rPr>
        <w:t xml:space="preserve"> ‘</w:t>
      </w:r>
      <w:proofErr w:type="spellStart"/>
      <w:r w:rsidRPr="006338A4">
        <w:rPr>
          <w:szCs w:val="18"/>
        </w:rPr>
        <w:t>JobKeeper</w:t>
      </w:r>
      <w:proofErr w:type="spellEnd"/>
      <w:r w:rsidRPr="006338A4">
        <w:rPr>
          <w:szCs w:val="18"/>
        </w:rPr>
        <w:t xml:space="preserve"> scheme backfires, creates </w:t>
      </w:r>
      <w:r w:rsidR="00CF4ADB" w:rsidRPr="006338A4">
        <w:rPr>
          <w:szCs w:val="18"/>
        </w:rPr>
        <w:t>“</w:t>
      </w:r>
      <w:r w:rsidRPr="006338A4">
        <w:rPr>
          <w:szCs w:val="18"/>
        </w:rPr>
        <w:t>zombie</w:t>
      </w:r>
      <w:r w:rsidR="00CF4ADB" w:rsidRPr="006338A4">
        <w:rPr>
          <w:szCs w:val="18"/>
        </w:rPr>
        <w:t>”</w:t>
      </w:r>
      <w:r w:rsidRPr="006338A4">
        <w:rPr>
          <w:szCs w:val="18"/>
        </w:rPr>
        <w:t xml:space="preserve"> businesses’</w:t>
      </w:r>
      <w:r w:rsidR="00CF4ADB" w:rsidRPr="006338A4">
        <w:rPr>
          <w:szCs w:val="18"/>
        </w:rPr>
        <w:t>,</w:t>
      </w:r>
      <w:r w:rsidRPr="006338A4">
        <w:rPr>
          <w:szCs w:val="18"/>
        </w:rPr>
        <w:t xml:space="preserve"> </w:t>
      </w:r>
      <w:r w:rsidR="002C4D61" w:rsidRPr="006338A4">
        <w:rPr>
          <w:szCs w:val="18"/>
        </w:rPr>
        <w:t xml:space="preserve">viewed 19 May 2021, </w:t>
      </w:r>
      <w:r w:rsidR="00156B52" w:rsidRPr="006338A4">
        <w:rPr>
          <w:szCs w:val="18"/>
        </w:rPr>
        <w:t>&lt;http</w:t>
      </w:r>
      <w:r w:rsidRPr="006338A4">
        <w:rPr>
          <w:szCs w:val="18"/>
        </w:rPr>
        <w:t>s://www.news.com.au/finance/economy/australian-economy/jobkeeper-scheme-backfires-creates-zombie-businesses/news-story/3aa27510db26a89fe5f5a7c413e80261</w:t>
      </w:r>
      <w:r w:rsidR="00CF4ADB" w:rsidRPr="006338A4">
        <w:rPr>
          <w:szCs w:val="18"/>
        </w:rPr>
        <w:t>&gt;</w:t>
      </w:r>
      <w:r w:rsidRPr="006338A4">
        <w:rPr>
          <w:szCs w:val="18"/>
        </w:rPr>
        <w:t>.</w:t>
      </w:r>
    </w:p>
    <w:p w14:paraId="7B5541E1" w14:textId="1752457E" w:rsidR="005D1323" w:rsidRPr="006338A4" w:rsidRDefault="005D1323" w:rsidP="005D1323">
      <w:pPr>
        <w:pStyle w:val="References"/>
        <w:rPr>
          <w:szCs w:val="18"/>
        </w:rPr>
      </w:pPr>
      <w:r w:rsidRPr="006338A4">
        <w:rPr>
          <w:szCs w:val="18"/>
        </w:rPr>
        <w:t>Cowling, M, Brown, R &amp; Rocha, A 2020, ‘Did you save some cash for a rainy COVID-19 day? The crisis and SMEs</w:t>
      </w:r>
      <w:r w:rsidR="007136E5" w:rsidRPr="006338A4">
        <w:rPr>
          <w:szCs w:val="18"/>
        </w:rPr>
        <w:t xml:space="preserve">’, </w:t>
      </w:r>
      <w:r w:rsidRPr="006338A4">
        <w:rPr>
          <w:i/>
          <w:iCs/>
          <w:szCs w:val="18"/>
        </w:rPr>
        <w:t>International Small Business Journal</w:t>
      </w:r>
      <w:r w:rsidRPr="006338A4">
        <w:rPr>
          <w:szCs w:val="18"/>
        </w:rPr>
        <w:t xml:space="preserve">, vol.38, no.7, </w:t>
      </w:r>
      <w:r w:rsidR="007136E5" w:rsidRPr="006338A4">
        <w:rPr>
          <w:szCs w:val="18"/>
        </w:rPr>
        <w:t>pp.</w:t>
      </w:r>
      <w:r w:rsidRPr="006338A4">
        <w:rPr>
          <w:szCs w:val="18"/>
        </w:rPr>
        <w:t>593</w:t>
      </w:r>
      <w:r w:rsidR="007136E5" w:rsidRPr="006338A4">
        <w:rPr>
          <w:szCs w:val="18"/>
        </w:rPr>
        <w:t>—</w:t>
      </w:r>
      <w:r w:rsidRPr="006338A4">
        <w:rPr>
          <w:szCs w:val="18"/>
        </w:rPr>
        <w:t>604.</w:t>
      </w:r>
    </w:p>
    <w:p w14:paraId="10CD498E" w14:textId="19E92F21" w:rsidR="005D1323" w:rsidRPr="006338A4" w:rsidRDefault="005D1323" w:rsidP="005D1323">
      <w:pPr>
        <w:pStyle w:val="References"/>
        <w:rPr>
          <w:szCs w:val="18"/>
          <w:u w:val="single"/>
        </w:rPr>
      </w:pPr>
      <w:proofErr w:type="spellStart"/>
      <w:r w:rsidRPr="006338A4">
        <w:rPr>
          <w:szCs w:val="18"/>
        </w:rPr>
        <w:t>Cranenburgh</w:t>
      </w:r>
      <w:proofErr w:type="spellEnd"/>
      <w:r w:rsidRPr="006338A4">
        <w:rPr>
          <w:szCs w:val="18"/>
        </w:rPr>
        <w:t xml:space="preserve">, N 2020 ‘Pandemic-driven innovation could change the face of </w:t>
      </w:r>
      <w:proofErr w:type="spellStart"/>
      <w:r w:rsidRPr="006338A4">
        <w:rPr>
          <w:szCs w:val="18"/>
        </w:rPr>
        <w:t>medtech</w:t>
      </w:r>
      <w:proofErr w:type="spellEnd"/>
      <w:r w:rsidRPr="006338A4">
        <w:rPr>
          <w:szCs w:val="18"/>
        </w:rPr>
        <w:t xml:space="preserve"> collaboration’, </w:t>
      </w:r>
      <w:r w:rsidR="002C4D61" w:rsidRPr="006338A4">
        <w:rPr>
          <w:szCs w:val="18"/>
        </w:rPr>
        <w:t xml:space="preserve">viewed 19 May 2021, </w:t>
      </w:r>
      <w:hyperlink r:id="rId42" w:history="1">
        <w:r w:rsidR="002C4D61" w:rsidRPr="006338A4">
          <w:rPr>
            <w:rStyle w:val="Hyperlink"/>
            <w:sz w:val="18"/>
            <w:szCs w:val="18"/>
          </w:rPr>
          <w:t>&lt;https://www.createdigital.org.au/pandemic-driven-innovation-change-face-medtech-collaboration/</w:t>
        </w:r>
      </w:hyperlink>
      <w:r w:rsidR="007136E5" w:rsidRPr="006338A4">
        <w:rPr>
          <w:rStyle w:val="Hyperlink"/>
          <w:sz w:val="18"/>
          <w:szCs w:val="18"/>
        </w:rPr>
        <w:t>&gt;.</w:t>
      </w:r>
    </w:p>
    <w:p w14:paraId="39C52B96" w14:textId="03102411" w:rsidR="005D1323" w:rsidRPr="006338A4" w:rsidRDefault="005D1323" w:rsidP="00C43D94">
      <w:pPr>
        <w:pStyle w:val="References"/>
        <w:rPr>
          <w:szCs w:val="18"/>
          <w:u w:val="single"/>
        </w:rPr>
      </w:pPr>
      <w:r w:rsidRPr="006338A4">
        <w:rPr>
          <w:szCs w:val="18"/>
        </w:rPr>
        <w:t xml:space="preserve">Deloitte Access Economics 2020, </w:t>
      </w:r>
      <w:r w:rsidRPr="006338A4">
        <w:rPr>
          <w:i/>
          <w:iCs/>
          <w:szCs w:val="18"/>
        </w:rPr>
        <w:t xml:space="preserve">Aged care reform: </w:t>
      </w:r>
      <w:r w:rsidR="007136E5" w:rsidRPr="006338A4">
        <w:rPr>
          <w:i/>
          <w:iCs/>
          <w:szCs w:val="18"/>
        </w:rPr>
        <w:t>P</w:t>
      </w:r>
      <w:r w:rsidRPr="006338A4">
        <w:rPr>
          <w:i/>
          <w:iCs/>
          <w:szCs w:val="18"/>
        </w:rPr>
        <w:t>rojecting future impacts: A report for the Royal Commission</w:t>
      </w:r>
      <w:r w:rsidR="00C43D94" w:rsidRPr="006338A4">
        <w:rPr>
          <w:i/>
          <w:iCs/>
          <w:szCs w:val="18"/>
        </w:rPr>
        <w:t xml:space="preserve"> into </w:t>
      </w:r>
      <w:r w:rsidRPr="00802169">
        <w:rPr>
          <w:i/>
          <w:iCs/>
          <w:szCs w:val="18"/>
        </w:rPr>
        <w:t>Aged</w:t>
      </w:r>
      <w:r w:rsidRPr="006338A4">
        <w:rPr>
          <w:i/>
          <w:iCs/>
          <w:szCs w:val="18"/>
        </w:rPr>
        <w:t xml:space="preserve"> Care Quality and Safety</w:t>
      </w:r>
      <w:r w:rsidRPr="006338A4">
        <w:rPr>
          <w:szCs w:val="18"/>
        </w:rPr>
        <w:t xml:space="preserve">, </w:t>
      </w:r>
      <w:r w:rsidR="00156B52" w:rsidRPr="006338A4">
        <w:rPr>
          <w:szCs w:val="18"/>
        </w:rPr>
        <w:t>&lt;http</w:t>
      </w:r>
      <w:r w:rsidRPr="006338A4">
        <w:rPr>
          <w:szCs w:val="18"/>
        </w:rPr>
        <w:t>s://agedcare.royalcommission.gov.au/sites/default/files/2020-09/research-paper-11-aged-care-reform-projecting-future-impacts.pdf</w:t>
      </w:r>
      <w:r w:rsidR="007136E5" w:rsidRPr="006338A4">
        <w:rPr>
          <w:szCs w:val="18"/>
        </w:rPr>
        <w:t>&gt;.</w:t>
      </w:r>
    </w:p>
    <w:p w14:paraId="5C25F760" w14:textId="00CD15F9" w:rsidR="005D1323" w:rsidRPr="006338A4" w:rsidRDefault="005D1323" w:rsidP="005D1323">
      <w:pPr>
        <w:pStyle w:val="References"/>
        <w:rPr>
          <w:szCs w:val="18"/>
        </w:rPr>
      </w:pPr>
      <w:r w:rsidRPr="006338A4">
        <w:rPr>
          <w:szCs w:val="18"/>
        </w:rPr>
        <w:t xml:space="preserve">Forbes, 2020, ‘How to pivot successfully in business’, </w:t>
      </w:r>
      <w:r w:rsidR="002C4D61" w:rsidRPr="006338A4">
        <w:rPr>
          <w:szCs w:val="18"/>
        </w:rPr>
        <w:t xml:space="preserve">viewed 19 May 2021, </w:t>
      </w:r>
      <w:r w:rsidR="00156B52" w:rsidRPr="006338A4">
        <w:rPr>
          <w:szCs w:val="18"/>
        </w:rPr>
        <w:t>&lt;http</w:t>
      </w:r>
      <w:r w:rsidRPr="006338A4">
        <w:rPr>
          <w:szCs w:val="18"/>
        </w:rPr>
        <w:t>s://www.forbes.com/sites/theyec/2020/07/03/how-to-pivot-successfully-in-business/?sh=2974c46f7316</w:t>
      </w:r>
      <w:r w:rsidR="007136E5" w:rsidRPr="006338A4">
        <w:rPr>
          <w:szCs w:val="18"/>
        </w:rPr>
        <w:t>&gt;</w:t>
      </w:r>
      <w:r w:rsidRPr="006338A4">
        <w:rPr>
          <w:szCs w:val="18"/>
        </w:rPr>
        <w:t>.</w:t>
      </w:r>
    </w:p>
    <w:p w14:paraId="37900E91" w14:textId="26C363BF" w:rsidR="005D1323" w:rsidRPr="006338A4" w:rsidRDefault="005D1323" w:rsidP="005D1323">
      <w:pPr>
        <w:pStyle w:val="References"/>
        <w:rPr>
          <w:szCs w:val="18"/>
        </w:rPr>
      </w:pPr>
      <w:r w:rsidRPr="006338A4">
        <w:rPr>
          <w:szCs w:val="18"/>
        </w:rPr>
        <w:t xml:space="preserve">Hausman, A &amp; Johnston, WJ 2014, ‘The role of innovation in driving the economy: Lessons from the </w:t>
      </w:r>
      <w:r w:rsidR="00827B59" w:rsidRPr="006338A4">
        <w:rPr>
          <w:szCs w:val="18"/>
        </w:rPr>
        <w:t>Global Financial Crisis’</w:t>
      </w:r>
      <w:r w:rsidR="007136E5" w:rsidRPr="006338A4">
        <w:rPr>
          <w:szCs w:val="18"/>
        </w:rPr>
        <w:t>,</w:t>
      </w:r>
      <w:r w:rsidRPr="006338A4">
        <w:rPr>
          <w:szCs w:val="18"/>
        </w:rPr>
        <w:t xml:space="preserve"> </w:t>
      </w:r>
      <w:r w:rsidRPr="006338A4">
        <w:rPr>
          <w:i/>
          <w:iCs/>
          <w:szCs w:val="18"/>
        </w:rPr>
        <w:t>Journal of Business Research</w:t>
      </w:r>
      <w:r w:rsidRPr="006338A4">
        <w:rPr>
          <w:szCs w:val="18"/>
        </w:rPr>
        <w:t xml:space="preserve">, vol.67, no.1, </w:t>
      </w:r>
      <w:r w:rsidR="007136E5" w:rsidRPr="006338A4">
        <w:rPr>
          <w:szCs w:val="18"/>
        </w:rPr>
        <w:t>pp.</w:t>
      </w:r>
      <w:r w:rsidRPr="006338A4">
        <w:rPr>
          <w:szCs w:val="18"/>
        </w:rPr>
        <w:t>2720</w:t>
      </w:r>
      <w:r w:rsidR="007136E5" w:rsidRPr="006338A4">
        <w:rPr>
          <w:szCs w:val="18"/>
        </w:rPr>
        <w:t>—</w:t>
      </w:r>
      <w:r w:rsidRPr="006338A4">
        <w:rPr>
          <w:szCs w:val="18"/>
        </w:rPr>
        <w:t>6.</w:t>
      </w:r>
    </w:p>
    <w:p w14:paraId="2C8BB1B6" w14:textId="4477A5A5" w:rsidR="005D1323" w:rsidRPr="006338A4" w:rsidRDefault="005D1323" w:rsidP="005D1323">
      <w:pPr>
        <w:pStyle w:val="References"/>
        <w:rPr>
          <w:szCs w:val="18"/>
        </w:rPr>
      </w:pPr>
      <w:r w:rsidRPr="006338A4">
        <w:rPr>
          <w:szCs w:val="18"/>
        </w:rPr>
        <w:t xml:space="preserve">Marshall, S 2020 ‘Health heroes’ hotel’, </w:t>
      </w:r>
      <w:r w:rsidR="002C4D61" w:rsidRPr="006338A4">
        <w:rPr>
          <w:szCs w:val="18"/>
        </w:rPr>
        <w:t>viewed 19 May 2021, https://www.premier.sa.gov.au/news/media-releases/news/health-heroes-hotel</w:t>
      </w:r>
      <w:r w:rsidR="007136E5" w:rsidRPr="006338A4">
        <w:rPr>
          <w:szCs w:val="18"/>
        </w:rPr>
        <w:t>&gt;</w:t>
      </w:r>
      <w:r w:rsidRPr="006338A4">
        <w:rPr>
          <w:szCs w:val="18"/>
        </w:rPr>
        <w:t>.</w:t>
      </w:r>
    </w:p>
    <w:p w14:paraId="61C822F6" w14:textId="64EFA8F3" w:rsidR="00752F8D" w:rsidRPr="006338A4" w:rsidRDefault="00752F8D" w:rsidP="005D1323">
      <w:pPr>
        <w:pStyle w:val="References"/>
        <w:rPr>
          <w:szCs w:val="18"/>
        </w:rPr>
      </w:pPr>
      <w:r w:rsidRPr="006338A4">
        <w:rPr>
          <w:szCs w:val="18"/>
        </w:rPr>
        <w:t xml:space="preserve">Naidu, R, Stanwick, J &amp; Frazer, K 2020, ‘Glossary of VET’, NCVER, Adelaide, </w:t>
      </w:r>
      <w:r w:rsidR="002C4D61" w:rsidRPr="006338A4">
        <w:rPr>
          <w:szCs w:val="18"/>
        </w:rPr>
        <w:t xml:space="preserve">viewed 18 May 2021, </w:t>
      </w:r>
      <w:r w:rsidRPr="006338A4">
        <w:rPr>
          <w:szCs w:val="18"/>
        </w:rPr>
        <w:t>&lt; https://www.voced.edu.au/vet-knowledge-bank-glossary-vet&gt;.</w:t>
      </w:r>
    </w:p>
    <w:p w14:paraId="062D4F37" w14:textId="4B923545" w:rsidR="005D1323" w:rsidRPr="006338A4" w:rsidRDefault="005D1323" w:rsidP="005D1323">
      <w:pPr>
        <w:pStyle w:val="References"/>
        <w:rPr>
          <w:szCs w:val="18"/>
        </w:rPr>
      </w:pPr>
      <w:r w:rsidRPr="006338A4">
        <w:rPr>
          <w:szCs w:val="18"/>
        </w:rPr>
        <w:t xml:space="preserve">O’Dwyer, L </w:t>
      </w:r>
      <w:r w:rsidR="007136E5" w:rsidRPr="006338A4">
        <w:rPr>
          <w:szCs w:val="18"/>
        </w:rPr>
        <w:t>&amp;</w:t>
      </w:r>
      <w:r w:rsidRPr="006338A4">
        <w:rPr>
          <w:szCs w:val="18"/>
        </w:rPr>
        <w:t xml:space="preserve"> Mihelic, M 2021</w:t>
      </w:r>
      <w:r w:rsidR="007136E5" w:rsidRPr="006338A4">
        <w:rPr>
          <w:szCs w:val="18"/>
        </w:rPr>
        <w:t>,</w:t>
      </w:r>
      <w:r w:rsidRPr="006338A4">
        <w:rPr>
          <w:szCs w:val="18"/>
        </w:rPr>
        <w:t xml:space="preserve"> ‘Provision of foundation skills training by community education providers in regional Australia’, NCVER, </w:t>
      </w:r>
      <w:r w:rsidR="007136E5" w:rsidRPr="006338A4">
        <w:rPr>
          <w:szCs w:val="18"/>
        </w:rPr>
        <w:t xml:space="preserve">Adelaide, </w:t>
      </w:r>
      <w:hyperlink r:id="rId43" w:history="1">
        <w:r w:rsidR="00156B52" w:rsidRPr="006338A4">
          <w:rPr>
            <w:szCs w:val="18"/>
          </w:rPr>
          <w:t>&lt;http</w:t>
        </w:r>
        <w:r w:rsidRPr="006338A4">
          <w:rPr>
            <w:szCs w:val="18"/>
          </w:rPr>
          <w:t>s://www.ncver.edu.au/research-and-statistics/publications/all-publications/provision-of-foundation-skills-training-by-community-education-providers-in-regional-australia</w:t>
        </w:r>
      </w:hyperlink>
      <w:r w:rsidR="007136E5" w:rsidRPr="006338A4">
        <w:rPr>
          <w:szCs w:val="18"/>
        </w:rPr>
        <w:t>&gt;</w:t>
      </w:r>
      <w:r w:rsidRPr="006338A4">
        <w:rPr>
          <w:szCs w:val="18"/>
        </w:rPr>
        <w:t>.</w:t>
      </w:r>
    </w:p>
    <w:p w14:paraId="4312805E" w14:textId="7AF32593" w:rsidR="00C94549" w:rsidRPr="006338A4" w:rsidRDefault="00C94549" w:rsidP="00C94549">
      <w:pPr>
        <w:pStyle w:val="References"/>
        <w:rPr>
          <w:szCs w:val="18"/>
        </w:rPr>
      </w:pPr>
      <w:r w:rsidRPr="006338A4">
        <w:rPr>
          <w:szCs w:val="18"/>
        </w:rPr>
        <w:t>OECD 2020, ‘Tourism Policy Responses to the coronavirus (COVID-19)’, viewed 19 May 2021, &lt;https://www.oecd.org/coronavirus/policy-responses/tourism-policy-responses-to-the-coronaviruscovid-19-6466aa20/&gt;.</w:t>
      </w:r>
    </w:p>
    <w:p w14:paraId="5CF57BD3" w14:textId="49266B4F" w:rsidR="00D95476" w:rsidRPr="006338A4" w:rsidRDefault="00D95476" w:rsidP="00D95476">
      <w:pPr>
        <w:pStyle w:val="References"/>
        <w:rPr>
          <w:b/>
          <w:bCs/>
          <w:szCs w:val="18"/>
        </w:rPr>
      </w:pPr>
      <w:proofErr w:type="spellStart"/>
      <w:r w:rsidRPr="006338A4">
        <w:rPr>
          <w:szCs w:val="18"/>
        </w:rPr>
        <w:t>Stayner</w:t>
      </w:r>
      <w:proofErr w:type="spellEnd"/>
      <w:r w:rsidRPr="006338A4">
        <w:rPr>
          <w:szCs w:val="18"/>
        </w:rPr>
        <w:t xml:space="preserve">, T 2020, ‘Concern </w:t>
      </w:r>
      <w:proofErr w:type="spellStart"/>
      <w:r w:rsidRPr="006338A4">
        <w:rPr>
          <w:szCs w:val="18"/>
        </w:rPr>
        <w:t>JobKeeper</w:t>
      </w:r>
      <w:proofErr w:type="spellEnd"/>
      <w:r w:rsidRPr="006338A4">
        <w:rPr>
          <w:szCs w:val="18"/>
        </w:rPr>
        <w:t xml:space="preserve"> has created 'zombie firms' that will never recover from coronavirus shutdowns’, SBS News, viewed 19 May 2021, &lt; https://www.sbs.com.au/news/concern-jobkeeper-has-created-zombie-firms-that-will-never-recover-from-coronavirus-shutdowns&gt;.</w:t>
      </w:r>
    </w:p>
    <w:p w14:paraId="4FEA1236" w14:textId="10133E2E" w:rsidR="00D10960" w:rsidRPr="006338A4" w:rsidRDefault="00D10960" w:rsidP="005D1323">
      <w:pPr>
        <w:pStyle w:val="References"/>
        <w:rPr>
          <w:szCs w:val="18"/>
        </w:rPr>
      </w:pPr>
      <w:r w:rsidRPr="006338A4">
        <w:rPr>
          <w:szCs w:val="18"/>
        </w:rPr>
        <w:t xml:space="preserve">Wibrow, B, Stanwick, J, Waugh, J </w:t>
      </w:r>
      <w:r w:rsidR="007136E5" w:rsidRPr="006338A4">
        <w:rPr>
          <w:szCs w:val="18"/>
        </w:rPr>
        <w:t>&amp;</w:t>
      </w:r>
      <w:r w:rsidRPr="006338A4">
        <w:rPr>
          <w:szCs w:val="18"/>
        </w:rPr>
        <w:t xml:space="preserve"> Hume, S forthcoming, ‘Development of </w:t>
      </w:r>
      <w:r w:rsidR="00827B59" w:rsidRPr="006338A4">
        <w:rPr>
          <w:szCs w:val="18"/>
        </w:rPr>
        <w:t>micro credentials</w:t>
      </w:r>
      <w:r w:rsidRPr="006338A4">
        <w:rPr>
          <w:szCs w:val="18"/>
        </w:rPr>
        <w:t xml:space="preserve"> in response to COVID-19 pandemic: </w:t>
      </w:r>
      <w:r w:rsidR="007136E5" w:rsidRPr="006338A4">
        <w:rPr>
          <w:szCs w:val="18"/>
        </w:rPr>
        <w:t>C</w:t>
      </w:r>
      <w:r w:rsidRPr="006338A4">
        <w:rPr>
          <w:szCs w:val="18"/>
        </w:rPr>
        <w:t>ase studies’, NCVER, Adelaide.</w:t>
      </w:r>
    </w:p>
    <w:p w14:paraId="4988C3A5" w14:textId="77777777" w:rsidR="005D1323" w:rsidRPr="00951A9C" w:rsidRDefault="005D1323" w:rsidP="005D1323">
      <w:pPr>
        <w:pStyle w:val="Text"/>
      </w:pPr>
      <w:r w:rsidRPr="00951A9C">
        <w:br w:type="page"/>
      </w:r>
    </w:p>
    <w:p w14:paraId="30A78A96" w14:textId="565A8244" w:rsidR="008B659D" w:rsidRPr="008B659D" w:rsidRDefault="00984FC2" w:rsidP="008B659D">
      <w:pPr>
        <w:pStyle w:val="Heading1"/>
      </w:pPr>
      <w:bookmarkStart w:id="100" w:name="_Toc72487230"/>
      <w:bookmarkStart w:id="101" w:name="_Toc58945860"/>
      <w:bookmarkStart w:id="102" w:name="_Toc65578237"/>
      <w:r>
        <w:rPr>
          <w:noProof/>
        </w:rPr>
        <w:lastRenderedPageBreak/>
        <w:drawing>
          <wp:anchor distT="0" distB="0" distL="114300" distR="114300" simplePos="0" relativeHeight="252013568" behindDoc="0" locked="0" layoutInCell="1" allowOverlap="1" wp14:anchorId="69445001" wp14:editId="616521DB">
            <wp:simplePos x="0" y="0"/>
            <wp:positionH relativeFrom="column">
              <wp:posOffset>-430</wp:posOffset>
            </wp:positionH>
            <wp:positionV relativeFrom="paragraph">
              <wp:posOffset>3340</wp:posOffset>
            </wp:positionV>
            <wp:extent cx="417830" cy="417830"/>
            <wp:effectExtent l="0" t="0" r="127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anchor>
        </w:drawing>
      </w:r>
      <w:r w:rsidR="008B659D" w:rsidRPr="008B659D">
        <w:t>Appendix</w:t>
      </w:r>
      <w:bookmarkEnd w:id="100"/>
    </w:p>
    <w:p w14:paraId="5446F807" w14:textId="632F8253" w:rsidR="00725AD2" w:rsidRPr="00951A9C" w:rsidRDefault="00725AD2" w:rsidP="008B659D">
      <w:pPr>
        <w:pStyle w:val="Heading2"/>
      </w:pPr>
      <w:bookmarkStart w:id="103" w:name="_Toc72487231"/>
      <w:r w:rsidRPr="00951A9C">
        <w:t>Appendix A</w:t>
      </w:r>
      <w:bookmarkEnd w:id="101"/>
      <w:r w:rsidR="008B659D">
        <w:t>:</w:t>
      </w:r>
      <w:r>
        <w:t xml:space="preserve"> Method</w:t>
      </w:r>
      <w:bookmarkEnd w:id="102"/>
      <w:bookmarkEnd w:id="103"/>
    </w:p>
    <w:p w14:paraId="41A606ED" w14:textId="77777777" w:rsidR="00725AD2" w:rsidRPr="00951A9C" w:rsidRDefault="00725AD2" w:rsidP="008B659D">
      <w:pPr>
        <w:pStyle w:val="Heading3"/>
      </w:pPr>
      <w:bookmarkStart w:id="104" w:name="_Toc65578238"/>
      <w:bookmarkStart w:id="105" w:name="_Toc58945861"/>
      <w:r>
        <w:t>Selection of case study industries and businesses</w:t>
      </w:r>
      <w:bookmarkEnd w:id="104"/>
      <w:bookmarkEnd w:id="105"/>
    </w:p>
    <w:p w14:paraId="19647888" w14:textId="6EA1B6E3" w:rsidR="00725AD2" w:rsidRPr="00951A9C" w:rsidRDefault="00725AD2" w:rsidP="00725AD2">
      <w:pPr>
        <w:pStyle w:val="Text"/>
      </w:pPr>
      <w:r w:rsidRPr="00951A9C">
        <w:t>The manufacturing, hospitality and tourism, and healthcare (including</w:t>
      </w:r>
      <w:r w:rsidR="00312AF8">
        <w:t xml:space="preserve"> aged care </w:t>
      </w:r>
      <w:r w:rsidRPr="00951A9C">
        <w:t xml:space="preserve">and pharmaceuticals) industries were selected by NCVER and the </w:t>
      </w:r>
      <w:r w:rsidR="003B02D4" w:rsidRPr="00951A9C">
        <w:t xml:space="preserve">Project Advisory Committee </w:t>
      </w:r>
      <w:r w:rsidRPr="00951A9C">
        <w:t xml:space="preserve">as case studies. </w:t>
      </w:r>
      <w:bookmarkStart w:id="106" w:name="_Hlk66719648"/>
      <w:r w:rsidR="00827B59">
        <w:t>A</w:t>
      </w:r>
      <w:r w:rsidR="00827B59" w:rsidRPr="00951A9C">
        <w:t>ccording to media reports, scans of the recent literature and ABS statistics for August and September 2020</w:t>
      </w:r>
      <w:r w:rsidR="00827B59">
        <w:t>, t</w:t>
      </w:r>
      <w:r w:rsidRPr="00951A9C">
        <w:t>hese industries are among those most affected by the pandemic.</w:t>
      </w:r>
    </w:p>
    <w:bookmarkEnd w:id="106"/>
    <w:p w14:paraId="3E70C95B" w14:textId="05EE78ED" w:rsidR="00725AD2" w:rsidRPr="00951A9C" w:rsidRDefault="00725AD2" w:rsidP="00725AD2">
      <w:pPr>
        <w:pStyle w:val="Text"/>
      </w:pPr>
      <w:r w:rsidRPr="00951A9C">
        <w:t xml:space="preserve">Approximately 100 businesses and peak bodies were identified from peak body membership lists, google searches and referrals from peak body representatives. They were contacted via email </w:t>
      </w:r>
      <w:r w:rsidR="003B02D4">
        <w:t xml:space="preserve">to </w:t>
      </w:r>
      <w:r w:rsidRPr="00951A9C">
        <w:t xml:space="preserve">explain the research and </w:t>
      </w:r>
      <w:r w:rsidR="003B02D4">
        <w:t xml:space="preserve">to </w:t>
      </w:r>
      <w:r w:rsidRPr="00951A9C">
        <w:t xml:space="preserve">seek their assistance, with an assurance of confidentiality and </w:t>
      </w:r>
      <w:r w:rsidR="003B02D4">
        <w:t xml:space="preserve">with </w:t>
      </w:r>
      <w:r w:rsidRPr="00951A9C">
        <w:t>the NCVER privacy policy attached. Telephone follow</w:t>
      </w:r>
      <w:r w:rsidR="003B02D4">
        <w:t>-</w:t>
      </w:r>
      <w:r w:rsidRPr="00951A9C">
        <w:t xml:space="preserve">ups were made between three </w:t>
      </w:r>
      <w:r w:rsidR="003B02D4">
        <w:t>and</w:t>
      </w:r>
      <w:r w:rsidRPr="00951A9C">
        <w:t xml:space="preserve"> ten days later. Twenty-one managers from individual businesses or representatives of peak bodies agreed to participate</w:t>
      </w:r>
      <w:r>
        <w:t>. They</w:t>
      </w:r>
      <w:r w:rsidRPr="00951A9C">
        <w:t xml:space="preserve"> were interviewed for between 30 and 60 minutes between mid-October </w:t>
      </w:r>
      <w:r w:rsidR="00827B59">
        <w:t>and</w:t>
      </w:r>
      <w:r w:rsidRPr="00951A9C">
        <w:t xml:space="preserve"> late November 2020. </w:t>
      </w:r>
    </w:p>
    <w:p w14:paraId="07E97AA2" w14:textId="722FACF5" w:rsidR="00725AD2" w:rsidRPr="00951A9C" w:rsidRDefault="00725AD2" w:rsidP="00725AD2">
      <w:pPr>
        <w:pStyle w:val="tabletitle0"/>
      </w:pPr>
      <w:bookmarkStart w:id="107" w:name="_Toc70090175"/>
      <w:r w:rsidRPr="00951A9C">
        <w:t>Table A1</w:t>
      </w:r>
      <w:r w:rsidR="00645138">
        <w:tab/>
      </w:r>
      <w:r w:rsidRPr="00951A9C">
        <w:t xml:space="preserve">Summary of respondents by </w:t>
      </w:r>
      <w:r>
        <w:t>i</w:t>
      </w:r>
      <w:r w:rsidRPr="00951A9C">
        <w:t>ndustry</w:t>
      </w:r>
      <w:bookmarkEnd w:id="107"/>
    </w:p>
    <w:tbl>
      <w:tblPr>
        <w:tblW w:w="0" w:type="auto"/>
        <w:tblLook w:val="04A0" w:firstRow="1" w:lastRow="0" w:firstColumn="1" w:lastColumn="0" w:noHBand="0" w:noVBand="1"/>
      </w:tblPr>
      <w:tblGrid>
        <w:gridCol w:w="3008"/>
        <w:gridCol w:w="3009"/>
        <w:gridCol w:w="3009"/>
      </w:tblGrid>
      <w:tr w:rsidR="00725AD2" w:rsidRPr="006928E8" w14:paraId="46094AAE" w14:textId="77777777" w:rsidTr="003B0B14">
        <w:trPr>
          <w:trHeight w:val="397"/>
        </w:trPr>
        <w:tc>
          <w:tcPr>
            <w:tcW w:w="3008" w:type="dxa"/>
            <w:tcBorders>
              <w:top w:val="single" w:sz="4" w:space="0" w:color="auto"/>
              <w:bottom w:val="single" w:sz="4" w:space="0" w:color="auto"/>
            </w:tcBorders>
          </w:tcPr>
          <w:p w14:paraId="231252C6" w14:textId="77777777" w:rsidR="00725AD2" w:rsidRPr="00171B7C" w:rsidRDefault="00725AD2" w:rsidP="00363FBA">
            <w:pPr>
              <w:pStyle w:val="Tablehead1"/>
            </w:pPr>
            <w:r w:rsidRPr="00171B7C">
              <w:t>Industry</w:t>
            </w:r>
          </w:p>
        </w:tc>
        <w:tc>
          <w:tcPr>
            <w:tcW w:w="3009" w:type="dxa"/>
            <w:tcBorders>
              <w:top w:val="single" w:sz="4" w:space="0" w:color="auto"/>
              <w:bottom w:val="single" w:sz="4" w:space="0" w:color="auto"/>
            </w:tcBorders>
          </w:tcPr>
          <w:p w14:paraId="10FE3912" w14:textId="77777777" w:rsidR="00725AD2" w:rsidRPr="00171B7C" w:rsidRDefault="00725AD2" w:rsidP="00363FBA">
            <w:pPr>
              <w:pStyle w:val="Tablehead1"/>
            </w:pPr>
            <w:r w:rsidRPr="00171B7C">
              <w:t>Number of businesses</w:t>
            </w:r>
          </w:p>
        </w:tc>
        <w:tc>
          <w:tcPr>
            <w:tcW w:w="3009" w:type="dxa"/>
            <w:tcBorders>
              <w:top w:val="single" w:sz="4" w:space="0" w:color="auto"/>
              <w:bottom w:val="single" w:sz="4" w:space="0" w:color="auto"/>
            </w:tcBorders>
          </w:tcPr>
          <w:p w14:paraId="03E0116E" w14:textId="77777777" w:rsidR="00725AD2" w:rsidRPr="00171B7C" w:rsidRDefault="00725AD2" w:rsidP="00363FBA">
            <w:pPr>
              <w:pStyle w:val="Tablehead1"/>
            </w:pPr>
            <w:r w:rsidRPr="00171B7C">
              <w:t>Number of peak bodies</w:t>
            </w:r>
            <w:r w:rsidRPr="00171B7C">
              <w:rPr>
                <w:vertAlign w:val="superscript"/>
              </w:rPr>
              <w:t>1</w:t>
            </w:r>
          </w:p>
        </w:tc>
      </w:tr>
      <w:tr w:rsidR="00725AD2" w:rsidRPr="006928E8" w14:paraId="354273AF" w14:textId="77777777" w:rsidTr="003B0B14">
        <w:trPr>
          <w:trHeight w:val="397"/>
        </w:trPr>
        <w:tc>
          <w:tcPr>
            <w:tcW w:w="3008" w:type="dxa"/>
            <w:tcBorders>
              <w:top w:val="single" w:sz="4" w:space="0" w:color="auto"/>
            </w:tcBorders>
          </w:tcPr>
          <w:p w14:paraId="6D82C502" w14:textId="77777777" w:rsidR="00725AD2" w:rsidRPr="00171B7C" w:rsidRDefault="00725AD2" w:rsidP="003B0B14">
            <w:pPr>
              <w:pStyle w:val="Text"/>
              <w:spacing w:before="0"/>
              <w:rPr>
                <w:rFonts w:ascii="Arial" w:hAnsi="Arial" w:cs="Arial"/>
                <w:bCs/>
                <w:sz w:val="16"/>
                <w:szCs w:val="16"/>
              </w:rPr>
            </w:pPr>
            <w:r w:rsidRPr="00171B7C">
              <w:rPr>
                <w:rFonts w:ascii="Arial" w:hAnsi="Arial" w:cs="Arial"/>
                <w:bCs/>
                <w:sz w:val="16"/>
                <w:szCs w:val="16"/>
              </w:rPr>
              <w:t>Manufacturing</w:t>
            </w:r>
          </w:p>
        </w:tc>
        <w:tc>
          <w:tcPr>
            <w:tcW w:w="3009" w:type="dxa"/>
            <w:tcBorders>
              <w:top w:val="single" w:sz="4" w:space="0" w:color="auto"/>
            </w:tcBorders>
          </w:tcPr>
          <w:p w14:paraId="4CCCC8B9" w14:textId="77777777" w:rsidR="00725AD2" w:rsidRPr="00171B7C" w:rsidRDefault="00725AD2" w:rsidP="003B0B14">
            <w:pPr>
              <w:pStyle w:val="Text"/>
              <w:spacing w:before="0"/>
              <w:jc w:val="center"/>
              <w:rPr>
                <w:rFonts w:ascii="Arial" w:hAnsi="Arial" w:cs="Arial"/>
                <w:sz w:val="16"/>
                <w:szCs w:val="16"/>
              </w:rPr>
            </w:pPr>
            <w:r w:rsidRPr="00171B7C">
              <w:rPr>
                <w:rFonts w:ascii="Arial" w:hAnsi="Arial" w:cs="Arial"/>
                <w:sz w:val="16"/>
                <w:szCs w:val="16"/>
              </w:rPr>
              <w:t>6</w:t>
            </w:r>
          </w:p>
        </w:tc>
        <w:tc>
          <w:tcPr>
            <w:tcW w:w="3009" w:type="dxa"/>
            <w:tcBorders>
              <w:top w:val="single" w:sz="4" w:space="0" w:color="auto"/>
            </w:tcBorders>
          </w:tcPr>
          <w:p w14:paraId="673D49BB" w14:textId="77777777" w:rsidR="00725AD2" w:rsidRPr="00171B7C" w:rsidRDefault="00725AD2" w:rsidP="003B0B14">
            <w:pPr>
              <w:pStyle w:val="Text"/>
              <w:spacing w:before="0"/>
              <w:jc w:val="center"/>
              <w:rPr>
                <w:rFonts w:ascii="Arial" w:hAnsi="Arial" w:cs="Arial"/>
                <w:sz w:val="16"/>
                <w:szCs w:val="16"/>
              </w:rPr>
            </w:pPr>
            <w:r w:rsidRPr="00171B7C">
              <w:rPr>
                <w:rFonts w:ascii="Arial" w:hAnsi="Arial" w:cs="Arial"/>
                <w:sz w:val="16"/>
                <w:szCs w:val="16"/>
              </w:rPr>
              <w:t>1</w:t>
            </w:r>
          </w:p>
        </w:tc>
      </w:tr>
      <w:tr w:rsidR="00725AD2" w:rsidRPr="006928E8" w14:paraId="04DBA8DB" w14:textId="77777777" w:rsidTr="003B0B14">
        <w:trPr>
          <w:trHeight w:val="397"/>
        </w:trPr>
        <w:tc>
          <w:tcPr>
            <w:tcW w:w="3008" w:type="dxa"/>
          </w:tcPr>
          <w:p w14:paraId="515CD7DD" w14:textId="77777777" w:rsidR="00725AD2" w:rsidRPr="00171B7C" w:rsidRDefault="00725AD2" w:rsidP="003B0B14">
            <w:pPr>
              <w:pStyle w:val="Text"/>
              <w:spacing w:before="0"/>
              <w:rPr>
                <w:rFonts w:ascii="Arial" w:hAnsi="Arial" w:cs="Arial"/>
                <w:bCs/>
                <w:sz w:val="16"/>
                <w:szCs w:val="16"/>
              </w:rPr>
            </w:pPr>
            <w:r w:rsidRPr="00171B7C">
              <w:rPr>
                <w:rFonts w:ascii="Arial" w:hAnsi="Arial" w:cs="Arial"/>
                <w:bCs/>
                <w:sz w:val="16"/>
                <w:szCs w:val="16"/>
              </w:rPr>
              <w:t>Healthcare</w:t>
            </w:r>
          </w:p>
        </w:tc>
        <w:tc>
          <w:tcPr>
            <w:tcW w:w="3009" w:type="dxa"/>
          </w:tcPr>
          <w:p w14:paraId="71D22A93" w14:textId="77777777" w:rsidR="00725AD2" w:rsidRPr="00171B7C" w:rsidRDefault="00725AD2" w:rsidP="003B0B14">
            <w:pPr>
              <w:pStyle w:val="Text"/>
              <w:spacing w:before="0"/>
              <w:jc w:val="center"/>
              <w:rPr>
                <w:rFonts w:ascii="Arial" w:hAnsi="Arial" w:cs="Arial"/>
                <w:sz w:val="16"/>
                <w:szCs w:val="16"/>
              </w:rPr>
            </w:pPr>
            <w:r w:rsidRPr="00171B7C">
              <w:rPr>
                <w:rFonts w:ascii="Arial" w:hAnsi="Arial" w:cs="Arial"/>
                <w:sz w:val="16"/>
                <w:szCs w:val="16"/>
              </w:rPr>
              <w:t>2</w:t>
            </w:r>
          </w:p>
        </w:tc>
        <w:tc>
          <w:tcPr>
            <w:tcW w:w="3009" w:type="dxa"/>
          </w:tcPr>
          <w:p w14:paraId="26B83BD2" w14:textId="77777777" w:rsidR="00725AD2" w:rsidRPr="00171B7C" w:rsidRDefault="00725AD2" w:rsidP="003B0B14">
            <w:pPr>
              <w:pStyle w:val="Text"/>
              <w:spacing w:before="0"/>
              <w:jc w:val="center"/>
              <w:rPr>
                <w:rFonts w:ascii="Arial" w:hAnsi="Arial" w:cs="Arial"/>
                <w:sz w:val="16"/>
                <w:szCs w:val="16"/>
              </w:rPr>
            </w:pPr>
            <w:r w:rsidRPr="00171B7C">
              <w:rPr>
                <w:rFonts w:ascii="Arial" w:hAnsi="Arial" w:cs="Arial"/>
                <w:sz w:val="16"/>
                <w:szCs w:val="16"/>
              </w:rPr>
              <w:t>5</w:t>
            </w:r>
            <w:r w:rsidRPr="00171B7C">
              <w:rPr>
                <w:rFonts w:ascii="Arial" w:hAnsi="Arial" w:cs="Arial"/>
                <w:sz w:val="16"/>
                <w:szCs w:val="16"/>
                <w:vertAlign w:val="superscript"/>
              </w:rPr>
              <w:t>2</w:t>
            </w:r>
          </w:p>
        </w:tc>
      </w:tr>
      <w:tr w:rsidR="00725AD2" w:rsidRPr="006928E8" w14:paraId="6B838DF4" w14:textId="77777777" w:rsidTr="003B0B14">
        <w:trPr>
          <w:trHeight w:val="397"/>
        </w:trPr>
        <w:tc>
          <w:tcPr>
            <w:tcW w:w="3008" w:type="dxa"/>
          </w:tcPr>
          <w:p w14:paraId="79E98A8F" w14:textId="77777777" w:rsidR="00725AD2" w:rsidRPr="00171B7C" w:rsidRDefault="00725AD2" w:rsidP="003B0B14">
            <w:pPr>
              <w:pStyle w:val="Text"/>
              <w:spacing w:before="0"/>
              <w:rPr>
                <w:rFonts w:ascii="Arial" w:hAnsi="Arial" w:cs="Arial"/>
                <w:bCs/>
                <w:sz w:val="16"/>
                <w:szCs w:val="16"/>
              </w:rPr>
            </w:pPr>
            <w:r w:rsidRPr="00171B7C">
              <w:rPr>
                <w:rFonts w:ascii="Arial" w:hAnsi="Arial" w:cs="Arial"/>
                <w:bCs/>
                <w:sz w:val="16"/>
                <w:szCs w:val="16"/>
              </w:rPr>
              <w:t>Hospitality and tourism</w:t>
            </w:r>
          </w:p>
        </w:tc>
        <w:tc>
          <w:tcPr>
            <w:tcW w:w="3009" w:type="dxa"/>
          </w:tcPr>
          <w:p w14:paraId="0F758836" w14:textId="7A6424D6" w:rsidR="00725AD2" w:rsidRPr="00171B7C" w:rsidRDefault="00D80D1C" w:rsidP="003B0B14">
            <w:pPr>
              <w:pStyle w:val="Text"/>
              <w:spacing w:before="0"/>
              <w:jc w:val="center"/>
              <w:rPr>
                <w:rFonts w:ascii="Arial" w:hAnsi="Arial" w:cs="Arial"/>
                <w:sz w:val="16"/>
                <w:szCs w:val="16"/>
              </w:rPr>
            </w:pPr>
            <w:r>
              <w:rPr>
                <w:rFonts w:ascii="Arial" w:hAnsi="Arial" w:cs="Arial"/>
                <w:sz w:val="16"/>
                <w:szCs w:val="16"/>
              </w:rPr>
              <w:t>-</w:t>
            </w:r>
          </w:p>
        </w:tc>
        <w:tc>
          <w:tcPr>
            <w:tcW w:w="3009" w:type="dxa"/>
          </w:tcPr>
          <w:p w14:paraId="2AF747A0" w14:textId="77777777" w:rsidR="00725AD2" w:rsidRPr="00171B7C" w:rsidRDefault="00725AD2" w:rsidP="003B0B14">
            <w:pPr>
              <w:pStyle w:val="Text"/>
              <w:spacing w:before="0"/>
              <w:jc w:val="center"/>
              <w:rPr>
                <w:rFonts w:ascii="Arial" w:hAnsi="Arial" w:cs="Arial"/>
                <w:sz w:val="16"/>
                <w:szCs w:val="16"/>
              </w:rPr>
            </w:pPr>
            <w:r w:rsidRPr="00171B7C">
              <w:rPr>
                <w:rFonts w:ascii="Arial" w:hAnsi="Arial" w:cs="Arial"/>
                <w:sz w:val="16"/>
                <w:szCs w:val="16"/>
              </w:rPr>
              <w:t>7</w:t>
            </w:r>
          </w:p>
        </w:tc>
      </w:tr>
      <w:tr w:rsidR="00725AD2" w:rsidRPr="006928E8" w14:paraId="6BC5E87A" w14:textId="77777777" w:rsidTr="003B0B14">
        <w:trPr>
          <w:trHeight w:val="397"/>
        </w:trPr>
        <w:tc>
          <w:tcPr>
            <w:tcW w:w="3008" w:type="dxa"/>
            <w:tcBorders>
              <w:bottom w:val="single" w:sz="4" w:space="0" w:color="auto"/>
            </w:tcBorders>
          </w:tcPr>
          <w:p w14:paraId="30E9B8C3" w14:textId="77777777" w:rsidR="00725AD2" w:rsidRPr="00171B7C" w:rsidRDefault="00725AD2" w:rsidP="003B0B14">
            <w:pPr>
              <w:pStyle w:val="Text"/>
              <w:spacing w:before="0"/>
              <w:rPr>
                <w:rFonts w:ascii="Arial" w:hAnsi="Arial" w:cs="Arial"/>
                <w:b/>
                <w:bCs/>
                <w:sz w:val="16"/>
                <w:szCs w:val="16"/>
              </w:rPr>
            </w:pPr>
            <w:r w:rsidRPr="00171B7C">
              <w:rPr>
                <w:rFonts w:ascii="Arial" w:hAnsi="Arial" w:cs="Arial"/>
                <w:b/>
                <w:bCs/>
                <w:sz w:val="16"/>
                <w:szCs w:val="16"/>
              </w:rPr>
              <w:t>Total</w:t>
            </w:r>
          </w:p>
        </w:tc>
        <w:tc>
          <w:tcPr>
            <w:tcW w:w="3009" w:type="dxa"/>
            <w:tcBorders>
              <w:bottom w:val="single" w:sz="4" w:space="0" w:color="auto"/>
            </w:tcBorders>
          </w:tcPr>
          <w:p w14:paraId="1161D2B4" w14:textId="77777777" w:rsidR="00725AD2" w:rsidRPr="00171B7C" w:rsidRDefault="00725AD2" w:rsidP="003B0B14">
            <w:pPr>
              <w:pStyle w:val="Text"/>
              <w:spacing w:before="0"/>
              <w:jc w:val="center"/>
              <w:rPr>
                <w:rFonts w:ascii="Arial" w:hAnsi="Arial" w:cs="Arial"/>
                <w:sz w:val="16"/>
                <w:szCs w:val="16"/>
              </w:rPr>
            </w:pPr>
            <w:r w:rsidRPr="00171B7C">
              <w:rPr>
                <w:rFonts w:ascii="Arial" w:hAnsi="Arial" w:cs="Arial"/>
                <w:sz w:val="16"/>
                <w:szCs w:val="16"/>
              </w:rPr>
              <w:t>8</w:t>
            </w:r>
          </w:p>
        </w:tc>
        <w:tc>
          <w:tcPr>
            <w:tcW w:w="3009" w:type="dxa"/>
            <w:tcBorders>
              <w:bottom w:val="single" w:sz="4" w:space="0" w:color="auto"/>
            </w:tcBorders>
          </w:tcPr>
          <w:p w14:paraId="70DD1044" w14:textId="77777777" w:rsidR="00725AD2" w:rsidRPr="00171B7C" w:rsidRDefault="00725AD2" w:rsidP="003B0B14">
            <w:pPr>
              <w:pStyle w:val="Text"/>
              <w:spacing w:before="0"/>
              <w:jc w:val="center"/>
              <w:rPr>
                <w:rFonts w:ascii="Arial" w:hAnsi="Arial" w:cs="Arial"/>
                <w:sz w:val="16"/>
                <w:szCs w:val="16"/>
              </w:rPr>
            </w:pPr>
            <w:r w:rsidRPr="00171B7C">
              <w:rPr>
                <w:rFonts w:ascii="Arial" w:hAnsi="Arial" w:cs="Arial"/>
                <w:sz w:val="16"/>
                <w:szCs w:val="16"/>
              </w:rPr>
              <w:t>13</w:t>
            </w:r>
          </w:p>
        </w:tc>
      </w:tr>
    </w:tbl>
    <w:p w14:paraId="22748031" w14:textId="39F18771" w:rsidR="00725AD2" w:rsidRPr="00951A9C" w:rsidRDefault="00725AD2" w:rsidP="00725AD2">
      <w:pPr>
        <w:pStyle w:val="Source"/>
        <w:numPr>
          <w:ilvl w:val="0"/>
          <w:numId w:val="28"/>
        </w:numPr>
      </w:pPr>
      <w:r w:rsidRPr="00951A9C">
        <w:t xml:space="preserve">Three of the peak bodies were also RTOs (two in </w:t>
      </w:r>
      <w:r w:rsidR="00F91616">
        <w:t>healthcare</w:t>
      </w:r>
      <w:r w:rsidRPr="00951A9C">
        <w:t xml:space="preserve"> and one in hospitality).</w:t>
      </w:r>
    </w:p>
    <w:p w14:paraId="6A66929E" w14:textId="77777777" w:rsidR="00725AD2" w:rsidRPr="00951A9C" w:rsidRDefault="00725AD2" w:rsidP="00725AD2">
      <w:pPr>
        <w:pStyle w:val="Source"/>
        <w:numPr>
          <w:ilvl w:val="0"/>
          <w:numId w:val="28"/>
        </w:numPr>
      </w:pPr>
      <w:r w:rsidRPr="00951A9C">
        <w:t>One interviewee had to leave the interview halfway through.</w:t>
      </w:r>
    </w:p>
    <w:p w14:paraId="7C13A7CA" w14:textId="77777777" w:rsidR="00725AD2" w:rsidRPr="00951A9C" w:rsidRDefault="00725AD2" w:rsidP="008B659D">
      <w:pPr>
        <w:pStyle w:val="Heading3"/>
      </w:pPr>
      <w:bookmarkStart w:id="108" w:name="_Toc58945862"/>
      <w:bookmarkStart w:id="109" w:name="_Toc65578239"/>
      <w:bookmarkStart w:id="110" w:name="_Hlk64646330"/>
      <w:r w:rsidRPr="00951A9C">
        <w:t>Characteristics of case study industries</w:t>
      </w:r>
      <w:bookmarkEnd w:id="108"/>
      <w:bookmarkEnd w:id="109"/>
    </w:p>
    <w:p w14:paraId="1918DBE8" w14:textId="77777777" w:rsidR="00725AD2" w:rsidRDefault="00725AD2" w:rsidP="008B659D">
      <w:pPr>
        <w:pStyle w:val="Heading4"/>
      </w:pPr>
      <w:r w:rsidRPr="00951A9C">
        <w:t xml:space="preserve">Manufacturing </w:t>
      </w:r>
    </w:p>
    <w:p w14:paraId="69B91FEE" w14:textId="38A6AF9F" w:rsidR="00725AD2" w:rsidRPr="00951A9C" w:rsidRDefault="00725AD2" w:rsidP="00725AD2">
      <w:pPr>
        <w:pStyle w:val="Text"/>
      </w:pPr>
      <w:bookmarkStart w:id="111" w:name="_Hlk64644629"/>
      <w:bookmarkEnd w:id="110"/>
      <w:r w:rsidRPr="00951A9C">
        <w:t>In August 2019, 6.7% of Australian workers were employed in manufacturing, down from 7.9% in 2014 (ABS 2019a). Most manufacturers whose workforce is based in Australia are SMEs</w:t>
      </w:r>
      <w:r w:rsidR="003B02D4">
        <w:t>;</w:t>
      </w:r>
      <w:r w:rsidRPr="00951A9C">
        <w:t xml:space="preserve"> the workers of larger manufacturers</w:t>
      </w:r>
      <w:r w:rsidR="003B02D4">
        <w:t>,</w:t>
      </w:r>
      <w:r w:rsidRPr="00951A9C">
        <w:t xml:space="preserve"> such as Ansell (producer of PPE)</w:t>
      </w:r>
      <w:r w:rsidR="003B02D4">
        <w:t>,</w:t>
      </w:r>
      <w:r w:rsidRPr="00951A9C">
        <w:t xml:space="preserve"> tend to be located offshore. At the end of the financial year 2018</w:t>
      </w:r>
      <w:r w:rsidR="003B02D4">
        <w:t>—</w:t>
      </w:r>
      <w:r w:rsidRPr="00951A9C">
        <w:t>19, Australian SMEs made up 99.5% of all Australian manufacturing businesses (ABS 2020</w:t>
      </w:r>
      <w:r>
        <w:t>b</w:t>
      </w:r>
      <w:r w:rsidRPr="00951A9C">
        <w:t>). In 2018</w:t>
      </w:r>
      <w:r w:rsidR="003B02D4">
        <w:t>—</w:t>
      </w:r>
      <w:r w:rsidRPr="00951A9C">
        <w:t>19, only 30</w:t>
      </w:r>
      <w:r>
        <w:t>%</w:t>
      </w:r>
      <w:r w:rsidRPr="00951A9C">
        <w:t xml:space="preserve"> of SMEs in manufacturing</w:t>
      </w:r>
      <w:r w:rsidR="003B02D4">
        <w:t xml:space="preserve"> were</w:t>
      </w:r>
      <w:r w:rsidRPr="00951A9C">
        <w:t xml:space="preserve"> engaged in goods and services innovation compared </w:t>
      </w:r>
      <w:r w:rsidR="003B02D4">
        <w:t>with</w:t>
      </w:r>
      <w:r w:rsidRPr="00951A9C">
        <w:t xml:space="preserve"> 42% of large manufacturers (ABS 2020</w:t>
      </w:r>
      <w:r>
        <w:t>b</w:t>
      </w:r>
      <w:r w:rsidRPr="00951A9C">
        <w:t>).</w:t>
      </w:r>
    </w:p>
    <w:p w14:paraId="7E0AE6B1" w14:textId="66E7E342" w:rsidR="00725AD2" w:rsidRPr="00951A9C" w:rsidRDefault="00725AD2" w:rsidP="00725AD2">
      <w:pPr>
        <w:pStyle w:val="Text"/>
      </w:pPr>
      <w:r w:rsidRPr="00951A9C">
        <w:t xml:space="preserve">Even before COVID-19, manufacturing had the </w:t>
      </w:r>
      <w:r>
        <w:t>third</w:t>
      </w:r>
      <w:r w:rsidRPr="00951A9C">
        <w:t xml:space="preserve"> largest shortage of skills for core business activities in trades (14.5% of all surveyed manufacturing businesses, </w:t>
      </w:r>
      <w:r w:rsidR="003B02D4">
        <w:t>after</w:t>
      </w:r>
      <w:r w:rsidRPr="00951A9C">
        <w:t xml:space="preserve"> construction </w:t>
      </w:r>
      <w:r w:rsidR="003B02D4">
        <w:t>[</w:t>
      </w:r>
      <w:r w:rsidRPr="00951A9C">
        <w:t>2</w:t>
      </w:r>
      <w:r>
        <w:t>3.5</w:t>
      </w:r>
      <w:r w:rsidRPr="00951A9C">
        <w:t>%</w:t>
      </w:r>
      <w:r w:rsidR="003B02D4">
        <w:t>]</w:t>
      </w:r>
      <w:r>
        <w:t xml:space="preserve"> and other services</w:t>
      </w:r>
      <w:r>
        <w:rPr>
          <w:rStyle w:val="FootnoteReference"/>
        </w:rPr>
        <w:footnoteReference w:id="13"/>
      </w:r>
      <w:r>
        <w:t xml:space="preserve"> </w:t>
      </w:r>
      <w:r w:rsidR="003B02D4">
        <w:t>[</w:t>
      </w:r>
      <w:r>
        <w:t>19.2%</w:t>
      </w:r>
      <w:r w:rsidR="003B02D4">
        <w:t>]</w:t>
      </w:r>
      <w:r w:rsidRPr="00951A9C">
        <w:t>). The next largest skill shortages in manufacturing were in marketing (5.5%) and financial skills (5.1%) (ABS 2020</w:t>
      </w:r>
      <w:r>
        <w:t>d</w:t>
      </w:r>
      <w:r w:rsidRPr="00951A9C">
        <w:t>).</w:t>
      </w:r>
    </w:p>
    <w:p w14:paraId="1324C761" w14:textId="77777777" w:rsidR="00B87075" w:rsidRDefault="00B87075">
      <w:pPr>
        <w:spacing w:before="0" w:line="240" w:lineRule="auto"/>
        <w:rPr>
          <w:rFonts w:ascii="Arial" w:hAnsi="Arial" w:cs="Tahoma"/>
          <w:color w:val="000000"/>
          <w:sz w:val="24"/>
        </w:rPr>
      </w:pPr>
      <w:r>
        <w:br w:type="page"/>
      </w:r>
    </w:p>
    <w:p w14:paraId="03411076" w14:textId="0ACDC5AA" w:rsidR="00725AD2" w:rsidRPr="00951A9C" w:rsidRDefault="00725AD2" w:rsidP="008B659D">
      <w:pPr>
        <w:pStyle w:val="Heading4"/>
      </w:pPr>
      <w:r w:rsidRPr="00951A9C">
        <w:lastRenderedPageBreak/>
        <w:t>Healthcare</w:t>
      </w:r>
    </w:p>
    <w:p w14:paraId="72213197" w14:textId="412E319F" w:rsidR="00725AD2" w:rsidRPr="00951A9C" w:rsidRDefault="00725AD2" w:rsidP="00725AD2">
      <w:pPr>
        <w:pStyle w:val="Text"/>
      </w:pPr>
      <w:r w:rsidRPr="00951A9C">
        <w:t xml:space="preserve">For obvious reasons, the healthcare sector has been disproportionately affected by COVID-19. Including social assistance in the definition of healthcare, workers in this sector represented 13.5% of Australian workers in August 2019, up from 12.2% in 2014 (ABS 2019a). </w:t>
      </w:r>
      <w:r w:rsidR="003B02D4">
        <w:t>This group has</w:t>
      </w:r>
      <w:r w:rsidRPr="00951A9C">
        <w:t xml:space="preserve"> a wide range of skill levels and qualifications. </w:t>
      </w:r>
    </w:p>
    <w:p w14:paraId="7E786CEF" w14:textId="758C99BD" w:rsidR="00725AD2" w:rsidRPr="00951A9C" w:rsidRDefault="00725AD2" w:rsidP="00725AD2">
      <w:pPr>
        <w:pStyle w:val="Text"/>
      </w:pPr>
      <w:r w:rsidRPr="00951A9C">
        <w:t xml:space="preserve">Innovations in healthcare </w:t>
      </w:r>
      <w:r>
        <w:t xml:space="preserve">and social assistance </w:t>
      </w:r>
      <w:r w:rsidRPr="00951A9C">
        <w:t>were most likely amongst businesses employing 5</w:t>
      </w:r>
      <w:r w:rsidR="003B02D4">
        <w:t>—</w:t>
      </w:r>
      <w:r w:rsidRPr="00951A9C">
        <w:t xml:space="preserve">19 persons (25.7%) and 200 or more persons (also 25.7%). Innovations in processes were implemented by about half of small, </w:t>
      </w:r>
      <w:proofErr w:type="gramStart"/>
      <w:r w:rsidRPr="00951A9C">
        <w:t>medium</w:t>
      </w:r>
      <w:proofErr w:type="gramEnd"/>
      <w:r w:rsidRPr="00951A9C">
        <w:t xml:space="preserve"> and large business</w:t>
      </w:r>
      <w:r w:rsidR="003B02D4">
        <w:t>,</w:t>
      </w:r>
      <w:r w:rsidRPr="00951A9C">
        <w:t xml:space="preserve"> but only by 19.8% of businesses employing 0</w:t>
      </w:r>
      <w:r w:rsidR="003B02D4">
        <w:t>—</w:t>
      </w:r>
      <w:r w:rsidRPr="00951A9C">
        <w:t>4 persons (ABS 2020</w:t>
      </w:r>
      <w:r>
        <w:t>c</w:t>
      </w:r>
      <w:r w:rsidRPr="00951A9C">
        <w:t>).</w:t>
      </w:r>
    </w:p>
    <w:p w14:paraId="2672ACA5" w14:textId="58E9EFB9" w:rsidR="00B87075" w:rsidRDefault="00725AD2" w:rsidP="008B659D">
      <w:pPr>
        <w:pStyle w:val="Heading4"/>
      </w:pPr>
      <w:r w:rsidRPr="00951A9C">
        <w:t xml:space="preserve">Hospitality and </w:t>
      </w:r>
      <w:r w:rsidR="003B02D4">
        <w:t>t</w:t>
      </w:r>
      <w:r w:rsidRPr="00951A9C">
        <w:t>ourism</w:t>
      </w:r>
    </w:p>
    <w:p w14:paraId="6CF80023" w14:textId="656AC19B" w:rsidR="00725AD2" w:rsidRPr="00951A9C" w:rsidRDefault="00725AD2" w:rsidP="00725AD2">
      <w:pPr>
        <w:pStyle w:val="Text"/>
      </w:pPr>
      <w:r w:rsidRPr="00951A9C">
        <w:t xml:space="preserve">Hospitality and tourism are among the industries </w:t>
      </w:r>
      <w:r w:rsidR="003B02D4" w:rsidRPr="00951A9C">
        <w:t xml:space="preserve">most heavily </w:t>
      </w:r>
      <w:r w:rsidRPr="00951A9C">
        <w:t>affected by COVID-19. Th</w:t>
      </w:r>
      <w:r w:rsidR="002E2B57">
        <w:t>is is</w:t>
      </w:r>
      <w:r w:rsidRPr="00951A9C">
        <w:t xml:space="preserve"> a labour-intensive sector</w:t>
      </w:r>
      <w:r w:rsidR="002E2B57">
        <w:t xml:space="preserve">, </w:t>
      </w:r>
      <w:r w:rsidRPr="00951A9C">
        <w:t>represent</w:t>
      </w:r>
      <w:r w:rsidR="002E2B57">
        <w:t>ing</w:t>
      </w:r>
      <w:r w:rsidRPr="00951A9C">
        <w:t xml:space="preserve"> 5.2% of employment (~666 000 employed persons) and 3.1% of GDP in Australia in 2018</w:t>
      </w:r>
      <w:r w:rsidR="002E2B57">
        <w:t>—</w:t>
      </w:r>
      <w:r w:rsidRPr="00951A9C">
        <w:t>19 (ABS 2019</w:t>
      </w:r>
      <w:r>
        <w:t>b</w:t>
      </w:r>
      <w:r w:rsidRPr="00951A9C">
        <w:t>)</w:t>
      </w:r>
      <w:r>
        <w:rPr>
          <w:rStyle w:val="FootnoteReference"/>
        </w:rPr>
        <w:footnoteReference w:id="14"/>
      </w:r>
      <w:r w:rsidRPr="00951A9C">
        <w:t>.</w:t>
      </w:r>
      <w:r w:rsidRPr="00951A9C">
        <w:rPr>
          <w:b/>
          <w:bCs/>
        </w:rPr>
        <w:t xml:space="preserve"> </w:t>
      </w:r>
      <w:r w:rsidRPr="00951A9C">
        <w:t>The sector provides jobs for both low</w:t>
      </w:r>
      <w:r w:rsidR="002E2B57">
        <w:t>-</w:t>
      </w:r>
      <w:r w:rsidRPr="00951A9C">
        <w:t>skilled and higher</w:t>
      </w:r>
      <w:r w:rsidR="002E2B57">
        <w:t>-</w:t>
      </w:r>
      <w:r w:rsidRPr="00951A9C">
        <w:t xml:space="preserve">skilled workers and employs many seasonal, </w:t>
      </w:r>
      <w:proofErr w:type="gramStart"/>
      <w:r w:rsidRPr="00951A9C">
        <w:t>part-time</w:t>
      </w:r>
      <w:proofErr w:type="gramEnd"/>
      <w:r w:rsidRPr="00951A9C">
        <w:t xml:space="preserve"> and temporary workers</w:t>
      </w:r>
      <w:r w:rsidR="00C94549">
        <w:t xml:space="preserve"> (OECD 2020)</w:t>
      </w:r>
      <w:r w:rsidRPr="00951A9C">
        <w:t xml:space="preserve">. </w:t>
      </w:r>
    </w:p>
    <w:p w14:paraId="012A2D8A" w14:textId="3A905D8C" w:rsidR="00725AD2" w:rsidRDefault="00725AD2" w:rsidP="00725AD2">
      <w:pPr>
        <w:pStyle w:val="Text"/>
      </w:pPr>
      <w:r w:rsidRPr="00951A9C">
        <w:t>Provisional estimates of overseas arrivals from non-Australian citizens show a decline of more than 99% between July 2019 and July 2020 (ABS 2020</w:t>
      </w:r>
      <w:r>
        <w:t>e</w:t>
      </w:r>
      <w:r w:rsidRPr="00951A9C">
        <w:t xml:space="preserve">). By June 2020, the number of main jobs in tourism had declined by 17.8% </w:t>
      </w:r>
      <w:r w:rsidR="002E2B57">
        <w:t>from</w:t>
      </w:r>
      <w:r w:rsidRPr="00951A9C">
        <w:t xml:space="preserve"> December 2019</w:t>
      </w:r>
      <w:r>
        <w:t xml:space="preserve"> (ABS 2020f)</w:t>
      </w:r>
      <w:r w:rsidRPr="00951A9C">
        <w:t>.</w:t>
      </w:r>
    </w:p>
    <w:p w14:paraId="4A21AD1F" w14:textId="77777777" w:rsidR="00725AD2" w:rsidRDefault="00725AD2" w:rsidP="008B659D">
      <w:pPr>
        <w:pStyle w:val="Heading3"/>
      </w:pPr>
      <w:bookmarkStart w:id="112" w:name="_Toc65578240"/>
      <w:bookmarkEnd w:id="111"/>
      <w:r>
        <w:t>Case study businesses</w:t>
      </w:r>
      <w:bookmarkEnd w:id="112"/>
    </w:p>
    <w:p w14:paraId="08FB5BA1" w14:textId="09BFC208" w:rsidR="00725AD2" w:rsidRPr="007D29BB" w:rsidRDefault="00725AD2" w:rsidP="00725AD2">
      <w:pPr>
        <w:pStyle w:val="Text"/>
      </w:pPr>
      <w:r>
        <w:t xml:space="preserve">One of the case study businesses was suggested as a good example of pivoting by an interviewee </w:t>
      </w:r>
      <w:r w:rsidR="00202696">
        <w:br/>
      </w:r>
      <w:r>
        <w:t xml:space="preserve">from an industry peak body. This business was contacted for further information and the CEO gave permission to be identified. The other was </w:t>
      </w:r>
      <w:r w:rsidR="002E2B57">
        <w:t>an</w:t>
      </w:r>
      <w:r>
        <w:t xml:space="preserve"> </w:t>
      </w:r>
      <w:proofErr w:type="gramStart"/>
      <w:r>
        <w:t>industry interviewees</w:t>
      </w:r>
      <w:proofErr w:type="gramEnd"/>
      <w:r>
        <w:t xml:space="preserve"> </w:t>
      </w:r>
      <w:r w:rsidR="00D80D1C">
        <w:t>who</w:t>
      </w:r>
      <w:r>
        <w:t xml:space="preserve"> gave permission </w:t>
      </w:r>
      <w:r w:rsidR="00D80D1C">
        <w:t xml:space="preserve">to be identified </w:t>
      </w:r>
      <w:r>
        <w:t>during the course of the interview.</w:t>
      </w:r>
    </w:p>
    <w:p w14:paraId="2DF6D481" w14:textId="77777777" w:rsidR="00725AD2" w:rsidRPr="00951A9C" w:rsidRDefault="00725AD2" w:rsidP="008B659D">
      <w:pPr>
        <w:pStyle w:val="Heading3"/>
      </w:pPr>
      <w:bookmarkStart w:id="113" w:name="_Toc58945863"/>
      <w:bookmarkStart w:id="114" w:name="_Toc65578241"/>
      <w:r w:rsidRPr="00951A9C">
        <w:t>Interview schedule</w:t>
      </w:r>
      <w:bookmarkEnd w:id="113"/>
      <w:bookmarkEnd w:id="114"/>
    </w:p>
    <w:p w14:paraId="387046E9" w14:textId="77777777" w:rsidR="00725AD2" w:rsidRPr="00951A9C" w:rsidRDefault="00725AD2" w:rsidP="00725AD2">
      <w:pPr>
        <w:pStyle w:val="Text"/>
        <w:jc w:val="center"/>
        <w:rPr>
          <w:b/>
          <w:bCs/>
        </w:rPr>
      </w:pPr>
      <w:r w:rsidRPr="00951A9C">
        <w:rPr>
          <w:b/>
          <w:bCs/>
        </w:rPr>
        <w:t>Interview Schedule</w:t>
      </w:r>
    </w:p>
    <w:p w14:paraId="465D2B4A" w14:textId="77777777" w:rsidR="00725AD2" w:rsidRPr="00951A9C" w:rsidRDefault="00725AD2" w:rsidP="00725AD2">
      <w:pPr>
        <w:pStyle w:val="Text"/>
        <w:jc w:val="center"/>
        <w:rPr>
          <w:b/>
          <w:bCs/>
        </w:rPr>
      </w:pPr>
      <w:r w:rsidRPr="00951A9C">
        <w:rPr>
          <w:b/>
          <w:bCs/>
        </w:rPr>
        <w:t>Innovations in response to COVID-19 and the impact on skills</w:t>
      </w:r>
    </w:p>
    <w:p w14:paraId="7F529D21" w14:textId="7B897096" w:rsidR="00725AD2" w:rsidRPr="00951A9C" w:rsidRDefault="00725AD2" w:rsidP="00725AD2">
      <w:pPr>
        <w:pStyle w:val="Text"/>
        <w:rPr>
          <w:i/>
          <w:iCs/>
        </w:rPr>
      </w:pPr>
      <w:r w:rsidRPr="00951A9C">
        <w:rPr>
          <w:i/>
          <w:iCs/>
        </w:rPr>
        <w:t xml:space="preserve">Preamble: Thank you for assisting us with this research. It will be used to inform training providers, </w:t>
      </w:r>
      <w:r w:rsidR="002E2B57" w:rsidRPr="00951A9C">
        <w:rPr>
          <w:i/>
          <w:iCs/>
        </w:rPr>
        <w:t>state training authorities</w:t>
      </w:r>
      <w:r w:rsidRPr="00951A9C">
        <w:rPr>
          <w:i/>
          <w:iCs/>
        </w:rPr>
        <w:t xml:space="preserve">, the Commonwealth </w:t>
      </w:r>
      <w:proofErr w:type="gramStart"/>
      <w:r w:rsidRPr="00951A9C">
        <w:rPr>
          <w:i/>
          <w:iCs/>
        </w:rPr>
        <w:t>Government</w:t>
      </w:r>
      <w:proofErr w:type="gramEnd"/>
      <w:r w:rsidRPr="00951A9C">
        <w:rPr>
          <w:i/>
          <w:iCs/>
        </w:rPr>
        <w:t xml:space="preserve"> and workers about the impacts of COVID-19 on normal business operation and the adequacy of VET to support any changes you have made. We are especially interested in whether you have made any innovations to the way you do things and whether your staff had the necessary skills to cope with these innovations or faced barriers due to cost or lack of VET courses or modules. </w:t>
      </w:r>
    </w:p>
    <w:p w14:paraId="1F6306BB" w14:textId="77777777" w:rsidR="00725AD2" w:rsidRPr="00951A9C" w:rsidRDefault="00725AD2" w:rsidP="00725AD2">
      <w:pPr>
        <w:pStyle w:val="Text"/>
        <w:rPr>
          <w:i/>
          <w:iCs/>
        </w:rPr>
      </w:pPr>
      <w:r w:rsidRPr="00951A9C">
        <w:rPr>
          <w:i/>
          <w:iCs/>
        </w:rPr>
        <w:t>By innovation, we mean ‘changes or improvements to products, processes, services, distribution, delivery, sales and marketing’.</w:t>
      </w:r>
    </w:p>
    <w:p w14:paraId="350604A2" w14:textId="3DFFAB9B" w:rsidR="00725AD2" w:rsidRDefault="00725AD2" w:rsidP="00725AD2">
      <w:pPr>
        <w:pStyle w:val="Text"/>
        <w:rPr>
          <w:b/>
          <w:bCs/>
        </w:rPr>
      </w:pPr>
      <w:r w:rsidRPr="00951A9C">
        <w:rPr>
          <w:i/>
          <w:iCs/>
        </w:rPr>
        <w:t xml:space="preserve">Before we begin, do you consent to this interview being recorded for reference purposes? </w:t>
      </w:r>
      <w:r w:rsidRPr="00951A9C">
        <w:rPr>
          <w:b/>
          <w:bCs/>
        </w:rPr>
        <w:t xml:space="preserve">(If NO </w:t>
      </w:r>
      <w:r w:rsidR="002E2B57">
        <w:rPr>
          <w:b/>
          <w:bCs/>
        </w:rPr>
        <w:t>—</w:t>
      </w:r>
      <w:r w:rsidRPr="00951A9C">
        <w:rPr>
          <w:b/>
          <w:bCs/>
        </w:rPr>
        <w:t xml:space="preserve"> just take notes).</w:t>
      </w:r>
    </w:p>
    <w:p w14:paraId="42EC8661" w14:textId="77777777" w:rsidR="00725AD2" w:rsidRPr="00951A9C" w:rsidRDefault="00725AD2" w:rsidP="00725AD2">
      <w:pPr>
        <w:pStyle w:val="Text"/>
        <w:rPr>
          <w:b/>
          <w:bCs/>
        </w:rPr>
      </w:pPr>
    </w:p>
    <w:p w14:paraId="06EC14AD" w14:textId="1EECC06A" w:rsidR="00725AD2" w:rsidRPr="00951A9C" w:rsidRDefault="00725AD2" w:rsidP="00725AD2">
      <w:pPr>
        <w:pStyle w:val="Text"/>
        <w:spacing w:before="0" w:after="120" w:line="240" w:lineRule="auto"/>
      </w:pPr>
      <w:r w:rsidRPr="00951A9C">
        <w:lastRenderedPageBreak/>
        <w:t xml:space="preserve">Preliminary </w:t>
      </w:r>
      <w:r w:rsidR="002E2B57" w:rsidRPr="00951A9C">
        <w:t>demographic details</w:t>
      </w:r>
      <w:r w:rsidRPr="00951A9C">
        <w:t>:</w:t>
      </w:r>
    </w:p>
    <w:p w14:paraId="29E1F7BB" w14:textId="77777777" w:rsidR="00725AD2" w:rsidRPr="00951A9C" w:rsidRDefault="00725AD2" w:rsidP="00725AD2">
      <w:pPr>
        <w:pStyle w:val="Text"/>
        <w:numPr>
          <w:ilvl w:val="0"/>
          <w:numId w:val="26"/>
        </w:numPr>
        <w:spacing w:before="0" w:after="120" w:line="240" w:lineRule="auto"/>
        <w:ind w:right="-1"/>
      </w:pPr>
      <w:r w:rsidRPr="00951A9C">
        <w:t>How long has this business been operating?</w:t>
      </w:r>
    </w:p>
    <w:p w14:paraId="5CE99454" w14:textId="77777777" w:rsidR="00725AD2" w:rsidRPr="00951A9C" w:rsidRDefault="00725AD2" w:rsidP="00725AD2">
      <w:pPr>
        <w:pStyle w:val="Text"/>
        <w:numPr>
          <w:ilvl w:val="0"/>
          <w:numId w:val="26"/>
        </w:numPr>
        <w:spacing w:before="0" w:after="120" w:line="240" w:lineRule="auto"/>
        <w:ind w:right="-1"/>
      </w:pPr>
      <w:r w:rsidRPr="00951A9C">
        <w:t>Location (state, city)</w:t>
      </w:r>
    </w:p>
    <w:p w14:paraId="07EC3ABA" w14:textId="77777777" w:rsidR="00725AD2" w:rsidRPr="00951A9C" w:rsidRDefault="00725AD2" w:rsidP="00725AD2">
      <w:pPr>
        <w:pStyle w:val="Text"/>
        <w:numPr>
          <w:ilvl w:val="0"/>
          <w:numId w:val="26"/>
        </w:numPr>
        <w:spacing w:before="0" w:after="120" w:line="240" w:lineRule="auto"/>
        <w:ind w:right="-1"/>
      </w:pPr>
      <w:r w:rsidRPr="00951A9C">
        <w:t xml:space="preserve">How many employees do you have? </w:t>
      </w:r>
    </w:p>
    <w:p w14:paraId="0C95ADBE" w14:textId="77777777" w:rsidR="00725AD2" w:rsidRPr="00951A9C" w:rsidRDefault="00725AD2" w:rsidP="00725AD2">
      <w:pPr>
        <w:pStyle w:val="Text"/>
        <w:numPr>
          <w:ilvl w:val="0"/>
          <w:numId w:val="26"/>
        </w:numPr>
        <w:spacing w:before="0" w:after="120" w:line="240" w:lineRule="auto"/>
        <w:ind w:right="-1"/>
      </w:pPr>
      <w:r w:rsidRPr="00951A9C">
        <w:t>% FT/PT/casual?</w:t>
      </w:r>
    </w:p>
    <w:p w14:paraId="65370007" w14:textId="77777777" w:rsidR="00725AD2" w:rsidRPr="00951A9C" w:rsidRDefault="00725AD2" w:rsidP="00725AD2">
      <w:pPr>
        <w:pStyle w:val="Text"/>
        <w:numPr>
          <w:ilvl w:val="0"/>
          <w:numId w:val="26"/>
        </w:numPr>
        <w:spacing w:before="0" w:after="120" w:line="240" w:lineRule="auto"/>
        <w:ind w:right="-1"/>
      </w:pPr>
      <w:r w:rsidRPr="00951A9C">
        <w:t>Who/what is your main market?</w:t>
      </w:r>
    </w:p>
    <w:p w14:paraId="0A08FA9E" w14:textId="77777777" w:rsidR="00725AD2" w:rsidRPr="00951A9C" w:rsidRDefault="00725AD2" w:rsidP="00725AD2">
      <w:pPr>
        <w:pStyle w:val="Text"/>
        <w:numPr>
          <w:ilvl w:val="0"/>
          <w:numId w:val="26"/>
        </w:numPr>
        <w:spacing w:before="0" w:after="120" w:line="240" w:lineRule="auto"/>
        <w:ind w:right="-1"/>
      </w:pPr>
      <w:r w:rsidRPr="00951A9C">
        <w:t>How many sites?</w:t>
      </w:r>
    </w:p>
    <w:p w14:paraId="6449784C" w14:textId="77777777" w:rsidR="00725AD2" w:rsidRPr="00951A9C" w:rsidRDefault="00725AD2" w:rsidP="00725AD2">
      <w:pPr>
        <w:pStyle w:val="Text"/>
        <w:numPr>
          <w:ilvl w:val="0"/>
          <w:numId w:val="24"/>
        </w:numPr>
        <w:spacing w:before="0" w:after="120" w:line="240" w:lineRule="auto"/>
        <w:ind w:right="-1"/>
      </w:pPr>
      <w:bookmarkStart w:id="115" w:name="OLE_LINK1"/>
      <w:r w:rsidRPr="00951A9C">
        <w:t>How has the COVID-19 pandemic affected your business?</w:t>
      </w:r>
    </w:p>
    <w:p w14:paraId="7198E242" w14:textId="0646BFD9" w:rsidR="00725AD2" w:rsidRPr="00951A9C" w:rsidRDefault="00725AD2" w:rsidP="00725AD2">
      <w:pPr>
        <w:pStyle w:val="Text"/>
        <w:numPr>
          <w:ilvl w:val="0"/>
          <w:numId w:val="24"/>
        </w:numPr>
        <w:spacing w:before="0" w:after="120" w:line="240" w:lineRule="auto"/>
        <w:ind w:right="-1"/>
      </w:pPr>
      <w:r w:rsidRPr="00951A9C">
        <w:t>What changes have you made to the way you operate? (</w:t>
      </w:r>
      <w:r w:rsidRPr="00951A9C">
        <w:rPr>
          <w:i/>
          <w:iCs/>
        </w:rPr>
        <w:t xml:space="preserve">some may be positive </w:t>
      </w:r>
      <w:proofErr w:type="gramStart"/>
      <w:r w:rsidRPr="00951A9C">
        <w:rPr>
          <w:i/>
          <w:iCs/>
        </w:rPr>
        <w:t>e.g.</w:t>
      </w:r>
      <w:proofErr w:type="gramEnd"/>
      <w:r w:rsidRPr="00951A9C">
        <w:rPr>
          <w:i/>
          <w:iCs/>
        </w:rPr>
        <w:t xml:space="preserve"> hired more staff to keep up with demand, innovative changes in production, delivery or marketing; some negative e.g. retrenched staff</w:t>
      </w:r>
      <w:r w:rsidRPr="00951A9C">
        <w:t>)</w:t>
      </w:r>
    </w:p>
    <w:p w14:paraId="112CF856" w14:textId="77777777" w:rsidR="00725AD2" w:rsidRPr="00951A9C" w:rsidRDefault="00725AD2" w:rsidP="00725AD2">
      <w:pPr>
        <w:pStyle w:val="Text"/>
        <w:numPr>
          <w:ilvl w:val="1"/>
          <w:numId w:val="24"/>
        </w:numPr>
        <w:spacing w:before="0" w:after="120" w:line="240" w:lineRule="auto"/>
        <w:ind w:right="-1"/>
        <w:rPr>
          <w:b/>
          <w:bCs/>
        </w:rPr>
      </w:pPr>
      <w:r w:rsidRPr="00951A9C">
        <w:rPr>
          <w:b/>
          <w:bCs/>
        </w:rPr>
        <w:t>If no changes</w:t>
      </w:r>
    </w:p>
    <w:p w14:paraId="053FC68D" w14:textId="73C62651" w:rsidR="00725AD2" w:rsidRPr="00951A9C" w:rsidRDefault="00725AD2" w:rsidP="00725AD2">
      <w:pPr>
        <w:pStyle w:val="Text"/>
        <w:numPr>
          <w:ilvl w:val="2"/>
          <w:numId w:val="24"/>
        </w:numPr>
        <w:spacing w:before="0" w:after="120" w:line="240" w:lineRule="auto"/>
        <w:ind w:right="-1"/>
      </w:pPr>
      <w:r w:rsidRPr="00951A9C">
        <w:t xml:space="preserve"> </w:t>
      </w:r>
      <w:r w:rsidR="002E2B57">
        <w:t>W</w:t>
      </w:r>
      <w:r w:rsidRPr="00951A9C">
        <w:t>ould you have liked to have made innovations?</w:t>
      </w:r>
    </w:p>
    <w:p w14:paraId="7AB0B163" w14:textId="77777777" w:rsidR="00725AD2" w:rsidRPr="00951A9C" w:rsidRDefault="00725AD2" w:rsidP="00725AD2">
      <w:pPr>
        <w:pStyle w:val="Text"/>
        <w:spacing w:before="0" w:after="120" w:line="240" w:lineRule="auto"/>
      </w:pPr>
      <w:r w:rsidRPr="00951A9C">
        <w:t>If so, why weren’t you able to do so? Were staff skills an impediment? Were costs or availability of VET a barrier for your organisation?</w:t>
      </w:r>
    </w:p>
    <w:p w14:paraId="67921C92" w14:textId="77777777" w:rsidR="00725AD2" w:rsidRPr="00951A9C" w:rsidRDefault="00725AD2" w:rsidP="00725AD2">
      <w:pPr>
        <w:pStyle w:val="Text"/>
        <w:numPr>
          <w:ilvl w:val="2"/>
          <w:numId w:val="24"/>
        </w:numPr>
        <w:spacing w:before="0" w:after="120" w:line="240" w:lineRule="auto"/>
        <w:ind w:right="-1"/>
      </w:pPr>
      <w:r w:rsidRPr="00951A9C">
        <w:t xml:space="preserve">Do you know whether other businesses in this industry have been innovative in their response to the pandemic? </w:t>
      </w:r>
    </w:p>
    <w:p w14:paraId="6B5F05BF" w14:textId="77777777" w:rsidR="00725AD2" w:rsidRPr="00951A9C" w:rsidRDefault="00725AD2" w:rsidP="00725AD2">
      <w:pPr>
        <w:pStyle w:val="Text"/>
        <w:numPr>
          <w:ilvl w:val="2"/>
          <w:numId w:val="24"/>
        </w:numPr>
        <w:spacing w:before="0" w:after="120" w:line="240" w:lineRule="auto"/>
        <w:ind w:right="-1"/>
      </w:pPr>
      <w:r w:rsidRPr="00951A9C">
        <w:t>How do you know that?</w:t>
      </w:r>
    </w:p>
    <w:p w14:paraId="376C6221" w14:textId="77777777" w:rsidR="00725AD2" w:rsidRPr="00951A9C" w:rsidRDefault="00725AD2" w:rsidP="00725AD2">
      <w:pPr>
        <w:pStyle w:val="Text"/>
        <w:numPr>
          <w:ilvl w:val="2"/>
          <w:numId w:val="24"/>
        </w:numPr>
        <w:spacing w:before="0" w:after="120" w:line="240" w:lineRule="auto"/>
        <w:ind w:right="-1"/>
      </w:pPr>
      <w:r w:rsidRPr="00951A9C">
        <w:t>What do you think enabled them to be innovative?</w:t>
      </w:r>
    </w:p>
    <w:p w14:paraId="53FD5BA3" w14:textId="4D2F35C8" w:rsidR="00725AD2" w:rsidRPr="00951A9C" w:rsidRDefault="00725AD2" w:rsidP="00725AD2">
      <w:pPr>
        <w:pStyle w:val="Text"/>
        <w:numPr>
          <w:ilvl w:val="2"/>
          <w:numId w:val="24"/>
        </w:numPr>
        <w:spacing w:before="0" w:after="120" w:line="240" w:lineRule="auto"/>
        <w:ind w:right="-1"/>
      </w:pPr>
      <w:r w:rsidRPr="00951A9C">
        <w:t>Do you plan to make any innovations when possible? (</w:t>
      </w:r>
      <w:r w:rsidRPr="00951A9C">
        <w:rPr>
          <w:i/>
          <w:iCs/>
        </w:rPr>
        <w:t>probe if necessary</w:t>
      </w:r>
      <w:r w:rsidR="002E2B57">
        <w:rPr>
          <w:i/>
          <w:iCs/>
        </w:rPr>
        <w:t xml:space="preserve"> —</w:t>
      </w:r>
      <w:r w:rsidRPr="00951A9C">
        <w:rPr>
          <w:i/>
          <w:iCs/>
        </w:rPr>
        <w:t xml:space="preserve"> when do you plan to do this; what do you need to make the planned innovations happen; will you need to upskill or reskill existing staff and/or recruit new staff?</w:t>
      </w:r>
      <w:r w:rsidRPr="00951A9C">
        <w:t>)</w:t>
      </w:r>
    </w:p>
    <w:bookmarkEnd w:id="115"/>
    <w:p w14:paraId="39B15947" w14:textId="77777777" w:rsidR="00725AD2" w:rsidRPr="00951A9C" w:rsidRDefault="00725AD2" w:rsidP="00725AD2">
      <w:pPr>
        <w:pStyle w:val="Text"/>
        <w:spacing w:before="0" w:after="120" w:line="240" w:lineRule="auto"/>
        <w:rPr>
          <w:b/>
          <w:bCs/>
        </w:rPr>
      </w:pPr>
      <w:r w:rsidRPr="00951A9C">
        <w:rPr>
          <w:b/>
          <w:bCs/>
        </w:rPr>
        <w:t>End of interview</w:t>
      </w:r>
    </w:p>
    <w:p w14:paraId="63BAC332" w14:textId="77777777" w:rsidR="00725AD2" w:rsidRPr="00951A9C" w:rsidRDefault="00725AD2" w:rsidP="00725AD2">
      <w:pPr>
        <w:pStyle w:val="Text"/>
        <w:spacing w:before="0" w:after="120" w:line="240" w:lineRule="auto"/>
      </w:pPr>
    </w:p>
    <w:p w14:paraId="0EDF3D2B" w14:textId="77777777" w:rsidR="00725AD2" w:rsidRPr="00951A9C" w:rsidRDefault="00725AD2" w:rsidP="00725AD2">
      <w:pPr>
        <w:pStyle w:val="Text"/>
        <w:numPr>
          <w:ilvl w:val="1"/>
          <w:numId w:val="24"/>
        </w:numPr>
        <w:spacing w:before="0" w:after="120" w:line="240" w:lineRule="auto"/>
        <w:ind w:right="-1"/>
        <w:rPr>
          <w:b/>
          <w:bCs/>
        </w:rPr>
      </w:pPr>
      <w:r w:rsidRPr="00951A9C">
        <w:rPr>
          <w:b/>
          <w:bCs/>
        </w:rPr>
        <w:t>If they did make changes:</w:t>
      </w:r>
    </w:p>
    <w:p w14:paraId="253A5298" w14:textId="77777777" w:rsidR="00725AD2" w:rsidRPr="00951A9C" w:rsidRDefault="00725AD2" w:rsidP="00725AD2">
      <w:pPr>
        <w:pStyle w:val="Text"/>
        <w:numPr>
          <w:ilvl w:val="2"/>
          <w:numId w:val="24"/>
        </w:numPr>
        <w:spacing w:before="0" w:after="120" w:line="240" w:lineRule="auto"/>
        <w:ind w:right="-1"/>
      </w:pPr>
      <w:r w:rsidRPr="00951A9C">
        <w:t>What areas of the business did you innovate in? What were the specific innovations?</w:t>
      </w:r>
    </w:p>
    <w:p w14:paraId="497F5EFE" w14:textId="77777777" w:rsidR="00725AD2" w:rsidRPr="00951A9C" w:rsidRDefault="00725AD2" w:rsidP="00DB7401">
      <w:pPr>
        <w:pStyle w:val="Text"/>
        <w:numPr>
          <w:ilvl w:val="0"/>
          <w:numId w:val="25"/>
        </w:numPr>
        <w:spacing w:before="0" w:after="120" w:line="240" w:lineRule="auto"/>
        <w:ind w:left="1843" w:right="-1"/>
      </w:pPr>
      <w:bookmarkStart w:id="116" w:name="OLE_LINK2"/>
      <w:r w:rsidRPr="00951A9C">
        <w:t>Management</w:t>
      </w:r>
      <w:r>
        <w:t xml:space="preserve"> </w:t>
      </w:r>
    </w:p>
    <w:p w14:paraId="366C24F2" w14:textId="77777777" w:rsidR="00725AD2" w:rsidRPr="00951A9C" w:rsidRDefault="00725AD2" w:rsidP="00DB7401">
      <w:pPr>
        <w:pStyle w:val="Text"/>
        <w:numPr>
          <w:ilvl w:val="0"/>
          <w:numId w:val="25"/>
        </w:numPr>
        <w:spacing w:before="0" w:after="120" w:line="240" w:lineRule="auto"/>
        <w:ind w:left="1843" w:right="-1"/>
      </w:pPr>
      <w:r w:rsidRPr="00951A9C">
        <w:t xml:space="preserve">Professional </w:t>
      </w:r>
    </w:p>
    <w:p w14:paraId="6DD21640" w14:textId="77777777" w:rsidR="00725AD2" w:rsidRPr="00951A9C" w:rsidRDefault="00725AD2" w:rsidP="00DB7401">
      <w:pPr>
        <w:pStyle w:val="Text"/>
        <w:numPr>
          <w:ilvl w:val="0"/>
          <w:numId w:val="25"/>
        </w:numPr>
        <w:spacing w:before="0" w:after="120" w:line="240" w:lineRule="auto"/>
        <w:ind w:left="1843" w:right="-1"/>
      </w:pPr>
      <w:r w:rsidRPr="00951A9C">
        <w:t>Technical and para-professional</w:t>
      </w:r>
      <w:r>
        <w:t xml:space="preserve"> </w:t>
      </w:r>
    </w:p>
    <w:p w14:paraId="2FAC9A40" w14:textId="77777777" w:rsidR="00725AD2" w:rsidRPr="00951A9C" w:rsidRDefault="00725AD2" w:rsidP="00DB7401">
      <w:pPr>
        <w:pStyle w:val="Text"/>
        <w:numPr>
          <w:ilvl w:val="0"/>
          <w:numId w:val="25"/>
        </w:numPr>
        <w:spacing w:before="0" w:after="120" w:line="240" w:lineRule="auto"/>
        <w:ind w:left="1843" w:right="-1"/>
      </w:pPr>
      <w:r w:rsidRPr="00951A9C">
        <w:t>Trade</w:t>
      </w:r>
      <w:r>
        <w:t xml:space="preserve"> </w:t>
      </w:r>
    </w:p>
    <w:p w14:paraId="0BA64C9D" w14:textId="77777777" w:rsidR="00725AD2" w:rsidRPr="00951A9C" w:rsidRDefault="00725AD2" w:rsidP="00DB7401">
      <w:pPr>
        <w:pStyle w:val="Text"/>
        <w:numPr>
          <w:ilvl w:val="0"/>
          <w:numId w:val="25"/>
        </w:numPr>
        <w:spacing w:before="0" w:after="120" w:line="240" w:lineRule="auto"/>
        <w:ind w:left="1843" w:right="-1"/>
      </w:pPr>
      <w:r w:rsidRPr="00951A9C">
        <w:t>Clerical/office</w:t>
      </w:r>
      <w:r>
        <w:t xml:space="preserve"> </w:t>
      </w:r>
    </w:p>
    <w:p w14:paraId="05D5E1D4" w14:textId="77777777" w:rsidR="00725AD2" w:rsidRPr="00951A9C" w:rsidRDefault="00725AD2" w:rsidP="00DB7401">
      <w:pPr>
        <w:pStyle w:val="Text"/>
        <w:numPr>
          <w:ilvl w:val="0"/>
          <w:numId w:val="25"/>
        </w:numPr>
        <w:spacing w:before="0" w:after="120" w:line="240" w:lineRule="auto"/>
        <w:ind w:left="1843" w:right="-1"/>
      </w:pPr>
      <w:r w:rsidRPr="00951A9C">
        <w:t>Sales and personal service</w:t>
      </w:r>
      <w:r>
        <w:t xml:space="preserve"> </w:t>
      </w:r>
    </w:p>
    <w:p w14:paraId="79453DBB" w14:textId="77777777" w:rsidR="00725AD2" w:rsidRPr="00951A9C" w:rsidRDefault="00725AD2" w:rsidP="00DB7401">
      <w:pPr>
        <w:pStyle w:val="Text"/>
        <w:numPr>
          <w:ilvl w:val="0"/>
          <w:numId w:val="25"/>
        </w:numPr>
        <w:spacing w:before="0" w:after="120" w:line="240" w:lineRule="auto"/>
        <w:ind w:left="1843" w:right="-1"/>
      </w:pPr>
      <w:r w:rsidRPr="00951A9C">
        <w:t xml:space="preserve">Transport, </w:t>
      </w:r>
      <w:proofErr w:type="gramStart"/>
      <w:r w:rsidRPr="00951A9C">
        <w:t>plant</w:t>
      </w:r>
      <w:proofErr w:type="gramEnd"/>
      <w:r w:rsidRPr="00951A9C">
        <w:t xml:space="preserve"> and machinery operation</w:t>
      </w:r>
      <w:r>
        <w:t xml:space="preserve"> </w:t>
      </w:r>
    </w:p>
    <w:p w14:paraId="705E2638" w14:textId="77777777" w:rsidR="00725AD2" w:rsidRPr="00951A9C" w:rsidRDefault="00725AD2" w:rsidP="00DB7401">
      <w:pPr>
        <w:pStyle w:val="Text"/>
        <w:numPr>
          <w:ilvl w:val="0"/>
          <w:numId w:val="25"/>
        </w:numPr>
        <w:spacing w:before="0" w:after="120" w:line="240" w:lineRule="auto"/>
        <w:ind w:left="1843" w:right="-1"/>
      </w:pPr>
      <w:r w:rsidRPr="00951A9C">
        <w:t>Labouring and related</w:t>
      </w:r>
      <w:r>
        <w:t xml:space="preserve"> </w:t>
      </w:r>
    </w:p>
    <w:p w14:paraId="66ED12C6" w14:textId="77777777" w:rsidR="00725AD2" w:rsidRPr="00951A9C" w:rsidRDefault="00725AD2" w:rsidP="00DB7401">
      <w:pPr>
        <w:pStyle w:val="Text"/>
        <w:numPr>
          <w:ilvl w:val="0"/>
          <w:numId w:val="25"/>
        </w:numPr>
        <w:spacing w:before="0" w:after="120" w:line="240" w:lineRule="auto"/>
        <w:ind w:left="1843" w:right="-1"/>
      </w:pPr>
      <w:r w:rsidRPr="00951A9C">
        <w:t>Induction</w:t>
      </w:r>
      <w:r>
        <w:t xml:space="preserve"> </w:t>
      </w:r>
    </w:p>
    <w:p w14:paraId="2FF62D71" w14:textId="77777777" w:rsidR="00725AD2" w:rsidRPr="00951A9C" w:rsidRDefault="00725AD2" w:rsidP="00DB7401">
      <w:pPr>
        <w:pStyle w:val="Text"/>
        <w:numPr>
          <w:ilvl w:val="0"/>
          <w:numId w:val="25"/>
        </w:numPr>
        <w:spacing w:before="0" w:after="120" w:line="240" w:lineRule="auto"/>
        <w:ind w:left="1843" w:right="-1"/>
      </w:pPr>
      <w:r w:rsidRPr="00951A9C">
        <w:t>Personal development and leadership</w:t>
      </w:r>
      <w:r>
        <w:t xml:space="preserve"> </w:t>
      </w:r>
    </w:p>
    <w:p w14:paraId="123A1707" w14:textId="77777777" w:rsidR="00725AD2" w:rsidRPr="00951A9C" w:rsidRDefault="00725AD2" w:rsidP="00DB7401">
      <w:pPr>
        <w:pStyle w:val="Text"/>
        <w:numPr>
          <w:ilvl w:val="0"/>
          <w:numId w:val="25"/>
        </w:numPr>
        <w:spacing w:before="0" w:after="120" w:line="240" w:lineRule="auto"/>
        <w:ind w:left="1843" w:right="-1"/>
      </w:pPr>
      <w:r w:rsidRPr="00951A9C">
        <w:t>Computing skills</w:t>
      </w:r>
      <w:r>
        <w:t xml:space="preserve"> </w:t>
      </w:r>
    </w:p>
    <w:p w14:paraId="59922C40" w14:textId="77777777" w:rsidR="00725AD2" w:rsidRPr="00951A9C" w:rsidRDefault="00725AD2" w:rsidP="00DB7401">
      <w:pPr>
        <w:pStyle w:val="Text"/>
        <w:numPr>
          <w:ilvl w:val="0"/>
          <w:numId w:val="25"/>
        </w:numPr>
        <w:spacing w:before="0" w:after="120" w:line="240" w:lineRule="auto"/>
        <w:ind w:left="1843" w:right="-1"/>
      </w:pPr>
      <w:r w:rsidRPr="00951A9C">
        <w:t>Data literacy and data science</w:t>
      </w:r>
      <w:r>
        <w:t xml:space="preserve"> </w:t>
      </w:r>
    </w:p>
    <w:p w14:paraId="57B882BE" w14:textId="77777777" w:rsidR="00725AD2" w:rsidRPr="00951A9C" w:rsidRDefault="00725AD2" w:rsidP="00DB7401">
      <w:pPr>
        <w:pStyle w:val="Text"/>
        <w:numPr>
          <w:ilvl w:val="0"/>
          <w:numId w:val="25"/>
        </w:numPr>
        <w:spacing w:before="0" w:after="120" w:line="240" w:lineRule="auto"/>
        <w:ind w:left="1843" w:right="-1"/>
      </w:pPr>
      <w:r w:rsidRPr="00951A9C">
        <w:t>Health and safety</w:t>
      </w:r>
      <w:r>
        <w:t xml:space="preserve"> </w:t>
      </w:r>
    </w:p>
    <w:p w14:paraId="5C7C97A7" w14:textId="77777777" w:rsidR="00725AD2" w:rsidRPr="00951A9C" w:rsidRDefault="00725AD2" w:rsidP="00DB7401">
      <w:pPr>
        <w:pStyle w:val="Text"/>
        <w:numPr>
          <w:ilvl w:val="0"/>
          <w:numId w:val="25"/>
        </w:numPr>
        <w:spacing w:before="0" w:after="120" w:line="240" w:lineRule="auto"/>
        <w:ind w:left="1843" w:right="-1"/>
      </w:pPr>
      <w:r w:rsidRPr="00951A9C">
        <w:t xml:space="preserve">Diversity and inclusion </w:t>
      </w:r>
    </w:p>
    <w:p w14:paraId="591CDFA6" w14:textId="371A2C57" w:rsidR="00725AD2" w:rsidRPr="00951A9C" w:rsidRDefault="00725AD2" w:rsidP="00DB7401">
      <w:pPr>
        <w:pStyle w:val="Text"/>
        <w:numPr>
          <w:ilvl w:val="0"/>
          <w:numId w:val="25"/>
        </w:numPr>
        <w:spacing w:before="0" w:after="120" w:line="240" w:lineRule="auto"/>
        <w:ind w:left="1843" w:right="-1"/>
      </w:pPr>
      <w:r w:rsidRPr="00951A9C">
        <w:t>Other specify</w:t>
      </w:r>
      <w:bookmarkEnd w:id="116"/>
    </w:p>
    <w:p w14:paraId="43BCC11D" w14:textId="77777777" w:rsidR="00725AD2" w:rsidRPr="00951A9C" w:rsidRDefault="00725AD2" w:rsidP="00725AD2">
      <w:pPr>
        <w:pStyle w:val="Text"/>
        <w:numPr>
          <w:ilvl w:val="1"/>
          <w:numId w:val="24"/>
        </w:numPr>
        <w:spacing w:before="0" w:after="120" w:line="240" w:lineRule="auto"/>
        <w:ind w:right="-1"/>
        <w:rPr>
          <w:b/>
          <w:bCs/>
        </w:rPr>
      </w:pPr>
    </w:p>
    <w:p w14:paraId="3B495F42" w14:textId="77777777" w:rsidR="00725AD2" w:rsidRPr="00951A9C" w:rsidRDefault="00725AD2" w:rsidP="00725AD2">
      <w:pPr>
        <w:pStyle w:val="Text"/>
        <w:numPr>
          <w:ilvl w:val="2"/>
          <w:numId w:val="24"/>
        </w:numPr>
        <w:spacing w:before="0" w:after="120" w:line="240" w:lineRule="auto"/>
        <w:ind w:right="-1"/>
      </w:pPr>
      <w:bookmarkStart w:id="117" w:name="OLE_LINK3"/>
      <w:r w:rsidRPr="00951A9C">
        <w:t>Would you have made these changes if it wasn’t for the pandemic? (</w:t>
      </w:r>
      <w:r w:rsidRPr="00951A9C">
        <w:rPr>
          <w:i/>
          <w:iCs/>
        </w:rPr>
        <w:t>probe why/why not, if appropriate</w:t>
      </w:r>
      <w:r w:rsidRPr="00951A9C">
        <w:t>).</w:t>
      </w:r>
    </w:p>
    <w:p w14:paraId="08D84C22" w14:textId="77777777" w:rsidR="00725AD2" w:rsidRPr="00951A9C" w:rsidRDefault="00725AD2" w:rsidP="00725AD2">
      <w:pPr>
        <w:pStyle w:val="Text"/>
        <w:numPr>
          <w:ilvl w:val="2"/>
          <w:numId w:val="24"/>
        </w:numPr>
        <w:spacing w:before="0" w:after="120" w:line="240" w:lineRule="auto"/>
        <w:ind w:right="-1"/>
      </w:pPr>
      <w:r w:rsidRPr="00951A9C">
        <w:t>Would you have made any other changes under normal circumstances?</w:t>
      </w:r>
    </w:p>
    <w:p w14:paraId="6CED7011" w14:textId="77777777" w:rsidR="00725AD2" w:rsidRPr="00951A9C" w:rsidRDefault="00725AD2" w:rsidP="00725AD2">
      <w:pPr>
        <w:pStyle w:val="Text"/>
        <w:numPr>
          <w:ilvl w:val="2"/>
          <w:numId w:val="24"/>
        </w:numPr>
        <w:spacing w:before="0" w:after="120" w:line="240" w:lineRule="auto"/>
        <w:ind w:right="-1"/>
      </w:pPr>
      <w:r w:rsidRPr="00951A9C">
        <w:lastRenderedPageBreak/>
        <w:t>Will the innovations you have introduced continue once the pandemic is over?</w:t>
      </w:r>
    </w:p>
    <w:p w14:paraId="6BF13376" w14:textId="77777777" w:rsidR="00725AD2" w:rsidRPr="00951A9C" w:rsidRDefault="00725AD2" w:rsidP="00725AD2">
      <w:pPr>
        <w:pStyle w:val="Text"/>
        <w:numPr>
          <w:ilvl w:val="2"/>
          <w:numId w:val="24"/>
        </w:numPr>
        <w:spacing w:before="0" w:after="120" w:line="240" w:lineRule="auto"/>
        <w:ind w:right="-1"/>
      </w:pPr>
      <w:r w:rsidRPr="00951A9C">
        <w:t>Has the innovation had a positive or negative impact on your business (</w:t>
      </w:r>
      <w:proofErr w:type="gramStart"/>
      <w:r w:rsidRPr="002E2B57">
        <w:t>e.g.</w:t>
      </w:r>
      <w:proofErr w:type="gramEnd"/>
      <w:r w:rsidRPr="002E2B57">
        <w:t xml:space="preserve"> not necessarily in returns but possibly in staff morale, providing new skills, insight into how to introduce innovations better in the future</w:t>
      </w:r>
      <w:r w:rsidRPr="00951A9C">
        <w:rPr>
          <w:i/>
          <w:iCs/>
        </w:rPr>
        <w:t>)</w:t>
      </w:r>
    </w:p>
    <w:p w14:paraId="1F50164D" w14:textId="77777777" w:rsidR="00725AD2" w:rsidRPr="00951A9C" w:rsidRDefault="00725AD2" w:rsidP="00725AD2">
      <w:pPr>
        <w:pStyle w:val="Text"/>
        <w:numPr>
          <w:ilvl w:val="2"/>
          <w:numId w:val="24"/>
        </w:numPr>
        <w:spacing w:before="0" w:after="120" w:line="240" w:lineRule="auto"/>
        <w:ind w:right="-1"/>
      </w:pPr>
      <w:r w:rsidRPr="00951A9C">
        <w:t xml:space="preserve">Based on your experience with the pandemic-related innovation/s, will you be more likely to innovate in other new products or services in the future? </w:t>
      </w:r>
      <w:r w:rsidRPr="002E2B57">
        <w:t>Why/why not?</w:t>
      </w:r>
    </w:p>
    <w:p w14:paraId="308BC93D" w14:textId="77777777" w:rsidR="00725AD2" w:rsidRPr="00951A9C" w:rsidRDefault="00725AD2" w:rsidP="00725AD2">
      <w:pPr>
        <w:pStyle w:val="Text"/>
        <w:numPr>
          <w:ilvl w:val="2"/>
          <w:numId w:val="24"/>
        </w:numPr>
        <w:spacing w:before="0" w:after="120" w:line="240" w:lineRule="auto"/>
        <w:ind w:right="-1"/>
      </w:pPr>
      <w:r w:rsidRPr="00951A9C">
        <w:t>What kind of returns on investment in this innovation/s have you received?</w:t>
      </w:r>
    </w:p>
    <w:p w14:paraId="7DB3EDDE" w14:textId="77777777" w:rsidR="00725AD2" w:rsidRPr="00951A9C" w:rsidRDefault="00725AD2" w:rsidP="00725AD2">
      <w:pPr>
        <w:pStyle w:val="Text"/>
        <w:numPr>
          <w:ilvl w:val="2"/>
          <w:numId w:val="24"/>
        </w:numPr>
        <w:spacing w:before="0" w:after="120" w:line="240" w:lineRule="auto"/>
        <w:ind w:right="-1"/>
      </w:pPr>
      <w:r w:rsidRPr="00951A9C">
        <w:t>Were there any other innovations you could have undertaken? Why this particular one?</w:t>
      </w:r>
    </w:p>
    <w:p w14:paraId="7AB94D23" w14:textId="77777777" w:rsidR="00725AD2" w:rsidRPr="00951A9C" w:rsidRDefault="00725AD2" w:rsidP="00725AD2">
      <w:pPr>
        <w:pStyle w:val="Text"/>
        <w:numPr>
          <w:ilvl w:val="0"/>
          <w:numId w:val="24"/>
        </w:numPr>
        <w:spacing w:before="0" w:after="120" w:line="240" w:lineRule="auto"/>
        <w:ind w:right="-1"/>
      </w:pPr>
      <w:r w:rsidRPr="00951A9C">
        <w:t>Did you need to recruit workers with the skills you needed for the new innovations to work?</w:t>
      </w:r>
    </w:p>
    <w:bookmarkEnd w:id="117"/>
    <w:p w14:paraId="31D142B5" w14:textId="77777777" w:rsidR="00725AD2" w:rsidRPr="00951A9C" w:rsidRDefault="00725AD2" w:rsidP="00725AD2">
      <w:pPr>
        <w:pStyle w:val="Text"/>
        <w:spacing w:before="0" w:after="120" w:line="240" w:lineRule="auto"/>
        <w:rPr>
          <w:b/>
          <w:bCs/>
        </w:rPr>
      </w:pPr>
      <w:r w:rsidRPr="00951A9C">
        <w:rPr>
          <w:b/>
          <w:bCs/>
        </w:rPr>
        <w:t>If so:</w:t>
      </w:r>
    </w:p>
    <w:p w14:paraId="43F8F17F" w14:textId="77777777" w:rsidR="00725AD2" w:rsidRPr="00951A9C" w:rsidRDefault="00725AD2" w:rsidP="00725AD2">
      <w:pPr>
        <w:pStyle w:val="Text"/>
        <w:numPr>
          <w:ilvl w:val="1"/>
          <w:numId w:val="24"/>
        </w:numPr>
        <w:spacing w:before="0" w:after="120" w:line="240" w:lineRule="auto"/>
        <w:ind w:right="-1"/>
      </w:pPr>
      <w:r w:rsidRPr="00951A9C">
        <w:t>Did you have any trouble attracting them?</w:t>
      </w:r>
    </w:p>
    <w:p w14:paraId="40556383" w14:textId="77777777" w:rsidR="00725AD2" w:rsidRPr="00951A9C" w:rsidRDefault="00725AD2" w:rsidP="00725AD2">
      <w:pPr>
        <w:pStyle w:val="Text"/>
        <w:numPr>
          <w:ilvl w:val="1"/>
          <w:numId w:val="24"/>
        </w:numPr>
        <w:spacing w:before="0" w:after="120" w:line="240" w:lineRule="auto"/>
        <w:ind w:right="-1"/>
      </w:pPr>
      <w:r w:rsidRPr="00951A9C">
        <w:t>Did you look for any particular accreditations?</w:t>
      </w:r>
    </w:p>
    <w:p w14:paraId="26D77248" w14:textId="77777777" w:rsidR="00725AD2" w:rsidRPr="00951A9C" w:rsidRDefault="00725AD2" w:rsidP="00725AD2">
      <w:pPr>
        <w:pStyle w:val="Text"/>
        <w:numPr>
          <w:ilvl w:val="1"/>
          <w:numId w:val="24"/>
        </w:numPr>
        <w:spacing w:before="0" w:after="120" w:line="240" w:lineRule="auto"/>
        <w:ind w:right="-1"/>
      </w:pPr>
      <w:r w:rsidRPr="00951A9C">
        <w:t>What new skills did they bring?</w:t>
      </w:r>
    </w:p>
    <w:p w14:paraId="3247F7E5" w14:textId="77777777" w:rsidR="00725AD2" w:rsidRPr="00951A9C" w:rsidRDefault="00725AD2" w:rsidP="00725AD2">
      <w:pPr>
        <w:pStyle w:val="Text"/>
        <w:numPr>
          <w:ilvl w:val="1"/>
          <w:numId w:val="24"/>
        </w:numPr>
        <w:spacing w:before="0" w:after="120" w:line="240" w:lineRule="auto"/>
        <w:ind w:right="-1"/>
      </w:pPr>
      <w:r w:rsidRPr="00951A9C">
        <w:t>Did existing staff receive any training in relation to the new innovations or did they continue in their usual roles?</w:t>
      </w:r>
    </w:p>
    <w:p w14:paraId="0DFDC777" w14:textId="77777777" w:rsidR="00725AD2" w:rsidRPr="00951A9C" w:rsidRDefault="00725AD2" w:rsidP="00725AD2">
      <w:pPr>
        <w:pStyle w:val="Text"/>
        <w:spacing w:before="0" w:after="120" w:line="240" w:lineRule="auto"/>
        <w:rPr>
          <w:b/>
          <w:bCs/>
        </w:rPr>
      </w:pPr>
      <w:r w:rsidRPr="00951A9C">
        <w:rPr>
          <w:b/>
          <w:bCs/>
        </w:rPr>
        <w:t>If not:</w:t>
      </w:r>
    </w:p>
    <w:p w14:paraId="5BD9C757" w14:textId="77777777" w:rsidR="00725AD2" w:rsidRPr="00951A9C" w:rsidRDefault="00725AD2" w:rsidP="00725AD2">
      <w:pPr>
        <w:pStyle w:val="Text"/>
        <w:numPr>
          <w:ilvl w:val="1"/>
          <w:numId w:val="24"/>
        </w:numPr>
        <w:spacing w:before="0" w:after="120" w:line="240" w:lineRule="auto"/>
        <w:ind w:right="-1"/>
        <w:rPr>
          <w:b/>
          <w:bCs/>
        </w:rPr>
      </w:pPr>
      <w:r w:rsidRPr="00951A9C">
        <w:t>How well were your current staff able to adapt to these changes (</w:t>
      </w:r>
      <w:r w:rsidRPr="002E2B57">
        <w:t>e.g. flexible skills/skills transfer, or training</w:t>
      </w:r>
      <w:r w:rsidRPr="00951A9C">
        <w:t xml:space="preserve">)? </w:t>
      </w:r>
    </w:p>
    <w:p w14:paraId="4CC14DC4" w14:textId="77777777" w:rsidR="00725AD2" w:rsidRPr="00951A9C" w:rsidRDefault="00725AD2" w:rsidP="00725AD2">
      <w:pPr>
        <w:pStyle w:val="Text"/>
        <w:numPr>
          <w:ilvl w:val="2"/>
          <w:numId w:val="24"/>
        </w:numPr>
        <w:spacing w:before="0" w:after="120" w:line="240" w:lineRule="auto"/>
        <w:ind w:right="-1"/>
        <w:rPr>
          <w:b/>
          <w:bCs/>
        </w:rPr>
      </w:pPr>
      <w:r w:rsidRPr="00951A9C">
        <w:t xml:space="preserve">Was appropriate VET training available and if </w:t>
      </w:r>
      <w:proofErr w:type="gramStart"/>
      <w:r w:rsidRPr="00951A9C">
        <w:t>so</w:t>
      </w:r>
      <w:proofErr w:type="gramEnd"/>
      <w:r w:rsidRPr="00951A9C">
        <w:t xml:space="preserve"> was cost a barrier?</w:t>
      </w:r>
    </w:p>
    <w:p w14:paraId="2ED12707" w14:textId="77777777" w:rsidR="00725AD2" w:rsidRPr="00951A9C" w:rsidRDefault="00725AD2" w:rsidP="00725AD2">
      <w:pPr>
        <w:pStyle w:val="Text"/>
        <w:numPr>
          <w:ilvl w:val="1"/>
          <w:numId w:val="24"/>
        </w:numPr>
        <w:spacing w:before="0" w:after="120" w:line="240" w:lineRule="auto"/>
        <w:ind w:right="-1"/>
      </w:pPr>
      <w:r w:rsidRPr="00951A9C">
        <w:rPr>
          <w:b/>
          <w:bCs/>
        </w:rPr>
        <w:t>If flexible/transferable skills</w:t>
      </w:r>
    </w:p>
    <w:p w14:paraId="28D314AE" w14:textId="77777777" w:rsidR="00725AD2" w:rsidRPr="00951A9C" w:rsidRDefault="00725AD2" w:rsidP="00725AD2">
      <w:pPr>
        <w:pStyle w:val="Text"/>
        <w:numPr>
          <w:ilvl w:val="2"/>
          <w:numId w:val="24"/>
        </w:numPr>
        <w:spacing w:before="0" w:after="120" w:line="240" w:lineRule="auto"/>
        <w:ind w:right="-1"/>
      </w:pPr>
      <w:r w:rsidRPr="00951A9C">
        <w:t xml:space="preserve">What are the similarities and differences of the work as a result of the innovation/s? </w:t>
      </w:r>
    </w:p>
    <w:p w14:paraId="44CD2895" w14:textId="77777777" w:rsidR="00725AD2" w:rsidRPr="00951A9C" w:rsidRDefault="00725AD2" w:rsidP="00725AD2">
      <w:pPr>
        <w:pStyle w:val="Text"/>
        <w:numPr>
          <w:ilvl w:val="1"/>
          <w:numId w:val="24"/>
        </w:numPr>
        <w:spacing w:before="0" w:after="120" w:line="240" w:lineRule="auto"/>
        <w:ind w:right="-1"/>
      </w:pPr>
      <w:r w:rsidRPr="00951A9C">
        <w:rPr>
          <w:b/>
          <w:bCs/>
        </w:rPr>
        <w:t>If needed training</w:t>
      </w:r>
    </w:p>
    <w:p w14:paraId="0D9AC003" w14:textId="77777777" w:rsidR="00725AD2" w:rsidRPr="00951A9C" w:rsidRDefault="00725AD2" w:rsidP="00725AD2">
      <w:pPr>
        <w:pStyle w:val="Text"/>
        <w:numPr>
          <w:ilvl w:val="2"/>
          <w:numId w:val="24"/>
        </w:numPr>
        <w:spacing w:before="0" w:after="120" w:line="240" w:lineRule="auto"/>
        <w:ind w:right="-1"/>
      </w:pPr>
      <w:r w:rsidRPr="00951A9C">
        <w:t>Who provided the training?</w:t>
      </w:r>
    </w:p>
    <w:p w14:paraId="04C4EB71" w14:textId="272F1F43" w:rsidR="00725AD2" w:rsidRPr="00951A9C" w:rsidRDefault="00725AD2" w:rsidP="00725AD2">
      <w:pPr>
        <w:pStyle w:val="Text"/>
        <w:numPr>
          <w:ilvl w:val="2"/>
          <w:numId w:val="24"/>
        </w:numPr>
        <w:spacing w:before="0" w:after="120" w:line="240" w:lineRule="auto"/>
        <w:ind w:right="-1"/>
      </w:pPr>
      <w:r w:rsidRPr="00951A9C">
        <w:t xml:space="preserve"> Cost, length of training (e.g</w:t>
      </w:r>
      <w:r w:rsidR="002E2B57">
        <w:t>.</w:t>
      </w:r>
      <w:r w:rsidRPr="00951A9C">
        <w:t xml:space="preserve"> hours, days, weeks)? </w:t>
      </w:r>
    </w:p>
    <w:p w14:paraId="1188F1F2" w14:textId="77777777" w:rsidR="00725AD2" w:rsidRPr="00951A9C" w:rsidRDefault="00725AD2" w:rsidP="00725AD2">
      <w:pPr>
        <w:pStyle w:val="Text"/>
        <w:numPr>
          <w:ilvl w:val="2"/>
          <w:numId w:val="24"/>
        </w:numPr>
        <w:spacing w:before="0" w:after="120" w:line="240" w:lineRule="auto"/>
        <w:ind w:right="-1"/>
      </w:pPr>
      <w:r w:rsidRPr="00951A9C">
        <w:t>Was it accredited or unaccredited?</w:t>
      </w:r>
    </w:p>
    <w:p w14:paraId="4DB6849D" w14:textId="77777777" w:rsidR="00725AD2" w:rsidRPr="00951A9C" w:rsidRDefault="00725AD2" w:rsidP="00725AD2">
      <w:pPr>
        <w:pStyle w:val="Text"/>
        <w:numPr>
          <w:ilvl w:val="2"/>
          <w:numId w:val="24"/>
        </w:numPr>
        <w:spacing w:before="0" w:after="120" w:line="240" w:lineRule="auto"/>
        <w:ind w:right="-1"/>
      </w:pPr>
      <w:r w:rsidRPr="00951A9C">
        <w:t xml:space="preserve">How was it delivered (in person, </w:t>
      </w:r>
      <w:proofErr w:type="gramStart"/>
      <w:r w:rsidRPr="00951A9C">
        <w:t>online)</w:t>
      </w:r>
      <w:proofErr w:type="gramEnd"/>
    </w:p>
    <w:p w14:paraId="6E0A619C" w14:textId="77777777" w:rsidR="00725AD2" w:rsidRPr="00951A9C" w:rsidRDefault="00725AD2" w:rsidP="00725AD2">
      <w:pPr>
        <w:pStyle w:val="Text"/>
        <w:numPr>
          <w:ilvl w:val="2"/>
          <w:numId w:val="24"/>
        </w:numPr>
        <w:spacing w:before="0" w:after="120" w:line="240" w:lineRule="auto"/>
        <w:ind w:right="-1"/>
      </w:pPr>
      <w:r w:rsidRPr="00951A9C">
        <w:t>Were you/your staff satisfied with the training?</w:t>
      </w:r>
    </w:p>
    <w:p w14:paraId="1F4F9110" w14:textId="77777777" w:rsidR="00725AD2" w:rsidRPr="00951A9C" w:rsidRDefault="00725AD2" w:rsidP="00725AD2">
      <w:pPr>
        <w:pStyle w:val="Text"/>
        <w:numPr>
          <w:ilvl w:val="2"/>
          <w:numId w:val="24"/>
        </w:numPr>
        <w:spacing w:before="0" w:after="120" w:line="240" w:lineRule="auto"/>
        <w:ind w:right="-1"/>
      </w:pPr>
      <w:r w:rsidRPr="00951A9C">
        <w:t>Was it easy to obtain and organise, given the pandemic conditions?</w:t>
      </w:r>
    </w:p>
    <w:p w14:paraId="4A7CE229" w14:textId="77777777" w:rsidR="00725AD2" w:rsidRPr="00951A9C" w:rsidRDefault="00725AD2" w:rsidP="00725AD2">
      <w:pPr>
        <w:pStyle w:val="Text"/>
        <w:numPr>
          <w:ilvl w:val="0"/>
          <w:numId w:val="24"/>
        </w:numPr>
        <w:spacing w:before="0" w:after="120" w:line="240" w:lineRule="auto"/>
        <w:ind w:right="-1"/>
      </w:pPr>
      <w:r w:rsidRPr="00951A9C">
        <w:t>What type of qualifications did your workers have pre-pandemic? (field and level)</w:t>
      </w:r>
    </w:p>
    <w:p w14:paraId="33FD2672" w14:textId="63A56B13" w:rsidR="00725AD2" w:rsidRPr="00951A9C" w:rsidRDefault="00725AD2" w:rsidP="00725AD2">
      <w:pPr>
        <w:pStyle w:val="Text"/>
        <w:numPr>
          <w:ilvl w:val="0"/>
          <w:numId w:val="24"/>
        </w:numPr>
        <w:spacing w:before="0" w:after="120" w:line="240" w:lineRule="auto"/>
        <w:ind w:right="-1"/>
      </w:pPr>
      <w:r w:rsidRPr="00951A9C">
        <w:t>Will your current or future staff need new qualifications to cope</w:t>
      </w:r>
      <w:r w:rsidR="002E2B57">
        <w:t xml:space="preserve"> with</w:t>
      </w:r>
      <w:r w:rsidRPr="00951A9C">
        <w:t xml:space="preserve"> the new way of doing things in the long</w:t>
      </w:r>
      <w:r w:rsidR="002E2B57">
        <w:t>-</w:t>
      </w:r>
      <w:r w:rsidRPr="00951A9C">
        <w:t xml:space="preserve">term, or will short intensive training courses be enough? </w:t>
      </w:r>
    </w:p>
    <w:p w14:paraId="11B8BE4E" w14:textId="77777777" w:rsidR="00725AD2" w:rsidRPr="00951A9C" w:rsidRDefault="00725AD2" w:rsidP="00725AD2">
      <w:pPr>
        <w:pStyle w:val="Text"/>
        <w:numPr>
          <w:ilvl w:val="0"/>
          <w:numId w:val="24"/>
        </w:numPr>
        <w:spacing w:before="0" w:after="120" w:line="240" w:lineRule="auto"/>
        <w:ind w:right="-1"/>
      </w:pPr>
      <w:r w:rsidRPr="00951A9C">
        <w:t xml:space="preserve">Have there been any other issues related to your innovation/s and the skills of your workforce? </w:t>
      </w:r>
    </w:p>
    <w:p w14:paraId="77697679" w14:textId="77777777" w:rsidR="00725AD2" w:rsidRPr="00951A9C" w:rsidRDefault="00725AD2" w:rsidP="00725AD2">
      <w:pPr>
        <w:pStyle w:val="Text"/>
        <w:numPr>
          <w:ilvl w:val="1"/>
          <w:numId w:val="24"/>
        </w:numPr>
        <w:spacing w:before="0" w:after="120" w:line="240" w:lineRule="auto"/>
        <w:ind w:right="-1"/>
      </w:pPr>
      <w:r w:rsidRPr="00951A9C">
        <w:t>Do you think the VET sector has the ability to deliver those skills?</w:t>
      </w:r>
    </w:p>
    <w:p w14:paraId="23F2EC61" w14:textId="77777777" w:rsidR="00725AD2" w:rsidRPr="00951A9C" w:rsidRDefault="00725AD2" w:rsidP="00725AD2">
      <w:pPr>
        <w:pStyle w:val="Text"/>
        <w:spacing w:before="0" w:after="120" w:line="240" w:lineRule="auto"/>
        <w:rPr>
          <w:i/>
          <w:iCs/>
        </w:rPr>
      </w:pPr>
    </w:p>
    <w:p w14:paraId="776AF8C2" w14:textId="67AA703D" w:rsidR="00725AD2" w:rsidRPr="00951A9C" w:rsidRDefault="00725AD2" w:rsidP="00725AD2">
      <w:pPr>
        <w:pStyle w:val="Text"/>
      </w:pPr>
      <w:r w:rsidRPr="00951A9C">
        <w:rPr>
          <w:i/>
          <w:iCs/>
        </w:rPr>
        <w:t>Thank you for your contribution to this research. We will send you a summary of</w:t>
      </w:r>
      <w:r w:rsidR="002E2B57">
        <w:rPr>
          <w:i/>
          <w:iCs/>
        </w:rPr>
        <w:t xml:space="preserve"> the</w:t>
      </w:r>
      <w:r w:rsidRPr="00951A9C">
        <w:rPr>
          <w:i/>
          <w:iCs/>
        </w:rPr>
        <w:t xml:space="preserve"> key findings when they become available. </w:t>
      </w:r>
    </w:p>
    <w:p w14:paraId="1069E1F2" w14:textId="77777777" w:rsidR="00363FBA" w:rsidRDefault="00363FBA">
      <w:pPr>
        <w:spacing w:before="0" w:line="240" w:lineRule="auto"/>
        <w:rPr>
          <w:rFonts w:ascii="Arial" w:hAnsi="Arial" w:cs="Tahoma"/>
          <w:color w:val="000000"/>
          <w:kern w:val="28"/>
          <w:sz w:val="48"/>
          <w:szCs w:val="56"/>
        </w:rPr>
      </w:pPr>
      <w:bookmarkStart w:id="118" w:name="_Toc58945864"/>
      <w:bookmarkStart w:id="119" w:name="_Toc65578242"/>
      <w:r>
        <w:br w:type="page"/>
      </w:r>
    </w:p>
    <w:p w14:paraId="7B7B0F07" w14:textId="426D814D" w:rsidR="00725AD2" w:rsidRPr="00951A9C" w:rsidRDefault="00725AD2" w:rsidP="008B659D">
      <w:pPr>
        <w:pStyle w:val="Heading2"/>
      </w:pPr>
      <w:bookmarkStart w:id="120" w:name="_Toc72487232"/>
      <w:r w:rsidRPr="00951A9C">
        <w:lastRenderedPageBreak/>
        <w:t>Appendix B</w:t>
      </w:r>
      <w:bookmarkEnd w:id="118"/>
      <w:r w:rsidR="008B659D">
        <w:t>:</w:t>
      </w:r>
      <w:r>
        <w:t xml:space="preserve"> </w:t>
      </w:r>
      <w:bookmarkEnd w:id="119"/>
      <w:r w:rsidR="00B87075">
        <w:t>Changes</w:t>
      </w:r>
      <w:r w:rsidR="00C525D9">
        <w:t xml:space="preserve"> not requiring new skills</w:t>
      </w:r>
      <w:bookmarkEnd w:id="120"/>
    </w:p>
    <w:p w14:paraId="3AFC7661" w14:textId="6B371EEE" w:rsidR="00725AD2" w:rsidRPr="00951A9C" w:rsidRDefault="00725AD2" w:rsidP="00B87075">
      <w:pPr>
        <w:pStyle w:val="tabletitle0"/>
        <w:spacing w:before="120"/>
      </w:pPr>
      <w:bookmarkStart w:id="121" w:name="_Toc70090176"/>
      <w:r w:rsidRPr="00951A9C">
        <w:t>Table B1</w:t>
      </w:r>
      <w:r w:rsidR="00645138">
        <w:tab/>
      </w:r>
      <w:r w:rsidRPr="00951A9C">
        <w:t xml:space="preserve">Innovations </w:t>
      </w:r>
      <w:r w:rsidR="00307DAA">
        <w:t xml:space="preserve">or adaptations </w:t>
      </w:r>
      <w:r w:rsidR="000F424F">
        <w:t>not requiring new skills</w:t>
      </w:r>
      <w:r w:rsidRPr="00951A9C">
        <w:t xml:space="preserve"> in the case study </w:t>
      </w:r>
      <w:r w:rsidR="000F424F" w:rsidRPr="00951A9C">
        <w:t>industries</w:t>
      </w:r>
      <w:r w:rsidR="000F424F">
        <w:t xml:space="preserve"> (</w:t>
      </w:r>
      <w:r w:rsidR="00307DAA">
        <w:t>no internal or accredited training required)</w:t>
      </w:r>
      <w:bookmarkEnd w:id="121"/>
    </w:p>
    <w:tbl>
      <w:tblPr>
        <w:tblStyle w:val="TableGridLigh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3166"/>
        <w:gridCol w:w="3166"/>
      </w:tblGrid>
      <w:tr w:rsidR="00725AD2" w:rsidRPr="00951A9C" w14:paraId="694E00EA" w14:textId="77777777" w:rsidTr="00363FBA">
        <w:tc>
          <w:tcPr>
            <w:tcW w:w="3166" w:type="dxa"/>
            <w:tcBorders>
              <w:top w:val="single" w:sz="4" w:space="0" w:color="auto"/>
              <w:bottom w:val="single" w:sz="4" w:space="0" w:color="auto"/>
            </w:tcBorders>
          </w:tcPr>
          <w:p w14:paraId="02564461" w14:textId="77777777" w:rsidR="00725AD2" w:rsidRPr="00CD66D0" w:rsidRDefault="00725AD2" w:rsidP="00363FBA">
            <w:pPr>
              <w:pStyle w:val="Tablehead1"/>
            </w:pPr>
            <w:r w:rsidRPr="00CD66D0">
              <w:t>Manufacturing</w:t>
            </w:r>
          </w:p>
        </w:tc>
        <w:tc>
          <w:tcPr>
            <w:tcW w:w="3166" w:type="dxa"/>
            <w:tcBorders>
              <w:top w:val="single" w:sz="4" w:space="0" w:color="auto"/>
              <w:bottom w:val="single" w:sz="4" w:space="0" w:color="auto"/>
            </w:tcBorders>
          </w:tcPr>
          <w:p w14:paraId="4289E83F" w14:textId="77777777" w:rsidR="00725AD2" w:rsidRPr="00CD66D0" w:rsidRDefault="00725AD2" w:rsidP="00363FBA">
            <w:pPr>
              <w:pStyle w:val="Tablehead1"/>
            </w:pPr>
            <w:r w:rsidRPr="00CD66D0">
              <w:t>Healthcare</w:t>
            </w:r>
          </w:p>
        </w:tc>
        <w:tc>
          <w:tcPr>
            <w:tcW w:w="3166" w:type="dxa"/>
            <w:tcBorders>
              <w:top w:val="single" w:sz="4" w:space="0" w:color="auto"/>
              <w:bottom w:val="single" w:sz="4" w:space="0" w:color="auto"/>
            </w:tcBorders>
          </w:tcPr>
          <w:p w14:paraId="3F9F9CC5" w14:textId="77777777" w:rsidR="00725AD2" w:rsidRPr="00CD66D0" w:rsidRDefault="00725AD2" w:rsidP="00363FBA">
            <w:pPr>
              <w:pStyle w:val="Tablehead1"/>
            </w:pPr>
            <w:r w:rsidRPr="00CD66D0">
              <w:t>Hospitality and tourism</w:t>
            </w:r>
          </w:p>
        </w:tc>
      </w:tr>
      <w:tr w:rsidR="00725AD2" w:rsidRPr="00951A9C" w14:paraId="40AF8ED1" w14:textId="77777777" w:rsidTr="00363FBA">
        <w:tc>
          <w:tcPr>
            <w:tcW w:w="3166" w:type="dxa"/>
            <w:tcBorders>
              <w:top w:val="single" w:sz="4" w:space="0" w:color="auto"/>
            </w:tcBorders>
          </w:tcPr>
          <w:p w14:paraId="7085F88E" w14:textId="6D4F9726" w:rsidR="00725AD2" w:rsidRPr="00CD66D0" w:rsidRDefault="00725AD2" w:rsidP="00AF5DC1">
            <w:pPr>
              <w:pStyle w:val="Tabletext"/>
              <w:rPr>
                <w:szCs w:val="16"/>
              </w:rPr>
            </w:pPr>
            <w:r w:rsidRPr="00CD66D0">
              <w:rPr>
                <w:szCs w:val="16"/>
              </w:rPr>
              <w:t xml:space="preserve">Systems </w:t>
            </w:r>
            <w:r w:rsidR="002E2B57">
              <w:rPr>
                <w:szCs w:val="16"/>
              </w:rPr>
              <w:t>enhanced</w:t>
            </w:r>
            <w:r w:rsidRPr="00CD66D0">
              <w:rPr>
                <w:szCs w:val="16"/>
              </w:rPr>
              <w:t xml:space="preserve"> to increase capacity</w:t>
            </w:r>
          </w:p>
        </w:tc>
        <w:tc>
          <w:tcPr>
            <w:tcW w:w="3166" w:type="dxa"/>
            <w:tcBorders>
              <w:top w:val="single" w:sz="4" w:space="0" w:color="auto"/>
            </w:tcBorders>
          </w:tcPr>
          <w:p w14:paraId="5E9D60D6" w14:textId="7171B035" w:rsidR="00725AD2" w:rsidRPr="00CD66D0" w:rsidRDefault="00725AD2" w:rsidP="00AF5DC1">
            <w:pPr>
              <w:pStyle w:val="Tabletext"/>
              <w:rPr>
                <w:bCs/>
                <w:szCs w:val="16"/>
              </w:rPr>
            </w:pPr>
            <w:r w:rsidRPr="00CD66D0">
              <w:rPr>
                <w:bCs/>
                <w:szCs w:val="16"/>
              </w:rPr>
              <w:t>One worker one site policy for aged care facilities (and increased hours for those workers; supported by the V</w:t>
            </w:r>
            <w:r w:rsidR="005074A1">
              <w:rPr>
                <w:bCs/>
                <w:szCs w:val="16"/>
              </w:rPr>
              <w:t>ic.</w:t>
            </w:r>
            <w:r w:rsidRPr="00CD66D0">
              <w:rPr>
                <w:bCs/>
                <w:szCs w:val="16"/>
              </w:rPr>
              <w:t xml:space="preserve"> and SA governments)</w:t>
            </w:r>
          </w:p>
        </w:tc>
        <w:tc>
          <w:tcPr>
            <w:tcW w:w="3166" w:type="dxa"/>
            <w:tcBorders>
              <w:top w:val="single" w:sz="4" w:space="0" w:color="auto"/>
            </w:tcBorders>
          </w:tcPr>
          <w:p w14:paraId="5698D851" w14:textId="77777777" w:rsidR="00725AD2" w:rsidRPr="00CD66D0" w:rsidRDefault="00725AD2" w:rsidP="00AF5DC1">
            <w:pPr>
              <w:pStyle w:val="Tabletext"/>
              <w:rPr>
                <w:bCs/>
                <w:szCs w:val="16"/>
              </w:rPr>
            </w:pPr>
            <w:r w:rsidRPr="00CD66D0">
              <w:rPr>
                <w:bCs/>
                <w:szCs w:val="16"/>
              </w:rPr>
              <w:t>Changed bench seats in 4WDs used in adventure tours to bucket seats to meet social distancing requirements</w:t>
            </w:r>
          </w:p>
        </w:tc>
      </w:tr>
      <w:tr w:rsidR="00725AD2" w:rsidRPr="00951A9C" w14:paraId="0680480B" w14:textId="77777777" w:rsidTr="00363FBA">
        <w:tc>
          <w:tcPr>
            <w:tcW w:w="3166" w:type="dxa"/>
            <w:shd w:val="clear" w:color="auto" w:fill="D9D9D9" w:themeFill="background1" w:themeFillShade="D9"/>
          </w:tcPr>
          <w:p w14:paraId="2A06B747" w14:textId="62EEBB14" w:rsidR="00725AD2" w:rsidRPr="00CD66D0" w:rsidRDefault="000F424F" w:rsidP="00AF5DC1">
            <w:pPr>
              <w:pStyle w:val="Tabletext"/>
              <w:rPr>
                <w:szCs w:val="16"/>
              </w:rPr>
            </w:pPr>
            <w:r w:rsidRPr="00CD66D0">
              <w:rPr>
                <w:szCs w:val="16"/>
              </w:rPr>
              <w:t>Planned capital expenditure brought forward</w:t>
            </w:r>
          </w:p>
        </w:tc>
        <w:tc>
          <w:tcPr>
            <w:tcW w:w="3166" w:type="dxa"/>
            <w:shd w:val="clear" w:color="auto" w:fill="D9D9D9" w:themeFill="background1" w:themeFillShade="D9"/>
          </w:tcPr>
          <w:p w14:paraId="5EB1DFFB" w14:textId="3181E308" w:rsidR="00725AD2" w:rsidRPr="00CD66D0" w:rsidRDefault="00725AD2" w:rsidP="00AF5DC1">
            <w:pPr>
              <w:pStyle w:val="Tabletext"/>
              <w:rPr>
                <w:bCs/>
                <w:szCs w:val="16"/>
              </w:rPr>
            </w:pPr>
            <w:r w:rsidRPr="00CD66D0">
              <w:rPr>
                <w:bCs/>
                <w:szCs w:val="16"/>
              </w:rPr>
              <w:t>Change to staff management so that the same staff attended the same age</w:t>
            </w:r>
            <w:r w:rsidR="005074A1">
              <w:rPr>
                <w:bCs/>
                <w:szCs w:val="16"/>
              </w:rPr>
              <w:t>d</w:t>
            </w:r>
            <w:r w:rsidRPr="00CD66D0">
              <w:rPr>
                <w:bCs/>
                <w:szCs w:val="16"/>
              </w:rPr>
              <w:t xml:space="preserve"> care residents</w:t>
            </w:r>
          </w:p>
        </w:tc>
        <w:tc>
          <w:tcPr>
            <w:tcW w:w="3166" w:type="dxa"/>
            <w:shd w:val="clear" w:color="auto" w:fill="D9D9D9" w:themeFill="background1" w:themeFillShade="D9"/>
          </w:tcPr>
          <w:p w14:paraId="68EA7B12" w14:textId="77777777" w:rsidR="00725AD2" w:rsidRPr="00CD66D0" w:rsidRDefault="00725AD2" w:rsidP="00AF5DC1">
            <w:pPr>
              <w:pStyle w:val="Tabletext"/>
              <w:rPr>
                <w:bCs/>
                <w:szCs w:val="16"/>
              </w:rPr>
            </w:pPr>
            <w:r w:rsidRPr="00CD66D0">
              <w:rPr>
                <w:bCs/>
                <w:szCs w:val="16"/>
              </w:rPr>
              <w:t>Room management,</w:t>
            </w:r>
            <w:r>
              <w:rPr>
                <w:bCs/>
                <w:szCs w:val="16"/>
              </w:rPr>
              <w:t xml:space="preserve"> </w:t>
            </w:r>
            <w:proofErr w:type="gramStart"/>
            <w:r w:rsidRPr="00CD66D0">
              <w:rPr>
                <w:bCs/>
                <w:szCs w:val="16"/>
              </w:rPr>
              <w:t>layout</w:t>
            </w:r>
            <w:proofErr w:type="gramEnd"/>
            <w:r w:rsidRPr="00CD66D0">
              <w:rPr>
                <w:bCs/>
                <w:szCs w:val="16"/>
              </w:rPr>
              <w:t xml:space="preserve"> and furniture</w:t>
            </w:r>
          </w:p>
        </w:tc>
      </w:tr>
      <w:tr w:rsidR="000F424F" w:rsidRPr="00951A9C" w14:paraId="1BB71441" w14:textId="77777777" w:rsidTr="00363FBA">
        <w:tc>
          <w:tcPr>
            <w:tcW w:w="3166" w:type="dxa"/>
          </w:tcPr>
          <w:p w14:paraId="0258940F" w14:textId="01CF61E3" w:rsidR="000F424F" w:rsidRPr="00CD66D0" w:rsidRDefault="000F424F" w:rsidP="000F424F">
            <w:pPr>
              <w:pStyle w:val="Tabletext"/>
              <w:rPr>
                <w:szCs w:val="16"/>
              </w:rPr>
            </w:pPr>
            <w:r w:rsidRPr="00CD66D0">
              <w:rPr>
                <w:szCs w:val="16"/>
              </w:rPr>
              <w:t>Prohibited outside visitors from entering site; gates kept shu</w:t>
            </w:r>
            <w:r>
              <w:rPr>
                <w:szCs w:val="16"/>
              </w:rPr>
              <w:t>t</w:t>
            </w:r>
          </w:p>
        </w:tc>
        <w:tc>
          <w:tcPr>
            <w:tcW w:w="3166" w:type="dxa"/>
          </w:tcPr>
          <w:p w14:paraId="1B34B08F" w14:textId="77777777" w:rsidR="000F424F" w:rsidRPr="00CD66D0" w:rsidRDefault="000F424F" w:rsidP="000F424F">
            <w:pPr>
              <w:pStyle w:val="Tabletext"/>
              <w:rPr>
                <w:bCs/>
                <w:szCs w:val="16"/>
              </w:rPr>
            </w:pPr>
            <w:r w:rsidRPr="00CD66D0">
              <w:rPr>
                <w:bCs/>
                <w:szCs w:val="16"/>
              </w:rPr>
              <w:t>Use of a shipping container with a glass partition for family visiting relatives in aged care</w:t>
            </w:r>
          </w:p>
        </w:tc>
        <w:tc>
          <w:tcPr>
            <w:tcW w:w="3166" w:type="dxa"/>
          </w:tcPr>
          <w:p w14:paraId="4F661EC4" w14:textId="595C9700" w:rsidR="000F424F" w:rsidRPr="00CD66D0" w:rsidRDefault="005074A1" w:rsidP="000F424F">
            <w:pPr>
              <w:pStyle w:val="Tabletext"/>
              <w:rPr>
                <w:bCs/>
                <w:szCs w:val="16"/>
              </w:rPr>
            </w:pPr>
            <w:r>
              <w:rPr>
                <w:bCs/>
                <w:szCs w:val="16"/>
              </w:rPr>
              <w:t>I</w:t>
            </w:r>
            <w:r w:rsidRPr="00CD66D0">
              <w:rPr>
                <w:bCs/>
                <w:szCs w:val="16"/>
              </w:rPr>
              <w:t>n advertising</w:t>
            </w:r>
            <w:r>
              <w:rPr>
                <w:bCs/>
                <w:szCs w:val="16"/>
              </w:rPr>
              <w:t>, p</w:t>
            </w:r>
            <w:r w:rsidR="000F424F" w:rsidRPr="00CD66D0">
              <w:rPr>
                <w:bCs/>
                <w:szCs w:val="16"/>
              </w:rPr>
              <w:t>ivot to focus on safety rather than location and luxury</w:t>
            </w:r>
          </w:p>
        </w:tc>
      </w:tr>
      <w:tr w:rsidR="000F424F" w:rsidRPr="00951A9C" w14:paraId="22B8EE8C" w14:textId="77777777" w:rsidTr="00363FBA">
        <w:tc>
          <w:tcPr>
            <w:tcW w:w="3166" w:type="dxa"/>
            <w:shd w:val="clear" w:color="auto" w:fill="D9D9D9" w:themeFill="background1" w:themeFillShade="D9"/>
          </w:tcPr>
          <w:p w14:paraId="5990CD4A" w14:textId="25097CAA" w:rsidR="000F424F" w:rsidRPr="00CD66D0" w:rsidRDefault="000F424F" w:rsidP="000F424F">
            <w:pPr>
              <w:pStyle w:val="Tabletext"/>
              <w:rPr>
                <w:szCs w:val="16"/>
              </w:rPr>
            </w:pPr>
            <w:r w:rsidRPr="00CD66D0">
              <w:rPr>
                <w:szCs w:val="16"/>
              </w:rPr>
              <w:t>Outside contractors supplying delivery or transport drivers asked to provide the same individuals for all work</w:t>
            </w:r>
          </w:p>
        </w:tc>
        <w:tc>
          <w:tcPr>
            <w:tcW w:w="3166" w:type="dxa"/>
            <w:shd w:val="clear" w:color="auto" w:fill="D9D9D9" w:themeFill="background1" w:themeFillShade="D9"/>
          </w:tcPr>
          <w:p w14:paraId="23207B42" w14:textId="77777777" w:rsidR="000F424F" w:rsidRPr="00CD66D0" w:rsidRDefault="000F424F" w:rsidP="000F424F">
            <w:pPr>
              <w:pStyle w:val="Tabletext"/>
              <w:rPr>
                <w:bCs/>
                <w:szCs w:val="16"/>
              </w:rPr>
            </w:pPr>
            <w:r w:rsidRPr="00CD66D0">
              <w:rPr>
                <w:bCs/>
                <w:szCs w:val="16"/>
              </w:rPr>
              <w:t>Keeping larger stocks of PPE on hand</w:t>
            </w:r>
          </w:p>
        </w:tc>
        <w:tc>
          <w:tcPr>
            <w:tcW w:w="3166" w:type="dxa"/>
            <w:shd w:val="clear" w:color="auto" w:fill="D9D9D9" w:themeFill="background1" w:themeFillShade="D9"/>
          </w:tcPr>
          <w:p w14:paraId="3025519E" w14:textId="77777777" w:rsidR="000F424F" w:rsidRPr="00CD66D0" w:rsidRDefault="000F424F" w:rsidP="000F424F">
            <w:pPr>
              <w:pStyle w:val="Tabletext"/>
              <w:rPr>
                <w:bCs/>
                <w:szCs w:val="16"/>
              </w:rPr>
            </w:pPr>
            <w:r w:rsidRPr="00CD66D0">
              <w:rPr>
                <w:bCs/>
                <w:szCs w:val="16"/>
              </w:rPr>
              <w:t>Tap into other networks such as Grey Nomads to meet shortage of international backpacker labour</w:t>
            </w:r>
          </w:p>
        </w:tc>
      </w:tr>
      <w:tr w:rsidR="000F424F" w:rsidRPr="00951A9C" w14:paraId="49F84F74" w14:textId="77777777" w:rsidTr="00363FBA">
        <w:tc>
          <w:tcPr>
            <w:tcW w:w="3166" w:type="dxa"/>
          </w:tcPr>
          <w:p w14:paraId="2BA423AA" w14:textId="3D1353C9" w:rsidR="000F424F" w:rsidRPr="00CD66D0" w:rsidRDefault="000F424F" w:rsidP="000F424F">
            <w:pPr>
              <w:pStyle w:val="Tabletext"/>
              <w:rPr>
                <w:szCs w:val="16"/>
              </w:rPr>
            </w:pPr>
            <w:r w:rsidRPr="00CD66D0">
              <w:rPr>
                <w:szCs w:val="16"/>
              </w:rPr>
              <w:t>Daily rather than weekly ‘toolbox’ meetings</w:t>
            </w:r>
          </w:p>
        </w:tc>
        <w:tc>
          <w:tcPr>
            <w:tcW w:w="3166" w:type="dxa"/>
          </w:tcPr>
          <w:p w14:paraId="52F8EA14" w14:textId="77777777" w:rsidR="000F424F" w:rsidRPr="00CD66D0" w:rsidRDefault="000F424F" w:rsidP="000F424F">
            <w:pPr>
              <w:pStyle w:val="Tabletext"/>
              <w:rPr>
                <w:bCs/>
                <w:szCs w:val="16"/>
              </w:rPr>
            </w:pPr>
            <w:r w:rsidRPr="00CD66D0">
              <w:rPr>
                <w:bCs/>
                <w:szCs w:val="16"/>
              </w:rPr>
              <w:t>Staff in health and aged care slept on the premises or in dedicated hotels to minimise the risk of contagion to and from their families</w:t>
            </w:r>
          </w:p>
        </w:tc>
        <w:tc>
          <w:tcPr>
            <w:tcW w:w="3166" w:type="dxa"/>
          </w:tcPr>
          <w:p w14:paraId="3238D962" w14:textId="77777777" w:rsidR="000F424F" w:rsidRPr="00CD66D0" w:rsidRDefault="000F424F" w:rsidP="000F424F">
            <w:pPr>
              <w:pStyle w:val="Tabletext"/>
              <w:rPr>
                <w:bCs/>
                <w:szCs w:val="16"/>
              </w:rPr>
            </w:pPr>
            <w:r w:rsidRPr="00CD66D0">
              <w:rPr>
                <w:bCs/>
                <w:szCs w:val="16"/>
              </w:rPr>
              <w:t>Use COVID safe approval from Australian Tourism Export Council for marketing of wine</w:t>
            </w:r>
          </w:p>
        </w:tc>
      </w:tr>
      <w:tr w:rsidR="000F424F" w:rsidRPr="00951A9C" w14:paraId="63109E27" w14:textId="77777777" w:rsidTr="00363FBA">
        <w:tc>
          <w:tcPr>
            <w:tcW w:w="3166" w:type="dxa"/>
            <w:shd w:val="clear" w:color="auto" w:fill="D9D9D9" w:themeFill="background1" w:themeFillShade="D9"/>
          </w:tcPr>
          <w:p w14:paraId="560D0096" w14:textId="00D083CE" w:rsidR="000F424F" w:rsidRPr="00CD66D0" w:rsidRDefault="000F424F" w:rsidP="000F424F">
            <w:pPr>
              <w:pStyle w:val="Tabletext"/>
              <w:rPr>
                <w:szCs w:val="16"/>
              </w:rPr>
            </w:pPr>
            <w:r w:rsidRPr="00CD66D0">
              <w:rPr>
                <w:szCs w:val="16"/>
              </w:rPr>
              <w:t>New marketing method (billboards – not used before by this business)</w:t>
            </w:r>
          </w:p>
        </w:tc>
        <w:tc>
          <w:tcPr>
            <w:tcW w:w="3166" w:type="dxa"/>
            <w:shd w:val="clear" w:color="auto" w:fill="D9D9D9" w:themeFill="background1" w:themeFillShade="D9"/>
          </w:tcPr>
          <w:p w14:paraId="4BDC6677" w14:textId="77777777" w:rsidR="000F424F" w:rsidRPr="00CD66D0" w:rsidRDefault="000F424F" w:rsidP="000F424F">
            <w:pPr>
              <w:pStyle w:val="Tabletext"/>
              <w:rPr>
                <w:bCs/>
                <w:szCs w:val="16"/>
              </w:rPr>
            </w:pPr>
            <w:r w:rsidRPr="00CD66D0">
              <w:rPr>
                <w:bCs/>
                <w:szCs w:val="16"/>
              </w:rPr>
              <w:t>Sent equipment such as mannequins interstate for use during online practical training in first aid</w:t>
            </w:r>
          </w:p>
        </w:tc>
        <w:tc>
          <w:tcPr>
            <w:tcW w:w="3166" w:type="dxa"/>
            <w:shd w:val="clear" w:color="auto" w:fill="D9D9D9" w:themeFill="background1" w:themeFillShade="D9"/>
          </w:tcPr>
          <w:p w14:paraId="6153B341" w14:textId="77777777" w:rsidR="000F424F" w:rsidRPr="00CD66D0" w:rsidRDefault="000F424F" w:rsidP="000F424F">
            <w:pPr>
              <w:pStyle w:val="Tabletext"/>
              <w:rPr>
                <w:bCs/>
                <w:szCs w:val="16"/>
              </w:rPr>
            </w:pPr>
            <w:r w:rsidRPr="00CD66D0">
              <w:rPr>
                <w:bCs/>
                <w:szCs w:val="16"/>
              </w:rPr>
              <w:t>Eat Out to Help Out (vouchers from government to support restaurants and cafes)</w:t>
            </w:r>
          </w:p>
        </w:tc>
      </w:tr>
      <w:tr w:rsidR="000F424F" w:rsidRPr="00951A9C" w14:paraId="7EA2F9EC" w14:textId="77777777" w:rsidTr="00363FBA">
        <w:tc>
          <w:tcPr>
            <w:tcW w:w="3166" w:type="dxa"/>
          </w:tcPr>
          <w:p w14:paraId="0F901A55" w14:textId="413508B0" w:rsidR="000F424F" w:rsidRPr="00CD66D0" w:rsidRDefault="000F424F" w:rsidP="000F424F">
            <w:pPr>
              <w:pStyle w:val="Tabletext"/>
              <w:rPr>
                <w:szCs w:val="16"/>
              </w:rPr>
            </w:pPr>
            <w:r w:rsidRPr="00CD66D0">
              <w:rPr>
                <w:szCs w:val="16"/>
              </w:rPr>
              <w:t>Use of pop-up shops</w:t>
            </w:r>
          </w:p>
        </w:tc>
        <w:tc>
          <w:tcPr>
            <w:tcW w:w="3166" w:type="dxa"/>
          </w:tcPr>
          <w:p w14:paraId="264EF264" w14:textId="2353A271" w:rsidR="000F424F" w:rsidRPr="00CD66D0" w:rsidRDefault="000F424F" w:rsidP="000F424F">
            <w:pPr>
              <w:pStyle w:val="Tabletext"/>
              <w:rPr>
                <w:bCs/>
                <w:szCs w:val="16"/>
              </w:rPr>
            </w:pPr>
            <w:r w:rsidRPr="00CD66D0">
              <w:rPr>
                <w:bCs/>
                <w:szCs w:val="16"/>
              </w:rPr>
              <w:t>Community paramedics make home visits to people too afraid to go to their GP</w:t>
            </w:r>
          </w:p>
        </w:tc>
        <w:tc>
          <w:tcPr>
            <w:tcW w:w="3166" w:type="dxa"/>
          </w:tcPr>
          <w:p w14:paraId="3DB5B30E" w14:textId="77777777" w:rsidR="000F424F" w:rsidRPr="00CD66D0" w:rsidRDefault="000F424F" w:rsidP="000F424F">
            <w:pPr>
              <w:pStyle w:val="Tabletext"/>
              <w:rPr>
                <w:bCs/>
                <w:szCs w:val="16"/>
              </w:rPr>
            </w:pPr>
            <w:r w:rsidRPr="00CD66D0">
              <w:rPr>
                <w:bCs/>
                <w:szCs w:val="16"/>
              </w:rPr>
              <w:t>Restaurants pivoted to be more like grocery stores e</w:t>
            </w:r>
            <w:r>
              <w:rPr>
                <w:bCs/>
                <w:szCs w:val="16"/>
              </w:rPr>
              <w:t>.</w:t>
            </w:r>
            <w:r w:rsidRPr="00CD66D0">
              <w:rPr>
                <w:bCs/>
                <w:szCs w:val="16"/>
              </w:rPr>
              <w:t>g. pick up newspapers, milk with meal deliveries</w:t>
            </w:r>
          </w:p>
        </w:tc>
      </w:tr>
      <w:tr w:rsidR="000F424F" w:rsidRPr="00951A9C" w14:paraId="5E9D87F7" w14:textId="77777777" w:rsidTr="00363FBA">
        <w:tc>
          <w:tcPr>
            <w:tcW w:w="3166" w:type="dxa"/>
            <w:shd w:val="clear" w:color="auto" w:fill="D9D9D9" w:themeFill="background1" w:themeFillShade="D9"/>
          </w:tcPr>
          <w:p w14:paraId="4D5ACAC5" w14:textId="1AA29588" w:rsidR="000F424F" w:rsidRPr="00CD66D0" w:rsidRDefault="000F424F" w:rsidP="000F424F">
            <w:pPr>
              <w:pStyle w:val="Tabletext"/>
              <w:rPr>
                <w:szCs w:val="16"/>
              </w:rPr>
            </w:pPr>
            <w:r w:rsidRPr="00CD66D0">
              <w:rPr>
                <w:szCs w:val="16"/>
              </w:rPr>
              <w:t>Maintaining contact with customer base by blogging about items of interest, not just related to the product</w:t>
            </w:r>
          </w:p>
        </w:tc>
        <w:tc>
          <w:tcPr>
            <w:tcW w:w="3166" w:type="dxa"/>
            <w:shd w:val="clear" w:color="auto" w:fill="D9D9D9" w:themeFill="background1" w:themeFillShade="D9"/>
          </w:tcPr>
          <w:p w14:paraId="2F21C11B" w14:textId="77777777" w:rsidR="000F424F" w:rsidRPr="00CD66D0" w:rsidRDefault="000F424F" w:rsidP="000F424F">
            <w:pPr>
              <w:pStyle w:val="Tabletext"/>
              <w:rPr>
                <w:bCs/>
                <w:szCs w:val="16"/>
              </w:rPr>
            </w:pPr>
            <w:r w:rsidRPr="00CD66D0">
              <w:rPr>
                <w:bCs/>
                <w:szCs w:val="16"/>
              </w:rPr>
              <w:t>Only one paramedic per car. They use their own cars and are paid an allowance</w:t>
            </w:r>
          </w:p>
        </w:tc>
        <w:tc>
          <w:tcPr>
            <w:tcW w:w="3166" w:type="dxa"/>
            <w:shd w:val="clear" w:color="auto" w:fill="D9D9D9" w:themeFill="background1" w:themeFillShade="D9"/>
          </w:tcPr>
          <w:p w14:paraId="3CFA04F9" w14:textId="77777777" w:rsidR="000F424F" w:rsidRPr="00CD66D0" w:rsidRDefault="000F424F" w:rsidP="000F424F">
            <w:pPr>
              <w:pStyle w:val="Tabletext"/>
              <w:rPr>
                <w:bCs/>
                <w:szCs w:val="16"/>
              </w:rPr>
            </w:pPr>
            <w:r w:rsidRPr="00CD66D0">
              <w:rPr>
                <w:bCs/>
                <w:szCs w:val="16"/>
              </w:rPr>
              <w:t>Pivot from ‘dining in’ to ‘dining out’ model</w:t>
            </w:r>
          </w:p>
        </w:tc>
      </w:tr>
      <w:tr w:rsidR="000F424F" w:rsidRPr="00951A9C" w14:paraId="21F86AC9" w14:textId="77777777" w:rsidTr="00363FBA">
        <w:tc>
          <w:tcPr>
            <w:tcW w:w="3166" w:type="dxa"/>
          </w:tcPr>
          <w:p w14:paraId="7C378C3E" w14:textId="77777777" w:rsidR="000F424F" w:rsidRDefault="000F424F" w:rsidP="000F424F">
            <w:pPr>
              <w:pStyle w:val="Tabletext"/>
              <w:rPr>
                <w:szCs w:val="16"/>
              </w:rPr>
            </w:pPr>
            <w:r w:rsidRPr="00CD66D0">
              <w:rPr>
                <w:szCs w:val="16"/>
              </w:rPr>
              <w:t>More time spent on the telephone with customers in lieu of personal service</w:t>
            </w:r>
          </w:p>
          <w:p w14:paraId="5C7601D2" w14:textId="7A0C2F7D" w:rsidR="000F424F" w:rsidRPr="00CD66D0" w:rsidRDefault="000F424F" w:rsidP="000F424F">
            <w:pPr>
              <w:pStyle w:val="Tabletext"/>
              <w:rPr>
                <w:szCs w:val="16"/>
              </w:rPr>
            </w:pPr>
            <w:r w:rsidRPr="00AF5DC1">
              <w:rPr>
                <w:szCs w:val="16"/>
              </w:rPr>
              <w:t>Outside expertise in infection control (nurses) brought in as part of permanent staff</w:t>
            </w:r>
          </w:p>
        </w:tc>
        <w:tc>
          <w:tcPr>
            <w:tcW w:w="3166" w:type="dxa"/>
          </w:tcPr>
          <w:p w14:paraId="3630AF21" w14:textId="77777777" w:rsidR="000F424F" w:rsidRPr="00CD66D0" w:rsidRDefault="000F424F" w:rsidP="000F424F">
            <w:pPr>
              <w:pStyle w:val="Tabletext"/>
              <w:rPr>
                <w:bCs/>
                <w:szCs w:val="16"/>
              </w:rPr>
            </w:pPr>
            <w:r w:rsidRPr="00CD66D0">
              <w:rPr>
                <w:bCs/>
                <w:szCs w:val="16"/>
              </w:rPr>
              <w:t>Relatives no longer allowed to travel in ambulances as a rule</w:t>
            </w:r>
          </w:p>
        </w:tc>
        <w:tc>
          <w:tcPr>
            <w:tcW w:w="3166" w:type="dxa"/>
          </w:tcPr>
          <w:p w14:paraId="04BB56AA" w14:textId="0108D989" w:rsidR="000F424F" w:rsidRPr="00CD66D0" w:rsidRDefault="000F424F" w:rsidP="00363FBA">
            <w:pPr>
              <w:pStyle w:val="Tabletext"/>
              <w:rPr>
                <w:bCs/>
                <w:szCs w:val="16"/>
              </w:rPr>
            </w:pPr>
            <w:r w:rsidRPr="00307DAA">
              <w:rPr>
                <w:bCs/>
                <w:szCs w:val="16"/>
              </w:rPr>
              <w:t>‘</w:t>
            </w:r>
            <w:bookmarkStart w:id="122" w:name="_Hlk66972483"/>
            <w:r w:rsidRPr="00307DAA">
              <w:rPr>
                <w:bCs/>
                <w:szCs w:val="16"/>
              </w:rPr>
              <w:t>No-touch’ systems for hotels (e.g. virtual payment, keyless automatic door entry)</w:t>
            </w:r>
            <w:bookmarkEnd w:id="122"/>
          </w:p>
        </w:tc>
      </w:tr>
      <w:tr w:rsidR="000F424F" w:rsidRPr="00951A9C" w14:paraId="4D03F278" w14:textId="77777777" w:rsidTr="00363FBA">
        <w:tc>
          <w:tcPr>
            <w:tcW w:w="3166" w:type="dxa"/>
            <w:shd w:val="clear" w:color="auto" w:fill="D9D9D9" w:themeFill="background1" w:themeFillShade="D9"/>
          </w:tcPr>
          <w:p w14:paraId="52256F3E" w14:textId="74E8471C" w:rsidR="000F424F" w:rsidRPr="00CD66D0" w:rsidRDefault="000F424F" w:rsidP="000F424F">
            <w:pPr>
              <w:pStyle w:val="Tabletext"/>
              <w:rPr>
                <w:szCs w:val="16"/>
              </w:rPr>
            </w:pPr>
            <w:r w:rsidRPr="00CD66D0">
              <w:rPr>
                <w:szCs w:val="16"/>
              </w:rPr>
              <w:t>Rescheduled rosters over 6 days per week instead of 5, to meet production targets with fewer staff on the floor due to social distancing rules.</w:t>
            </w:r>
          </w:p>
        </w:tc>
        <w:tc>
          <w:tcPr>
            <w:tcW w:w="3166" w:type="dxa"/>
            <w:shd w:val="clear" w:color="auto" w:fill="D9D9D9" w:themeFill="background1" w:themeFillShade="D9"/>
          </w:tcPr>
          <w:p w14:paraId="01298FA5" w14:textId="5A8B9F24" w:rsidR="000F424F" w:rsidRPr="00CD66D0" w:rsidRDefault="000F424F" w:rsidP="000F424F">
            <w:pPr>
              <w:pStyle w:val="Tabletext"/>
              <w:rPr>
                <w:bCs/>
                <w:szCs w:val="16"/>
              </w:rPr>
            </w:pPr>
            <w:r w:rsidRPr="00E12FAE">
              <w:rPr>
                <w:bCs/>
                <w:szCs w:val="16"/>
              </w:rPr>
              <w:t>Buddy system as training method for paramedics where online training not practicable</w:t>
            </w:r>
          </w:p>
        </w:tc>
        <w:tc>
          <w:tcPr>
            <w:tcW w:w="3166" w:type="dxa"/>
            <w:shd w:val="clear" w:color="auto" w:fill="D9D9D9" w:themeFill="background1" w:themeFillShade="D9"/>
          </w:tcPr>
          <w:p w14:paraId="3278528E" w14:textId="7DD2EC54" w:rsidR="000F424F" w:rsidRPr="00CD66D0" w:rsidRDefault="000F424F" w:rsidP="000F424F">
            <w:pPr>
              <w:pStyle w:val="Tabletext"/>
              <w:rPr>
                <w:bCs/>
                <w:szCs w:val="16"/>
              </w:rPr>
            </w:pPr>
            <w:r w:rsidRPr="00CD66D0">
              <w:rPr>
                <w:bCs/>
                <w:szCs w:val="16"/>
              </w:rPr>
              <w:t>Use of credit cards at pre</w:t>
            </w:r>
            <w:r>
              <w:rPr>
                <w:bCs/>
                <w:szCs w:val="16"/>
              </w:rPr>
              <w:t>-</w:t>
            </w:r>
            <w:r w:rsidRPr="00CD66D0">
              <w:rPr>
                <w:bCs/>
                <w:szCs w:val="16"/>
              </w:rPr>
              <w:t>booking to avoid no shows</w:t>
            </w:r>
            <w:r w:rsidRPr="00307DAA">
              <w:rPr>
                <w:bCs/>
                <w:szCs w:val="16"/>
                <w:vertAlign w:val="superscript"/>
              </w:rPr>
              <w:t>3</w:t>
            </w:r>
            <w:r w:rsidRPr="00CD66D0">
              <w:rPr>
                <w:bCs/>
                <w:szCs w:val="16"/>
              </w:rPr>
              <w:t xml:space="preserve"> (charged if don’t turn up). </w:t>
            </w:r>
          </w:p>
        </w:tc>
      </w:tr>
      <w:tr w:rsidR="000F424F" w:rsidRPr="00951A9C" w14:paraId="628E54A0" w14:textId="77777777" w:rsidTr="00363FBA">
        <w:trPr>
          <w:trHeight w:val="555"/>
        </w:trPr>
        <w:tc>
          <w:tcPr>
            <w:tcW w:w="3166" w:type="dxa"/>
          </w:tcPr>
          <w:p w14:paraId="2B79C59E" w14:textId="41DD9A9D" w:rsidR="000F424F" w:rsidRPr="00CD66D0" w:rsidRDefault="000F424F" w:rsidP="000F424F">
            <w:pPr>
              <w:pStyle w:val="Tabletext"/>
              <w:rPr>
                <w:szCs w:val="16"/>
              </w:rPr>
            </w:pPr>
            <w:r w:rsidRPr="00CD66D0">
              <w:rPr>
                <w:szCs w:val="16"/>
              </w:rPr>
              <w:t>Shifted some assembly to Asia where the required facility was still able to operate</w:t>
            </w:r>
          </w:p>
        </w:tc>
        <w:tc>
          <w:tcPr>
            <w:tcW w:w="3166" w:type="dxa"/>
          </w:tcPr>
          <w:p w14:paraId="799EFC49" w14:textId="3C724E1C" w:rsidR="000F424F" w:rsidRPr="00CD66D0" w:rsidRDefault="000F424F" w:rsidP="00363FBA">
            <w:pPr>
              <w:pStyle w:val="Tabletext"/>
              <w:rPr>
                <w:bCs/>
                <w:szCs w:val="16"/>
              </w:rPr>
            </w:pPr>
            <w:r w:rsidRPr="00307DAA">
              <w:rPr>
                <w:bCs/>
                <w:szCs w:val="16"/>
              </w:rPr>
              <w:t>Robots for food delivery and some cleaning operations</w:t>
            </w:r>
          </w:p>
        </w:tc>
        <w:tc>
          <w:tcPr>
            <w:tcW w:w="3166" w:type="dxa"/>
          </w:tcPr>
          <w:p w14:paraId="63417E12" w14:textId="082B5281" w:rsidR="000F424F" w:rsidRPr="00307DAA" w:rsidRDefault="000F424F" w:rsidP="00363FBA">
            <w:pPr>
              <w:pStyle w:val="Tabletext"/>
            </w:pPr>
            <w:r w:rsidRPr="00CD66D0">
              <w:rPr>
                <w:bCs/>
                <w:szCs w:val="16"/>
              </w:rPr>
              <w:t>Restaurants pivoted to selling gourmet meals in jars</w:t>
            </w:r>
          </w:p>
        </w:tc>
      </w:tr>
      <w:tr w:rsidR="000F424F" w:rsidRPr="00951A9C" w14:paraId="3523D3F6" w14:textId="77777777" w:rsidTr="00363FBA">
        <w:tc>
          <w:tcPr>
            <w:tcW w:w="3166" w:type="dxa"/>
            <w:shd w:val="clear" w:color="auto" w:fill="D9D9D9" w:themeFill="background1" w:themeFillShade="D9"/>
          </w:tcPr>
          <w:p w14:paraId="09516109" w14:textId="5051F3C0" w:rsidR="000F424F" w:rsidRPr="00CD66D0" w:rsidRDefault="000F424F" w:rsidP="000F424F">
            <w:pPr>
              <w:pStyle w:val="Tabletext"/>
              <w:rPr>
                <w:szCs w:val="16"/>
              </w:rPr>
            </w:pPr>
            <w:r w:rsidRPr="00CD66D0">
              <w:rPr>
                <w:szCs w:val="16"/>
              </w:rPr>
              <w:t>Marketing/promoting products (both PPE and other products) as Australian</w:t>
            </w:r>
            <w:r w:rsidR="005074A1">
              <w:rPr>
                <w:szCs w:val="16"/>
              </w:rPr>
              <w:t>-</w:t>
            </w:r>
            <w:r w:rsidRPr="00CD66D0">
              <w:rPr>
                <w:szCs w:val="16"/>
              </w:rPr>
              <w:t xml:space="preserve">made (seen as more reliable and </w:t>
            </w:r>
            <w:r w:rsidR="005074A1">
              <w:rPr>
                <w:szCs w:val="16"/>
              </w:rPr>
              <w:t xml:space="preserve">of </w:t>
            </w:r>
            <w:r w:rsidRPr="00CD66D0">
              <w:rPr>
                <w:szCs w:val="16"/>
              </w:rPr>
              <w:t>better quality</w:t>
            </w:r>
            <w:r w:rsidR="005074A1">
              <w:rPr>
                <w:szCs w:val="16"/>
              </w:rPr>
              <w:t>;</w:t>
            </w:r>
            <w:r w:rsidRPr="00CD66D0">
              <w:rPr>
                <w:szCs w:val="16"/>
              </w:rPr>
              <w:t xml:space="preserve"> customers more supportive of Australian business during pandemic </w:t>
            </w:r>
          </w:p>
        </w:tc>
        <w:tc>
          <w:tcPr>
            <w:tcW w:w="3166" w:type="dxa"/>
            <w:shd w:val="clear" w:color="auto" w:fill="D9D9D9" w:themeFill="background1" w:themeFillShade="D9"/>
          </w:tcPr>
          <w:p w14:paraId="120440C2" w14:textId="77777777" w:rsidR="000F424F" w:rsidRPr="00CD66D0" w:rsidRDefault="000F424F" w:rsidP="000F424F">
            <w:pPr>
              <w:pStyle w:val="Tabletext"/>
              <w:rPr>
                <w:bCs/>
                <w:szCs w:val="16"/>
              </w:rPr>
            </w:pPr>
          </w:p>
        </w:tc>
        <w:tc>
          <w:tcPr>
            <w:tcW w:w="3166" w:type="dxa"/>
            <w:shd w:val="clear" w:color="auto" w:fill="D9D9D9" w:themeFill="background1" w:themeFillShade="D9"/>
          </w:tcPr>
          <w:p w14:paraId="48350594" w14:textId="2523ADCA" w:rsidR="000F424F" w:rsidRPr="00CD66D0" w:rsidRDefault="00942B7A" w:rsidP="000F424F">
            <w:pPr>
              <w:pStyle w:val="Tabletext"/>
              <w:rPr>
                <w:bCs/>
                <w:szCs w:val="16"/>
              </w:rPr>
            </w:pPr>
            <w:r w:rsidRPr="00D14395">
              <w:t xml:space="preserve">Pivoting /flipping to </w:t>
            </w:r>
            <w:r>
              <w:t>regional</w:t>
            </w:r>
            <w:r w:rsidRPr="00D14395">
              <w:t xml:space="preserve"> and </w:t>
            </w:r>
            <w:r>
              <w:t xml:space="preserve">domestic </w:t>
            </w:r>
            <w:r w:rsidRPr="00D14395">
              <w:t>travel</w:t>
            </w:r>
          </w:p>
        </w:tc>
      </w:tr>
      <w:tr w:rsidR="000F424F" w:rsidRPr="00951A9C" w14:paraId="3CAA5983" w14:textId="77777777" w:rsidTr="00363FBA">
        <w:tc>
          <w:tcPr>
            <w:tcW w:w="3166" w:type="dxa"/>
          </w:tcPr>
          <w:p w14:paraId="3A874C00" w14:textId="0A92B5C7" w:rsidR="000F424F" w:rsidRPr="00CD66D0" w:rsidRDefault="000F424F" w:rsidP="000F424F">
            <w:pPr>
              <w:pStyle w:val="Tabletext"/>
              <w:rPr>
                <w:szCs w:val="16"/>
              </w:rPr>
            </w:pPr>
            <w:r w:rsidRPr="00CD66D0">
              <w:rPr>
                <w:szCs w:val="16"/>
              </w:rPr>
              <w:t>New formulae for cleaning products</w:t>
            </w:r>
          </w:p>
        </w:tc>
        <w:tc>
          <w:tcPr>
            <w:tcW w:w="3166" w:type="dxa"/>
          </w:tcPr>
          <w:p w14:paraId="737B6859" w14:textId="77777777" w:rsidR="000F424F" w:rsidRPr="00CD66D0" w:rsidRDefault="000F424F" w:rsidP="000F424F">
            <w:pPr>
              <w:pStyle w:val="Tabletext"/>
              <w:rPr>
                <w:bCs/>
                <w:szCs w:val="16"/>
              </w:rPr>
            </w:pPr>
          </w:p>
        </w:tc>
        <w:tc>
          <w:tcPr>
            <w:tcW w:w="3166" w:type="dxa"/>
          </w:tcPr>
          <w:p w14:paraId="605F220E" w14:textId="77777777" w:rsidR="000F424F" w:rsidRPr="00CD66D0" w:rsidRDefault="000F424F" w:rsidP="000F424F">
            <w:pPr>
              <w:pStyle w:val="Tabletext"/>
              <w:rPr>
                <w:bCs/>
                <w:szCs w:val="16"/>
              </w:rPr>
            </w:pPr>
          </w:p>
        </w:tc>
      </w:tr>
      <w:tr w:rsidR="000F424F" w:rsidRPr="00951A9C" w14:paraId="5200AD0C" w14:textId="77777777" w:rsidTr="00363FBA">
        <w:tc>
          <w:tcPr>
            <w:tcW w:w="3166" w:type="dxa"/>
            <w:shd w:val="clear" w:color="auto" w:fill="D9D9D9" w:themeFill="background1" w:themeFillShade="D9"/>
          </w:tcPr>
          <w:p w14:paraId="6E38DC0A" w14:textId="6EF29ED8" w:rsidR="000F424F" w:rsidRPr="00CD66D0" w:rsidRDefault="000F424F" w:rsidP="000F424F">
            <w:pPr>
              <w:pStyle w:val="Tabletext"/>
              <w:rPr>
                <w:szCs w:val="16"/>
              </w:rPr>
            </w:pPr>
            <w:r w:rsidRPr="00CD66D0">
              <w:rPr>
                <w:szCs w:val="16"/>
              </w:rPr>
              <w:t>More sophisticated monitoring of production from external locations using cameras</w:t>
            </w:r>
          </w:p>
        </w:tc>
        <w:tc>
          <w:tcPr>
            <w:tcW w:w="3166" w:type="dxa"/>
            <w:shd w:val="clear" w:color="auto" w:fill="D9D9D9" w:themeFill="background1" w:themeFillShade="D9"/>
          </w:tcPr>
          <w:p w14:paraId="165E6997" w14:textId="77777777" w:rsidR="000F424F" w:rsidRPr="00CD66D0" w:rsidRDefault="000F424F" w:rsidP="000F424F">
            <w:pPr>
              <w:pStyle w:val="Tabletext"/>
              <w:rPr>
                <w:bCs/>
                <w:szCs w:val="16"/>
              </w:rPr>
            </w:pPr>
          </w:p>
        </w:tc>
        <w:tc>
          <w:tcPr>
            <w:tcW w:w="3166" w:type="dxa"/>
            <w:shd w:val="clear" w:color="auto" w:fill="D9D9D9" w:themeFill="background1" w:themeFillShade="D9"/>
          </w:tcPr>
          <w:p w14:paraId="3F05865E" w14:textId="77777777" w:rsidR="000F424F" w:rsidRPr="00CD66D0" w:rsidRDefault="000F424F" w:rsidP="000F424F">
            <w:pPr>
              <w:pStyle w:val="Tabletext"/>
              <w:rPr>
                <w:bCs/>
                <w:szCs w:val="16"/>
              </w:rPr>
            </w:pPr>
          </w:p>
        </w:tc>
      </w:tr>
      <w:tr w:rsidR="000F424F" w:rsidRPr="00951A9C" w14:paraId="7CD4EE28" w14:textId="77777777" w:rsidTr="00363FBA">
        <w:tc>
          <w:tcPr>
            <w:tcW w:w="3166" w:type="dxa"/>
            <w:tcBorders>
              <w:bottom w:val="single" w:sz="4" w:space="0" w:color="auto"/>
            </w:tcBorders>
            <w:shd w:val="clear" w:color="auto" w:fill="auto"/>
          </w:tcPr>
          <w:p w14:paraId="4F757D60" w14:textId="77777777" w:rsidR="000F424F" w:rsidRDefault="000F424F" w:rsidP="000F424F">
            <w:pPr>
              <w:pStyle w:val="Tabletext"/>
              <w:rPr>
                <w:szCs w:val="16"/>
              </w:rPr>
            </w:pPr>
            <w:r w:rsidRPr="00CD66D0">
              <w:rPr>
                <w:szCs w:val="16"/>
              </w:rPr>
              <w:t>Development of technological solutions for testing new products (</w:t>
            </w:r>
            <w:proofErr w:type="gramStart"/>
            <w:r w:rsidRPr="00CD66D0">
              <w:rPr>
                <w:szCs w:val="16"/>
              </w:rPr>
              <w:t>e.g.</w:t>
            </w:r>
            <w:proofErr w:type="gramEnd"/>
            <w:r w:rsidRPr="00CD66D0">
              <w:rPr>
                <w:szCs w:val="16"/>
              </w:rPr>
              <w:t xml:space="preserve"> rig</w:t>
            </w:r>
            <w:r w:rsidRPr="00CD66D0">
              <w:rPr>
                <w:szCs w:val="16"/>
                <w:vertAlign w:val="superscript"/>
              </w:rPr>
              <w:t>1</w:t>
            </w:r>
            <w:r w:rsidRPr="00CD66D0">
              <w:rPr>
                <w:szCs w:val="16"/>
              </w:rPr>
              <w:t xml:space="preserve"> for testing new content on slot machines</w:t>
            </w:r>
            <w:r>
              <w:rPr>
                <w:szCs w:val="16"/>
              </w:rPr>
              <w:t>)</w:t>
            </w:r>
          </w:p>
          <w:p w14:paraId="6957A56A" w14:textId="77777777" w:rsidR="000F424F" w:rsidRDefault="000F424F" w:rsidP="000F424F">
            <w:pPr>
              <w:pStyle w:val="Tabletext"/>
              <w:rPr>
                <w:vertAlign w:val="superscript"/>
              </w:rPr>
            </w:pPr>
            <w:r w:rsidRPr="00E12FAE">
              <w:t>Daily rather than weekly ‘toolbox’ meetings</w:t>
            </w:r>
            <w:r w:rsidRPr="00E12FAE">
              <w:rPr>
                <w:vertAlign w:val="superscript"/>
              </w:rPr>
              <w:t>2</w:t>
            </w:r>
          </w:p>
          <w:p w14:paraId="6271AFAB" w14:textId="03676E5F" w:rsidR="000F424F" w:rsidRDefault="000F424F" w:rsidP="000F424F">
            <w:pPr>
              <w:pStyle w:val="Tabletext"/>
            </w:pPr>
            <w:r w:rsidRPr="00B76918">
              <w:t xml:space="preserve">New design involving </w:t>
            </w:r>
            <w:r w:rsidR="005074A1">
              <w:t>I</w:t>
            </w:r>
            <w:r w:rsidRPr="00B76918">
              <w:t>ndigenous artists</w:t>
            </w:r>
          </w:p>
          <w:p w14:paraId="7EFB8A95" w14:textId="3E6D1CFF" w:rsidR="000F424F" w:rsidRPr="00CD66D0" w:rsidRDefault="000F424F" w:rsidP="000F424F">
            <w:pPr>
              <w:pStyle w:val="Tabletext"/>
              <w:rPr>
                <w:szCs w:val="16"/>
              </w:rPr>
            </w:pPr>
            <w:r w:rsidRPr="00307DAA">
              <w:t>Tendering for PPE contracts</w:t>
            </w:r>
          </w:p>
        </w:tc>
        <w:tc>
          <w:tcPr>
            <w:tcW w:w="3166" w:type="dxa"/>
            <w:tcBorders>
              <w:bottom w:val="single" w:sz="4" w:space="0" w:color="auto"/>
            </w:tcBorders>
            <w:shd w:val="clear" w:color="auto" w:fill="auto"/>
          </w:tcPr>
          <w:p w14:paraId="1300858B" w14:textId="5A36AFF5" w:rsidR="000F424F" w:rsidRPr="00CD66D0" w:rsidRDefault="000F424F" w:rsidP="000F424F">
            <w:pPr>
              <w:pStyle w:val="Tabletext"/>
              <w:rPr>
                <w:bCs/>
                <w:szCs w:val="16"/>
              </w:rPr>
            </w:pPr>
          </w:p>
        </w:tc>
        <w:tc>
          <w:tcPr>
            <w:tcW w:w="3166" w:type="dxa"/>
            <w:tcBorders>
              <w:bottom w:val="single" w:sz="4" w:space="0" w:color="auto"/>
            </w:tcBorders>
            <w:shd w:val="clear" w:color="auto" w:fill="auto"/>
          </w:tcPr>
          <w:p w14:paraId="160FF273" w14:textId="77777777" w:rsidR="000F424F" w:rsidRPr="00CD66D0" w:rsidRDefault="000F424F" w:rsidP="000F424F">
            <w:pPr>
              <w:pStyle w:val="Tabletext"/>
              <w:rPr>
                <w:bCs/>
                <w:szCs w:val="16"/>
              </w:rPr>
            </w:pPr>
          </w:p>
        </w:tc>
      </w:tr>
    </w:tbl>
    <w:p w14:paraId="53E20D47" w14:textId="006D08D4" w:rsidR="00725AD2" w:rsidRDefault="00E12FAE" w:rsidP="00CA1A9F">
      <w:pPr>
        <w:pStyle w:val="Source"/>
        <w:ind w:left="284" w:hanging="284"/>
      </w:pPr>
      <w:r w:rsidRPr="00CA1A9F">
        <w:t>1</w:t>
      </w:r>
      <w:r w:rsidR="00CA1A9F">
        <w:tab/>
      </w:r>
      <w:r w:rsidR="00725AD2">
        <w:t>A rig is a replica of a slot machine</w:t>
      </w:r>
      <w:r>
        <w:t>.</w:t>
      </w:r>
    </w:p>
    <w:p w14:paraId="53C20123" w14:textId="71F861FD" w:rsidR="00E12FAE" w:rsidRDefault="00E12FAE" w:rsidP="00CA1A9F">
      <w:pPr>
        <w:pStyle w:val="Source"/>
        <w:ind w:left="284" w:hanging="284"/>
      </w:pPr>
      <w:r w:rsidRPr="00CA1A9F">
        <w:t>2</w:t>
      </w:r>
      <w:r w:rsidR="00770AAF">
        <w:rPr>
          <w:vertAlign w:val="superscript"/>
        </w:rPr>
        <w:t xml:space="preserve"> </w:t>
      </w:r>
      <w:r w:rsidR="00CA1A9F">
        <w:rPr>
          <w:vertAlign w:val="superscript"/>
        </w:rPr>
        <w:tab/>
      </w:r>
      <w:r w:rsidRPr="00E12FAE">
        <w:t>An informal health and safety meeting of about 10</w:t>
      </w:r>
      <w:r w:rsidR="005074A1">
        <w:t>–</w:t>
      </w:r>
      <w:r w:rsidRPr="00E12FAE">
        <w:t>15 minutes that focuses on topics related to the workplace or job, such as hazards, safe work practices and how the organisation is minimising risks (A</w:t>
      </w:r>
      <w:r w:rsidR="005074A1">
        <w:t xml:space="preserve">ustralian Industry </w:t>
      </w:r>
      <w:r w:rsidRPr="00E12FAE">
        <w:t>Group 2020).</w:t>
      </w:r>
    </w:p>
    <w:p w14:paraId="05134370" w14:textId="4297A728" w:rsidR="00307DAA" w:rsidRPr="00307DAA" w:rsidRDefault="00307DAA" w:rsidP="00CA1A9F">
      <w:pPr>
        <w:pStyle w:val="Source"/>
        <w:ind w:left="284" w:hanging="284"/>
        <w:rPr>
          <w:vertAlign w:val="superscript"/>
        </w:rPr>
      </w:pPr>
      <w:r w:rsidRPr="00CA1A9F">
        <w:t>3</w:t>
      </w:r>
      <w:r w:rsidR="00CA1A9F">
        <w:tab/>
      </w:r>
      <w:r>
        <w:t>A hospitality respondent explained that ‘n</w:t>
      </w:r>
      <w:r w:rsidRPr="00307DAA">
        <w:t>o</w:t>
      </w:r>
      <w:r>
        <w:t>-</w:t>
      </w:r>
      <w:r w:rsidRPr="00307DAA">
        <w:t>shows</w:t>
      </w:r>
      <w:r>
        <w:t>’</w:t>
      </w:r>
      <w:r w:rsidRPr="00307DAA">
        <w:t xml:space="preserve"> are more of a problem when only limited numbers </w:t>
      </w:r>
      <w:r>
        <w:t xml:space="preserve">are </w:t>
      </w:r>
      <w:r w:rsidRPr="00307DAA">
        <w:t>allowed in venue</w:t>
      </w:r>
      <w:r>
        <w:t>s.</w:t>
      </w:r>
    </w:p>
    <w:p w14:paraId="666CC730" w14:textId="2F7EAF42" w:rsidR="00725AD2" w:rsidRDefault="00725AD2" w:rsidP="008B659D">
      <w:pPr>
        <w:pStyle w:val="Heading2"/>
      </w:pPr>
      <w:r>
        <w:br w:type="page"/>
      </w:r>
      <w:bookmarkStart w:id="123" w:name="_Toc65578243"/>
      <w:bookmarkStart w:id="124" w:name="_Toc72487233"/>
      <w:r w:rsidRPr="00363FBA">
        <w:lastRenderedPageBreak/>
        <w:t>Appendix</w:t>
      </w:r>
      <w:r>
        <w:t xml:space="preserve"> C</w:t>
      </w:r>
      <w:r w:rsidR="008B659D">
        <w:t>:</w:t>
      </w:r>
      <w:r>
        <w:t xml:space="preserve"> Indirect effects of the pandemic on innovation</w:t>
      </w:r>
      <w:bookmarkEnd w:id="123"/>
      <w:bookmarkEnd w:id="124"/>
    </w:p>
    <w:p w14:paraId="7622700D" w14:textId="2F9D304A" w:rsidR="00725AD2" w:rsidRDefault="00725AD2" w:rsidP="00725AD2">
      <w:pPr>
        <w:pStyle w:val="Text"/>
      </w:pPr>
      <w:r>
        <w:t>Apart from the direct effects of the pandemic, business innovation</w:t>
      </w:r>
      <w:r w:rsidR="00C03F2F">
        <w:t xml:space="preserve"> has</w:t>
      </w:r>
      <w:r>
        <w:t xml:space="preserve"> also </w:t>
      </w:r>
      <w:r w:rsidR="00C03F2F">
        <w:t xml:space="preserve">been </w:t>
      </w:r>
      <w:r>
        <w:t xml:space="preserve">indirectly affected by government actions, workers’ attitudes and behaviours, and productivity and profitability. </w:t>
      </w:r>
    </w:p>
    <w:p w14:paraId="223186FB" w14:textId="77777777" w:rsidR="00725AD2" w:rsidRDefault="00725AD2" w:rsidP="008B659D">
      <w:pPr>
        <w:pStyle w:val="Heading3"/>
      </w:pPr>
      <w:bookmarkStart w:id="125" w:name="_Toc65578244"/>
      <w:r>
        <w:t xml:space="preserve">The role of wider government support, </w:t>
      </w:r>
      <w:proofErr w:type="gramStart"/>
      <w:r>
        <w:t>actions</w:t>
      </w:r>
      <w:proofErr w:type="gramEnd"/>
      <w:r>
        <w:t xml:space="preserve"> and policy</w:t>
      </w:r>
      <w:bookmarkEnd w:id="125"/>
    </w:p>
    <w:p w14:paraId="61140028" w14:textId="53E17389" w:rsidR="00725AD2" w:rsidRPr="00964CD2" w:rsidRDefault="00725AD2" w:rsidP="00725AD2">
      <w:pPr>
        <w:pStyle w:val="Text"/>
      </w:pPr>
      <w:r w:rsidRPr="00964CD2">
        <w:t xml:space="preserve">The interviews identified that businesses have mixed views of government action during the pandemic. Some </w:t>
      </w:r>
      <w:r>
        <w:t>were frustrated and even angry (particularly hospitality</w:t>
      </w:r>
      <w:r w:rsidRPr="00232A52">
        <w:t xml:space="preserve"> </w:t>
      </w:r>
      <w:r>
        <w:t>and tourism). In contrast,</w:t>
      </w:r>
      <w:r w:rsidRPr="00964CD2">
        <w:t xml:space="preserve"> others expressed appreciation of government support (</w:t>
      </w:r>
      <w:r w:rsidR="005074A1">
        <w:t>for example,</w:t>
      </w:r>
      <w:r w:rsidRPr="00964CD2">
        <w:t xml:space="preserve"> manufacturing</w:t>
      </w:r>
      <w:r>
        <w:t xml:space="preserve"> and some hospitality businesses</w:t>
      </w:r>
      <w:r w:rsidRPr="00964CD2">
        <w:t xml:space="preserve">). Some </w:t>
      </w:r>
      <w:r>
        <w:t>sectors</w:t>
      </w:r>
      <w:r w:rsidRPr="00964CD2">
        <w:t xml:space="preserve">, such as dentistry, </w:t>
      </w:r>
      <w:r>
        <w:t xml:space="preserve">had </w:t>
      </w:r>
      <w:r w:rsidRPr="00964CD2">
        <w:t>advised government of necessary restrictions. Others (particularly aged care) were frustrated with what they see as the culmination of a lack of long-term government support and recognition.</w:t>
      </w:r>
      <w:r>
        <w:t xml:space="preserve"> </w:t>
      </w:r>
    </w:p>
    <w:p w14:paraId="5756E87B" w14:textId="77777777" w:rsidR="00725AD2" w:rsidRPr="00964CD2" w:rsidRDefault="00725AD2" w:rsidP="008B659D">
      <w:pPr>
        <w:pStyle w:val="Heading4"/>
      </w:pPr>
      <w:r w:rsidRPr="00964CD2">
        <w:t>Manufacturing</w:t>
      </w:r>
    </w:p>
    <w:p w14:paraId="3C218A61" w14:textId="08FD6247" w:rsidR="00725AD2" w:rsidRPr="00964CD2" w:rsidRDefault="00725AD2" w:rsidP="00725AD2">
      <w:pPr>
        <w:pStyle w:val="Text"/>
      </w:pPr>
      <w:r w:rsidRPr="00964CD2">
        <w:t xml:space="preserve">Workplace health and safety regulations were said to change frequently. Management could benefit from some assistance in this area, such as proactive notifications from government. Small companies were described as ‘winging it’ because they </w:t>
      </w:r>
      <w:r w:rsidR="005074A1">
        <w:t>we</w:t>
      </w:r>
      <w:r w:rsidRPr="00964CD2">
        <w:t xml:space="preserve">re </w:t>
      </w:r>
      <w:r>
        <w:t xml:space="preserve">often </w:t>
      </w:r>
      <w:r w:rsidRPr="00964CD2">
        <w:t>unaware of recent changes and their details.</w:t>
      </w:r>
    </w:p>
    <w:p w14:paraId="6DC680F4" w14:textId="3C525C60" w:rsidR="00725AD2" w:rsidRPr="00964CD2" w:rsidRDefault="00725AD2" w:rsidP="00725AD2">
      <w:pPr>
        <w:pStyle w:val="Text"/>
      </w:pPr>
      <w:r w:rsidRPr="00964CD2">
        <w:t xml:space="preserve">Interviewed </w:t>
      </w:r>
      <w:r w:rsidR="00770AAF">
        <w:t>small-to-medium enterprises</w:t>
      </w:r>
      <w:r w:rsidRPr="00964CD2">
        <w:t xml:space="preserve"> saw government protection and assistance as necessary because Australian markets are small and fickle. Uncertainty </w:t>
      </w:r>
      <w:r w:rsidR="005074A1">
        <w:t>over</w:t>
      </w:r>
      <w:r w:rsidRPr="00964CD2">
        <w:t xml:space="preserve"> the future of the manufacturing sector existed before the pandemic, but</w:t>
      </w:r>
      <w:r w:rsidR="00C03F2F">
        <w:t>,</w:t>
      </w:r>
      <w:r w:rsidRPr="00964CD2">
        <w:t xml:space="preserve"> if government support</w:t>
      </w:r>
      <w:r>
        <w:t xml:space="preserve"> increases</w:t>
      </w:r>
      <w:r w:rsidRPr="00964CD2">
        <w:t xml:space="preserve"> post-pandemic, </w:t>
      </w:r>
      <w:r w:rsidR="005074A1">
        <w:t>SMEs</w:t>
      </w:r>
      <w:r w:rsidR="00C418A8" w:rsidRPr="00964CD2">
        <w:t xml:space="preserve"> </w:t>
      </w:r>
      <w:r>
        <w:t>will be more</w:t>
      </w:r>
      <w:r w:rsidRPr="00964CD2">
        <w:t xml:space="preserve"> confident of plan</w:t>
      </w:r>
      <w:r>
        <w:t>ning</w:t>
      </w:r>
      <w:r w:rsidRPr="00964CD2">
        <w:t xml:space="preserve"> more effectively.  </w:t>
      </w:r>
    </w:p>
    <w:p w14:paraId="734E090C" w14:textId="77777777" w:rsidR="00725AD2" w:rsidRPr="00964CD2" w:rsidRDefault="00725AD2" w:rsidP="008B659D">
      <w:pPr>
        <w:pStyle w:val="Heading4"/>
      </w:pPr>
      <w:r w:rsidRPr="00964CD2">
        <w:t>Health</w:t>
      </w:r>
    </w:p>
    <w:p w14:paraId="13BE0DAB" w14:textId="17EFF9D7" w:rsidR="00725AD2" w:rsidRPr="00964CD2" w:rsidRDefault="00725AD2" w:rsidP="00725AD2">
      <w:pPr>
        <w:pStyle w:val="Text"/>
      </w:pPr>
      <w:r w:rsidRPr="00964CD2">
        <w:t xml:space="preserve">Aged care experienced severe staffing problems, mainly in Victoria. Respondents from aged care attributed this problem fundamentally to government viewing aged care as separate from </w:t>
      </w:r>
      <w:r w:rsidR="00F91616">
        <w:t>healthcare</w:t>
      </w:r>
      <w:r w:rsidRPr="00964CD2">
        <w:t>.</w:t>
      </w:r>
      <w:r w:rsidR="00CE3926">
        <w:t xml:space="preserve"> </w:t>
      </w:r>
      <w:r w:rsidRPr="00964CD2">
        <w:t>Apart from more long</w:t>
      </w:r>
      <w:r>
        <w:t>-</w:t>
      </w:r>
      <w:r w:rsidRPr="00964CD2">
        <w:t>term systemic differentials, a respondent pointed to how hospitals were required to have PPE marshals during the pandemic</w:t>
      </w:r>
      <w:r>
        <w:t>,</w:t>
      </w:r>
      <w:r w:rsidRPr="00964CD2">
        <w:t xml:space="preserve"> </w:t>
      </w:r>
      <w:r>
        <w:t>while</w:t>
      </w:r>
      <w:r w:rsidRPr="00964CD2">
        <w:t xml:space="preserve"> aged care facilities were not. She also referred to 20 reviews of aged care over the last 20 years and a high level of agreement between providers and consumers on problems and solutions, which she sees as having been dismissed. </w:t>
      </w:r>
    </w:p>
    <w:p w14:paraId="7D1F19C8" w14:textId="5B37A6BF" w:rsidR="00725AD2" w:rsidRPr="00964CD2" w:rsidRDefault="00725AD2" w:rsidP="00725AD2">
      <w:pPr>
        <w:pStyle w:val="Text"/>
      </w:pPr>
      <w:r w:rsidRPr="00964CD2">
        <w:t xml:space="preserve">The peak body for paramedic practitioners reported that paramedics returned to the old model of service provision </w:t>
      </w:r>
      <w:r w:rsidR="005074A1">
        <w:t>—</w:t>
      </w:r>
      <w:r w:rsidRPr="00964CD2">
        <w:t xml:space="preserve"> </w:t>
      </w:r>
      <w:r>
        <w:t>assisting</w:t>
      </w:r>
      <w:r w:rsidRPr="00964CD2">
        <w:t xml:space="preserve"> people</w:t>
      </w:r>
      <w:r>
        <w:t xml:space="preserve"> in their</w:t>
      </w:r>
      <w:r w:rsidRPr="00964CD2">
        <w:t xml:space="preserve"> homes</w:t>
      </w:r>
      <w:r w:rsidR="005074A1">
        <w:t>.</w:t>
      </w:r>
      <w:r>
        <w:rPr>
          <w:rStyle w:val="FootnoteReference"/>
        </w:rPr>
        <w:footnoteReference w:id="15"/>
      </w:r>
      <w:r w:rsidRPr="00964CD2">
        <w:t xml:space="preserve"> This approach </w:t>
      </w:r>
      <w:r>
        <w:t>would have benefited from additional</w:t>
      </w:r>
      <w:r w:rsidRPr="00964CD2">
        <w:t xml:space="preserve"> staff</w:t>
      </w:r>
      <w:r>
        <w:t>,</w:t>
      </w:r>
      <w:r w:rsidRPr="00964CD2">
        <w:t xml:space="preserve"> but no government funding was available.  </w:t>
      </w:r>
    </w:p>
    <w:p w14:paraId="2D2D047E" w14:textId="749CF8F6" w:rsidR="00725AD2" w:rsidRPr="00964CD2" w:rsidRDefault="00725AD2" w:rsidP="00725AD2">
      <w:pPr>
        <w:pStyle w:val="Text"/>
      </w:pPr>
      <w:r>
        <w:t xml:space="preserve">The respondents from the medicines and pharmaceuticals sector </w:t>
      </w:r>
      <w:r w:rsidR="0011686F">
        <w:t>suggested</w:t>
      </w:r>
      <w:r>
        <w:t xml:space="preserve"> that s</w:t>
      </w:r>
      <w:r w:rsidRPr="00964CD2">
        <w:t>ome innovati</w:t>
      </w:r>
      <w:r>
        <w:t>o</w:t>
      </w:r>
      <w:r w:rsidRPr="00964CD2">
        <w:t>ns in</w:t>
      </w:r>
      <w:r>
        <w:t xml:space="preserve"> the use of</w:t>
      </w:r>
      <w:r w:rsidRPr="00964CD2">
        <w:t xml:space="preserve"> telehealth during the pandemic are likely to be negated by government regulation</w:t>
      </w:r>
      <w:r>
        <w:t>,</w:t>
      </w:r>
      <w:r w:rsidRPr="00964CD2">
        <w:t xml:space="preserve"> post-pandemic</w:t>
      </w:r>
      <w:r w:rsidR="0011686F">
        <w:t>;</w:t>
      </w:r>
      <w:r w:rsidRPr="00964CD2">
        <w:t xml:space="preserve"> </w:t>
      </w:r>
      <w:r w:rsidR="0011686F">
        <w:t>f</w:t>
      </w:r>
      <w:r w:rsidRPr="00964CD2">
        <w:t>or example,</w:t>
      </w:r>
      <w:r>
        <w:t xml:space="preserve"> the </w:t>
      </w:r>
      <w:r w:rsidRPr="00FD382F">
        <w:t>temporary MBS telehealth items</w:t>
      </w:r>
      <w:r>
        <w:t xml:space="preserve"> </w:t>
      </w:r>
      <w:r w:rsidR="00C10066">
        <w:t xml:space="preserve">were, at the time of interviews, slated to </w:t>
      </w:r>
      <w:r>
        <w:t xml:space="preserve">cease on </w:t>
      </w:r>
      <w:r w:rsidR="005074A1">
        <w:t xml:space="preserve">31 </w:t>
      </w:r>
      <w:r>
        <w:t>March 2021.</w:t>
      </w:r>
      <w:r w:rsidRPr="00964CD2">
        <w:t xml:space="preserve"> </w:t>
      </w:r>
    </w:p>
    <w:p w14:paraId="331232E9" w14:textId="72A02090" w:rsidR="00725AD2" w:rsidRPr="00964CD2" w:rsidRDefault="00725AD2" w:rsidP="00725AD2">
      <w:pPr>
        <w:pStyle w:val="Text"/>
      </w:pPr>
      <w:r w:rsidRPr="00964CD2">
        <w:t>A respondent from a peak body in the medical technology and pharmaceutical sector noted increased government attention to the sector</w:t>
      </w:r>
      <w:r>
        <w:t>. T</w:t>
      </w:r>
      <w:r w:rsidRPr="00964CD2">
        <w:t>h</w:t>
      </w:r>
      <w:r>
        <w:t>is attention is focused on</w:t>
      </w:r>
      <w:r w:rsidRPr="00964CD2">
        <w:t xml:space="preserve"> maintaining supply to pharmacies and hospitals. The price of medicines and </w:t>
      </w:r>
      <w:r>
        <w:t>supply costs</w:t>
      </w:r>
      <w:r w:rsidRPr="00964CD2">
        <w:t xml:space="preserve"> ha</w:t>
      </w:r>
      <w:r>
        <w:t>ve</w:t>
      </w:r>
      <w:r w:rsidRPr="00964CD2">
        <w:t xml:space="preserve"> increased</w:t>
      </w:r>
      <w:r w:rsidR="00C03F2F">
        <w:t>.</w:t>
      </w:r>
      <w:r w:rsidRPr="00964CD2">
        <w:t xml:space="preserve"> (</w:t>
      </w:r>
      <w:r w:rsidR="00C03F2F">
        <w:t>F</w:t>
      </w:r>
      <w:r w:rsidRPr="00964CD2">
        <w:t>reight costs had reportedly increased by 1000%</w:t>
      </w:r>
      <w:r w:rsidR="00C03F2F">
        <w:t>.</w:t>
      </w:r>
      <w:r w:rsidRPr="00964CD2">
        <w:t>) These costs have been borne mostly by industry, not consumers or government</w:t>
      </w:r>
      <w:r>
        <w:t>, although t</w:t>
      </w:r>
      <w:r w:rsidRPr="00964CD2">
        <w:t xml:space="preserve">he federal government has assisted by subsidising freight costs. The need for skilled migration </w:t>
      </w:r>
      <w:r w:rsidRPr="00964CD2">
        <w:lastRenderedPageBreak/>
        <w:t>to provide the skills needed for Australian innovation in this sector was raised. Skilled migration was seen as the solution to a lack of international perspective amongst Australian businesses</w:t>
      </w:r>
      <w:r>
        <w:t>. T</w:t>
      </w:r>
      <w:r w:rsidRPr="00964CD2">
        <w:t>his view may be less applicable to workers with vocational training.</w:t>
      </w:r>
    </w:p>
    <w:p w14:paraId="5C37E604" w14:textId="77777777" w:rsidR="00725AD2" w:rsidRPr="00083515" w:rsidRDefault="00725AD2" w:rsidP="008B659D">
      <w:pPr>
        <w:pStyle w:val="Heading4"/>
      </w:pPr>
      <w:r w:rsidRPr="00083515">
        <w:t>Hospitality and tourism</w:t>
      </w:r>
    </w:p>
    <w:p w14:paraId="67800B55" w14:textId="09C22412" w:rsidR="00725AD2" w:rsidRPr="00083515" w:rsidRDefault="00725AD2" w:rsidP="00725AD2">
      <w:pPr>
        <w:pStyle w:val="Text"/>
      </w:pPr>
      <w:r w:rsidRPr="00083515">
        <w:t xml:space="preserve">Many areas </w:t>
      </w:r>
      <w:r w:rsidR="0011686F" w:rsidRPr="00083515">
        <w:t xml:space="preserve">in the travel </w:t>
      </w:r>
      <w:r w:rsidR="0011686F">
        <w:t>sector</w:t>
      </w:r>
      <w:r w:rsidR="0011686F" w:rsidRPr="00083515">
        <w:t xml:space="preserve"> </w:t>
      </w:r>
      <w:r w:rsidR="0011686F">
        <w:t xml:space="preserve">previously </w:t>
      </w:r>
      <w:r w:rsidRPr="00083515">
        <w:t xml:space="preserve">requiring improvement were </w:t>
      </w:r>
      <w:r w:rsidR="00C03F2F">
        <w:t xml:space="preserve">further </w:t>
      </w:r>
      <w:r w:rsidRPr="00083515">
        <w:t xml:space="preserve">exposed by the pandemic, such as how cancelled bookings affected commissions, the </w:t>
      </w:r>
      <w:r>
        <w:t xml:space="preserve">weak </w:t>
      </w:r>
      <w:r w:rsidRPr="00083515">
        <w:t>scope of terms and conditions, and how the industry engaged with government. Previously, little direct engagement</w:t>
      </w:r>
      <w:r>
        <w:t xml:space="preserve"> occurred</w:t>
      </w:r>
      <w:r w:rsidRPr="00083515">
        <w:t xml:space="preserve">. Now, systematic processes to deal with </w:t>
      </w:r>
      <w:r w:rsidR="0011686F">
        <w:t xml:space="preserve">the </w:t>
      </w:r>
      <w:r w:rsidRPr="00083515">
        <w:t>federal government have been developed to communicate how the industry works. Th</w:t>
      </w:r>
      <w:r>
        <w:t>is new communication indicated</w:t>
      </w:r>
      <w:r w:rsidRPr="00083515">
        <w:t xml:space="preserve"> that politicians, </w:t>
      </w:r>
      <w:r>
        <w:t xml:space="preserve">their </w:t>
      </w:r>
      <w:proofErr w:type="gramStart"/>
      <w:r w:rsidRPr="00083515">
        <w:t>staffers</w:t>
      </w:r>
      <w:proofErr w:type="gramEnd"/>
      <w:r>
        <w:t xml:space="preserve"> and other</w:t>
      </w:r>
      <w:r w:rsidRPr="00083515">
        <w:t xml:space="preserve"> bureaucrats are not familiar with key aspects of the industry, such as </w:t>
      </w:r>
      <w:r>
        <w:t xml:space="preserve">the use of </w:t>
      </w:r>
      <w:r w:rsidRPr="00083515">
        <w:t>commissions</w:t>
      </w:r>
      <w:r>
        <w:t xml:space="preserve"> </w:t>
      </w:r>
      <w:r w:rsidRPr="00083515">
        <w:t>and</w:t>
      </w:r>
      <w:r>
        <w:t xml:space="preserve"> </w:t>
      </w:r>
      <w:r w:rsidRPr="00083515">
        <w:t>claw</w:t>
      </w:r>
      <w:r>
        <w:t>-</w:t>
      </w:r>
      <w:r w:rsidRPr="00083515">
        <w:t>back</w:t>
      </w:r>
      <w:r>
        <w:t xml:space="preserve"> difficulties when dealing with international third parties</w:t>
      </w:r>
      <w:r w:rsidRPr="00083515">
        <w:t>.</w:t>
      </w:r>
      <w:r>
        <w:t xml:space="preserve"> One l</w:t>
      </w:r>
      <w:r w:rsidRPr="00083515">
        <w:t xml:space="preserve">esson </w:t>
      </w:r>
      <w:r w:rsidR="00C03F2F">
        <w:t>from</w:t>
      </w:r>
      <w:r>
        <w:t xml:space="preserve"> the pandemic is the </w:t>
      </w:r>
      <w:r w:rsidRPr="00083515">
        <w:t xml:space="preserve">need to codify </w:t>
      </w:r>
      <w:r>
        <w:t>how the industry operates. Government lack of awareness of the pandemic’s true impact on travel was said to have resulted in the use of ‘blunt instrument</w:t>
      </w:r>
      <w:r w:rsidR="0011686F">
        <w:t>’</w:t>
      </w:r>
      <w:r>
        <w:t xml:space="preserve"> travel bans, particularly </w:t>
      </w:r>
      <w:r w:rsidRPr="00083515">
        <w:t>domestic border closures</w:t>
      </w:r>
      <w:r>
        <w:t>.</w:t>
      </w:r>
    </w:p>
    <w:p w14:paraId="363F9A97" w14:textId="4FCCB2C6" w:rsidR="00725AD2" w:rsidRDefault="00725AD2" w:rsidP="00725AD2">
      <w:pPr>
        <w:pStyle w:val="Text"/>
        <w:rPr>
          <w:bCs/>
        </w:rPr>
      </w:pPr>
      <w:r>
        <w:rPr>
          <w:bCs/>
        </w:rPr>
        <w:t xml:space="preserve">The </w:t>
      </w:r>
      <w:r w:rsidR="00D95476">
        <w:rPr>
          <w:bCs/>
        </w:rPr>
        <w:t xml:space="preserve">shortage of labour due to international travel bans affecting backpackers on working holidays and international students was highlighted by interviewees. </w:t>
      </w:r>
      <w:r>
        <w:rPr>
          <w:bCs/>
        </w:rPr>
        <w:t xml:space="preserve">These groups are the main source of labour in the hospitality and tourism industry. Respondents </w:t>
      </w:r>
      <w:r w:rsidR="00D95476">
        <w:rPr>
          <w:bCs/>
        </w:rPr>
        <w:t xml:space="preserve">also </w:t>
      </w:r>
      <w:r>
        <w:rPr>
          <w:bCs/>
        </w:rPr>
        <w:t>expressed frustration at</w:t>
      </w:r>
      <w:r w:rsidRPr="0064101E">
        <w:rPr>
          <w:bCs/>
        </w:rPr>
        <w:t xml:space="preserve"> </w:t>
      </w:r>
      <w:r>
        <w:rPr>
          <w:bCs/>
        </w:rPr>
        <w:t xml:space="preserve">the apparent lack of government understanding of how the tourism business operates. One referred to a ‘can’t do’ rather than ‘can do’ approach. Another </w:t>
      </w:r>
      <w:proofErr w:type="gramStart"/>
      <w:r>
        <w:rPr>
          <w:bCs/>
        </w:rPr>
        <w:t>said</w:t>
      </w:r>
      <w:proofErr w:type="gramEnd"/>
      <w:r>
        <w:rPr>
          <w:bCs/>
        </w:rPr>
        <w:t xml:space="preserve"> ‘bureaucrats were making it up as they went along’ and using excessive red tape, especially in the first wave. The pervading view was a disconnect between government departments and industry (not just hospitality and tourism), especially small businesses. </w:t>
      </w:r>
    </w:p>
    <w:p w14:paraId="411A5D1C" w14:textId="77777777" w:rsidR="00725AD2" w:rsidRDefault="00725AD2" w:rsidP="008B659D">
      <w:pPr>
        <w:pStyle w:val="Heading3"/>
      </w:pPr>
      <w:bookmarkStart w:id="126" w:name="_Toc65578245"/>
      <w:r>
        <w:t>Workers’ attitudes and behaviours toward new skills and transferring skills</w:t>
      </w:r>
      <w:bookmarkEnd w:id="126"/>
    </w:p>
    <w:p w14:paraId="2B72D53D" w14:textId="3B2A195F" w:rsidR="00725AD2" w:rsidRPr="00700D82" w:rsidRDefault="00725AD2" w:rsidP="00725AD2">
      <w:pPr>
        <w:pStyle w:val="Text"/>
      </w:pPr>
      <w:r w:rsidRPr="00700D82">
        <w:t xml:space="preserve">Although individual businesses in the three case study industries have experienced very different impacts, workers in most businesses </w:t>
      </w:r>
      <w:r w:rsidR="0011686F" w:rsidRPr="00700D82">
        <w:t xml:space="preserve">interviewed </w:t>
      </w:r>
      <w:r w:rsidRPr="00700D82">
        <w:t xml:space="preserve">appear to have adapted to new tasks and processes quickly and easily. Businesses with staff who could work remotely reported no issues. </w:t>
      </w:r>
      <w:r>
        <w:t>A b</w:t>
      </w:r>
      <w:r w:rsidRPr="00700D82">
        <w:t xml:space="preserve">usiness that recruited extra staff from other industries </w:t>
      </w:r>
      <w:r>
        <w:t>described them as</w:t>
      </w:r>
      <w:r w:rsidRPr="00700D82">
        <w:t xml:space="preserve"> high</w:t>
      </w:r>
      <w:r>
        <w:t>-</w:t>
      </w:r>
      <w:r w:rsidRPr="00700D82">
        <w:t xml:space="preserve">quality workers </w:t>
      </w:r>
      <w:r w:rsidR="0011686F">
        <w:t xml:space="preserve">who were </w:t>
      </w:r>
      <w:r w:rsidRPr="00700D82">
        <w:t xml:space="preserve">looking for stability and </w:t>
      </w:r>
      <w:r>
        <w:t xml:space="preserve">who </w:t>
      </w:r>
      <w:r w:rsidRPr="00700D82">
        <w:t>readily absorbed training in new tasks</w:t>
      </w:r>
      <w:r w:rsidR="0011686F">
        <w:t>.</w:t>
      </w:r>
      <w:r w:rsidRPr="00700D82">
        <w:t xml:space="preserve"> </w:t>
      </w:r>
    </w:p>
    <w:p w14:paraId="6F6B455F" w14:textId="77777777" w:rsidR="00725AD2" w:rsidRDefault="00725AD2" w:rsidP="008B659D">
      <w:pPr>
        <w:pStyle w:val="Heading4"/>
      </w:pPr>
      <w:r w:rsidRPr="00214AD5">
        <w:t>Manufacturing</w:t>
      </w:r>
    </w:p>
    <w:p w14:paraId="015140E8" w14:textId="355D52F5" w:rsidR="00725AD2" w:rsidRDefault="00725AD2" w:rsidP="00725AD2">
      <w:pPr>
        <w:pStyle w:val="Text"/>
      </w:pPr>
      <w:r>
        <w:t>A business with increased production located in regional areas with limited labour pools t</w:t>
      </w:r>
      <w:r w:rsidRPr="00214AD5">
        <w:t xml:space="preserve">ook on workers </w:t>
      </w:r>
      <w:r w:rsidR="0011686F">
        <w:t>released</w:t>
      </w:r>
      <w:r w:rsidRPr="00214AD5">
        <w:t xml:space="preserve"> from other industries (</w:t>
      </w:r>
      <w:r w:rsidR="0011686F">
        <w:t>for example,</w:t>
      </w:r>
      <w:r w:rsidRPr="00214AD5">
        <w:t xml:space="preserve"> caf</w:t>
      </w:r>
      <w:r w:rsidR="0011686F">
        <w:t>e</w:t>
      </w:r>
      <w:r>
        <w:t>s and</w:t>
      </w:r>
      <w:r w:rsidRPr="00214AD5">
        <w:t xml:space="preserve"> dry cleaners). T</w:t>
      </w:r>
      <w:r>
        <w:t>he new workers h</w:t>
      </w:r>
      <w:r w:rsidRPr="00214AD5">
        <w:t>ad to be trained</w:t>
      </w:r>
      <w:r>
        <w:t xml:space="preserve"> (internally and on</w:t>
      </w:r>
      <w:r w:rsidR="0011686F">
        <w:t xml:space="preserve"> </w:t>
      </w:r>
      <w:r>
        <w:t>the</w:t>
      </w:r>
      <w:r w:rsidR="0011686F">
        <w:t xml:space="preserve"> </w:t>
      </w:r>
      <w:r>
        <w:t>job)</w:t>
      </w:r>
      <w:r w:rsidR="00C03F2F">
        <w:t>,</w:t>
      </w:r>
      <w:r w:rsidRPr="00214AD5">
        <w:t xml:space="preserve"> but they all worked very well</w:t>
      </w:r>
      <w:r>
        <w:t>, with one respondent citing a retention r</w:t>
      </w:r>
      <w:r w:rsidRPr="00214AD5">
        <w:t xml:space="preserve">ate </w:t>
      </w:r>
      <w:r>
        <w:t xml:space="preserve">exceeding </w:t>
      </w:r>
      <w:r w:rsidRPr="00214AD5">
        <w:t xml:space="preserve">80%. </w:t>
      </w:r>
      <w:r>
        <w:t>He described these workers as ‘n</w:t>
      </w:r>
      <w:r w:rsidRPr="00214AD5">
        <w:t xml:space="preserve">ot </w:t>
      </w:r>
      <w:r>
        <w:t xml:space="preserve">a </w:t>
      </w:r>
      <w:r w:rsidRPr="00214AD5">
        <w:t>transient type</w:t>
      </w:r>
      <w:r>
        <w:t xml:space="preserve"> of worker’, implying qualities such as long-term motivation, </w:t>
      </w:r>
      <w:proofErr w:type="gramStart"/>
      <w:r>
        <w:t>flexibility</w:t>
      </w:r>
      <w:proofErr w:type="gramEnd"/>
      <w:r>
        <w:t xml:space="preserve"> and reliability</w:t>
      </w:r>
      <w:r w:rsidRPr="00214AD5">
        <w:t>.</w:t>
      </w:r>
    </w:p>
    <w:p w14:paraId="4A8AF141" w14:textId="57E8B2EB" w:rsidR="00725AD2" w:rsidRDefault="00725AD2" w:rsidP="0011686F">
      <w:pPr>
        <w:pStyle w:val="Text"/>
      </w:pPr>
      <w:r>
        <w:t>A respondent business producing cleaning products in a capital city reported that working with the new innovations had a positive impact on workers because they felt they were contributing to overcoming the pandemic:</w:t>
      </w:r>
      <w:r w:rsidR="0011686F">
        <w:t xml:space="preserve"> ‘</w:t>
      </w:r>
      <w:r>
        <w:t>It made people feel good, that’s more important than returns to shareholders</w:t>
      </w:r>
      <w:r w:rsidR="0011686F">
        <w:t>’</w:t>
      </w:r>
      <w:r>
        <w:t>.</w:t>
      </w:r>
    </w:p>
    <w:p w14:paraId="4F563101" w14:textId="77777777" w:rsidR="00725AD2" w:rsidRDefault="00725AD2" w:rsidP="00725AD2">
      <w:pPr>
        <w:pStyle w:val="Text"/>
      </w:pPr>
      <w:r>
        <w:t>This respondent also found that the rate of sick leave dropped. He attributed this pattern to workers feeling that being at work is a privilege in these conditions, so it would be ‘bad form to take a sickie’.</w:t>
      </w:r>
    </w:p>
    <w:p w14:paraId="38A2C230" w14:textId="711EF6CD" w:rsidR="00725AD2" w:rsidRDefault="00725AD2" w:rsidP="00725AD2">
      <w:pPr>
        <w:pStyle w:val="Text"/>
      </w:pPr>
      <w:r>
        <w:t>One respondent spoke broadly about some older staff adapting well to required changes</w:t>
      </w:r>
      <w:r w:rsidR="0011686F">
        <w:t>,</w:t>
      </w:r>
      <w:r>
        <w:t xml:space="preserve"> while </w:t>
      </w:r>
      <w:r w:rsidR="00202696">
        <w:br/>
      </w:r>
      <w:r>
        <w:t>others struggled.</w:t>
      </w:r>
    </w:p>
    <w:p w14:paraId="304FBE78" w14:textId="77777777" w:rsidR="00F46A99" w:rsidRDefault="00F46A99">
      <w:pPr>
        <w:spacing w:before="0" w:line="240" w:lineRule="auto"/>
        <w:rPr>
          <w:rFonts w:ascii="Arial" w:hAnsi="Arial"/>
          <w:i/>
          <w:sz w:val="22"/>
        </w:rPr>
      </w:pPr>
      <w:r>
        <w:br w:type="page"/>
      </w:r>
    </w:p>
    <w:p w14:paraId="57008893" w14:textId="506AE7E9" w:rsidR="00725AD2" w:rsidRDefault="00725AD2" w:rsidP="008B659D">
      <w:pPr>
        <w:pStyle w:val="Heading4"/>
      </w:pPr>
      <w:r>
        <w:lastRenderedPageBreak/>
        <w:t>Health</w:t>
      </w:r>
    </w:p>
    <w:p w14:paraId="4A8440C6" w14:textId="4AF4F9E2" w:rsidR="00725AD2" w:rsidRPr="00D76706" w:rsidRDefault="00725AD2" w:rsidP="00725AD2">
      <w:pPr>
        <w:pStyle w:val="Text"/>
        <w:rPr>
          <w:b/>
        </w:rPr>
      </w:pPr>
      <w:r>
        <w:t>New skills and skills transfer were not reported as problematic. Respondents representing aged care reported that aged care workers had to adapt to increased demands on their time</w:t>
      </w:r>
      <w:r w:rsidR="00C03F2F">
        <w:t xml:space="preserve"> and</w:t>
      </w:r>
      <w:r>
        <w:t xml:space="preserve"> skills and</w:t>
      </w:r>
      <w:r w:rsidR="00C03F2F">
        <w:t xml:space="preserve"> to a</w:t>
      </w:r>
      <w:r>
        <w:t xml:space="preserve"> range of tasks t</w:t>
      </w:r>
      <w:r w:rsidRPr="00D76706">
        <w:t>hrough necessity</w:t>
      </w:r>
      <w:r>
        <w:t>,</w:t>
      </w:r>
      <w:r w:rsidRPr="00D76706">
        <w:t xml:space="preserve"> </w:t>
      </w:r>
      <w:r>
        <w:t>but at the cost of fatigue</w:t>
      </w:r>
      <w:r w:rsidRPr="00D76706">
        <w:t>.</w:t>
      </w:r>
      <w:r>
        <w:t xml:space="preserve"> </w:t>
      </w:r>
      <w:r w:rsidRPr="00D76706">
        <w:t>Given the findings of the Royal Commission</w:t>
      </w:r>
      <w:r>
        <w:t xml:space="preserve"> into Aged Care Quality and Safety</w:t>
      </w:r>
      <w:r>
        <w:rPr>
          <w:rStyle w:val="FootnoteReference"/>
        </w:rPr>
        <w:footnoteReference w:id="16"/>
      </w:r>
      <w:r>
        <w:t xml:space="preserve"> (Deloitte</w:t>
      </w:r>
      <w:r w:rsidR="0011686F">
        <w:t xml:space="preserve"> Access Economics</w:t>
      </w:r>
      <w:r>
        <w:t xml:space="preserve"> 2020), more workers will have a wider range of </w:t>
      </w:r>
      <w:r w:rsidRPr="00D76706">
        <w:t>skills</w:t>
      </w:r>
      <w:r>
        <w:t>,</w:t>
      </w:r>
      <w:r w:rsidRPr="00D76706">
        <w:t xml:space="preserve"> </w:t>
      </w:r>
      <w:r>
        <w:t>post-pandemic</w:t>
      </w:r>
      <w:r w:rsidRPr="00D76706">
        <w:t>.</w:t>
      </w:r>
      <w:r>
        <w:t xml:space="preserve"> </w:t>
      </w:r>
    </w:p>
    <w:p w14:paraId="4EB5CFCF" w14:textId="77777777" w:rsidR="00725AD2" w:rsidRPr="00107028" w:rsidRDefault="00725AD2" w:rsidP="008B659D">
      <w:pPr>
        <w:pStyle w:val="Heading4"/>
      </w:pPr>
      <w:r w:rsidRPr="00107028">
        <w:t>Hospita</w:t>
      </w:r>
      <w:r>
        <w:t>l</w:t>
      </w:r>
      <w:r w:rsidRPr="00107028">
        <w:t>ity and tourism</w:t>
      </w:r>
    </w:p>
    <w:p w14:paraId="2FF216E9" w14:textId="5C99AFF8" w:rsidR="00725AD2" w:rsidRDefault="00725AD2" w:rsidP="00725AD2">
      <w:pPr>
        <w:pStyle w:val="Text"/>
        <w:rPr>
          <w:bCs/>
        </w:rPr>
      </w:pPr>
      <w:r>
        <w:t xml:space="preserve">No respondents from this industry commented on any particular attitudes or behaviours from </w:t>
      </w:r>
      <w:r w:rsidR="00202696">
        <w:br/>
      </w:r>
      <w:r>
        <w:t xml:space="preserve">workers toward new skills or skills transfer, even though it was one of the hardest </w:t>
      </w:r>
      <w:proofErr w:type="gramStart"/>
      <w:r>
        <w:t>hit</w:t>
      </w:r>
      <w:proofErr w:type="gramEnd"/>
      <w:r>
        <w:t xml:space="preserve"> by the </w:t>
      </w:r>
      <w:r w:rsidR="00533511">
        <w:br/>
      </w:r>
      <w:r>
        <w:t xml:space="preserve">pandemic. This outcome implies that remaining workers were more likely to multitask, or that the </w:t>
      </w:r>
      <w:r w:rsidR="00533511">
        <w:br/>
      </w:r>
      <w:r>
        <w:t xml:space="preserve">more skilled workers remained (or both). A respondent from the restaurant and catering sector </w:t>
      </w:r>
      <w:r w:rsidR="00533511">
        <w:br/>
      </w:r>
      <w:r>
        <w:t xml:space="preserve">suggested </w:t>
      </w:r>
      <w:r w:rsidR="0011686F">
        <w:t xml:space="preserve">that </w:t>
      </w:r>
      <w:r>
        <w:t xml:space="preserve">some staff experienced burnout. On the other hand, she also felt that the survival of </w:t>
      </w:r>
      <w:r w:rsidR="00533511">
        <w:br/>
      </w:r>
      <w:r>
        <w:t>the industry also showed resilience.</w:t>
      </w:r>
    </w:p>
    <w:p w14:paraId="7565B2E5" w14:textId="64451773" w:rsidR="00725AD2" w:rsidRDefault="00725AD2" w:rsidP="00725AD2">
      <w:pPr>
        <w:pStyle w:val="Text"/>
      </w:pPr>
      <w:r>
        <w:t xml:space="preserve">As in </w:t>
      </w:r>
      <w:r w:rsidR="0011686F">
        <w:t xml:space="preserve">the </w:t>
      </w:r>
      <w:r>
        <w:t>manufacturing SMEs, staff in some hospitality and tourism SMEs were described by one respondent as ‘jacks-of-all-trades’. Using a range of different skills and learning new skills can be routine for many workers. A wide range of skills would contribute to the high level of skills transfer and flexibility identified in the interviews.</w:t>
      </w:r>
    </w:p>
    <w:p w14:paraId="598CFB9E" w14:textId="77777777" w:rsidR="00725AD2" w:rsidRDefault="00725AD2" w:rsidP="008B659D">
      <w:pPr>
        <w:pStyle w:val="Heading4"/>
      </w:pPr>
      <w:bookmarkStart w:id="127" w:name="_Toc65578246"/>
      <w:r>
        <w:t>Impacts on productivity and profitability</w:t>
      </w:r>
      <w:bookmarkEnd w:id="127"/>
    </w:p>
    <w:p w14:paraId="109DC321" w14:textId="485FAF3A" w:rsidR="00725AD2" w:rsidRDefault="00725AD2" w:rsidP="00725AD2">
      <w:pPr>
        <w:pStyle w:val="Text"/>
      </w:pPr>
      <w:r w:rsidRPr="00D42C5B">
        <w:t>Productivity and profitability were not necessarily correlated during the pandemic, particularly in manufacturing</w:t>
      </w:r>
      <w:r w:rsidR="00C03F2F">
        <w:t>; n</w:t>
      </w:r>
      <w:r w:rsidRPr="00D42C5B">
        <w:t xml:space="preserve">or is profit the main aim of some organisations, particularly in </w:t>
      </w:r>
      <w:r w:rsidR="00F91616">
        <w:t>healthcare</w:t>
      </w:r>
      <w:r w:rsidRPr="00D42C5B">
        <w:t>.</w:t>
      </w:r>
      <w:r>
        <w:t xml:space="preserve"> While severe downturns in profitability can drive innovation, as occurred amongst restaurant and catering businesses, other businesses were less likely or able to take risks.</w:t>
      </w:r>
    </w:p>
    <w:p w14:paraId="0F537D97" w14:textId="2AB8161B" w:rsidR="00725AD2" w:rsidRPr="00D42C5B" w:rsidRDefault="00725AD2" w:rsidP="00725AD2">
      <w:pPr>
        <w:pStyle w:val="Text"/>
      </w:pPr>
      <w:r>
        <w:t xml:space="preserve">Innovations in hospitality </w:t>
      </w:r>
      <w:r w:rsidRPr="0011033E">
        <w:t>served</w:t>
      </w:r>
      <w:r>
        <w:t xml:space="preserve"> to keep some businesses solvent rather than profitable. Some businesses in the hardest-hit industries of hospitality and tourism are likely to be ‘zombie</w:t>
      </w:r>
      <w:r w:rsidR="0011686F">
        <w:t>’</w:t>
      </w:r>
      <w:r>
        <w:t xml:space="preserve"> businesses</w:t>
      </w:r>
      <w:r>
        <w:rPr>
          <w:rStyle w:val="FootnoteReference"/>
        </w:rPr>
        <w:footnoteReference w:id="17"/>
      </w:r>
      <w:r>
        <w:t xml:space="preserve"> (see </w:t>
      </w:r>
      <w:proofErr w:type="spellStart"/>
      <w:r>
        <w:t>Stayner</w:t>
      </w:r>
      <w:proofErr w:type="spellEnd"/>
      <w:r>
        <w:t xml:space="preserve"> 2020). Some businesses in the other case study industries could also be zombie businesses.</w:t>
      </w:r>
    </w:p>
    <w:p w14:paraId="1105D0F7" w14:textId="77777777" w:rsidR="00725AD2" w:rsidRPr="00214AD5" w:rsidRDefault="00725AD2" w:rsidP="008B659D">
      <w:pPr>
        <w:pStyle w:val="Heading4"/>
      </w:pPr>
      <w:r w:rsidRPr="00214AD5">
        <w:t>Manufacturing</w:t>
      </w:r>
    </w:p>
    <w:p w14:paraId="272E55AB" w14:textId="19D2300B" w:rsidR="00725AD2" w:rsidRPr="00FA1263" w:rsidRDefault="00725AD2" w:rsidP="00725AD2">
      <w:pPr>
        <w:pStyle w:val="Text"/>
      </w:pPr>
      <w:r>
        <w:t>The PPE manufacturer experienced an estimated</w:t>
      </w:r>
      <w:r w:rsidRPr="00FA1263">
        <w:t xml:space="preserve"> 20</w:t>
      </w:r>
      <w:r w:rsidR="0011686F">
        <w:t>—</w:t>
      </w:r>
      <w:r w:rsidRPr="00FA1263">
        <w:t>25% increase in productivity</w:t>
      </w:r>
      <w:r>
        <w:t xml:space="preserve"> due to</w:t>
      </w:r>
      <w:r w:rsidRPr="00FA1263">
        <w:t xml:space="preserve"> new machines and process management</w:t>
      </w:r>
      <w:r>
        <w:t>. This business went from a small family business with 15</w:t>
      </w:r>
      <w:r w:rsidR="0011686F">
        <w:t>—</w:t>
      </w:r>
      <w:r>
        <w:t>18 full-time staff to 120 employees (although staff numbers will be reduced after the pandemic). At the time of the interview</w:t>
      </w:r>
      <w:r w:rsidR="007B5CC5">
        <w:t>,</w:t>
      </w:r>
      <w:r>
        <w:t xml:space="preserve"> in October 2020, this business operated </w:t>
      </w:r>
      <w:r w:rsidR="00C03F2F">
        <w:t>a</w:t>
      </w:r>
      <w:r>
        <w:t>round the clock.</w:t>
      </w:r>
      <w:r w:rsidRPr="00FA1263">
        <w:t xml:space="preserve"> More production </w:t>
      </w:r>
      <w:r>
        <w:t>also requires mor</w:t>
      </w:r>
      <w:r w:rsidRPr="00FA1263">
        <w:t>e resources</w:t>
      </w:r>
      <w:r>
        <w:t>,</w:t>
      </w:r>
      <w:r w:rsidRPr="00FA1263">
        <w:t xml:space="preserve"> </w:t>
      </w:r>
      <w:r>
        <w:t>such as m</w:t>
      </w:r>
      <w:r w:rsidRPr="00FA1263">
        <w:t>onitoring</w:t>
      </w:r>
      <w:r>
        <w:t xml:space="preserve"> equipment and increased </w:t>
      </w:r>
      <w:r w:rsidRPr="00FA1263">
        <w:t>reporting</w:t>
      </w:r>
      <w:r>
        <w:t xml:space="preserve"> and administration</w:t>
      </w:r>
      <w:r w:rsidRPr="00FA1263">
        <w:t>.</w:t>
      </w:r>
    </w:p>
    <w:p w14:paraId="379954F7" w14:textId="7A66318A" w:rsidR="00725AD2" w:rsidRDefault="00725AD2" w:rsidP="00725AD2">
      <w:pPr>
        <w:pStyle w:val="Text"/>
      </w:pPr>
      <w:r>
        <w:t>The pandemic has reduced</w:t>
      </w:r>
      <w:r w:rsidRPr="00FA1263">
        <w:t xml:space="preserve"> margins</w:t>
      </w:r>
      <w:r>
        <w:t xml:space="preserve"> for other businesses, despite continuing strong</w:t>
      </w:r>
      <w:r w:rsidRPr="00FA1263">
        <w:t xml:space="preserve"> demand</w:t>
      </w:r>
      <w:r>
        <w:t xml:space="preserve">, by disrupting supply chains </w:t>
      </w:r>
      <w:r w:rsidR="00D40C92">
        <w:t xml:space="preserve">that </w:t>
      </w:r>
      <w:r>
        <w:t xml:space="preserve">rely on imports, increasing energy prices, and restricting interstate freight. One respondent’s overseas </w:t>
      </w:r>
      <w:proofErr w:type="gramStart"/>
      <w:r>
        <w:t>materials</w:t>
      </w:r>
      <w:proofErr w:type="gramEnd"/>
      <w:r>
        <w:t xml:space="preserve"> increased in price by a factor of 16. </w:t>
      </w:r>
    </w:p>
    <w:p w14:paraId="105D6B63" w14:textId="3D8780F5" w:rsidR="00725AD2" w:rsidRPr="00FA1263" w:rsidRDefault="00725AD2" w:rsidP="00725AD2">
      <w:pPr>
        <w:pStyle w:val="Text"/>
      </w:pPr>
      <w:r>
        <w:t>Demand fell in some sectors in manufacturing</w:t>
      </w:r>
      <w:r w:rsidR="007B5CC5">
        <w:t>:</w:t>
      </w:r>
      <w:r>
        <w:t xml:space="preserve"> one interviewed business los</w:t>
      </w:r>
      <w:r w:rsidR="007B5CC5">
        <w:t>t</w:t>
      </w:r>
      <w:r>
        <w:t xml:space="preserve"> 55 of its original 70 customers and halved the number of shifts per day. All staff were kept on with the assistance of </w:t>
      </w:r>
      <w:proofErr w:type="spellStart"/>
      <w:r>
        <w:lastRenderedPageBreak/>
        <w:t>JobKeeper</w:t>
      </w:r>
      <w:proofErr w:type="spellEnd"/>
      <w:r>
        <w:t>, but some have little to do. This respondent also found frequent handwashing and cleaning of equipment</w:t>
      </w:r>
      <w:r w:rsidR="00D40C92">
        <w:t>,</w:t>
      </w:r>
      <w:r>
        <w:t xml:space="preserve"> and increased administration and record-keeping very time</w:t>
      </w:r>
      <w:r w:rsidR="007B5CC5">
        <w:t>-</w:t>
      </w:r>
      <w:r>
        <w:t>consuming and thus unproductive.</w:t>
      </w:r>
      <w:r w:rsidRPr="00FA1263">
        <w:t xml:space="preserve"> </w:t>
      </w:r>
      <w:r>
        <w:t xml:space="preserve">He estimated </w:t>
      </w:r>
      <w:r w:rsidRPr="00FA1263">
        <w:t>productivity</w:t>
      </w:r>
      <w:r>
        <w:t xml:space="preserve"> </w:t>
      </w:r>
      <w:r w:rsidRPr="00FA1263">
        <w:t>decrease</w:t>
      </w:r>
      <w:r>
        <w:t xml:space="preserve">d between </w:t>
      </w:r>
      <w:r w:rsidRPr="00FA1263">
        <w:t>10</w:t>
      </w:r>
      <w:r w:rsidR="007B5CC5">
        <w:t xml:space="preserve"> and </w:t>
      </w:r>
      <w:r w:rsidRPr="00FA1263">
        <w:t>20%.</w:t>
      </w:r>
      <w:r>
        <w:t xml:space="preserve"> </w:t>
      </w:r>
    </w:p>
    <w:p w14:paraId="6AED7EC4" w14:textId="2D13A6F1" w:rsidR="00725AD2" w:rsidRPr="00FA1263" w:rsidRDefault="00725AD2" w:rsidP="00725AD2">
      <w:pPr>
        <w:pStyle w:val="Text"/>
      </w:pPr>
      <w:r>
        <w:t>The fashion clothing business interviewee reported that the pivot to PPE h</w:t>
      </w:r>
      <w:r w:rsidRPr="00FA1263">
        <w:t>a</w:t>
      </w:r>
      <w:r w:rsidR="00D40C92">
        <w:t>d</w:t>
      </w:r>
      <w:r w:rsidRPr="00FA1263">
        <w:t xml:space="preserve"> helped cash</w:t>
      </w:r>
      <w:r>
        <w:t xml:space="preserve"> </w:t>
      </w:r>
      <w:r w:rsidRPr="00FA1263">
        <w:t>flow</w:t>
      </w:r>
      <w:r>
        <w:t xml:space="preserve"> and significantly contributed </w:t>
      </w:r>
      <w:r w:rsidRPr="00FA1263">
        <w:t xml:space="preserve">to </w:t>
      </w:r>
      <w:r>
        <w:t xml:space="preserve">the </w:t>
      </w:r>
      <w:r w:rsidRPr="00FA1263">
        <w:t xml:space="preserve">bottom line. </w:t>
      </w:r>
      <w:r>
        <w:t>The business is now in a m</w:t>
      </w:r>
      <w:r w:rsidRPr="00FA1263">
        <w:t xml:space="preserve">uch better financial position than </w:t>
      </w:r>
      <w:r>
        <w:t>it would have been otherwise. However, it is still too early to calculate the returns on investment.</w:t>
      </w:r>
    </w:p>
    <w:p w14:paraId="3425222F" w14:textId="1E1A4A68" w:rsidR="00725AD2" w:rsidRPr="00FA1263" w:rsidRDefault="00725AD2" w:rsidP="00725AD2">
      <w:pPr>
        <w:pStyle w:val="Text"/>
      </w:pPr>
      <w:r>
        <w:t>Some businesses prioritised other concerns over profits. The man</w:t>
      </w:r>
      <w:r w:rsidRPr="00FA1263">
        <w:t>ufactur</w:t>
      </w:r>
      <w:r>
        <w:t>er of cleaning products focused on producing disinfectants, in effect reducing the production of o</w:t>
      </w:r>
      <w:r w:rsidRPr="00FA1263">
        <w:t xml:space="preserve">ther products. </w:t>
      </w:r>
      <w:r>
        <w:t>This business also avoided taking on new staff</w:t>
      </w:r>
      <w:r w:rsidR="007B5CC5">
        <w:t>,</w:t>
      </w:r>
      <w:r>
        <w:t xml:space="preserve"> even with</w:t>
      </w:r>
      <w:r w:rsidRPr="00FA1263">
        <w:t xml:space="preserve"> </w:t>
      </w:r>
      <w:r>
        <w:t>a tripled demand for industrial cleaning products</w:t>
      </w:r>
      <w:r w:rsidR="007B5CC5">
        <w:t>,</w:t>
      </w:r>
      <w:r>
        <w:t xml:space="preserve"> to better protect existing staff</w:t>
      </w:r>
      <w:r w:rsidRPr="00FA1263">
        <w:t>.</w:t>
      </w:r>
    </w:p>
    <w:p w14:paraId="0F9D3E04" w14:textId="7DD2C51D" w:rsidR="00725AD2" w:rsidRDefault="00725AD2" w:rsidP="00725AD2">
      <w:pPr>
        <w:pStyle w:val="Text"/>
      </w:pPr>
      <w:r>
        <w:t>S</w:t>
      </w:r>
      <w:r w:rsidRPr="00FA1263">
        <w:t xml:space="preserve">ocial distancing </w:t>
      </w:r>
      <w:r>
        <w:t>reduced productivity for the poker and game</w:t>
      </w:r>
      <w:r w:rsidR="00D40C92">
        <w:t>-</w:t>
      </w:r>
      <w:r>
        <w:t>manufacturing company because fewer people could be on</w:t>
      </w:r>
      <w:r w:rsidR="00D40C92">
        <w:t xml:space="preserve"> </w:t>
      </w:r>
      <w:r>
        <w:t xml:space="preserve">site to assemble components. </w:t>
      </w:r>
      <w:r w:rsidRPr="00FA1263">
        <w:t>The poker machine side of the business shut</w:t>
      </w:r>
      <w:r>
        <w:t xml:space="preserve"> </w:t>
      </w:r>
      <w:r w:rsidRPr="00FA1263">
        <w:t xml:space="preserve">down </w:t>
      </w:r>
      <w:r>
        <w:t>anyway during the pandemic due to lack of orders. Th</w:t>
      </w:r>
      <w:r w:rsidRPr="00FA1263">
        <w:t>e game</w:t>
      </w:r>
      <w:r w:rsidR="007B5CC5">
        <w:t>-</w:t>
      </w:r>
      <w:r w:rsidRPr="00FA1263">
        <w:t xml:space="preserve">development side grew, but not enough to offset the losses from </w:t>
      </w:r>
      <w:r>
        <w:t>lack of p</w:t>
      </w:r>
      <w:r w:rsidRPr="00FA1263">
        <w:t xml:space="preserve">oker machine </w:t>
      </w:r>
      <w:r>
        <w:t>orders</w:t>
      </w:r>
      <w:r w:rsidRPr="00FA1263">
        <w:t>.</w:t>
      </w:r>
    </w:p>
    <w:p w14:paraId="1E60EA3C" w14:textId="72334440" w:rsidR="00725AD2" w:rsidRPr="00857E3F" w:rsidRDefault="00725AD2" w:rsidP="00725AD2">
      <w:pPr>
        <w:pStyle w:val="Text"/>
      </w:pPr>
      <w:bookmarkStart w:id="128" w:name="_Hlk66974061"/>
      <w:r>
        <w:t>The wine</w:t>
      </w:r>
      <w:r w:rsidR="007B5CC5">
        <w:t>-</w:t>
      </w:r>
      <w:r>
        <w:t>production industry respondents reported that the industry was already using a</w:t>
      </w:r>
      <w:r w:rsidRPr="00857E3F">
        <w:t>gricultural technolog</w:t>
      </w:r>
      <w:r>
        <w:t>ies</w:t>
      </w:r>
      <w:r>
        <w:rPr>
          <w:rStyle w:val="FootnoteReference"/>
        </w:rPr>
        <w:footnoteReference w:id="18"/>
      </w:r>
      <w:r w:rsidRPr="00857E3F">
        <w:t xml:space="preserve"> (ag</w:t>
      </w:r>
      <w:r>
        <w:t>-</w:t>
      </w:r>
      <w:r w:rsidRPr="00857E3F">
        <w:t>tech)</w:t>
      </w:r>
      <w:r>
        <w:t xml:space="preserve"> before the pandemic</w:t>
      </w:r>
      <w:r w:rsidRPr="00857E3F">
        <w:t xml:space="preserve"> to increase agricultural productivity</w:t>
      </w:r>
      <w:r>
        <w:t xml:space="preserve">. </w:t>
      </w:r>
      <w:bookmarkEnd w:id="128"/>
      <w:r>
        <w:t>Profits have since been affected by seasonal labour shortages for picking grapes</w:t>
      </w:r>
      <w:r w:rsidR="007B5CC5">
        <w:t>:</w:t>
      </w:r>
      <w:r>
        <w:t xml:space="preserve"> they cited an example of a vineyard needing 100 workers but only finding 40.</w:t>
      </w:r>
    </w:p>
    <w:p w14:paraId="28B083BD" w14:textId="0F00A3D3" w:rsidR="00725AD2" w:rsidRPr="00FA1263" w:rsidRDefault="00725AD2" w:rsidP="007B5CC5">
      <w:pPr>
        <w:pStyle w:val="Text"/>
      </w:pPr>
      <w:r>
        <w:t>One respondent summarised the situation as</w:t>
      </w:r>
      <w:r w:rsidR="007B5CC5">
        <w:t xml:space="preserve">: </w:t>
      </w:r>
      <w:r>
        <w:t>‘</w:t>
      </w:r>
      <w:r w:rsidRPr="00FA1263">
        <w:t xml:space="preserve">Managing </w:t>
      </w:r>
      <w:r>
        <w:t>COVID</w:t>
      </w:r>
      <w:r w:rsidRPr="00FA1263">
        <w:t xml:space="preserve"> has had a big impact on the way </w:t>
      </w:r>
      <w:r w:rsidR="00533511">
        <w:br/>
      </w:r>
      <w:r w:rsidRPr="00FA1263">
        <w:t xml:space="preserve">we operate </w:t>
      </w:r>
      <w:r w:rsidR="007B5CC5">
        <w:t>—</w:t>
      </w:r>
      <w:r w:rsidRPr="00FA1263">
        <w:t xml:space="preserve"> </w:t>
      </w:r>
      <w:r>
        <w:t>we have</w:t>
      </w:r>
      <w:r w:rsidRPr="00FA1263">
        <w:t xml:space="preserve"> put in all the usual </w:t>
      </w:r>
      <w:r>
        <w:t>COVID</w:t>
      </w:r>
      <w:r w:rsidR="007B5CC5">
        <w:t>-</w:t>
      </w:r>
      <w:r w:rsidRPr="00FA1263">
        <w:t>safe practices,</w:t>
      </w:r>
      <w:r>
        <w:t xml:space="preserve"> but it</w:t>
      </w:r>
      <w:r w:rsidRPr="00FA1263">
        <w:t xml:space="preserve"> has come at considerable additional cost</w:t>
      </w:r>
      <w:r>
        <w:t>’</w:t>
      </w:r>
      <w:r w:rsidR="00D40C92">
        <w:t>.</w:t>
      </w:r>
      <w:r w:rsidRPr="00FA1263">
        <w:t xml:space="preserve"> </w:t>
      </w:r>
    </w:p>
    <w:p w14:paraId="16BAB950" w14:textId="77777777" w:rsidR="00725AD2" w:rsidRPr="00FA1263" w:rsidRDefault="00725AD2" w:rsidP="008B659D">
      <w:pPr>
        <w:pStyle w:val="Heading4"/>
      </w:pPr>
      <w:r w:rsidRPr="00FA1263">
        <w:t>Health</w:t>
      </w:r>
    </w:p>
    <w:p w14:paraId="1463E8C3" w14:textId="0E2EBDC8" w:rsidR="00725AD2" w:rsidRPr="00857E3F" w:rsidRDefault="00725AD2" w:rsidP="00725AD2">
      <w:pPr>
        <w:pStyle w:val="Text"/>
      </w:pPr>
      <w:r>
        <w:t xml:space="preserve">The respondent representing a peak body for medical technology and pharmaceuticals stated the pandemic </w:t>
      </w:r>
      <w:r w:rsidR="007B5CC5">
        <w:t xml:space="preserve">had </w:t>
      </w:r>
      <w:r>
        <w:t xml:space="preserve">prompted fast-tracked </w:t>
      </w:r>
      <w:r w:rsidRPr="00857E3F">
        <w:t>proof</w:t>
      </w:r>
      <w:r w:rsidR="007B5CC5">
        <w:t>-</w:t>
      </w:r>
      <w:r w:rsidRPr="00857E3F">
        <w:t>of</w:t>
      </w:r>
      <w:r w:rsidR="007B5CC5">
        <w:t>-</w:t>
      </w:r>
      <w:r w:rsidRPr="00857E3F">
        <w:t>concept processes</w:t>
      </w:r>
      <w:r>
        <w:t xml:space="preserve"> and relaxed regulations. These changes </w:t>
      </w:r>
      <w:r w:rsidRPr="00857E3F">
        <w:t>will drive innovation</w:t>
      </w:r>
      <w:r w:rsidR="007B5CC5">
        <w:t>.</w:t>
      </w:r>
      <w:r>
        <w:rPr>
          <w:rStyle w:val="FootnoteReference"/>
        </w:rPr>
        <w:footnoteReference w:id="19"/>
      </w:r>
      <w:r>
        <w:t xml:space="preserve"> </w:t>
      </w:r>
    </w:p>
    <w:p w14:paraId="57E54B3E" w14:textId="48F42D47" w:rsidR="00725AD2" w:rsidRPr="00857E3F" w:rsidRDefault="00725AD2" w:rsidP="00725AD2">
      <w:pPr>
        <w:pStyle w:val="Text"/>
      </w:pPr>
      <w:r>
        <w:t xml:space="preserve">Dentistry was severely affected by the pandemic, but the respondent for this sector of the health industry expected </w:t>
      </w:r>
      <w:r w:rsidR="007B5CC5">
        <w:t>suppressed</w:t>
      </w:r>
      <w:r>
        <w:t xml:space="preserve"> demand to compensate. He also pointed out that </w:t>
      </w:r>
      <w:r w:rsidR="007B5CC5">
        <w:t xml:space="preserve">the </w:t>
      </w:r>
      <w:r>
        <w:t>s</w:t>
      </w:r>
      <w:r w:rsidRPr="00857E3F">
        <w:t>alaries of oral health therapists</w:t>
      </w:r>
      <w:r>
        <w:t xml:space="preserve"> </w:t>
      </w:r>
      <w:r w:rsidR="007B5CC5">
        <w:t>with</w:t>
      </w:r>
      <w:r>
        <w:t xml:space="preserve"> VET qualifications</w:t>
      </w:r>
      <w:r w:rsidRPr="00857E3F">
        <w:t xml:space="preserve"> can exceed those of graduate dentists</w:t>
      </w:r>
      <w:r>
        <w:t xml:space="preserve"> with higher education qualifications</w:t>
      </w:r>
      <w:r w:rsidRPr="00857E3F">
        <w:t>, so practices prefer to use graduate dentists as assistants.</w:t>
      </w:r>
    </w:p>
    <w:p w14:paraId="12847187" w14:textId="3B8A2AED" w:rsidR="00725AD2" w:rsidRPr="00857E3F" w:rsidRDefault="00725AD2" w:rsidP="00725AD2">
      <w:pPr>
        <w:pStyle w:val="Text"/>
      </w:pPr>
      <w:r>
        <w:t>It should be noted that both not-for-profit providers and private providers of aged care receive profits. However, not-for-profits have lower profits and profit margins (BDO 2020).</w:t>
      </w:r>
      <w:r w:rsidRPr="00857E3F">
        <w:t xml:space="preserve"> </w:t>
      </w:r>
      <w:r>
        <w:t xml:space="preserve">As described by the representative </w:t>
      </w:r>
      <w:r w:rsidR="007B5CC5">
        <w:t>of</w:t>
      </w:r>
      <w:r>
        <w:t xml:space="preserve"> a peak body in aged care, the </w:t>
      </w:r>
      <w:r w:rsidRPr="00857E3F">
        <w:t>workforce</w:t>
      </w:r>
      <w:r>
        <w:t xml:space="preserve"> for both provider types</w:t>
      </w:r>
      <w:r w:rsidRPr="00857E3F">
        <w:t xml:space="preserve"> </w:t>
      </w:r>
      <w:r>
        <w:t>is tra</w:t>
      </w:r>
      <w:r w:rsidRPr="00857E3F">
        <w:t xml:space="preserve">ditionally </w:t>
      </w:r>
      <w:r>
        <w:t>based on</w:t>
      </w:r>
      <w:r w:rsidRPr="00857E3F">
        <w:t xml:space="preserve"> casual </w:t>
      </w:r>
      <w:r>
        <w:t xml:space="preserve">workers, </w:t>
      </w:r>
      <w:r w:rsidRPr="00857E3F">
        <w:t xml:space="preserve">with </w:t>
      </w:r>
      <w:r>
        <w:t xml:space="preserve">frequent </w:t>
      </w:r>
      <w:r w:rsidRPr="00857E3F">
        <w:t>movement between facilities</w:t>
      </w:r>
      <w:r>
        <w:t>. The pandemic has chan</w:t>
      </w:r>
      <w:r w:rsidRPr="00857E3F">
        <w:t xml:space="preserve">ged </w:t>
      </w:r>
      <w:r>
        <w:t>these arrangements. S</w:t>
      </w:r>
      <w:r w:rsidRPr="00857E3F">
        <w:t>ingle sites have had to increase hours for workers</w:t>
      </w:r>
      <w:r>
        <w:t xml:space="preserve">, and some facilities have </w:t>
      </w:r>
      <w:r w:rsidRPr="00857E3F">
        <w:t>offer</w:t>
      </w:r>
      <w:r>
        <w:t>ed</w:t>
      </w:r>
      <w:r w:rsidRPr="00857E3F">
        <w:t xml:space="preserve"> more money to attract</w:t>
      </w:r>
      <w:r>
        <w:t xml:space="preserve"> and</w:t>
      </w:r>
      <w:r w:rsidRPr="00857E3F">
        <w:t xml:space="preserve"> keep </w:t>
      </w:r>
      <w:r>
        <w:t xml:space="preserve">their </w:t>
      </w:r>
      <w:r w:rsidRPr="00857E3F">
        <w:t>work</w:t>
      </w:r>
      <w:r>
        <w:t>ers, especially in Victoria. These changes would have negatively affected profitability.</w:t>
      </w:r>
    </w:p>
    <w:p w14:paraId="197A9B5E" w14:textId="77777777" w:rsidR="00F46A99" w:rsidRDefault="00F46A99">
      <w:pPr>
        <w:spacing w:before="0" w:line="240" w:lineRule="auto"/>
        <w:rPr>
          <w:rFonts w:ascii="Arial" w:hAnsi="Arial"/>
          <w:i/>
          <w:sz w:val="22"/>
        </w:rPr>
      </w:pPr>
      <w:r>
        <w:br w:type="page"/>
      </w:r>
    </w:p>
    <w:p w14:paraId="7E040003" w14:textId="7E4ADFDA" w:rsidR="00725AD2" w:rsidRPr="00857E3F" w:rsidRDefault="00725AD2" w:rsidP="008B659D">
      <w:pPr>
        <w:pStyle w:val="Heading4"/>
      </w:pPr>
      <w:r w:rsidRPr="00857E3F">
        <w:lastRenderedPageBreak/>
        <w:t>Hospitality and tourism</w:t>
      </w:r>
    </w:p>
    <w:p w14:paraId="7A81673A" w14:textId="532360DD" w:rsidR="00725AD2" w:rsidRPr="00857E3F" w:rsidRDefault="00725AD2" w:rsidP="00725AD2">
      <w:pPr>
        <w:pStyle w:val="Text"/>
      </w:pPr>
      <w:r>
        <w:t xml:space="preserve">The wine industry representatives noted that </w:t>
      </w:r>
      <w:r w:rsidRPr="00857E3F">
        <w:t>ATEC (Aust</w:t>
      </w:r>
      <w:r w:rsidR="007B5CC5">
        <w:t>ralian</w:t>
      </w:r>
      <w:r w:rsidRPr="00857E3F">
        <w:t xml:space="preserve"> Tourism Export Council) program </w:t>
      </w:r>
      <w:r>
        <w:t>has introduced</w:t>
      </w:r>
      <w:r w:rsidRPr="00857E3F">
        <w:t xml:space="preserve"> new health and safety measures</w:t>
      </w:r>
      <w:r>
        <w:t xml:space="preserve">, and new </w:t>
      </w:r>
      <w:r w:rsidRPr="00857E3F">
        <w:t xml:space="preserve">policies, </w:t>
      </w:r>
      <w:proofErr w:type="gramStart"/>
      <w:r w:rsidRPr="00857E3F">
        <w:t>admin</w:t>
      </w:r>
      <w:r>
        <w:t>istration</w:t>
      </w:r>
      <w:proofErr w:type="gramEnd"/>
      <w:r w:rsidRPr="00857E3F">
        <w:t xml:space="preserve"> and governance. </w:t>
      </w:r>
      <w:r>
        <w:t>They described these as ‘very thorough’</w:t>
      </w:r>
      <w:r w:rsidR="007B5CC5">
        <w:t>,</w:t>
      </w:r>
      <w:r>
        <w:t xml:space="preserve"> but </w:t>
      </w:r>
      <w:r w:rsidR="007B5CC5">
        <w:t>at this stage they were unsure whether</w:t>
      </w:r>
      <w:r w:rsidRPr="00857E3F">
        <w:t xml:space="preserve"> th</w:t>
      </w:r>
      <w:r>
        <w:t>e more stringent requirements ha</w:t>
      </w:r>
      <w:r w:rsidR="007B5CC5">
        <w:t>d</w:t>
      </w:r>
      <w:r>
        <w:t xml:space="preserve"> </w:t>
      </w:r>
      <w:r w:rsidRPr="00857E3F">
        <w:t xml:space="preserve">affected </w:t>
      </w:r>
      <w:r>
        <w:t>cellar door sales.</w:t>
      </w:r>
    </w:p>
    <w:p w14:paraId="51620AE3" w14:textId="0F47DAAD" w:rsidR="00725AD2" w:rsidRPr="00857E3F" w:rsidRDefault="00725AD2" w:rsidP="00725AD2">
      <w:pPr>
        <w:pStyle w:val="Text"/>
      </w:pPr>
      <w:r>
        <w:t xml:space="preserve">A representative from the travel sector described its current status as undergoing </w:t>
      </w:r>
      <w:r w:rsidRPr="00857E3F">
        <w:t>consolidat</w:t>
      </w:r>
      <w:r>
        <w:t>ion</w:t>
      </w:r>
      <w:r w:rsidR="007B5CC5">
        <w:t>,</w:t>
      </w:r>
      <w:r>
        <w:t xml:space="preserve"> or</w:t>
      </w:r>
      <w:r w:rsidR="007B5CC5">
        <w:t>,</w:t>
      </w:r>
      <w:r>
        <w:t xml:space="preserve"> as he described it, ‘b</w:t>
      </w:r>
      <w:r w:rsidRPr="00857E3F">
        <w:t>ig fish eating little fish</w:t>
      </w:r>
      <w:r>
        <w:t>’.</w:t>
      </w:r>
      <w:r w:rsidRPr="00857E3F">
        <w:t xml:space="preserve"> </w:t>
      </w:r>
      <w:r>
        <w:t xml:space="preserve">He acknowledged that this strategy cannot </w:t>
      </w:r>
      <w:r w:rsidRPr="00857E3F">
        <w:t xml:space="preserve">guarantee </w:t>
      </w:r>
      <w:r>
        <w:t>survival</w:t>
      </w:r>
      <w:r w:rsidR="007B5CC5">
        <w:t>:</w:t>
      </w:r>
      <w:r>
        <w:t xml:space="preserve"> clientele of </w:t>
      </w:r>
      <w:r w:rsidRPr="00857E3F">
        <w:t>companies in buy</w:t>
      </w:r>
      <w:r>
        <w:t>-</w:t>
      </w:r>
      <w:r w:rsidRPr="00857E3F">
        <w:t xml:space="preserve">outs </w:t>
      </w:r>
      <w:r>
        <w:t xml:space="preserve">may not necessarily </w:t>
      </w:r>
      <w:r w:rsidRPr="00857E3F">
        <w:t>come along</w:t>
      </w:r>
      <w:r w:rsidR="00D40C92">
        <w:t>,</w:t>
      </w:r>
      <w:r w:rsidRPr="00857E3F">
        <w:t xml:space="preserve"> or </w:t>
      </w:r>
      <w:r>
        <w:t>even still</w:t>
      </w:r>
      <w:r w:rsidRPr="00857E3F">
        <w:t xml:space="preserve"> exist</w:t>
      </w:r>
      <w:r>
        <w:t>. He also pointed out that i</w:t>
      </w:r>
      <w:r w:rsidRPr="00857E3F">
        <w:t xml:space="preserve">ntrastate travel </w:t>
      </w:r>
      <w:r>
        <w:t xml:space="preserve">cannot </w:t>
      </w:r>
      <w:r w:rsidRPr="00857E3F">
        <w:t>compensat</w:t>
      </w:r>
      <w:r>
        <w:t>e</w:t>
      </w:r>
      <w:r w:rsidRPr="00857E3F">
        <w:t xml:space="preserve"> for interstate and international</w:t>
      </w:r>
      <w:r>
        <w:t xml:space="preserve"> travel, especially in areas such as </w:t>
      </w:r>
      <w:r w:rsidRPr="00857E3F">
        <w:t>Far North Queensland and Central Australia</w:t>
      </w:r>
      <w:r w:rsidR="007B5CC5">
        <w:t>, which</w:t>
      </w:r>
      <w:r>
        <w:t xml:space="preserve"> are </w:t>
      </w:r>
      <w:r w:rsidRPr="00857E3F">
        <w:t>heavily reliant on international travel.</w:t>
      </w:r>
      <w:r w:rsidRPr="00376226">
        <w:t xml:space="preserve"> </w:t>
      </w:r>
      <w:r>
        <w:t>He referred to statistics showing that up to 90% of tourists to attractions such as the Penguin Parade in Phi</w:t>
      </w:r>
      <w:r w:rsidR="007668BE">
        <w:t>l</w:t>
      </w:r>
      <w:r>
        <w:t xml:space="preserve">lip Island, Victoria, are international visitors, mostly from China. </w:t>
      </w:r>
      <w:r w:rsidRPr="00376226">
        <w:t>He reported industry recovery estimates of up to four years.</w:t>
      </w:r>
    </w:p>
    <w:p w14:paraId="3948992E" w14:textId="0F402CBA" w:rsidR="00725AD2" w:rsidRPr="00857E3F" w:rsidRDefault="00725AD2" w:rsidP="00725AD2">
      <w:pPr>
        <w:pStyle w:val="Text"/>
      </w:pPr>
      <w:r>
        <w:t xml:space="preserve">The accommodation sector could not pivot or </w:t>
      </w:r>
      <w:proofErr w:type="gramStart"/>
      <w:r>
        <w:t>innovate, and</w:t>
      </w:r>
      <w:proofErr w:type="gramEnd"/>
      <w:r>
        <w:t xml:space="preserve"> </w:t>
      </w:r>
      <w:r w:rsidR="007668BE">
        <w:t xml:space="preserve">had </w:t>
      </w:r>
      <w:r>
        <w:t>lost half of its workforce</w:t>
      </w:r>
      <w:r w:rsidR="007668BE">
        <w:t>.</w:t>
      </w:r>
      <w:r>
        <w:rPr>
          <w:rStyle w:val="FootnoteReference"/>
        </w:rPr>
        <w:footnoteReference w:id="20"/>
      </w:r>
      <w:r>
        <w:t xml:space="preserve"> The respondent for this sector reported that businesses have relied on reserves and injected capital to remain solvent</w:t>
      </w:r>
      <w:r w:rsidRPr="00857E3F">
        <w:t xml:space="preserve">. </w:t>
      </w:r>
      <w:r>
        <w:t>He estimated the sector will not recover until 2023</w:t>
      </w:r>
      <w:r w:rsidR="007668BE">
        <w:t>—</w:t>
      </w:r>
      <w:r>
        <w:t>24.</w:t>
      </w:r>
    </w:p>
    <w:p w14:paraId="31295713" w14:textId="68EB6D72" w:rsidR="00725AD2" w:rsidRPr="00857E3F" w:rsidRDefault="00725AD2" w:rsidP="00725AD2">
      <w:pPr>
        <w:pStyle w:val="Text"/>
      </w:pPr>
      <w:r>
        <w:t>The respondent representing food and catering stated that m</w:t>
      </w:r>
      <w:r w:rsidRPr="00857E3F">
        <w:t xml:space="preserve">any </w:t>
      </w:r>
      <w:r>
        <w:t xml:space="preserve">restaurants, cafes and other food outlets and providers have already become insolvent and </w:t>
      </w:r>
      <w:r w:rsidR="00D40C92">
        <w:t xml:space="preserve">have </w:t>
      </w:r>
      <w:r>
        <w:t>closed permanently. Many are ‘z</w:t>
      </w:r>
      <w:r w:rsidRPr="00857E3F">
        <w:t xml:space="preserve">ombie </w:t>
      </w:r>
      <w:r>
        <w:t>companies’. For those still operating, social distancing requirements mean that the ratio between staff and customers is not cost-effective.</w:t>
      </w:r>
    </w:p>
    <w:p w14:paraId="66AAA68A" w14:textId="2F06EEFA" w:rsidR="009F3844" w:rsidRPr="00D670E1" w:rsidRDefault="00324917" w:rsidP="00D670E1">
      <w:pPr>
        <w:pStyle w:val="References"/>
        <w:rPr>
          <w:rFonts w:ascii="Tahoma" w:hAnsi="Tahoma" w:cs="Tahoma"/>
          <w:color w:val="000000"/>
          <w:kern w:val="28"/>
          <w:sz w:val="56"/>
          <w:szCs w:val="56"/>
        </w:rPr>
        <w:sectPr w:rsidR="009F3844" w:rsidRPr="00D670E1" w:rsidSect="00E10CD4">
          <w:type w:val="continuous"/>
          <w:pgSz w:w="11907" w:h="16840" w:code="9"/>
          <w:pgMar w:top="1276" w:right="1418" w:bottom="992" w:left="1418" w:header="709" w:footer="556" w:gutter="0"/>
          <w:cols w:space="708"/>
          <w:docGrid w:linePitch="360"/>
        </w:sectPr>
      </w:pPr>
      <w:r>
        <w:br w:type="page"/>
      </w:r>
      <w:bookmarkEnd w:id="39"/>
      <w:bookmarkEnd w:id="98"/>
    </w:p>
    <w:p w14:paraId="3EA2278D" w14:textId="5F92DBF4" w:rsidR="00CA1A9F" w:rsidRDefault="00CA1A9F" w:rsidP="00CA1A9F">
      <w:pPr>
        <w:tabs>
          <w:tab w:val="left" w:pos="5972"/>
        </w:tabs>
      </w:pPr>
      <w:r>
        <w:lastRenderedPageBreak/>
        <w:tab/>
      </w:r>
    </w:p>
    <w:p w14:paraId="3BC3F345" w14:textId="132ABB47" w:rsidR="00606061" w:rsidRPr="009F3844" w:rsidRDefault="00533511" w:rsidP="00A93A9F">
      <w:pPr>
        <w:spacing w:before="0" w:line="240" w:lineRule="auto"/>
        <w:rPr>
          <w:noProof/>
        </w:rPr>
      </w:pPr>
      <w:r w:rsidRPr="009F3844">
        <w:rPr>
          <w:noProof/>
          <w:lang w:eastAsia="en-AU"/>
        </w:rPr>
        <w:drawing>
          <wp:anchor distT="0" distB="0" distL="114300" distR="114300" simplePos="0" relativeHeight="251899904" behindDoc="0" locked="0" layoutInCell="1" allowOverlap="1" wp14:anchorId="629A5718" wp14:editId="726B5684">
            <wp:simplePos x="0" y="0"/>
            <wp:positionH relativeFrom="column">
              <wp:posOffset>-424484</wp:posOffset>
            </wp:positionH>
            <wp:positionV relativeFrom="paragraph">
              <wp:posOffset>7042150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A99" w:rsidRPr="009F3844">
        <w:rPr>
          <w:noProof/>
          <w:lang w:eastAsia="en-AU"/>
        </w:rPr>
        <w:drawing>
          <wp:anchor distT="0" distB="0" distL="114300" distR="114300" simplePos="0" relativeHeight="251900928" behindDoc="0" locked="0" layoutInCell="1" allowOverlap="1" wp14:anchorId="2C170315" wp14:editId="3456D451">
            <wp:simplePos x="0" y="0"/>
            <wp:positionH relativeFrom="column">
              <wp:posOffset>-711835</wp:posOffset>
            </wp:positionH>
            <wp:positionV relativeFrom="paragraph">
              <wp:posOffset>9040136</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A99">
        <w:rPr>
          <w:noProof/>
          <w:lang w:eastAsia="en-AU"/>
        </w:rPr>
        <mc:AlternateContent>
          <mc:Choice Requires="wpg">
            <w:drawing>
              <wp:anchor distT="0" distB="0" distL="114300" distR="114300" simplePos="0" relativeHeight="251907072" behindDoc="1" locked="0" layoutInCell="1" allowOverlap="1" wp14:anchorId="09479A42" wp14:editId="695F5F5E">
                <wp:simplePos x="0" y="0"/>
                <wp:positionH relativeFrom="column">
                  <wp:posOffset>-503914</wp:posOffset>
                </wp:positionH>
                <wp:positionV relativeFrom="paragraph">
                  <wp:posOffset>7665085</wp:posOffset>
                </wp:positionV>
                <wp:extent cx="5143500" cy="133731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337310"/>
                          <a:chOff x="859258" y="-81915"/>
                          <a:chExt cx="5143500" cy="1337673"/>
                        </a:xfrm>
                      </wpg:grpSpPr>
                      <wps:wsp>
                        <wps:cNvPr id="21" name="Text Box 21"/>
                        <wps:cNvSpPr txBox="1"/>
                        <wps:spPr>
                          <a:xfrm>
                            <a:off x="859258" y="-81915"/>
                            <a:ext cx="5143500" cy="13376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89F4" w14:textId="77777777" w:rsidR="0058468C" w:rsidRPr="006E0B9E" w:rsidRDefault="0058468C" w:rsidP="00AB14A9">
                              <w:pPr>
                                <w:rPr>
                                  <w:rFonts w:ascii="Arial" w:hAnsi="Arial" w:cs="Arial"/>
                                  <w:b/>
                                </w:rPr>
                              </w:pPr>
                              <w:r w:rsidRPr="006E0B9E">
                                <w:rPr>
                                  <w:rFonts w:ascii="Arial" w:hAnsi="Arial" w:cs="Arial"/>
                                  <w:b/>
                                </w:rPr>
                                <w:t>National Centre for Vocational Education Research</w:t>
                              </w:r>
                            </w:p>
                            <w:p w14:paraId="50B6504C" w14:textId="77777777" w:rsidR="0058468C" w:rsidRPr="006E0B9E" w:rsidRDefault="0058468C"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58468C" w:rsidRPr="006E0B9E" w:rsidRDefault="0058468C"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6"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47" w:history="1">
                                <w:r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58468C" w:rsidRPr="006E0B9E" w:rsidRDefault="0058468C"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8"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80CE3B5" w14:textId="77777777" w:rsidR="0058468C" w:rsidRPr="009F3844" w:rsidRDefault="0058468C"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03959" y="1071125"/>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2945409" y="1070610"/>
                            <a:ext cx="139065" cy="15240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9479A42" id="Group 6" o:spid="_x0000_s1034" style="position:absolute;margin-left:-39.7pt;margin-top:603.55pt;width:405pt;height:105.3pt;z-index:-251409408;mso-width-relative:margin;mso-height-relative:margin" coordorigin="8592,-819" coordsize="51435,13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">
                <v:shape id="Text Box 21" o:spid="_x0000_s1035" type="#_x0000_t202" style="position:absolute;left:8592;top:-819;width:51435;height:1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B2189F4" w14:textId="77777777" w:rsidR="0058468C" w:rsidRPr="006E0B9E" w:rsidRDefault="0058468C" w:rsidP="00AB14A9">
                        <w:pPr>
                          <w:rPr>
                            <w:rFonts w:ascii="Arial" w:hAnsi="Arial" w:cs="Arial"/>
                            <w:b/>
                          </w:rPr>
                        </w:pPr>
                        <w:r w:rsidRPr="006E0B9E">
                          <w:rPr>
                            <w:rFonts w:ascii="Arial" w:hAnsi="Arial" w:cs="Arial"/>
                            <w:b/>
                          </w:rPr>
                          <w:t>National Centre for Vocational Education Research</w:t>
                        </w:r>
                      </w:p>
                      <w:p w14:paraId="50B6504C" w14:textId="77777777" w:rsidR="0058468C" w:rsidRPr="006E0B9E" w:rsidRDefault="0058468C"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58468C" w:rsidRPr="006E0B9E" w:rsidRDefault="0058468C"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9"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0" w:history="1">
                          <w:r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58468C" w:rsidRPr="006E0B9E" w:rsidRDefault="0058468C"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1"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80CE3B5" w14:textId="77777777" w:rsidR="0058468C" w:rsidRPr="009F3844" w:rsidRDefault="0058468C" w:rsidP="009F3844">
                        <w:pPr>
                          <w:rPr>
                            <w:rFonts w:ascii="Arial" w:hAnsi="Arial" w:cs="Arial"/>
                            <w:sz w:val="16"/>
                            <w:szCs w:val="16"/>
                          </w:rPr>
                        </w:pPr>
                      </w:p>
                    </w:txbxContent>
                  </v:textbox>
                </v:shape>
                <v:shape id="Picture 1" o:spid="_x0000_s1036" type="#_x0000_t75" style="position:absolute;left:15039;top:10711;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20" o:title="Twitter_blackbox"/>
                </v:shape>
                <v:shape id="Picture 60" o:spid="_x0000_s1037" type="#_x0000_t75" style="position:absolute;left:29454;top:10706;width:139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19" o:title="InBug-16px_0" grayscale="t" bilevel="t"/>
                </v:shape>
              </v:group>
            </w:pict>
          </mc:Fallback>
        </mc:AlternateContent>
      </w:r>
    </w:p>
    <w:sectPr w:rsidR="00606061" w:rsidRPr="009F3844" w:rsidSect="00E10CD4">
      <w:footerReference w:type="even" r:id="rId52"/>
      <w:footerReference w:type="default" r:id="rId53"/>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DF236" w14:textId="77777777" w:rsidR="0058468C" w:rsidRDefault="0058468C">
      <w:r>
        <w:separator/>
      </w:r>
    </w:p>
    <w:p w14:paraId="46B1D83C" w14:textId="77777777" w:rsidR="0058468C" w:rsidRDefault="0058468C"/>
  </w:endnote>
  <w:endnote w:type="continuationSeparator" w:id="0">
    <w:p w14:paraId="25F67371" w14:textId="77777777" w:rsidR="0058468C" w:rsidRDefault="0058468C">
      <w:r>
        <w:continuationSeparator/>
      </w:r>
    </w:p>
    <w:p w14:paraId="7AB7742A" w14:textId="77777777" w:rsidR="0058468C" w:rsidRDefault="005846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C487" w14:textId="77777777" w:rsidR="0058468C" w:rsidRPr="004B031A" w:rsidRDefault="0058468C" w:rsidP="004B031A">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C400" w14:textId="77777777" w:rsidR="0058468C" w:rsidRPr="00214ED0" w:rsidRDefault="0058468C"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58468C" w:rsidRPr="00E333AC" w:rsidRDefault="0058468C" w:rsidP="00E333A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77777777" w:rsidR="0058468C" w:rsidRPr="00606061" w:rsidRDefault="0058468C" w:rsidP="00D66D9A">
    <w:pPr>
      <w:pStyle w:val="Footer"/>
      <w:framePr w:wrap="around"/>
      <w:tabs>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26A94EB6" w:rsidR="0058468C" w:rsidRPr="00410B53" w:rsidRDefault="0058468C" w:rsidP="001D4714">
    <w:pPr>
      <w:pStyle w:val="Footer"/>
      <w:framePr w:wrap="around" w:hAnchor="page" w:x="1411" w:y="-308"/>
    </w:pPr>
    <w:r w:rsidRPr="00557004">
      <w:rPr>
        <w:color w:val="000000" w:themeColor="text1"/>
      </w:rPr>
      <w:t xml:space="preserve">The impact of COVID-19 on industry innovation, </w:t>
    </w:r>
    <w:r w:rsidRPr="00557004">
      <w:rPr>
        <w:color w:val="000000" w:themeColor="text1"/>
      </w:rPr>
      <w:t xml:space="preserve">skills and </w:t>
    </w:r>
    <w:r>
      <w:rPr>
        <w:color w:val="000000" w:themeColor="text1"/>
      </w:rPr>
      <w:t xml:space="preserve">the </w:t>
    </w:r>
    <w:r w:rsidRPr="00557004">
      <w:rPr>
        <w:color w:val="000000" w:themeColor="text1"/>
      </w:rPr>
      <w:t>need for training</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Pr="00410B53">
      <w:rPr>
        <w:rStyle w:val="PageNumber"/>
        <w:rFonts w:ascii="Arial Bold" w:hAnsi="Arial Bold"/>
        <w:sz w:val="17"/>
      </w:rPr>
      <w:t>6</w:t>
    </w:r>
    <w:r w:rsidRPr="00410B53">
      <w:rPr>
        <w:rStyle w:val="PageNumber"/>
        <w:rFonts w:ascii="Arial Bold" w:hAnsi="Arial Bold"/>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3DEDB521" w:rsidR="0058468C" w:rsidRPr="00CB0887" w:rsidRDefault="0058468C" w:rsidP="001D4714">
    <w:pPr>
      <w:pStyle w:val="Footer"/>
      <w:framePr w:wrap="around" w:hAnchor="page" w:x="1396" w:y="-308"/>
      <w:ind w:right="-1986"/>
      <w:rPr>
        <w:color w:val="000000" w:themeColor="text1"/>
      </w:rPr>
    </w:pPr>
    <w:r w:rsidRPr="00557004">
      <w:rPr>
        <w:color w:val="000000" w:themeColor="text1"/>
      </w:rPr>
      <w:t xml:space="preserve">The impact of COVID-19 on industry innovation, </w:t>
    </w:r>
    <w:r w:rsidRPr="00557004">
      <w:rPr>
        <w:color w:val="000000" w:themeColor="text1"/>
      </w:rPr>
      <w:t xml:space="preserve">skills and </w:t>
    </w:r>
    <w:r>
      <w:rPr>
        <w:color w:val="000000" w:themeColor="text1"/>
      </w:rPr>
      <w:t xml:space="preserve">the </w:t>
    </w:r>
    <w:r w:rsidRPr="00557004">
      <w:rPr>
        <w:color w:val="000000" w:themeColor="text1"/>
      </w:rPr>
      <w:t xml:space="preserve">need for training </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77777777" w:rsidR="0058468C" w:rsidRPr="009F3844" w:rsidRDefault="0058468C" w:rsidP="009F3844">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77777777" w:rsidR="0058468C" w:rsidRPr="009F3844" w:rsidRDefault="0058468C"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7EB57" w14:textId="77777777" w:rsidR="0058468C" w:rsidRDefault="0058468C">
      <w:r>
        <w:separator/>
      </w:r>
    </w:p>
    <w:p w14:paraId="531C3435" w14:textId="77777777" w:rsidR="0058468C" w:rsidRDefault="0058468C"/>
  </w:footnote>
  <w:footnote w:type="continuationSeparator" w:id="0">
    <w:p w14:paraId="68DE4B27" w14:textId="77777777" w:rsidR="0058468C" w:rsidRDefault="0058468C">
      <w:r>
        <w:continuationSeparator/>
      </w:r>
    </w:p>
    <w:p w14:paraId="32F61161" w14:textId="77777777" w:rsidR="0058468C" w:rsidRDefault="0058468C"/>
  </w:footnote>
  <w:footnote w:id="1">
    <w:p w14:paraId="639D13FE" w14:textId="2A89EC96" w:rsidR="0058468C" w:rsidRPr="00490216" w:rsidRDefault="0058468C" w:rsidP="006338A4">
      <w:pPr>
        <w:pStyle w:val="FootnoteText"/>
        <w:tabs>
          <w:tab w:val="clear" w:pos="1418"/>
        </w:tabs>
        <w:rPr>
          <w:lang w:val="en-US"/>
        </w:rPr>
      </w:pPr>
      <w:r w:rsidRPr="00ED47EF">
        <w:rPr>
          <w:rStyle w:val="FootnoteReference"/>
          <w:vertAlign w:val="baseline"/>
        </w:rPr>
        <w:footnoteRef/>
      </w:r>
      <w:r>
        <w:tab/>
      </w:r>
      <w:r w:rsidRPr="00EF0ADF">
        <w:t>Regulatory social distancing measures, working from home and infection control are excluded from this definition</w:t>
      </w:r>
      <w:r>
        <w:t>. They themselves could generate innovation, however, as part of the conditions related to the pandemic.</w:t>
      </w:r>
    </w:p>
  </w:footnote>
  <w:footnote w:id="2">
    <w:p w14:paraId="779BAADD" w14:textId="77777777" w:rsidR="00C240B1" w:rsidRPr="00500CC4" w:rsidRDefault="00C240B1" w:rsidP="00C240B1">
      <w:pPr>
        <w:pStyle w:val="FootnoteText"/>
        <w:rPr>
          <w:lang w:val="en-US"/>
        </w:rPr>
      </w:pPr>
      <w:r w:rsidRPr="00ED47EF">
        <w:rPr>
          <w:rStyle w:val="FootnoteReference"/>
          <w:vertAlign w:val="baseline"/>
        </w:rPr>
        <w:footnoteRef/>
      </w:r>
      <w:r>
        <w:tab/>
        <w:t xml:space="preserve">Accredited training </w:t>
      </w:r>
      <w:r w:rsidRPr="00500CC4">
        <w:t>lead</w:t>
      </w:r>
      <w:r>
        <w:t>s</w:t>
      </w:r>
      <w:r w:rsidRPr="00500CC4">
        <w:t xml:space="preserve"> to vocational qualifications and credentials recognised across Australia and</w:t>
      </w:r>
      <w:r>
        <w:t xml:space="preserve"> is</w:t>
      </w:r>
      <w:r w:rsidRPr="00500CC4">
        <w:t xml:space="preserve"> provided by a</w:t>
      </w:r>
      <w:r>
        <w:t xml:space="preserve"> registered traini</w:t>
      </w:r>
      <w:r w:rsidRPr="00500CC4">
        <w:t>n</w:t>
      </w:r>
      <w:r>
        <w:t>g organisation</w:t>
      </w:r>
      <w:r w:rsidRPr="00500CC4">
        <w:t xml:space="preserve"> </w:t>
      </w:r>
      <w:r>
        <w:t>(</w:t>
      </w:r>
      <w:r w:rsidRPr="00500CC4">
        <w:t>RTO</w:t>
      </w:r>
      <w:r>
        <w:t>)</w:t>
      </w:r>
      <w:r w:rsidRPr="00500CC4">
        <w:t xml:space="preserve"> (</w:t>
      </w:r>
      <w:r>
        <w:t>Naidu, Stanwick &amp; Frazer</w:t>
      </w:r>
      <w:r w:rsidRPr="00500CC4">
        <w:t xml:space="preserve"> 2020).</w:t>
      </w:r>
      <w:r>
        <w:t xml:space="preserve"> </w:t>
      </w:r>
    </w:p>
  </w:footnote>
  <w:footnote w:id="3">
    <w:p w14:paraId="1A4BC4E1" w14:textId="34B8AB9D" w:rsidR="0058468C" w:rsidRPr="00490216" w:rsidRDefault="0058468C" w:rsidP="0064620E">
      <w:pPr>
        <w:pStyle w:val="FootnoteText"/>
        <w:rPr>
          <w:lang w:val="en-US"/>
        </w:rPr>
      </w:pPr>
      <w:r w:rsidRPr="00ED47EF">
        <w:rPr>
          <w:rStyle w:val="FootnoteReference"/>
          <w:vertAlign w:val="baseline"/>
        </w:rPr>
        <w:footnoteRef/>
      </w:r>
      <w:r>
        <w:tab/>
      </w:r>
      <w:r>
        <w:rPr>
          <w:lang w:val="en-US"/>
        </w:rPr>
        <w:t xml:space="preserve">Pivoting in business is to </w:t>
      </w:r>
      <w:r w:rsidRPr="00BE0ECE">
        <w:rPr>
          <w:lang w:val="en-US"/>
        </w:rPr>
        <w:t>fundamentally chang</w:t>
      </w:r>
      <w:r>
        <w:rPr>
          <w:lang w:val="en-US"/>
        </w:rPr>
        <w:t>e</w:t>
      </w:r>
      <w:r w:rsidRPr="00BE0ECE">
        <w:rPr>
          <w:lang w:val="en-US"/>
        </w:rPr>
        <w:t xml:space="preserve"> the direction of a business when the current products or services </w:t>
      </w:r>
      <w:r>
        <w:rPr>
          <w:lang w:val="en-US"/>
        </w:rPr>
        <w:t xml:space="preserve">no longer </w:t>
      </w:r>
      <w:r w:rsidRPr="00BE0ECE">
        <w:rPr>
          <w:lang w:val="en-US"/>
        </w:rPr>
        <w:t xml:space="preserve">meet the needs of the market. The main goal is to improve revenue or </w:t>
      </w:r>
      <w:r>
        <w:rPr>
          <w:lang w:val="en-US"/>
        </w:rPr>
        <w:t xml:space="preserve">to </w:t>
      </w:r>
      <w:r w:rsidRPr="00BE0ECE">
        <w:rPr>
          <w:lang w:val="en-US"/>
        </w:rPr>
        <w:t>survive</w:t>
      </w:r>
      <w:r>
        <w:rPr>
          <w:lang w:val="en-US"/>
        </w:rPr>
        <w:t xml:space="preserve"> in the market (Forbes 2020).</w:t>
      </w:r>
    </w:p>
  </w:footnote>
  <w:footnote w:id="4">
    <w:p w14:paraId="3284D00D" w14:textId="0D7B28C3" w:rsidR="0058468C" w:rsidRDefault="0058468C" w:rsidP="00EB716C">
      <w:pPr>
        <w:pStyle w:val="Source"/>
        <w:ind w:left="284" w:hanging="284"/>
      </w:pPr>
      <w:r w:rsidRPr="00ED47EF">
        <w:rPr>
          <w:rStyle w:val="FootnoteReference"/>
          <w:vertAlign w:val="baseline"/>
        </w:rPr>
        <w:footnoteRef/>
      </w:r>
      <w:r>
        <w:tab/>
      </w:r>
      <w:r w:rsidRPr="00C43D94">
        <w:rPr>
          <w:rStyle w:val="FootnoteTextChar"/>
        </w:rPr>
        <w:t>Workers outside the usual workforce who are available to meet critical workforce needs arising due to a pandemic. They may include qualified personnel who have retired or final year students. Surge requests are made when an agency requires additional employees because their critical workforce needs cannot be met through current resourcing (Australian Public Service Commission 2020).</w:t>
      </w:r>
    </w:p>
    <w:p w14:paraId="09D1D2D9" w14:textId="2C2E4962" w:rsidR="0058468C" w:rsidRPr="00C43D94" w:rsidRDefault="0058468C">
      <w:pPr>
        <w:pStyle w:val="FootnoteText"/>
        <w:rPr>
          <w:lang w:val="en-US"/>
        </w:rPr>
      </w:pPr>
    </w:p>
  </w:footnote>
  <w:footnote w:id="5">
    <w:p w14:paraId="21936E61" w14:textId="136F0405" w:rsidR="0058468C" w:rsidRPr="00312AF8" w:rsidRDefault="0058468C" w:rsidP="00354812">
      <w:pPr>
        <w:pStyle w:val="FootnoteText"/>
        <w:rPr>
          <w:lang w:val="en-US"/>
        </w:rPr>
      </w:pPr>
      <w:r w:rsidRPr="00ED47EF">
        <w:rPr>
          <w:rStyle w:val="FootnoteReference"/>
          <w:vertAlign w:val="baseline"/>
        </w:rPr>
        <w:footnoteRef/>
      </w:r>
      <w:r>
        <w:tab/>
      </w:r>
      <w:r w:rsidRPr="00EB716C">
        <w:rPr>
          <w:rStyle w:val="FootnoteTextChar"/>
        </w:rPr>
        <w:t>See</w:t>
      </w:r>
      <w:r w:rsidRPr="00312AF8">
        <w:t xml:space="preserve"> </w:t>
      </w:r>
      <w:r>
        <w:t>a</w:t>
      </w:r>
      <w:r w:rsidRPr="00312AF8">
        <w:t>lso the COVID-19 Manufacturer Response Register</w:t>
      </w:r>
      <w:r>
        <w:t>,</w:t>
      </w:r>
      <w:r w:rsidRPr="00312AF8">
        <w:t xml:space="preserve"> organised by the Advanced Manufacturing Growth Centre</w:t>
      </w:r>
      <w:r>
        <w:t xml:space="preserve"> </w:t>
      </w:r>
      <w:r>
        <w:br/>
        <w:t>(AMGC 2020).</w:t>
      </w:r>
    </w:p>
  </w:footnote>
  <w:footnote w:id="6">
    <w:p w14:paraId="32D7BBC6" w14:textId="75D9771F" w:rsidR="0058468C" w:rsidRPr="00490216" w:rsidRDefault="0058468C" w:rsidP="004952D2">
      <w:pPr>
        <w:pStyle w:val="FootnoteText"/>
        <w:rPr>
          <w:lang w:val="en-US"/>
        </w:rPr>
      </w:pPr>
      <w:r w:rsidRPr="000F4108">
        <w:rPr>
          <w:rStyle w:val="FootnoteReference"/>
          <w:vertAlign w:val="baseline"/>
        </w:rPr>
        <w:footnoteRef/>
      </w:r>
      <w:r>
        <w:t xml:space="preserve"> </w:t>
      </w:r>
      <w:r>
        <w:tab/>
      </w:r>
      <w:r>
        <w:rPr>
          <w:lang w:val="en-US"/>
        </w:rPr>
        <w:t>See media releases from Victorian Premier Daniel Andrews (&lt;</w:t>
      </w:r>
      <w:r w:rsidRPr="002D6E05">
        <w:rPr>
          <w:lang w:val="en-US"/>
        </w:rPr>
        <w:t>www.premier.vic.gov.au/hotels-heroes-expanded-more-frontline-workers</w:t>
      </w:r>
      <w:r>
        <w:rPr>
          <w:lang w:val="en-US"/>
        </w:rPr>
        <w:t>&gt;) and South Australian Premier Steven Marshall</w:t>
      </w:r>
      <w:r>
        <w:t xml:space="preserve"> (&lt;</w:t>
      </w:r>
      <w:r w:rsidRPr="002D6E05">
        <w:rPr>
          <w:lang w:val="en-US"/>
        </w:rPr>
        <w:t>www.premier.sa.gov.au/news/media-releases/news/health-heroes-hotel</w:t>
      </w:r>
      <w:r>
        <w:rPr>
          <w:lang w:val="en-US"/>
        </w:rPr>
        <w:t>&gt;).</w:t>
      </w:r>
    </w:p>
  </w:footnote>
  <w:footnote w:id="7">
    <w:p w14:paraId="194B6E8D" w14:textId="4ACB4129" w:rsidR="0058468C" w:rsidRPr="002D6E05" w:rsidRDefault="0058468C" w:rsidP="004952D2">
      <w:pPr>
        <w:pStyle w:val="FootnoteText"/>
      </w:pPr>
      <w:r w:rsidRPr="000F4108">
        <w:rPr>
          <w:rStyle w:val="FootnoteReference"/>
          <w:vertAlign w:val="baseline"/>
        </w:rPr>
        <w:footnoteRef/>
      </w:r>
      <w:r>
        <w:tab/>
      </w:r>
      <w:r w:rsidRPr="002D6E05">
        <w:t xml:space="preserve">Health </w:t>
      </w:r>
      <w:r w:rsidRPr="00D14395">
        <w:t xml:space="preserve">services provided via phone or video conferencing that help </w:t>
      </w:r>
      <w:r>
        <w:t xml:space="preserve">to </w:t>
      </w:r>
      <w:r w:rsidRPr="00D14395">
        <w:t>protect healthcare professionals, their staff and patients from unnecessary risk of infection (</w:t>
      </w:r>
      <w:r>
        <w:t>&lt;</w:t>
      </w:r>
      <w:r w:rsidRPr="00D14395">
        <w:t>www.health.gov.au</w:t>
      </w:r>
      <w:r>
        <w:t>&gt;</w:t>
      </w:r>
      <w:r w:rsidRPr="00D14395">
        <w:t>).</w:t>
      </w:r>
    </w:p>
  </w:footnote>
  <w:footnote w:id="8">
    <w:p w14:paraId="23060AFC" w14:textId="6D935BE8" w:rsidR="0058468C" w:rsidRPr="00E650DE" w:rsidRDefault="0058468C" w:rsidP="00354812">
      <w:pPr>
        <w:pStyle w:val="FootnoteText"/>
        <w:rPr>
          <w:lang w:val="en-US"/>
        </w:rPr>
      </w:pPr>
      <w:r w:rsidRPr="000F4108">
        <w:rPr>
          <w:rStyle w:val="FootnoteReference"/>
          <w:vertAlign w:val="baseline"/>
        </w:rPr>
        <w:footnoteRef/>
      </w:r>
      <w:r w:rsidRPr="000F4108">
        <w:t xml:space="preserve"> </w:t>
      </w:r>
      <w:r>
        <w:rPr>
          <w:lang w:val="en-US"/>
        </w:rPr>
        <w:tab/>
        <w:t>The number of devices listed per year on the Therapeutic Goods Administration (TGA) website may vary at any one time because some devices are cancelled soon, or some years, after listing (TGA pers. comm.,</w:t>
      </w:r>
      <w:r w:rsidRPr="008173AA">
        <w:rPr>
          <w:lang w:val="en-US"/>
        </w:rPr>
        <w:t xml:space="preserve"> </w:t>
      </w:r>
      <w:r>
        <w:rPr>
          <w:lang w:val="en-US"/>
        </w:rPr>
        <w:t>2021).</w:t>
      </w:r>
    </w:p>
  </w:footnote>
  <w:footnote w:id="9">
    <w:p w14:paraId="39E0387E" w14:textId="4939CE03" w:rsidR="0058468C" w:rsidRPr="006F0AE2" w:rsidRDefault="0058468C" w:rsidP="00354812">
      <w:pPr>
        <w:pStyle w:val="FootnoteText"/>
        <w:rPr>
          <w:lang w:val="en-US"/>
        </w:rPr>
      </w:pPr>
      <w:r w:rsidRPr="000F4108">
        <w:rPr>
          <w:rStyle w:val="FootnoteReference"/>
          <w:vertAlign w:val="baseline"/>
        </w:rPr>
        <w:footnoteRef/>
      </w:r>
      <w:r>
        <w:t xml:space="preserve"> </w:t>
      </w:r>
      <w:r>
        <w:tab/>
      </w:r>
      <w:r w:rsidRPr="006F0AE2">
        <w:t xml:space="preserve">These systems provide online </w:t>
      </w:r>
      <w:r>
        <w:t xml:space="preserve">help and </w:t>
      </w:r>
      <w:r w:rsidRPr="006F0AE2">
        <w:t xml:space="preserve">training </w:t>
      </w:r>
      <w:r>
        <w:t xml:space="preserve">resources, if needed, </w:t>
      </w:r>
      <w:r w:rsidRPr="006F0AE2">
        <w:t>in the form of categorised instructions and how-to videos.</w:t>
      </w:r>
    </w:p>
  </w:footnote>
  <w:footnote w:id="10">
    <w:p w14:paraId="46E1BC97" w14:textId="02ED5E8E" w:rsidR="0058468C" w:rsidRPr="00613B8D" w:rsidRDefault="0058468C" w:rsidP="00722531">
      <w:pPr>
        <w:pStyle w:val="FootnoteText"/>
        <w:rPr>
          <w:lang w:val="en-US"/>
        </w:rPr>
      </w:pPr>
      <w:r w:rsidRPr="00ED47EF">
        <w:rPr>
          <w:rStyle w:val="FootnoteReference"/>
          <w:vertAlign w:val="baseline"/>
        </w:rPr>
        <w:footnoteRef/>
      </w:r>
      <w:r>
        <w:tab/>
      </w:r>
      <w:r w:rsidRPr="00613B8D">
        <w:t>Dentistry frequently uses aerosol-generating procedures</w:t>
      </w:r>
      <w:r>
        <w:t>, which</w:t>
      </w:r>
      <w:r w:rsidRPr="00613B8D">
        <w:t xml:space="preserve"> </w:t>
      </w:r>
      <w:r>
        <w:t>have a high r</w:t>
      </w:r>
      <w:r w:rsidRPr="00613B8D">
        <w:t>isk</w:t>
      </w:r>
      <w:r>
        <w:t xml:space="preserve"> of spreading the virus,</w:t>
      </w:r>
      <w:r w:rsidRPr="00613B8D">
        <w:t xml:space="preserve"> even with PPE</w:t>
      </w:r>
      <w:r>
        <w:t>.</w:t>
      </w:r>
    </w:p>
  </w:footnote>
  <w:footnote w:id="11">
    <w:p w14:paraId="6DA1B8BA" w14:textId="2E5CF544" w:rsidR="0058468C" w:rsidRPr="002E715E" w:rsidRDefault="0058468C" w:rsidP="00CA1A9F">
      <w:pPr>
        <w:pStyle w:val="Text"/>
        <w:ind w:left="284" w:hanging="284"/>
        <w:rPr>
          <w:rStyle w:val="FootnoteTextChar"/>
        </w:rPr>
      </w:pPr>
      <w:r w:rsidRPr="00CA1A9F">
        <w:rPr>
          <w:rStyle w:val="FootnoteReference"/>
          <w:sz w:val="16"/>
          <w:szCs w:val="16"/>
          <w:vertAlign w:val="baseline"/>
        </w:rPr>
        <w:footnoteRef/>
      </w:r>
      <w:r w:rsidRPr="00CA1A9F">
        <w:rPr>
          <w:sz w:val="16"/>
          <w:szCs w:val="16"/>
        </w:rPr>
        <w:tab/>
      </w:r>
      <w:r w:rsidRPr="002E715E">
        <w:rPr>
          <w:rStyle w:val="FootnoteTextChar"/>
        </w:rPr>
        <w:t>Innovations not requir</w:t>
      </w:r>
      <w:r>
        <w:rPr>
          <w:rStyle w:val="FootnoteTextChar"/>
        </w:rPr>
        <w:t>ing</w:t>
      </w:r>
      <w:r w:rsidRPr="002E715E">
        <w:rPr>
          <w:rStyle w:val="FootnoteTextChar"/>
        </w:rPr>
        <w:t xml:space="preserve"> the development of new skills are presented in </w:t>
      </w:r>
      <w:r>
        <w:rPr>
          <w:rStyle w:val="FootnoteTextChar"/>
        </w:rPr>
        <w:t>t</w:t>
      </w:r>
      <w:r w:rsidRPr="002E715E">
        <w:rPr>
          <w:rStyle w:val="FootnoteTextChar"/>
        </w:rPr>
        <w:t xml:space="preserve">able B1, </w:t>
      </w:r>
      <w:r>
        <w:rPr>
          <w:rStyle w:val="FootnoteTextChar"/>
        </w:rPr>
        <w:t>a</w:t>
      </w:r>
      <w:r w:rsidRPr="002E715E">
        <w:rPr>
          <w:rStyle w:val="FootnoteTextChar"/>
        </w:rPr>
        <w:t xml:space="preserve">ppendix B. </w:t>
      </w:r>
    </w:p>
    <w:p w14:paraId="1BF84376" w14:textId="7038AE2E" w:rsidR="0058468C" w:rsidRPr="002E715E" w:rsidRDefault="0058468C">
      <w:pPr>
        <w:pStyle w:val="FootnoteText"/>
        <w:rPr>
          <w:lang w:val="en-US"/>
        </w:rPr>
      </w:pPr>
    </w:p>
  </w:footnote>
  <w:footnote w:id="12">
    <w:p w14:paraId="64419D16" w14:textId="7C520206" w:rsidR="0058468C" w:rsidRPr="00D14395" w:rsidRDefault="0058468C" w:rsidP="00CA1A9F">
      <w:pPr>
        <w:pStyle w:val="CommentText"/>
        <w:ind w:left="284" w:hanging="284"/>
        <w:rPr>
          <w:rStyle w:val="FootnoteTextChar"/>
        </w:rPr>
      </w:pPr>
      <w:r w:rsidRPr="00CA1A9F">
        <w:rPr>
          <w:rStyle w:val="FootnoteReference"/>
          <w:rFonts w:ascii="Trebuchet MS" w:hAnsi="Trebuchet MS"/>
          <w:sz w:val="16"/>
          <w:szCs w:val="16"/>
          <w:vertAlign w:val="baseline"/>
        </w:rPr>
        <w:footnoteRef/>
      </w:r>
      <w:r>
        <w:tab/>
      </w:r>
      <w:r w:rsidRPr="00D14395">
        <w:rPr>
          <w:rStyle w:val="FootnoteTextChar"/>
        </w:rPr>
        <w:t xml:space="preserve">The </w:t>
      </w:r>
      <w:r>
        <w:rPr>
          <w:rStyle w:val="FootnoteTextChar"/>
        </w:rPr>
        <w:t>Australian Government</w:t>
      </w:r>
      <w:r w:rsidRPr="00D14395">
        <w:rPr>
          <w:rStyle w:val="FootnoteTextChar"/>
        </w:rPr>
        <w:t xml:space="preserve"> Department of Education, Skills and Employment (DESE) investigated issues in the provision of mandatory work placements for VET students during the pandemic. The Australian Industry and Skills Committee (AISC) is working closely with industry and other stakeholders to support mandatory workplace placements</w:t>
      </w:r>
      <w:r>
        <w:rPr>
          <w:rStyle w:val="FootnoteTextChar"/>
        </w:rPr>
        <w:t>: &lt;</w:t>
      </w:r>
      <w:r w:rsidRPr="00D14395">
        <w:rPr>
          <w:rStyle w:val="FootnoteTextChar"/>
        </w:rPr>
        <w:t>https://www.aisc.net.au/hub/aisc-review-covid-19-related-issues-mandatory-workplace-requirements-training-packages</w:t>
      </w:r>
      <w:r>
        <w:rPr>
          <w:rStyle w:val="FootnoteTextChar"/>
        </w:rPr>
        <w:t>&gt;.</w:t>
      </w:r>
    </w:p>
  </w:footnote>
  <w:footnote w:id="13">
    <w:p w14:paraId="4816B071" w14:textId="77777777" w:rsidR="0058468C" w:rsidRPr="00E650DE" w:rsidRDefault="0058468C" w:rsidP="00725AD2">
      <w:pPr>
        <w:pStyle w:val="FootnoteText"/>
        <w:rPr>
          <w:lang w:val="en-US"/>
        </w:rPr>
      </w:pPr>
      <w:r w:rsidRPr="00CA1A9F">
        <w:rPr>
          <w:rStyle w:val="FootnoteReference"/>
          <w:vertAlign w:val="baseline"/>
        </w:rPr>
        <w:footnoteRef/>
      </w:r>
      <w:r>
        <w:t xml:space="preserve"> </w:t>
      </w:r>
      <w:r>
        <w:rPr>
          <w:lang w:val="en-US"/>
        </w:rPr>
        <w:t xml:space="preserve">‘Other services’ is defined in ANZSIC as </w:t>
      </w:r>
      <w:r w:rsidRPr="00F52AF9">
        <w:rPr>
          <w:lang w:val="en-US"/>
        </w:rPr>
        <w:t xml:space="preserve">religious, civic, professional and other interest group services; selected repair and maintenance activities; and private households employing </w:t>
      </w:r>
      <w:r>
        <w:rPr>
          <w:lang w:val="en-US"/>
        </w:rPr>
        <w:t>staff (ABS 2013)</w:t>
      </w:r>
      <w:r w:rsidRPr="00F52AF9">
        <w:rPr>
          <w:lang w:val="en-US"/>
        </w:rPr>
        <w:t>.</w:t>
      </w:r>
    </w:p>
  </w:footnote>
  <w:footnote w:id="14">
    <w:p w14:paraId="297BBEE3" w14:textId="7AB85806" w:rsidR="0058468C" w:rsidRPr="00E650DE" w:rsidRDefault="0058468C" w:rsidP="00725AD2">
      <w:pPr>
        <w:pStyle w:val="FootnoteText"/>
        <w:rPr>
          <w:lang w:val="en-US"/>
        </w:rPr>
      </w:pPr>
      <w:r w:rsidRPr="00CA1A9F">
        <w:rPr>
          <w:rStyle w:val="FootnoteReference"/>
          <w:vertAlign w:val="baseline"/>
        </w:rPr>
        <w:footnoteRef/>
      </w:r>
      <w:r>
        <w:tab/>
      </w:r>
      <w:r>
        <w:rPr>
          <w:lang w:val="en-US"/>
        </w:rPr>
        <w:t>Data for tourism in the national accounts includes hospitality (ABS 2014). This report defines hospitality to include accommodation, cafes, restaurants and takeaway food services, and clubs, pubs, taverns and bars (ABS 2004).</w:t>
      </w:r>
    </w:p>
  </w:footnote>
  <w:footnote w:id="15">
    <w:p w14:paraId="0B56CA28" w14:textId="149A4E1C" w:rsidR="0058468C" w:rsidRPr="008E4030" w:rsidRDefault="0058468C" w:rsidP="00725AD2">
      <w:pPr>
        <w:pStyle w:val="FootnoteText"/>
        <w:rPr>
          <w:lang w:val="en-US"/>
        </w:rPr>
      </w:pPr>
      <w:r w:rsidRPr="00CA1A9F">
        <w:rPr>
          <w:rStyle w:val="FootnoteReference"/>
          <w:vertAlign w:val="baseline"/>
        </w:rPr>
        <w:footnoteRef/>
      </w:r>
      <w:r>
        <w:tab/>
      </w:r>
      <w:r>
        <w:rPr>
          <w:lang w:val="en-US"/>
        </w:rPr>
        <w:t>The paramedic practitioner representative explained that many people were afraid to visit their GPs. Home visits by paramedics also helped to reduce the spread of COVID-19.</w:t>
      </w:r>
    </w:p>
  </w:footnote>
  <w:footnote w:id="16">
    <w:p w14:paraId="1B962325" w14:textId="3F516677" w:rsidR="0058468C" w:rsidRPr="008E4030" w:rsidRDefault="0058468C" w:rsidP="00725AD2">
      <w:pPr>
        <w:pStyle w:val="FootnoteText"/>
        <w:rPr>
          <w:lang w:val="en-US"/>
        </w:rPr>
      </w:pPr>
      <w:r w:rsidRPr="00CA1A9F">
        <w:rPr>
          <w:rStyle w:val="FootnoteReference"/>
          <w:vertAlign w:val="baseline"/>
        </w:rPr>
        <w:footnoteRef/>
      </w:r>
      <w:r>
        <w:tab/>
        <w:t>The Royal Commission</w:t>
      </w:r>
      <w:r w:rsidRPr="008E4030">
        <w:t xml:space="preserve"> </w:t>
      </w:r>
      <w:r>
        <w:t>has called for a minimum of certificate III qualifications for all personal care workers (Deloitte Access Economics 2020).</w:t>
      </w:r>
    </w:p>
  </w:footnote>
  <w:footnote w:id="17">
    <w:p w14:paraId="69CF0846" w14:textId="6C382F47" w:rsidR="0058468C" w:rsidRPr="00D14395" w:rsidRDefault="0058468C" w:rsidP="00725AD2">
      <w:pPr>
        <w:pStyle w:val="FootnoteText"/>
        <w:rPr>
          <w:lang w:val="en-US"/>
        </w:rPr>
      </w:pPr>
      <w:r w:rsidRPr="00CA1A9F">
        <w:rPr>
          <w:rStyle w:val="FootnoteReference"/>
          <w:vertAlign w:val="baseline"/>
        </w:rPr>
        <w:footnoteRef/>
      </w:r>
      <w:r>
        <w:tab/>
        <w:t>Unviable businesses artificially kept afloat by external support, in this case by JobKeeper payments for workers (Carey 2020).</w:t>
      </w:r>
    </w:p>
  </w:footnote>
  <w:footnote w:id="18">
    <w:p w14:paraId="467D4A5C" w14:textId="427AABC2" w:rsidR="0058468C" w:rsidRPr="000B6874" w:rsidRDefault="0058468C" w:rsidP="00725AD2">
      <w:pPr>
        <w:pStyle w:val="FootnoteText"/>
        <w:rPr>
          <w:lang w:val="en-US"/>
        </w:rPr>
      </w:pPr>
      <w:r w:rsidRPr="00CA1A9F">
        <w:rPr>
          <w:rStyle w:val="FootnoteReference"/>
          <w:vertAlign w:val="baseline"/>
        </w:rPr>
        <w:footnoteRef/>
      </w:r>
      <w:r>
        <w:tab/>
        <w:t xml:space="preserve">Ag-tech includes </w:t>
      </w:r>
      <w:r w:rsidRPr="000B6874">
        <w:t>technologies such as blockchain, artificial intelligence, big data and the Internet of Things (IoT)</w:t>
      </w:r>
      <w:r>
        <w:t>.</w:t>
      </w:r>
    </w:p>
  </w:footnote>
  <w:footnote w:id="19">
    <w:p w14:paraId="4F9A7899" w14:textId="074A525D" w:rsidR="0058468C" w:rsidRPr="008E4030" w:rsidRDefault="0058468C" w:rsidP="00725AD2">
      <w:pPr>
        <w:pStyle w:val="FootnoteText"/>
        <w:rPr>
          <w:lang w:val="en-US"/>
        </w:rPr>
      </w:pPr>
      <w:r w:rsidRPr="00CA1A9F">
        <w:rPr>
          <w:rStyle w:val="FootnoteReference"/>
          <w:vertAlign w:val="baseline"/>
        </w:rPr>
        <w:footnoteRef/>
      </w:r>
      <w:r>
        <w:tab/>
        <w:t>The respondent noted that, historically, m</w:t>
      </w:r>
      <w:r w:rsidRPr="00857E3F">
        <w:t>edicines</w:t>
      </w:r>
      <w:r>
        <w:t xml:space="preserve"> have been</w:t>
      </w:r>
      <w:r w:rsidRPr="00857E3F">
        <w:t xml:space="preserve"> very highly regulated</w:t>
      </w:r>
      <w:r>
        <w:t xml:space="preserve"> and </w:t>
      </w:r>
      <w:r w:rsidRPr="00857E3F">
        <w:t>generally slow to change</w:t>
      </w:r>
      <w:r>
        <w:t>.</w:t>
      </w:r>
    </w:p>
  </w:footnote>
  <w:footnote w:id="20">
    <w:p w14:paraId="741162DD" w14:textId="2E926CBC" w:rsidR="0058468C" w:rsidRPr="006777A3" w:rsidRDefault="0058468C" w:rsidP="00725AD2">
      <w:pPr>
        <w:pStyle w:val="FootnoteText"/>
        <w:rPr>
          <w:lang w:val="en-US"/>
        </w:rPr>
      </w:pPr>
      <w:bookmarkStart w:id="129" w:name="_Hlk64989320"/>
      <w:bookmarkStart w:id="130" w:name="_Hlk64989321"/>
      <w:r w:rsidRPr="00D670E1">
        <w:rPr>
          <w:rStyle w:val="FootnoteReference"/>
          <w:vertAlign w:val="baseline"/>
        </w:rPr>
        <w:footnoteRef/>
      </w:r>
      <w:r>
        <w:tab/>
        <w:t xml:space="preserve">Workers in the accommodation sector were described as having VET qualifications at best and mostly female. This view is broadly consistent with ABS 2016 Census data showing that over half (60.5%) of persons employed in the accommodation industry have education levels of certificate IV or lower VET qualification or Year 12 or lower secondary schooling as their highest level of education. A similar proportion (59.7%) of these workers are female. </w:t>
      </w:r>
      <w:bookmarkEnd w:id="129"/>
      <w:bookmarkEnd w:id="13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EC90" w14:textId="77777777" w:rsidR="0058468C" w:rsidRDefault="0058468C" w:rsidP="004E1A1B">
    <w:pPr>
      <w:tabs>
        <w:tab w:val="left" w:pos="5972"/>
      </w:tabs>
    </w:pPr>
    <w:r w:rsidRPr="00214ED0">
      <w:rPr>
        <w:noProof/>
        <w:lang w:eastAsia="en-AU"/>
      </w:rPr>
      <w:drawing>
        <wp:anchor distT="0" distB="0" distL="114300" distR="114300" simplePos="0" relativeHeight="251659264" behindDoc="1" locked="0" layoutInCell="1" allowOverlap="1" wp14:anchorId="1BF65E2E" wp14:editId="5587DA36">
          <wp:simplePos x="0" y="0"/>
          <wp:positionH relativeFrom="column">
            <wp:posOffset>34925</wp:posOffset>
          </wp:positionH>
          <wp:positionV relativeFrom="paragraph">
            <wp:posOffset>8621</wp:posOffset>
          </wp:positionV>
          <wp:extent cx="5930153" cy="101167"/>
          <wp:effectExtent l="0" t="0" r="0" b="0"/>
          <wp:wrapNone/>
          <wp:docPr id="23" name="Picture 23"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2BE" w14:textId="77777777" w:rsidR="0058468C" w:rsidRPr="00D66D9A" w:rsidRDefault="0058468C" w:rsidP="00D66D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77777777" w:rsidR="0058468C" w:rsidRPr="00D66D9A" w:rsidRDefault="0058468C"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44F5673"/>
    <w:multiLevelType w:val="hybridMultilevel"/>
    <w:tmpl w:val="4BB4AE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DC4A7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61A3027"/>
    <w:multiLevelType w:val="hybridMultilevel"/>
    <w:tmpl w:val="9F32F0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505C5E"/>
    <w:multiLevelType w:val="hybridMultilevel"/>
    <w:tmpl w:val="8D72EA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D26224"/>
    <w:multiLevelType w:val="hybridMultilevel"/>
    <w:tmpl w:val="BA92E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3" w15:restartNumberingAfterBreak="0">
    <w:nsid w:val="68901F10"/>
    <w:multiLevelType w:val="hybridMultilevel"/>
    <w:tmpl w:val="C8B2D3B4"/>
    <w:lvl w:ilvl="0" w:tplc="45FA0E92">
      <w:start w:val="16"/>
      <w:numFmt w:val="bullet"/>
      <w:lvlText w:val="-"/>
      <w:lvlJc w:val="left"/>
      <w:pPr>
        <w:ind w:left="40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D65BA7"/>
    <w:multiLevelType w:val="hybridMultilevel"/>
    <w:tmpl w:val="5C9E9AE6"/>
    <w:lvl w:ilvl="0" w:tplc="5986C092">
      <w:start w:val="16"/>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6"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115C92"/>
    <w:multiLevelType w:val="hybridMultilevel"/>
    <w:tmpl w:val="5060EBC2"/>
    <w:lvl w:ilvl="0" w:tplc="45FA0E92">
      <w:start w:val="16"/>
      <w:numFmt w:val="bullet"/>
      <w:lvlText w:val="-"/>
      <w:lvlJc w:val="left"/>
      <w:pPr>
        <w:ind w:left="400" w:hanging="360"/>
      </w:pPr>
      <w:rPr>
        <w:rFonts w:ascii="Arial" w:eastAsia="Times New Roman" w:hAnsi="Arial" w:cs="Arial" w:hint="default"/>
      </w:rPr>
    </w:lvl>
    <w:lvl w:ilvl="1" w:tplc="0C090003">
      <w:start w:val="1"/>
      <w:numFmt w:val="bullet"/>
      <w:lvlText w:val="o"/>
      <w:lvlJc w:val="left"/>
      <w:pPr>
        <w:ind w:left="1120" w:hanging="360"/>
      </w:pPr>
      <w:rPr>
        <w:rFonts w:ascii="Courier New" w:hAnsi="Courier New" w:cs="Courier New" w:hint="default"/>
      </w:rPr>
    </w:lvl>
    <w:lvl w:ilvl="2" w:tplc="0C090005" w:tentative="1">
      <w:start w:val="1"/>
      <w:numFmt w:val="bullet"/>
      <w:lvlText w:val=""/>
      <w:lvlJc w:val="left"/>
      <w:pPr>
        <w:ind w:left="1840" w:hanging="360"/>
      </w:pPr>
      <w:rPr>
        <w:rFonts w:ascii="Wingdings" w:hAnsi="Wingdings" w:hint="default"/>
      </w:rPr>
    </w:lvl>
    <w:lvl w:ilvl="3" w:tplc="0C090001" w:tentative="1">
      <w:start w:val="1"/>
      <w:numFmt w:val="bullet"/>
      <w:lvlText w:val=""/>
      <w:lvlJc w:val="left"/>
      <w:pPr>
        <w:ind w:left="2560" w:hanging="360"/>
      </w:pPr>
      <w:rPr>
        <w:rFonts w:ascii="Symbol" w:hAnsi="Symbol" w:hint="default"/>
      </w:rPr>
    </w:lvl>
    <w:lvl w:ilvl="4" w:tplc="0C090003" w:tentative="1">
      <w:start w:val="1"/>
      <w:numFmt w:val="bullet"/>
      <w:lvlText w:val="o"/>
      <w:lvlJc w:val="left"/>
      <w:pPr>
        <w:ind w:left="3280" w:hanging="360"/>
      </w:pPr>
      <w:rPr>
        <w:rFonts w:ascii="Courier New" w:hAnsi="Courier New" w:cs="Courier New" w:hint="default"/>
      </w:rPr>
    </w:lvl>
    <w:lvl w:ilvl="5" w:tplc="0C090005" w:tentative="1">
      <w:start w:val="1"/>
      <w:numFmt w:val="bullet"/>
      <w:lvlText w:val=""/>
      <w:lvlJc w:val="left"/>
      <w:pPr>
        <w:ind w:left="4000" w:hanging="360"/>
      </w:pPr>
      <w:rPr>
        <w:rFonts w:ascii="Wingdings" w:hAnsi="Wingdings" w:hint="default"/>
      </w:rPr>
    </w:lvl>
    <w:lvl w:ilvl="6" w:tplc="0C090001" w:tentative="1">
      <w:start w:val="1"/>
      <w:numFmt w:val="bullet"/>
      <w:lvlText w:val=""/>
      <w:lvlJc w:val="left"/>
      <w:pPr>
        <w:ind w:left="4720" w:hanging="360"/>
      </w:pPr>
      <w:rPr>
        <w:rFonts w:ascii="Symbol" w:hAnsi="Symbol" w:hint="default"/>
      </w:rPr>
    </w:lvl>
    <w:lvl w:ilvl="7" w:tplc="0C090003" w:tentative="1">
      <w:start w:val="1"/>
      <w:numFmt w:val="bullet"/>
      <w:lvlText w:val="o"/>
      <w:lvlJc w:val="left"/>
      <w:pPr>
        <w:ind w:left="5440" w:hanging="360"/>
      </w:pPr>
      <w:rPr>
        <w:rFonts w:ascii="Courier New" w:hAnsi="Courier New" w:cs="Courier New" w:hint="default"/>
      </w:rPr>
    </w:lvl>
    <w:lvl w:ilvl="8" w:tplc="0C090005" w:tentative="1">
      <w:start w:val="1"/>
      <w:numFmt w:val="bullet"/>
      <w:lvlText w:val=""/>
      <w:lvlJc w:val="left"/>
      <w:pPr>
        <w:ind w:left="6160" w:hanging="360"/>
      </w:pPr>
      <w:rPr>
        <w:rFonts w:ascii="Wingdings" w:hAnsi="Wingdings" w:hint="default"/>
      </w:rPr>
    </w:lvl>
  </w:abstractNum>
  <w:abstractNum w:abstractNumId="29" w15:restartNumberingAfterBreak="0">
    <w:nsid w:val="73A83646"/>
    <w:multiLevelType w:val="hybridMultilevel"/>
    <w:tmpl w:val="C94ACE06"/>
    <w:lvl w:ilvl="0" w:tplc="CB30689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DB3436"/>
    <w:multiLevelType w:val="hybridMultilevel"/>
    <w:tmpl w:val="63A2B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2" w15:restartNumberingAfterBreak="0">
    <w:nsid w:val="7CD55111"/>
    <w:multiLevelType w:val="multilevel"/>
    <w:tmpl w:val="C73E2444"/>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EF54FEC"/>
    <w:multiLevelType w:val="hybridMultilevel"/>
    <w:tmpl w:val="CE24F840"/>
    <w:lvl w:ilvl="0" w:tplc="0C090005">
      <w:start w:val="1"/>
      <w:numFmt w:val="bullet"/>
      <w:lvlText w:val=""/>
      <w:lvlJc w:val="left"/>
      <w:pPr>
        <w:ind w:left="40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20"/>
  </w:num>
  <w:num w:numId="4">
    <w:abstractNumId w:val="21"/>
  </w:num>
  <w:num w:numId="5">
    <w:abstractNumId w:val="11"/>
  </w:num>
  <w:num w:numId="6">
    <w:abstractNumId w:val="27"/>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5"/>
  </w:num>
  <w:num w:numId="10">
    <w:abstractNumId w:val="18"/>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3"/>
  </w:num>
  <w:num w:numId="21">
    <w:abstractNumId w:val="31"/>
  </w:num>
  <w:num w:numId="22">
    <w:abstractNumId w:val="25"/>
  </w:num>
  <w:num w:numId="23">
    <w:abstractNumId w:val="16"/>
  </w:num>
  <w:num w:numId="24">
    <w:abstractNumId w:val="12"/>
  </w:num>
  <w:num w:numId="25">
    <w:abstractNumId w:val="32"/>
  </w:num>
  <w:num w:numId="26">
    <w:abstractNumId w:val="30"/>
  </w:num>
  <w:num w:numId="27">
    <w:abstractNumId w:val="14"/>
  </w:num>
  <w:num w:numId="28">
    <w:abstractNumId w:val="10"/>
  </w:num>
  <w:num w:numId="29">
    <w:abstractNumId w:val="29"/>
  </w:num>
  <w:num w:numId="30">
    <w:abstractNumId w:val="17"/>
  </w:num>
  <w:num w:numId="31">
    <w:abstractNumId w:val="24"/>
  </w:num>
  <w:num w:numId="32">
    <w:abstractNumId w:val="28"/>
  </w:num>
  <w:num w:numId="33">
    <w:abstractNumId w:val="23"/>
  </w:num>
  <w:num w:numId="34">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33121">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NKwFAJgoAxMtAAAA"/>
  </w:docVars>
  <w:rsids>
    <w:rsidRoot w:val="003D4DFA"/>
    <w:rsid w:val="00006AE0"/>
    <w:rsid w:val="0000759A"/>
    <w:rsid w:val="000108B2"/>
    <w:rsid w:val="00012DBD"/>
    <w:rsid w:val="000138F5"/>
    <w:rsid w:val="0002186B"/>
    <w:rsid w:val="00021BE3"/>
    <w:rsid w:val="00022290"/>
    <w:rsid w:val="0002340E"/>
    <w:rsid w:val="00024BAE"/>
    <w:rsid w:val="00027B2C"/>
    <w:rsid w:val="00035F43"/>
    <w:rsid w:val="000435A6"/>
    <w:rsid w:val="00045E77"/>
    <w:rsid w:val="0004657F"/>
    <w:rsid w:val="000471D6"/>
    <w:rsid w:val="000513AF"/>
    <w:rsid w:val="000533F9"/>
    <w:rsid w:val="00055A11"/>
    <w:rsid w:val="00056679"/>
    <w:rsid w:val="0006125F"/>
    <w:rsid w:val="000617AF"/>
    <w:rsid w:val="000656A6"/>
    <w:rsid w:val="000663EC"/>
    <w:rsid w:val="00074BD4"/>
    <w:rsid w:val="00076199"/>
    <w:rsid w:val="000766C7"/>
    <w:rsid w:val="00083C29"/>
    <w:rsid w:val="00086940"/>
    <w:rsid w:val="0009274F"/>
    <w:rsid w:val="000939E6"/>
    <w:rsid w:val="000A1A90"/>
    <w:rsid w:val="000A1EC1"/>
    <w:rsid w:val="000A2A17"/>
    <w:rsid w:val="000A3843"/>
    <w:rsid w:val="000A4472"/>
    <w:rsid w:val="000A6A74"/>
    <w:rsid w:val="000C53FE"/>
    <w:rsid w:val="000D0A31"/>
    <w:rsid w:val="000D1083"/>
    <w:rsid w:val="000D3256"/>
    <w:rsid w:val="000D439B"/>
    <w:rsid w:val="000D675B"/>
    <w:rsid w:val="000D7EF9"/>
    <w:rsid w:val="000E097E"/>
    <w:rsid w:val="000F4108"/>
    <w:rsid w:val="000F424F"/>
    <w:rsid w:val="000F5C33"/>
    <w:rsid w:val="000F62E7"/>
    <w:rsid w:val="001026D9"/>
    <w:rsid w:val="0010761A"/>
    <w:rsid w:val="00113805"/>
    <w:rsid w:val="00116366"/>
    <w:rsid w:val="0011686F"/>
    <w:rsid w:val="001209BE"/>
    <w:rsid w:val="00123B5C"/>
    <w:rsid w:val="00124E32"/>
    <w:rsid w:val="00130EA0"/>
    <w:rsid w:val="00131C09"/>
    <w:rsid w:val="0013349F"/>
    <w:rsid w:val="00133C83"/>
    <w:rsid w:val="00134DF5"/>
    <w:rsid w:val="00135C75"/>
    <w:rsid w:val="0013632B"/>
    <w:rsid w:val="001450E8"/>
    <w:rsid w:val="001467E4"/>
    <w:rsid w:val="00147456"/>
    <w:rsid w:val="00147F5C"/>
    <w:rsid w:val="00150874"/>
    <w:rsid w:val="001509F3"/>
    <w:rsid w:val="00151ED1"/>
    <w:rsid w:val="001545C1"/>
    <w:rsid w:val="00156177"/>
    <w:rsid w:val="00156B52"/>
    <w:rsid w:val="001611EC"/>
    <w:rsid w:val="001647B6"/>
    <w:rsid w:val="001728A6"/>
    <w:rsid w:val="00175743"/>
    <w:rsid w:val="00182185"/>
    <w:rsid w:val="00187BF6"/>
    <w:rsid w:val="00192A84"/>
    <w:rsid w:val="001934C2"/>
    <w:rsid w:val="001974AE"/>
    <w:rsid w:val="001A2DFE"/>
    <w:rsid w:val="001A3613"/>
    <w:rsid w:val="001A5741"/>
    <w:rsid w:val="001B1E02"/>
    <w:rsid w:val="001B26D8"/>
    <w:rsid w:val="001B43CF"/>
    <w:rsid w:val="001B5078"/>
    <w:rsid w:val="001B69A5"/>
    <w:rsid w:val="001C004A"/>
    <w:rsid w:val="001C22D8"/>
    <w:rsid w:val="001D285C"/>
    <w:rsid w:val="001D321A"/>
    <w:rsid w:val="001D4714"/>
    <w:rsid w:val="001E7E4A"/>
    <w:rsid w:val="001F256E"/>
    <w:rsid w:val="001F3740"/>
    <w:rsid w:val="001F7D84"/>
    <w:rsid w:val="00202696"/>
    <w:rsid w:val="00202D67"/>
    <w:rsid w:val="00203348"/>
    <w:rsid w:val="00207B7B"/>
    <w:rsid w:val="00211950"/>
    <w:rsid w:val="00212684"/>
    <w:rsid w:val="00214ED0"/>
    <w:rsid w:val="00215140"/>
    <w:rsid w:val="00215B6F"/>
    <w:rsid w:val="00220A0A"/>
    <w:rsid w:val="00225608"/>
    <w:rsid w:val="002277A9"/>
    <w:rsid w:val="00233BFA"/>
    <w:rsid w:val="00233DD3"/>
    <w:rsid w:val="00237A02"/>
    <w:rsid w:val="0024319E"/>
    <w:rsid w:val="00245B99"/>
    <w:rsid w:val="00247B92"/>
    <w:rsid w:val="00251024"/>
    <w:rsid w:val="0025103C"/>
    <w:rsid w:val="002623B1"/>
    <w:rsid w:val="00262B49"/>
    <w:rsid w:val="002631C4"/>
    <w:rsid w:val="00265DE7"/>
    <w:rsid w:val="00267FE2"/>
    <w:rsid w:val="00271267"/>
    <w:rsid w:val="00275D56"/>
    <w:rsid w:val="00276220"/>
    <w:rsid w:val="00277A04"/>
    <w:rsid w:val="002806A5"/>
    <w:rsid w:val="0028464B"/>
    <w:rsid w:val="00284FCB"/>
    <w:rsid w:val="002936E4"/>
    <w:rsid w:val="002947D3"/>
    <w:rsid w:val="002A1A53"/>
    <w:rsid w:val="002A25EB"/>
    <w:rsid w:val="002A38DD"/>
    <w:rsid w:val="002B7552"/>
    <w:rsid w:val="002C2CB0"/>
    <w:rsid w:val="002C4D61"/>
    <w:rsid w:val="002C61C4"/>
    <w:rsid w:val="002C62B9"/>
    <w:rsid w:val="002C630F"/>
    <w:rsid w:val="002C69EA"/>
    <w:rsid w:val="002C766F"/>
    <w:rsid w:val="002D359E"/>
    <w:rsid w:val="002D3D4D"/>
    <w:rsid w:val="002D61F7"/>
    <w:rsid w:val="002D66DE"/>
    <w:rsid w:val="002E196B"/>
    <w:rsid w:val="002E2B57"/>
    <w:rsid w:val="002E61A4"/>
    <w:rsid w:val="002E715E"/>
    <w:rsid w:val="002E7174"/>
    <w:rsid w:val="002E7AE7"/>
    <w:rsid w:val="002E7E18"/>
    <w:rsid w:val="002F29EC"/>
    <w:rsid w:val="002F3B2A"/>
    <w:rsid w:val="002F4CC4"/>
    <w:rsid w:val="003028F7"/>
    <w:rsid w:val="00307DAA"/>
    <w:rsid w:val="00312AF8"/>
    <w:rsid w:val="00314D34"/>
    <w:rsid w:val="00323C21"/>
    <w:rsid w:val="00324917"/>
    <w:rsid w:val="00325798"/>
    <w:rsid w:val="00326C13"/>
    <w:rsid w:val="0033047F"/>
    <w:rsid w:val="0033376E"/>
    <w:rsid w:val="00333C23"/>
    <w:rsid w:val="003356D7"/>
    <w:rsid w:val="003364D3"/>
    <w:rsid w:val="003379FB"/>
    <w:rsid w:val="0034004F"/>
    <w:rsid w:val="003409A7"/>
    <w:rsid w:val="003433E2"/>
    <w:rsid w:val="00343A0F"/>
    <w:rsid w:val="0034489A"/>
    <w:rsid w:val="00346034"/>
    <w:rsid w:val="00354812"/>
    <w:rsid w:val="00355784"/>
    <w:rsid w:val="00360FAD"/>
    <w:rsid w:val="0036101C"/>
    <w:rsid w:val="00363B77"/>
    <w:rsid w:val="00363FBA"/>
    <w:rsid w:val="0036639C"/>
    <w:rsid w:val="00366E4E"/>
    <w:rsid w:val="003813E4"/>
    <w:rsid w:val="00384700"/>
    <w:rsid w:val="0039263D"/>
    <w:rsid w:val="00393235"/>
    <w:rsid w:val="00395440"/>
    <w:rsid w:val="00395447"/>
    <w:rsid w:val="00395772"/>
    <w:rsid w:val="003A16CC"/>
    <w:rsid w:val="003A529D"/>
    <w:rsid w:val="003A704F"/>
    <w:rsid w:val="003A7580"/>
    <w:rsid w:val="003B02D4"/>
    <w:rsid w:val="003B0363"/>
    <w:rsid w:val="003B0B14"/>
    <w:rsid w:val="003B16DA"/>
    <w:rsid w:val="003B483E"/>
    <w:rsid w:val="003C2AF5"/>
    <w:rsid w:val="003C4A88"/>
    <w:rsid w:val="003D108E"/>
    <w:rsid w:val="003D14BA"/>
    <w:rsid w:val="003D4B3E"/>
    <w:rsid w:val="003D4DFA"/>
    <w:rsid w:val="003E399D"/>
    <w:rsid w:val="003E501B"/>
    <w:rsid w:val="003E67CB"/>
    <w:rsid w:val="003F46E7"/>
    <w:rsid w:val="003F5B20"/>
    <w:rsid w:val="003F7612"/>
    <w:rsid w:val="00406583"/>
    <w:rsid w:val="00406BB7"/>
    <w:rsid w:val="004070C3"/>
    <w:rsid w:val="004070D6"/>
    <w:rsid w:val="00410B53"/>
    <w:rsid w:val="00413B36"/>
    <w:rsid w:val="00421A36"/>
    <w:rsid w:val="004234A8"/>
    <w:rsid w:val="00424885"/>
    <w:rsid w:val="00426C79"/>
    <w:rsid w:val="00430892"/>
    <w:rsid w:val="00432394"/>
    <w:rsid w:val="00432F30"/>
    <w:rsid w:val="00436A24"/>
    <w:rsid w:val="004375CA"/>
    <w:rsid w:val="004439F6"/>
    <w:rsid w:val="00446BEA"/>
    <w:rsid w:val="00450AD2"/>
    <w:rsid w:val="00452372"/>
    <w:rsid w:val="00456222"/>
    <w:rsid w:val="00461F2D"/>
    <w:rsid w:val="00463C19"/>
    <w:rsid w:val="0047224C"/>
    <w:rsid w:val="00487ECE"/>
    <w:rsid w:val="004903BA"/>
    <w:rsid w:val="00491D57"/>
    <w:rsid w:val="0049204C"/>
    <w:rsid w:val="00493B83"/>
    <w:rsid w:val="004952D2"/>
    <w:rsid w:val="004A2720"/>
    <w:rsid w:val="004A3151"/>
    <w:rsid w:val="004A427F"/>
    <w:rsid w:val="004B031A"/>
    <w:rsid w:val="004B12F2"/>
    <w:rsid w:val="004B190D"/>
    <w:rsid w:val="004B26A9"/>
    <w:rsid w:val="004B2E75"/>
    <w:rsid w:val="004B5E86"/>
    <w:rsid w:val="004C5B08"/>
    <w:rsid w:val="004C630C"/>
    <w:rsid w:val="004E1A1B"/>
    <w:rsid w:val="004E5AC1"/>
    <w:rsid w:val="004E6BBD"/>
    <w:rsid w:val="004E7227"/>
    <w:rsid w:val="004F063C"/>
    <w:rsid w:val="004F0B76"/>
    <w:rsid w:val="004F14FF"/>
    <w:rsid w:val="004F66CE"/>
    <w:rsid w:val="00506462"/>
    <w:rsid w:val="005074A1"/>
    <w:rsid w:val="005076FF"/>
    <w:rsid w:val="005109A1"/>
    <w:rsid w:val="00513938"/>
    <w:rsid w:val="0052276C"/>
    <w:rsid w:val="00523C91"/>
    <w:rsid w:val="00523D23"/>
    <w:rsid w:val="005263DA"/>
    <w:rsid w:val="005274D6"/>
    <w:rsid w:val="005302CA"/>
    <w:rsid w:val="0053234D"/>
    <w:rsid w:val="00533511"/>
    <w:rsid w:val="005378DA"/>
    <w:rsid w:val="00540D7C"/>
    <w:rsid w:val="00543123"/>
    <w:rsid w:val="00543BFF"/>
    <w:rsid w:val="0055069F"/>
    <w:rsid w:val="00556CDB"/>
    <w:rsid w:val="00557004"/>
    <w:rsid w:val="005674AD"/>
    <w:rsid w:val="00570758"/>
    <w:rsid w:val="00580509"/>
    <w:rsid w:val="00580525"/>
    <w:rsid w:val="00581F49"/>
    <w:rsid w:val="00583FCE"/>
    <w:rsid w:val="005840F4"/>
    <w:rsid w:val="0058468C"/>
    <w:rsid w:val="00590B22"/>
    <w:rsid w:val="00591D38"/>
    <w:rsid w:val="00591E2A"/>
    <w:rsid w:val="00592F23"/>
    <w:rsid w:val="005935DF"/>
    <w:rsid w:val="005955B2"/>
    <w:rsid w:val="00595925"/>
    <w:rsid w:val="005A7783"/>
    <w:rsid w:val="005B02B3"/>
    <w:rsid w:val="005B05A6"/>
    <w:rsid w:val="005B0748"/>
    <w:rsid w:val="005B1B25"/>
    <w:rsid w:val="005B4751"/>
    <w:rsid w:val="005B5647"/>
    <w:rsid w:val="005C035C"/>
    <w:rsid w:val="005C277E"/>
    <w:rsid w:val="005C2A62"/>
    <w:rsid w:val="005C3B73"/>
    <w:rsid w:val="005C4362"/>
    <w:rsid w:val="005C50F8"/>
    <w:rsid w:val="005D1323"/>
    <w:rsid w:val="005D43C2"/>
    <w:rsid w:val="005D491C"/>
    <w:rsid w:val="005D63CE"/>
    <w:rsid w:val="005E0F79"/>
    <w:rsid w:val="005E390B"/>
    <w:rsid w:val="005E40E2"/>
    <w:rsid w:val="005E46E9"/>
    <w:rsid w:val="005E4764"/>
    <w:rsid w:val="005E6517"/>
    <w:rsid w:val="005F303F"/>
    <w:rsid w:val="005F70EA"/>
    <w:rsid w:val="00600A76"/>
    <w:rsid w:val="00603557"/>
    <w:rsid w:val="00606061"/>
    <w:rsid w:val="00606763"/>
    <w:rsid w:val="0060766A"/>
    <w:rsid w:val="00610B4F"/>
    <w:rsid w:val="006124F2"/>
    <w:rsid w:val="00613B8D"/>
    <w:rsid w:val="00614630"/>
    <w:rsid w:val="006203DE"/>
    <w:rsid w:val="00621FAA"/>
    <w:rsid w:val="0062450E"/>
    <w:rsid w:val="00624F96"/>
    <w:rsid w:val="00626B30"/>
    <w:rsid w:val="006338A4"/>
    <w:rsid w:val="00634213"/>
    <w:rsid w:val="006343E6"/>
    <w:rsid w:val="00637BE0"/>
    <w:rsid w:val="00640F26"/>
    <w:rsid w:val="0064336C"/>
    <w:rsid w:val="006447AB"/>
    <w:rsid w:val="00644BD0"/>
    <w:rsid w:val="00645138"/>
    <w:rsid w:val="0064620E"/>
    <w:rsid w:val="006475E3"/>
    <w:rsid w:val="00652973"/>
    <w:rsid w:val="00653209"/>
    <w:rsid w:val="00654232"/>
    <w:rsid w:val="006564B7"/>
    <w:rsid w:val="0065668B"/>
    <w:rsid w:val="00662250"/>
    <w:rsid w:val="00662513"/>
    <w:rsid w:val="00664DEB"/>
    <w:rsid w:val="00675DDE"/>
    <w:rsid w:val="006770DD"/>
    <w:rsid w:val="0067712D"/>
    <w:rsid w:val="006960EF"/>
    <w:rsid w:val="00696A48"/>
    <w:rsid w:val="006A1C8A"/>
    <w:rsid w:val="006A24C2"/>
    <w:rsid w:val="006A2FA8"/>
    <w:rsid w:val="006A679B"/>
    <w:rsid w:val="006A68AE"/>
    <w:rsid w:val="006A6EEA"/>
    <w:rsid w:val="006B0B10"/>
    <w:rsid w:val="006B1EBB"/>
    <w:rsid w:val="006B282D"/>
    <w:rsid w:val="006B5DC6"/>
    <w:rsid w:val="006B7AB3"/>
    <w:rsid w:val="006C271D"/>
    <w:rsid w:val="006C3104"/>
    <w:rsid w:val="006C5D16"/>
    <w:rsid w:val="006C5DA9"/>
    <w:rsid w:val="006D2EFC"/>
    <w:rsid w:val="006D421E"/>
    <w:rsid w:val="006D5006"/>
    <w:rsid w:val="006D546E"/>
    <w:rsid w:val="006D7158"/>
    <w:rsid w:val="006D778A"/>
    <w:rsid w:val="006E0926"/>
    <w:rsid w:val="006E1221"/>
    <w:rsid w:val="006E6E0C"/>
    <w:rsid w:val="006F3E0C"/>
    <w:rsid w:val="006F7837"/>
    <w:rsid w:val="00702446"/>
    <w:rsid w:val="00702C20"/>
    <w:rsid w:val="007037A4"/>
    <w:rsid w:val="00704313"/>
    <w:rsid w:val="00704F86"/>
    <w:rsid w:val="0071247D"/>
    <w:rsid w:val="007129CF"/>
    <w:rsid w:val="007136E5"/>
    <w:rsid w:val="007138B4"/>
    <w:rsid w:val="00721065"/>
    <w:rsid w:val="00722531"/>
    <w:rsid w:val="00723354"/>
    <w:rsid w:val="00723A72"/>
    <w:rsid w:val="00725AD2"/>
    <w:rsid w:val="00731EC8"/>
    <w:rsid w:val="007412E2"/>
    <w:rsid w:val="00741323"/>
    <w:rsid w:val="00746518"/>
    <w:rsid w:val="007501D7"/>
    <w:rsid w:val="007504C6"/>
    <w:rsid w:val="00752F8D"/>
    <w:rsid w:val="00753998"/>
    <w:rsid w:val="00754B5B"/>
    <w:rsid w:val="007571D2"/>
    <w:rsid w:val="00760BFC"/>
    <w:rsid w:val="00762855"/>
    <w:rsid w:val="007655FE"/>
    <w:rsid w:val="00765DCA"/>
    <w:rsid w:val="007668BE"/>
    <w:rsid w:val="00767C45"/>
    <w:rsid w:val="00770AAF"/>
    <w:rsid w:val="0077379D"/>
    <w:rsid w:val="007740C3"/>
    <w:rsid w:val="00774214"/>
    <w:rsid w:val="00775BBD"/>
    <w:rsid w:val="007767F7"/>
    <w:rsid w:val="0078371C"/>
    <w:rsid w:val="00783B3A"/>
    <w:rsid w:val="00783F44"/>
    <w:rsid w:val="00784ADF"/>
    <w:rsid w:val="00786911"/>
    <w:rsid w:val="0079790B"/>
    <w:rsid w:val="007A5A78"/>
    <w:rsid w:val="007A5E47"/>
    <w:rsid w:val="007B5CC5"/>
    <w:rsid w:val="007B5DB9"/>
    <w:rsid w:val="007B65C2"/>
    <w:rsid w:val="007C2B88"/>
    <w:rsid w:val="007C50A7"/>
    <w:rsid w:val="007C580F"/>
    <w:rsid w:val="007C65A8"/>
    <w:rsid w:val="007C667B"/>
    <w:rsid w:val="007C7223"/>
    <w:rsid w:val="007D3954"/>
    <w:rsid w:val="007D4C0F"/>
    <w:rsid w:val="007D67EE"/>
    <w:rsid w:val="007E32F5"/>
    <w:rsid w:val="007F103D"/>
    <w:rsid w:val="007F2D2C"/>
    <w:rsid w:val="007F4A1D"/>
    <w:rsid w:val="007F4FEA"/>
    <w:rsid w:val="007F699F"/>
    <w:rsid w:val="007F77DA"/>
    <w:rsid w:val="00802169"/>
    <w:rsid w:val="008048B3"/>
    <w:rsid w:val="0080500F"/>
    <w:rsid w:val="00806C1C"/>
    <w:rsid w:val="00807698"/>
    <w:rsid w:val="00807913"/>
    <w:rsid w:val="008101EA"/>
    <w:rsid w:val="008106DE"/>
    <w:rsid w:val="008107FC"/>
    <w:rsid w:val="008141D1"/>
    <w:rsid w:val="00814689"/>
    <w:rsid w:val="00815381"/>
    <w:rsid w:val="0081690C"/>
    <w:rsid w:val="008173AA"/>
    <w:rsid w:val="0082089C"/>
    <w:rsid w:val="00826018"/>
    <w:rsid w:val="00826757"/>
    <w:rsid w:val="00827B59"/>
    <w:rsid w:val="008359CF"/>
    <w:rsid w:val="0084119E"/>
    <w:rsid w:val="00842644"/>
    <w:rsid w:val="008442AF"/>
    <w:rsid w:val="0085311C"/>
    <w:rsid w:val="008536ED"/>
    <w:rsid w:val="0086073D"/>
    <w:rsid w:val="00862088"/>
    <w:rsid w:val="00865164"/>
    <w:rsid w:val="0087573C"/>
    <w:rsid w:val="00882A35"/>
    <w:rsid w:val="0088361A"/>
    <w:rsid w:val="00885A23"/>
    <w:rsid w:val="00886053"/>
    <w:rsid w:val="008906D7"/>
    <w:rsid w:val="00896624"/>
    <w:rsid w:val="008A2B23"/>
    <w:rsid w:val="008A41CF"/>
    <w:rsid w:val="008A433F"/>
    <w:rsid w:val="008A4F47"/>
    <w:rsid w:val="008B3151"/>
    <w:rsid w:val="008B659D"/>
    <w:rsid w:val="008B76F1"/>
    <w:rsid w:val="008C0A74"/>
    <w:rsid w:val="008C3142"/>
    <w:rsid w:val="008C37E6"/>
    <w:rsid w:val="008C3889"/>
    <w:rsid w:val="008C404E"/>
    <w:rsid w:val="008C49BA"/>
    <w:rsid w:val="008D467C"/>
    <w:rsid w:val="008D4C06"/>
    <w:rsid w:val="008E033F"/>
    <w:rsid w:val="008E1249"/>
    <w:rsid w:val="008E34D0"/>
    <w:rsid w:val="008F20BA"/>
    <w:rsid w:val="008F3ED9"/>
    <w:rsid w:val="008F4C0E"/>
    <w:rsid w:val="008F5023"/>
    <w:rsid w:val="008F5C5D"/>
    <w:rsid w:val="008F6B7E"/>
    <w:rsid w:val="00901D16"/>
    <w:rsid w:val="0090328D"/>
    <w:rsid w:val="00905057"/>
    <w:rsid w:val="009058B5"/>
    <w:rsid w:val="00906F99"/>
    <w:rsid w:val="00914715"/>
    <w:rsid w:val="00917211"/>
    <w:rsid w:val="0092189A"/>
    <w:rsid w:val="00923241"/>
    <w:rsid w:val="009258B3"/>
    <w:rsid w:val="009272DF"/>
    <w:rsid w:val="00930671"/>
    <w:rsid w:val="00932180"/>
    <w:rsid w:val="00933317"/>
    <w:rsid w:val="0093358A"/>
    <w:rsid w:val="009346F4"/>
    <w:rsid w:val="0093663D"/>
    <w:rsid w:val="00936EE6"/>
    <w:rsid w:val="00937B51"/>
    <w:rsid w:val="00940924"/>
    <w:rsid w:val="009412C4"/>
    <w:rsid w:val="00942B7A"/>
    <w:rsid w:val="00943C9A"/>
    <w:rsid w:val="009478D0"/>
    <w:rsid w:val="00951644"/>
    <w:rsid w:val="00952F16"/>
    <w:rsid w:val="009538E6"/>
    <w:rsid w:val="0095461C"/>
    <w:rsid w:val="00957BAC"/>
    <w:rsid w:val="00960673"/>
    <w:rsid w:val="00966E30"/>
    <w:rsid w:val="009704E4"/>
    <w:rsid w:val="00970694"/>
    <w:rsid w:val="00977032"/>
    <w:rsid w:val="009775C7"/>
    <w:rsid w:val="0098229C"/>
    <w:rsid w:val="00982460"/>
    <w:rsid w:val="0098393A"/>
    <w:rsid w:val="00984FC2"/>
    <w:rsid w:val="00985089"/>
    <w:rsid w:val="00985D65"/>
    <w:rsid w:val="0099311F"/>
    <w:rsid w:val="00995935"/>
    <w:rsid w:val="009A0289"/>
    <w:rsid w:val="009A5E17"/>
    <w:rsid w:val="009A6D08"/>
    <w:rsid w:val="009A6F2E"/>
    <w:rsid w:val="009B0794"/>
    <w:rsid w:val="009B4E11"/>
    <w:rsid w:val="009C0397"/>
    <w:rsid w:val="009C22BE"/>
    <w:rsid w:val="009C388D"/>
    <w:rsid w:val="009D13E6"/>
    <w:rsid w:val="009D28A7"/>
    <w:rsid w:val="009D43C4"/>
    <w:rsid w:val="009D7828"/>
    <w:rsid w:val="009E0628"/>
    <w:rsid w:val="009E231A"/>
    <w:rsid w:val="009E2F64"/>
    <w:rsid w:val="009F0D2A"/>
    <w:rsid w:val="009F3844"/>
    <w:rsid w:val="00A0109A"/>
    <w:rsid w:val="00A02B1D"/>
    <w:rsid w:val="00A045C1"/>
    <w:rsid w:val="00A04DCF"/>
    <w:rsid w:val="00A06F2C"/>
    <w:rsid w:val="00A071F8"/>
    <w:rsid w:val="00A10E2B"/>
    <w:rsid w:val="00A13173"/>
    <w:rsid w:val="00A14D4F"/>
    <w:rsid w:val="00A16557"/>
    <w:rsid w:val="00A17B12"/>
    <w:rsid w:val="00A2676C"/>
    <w:rsid w:val="00A30084"/>
    <w:rsid w:val="00A35232"/>
    <w:rsid w:val="00A41B4A"/>
    <w:rsid w:val="00A43297"/>
    <w:rsid w:val="00A50895"/>
    <w:rsid w:val="00A50BE8"/>
    <w:rsid w:val="00A55880"/>
    <w:rsid w:val="00A666DC"/>
    <w:rsid w:val="00A6692D"/>
    <w:rsid w:val="00A730EA"/>
    <w:rsid w:val="00A73318"/>
    <w:rsid w:val="00A7436F"/>
    <w:rsid w:val="00A75AB9"/>
    <w:rsid w:val="00A83136"/>
    <w:rsid w:val="00A87F45"/>
    <w:rsid w:val="00A906C8"/>
    <w:rsid w:val="00A93A9F"/>
    <w:rsid w:val="00A9644B"/>
    <w:rsid w:val="00AA062E"/>
    <w:rsid w:val="00AA41F7"/>
    <w:rsid w:val="00AA44D4"/>
    <w:rsid w:val="00AA452B"/>
    <w:rsid w:val="00AA5949"/>
    <w:rsid w:val="00AA7436"/>
    <w:rsid w:val="00AA758A"/>
    <w:rsid w:val="00AB14A9"/>
    <w:rsid w:val="00AC142C"/>
    <w:rsid w:val="00AC14F4"/>
    <w:rsid w:val="00AC38DC"/>
    <w:rsid w:val="00AC4AC7"/>
    <w:rsid w:val="00AC5497"/>
    <w:rsid w:val="00AC6E16"/>
    <w:rsid w:val="00AC780B"/>
    <w:rsid w:val="00AC79A9"/>
    <w:rsid w:val="00AD080E"/>
    <w:rsid w:val="00AD1238"/>
    <w:rsid w:val="00AD17F8"/>
    <w:rsid w:val="00AD4189"/>
    <w:rsid w:val="00AD4D89"/>
    <w:rsid w:val="00AE0A3F"/>
    <w:rsid w:val="00AE1D85"/>
    <w:rsid w:val="00AE1F7A"/>
    <w:rsid w:val="00AF1005"/>
    <w:rsid w:val="00AF1824"/>
    <w:rsid w:val="00AF301D"/>
    <w:rsid w:val="00AF5CBC"/>
    <w:rsid w:val="00AF5DC1"/>
    <w:rsid w:val="00AF6116"/>
    <w:rsid w:val="00B068C9"/>
    <w:rsid w:val="00B23C54"/>
    <w:rsid w:val="00B27020"/>
    <w:rsid w:val="00B30B06"/>
    <w:rsid w:val="00B32CD1"/>
    <w:rsid w:val="00B33C76"/>
    <w:rsid w:val="00B346B2"/>
    <w:rsid w:val="00B377FB"/>
    <w:rsid w:val="00B41272"/>
    <w:rsid w:val="00B44CDA"/>
    <w:rsid w:val="00B46EB8"/>
    <w:rsid w:val="00B60F13"/>
    <w:rsid w:val="00B62C76"/>
    <w:rsid w:val="00B630E3"/>
    <w:rsid w:val="00B71237"/>
    <w:rsid w:val="00B71261"/>
    <w:rsid w:val="00B71B73"/>
    <w:rsid w:val="00B71EA4"/>
    <w:rsid w:val="00B72DC9"/>
    <w:rsid w:val="00B75928"/>
    <w:rsid w:val="00B7721D"/>
    <w:rsid w:val="00B82451"/>
    <w:rsid w:val="00B85CAC"/>
    <w:rsid w:val="00B86D06"/>
    <w:rsid w:val="00B87075"/>
    <w:rsid w:val="00B90179"/>
    <w:rsid w:val="00B911D6"/>
    <w:rsid w:val="00BA6F9E"/>
    <w:rsid w:val="00BB0B4E"/>
    <w:rsid w:val="00BB4BCC"/>
    <w:rsid w:val="00BB5088"/>
    <w:rsid w:val="00BB5F64"/>
    <w:rsid w:val="00BB6B2D"/>
    <w:rsid w:val="00BB738F"/>
    <w:rsid w:val="00BC3C71"/>
    <w:rsid w:val="00BD0455"/>
    <w:rsid w:val="00BD4C1C"/>
    <w:rsid w:val="00BD55D0"/>
    <w:rsid w:val="00BD7320"/>
    <w:rsid w:val="00BD7736"/>
    <w:rsid w:val="00BE2980"/>
    <w:rsid w:val="00BE3528"/>
    <w:rsid w:val="00BE5A71"/>
    <w:rsid w:val="00BE5DCB"/>
    <w:rsid w:val="00BF12B1"/>
    <w:rsid w:val="00BF1E12"/>
    <w:rsid w:val="00BF3C65"/>
    <w:rsid w:val="00BF5DE6"/>
    <w:rsid w:val="00BF690E"/>
    <w:rsid w:val="00C03975"/>
    <w:rsid w:val="00C03F2F"/>
    <w:rsid w:val="00C053D5"/>
    <w:rsid w:val="00C05EB8"/>
    <w:rsid w:val="00C0700D"/>
    <w:rsid w:val="00C10066"/>
    <w:rsid w:val="00C12204"/>
    <w:rsid w:val="00C16AE6"/>
    <w:rsid w:val="00C240B1"/>
    <w:rsid w:val="00C25C74"/>
    <w:rsid w:val="00C26E8A"/>
    <w:rsid w:val="00C32011"/>
    <w:rsid w:val="00C377FC"/>
    <w:rsid w:val="00C40215"/>
    <w:rsid w:val="00C418A8"/>
    <w:rsid w:val="00C42B01"/>
    <w:rsid w:val="00C43D94"/>
    <w:rsid w:val="00C45556"/>
    <w:rsid w:val="00C5220C"/>
    <w:rsid w:val="00C525D9"/>
    <w:rsid w:val="00C53D49"/>
    <w:rsid w:val="00C54125"/>
    <w:rsid w:val="00C55598"/>
    <w:rsid w:val="00C56620"/>
    <w:rsid w:val="00C6197E"/>
    <w:rsid w:val="00C63294"/>
    <w:rsid w:val="00C668CB"/>
    <w:rsid w:val="00C72DE4"/>
    <w:rsid w:val="00C75DB2"/>
    <w:rsid w:val="00C77DC6"/>
    <w:rsid w:val="00C83D73"/>
    <w:rsid w:val="00C91150"/>
    <w:rsid w:val="00C926F0"/>
    <w:rsid w:val="00C94549"/>
    <w:rsid w:val="00C955D5"/>
    <w:rsid w:val="00C9777B"/>
    <w:rsid w:val="00CA1A9F"/>
    <w:rsid w:val="00CA2305"/>
    <w:rsid w:val="00CA3889"/>
    <w:rsid w:val="00CA4A75"/>
    <w:rsid w:val="00CA655D"/>
    <w:rsid w:val="00CA66CB"/>
    <w:rsid w:val="00CA6A33"/>
    <w:rsid w:val="00CB0887"/>
    <w:rsid w:val="00CB1B79"/>
    <w:rsid w:val="00CB3780"/>
    <w:rsid w:val="00CB444B"/>
    <w:rsid w:val="00CB752F"/>
    <w:rsid w:val="00CC26A4"/>
    <w:rsid w:val="00CC377B"/>
    <w:rsid w:val="00CC6188"/>
    <w:rsid w:val="00CD2764"/>
    <w:rsid w:val="00CD44A8"/>
    <w:rsid w:val="00CD5947"/>
    <w:rsid w:val="00CD5F32"/>
    <w:rsid w:val="00CD7C28"/>
    <w:rsid w:val="00CE248F"/>
    <w:rsid w:val="00CE2CB6"/>
    <w:rsid w:val="00CE3926"/>
    <w:rsid w:val="00CE413D"/>
    <w:rsid w:val="00CE4291"/>
    <w:rsid w:val="00CE64B6"/>
    <w:rsid w:val="00CE65F4"/>
    <w:rsid w:val="00CF4409"/>
    <w:rsid w:val="00CF4ADB"/>
    <w:rsid w:val="00CF5BEB"/>
    <w:rsid w:val="00D026AC"/>
    <w:rsid w:val="00D056F3"/>
    <w:rsid w:val="00D107AE"/>
    <w:rsid w:val="00D10960"/>
    <w:rsid w:val="00D12107"/>
    <w:rsid w:val="00D13399"/>
    <w:rsid w:val="00D13FFB"/>
    <w:rsid w:val="00D145E3"/>
    <w:rsid w:val="00D14687"/>
    <w:rsid w:val="00D16429"/>
    <w:rsid w:val="00D17C7A"/>
    <w:rsid w:val="00D2048C"/>
    <w:rsid w:val="00D20C0B"/>
    <w:rsid w:val="00D23092"/>
    <w:rsid w:val="00D33123"/>
    <w:rsid w:val="00D366BC"/>
    <w:rsid w:val="00D3765B"/>
    <w:rsid w:val="00D37F97"/>
    <w:rsid w:val="00D40C92"/>
    <w:rsid w:val="00D44F06"/>
    <w:rsid w:val="00D503F4"/>
    <w:rsid w:val="00D535B4"/>
    <w:rsid w:val="00D54880"/>
    <w:rsid w:val="00D55BDF"/>
    <w:rsid w:val="00D5690B"/>
    <w:rsid w:val="00D60127"/>
    <w:rsid w:val="00D6075F"/>
    <w:rsid w:val="00D66D9A"/>
    <w:rsid w:val="00D670E1"/>
    <w:rsid w:val="00D67BD6"/>
    <w:rsid w:val="00D70019"/>
    <w:rsid w:val="00D70604"/>
    <w:rsid w:val="00D739C2"/>
    <w:rsid w:val="00D754E2"/>
    <w:rsid w:val="00D80D1C"/>
    <w:rsid w:val="00D834CD"/>
    <w:rsid w:val="00D8716A"/>
    <w:rsid w:val="00D874C9"/>
    <w:rsid w:val="00D908F2"/>
    <w:rsid w:val="00D9149E"/>
    <w:rsid w:val="00D95476"/>
    <w:rsid w:val="00D96E35"/>
    <w:rsid w:val="00DA1577"/>
    <w:rsid w:val="00DA3876"/>
    <w:rsid w:val="00DA56E7"/>
    <w:rsid w:val="00DA7192"/>
    <w:rsid w:val="00DA7709"/>
    <w:rsid w:val="00DB0517"/>
    <w:rsid w:val="00DB0D48"/>
    <w:rsid w:val="00DB11EE"/>
    <w:rsid w:val="00DB4662"/>
    <w:rsid w:val="00DB54C5"/>
    <w:rsid w:val="00DB599C"/>
    <w:rsid w:val="00DB6660"/>
    <w:rsid w:val="00DB6B66"/>
    <w:rsid w:val="00DB7401"/>
    <w:rsid w:val="00DC187A"/>
    <w:rsid w:val="00DC2B41"/>
    <w:rsid w:val="00DC5F5C"/>
    <w:rsid w:val="00DD1414"/>
    <w:rsid w:val="00DD4E27"/>
    <w:rsid w:val="00DD5D01"/>
    <w:rsid w:val="00DD69EE"/>
    <w:rsid w:val="00DE0844"/>
    <w:rsid w:val="00DE273F"/>
    <w:rsid w:val="00DE5932"/>
    <w:rsid w:val="00DF2B88"/>
    <w:rsid w:val="00DF3EBB"/>
    <w:rsid w:val="00DF6582"/>
    <w:rsid w:val="00E005F3"/>
    <w:rsid w:val="00E02B75"/>
    <w:rsid w:val="00E06B95"/>
    <w:rsid w:val="00E10CD4"/>
    <w:rsid w:val="00E123CB"/>
    <w:rsid w:val="00E12FAE"/>
    <w:rsid w:val="00E13A78"/>
    <w:rsid w:val="00E16B3E"/>
    <w:rsid w:val="00E2334E"/>
    <w:rsid w:val="00E277C8"/>
    <w:rsid w:val="00E27B1E"/>
    <w:rsid w:val="00E3162F"/>
    <w:rsid w:val="00E325AF"/>
    <w:rsid w:val="00E3265C"/>
    <w:rsid w:val="00E333AC"/>
    <w:rsid w:val="00E36563"/>
    <w:rsid w:val="00E365F8"/>
    <w:rsid w:val="00E40501"/>
    <w:rsid w:val="00E41DB5"/>
    <w:rsid w:val="00E44A23"/>
    <w:rsid w:val="00E45672"/>
    <w:rsid w:val="00E4621D"/>
    <w:rsid w:val="00E52313"/>
    <w:rsid w:val="00E55837"/>
    <w:rsid w:val="00E56BA8"/>
    <w:rsid w:val="00E56EC1"/>
    <w:rsid w:val="00E56FC3"/>
    <w:rsid w:val="00E57675"/>
    <w:rsid w:val="00E6042A"/>
    <w:rsid w:val="00E6294E"/>
    <w:rsid w:val="00E62CCC"/>
    <w:rsid w:val="00E6763F"/>
    <w:rsid w:val="00E70019"/>
    <w:rsid w:val="00E7412B"/>
    <w:rsid w:val="00E74A20"/>
    <w:rsid w:val="00E808D3"/>
    <w:rsid w:val="00E80DD9"/>
    <w:rsid w:val="00E811C3"/>
    <w:rsid w:val="00E818DF"/>
    <w:rsid w:val="00E81A91"/>
    <w:rsid w:val="00E822A4"/>
    <w:rsid w:val="00E8626B"/>
    <w:rsid w:val="00E906C7"/>
    <w:rsid w:val="00E90995"/>
    <w:rsid w:val="00E9290B"/>
    <w:rsid w:val="00E93C4E"/>
    <w:rsid w:val="00E95948"/>
    <w:rsid w:val="00E96F23"/>
    <w:rsid w:val="00EA2ED8"/>
    <w:rsid w:val="00EA3D90"/>
    <w:rsid w:val="00EA5920"/>
    <w:rsid w:val="00EB0AD7"/>
    <w:rsid w:val="00EB3190"/>
    <w:rsid w:val="00EB5919"/>
    <w:rsid w:val="00EB716C"/>
    <w:rsid w:val="00EC047D"/>
    <w:rsid w:val="00EC058E"/>
    <w:rsid w:val="00EC33AA"/>
    <w:rsid w:val="00EC3A5F"/>
    <w:rsid w:val="00EC4FB3"/>
    <w:rsid w:val="00ED01AC"/>
    <w:rsid w:val="00ED0C08"/>
    <w:rsid w:val="00ED3166"/>
    <w:rsid w:val="00ED47EF"/>
    <w:rsid w:val="00EE1BB6"/>
    <w:rsid w:val="00EE3017"/>
    <w:rsid w:val="00EE3B69"/>
    <w:rsid w:val="00EE42D9"/>
    <w:rsid w:val="00EE50A9"/>
    <w:rsid w:val="00EE6588"/>
    <w:rsid w:val="00EE7096"/>
    <w:rsid w:val="00EF1251"/>
    <w:rsid w:val="00EF43CC"/>
    <w:rsid w:val="00EF63A4"/>
    <w:rsid w:val="00F010FB"/>
    <w:rsid w:val="00F01194"/>
    <w:rsid w:val="00F01900"/>
    <w:rsid w:val="00F02323"/>
    <w:rsid w:val="00F02B77"/>
    <w:rsid w:val="00F0565E"/>
    <w:rsid w:val="00F05F22"/>
    <w:rsid w:val="00F07007"/>
    <w:rsid w:val="00F12DFE"/>
    <w:rsid w:val="00F22156"/>
    <w:rsid w:val="00F25C17"/>
    <w:rsid w:val="00F31B60"/>
    <w:rsid w:val="00F33784"/>
    <w:rsid w:val="00F35D31"/>
    <w:rsid w:val="00F37C27"/>
    <w:rsid w:val="00F430AF"/>
    <w:rsid w:val="00F46A99"/>
    <w:rsid w:val="00F46BF6"/>
    <w:rsid w:val="00F51423"/>
    <w:rsid w:val="00F529A1"/>
    <w:rsid w:val="00F54072"/>
    <w:rsid w:val="00F544C8"/>
    <w:rsid w:val="00F54DA1"/>
    <w:rsid w:val="00F57E6D"/>
    <w:rsid w:val="00F60A09"/>
    <w:rsid w:val="00F62331"/>
    <w:rsid w:val="00F65BFC"/>
    <w:rsid w:val="00F6742E"/>
    <w:rsid w:val="00F7424D"/>
    <w:rsid w:val="00F74602"/>
    <w:rsid w:val="00F74CCF"/>
    <w:rsid w:val="00F75244"/>
    <w:rsid w:val="00F7593A"/>
    <w:rsid w:val="00F80B4E"/>
    <w:rsid w:val="00F80D2D"/>
    <w:rsid w:val="00F87234"/>
    <w:rsid w:val="00F87ABF"/>
    <w:rsid w:val="00F91616"/>
    <w:rsid w:val="00F94A89"/>
    <w:rsid w:val="00FA2A22"/>
    <w:rsid w:val="00FA34C9"/>
    <w:rsid w:val="00FA37FC"/>
    <w:rsid w:val="00FA4554"/>
    <w:rsid w:val="00FA53B2"/>
    <w:rsid w:val="00FA62E0"/>
    <w:rsid w:val="00FA67BF"/>
    <w:rsid w:val="00FA79F7"/>
    <w:rsid w:val="00FB0232"/>
    <w:rsid w:val="00FB5304"/>
    <w:rsid w:val="00FB5BA4"/>
    <w:rsid w:val="00FB68B6"/>
    <w:rsid w:val="00FC5039"/>
    <w:rsid w:val="00FD47C9"/>
    <w:rsid w:val="00FD542B"/>
    <w:rsid w:val="00FE2CA6"/>
    <w:rsid w:val="00FE3F74"/>
    <w:rsid w:val="00FE4A2D"/>
    <w:rsid w:val="00FE51CD"/>
    <w:rsid w:val="00FE792E"/>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21">
      <o:colormru v:ext="edit" colors="#ffc425"/>
    </o:shapedefaults>
    <o:shapelayout v:ext="edit">
      <o:idmap v:ext="edit" data="1"/>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link w:val="TitlepageChar"/>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customStyle="1" w:styleId="TitlepageChar">
    <w:name w:val="Title page Char"/>
    <w:basedOn w:val="DefaultParagraphFont"/>
    <w:link w:val="Titlepage"/>
    <w:rsid w:val="00EE3017"/>
    <w:rPr>
      <w:rFonts w:ascii="Arial" w:hAnsi="Arial" w:cs="Arial"/>
      <w:color w:val="000000"/>
      <w:kern w:val="28"/>
      <w:sz w:val="55"/>
      <w:szCs w:val="55"/>
      <w:lang w:val="en-AU"/>
    </w:rPr>
  </w:style>
  <w:style w:type="character" w:styleId="FootnoteReference">
    <w:name w:val="footnote reference"/>
    <w:basedOn w:val="DefaultParagraphFont"/>
    <w:rsid w:val="00557004"/>
    <w:rPr>
      <w:vertAlign w:val="superscript"/>
    </w:rPr>
  </w:style>
  <w:style w:type="paragraph" w:customStyle="1" w:styleId="tabletitle0">
    <w:name w:val="tabletitle"/>
    <w:next w:val="Text"/>
    <w:rsid w:val="00725AD2"/>
    <w:pPr>
      <w:spacing w:before="360" w:after="80"/>
      <w:ind w:left="851" w:hanging="851"/>
    </w:pPr>
    <w:rPr>
      <w:rFonts w:ascii="Tahoma" w:hAnsi="Tahoma"/>
      <w:b/>
      <w:sz w:val="17"/>
      <w:lang w:val="en-AU"/>
    </w:rPr>
  </w:style>
  <w:style w:type="table" w:styleId="TableGridLight">
    <w:name w:val="Grid Table Light"/>
    <w:basedOn w:val="TableNormal"/>
    <w:uiPriority w:val="40"/>
    <w:rsid w:val="00725A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E12FAE"/>
    <w:pPr>
      <w:ind w:left="720"/>
      <w:contextualSpacing/>
    </w:pPr>
  </w:style>
  <w:style w:type="table" w:customStyle="1" w:styleId="NCVERTable">
    <w:name w:val="NCVER Table"/>
    <w:basedOn w:val="TableNormal"/>
    <w:uiPriority w:val="99"/>
    <w:rsid w:val="009D7828"/>
    <w:pPr>
      <w:jc w:val="both"/>
    </w:pPr>
    <w:rPr>
      <w:rFonts w:ascii="Arial" w:eastAsiaTheme="minorHAnsi" w:hAnsi="Arial" w:cstheme="minorBidi"/>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230530295">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88551041">
      <w:bodyDiv w:val="1"/>
      <w:marLeft w:val="0"/>
      <w:marRight w:val="0"/>
      <w:marTop w:val="0"/>
      <w:marBottom w:val="0"/>
      <w:divBdr>
        <w:top w:val="none" w:sz="0" w:space="0" w:color="auto"/>
        <w:left w:val="none" w:sz="0" w:space="0" w:color="auto"/>
        <w:bottom w:val="none" w:sz="0" w:space="0" w:color="auto"/>
        <w:right w:val="none" w:sz="0" w:space="0" w:color="auto"/>
      </w:divBdr>
    </w:div>
    <w:div w:id="1584758237">
      <w:bodyDiv w:val="1"/>
      <w:marLeft w:val="0"/>
      <w:marRight w:val="0"/>
      <w:marTop w:val="0"/>
      <w:marBottom w:val="0"/>
      <w:divBdr>
        <w:top w:val="none" w:sz="0" w:space="0" w:color="auto"/>
        <w:left w:val="none" w:sz="0" w:space="0" w:color="auto"/>
        <w:bottom w:val="none" w:sz="0" w:space="0" w:color="auto"/>
        <w:right w:val="none" w:sz="0" w:space="0" w:color="auto"/>
      </w:divBdr>
      <w:divsChild>
        <w:div w:id="350841799">
          <w:marLeft w:val="0"/>
          <w:marRight w:val="0"/>
          <w:marTop w:val="0"/>
          <w:marBottom w:val="0"/>
          <w:divBdr>
            <w:top w:val="none" w:sz="0" w:space="0" w:color="auto"/>
            <w:left w:val="none" w:sz="0" w:space="0" w:color="auto"/>
            <w:bottom w:val="none" w:sz="0" w:space="0" w:color="auto"/>
            <w:right w:val="none" w:sz="0" w:space="0" w:color="auto"/>
          </w:divBdr>
        </w:div>
      </w:divsChild>
    </w:div>
    <w:div w:id="1632324402">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mailto:ncver@ncver.edu.au" TargetMode="External"/><Relationship Id="rId26" Type="http://schemas.openxmlformats.org/officeDocument/2006/relationships/footer" Target="footer4.xml"/><Relationship Id="rId39" Type="http://schemas.openxmlformats.org/officeDocument/2006/relationships/hyperlink" Target="file:///C:\Users\rockybarbaro\AppData\Roaming\OpenText\DM\Temp\%3chttps:\www.abs.gov.au\AUSSTATS\abs@.nsf\0\CC463D195466F311CA25856600258114%3fOpendocument" TargetMode="External"/><Relationship Id="rId21" Type="http://schemas.openxmlformats.org/officeDocument/2006/relationships/header" Target="header1.xml"/><Relationship Id="rId34" Type="http://schemas.openxmlformats.org/officeDocument/2006/relationships/footer" Target="footer6.xml"/><Relationship Id="rId42" Type="http://schemas.openxmlformats.org/officeDocument/2006/relationships/hyperlink" Target="file:///C:\Users\rockybarbaro\AppData\Roaming\OpenText\DM\Temp\%3chttps:\www.createdigital.org.au\pandemic-driven-innovation-change-face-medtech-collaboration\" TargetMode="External"/><Relationship Id="rId47" Type="http://schemas.openxmlformats.org/officeDocument/2006/relationships/hyperlink" Target="https://www.lsay.edu.au" TargetMode="External"/><Relationship Id="rId50" Type="http://schemas.openxmlformats.org/officeDocument/2006/relationships/hyperlink" Target="https://www.lsay.edu.au"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voced.edu.au/" TargetMode="External"/><Relationship Id="rId17" Type="http://schemas.openxmlformats.org/officeDocument/2006/relationships/image" Target="media/image40.wmf"/><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hyperlink" Target="file:///C:\Users\rockybarbaro\AppData\Roaming\OpenText\DM\Temp\%3chttp:\stat.data.abs.gov.au\Index.aspx%3fDataSetCode=ABS_IT_SKILLS" TargetMode="External"/><Relationship Id="rId46" Type="http://schemas.openxmlformats.org/officeDocument/2006/relationships/hyperlink" Target="mailto:ncver@ncver.edu.a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0.emf"/><Relationship Id="rId41" Type="http://schemas.openxmlformats.org/officeDocument/2006/relationships/hyperlink" Target="file:///C:\Users\rockybarbaro\AppData\Roaming\OpenText\DM\Temp\%3chttps:\www.health.gov.au\resources\apps-and-tools\covid-19-infection-control-trainin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header" Target="header3.xml"/><Relationship Id="rId37" Type="http://schemas.openxmlformats.org/officeDocument/2006/relationships/hyperlink" Target="file:///C:\Users\rockybarbaro\AppData\Roaming\OpenText\DM\Temp\%3chttps:\www.abs.gov.au\AUSSTATS\abs@.nsf\DetailsPage\6333.0August%202019%3fOpenDocument" TargetMode="External"/><Relationship Id="rId40" Type="http://schemas.openxmlformats.org/officeDocument/2006/relationships/hyperlink" Target="file:///C:\Users\rockybarbaro\AppData\Roaming\OpenText\DM\Temp\%3chttps:\www.premier.vic.gov.au\hotels-heroes-expanded-more-frontline-workers" TargetMode="External"/><Relationship Id="rId45" Type="http://schemas.openxmlformats.org/officeDocument/2006/relationships/image" Target="media/image15.jpeg"/><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9.emf"/><Relationship Id="rId36" Type="http://schemas.openxmlformats.org/officeDocument/2006/relationships/hyperlink" Target="file:///C:\Users\rockybarbaro\AppData\Roaming\OpenText\DM\Temp\%3chttps:\www.abs.gov.au\AUSSTATS\abs@.nsf\DSSbyCollectionid\D793CA20B7FEF365CA256BD000277C8C%3fopendocument" TargetMode="External"/><Relationship Id="rId49" Type="http://schemas.openxmlformats.org/officeDocument/2006/relationships/hyperlink" Target="mailto:ncver@ncver.edu.au" TargetMode="External"/><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image" Target="media/image12.emf"/><Relationship Id="rId44" Type="http://schemas.openxmlformats.org/officeDocument/2006/relationships/image" Target="media/image14.wmf"/><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cver@ncver.edu.au" TargetMode="External"/><Relationship Id="rId22" Type="http://schemas.openxmlformats.org/officeDocument/2006/relationships/footer" Target="footer1.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3.png"/><Relationship Id="rId43" Type="http://schemas.openxmlformats.org/officeDocument/2006/relationships/hyperlink" Target="https://www.ncver.edu.au/research-and-statistics/publications/all-publications/provision-of-foundation-skills-training-by-community-education-providers-in-regional-australia" TargetMode="External"/><Relationship Id="rId48" Type="http://schemas.openxmlformats.org/officeDocument/2006/relationships/hyperlink" Target="https://twitter.com/ncver" TargetMode="External"/><Relationship Id="rId8" Type="http://schemas.openxmlformats.org/officeDocument/2006/relationships/image" Target="media/image1.jpg"/><Relationship Id="rId51" Type="http://schemas.openxmlformats.org/officeDocument/2006/relationships/hyperlink" Target="https://twitter.com/ncve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35</Pages>
  <Words>12148</Words>
  <Characters>72409</Characters>
  <Application>Microsoft Office Word</Application>
  <DocSecurity>0</DocSecurity>
  <Lines>1293</Lines>
  <Paragraphs>595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83962</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Shafq Rahman</dc:creator>
  <cp:lastModifiedBy>Rocky Barbaro</cp:lastModifiedBy>
  <cp:revision>2</cp:revision>
  <cp:lastPrinted>2021-06-09T04:15:00Z</cp:lastPrinted>
  <dcterms:created xsi:type="dcterms:W3CDTF">2021-06-22T04:17:00Z</dcterms:created>
  <dcterms:modified xsi:type="dcterms:W3CDTF">2021-06-22T04:17:00Z</dcterms:modified>
</cp:coreProperties>
</file>