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79A1B" w14:textId="203CD134" w:rsidR="00EB0AD7" w:rsidRPr="00DA7709" w:rsidRDefault="00E9317D" w:rsidP="00AC6E16">
      <w:pPr>
        <w:sectPr w:rsidR="00EB0AD7" w:rsidRPr="00DA7709" w:rsidSect="00E10CD4">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mc:AlternateContent>
          <mc:Choice Requires="wps">
            <w:drawing>
              <wp:anchor distT="0" distB="0" distL="114300" distR="114300" simplePos="0" relativeHeight="251759616" behindDoc="0" locked="0" layoutInCell="1" allowOverlap="1" wp14:anchorId="41D5A9E3" wp14:editId="6BDBF59D">
                <wp:simplePos x="0" y="0"/>
                <wp:positionH relativeFrom="column">
                  <wp:posOffset>-681355</wp:posOffset>
                </wp:positionH>
                <wp:positionV relativeFrom="paragraph">
                  <wp:posOffset>625144</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237B9" w14:textId="2436C914" w:rsidR="00267305" w:rsidRPr="00704F86" w:rsidRDefault="00267305" w:rsidP="00621FAA">
                            <w:pPr>
                              <w:pStyle w:val="Titlepage"/>
                              <w:spacing w:after="0"/>
                              <w:ind w:left="0"/>
                              <w:rPr>
                                <w:b/>
                                <w:color w:val="0081C6"/>
                              </w:rPr>
                            </w:pPr>
                            <w:r>
                              <w:rPr>
                                <w:b/>
                                <w:color w:val="0081C6"/>
                              </w:rPr>
                              <w:t>The best of both worlds? Integrating VET and higher education</w:t>
                            </w:r>
                          </w:p>
                          <w:p w14:paraId="67DE9DBB" w14:textId="4738EB80" w:rsidR="00267305" w:rsidRDefault="00267305" w:rsidP="009206F9">
                            <w:pPr>
                              <w:pStyle w:val="Titlepage"/>
                              <w:spacing w:before="720" w:after="0"/>
                              <w:ind w:left="0"/>
                              <w:rPr>
                                <w:color w:val="595959" w:themeColor="text1" w:themeTint="A6"/>
                                <w:sz w:val="27"/>
                                <w:szCs w:val="27"/>
                              </w:rPr>
                            </w:pPr>
                            <w:r>
                              <w:rPr>
                                <w:b/>
                                <w:color w:val="595959" w:themeColor="text1" w:themeTint="A6"/>
                                <w:sz w:val="27"/>
                                <w:szCs w:val="27"/>
                              </w:rPr>
                              <w:t>Steven Hodge</w:t>
                            </w:r>
                            <w:r>
                              <w:rPr>
                                <w:b/>
                                <w:color w:val="595959" w:themeColor="text1" w:themeTint="A6"/>
                                <w:sz w:val="27"/>
                                <w:szCs w:val="27"/>
                              </w:rPr>
                              <w:br/>
                            </w:r>
                            <w:r>
                              <w:rPr>
                                <w:color w:val="595959" w:themeColor="text1" w:themeTint="A6"/>
                                <w:sz w:val="27"/>
                                <w:szCs w:val="27"/>
                              </w:rPr>
                              <w:t>Griffith University</w:t>
                            </w:r>
                          </w:p>
                          <w:p w14:paraId="6255EA7F" w14:textId="5A9A3522" w:rsidR="00267305" w:rsidRPr="006475E3" w:rsidRDefault="00267305" w:rsidP="006475E3">
                            <w:pPr>
                              <w:pStyle w:val="Titlepage"/>
                              <w:spacing w:before="120" w:after="0"/>
                              <w:ind w:left="0"/>
                              <w:rPr>
                                <w:b/>
                                <w:color w:val="595959" w:themeColor="text1" w:themeTint="A6"/>
                                <w:sz w:val="27"/>
                                <w:szCs w:val="27"/>
                              </w:rPr>
                            </w:pPr>
                            <w:r>
                              <w:rPr>
                                <w:b/>
                                <w:color w:val="595959" w:themeColor="text1" w:themeTint="A6"/>
                                <w:sz w:val="27"/>
                                <w:szCs w:val="27"/>
                              </w:rPr>
                              <w:t>Elizabeth Knight</w:t>
                            </w:r>
                          </w:p>
                          <w:p w14:paraId="1511E2A1" w14:textId="26B6C8D9" w:rsidR="00267305" w:rsidRPr="00360FAD" w:rsidRDefault="00267305" w:rsidP="004E1A1B">
                            <w:pPr>
                              <w:pStyle w:val="Titlepage"/>
                              <w:spacing w:after="0"/>
                              <w:ind w:left="0"/>
                              <w:rPr>
                                <w:color w:val="595959" w:themeColor="text1" w:themeTint="A6"/>
                                <w:sz w:val="27"/>
                                <w:szCs w:val="27"/>
                              </w:rPr>
                            </w:pPr>
                            <w:r>
                              <w:rPr>
                                <w:color w:val="595959" w:themeColor="text1" w:themeTint="A6"/>
                                <w:sz w:val="27"/>
                                <w:szCs w:val="27"/>
                              </w:rPr>
                              <w:t>Victoria University</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A9E3" id="_x0000_t202" coordsize="21600,21600" o:spt="202" path="m,l,21600r21600,l21600,xe">
                <v:stroke joinstyle="miter"/>
                <v:path gradientshapeok="t" o:connecttype="rect"/>
              </v:shapetype>
              <v:shape id="Text Box 12" o:spid="_x0000_s1026" type="#_x0000_t202" style="position:absolute;margin-left:-53.65pt;margin-top:49.2pt;width:492.75pt;height:231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" filled="f" stroked="f" strokeweight=".5pt">
                <v:textbox inset=",,,0">
                  <w:txbxContent>
                    <w:p w14:paraId="36C237B9" w14:textId="2436C914" w:rsidR="00267305" w:rsidRPr="00704F86" w:rsidRDefault="00267305" w:rsidP="00621FAA">
                      <w:pPr>
                        <w:pStyle w:val="Titlepage"/>
                        <w:spacing w:after="0"/>
                        <w:ind w:left="0"/>
                        <w:rPr>
                          <w:b/>
                          <w:color w:val="0081C6"/>
                        </w:rPr>
                      </w:pPr>
                      <w:r>
                        <w:rPr>
                          <w:b/>
                          <w:color w:val="0081C6"/>
                        </w:rPr>
                        <w:t>The best of both worlds? Integrating VET and higher education</w:t>
                      </w:r>
                    </w:p>
                    <w:p w14:paraId="67DE9DBB" w14:textId="4738EB80" w:rsidR="00267305" w:rsidRDefault="00267305" w:rsidP="009206F9">
                      <w:pPr>
                        <w:pStyle w:val="Titlepage"/>
                        <w:spacing w:before="720" w:after="0"/>
                        <w:ind w:left="0"/>
                        <w:rPr>
                          <w:color w:val="595959" w:themeColor="text1" w:themeTint="A6"/>
                          <w:sz w:val="27"/>
                          <w:szCs w:val="27"/>
                        </w:rPr>
                      </w:pPr>
                      <w:r>
                        <w:rPr>
                          <w:b/>
                          <w:color w:val="595959" w:themeColor="text1" w:themeTint="A6"/>
                          <w:sz w:val="27"/>
                          <w:szCs w:val="27"/>
                        </w:rPr>
                        <w:t>Steven Hodge</w:t>
                      </w:r>
                      <w:r>
                        <w:rPr>
                          <w:b/>
                          <w:color w:val="595959" w:themeColor="text1" w:themeTint="A6"/>
                          <w:sz w:val="27"/>
                          <w:szCs w:val="27"/>
                        </w:rPr>
                        <w:br/>
                      </w:r>
                      <w:r>
                        <w:rPr>
                          <w:color w:val="595959" w:themeColor="text1" w:themeTint="A6"/>
                          <w:sz w:val="27"/>
                          <w:szCs w:val="27"/>
                        </w:rPr>
                        <w:t>Griffith University</w:t>
                      </w:r>
                    </w:p>
                    <w:p w14:paraId="6255EA7F" w14:textId="5A9A3522" w:rsidR="00267305" w:rsidRPr="006475E3" w:rsidRDefault="00267305" w:rsidP="006475E3">
                      <w:pPr>
                        <w:pStyle w:val="Titlepage"/>
                        <w:spacing w:before="120" w:after="0"/>
                        <w:ind w:left="0"/>
                        <w:rPr>
                          <w:b/>
                          <w:color w:val="595959" w:themeColor="text1" w:themeTint="A6"/>
                          <w:sz w:val="27"/>
                          <w:szCs w:val="27"/>
                        </w:rPr>
                      </w:pPr>
                      <w:r>
                        <w:rPr>
                          <w:b/>
                          <w:color w:val="595959" w:themeColor="text1" w:themeTint="A6"/>
                          <w:sz w:val="27"/>
                          <w:szCs w:val="27"/>
                        </w:rPr>
                        <w:t>Elizabeth Knight</w:t>
                      </w:r>
                    </w:p>
                    <w:p w14:paraId="1511E2A1" w14:textId="26B6C8D9" w:rsidR="00267305" w:rsidRPr="00360FAD" w:rsidRDefault="00267305" w:rsidP="004E1A1B">
                      <w:pPr>
                        <w:pStyle w:val="Titlepage"/>
                        <w:spacing w:after="0"/>
                        <w:ind w:left="0"/>
                        <w:rPr>
                          <w:color w:val="595959" w:themeColor="text1" w:themeTint="A6"/>
                          <w:sz w:val="27"/>
                          <w:szCs w:val="27"/>
                        </w:rPr>
                      </w:pPr>
                      <w:r>
                        <w:rPr>
                          <w:color w:val="595959" w:themeColor="text1" w:themeTint="A6"/>
                          <w:sz w:val="27"/>
                          <w:szCs w:val="27"/>
                        </w:rPr>
                        <w:t>Victoria University</w:t>
                      </w:r>
                    </w:p>
                  </w:txbxContent>
                </v:textbox>
              </v:shape>
            </w:pict>
          </mc:Fallback>
        </mc:AlternateContent>
      </w:r>
      <w:r w:rsidR="009206F9">
        <w:rPr>
          <w:noProof/>
          <w:lang w:eastAsia="en-AU"/>
        </w:rPr>
        <mc:AlternateContent>
          <mc:Choice Requires="wps">
            <w:drawing>
              <wp:anchor distT="0" distB="0" distL="114300" distR="114300" simplePos="0" relativeHeight="251761664" behindDoc="0" locked="0" layoutInCell="1" allowOverlap="1" wp14:anchorId="6527894F" wp14:editId="19135EC9">
                <wp:simplePos x="0" y="0"/>
                <wp:positionH relativeFrom="column">
                  <wp:posOffset>-582295</wp:posOffset>
                </wp:positionH>
                <wp:positionV relativeFrom="paragraph">
                  <wp:posOffset>1773224</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210C22E" id="Straight Connector 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45.85pt,139.6pt" to="120.75pt,1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" strokecolor="black [3213]" strokeweight="1pt"/>
            </w:pict>
          </mc:Fallback>
        </mc:AlternateContent>
      </w:r>
      <w:r w:rsidR="000471D6">
        <w:rPr>
          <w:noProof/>
          <w:lang w:eastAsia="en-AU"/>
        </w:rPr>
        <w:drawing>
          <wp:anchor distT="0" distB="0" distL="114300" distR="114300" simplePos="0" relativeHeight="251796480" behindDoc="0" locked="0" layoutInCell="1" allowOverlap="1" wp14:anchorId="6758708F" wp14:editId="367C4EA0">
            <wp:simplePos x="0" y="0"/>
            <wp:positionH relativeFrom="column">
              <wp:posOffset>4617720</wp:posOffset>
            </wp:positionH>
            <wp:positionV relativeFrom="paragraph">
              <wp:posOffset>9408795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1">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AC6E16">
        <w:rPr>
          <w:noProof/>
          <w:lang w:eastAsia="en-AU"/>
        </w:rPr>
        <mc:AlternateContent>
          <mc:Choice Requires="wps">
            <w:drawing>
              <wp:anchor distT="0" distB="0" distL="114300" distR="114300" simplePos="0" relativeHeight="251755520" behindDoc="0" locked="0" layoutInCell="1" allowOverlap="1" wp14:anchorId="3F3A18F1" wp14:editId="21D23E8A">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202082CC" w:rsidR="00267305" w:rsidRPr="0088361A" w:rsidRDefault="00267305"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A18F1" id="Text Box 45" o:spid="_x0000_s1027" type="#_x0000_t202" style="position:absolute;margin-left:367.1pt;margin-top:-49.9pt;width:137.2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qOM59XoCAABj&#10;BQAADgAAAAAAAAAAAAAAAAAuAgAAZHJzL2Uyb0RvYy54bWxQSwECLQAUAAYACAAAACEAj9rlpeEA&#10;AAAMAQAADwAAAAAAAAAAAAAAAADUBAAAZHJzL2Rvd25yZXYueG1sUEsFBgAAAAAEAAQA8wAAAOIF&#10;AAAAAA==&#10;" filled="f" stroked="f" strokeweight=".5pt">
                <v:textbox inset="1mm,0,1mm,0">
                  <w:txbxContent>
                    <w:p w14:paraId="0132BB4E" w14:textId="202082CC" w:rsidR="00267305" w:rsidRPr="0088361A" w:rsidRDefault="00267305"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753998">
        <w:rPr>
          <w:noProof/>
          <w:lang w:eastAsia="en-AU"/>
        </w:rPr>
        <mc:AlternateContent>
          <mc:Choice Requires="wps">
            <w:drawing>
              <wp:anchor distT="0" distB="0" distL="114300" distR="114300" simplePos="0" relativeHeight="251980800" behindDoc="0" locked="0" layoutInCell="1" allowOverlap="1" wp14:anchorId="05F1F526" wp14:editId="2EDF60A2">
                <wp:simplePos x="0" y="0"/>
                <wp:positionH relativeFrom="column">
                  <wp:posOffset>-595630</wp:posOffset>
                </wp:positionH>
                <wp:positionV relativeFrom="paragraph">
                  <wp:posOffset>3614420</wp:posOffset>
                </wp:positionV>
                <wp:extent cx="7000875" cy="5695950"/>
                <wp:effectExtent l="0" t="0" r="9525" b="0"/>
                <wp:wrapNone/>
                <wp:docPr id="5" name="Rectangle 5"/>
                <wp:cNvGraphicFramePr/>
                <a:graphic xmlns:a="http://schemas.openxmlformats.org/drawingml/2006/main">
                  <a:graphicData uri="http://schemas.microsoft.com/office/word/2010/wordprocessingShape">
                    <wps:wsp>
                      <wps:cNvSpPr/>
                      <wps:spPr>
                        <a:xfrm>
                          <a:off x="0" y="0"/>
                          <a:ext cx="7000875" cy="5695950"/>
                        </a:xfrm>
                        <a:prstGeom prst="rect">
                          <a:avLst/>
                        </a:prstGeom>
                        <a:blipFill>
                          <a:blip r:embed="rId12"/>
                          <a:stretch>
                            <a:fillRect/>
                          </a:stretch>
                        </a:blip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E259E2" id="Rectangle 5" o:spid="_x0000_s1026" style="position:absolute;margin-left:-46.9pt;margin-top:284.6pt;width:551.25pt;height:448.5pt;z-index:25198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" stroked="f">
                <v:fill r:id="rId13" o:title="" recolor="t" rotate="t" type="frame"/>
              </v:rect>
            </w:pict>
          </mc:Fallback>
        </mc:AlternateContent>
      </w:r>
      <w:r w:rsidR="00970694">
        <w:rPr>
          <w:noProof/>
          <w:lang w:eastAsia="en-AU"/>
        </w:rPr>
        <w:drawing>
          <wp:anchor distT="0" distB="0" distL="114300" distR="114300" simplePos="0" relativeHeight="251979776" behindDoc="1" locked="0" layoutInCell="1" allowOverlap="1" wp14:anchorId="770B3859" wp14:editId="159E9637">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3" w:name="_Toc495748330"/>
      <w:bookmarkStart w:id="4" w:name="_Toc495810630"/>
      <w:bookmarkStart w:id="5" w:name="_Toc6031787"/>
      <w:bookmarkStart w:id="6" w:name="_Toc6031844"/>
      <w:bookmarkEnd w:id="2"/>
    </w:p>
    <w:p w14:paraId="7FDFF025" w14:textId="77777777"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14:paraId="7D95AE87" w14:textId="77777777" w:rsidR="007C667B" w:rsidRDefault="007C667B" w:rsidP="007C667B">
      <w:pPr>
        <w:pStyle w:val="Imprint"/>
      </w:pPr>
      <w:r w:rsidRPr="007C667B">
        <w:t>The views and opinions expressed in this document are thos</w:t>
      </w:r>
      <w:r w:rsidRPr="00FE792E">
        <w:t xml:space="preserve">e of the </w:t>
      </w:r>
      <w:r w:rsidRPr="008C3142">
        <w:t>author/project team</w:t>
      </w:r>
      <w:r w:rsidRPr="00FE792E">
        <w:t xml:space="preserve"> and do not necessarily reflect the views of the Australian Government, state and territory governments or NCVER. Any interpretation of data is the responsibility of the author/project team.</w:t>
      </w:r>
    </w:p>
    <w:p w14:paraId="58B4485E" w14:textId="1126EAB9" w:rsidR="00FE792E" w:rsidRDefault="00FE792E" w:rsidP="00FE792E">
      <w:pPr>
        <w:pStyle w:val="Imprint"/>
        <w:ind w:right="-1"/>
      </w:pPr>
      <w:r>
        <w:t xml:space="preserve">Additional information relating to this research is available in </w:t>
      </w:r>
      <w:r w:rsidR="001F1190">
        <w:rPr>
          <w:i/>
        </w:rPr>
        <w:t xml:space="preserve">The best of both worlds? </w:t>
      </w:r>
      <w:r w:rsidR="008E3210">
        <w:rPr>
          <w:i/>
        </w:rPr>
        <w:t>I</w:t>
      </w:r>
      <w:r w:rsidR="001F1190">
        <w:rPr>
          <w:i/>
        </w:rPr>
        <w:t>ntegrating VET and higher education:</w:t>
      </w:r>
      <w:r>
        <w:rPr>
          <w:i/>
        </w:rPr>
        <w:t xml:space="preserve"> support document</w:t>
      </w:r>
      <w:r>
        <w:t>. It can be accessed from NCVER’s Portal &lt;http://www.ncver.edu.au</w:t>
      </w:r>
      <w:r w:rsidR="00F01194">
        <w:t xml:space="preserve"> </w:t>
      </w:r>
      <w:r>
        <w:t xml:space="preserve">&gt;. </w:t>
      </w:r>
    </w:p>
    <w:p w14:paraId="17492135" w14:textId="738E825D" w:rsidR="00FE792E" w:rsidRDefault="00FE792E" w:rsidP="00FE792E">
      <w:pPr>
        <w:pStyle w:val="Imprint"/>
        <w:ind w:right="-1"/>
      </w:pPr>
      <w:r>
        <w:t xml:space="preserve">To find other material of interest, search VOCEDplus (the UNESCO/NCVER international database </w:t>
      </w:r>
      <w:r w:rsidRPr="00CE248F">
        <w:t>&lt;</w:t>
      </w:r>
      <w:hyperlink r:id="rId15" w:history="1">
        <w:r w:rsidRPr="00CE248F">
          <w:t>http://www.voced.edu.au</w:t>
        </w:r>
      </w:hyperlink>
      <w:r w:rsidRPr="00CE248F">
        <w:t>&gt;)</w:t>
      </w:r>
      <w:r>
        <w:t xml:space="preserve"> using the following keywords: </w:t>
      </w:r>
      <w:r w:rsidR="00FC2907" w:rsidRPr="00FC2907">
        <w:rPr>
          <w:i/>
          <w:iCs/>
        </w:rPr>
        <w:t>Barrier; Case study; Education industry relationship; Higher education; Industry; Partnership in education and training; Pathways; Providers of education and training; Qualifications; Students; Sustainability; Tertiary education; Vocational education and training.</w:t>
      </w:r>
    </w:p>
    <w:p w14:paraId="67860C11" w14:textId="77777777" w:rsidR="00FE792E" w:rsidRPr="007C667B" w:rsidRDefault="00FE792E" w:rsidP="007C667B">
      <w:pPr>
        <w:pStyle w:val="Imprint"/>
      </w:pPr>
    </w:p>
    <w:p w14:paraId="73863108" w14:textId="77777777" w:rsidR="00BA00AB" w:rsidRDefault="00BA00AB" w:rsidP="007C667B"/>
    <w:p w14:paraId="5C8F2F5F" w14:textId="77777777" w:rsidR="00BA00AB" w:rsidRDefault="00BA00AB" w:rsidP="007C667B"/>
    <w:p w14:paraId="6DDB21C7" w14:textId="77777777" w:rsidR="00BA00AB" w:rsidRDefault="00BA00AB" w:rsidP="007C667B"/>
    <w:p w14:paraId="1C89E47C" w14:textId="6882F5EA" w:rsidR="00C83D73" w:rsidRDefault="00BA00AB" w:rsidP="007C667B">
      <w:pPr>
        <w:sectPr w:rsidR="00C83D73" w:rsidSect="00E10CD4">
          <w:footerReference w:type="even" r:id="rId16"/>
          <w:footerReference w:type="default" r:id="rId17"/>
          <w:pgSz w:w="11907" w:h="16840" w:code="9"/>
          <w:pgMar w:top="1276" w:right="1418" w:bottom="1276" w:left="1418" w:header="709" w:footer="556" w:gutter="0"/>
          <w:cols w:space="708"/>
          <w:docGrid w:linePitch="360"/>
        </w:sectPr>
      </w:pPr>
      <w:r>
        <w:rPr>
          <w:noProof/>
          <w:lang w:eastAsia="en-AU"/>
        </w:rPr>
        <w:drawing>
          <wp:anchor distT="0" distB="0" distL="114300" distR="114300" simplePos="0" relativeHeight="251768832" behindDoc="0" locked="0" layoutInCell="1" allowOverlap="1" wp14:anchorId="44A0F21C" wp14:editId="58BA413B">
            <wp:simplePos x="0" y="0"/>
            <wp:positionH relativeFrom="column">
              <wp:posOffset>544830</wp:posOffset>
            </wp:positionH>
            <wp:positionV relativeFrom="paragraph">
              <wp:posOffset>5672455</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4708E5">
        <w:rPr>
          <w:noProof/>
          <w:lang w:eastAsia="en-AU"/>
        </w:rPr>
        <w:drawing>
          <wp:anchor distT="0" distB="0" distL="114300" distR="114300" simplePos="0" relativeHeight="251767808" behindDoc="0" locked="0" layoutInCell="1" allowOverlap="1" wp14:anchorId="707D1FE6" wp14:editId="56E63634">
            <wp:simplePos x="0" y="0"/>
            <wp:positionH relativeFrom="column">
              <wp:posOffset>2161540</wp:posOffset>
            </wp:positionH>
            <wp:positionV relativeFrom="paragraph">
              <wp:posOffset>5672759</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9"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00FF36B2">
        <w:rPr>
          <w:noProof/>
          <w:lang w:eastAsia="en-AU"/>
        </w:rPr>
        <mc:AlternateContent>
          <mc:Choice Requires="wps">
            <w:drawing>
              <wp:anchor distT="0" distB="0" distL="114300" distR="114300" simplePos="0" relativeHeight="251764736" behindDoc="0" locked="0" layoutInCell="1" allowOverlap="1" wp14:anchorId="55CE88B7" wp14:editId="2ABDC7AE">
                <wp:simplePos x="0" y="0"/>
                <wp:positionH relativeFrom="column">
                  <wp:posOffset>4445</wp:posOffset>
                </wp:positionH>
                <wp:positionV relativeFrom="paragraph">
                  <wp:posOffset>455930</wp:posOffset>
                </wp:positionV>
                <wp:extent cx="5596890" cy="53721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37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71A79F34" w:rsidR="00267305" w:rsidRPr="00A021FC" w:rsidRDefault="00267305" w:rsidP="007C667B">
                            <w:pPr>
                              <w:pStyle w:val="Imprint"/>
                              <w:rPr>
                                <w:b/>
                              </w:rPr>
                            </w:pPr>
                            <w:r w:rsidRPr="00A021FC">
                              <w:rPr>
                                <w:b/>
                              </w:rPr>
                              <w:t xml:space="preserve">© </w:t>
                            </w:r>
                            <w:r w:rsidRPr="008C3142">
                              <w:rPr>
                                <w:b/>
                              </w:rPr>
                              <w:t>Commonwealth of Australia</w:t>
                            </w:r>
                            <w:r w:rsidRPr="00A021FC">
                              <w:rPr>
                                <w:b/>
                              </w:rPr>
                              <w:t xml:space="preserve">, </w:t>
                            </w:r>
                            <w:r w:rsidR="00FF36B2">
                              <w:rPr>
                                <w:b/>
                              </w:rPr>
                              <w:t>2021</w:t>
                            </w:r>
                          </w:p>
                          <w:p w14:paraId="1D525BD6" w14:textId="77777777" w:rsidR="00267305" w:rsidRDefault="00267305"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267305" w:rsidRDefault="00267305"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912E722" w14:textId="77777777" w:rsidR="00267305" w:rsidRPr="001D321A" w:rsidRDefault="00267305"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267305" w:rsidRDefault="00267305"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1D077AE6" w:rsidR="00267305" w:rsidRPr="00A021FC" w:rsidRDefault="00267305" w:rsidP="001D321A">
                            <w:pPr>
                              <w:pStyle w:val="Imprint"/>
                            </w:pPr>
                            <w:r w:rsidRPr="00A021FC">
                              <w:t xml:space="preserve">This document should be attributed </w:t>
                            </w:r>
                            <w:r w:rsidRPr="00FF36B2">
                              <w:t xml:space="preserve">as </w:t>
                            </w:r>
                            <w:r w:rsidR="00FF36B2" w:rsidRPr="00FF36B2">
                              <w:t>Hodge</w:t>
                            </w:r>
                            <w:r w:rsidR="00FF36B2">
                              <w:t>,</w:t>
                            </w:r>
                            <w:r w:rsidR="00FF36B2" w:rsidRPr="00FF36B2">
                              <w:t xml:space="preserve"> S </w:t>
                            </w:r>
                            <w:r w:rsidR="00FF36B2">
                              <w:t>&amp;</w:t>
                            </w:r>
                            <w:r w:rsidR="00FF36B2" w:rsidRPr="00FF36B2">
                              <w:t xml:space="preserve"> Knight</w:t>
                            </w:r>
                            <w:r w:rsidR="00FF36B2">
                              <w:t>,</w:t>
                            </w:r>
                            <w:r w:rsidR="00FF36B2" w:rsidRPr="00FF36B2">
                              <w:t xml:space="preserve"> E</w:t>
                            </w:r>
                            <w:r w:rsidRPr="00FF36B2">
                              <w:t xml:space="preserve"> </w:t>
                            </w:r>
                            <w:r w:rsidR="00FF36B2" w:rsidRPr="00FF36B2">
                              <w:t>2021</w:t>
                            </w:r>
                            <w:r w:rsidRPr="00FF36B2">
                              <w:t xml:space="preserve">, </w:t>
                            </w:r>
                            <w:r w:rsidR="00FF36B2" w:rsidRPr="00FF36B2">
                              <w:rPr>
                                <w:i/>
                                <w:iCs/>
                              </w:rPr>
                              <w:t>The best of both worlds? Integrating VET and higher education</w:t>
                            </w:r>
                            <w:r w:rsidRPr="00FF36B2">
                              <w:rPr>
                                <w:i/>
                              </w:rPr>
                              <w:t>,</w:t>
                            </w:r>
                            <w:r w:rsidRPr="00FF36B2">
                              <w:t xml:space="preserve"> NCVER, Adelaide.</w:t>
                            </w:r>
                            <w:r>
                              <w:t xml:space="preserve"> </w:t>
                            </w:r>
                          </w:p>
                          <w:p w14:paraId="1807EC4B" w14:textId="76A8B972" w:rsidR="00267305" w:rsidRPr="001D321A" w:rsidRDefault="00267305"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267305" w:rsidRPr="00C9777B" w:rsidRDefault="00267305" w:rsidP="001D321A">
                            <w:pPr>
                              <w:pStyle w:val="Imprint"/>
                            </w:pPr>
                            <w:r>
                              <w:rPr>
                                <w:smallCaps/>
                              </w:rPr>
                              <w:t>COVER IMAGE: GETTY IMAGES</w:t>
                            </w:r>
                          </w:p>
                          <w:p w14:paraId="4D33D844" w14:textId="0729A5C7" w:rsidR="00267305" w:rsidRDefault="00267305" w:rsidP="007C667B">
                            <w:pPr>
                              <w:pStyle w:val="Imprint"/>
                              <w:rPr>
                                <w:color w:val="000000"/>
                              </w:rPr>
                            </w:pPr>
                            <w:r w:rsidRPr="005C2FCF">
                              <w:rPr>
                                <w:color w:val="000000"/>
                              </w:rPr>
                              <w:t>ISBN</w:t>
                            </w:r>
                            <w:r>
                              <w:rPr>
                                <w:color w:val="000000"/>
                              </w:rPr>
                              <w:t xml:space="preserve"> </w:t>
                            </w:r>
                            <w:r w:rsidRPr="005C2FCF">
                              <w:rPr>
                                <w:color w:val="000000"/>
                              </w:rPr>
                              <w:tab/>
                            </w:r>
                            <w:r w:rsidR="0096710A" w:rsidRPr="0096710A">
                              <w:rPr>
                                <w:color w:val="000000"/>
                              </w:rPr>
                              <w:t>978-1-925717-85-3</w:t>
                            </w:r>
                          </w:p>
                          <w:p w14:paraId="58FC7CC6" w14:textId="53735F84" w:rsidR="00267305" w:rsidRPr="005C2FCF" w:rsidRDefault="00267305" w:rsidP="00CE248F">
                            <w:pPr>
                              <w:pStyle w:val="Imprint"/>
                              <w:spacing w:before="0"/>
                              <w:rPr>
                                <w:color w:val="000000"/>
                              </w:rPr>
                            </w:pPr>
                            <w:r w:rsidRPr="005C2FCF">
                              <w:rPr>
                                <w:color w:val="000000"/>
                              </w:rPr>
                              <w:t>TD/TNC</w:t>
                            </w:r>
                            <w:r w:rsidRPr="005C2FCF">
                              <w:rPr>
                                <w:color w:val="000000"/>
                              </w:rPr>
                              <w:tab/>
                            </w:r>
                            <w:r w:rsidR="0096710A">
                              <w:rPr>
                                <w:color w:val="000000"/>
                              </w:rPr>
                              <w:t>146.02</w:t>
                            </w:r>
                          </w:p>
                          <w:p w14:paraId="694BA120" w14:textId="77777777" w:rsidR="00267305" w:rsidRPr="005C2FCF" w:rsidRDefault="00267305"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267305" w:rsidRPr="005C2FCF" w:rsidRDefault="00267305"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267305" w:rsidRPr="002C3573" w:rsidRDefault="00267305"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1"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2" w:history="1">
                              <w:r w:rsidRPr="001D75B8">
                                <w:rPr>
                                  <w:rStyle w:val="Hyperlink"/>
                                  <w:sz w:val="16"/>
                                  <w:szCs w:val="16"/>
                                </w:rPr>
                                <w:t>https://www.lsay.edu.au</w:t>
                              </w:r>
                            </w:hyperlink>
                            <w:r w:rsidRPr="002C3573">
                              <w:t>&gt;</w:t>
                            </w:r>
                          </w:p>
                          <w:p w14:paraId="74043603" w14:textId="77777777" w:rsidR="00267305" w:rsidRPr="00D212FA" w:rsidRDefault="00267305"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35pt;margin-top:35.9pt;width:440.7pt;height:423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" filled="f" stroked="f">
                <v:textbox inset="0,,0">
                  <w:txbxContent>
                    <w:p w14:paraId="4EC2AC21" w14:textId="71A79F34" w:rsidR="00267305" w:rsidRPr="00A021FC" w:rsidRDefault="00267305" w:rsidP="007C667B">
                      <w:pPr>
                        <w:pStyle w:val="Imprint"/>
                        <w:rPr>
                          <w:b/>
                        </w:rPr>
                      </w:pPr>
                      <w:r w:rsidRPr="00A021FC">
                        <w:rPr>
                          <w:b/>
                        </w:rPr>
                        <w:t xml:space="preserve">© </w:t>
                      </w:r>
                      <w:r w:rsidRPr="008C3142">
                        <w:rPr>
                          <w:b/>
                        </w:rPr>
                        <w:t>Commonwealth of Australia</w:t>
                      </w:r>
                      <w:r w:rsidRPr="00A021FC">
                        <w:rPr>
                          <w:b/>
                        </w:rPr>
                        <w:t xml:space="preserve">, </w:t>
                      </w:r>
                      <w:r w:rsidR="00FF36B2">
                        <w:rPr>
                          <w:b/>
                        </w:rPr>
                        <w:t>2021</w:t>
                      </w:r>
                    </w:p>
                    <w:p w14:paraId="1D525BD6" w14:textId="77777777" w:rsidR="00267305" w:rsidRDefault="00267305"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267305" w:rsidRDefault="00267305"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5912E722" w14:textId="77777777" w:rsidR="00267305" w:rsidRPr="001D321A" w:rsidRDefault="00267305"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267305" w:rsidRDefault="00267305"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1D077AE6" w:rsidR="00267305" w:rsidRPr="00A021FC" w:rsidRDefault="00267305" w:rsidP="001D321A">
                      <w:pPr>
                        <w:pStyle w:val="Imprint"/>
                      </w:pPr>
                      <w:r w:rsidRPr="00A021FC">
                        <w:t xml:space="preserve">This document should be attributed </w:t>
                      </w:r>
                      <w:r w:rsidRPr="00FF36B2">
                        <w:t xml:space="preserve">as </w:t>
                      </w:r>
                      <w:r w:rsidR="00FF36B2" w:rsidRPr="00FF36B2">
                        <w:t>Hodge</w:t>
                      </w:r>
                      <w:r w:rsidR="00FF36B2">
                        <w:t>,</w:t>
                      </w:r>
                      <w:r w:rsidR="00FF36B2" w:rsidRPr="00FF36B2">
                        <w:t xml:space="preserve"> S </w:t>
                      </w:r>
                      <w:r w:rsidR="00FF36B2">
                        <w:t>&amp;</w:t>
                      </w:r>
                      <w:r w:rsidR="00FF36B2" w:rsidRPr="00FF36B2">
                        <w:t xml:space="preserve"> Knight</w:t>
                      </w:r>
                      <w:r w:rsidR="00FF36B2">
                        <w:t>,</w:t>
                      </w:r>
                      <w:r w:rsidR="00FF36B2" w:rsidRPr="00FF36B2">
                        <w:t xml:space="preserve"> E</w:t>
                      </w:r>
                      <w:r w:rsidRPr="00FF36B2">
                        <w:t xml:space="preserve"> </w:t>
                      </w:r>
                      <w:r w:rsidR="00FF36B2" w:rsidRPr="00FF36B2">
                        <w:t>2021</w:t>
                      </w:r>
                      <w:r w:rsidRPr="00FF36B2">
                        <w:t xml:space="preserve">, </w:t>
                      </w:r>
                      <w:r w:rsidR="00FF36B2" w:rsidRPr="00FF36B2">
                        <w:rPr>
                          <w:i/>
                          <w:iCs/>
                        </w:rPr>
                        <w:t>The best of both worlds? Integrating VET and higher education</w:t>
                      </w:r>
                      <w:r w:rsidRPr="00FF36B2">
                        <w:rPr>
                          <w:i/>
                        </w:rPr>
                        <w:t>,</w:t>
                      </w:r>
                      <w:r w:rsidRPr="00FF36B2">
                        <w:t xml:space="preserve"> NCVER, Adelaide.</w:t>
                      </w:r>
                      <w:r>
                        <w:t xml:space="preserve"> </w:t>
                      </w:r>
                    </w:p>
                    <w:p w14:paraId="1807EC4B" w14:textId="76A8B972" w:rsidR="00267305" w:rsidRPr="001D321A" w:rsidRDefault="00267305"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267305" w:rsidRPr="00C9777B" w:rsidRDefault="00267305" w:rsidP="001D321A">
                      <w:pPr>
                        <w:pStyle w:val="Imprint"/>
                      </w:pPr>
                      <w:r>
                        <w:rPr>
                          <w:smallCaps/>
                        </w:rPr>
                        <w:t>COVER IMAGE: GETTY IMAGES</w:t>
                      </w:r>
                    </w:p>
                    <w:p w14:paraId="4D33D844" w14:textId="0729A5C7" w:rsidR="00267305" w:rsidRDefault="00267305" w:rsidP="007C667B">
                      <w:pPr>
                        <w:pStyle w:val="Imprint"/>
                        <w:rPr>
                          <w:color w:val="000000"/>
                        </w:rPr>
                      </w:pPr>
                      <w:r w:rsidRPr="005C2FCF">
                        <w:rPr>
                          <w:color w:val="000000"/>
                        </w:rPr>
                        <w:t>ISBN</w:t>
                      </w:r>
                      <w:r>
                        <w:rPr>
                          <w:color w:val="000000"/>
                        </w:rPr>
                        <w:t xml:space="preserve"> </w:t>
                      </w:r>
                      <w:r w:rsidRPr="005C2FCF">
                        <w:rPr>
                          <w:color w:val="000000"/>
                        </w:rPr>
                        <w:tab/>
                      </w:r>
                      <w:r w:rsidR="0096710A" w:rsidRPr="0096710A">
                        <w:rPr>
                          <w:color w:val="000000"/>
                        </w:rPr>
                        <w:t>978-1-925717-85-3</w:t>
                      </w:r>
                    </w:p>
                    <w:p w14:paraId="58FC7CC6" w14:textId="53735F84" w:rsidR="00267305" w:rsidRPr="005C2FCF" w:rsidRDefault="00267305" w:rsidP="00CE248F">
                      <w:pPr>
                        <w:pStyle w:val="Imprint"/>
                        <w:spacing w:before="0"/>
                        <w:rPr>
                          <w:color w:val="000000"/>
                        </w:rPr>
                      </w:pPr>
                      <w:r w:rsidRPr="005C2FCF">
                        <w:rPr>
                          <w:color w:val="000000"/>
                        </w:rPr>
                        <w:t>TD/TNC</w:t>
                      </w:r>
                      <w:r w:rsidRPr="005C2FCF">
                        <w:rPr>
                          <w:color w:val="000000"/>
                        </w:rPr>
                        <w:tab/>
                      </w:r>
                      <w:r w:rsidR="0096710A">
                        <w:rPr>
                          <w:color w:val="000000"/>
                        </w:rPr>
                        <w:t>146.02</w:t>
                      </w:r>
                    </w:p>
                    <w:p w14:paraId="694BA120" w14:textId="77777777" w:rsidR="00267305" w:rsidRPr="005C2FCF" w:rsidRDefault="00267305"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267305" w:rsidRPr="005C2FCF" w:rsidRDefault="00267305"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267305" w:rsidRPr="002C3573" w:rsidRDefault="00267305"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3"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4" w:history="1">
                        <w:r w:rsidRPr="001D75B8">
                          <w:rPr>
                            <w:rStyle w:val="Hyperlink"/>
                            <w:sz w:val="16"/>
                            <w:szCs w:val="16"/>
                          </w:rPr>
                          <w:t>https://www.lsay.edu.au</w:t>
                        </w:r>
                      </w:hyperlink>
                      <w:r w:rsidRPr="002C3573">
                        <w:t>&gt;</w:t>
                      </w:r>
                    </w:p>
                    <w:p w14:paraId="74043603" w14:textId="77777777" w:rsidR="00267305" w:rsidRPr="00D212FA" w:rsidRDefault="00267305"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7C667B" w:rsidRPr="005C2FCF">
        <w:br w:type="page"/>
      </w:r>
    </w:p>
    <w:p w14:paraId="710F29A2" w14:textId="77777777" w:rsidR="00F33784" w:rsidRPr="000E691E" w:rsidRDefault="00F33784" w:rsidP="00F33784">
      <w:pPr>
        <w:pStyle w:val="Heading1"/>
      </w:pPr>
      <w:bookmarkStart w:id="10" w:name="_Toc416260892"/>
      <w:bookmarkStart w:id="11" w:name="_Toc416421648"/>
      <w:bookmarkStart w:id="12" w:name="_Toc421789465"/>
      <w:bookmarkStart w:id="13" w:name="_Toc84509239"/>
      <w:r>
        <w:lastRenderedPageBreak/>
        <w:t xml:space="preserve">About </w:t>
      </w:r>
      <w:r w:rsidR="00AC5497">
        <w:t>the</w:t>
      </w:r>
      <w:r>
        <w:t xml:space="preserve"> research</w:t>
      </w:r>
      <w:bookmarkEnd w:id="10"/>
      <w:bookmarkEnd w:id="11"/>
      <w:bookmarkEnd w:id="12"/>
      <w:bookmarkEnd w:id="13"/>
      <w:r w:rsidR="003364D3">
        <w:t xml:space="preserve"> </w:t>
      </w:r>
    </w:p>
    <w:p w14:paraId="7293D86A" w14:textId="43028C2B" w:rsidR="002C0557" w:rsidRPr="002C0557" w:rsidRDefault="002C0557" w:rsidP="002C0557">
      <w:pPr>
        <w:pStyle w:val="Abouttheresearchpubtitle"/>
      </w:pPr>
      <w:bookmarkStart w:id="14" w:name="_Hlk82510060"/>
      <w:bookmarkStart w:id="15" w:name="_Toc98394877"/>
      <w:bookmarkStart w:id="16" w:name="_Toc296423681"/>
      <w:bookmarkStart w:id="17" w:name="_Toc296497512"/>
      <w:bookmarkStart w:id="18" w:name="_Toc98394878"/>
      <w:bookmarkStart w:id="19" w:name="_Toc296423682"/>
      <w:bookmarkStart w:id="20" w:name="_Toc296497513"/>
      <w:r w:rsidRPr="002C0557">
        <w:t>The best of both worlds? Integrating VET and higher education</w:t>
      </w:r>
    </w:p>
    <w:bookmarkEnd w:id="14"/>
    <w:p w14:paraId="0ADD4308" w14:textId="6A117015" w:rsidR="00CE248F" w:rsidRPr="001B43CF" w:rsidRDefault="002C0557" w:rsidP="00CE248F">
      <w:pPr>
        <w:pStyle w:val="Heading3"/>
      </w:pPr>
      <w:r>
        <w:t>Steven Hodge</w:t>
      </w:r>
      <w:r w:rsidR="00CE248F" w:rsidRPr="005C2FCF">
        <w:t xml:space="preserve">, </w:t>
      </w:r>
      <w:bookmarkEnd w:id="15"/>
      <w:bookmarkEnd w:id="16"/>
      <w:bookmarkEnd w:id="17"/>
      <w:r>
        <w:t>Griffith University and Elizabeth Knight, Victoria University</w:t>
      </w:r>
    </w:p>
    <w:p w14:paraId="5E7E02D9" w14:textId="53C81374" w:rsidR="0024172F" w:rsidRDefault="0070776A" w:rsidP="00104C91">
      <w:pPr>
        <w:pStyle w:val="Text"/>
      </w:pPr>
      <w:bookmarkStart w:id="21" w:name="_Hlk82517951"/>
      <w:r>
        <w:t>There is r</w:t>
      </w:r>
      <w:r w:rsidR="002C0557">
        <w:t xml:space="preserve">enewed interest in </w:t>
      </w:r>
      <w:r>
        <w:t>better aligning</w:t>
      </w:r>
      <w:r w:rsidR="002C0557">
        <w:t xml:space="preserve"> </w:t>
      </w:r>
      <w:r w:rsidR="00B93E37">
        <w:t>vocational education and training (VET)</w:t>
      </w:r>
      <w:r w:rsidR="002C0557">
        <w:t xml:space="preserve"> and </w:t>
      </w:r>
      <w:r w:rsidR="00B93E37">
        <w:t xml:space="preserve">higher education </w:t>
      </w:r>
      <w:r w:rsidR="0020472C">
        <w:t xml:space="preserve">(HE) </w:t>
      </w:r>
      <w:r>
        <w:t>to enable students to move between, and draw from, both sectors</w:t>
      </w:r>
      <w:bookmarkEnd w:id="21"/>
      <w:r w:rsidR="0084232C">
        <w:t>. T</w:t>
      </w:r>
      <w:r>
        <w:t>his is not a new concept</w:t>
      </w:r>
      <w:r w:rsidR="0084232C">
        <w:t xml:space="preserve">, with </w:t>
      </w:r>
      <w:r>
        <w:t xml:space="preserve">a long history of </w:t>
      </w:r>
      <w:r w:rsidR="0024172F">
        <w:t xml:space="preserve">policies, research projects and reports examining and promoting pathways between the </w:t>
      </w:r>
      <w:r w:rsidR="00B93E37">
        <w:t xml:space="preserve">two </w:t>
      </w:r>
      <w:r w:rsidR="0024172F">
        <w:t xml:space="preserve">sectors. </w:t>
      </w:r>
    </w:p>
    <w:p w14:paraId="6FB9D0BA" w14:textId="24185988" w:rsidR="0024172F" w:rsidRDefault="0024172F" w:rsidP="00104C91">
      <w:pPr>
        <w:pStyle w:val="Text"/>
      </w:pPr>
      <w:bookmarkStart w:id="22" w:name="_Hlk82516259"/>
      <w:r>
        <w:t>Loosely integrated qualifications, where</w:t>
      </w:r>
      <w:r w:rsidR="00BD534F">
        <w:t>by</w:t>
      </w:r>
      <w:r>
        <w:t xml:space="preserve"> pathways might be endorsed but w</w:t>
      </w:r>
      <w:r w:rsidR="00B93E37">
        <w:t>here</w:t>
      </w:r>
      <w:r>
        <w:t xml:space="preserve"> no credit</w:t>
      </w:r>
      <w:r w:rsidR="00B93E37">
        <w:t xml:space="preserve"> is specified</w:t>
      </w:r>
      <w:r w:rsidR="007C4A05">
        <w:t xml:space="preserve"> or arranged</w:t>
      </w:r>
      <w:r>
        <w:t>, are numerous.</w:t>
      </w:r>
      <w:r w:rsidR="00B93E37">
        <w:t xml:space="preserve"> </w:t>
      </w:r>
      <w:bookmarkEnd w:id="22"/>
      <w:r w:rsidR="00B93E37">
        <w:t xml:space="preserve">In these examples, the possibility of following a pathway (usually from VET to </w:t>
      </w:r>
      <w:r w:rsidR="0020472C">
        <w:t>HE</w:t>
      </w:r>
      <w:r w:rsidR="00B93E37">
        <w:t xml:space="preserve">) exists, but </w:t>
      </w:r>
      <w:r w:rsidR="00E8407B">
        <w:t xml:space="preserve">responsibility falls </w:t>
      </w:r>
      <w:r w:rsidR="00B637AB">
        <w:t>on</w:t>
      </w:r>
      <w:r w:rsidR="00E8407B">
        <w:t xml:space="preserve"> the student to navigate it.</w:t>
      </w:r>
    </w:p>
    <w:p w14:paraId="0CFA6820" w14:textId="14EB9FC1" w:rsidR="00B93E37" w:rsidRDefault="00B93E37" w:rsidP="00104C91">
      <w:pPr>
        <w:pStyle w:val="Text"/>
      </w:pPr>
      <w:r>
        <w:t>This project is focused on more highly integrated VET</w:t>
      </w:r>
      <w:r w:rsidR="00A56C26">
        <w:t xml:space="preserve"> and </w:t>
      </w:r>
      <w:r w:rsidR="0020472C">
        <w:t>HE</w:t>
      </w:r>
      <w:r w:rsidR="00A56C26">
        <w:t xml:space="preserve"> </w:t>
      </w:r>
      <w:r>
        <w:t xml:space="preserve">qualifications, those </w:t>
      </w:r>
      <w:r w:rsidR="00817F3C">
        <w:t>that</w:t>
      </w:r>
      <w:r>
        <w:t xml:space="preserve"> can be described as </w:t>
      </w:r>
      <w:r w:rsidR="00FC1B89">
        <w:t>‘</w:t>
      </w:r>
      <w:r>
        <w:t>consecutive</w:t>
      </w:r>
      <w:r w:rsidR="00FC1B89">
        <w:t>’</w:t>
      </w:r>
      <w:r>
        <w:t xml:space="preserve">, </w:t>
      </w:r>
      <w:r w:rsidR="00FC1B89">
        <w:t>‘</w:t>
      </w:r>
      <w:r>
        <w:t>concurrent</w:t>
      </w:r>
      <w:r w:rsidR="00FC1B89">
        <w:t>’</w:t>
      </w:r>
      <w:r>
        <w:t xml:space="preserve"> or </w:t>
      </w:r>
      <w:r w:rsidR="00FC1B89">
        <w:t>‘</w:t>
      </w:r>
      <w:r>
        <w:t>embedded</w:t>
      </w:r>
      <w:r w:rsidR="00FC1B89">
        <w:t>’</w:t>
      </w:r>
      <w:r>
        <w:t xml:space="preserve">. </w:t>
      </w:r>
      <w:r w:rsidR="00042576">
        <w:t>These integrat</w:t>
      </w:r>
      <w:r w:rsidR="00D81E94">
        <w:t>ed models</w:t>
      </w:r>
      <w:r w:rsidR="00042576">
        <w:t xml:space="preserve"> are designed to provide clear linkages and pathways between VET and </w:t>
      </w:r>
      <w:r w:rsidR="0020472C">
        <w:t>HE</w:t>
      </w:r>
      <w:r w:rsidR="00042576">
        <w:t xml:space="preserve"> qualifications, enabling </w:t>
      </w:r>
      <w:r w:rsidR="00ED1B5E">
        <w:t xml:space="preserve">better </w:t>
      </w:r>
      <w:r w:rsidR="00042576">
        <w:t>student engagement with both.</w:t>
      </w:r>
      <w:r w:rsidR="00CE669C">
        <w:t xml:space="preserve"> </w:t>
      </w:r>
      <w:r w:rsidR="00042576">
        <w:t xml:space="preserve">Through the examination of existing examples of these more highly integrated qualifications, this project explored the characteristics of such arrangements, determining </w:t>
      </w:r>
      <w:r w:rsidR="00A77C38">
        <w:t>whet</w:t>
      </w:r>
      <w:r w:rsidR="00A73227">
        <w:t>her</w:t>
      </w:r>
      <w:r w:rsidR="00042576">
        <w:t xml:space="preserve"> and how they might be implemented more broadly</w:t>
      </w:r>
      <w:r w:rsidR="00ED1B5E">
        <w:t>.</w:t>
      </w:r>
      <w:r w:rsidR="00141197">
        <w:t xml:space="preserve"> </w:t>
      </w:r>
    </w:p>
    <w:p w14:paraId="3D42FC78" w14:textId="3505ED99" w:rsidR="00421A36" w:rsidRPr="005C2FCF" w:rsidRDefault="00421A36" w:rsidP="00421A36">
      <w:pPr>
        <w:pStyle w:val="Keymessages"/>
      </w:pPr>
      <w:r w:rsidRPr="005C2FCF">
        <w:t>Key messages</w:t>
      </w:r>
    </w:p>
    <w:p w14:paraId="05328F3D" w14:textId="62E641D2" w:rsidR="00F91779" w:rsidRPr="00F91779" w:rsidRDefault="002C0557" w:rsidP="00CD2E5C">
      <w:pPr>
        <w:pStyle w:val="Dotpoint1"/>
        <w:tabs>
          <w:tab w:val="clear" w:pos="284"/>
        </w:tabs>
        <w:ind w:left="284" w:hanging="284"/>
      </w:pPr>
      <w:bookmarkStart w:id="23" w:name="_Hlk82516432"/>
      <w:r>
        <w:t xml:space="preserve">Highly integrated VET and </w:t>
      </w:r>
      <w:proofErr w:type="gramStart"/>
      <w:r w:rsidR="0020472C">
        <w:t>HE</w:t>
      </w:r>
      <w:proofErr w:type="gramEnd"/>
      <w:r>
        <w:t xml:space="preserve"> qualifications are difficult and expensive to develop</w:t>
      </w:r>
      <w:r w:rsidR="00042576">
        <w:t>.</w:t>
      </w:r>
      <w:r w:rsidR="00F91779">
        <w:t xml:space="preserve"> This is primarily due to the comprehensive mapping of VET and </w:t>
      </w:r>
      <w:r w:rsidR="0020472C">
        <w:t>HE</w:t>
      </w:r>
      <w:r w:rsidR="00F91779">
        <w:t xml:space="preserve"> content </w:t>
      </w:r>
      <w:r w:rsidR="00A73227">
        <w:t>required</w:t>
      </w:r>
      <w:r w:rsidR="00837FBA">
        <w:t>,</w:t>
      </w:r>
      <w:r w:rsidR="00F91779">
        <w:t xml:space="preserve"> a time</w:t>
      </w:r>
      <w:r w:rsidR="00837FBA">
        <w:t>-</w:t>
      </w:r>
      <w:r w:rsidR="00F91779">
        <w:t>consuming process involv</w:t>
      </w:r>
      <w:r w:rsidR="00A56C26">
        <w:t>ing</w:t>
      </w:r>
      <w:r w:rsidR="00F91779">
        <w:t xml:space="preserve"> skilled personnel. Other </w:t>
      </w:r>
      <w:r w:rsidR="00F91779" w:rsidRPr="00F91779">
        <w:t xml:space="preserve">challenges include overcoming competitive pressures </w:t>
      </w:r>
      <w:r w:rsidR="000F4BBB">
        <w:t xml:space="preserve">between the </w:t>
      </w:r>
      <w:r w:rsidR="00F91779" w:rsidRPr="00F91779">
        <w:t xml:space="preserve">integrating institutions, convincing industry and employers to invest in and recognise integrated </w:t>
      </w:r>
      <w:proofErr w:type="gramStart"/>
      <w:r w:rsidR="00F91779" w:rsidRPr="00F91779">
        <w:t>arrangements, and</w:t>
      </w:r>
      <w:proofErr w:type="gramEnd"/>
      <w:r w:rsidR="00F91779" w:rsidRPr="00F91779">
        <w:t xml:space="preserve"> creating delivery schedules </w:t>
      </w:r>
      <w:r w:rsidR="00CE669C">
        <w:t>acceptable to students</w:t>
      </w:r>
      <w:r w:rsidR="00F91779" w:rsidRPr="00F91779">
        <w:t>.</w:t>
      </w:r>
    </w:p>
    <w:p w14:paraId="59DB6BA4" w14:textId="33FDA110" w:rsidR="00CE669C" w:rsidRDefault="000F4BBB" w:rsidP="00CD2E5C">
      <w:pPr>
        <w:pStyle w:val="Dotpoint1"/>
        <w:tabs>
          <w:tab w:val="clear" w:pos="284"/>
        </w:tabs>
        <w:ind w:left="284" w:hanging="284"/>
      </w:pPr>
      <w:r>
        <w:t>Sustainability may be a persistent issue for higher integration models.</w:t>
      </w:r>
      <w:r w:rsidR="00CE669C">
        <w:t xml:space="preserve"> These models might be more widespread </w:t>
      </w:r>
      <w:r w:rsidR="00CE669C" w:rsidRPr="00CE669C">
        <w:t xml:space="preserve">and sustainable if </w:t>
      </w:r>
      <w:r w:rsidR="00CE669C">
        <w:t xml:space="preserve">certain conditions </w:t>
      </w:r>
      <w:r w:rsidR="00A11A74">
        <w:t>we</w:t>
      </w:r>
      <w:r w:rsidR="00CE669C">
        <w:t>re met, including:</w:t>
      </w:r>
    </w:p>
    <w:p w14:paraId="4C2EBB6B" w14:textId="20F4D6CF" w:rsidR="00CE669C" w:rsidRDefault="008F2DF8" w:rsidP="00CD2E5C">
      <w:pPr>
        <w:pStyle w:val="Dotpoint2"/>
      </w:pPr>
      <w:r>
        <w:t>P</w:t>
      </w:r>
      <w:r w:rsidR="00CE669C" w:rsidRPr="00CE669C">
        <w:t xml:space="preserve">roviders </w:t>
      </w:r>
      <w:r w:rsidR="00CE669C">
        <w:t xml:space="preserve">are </w:t>
      </w:r>
      <w:r w:rsidR="00CE669C" w:rsidRPr="00CE669C">
        <w:t>supported with the expertise and resources to undertake mapping processes</w:t>
      </w:r>
      <w:r>
        <w:t>.</w:t>
      </w:r>
    </w:p>
    <w:p w14:paraId="02BFE392" w14:textId="1697F07C" w:rsidR="00CE669C" w:rsidRDefault="000B3663" w:rsidP="00CD2E5C">
      <w:pPr>
        <w:pStyle w:val="Dotpoint2"/>
      </w:pPr>
      <w:r>
        <w:t>Value and support by collaborating providers.</w:t>
      </w:r>
    </w:p>
    <w:p w14:paraId="611F6C6F" w14:textId="5DF17AFE" w:rsidR="00CE669C" w:rsidRDefault="008F2DF8" w:rsidP="00CD2E5C">
      <w:pPr>
        <w:pStyle w:val="Dotpoint2"/>
      </w:pPr>
      <w:r>
        <w:t>I</w:t>
      </w:r>
      <w:r w:rsidR="00CE669C" w:rsidRPr="00CE669C">
        <w:t xml:space="preserve">ndustries and employers value both VET and </w:t>
      </w:r>
      <w:r w:rsidR="0020472C">
        <w:t>HE</w:t>
      </w:r>
      <w:r w:rsidR="00CE669C" w:rsidRPr="00CE669C">
        <w:t xml:space="preserve"> qualifications in </w:t>
      </w:r>
      <w:r w:rsidR="000B3663">
        <w:t>the integration</w:t>
      </w:r>
      <w:r>
        <w:t>.</w:t>
      </w:r>
      <w:r w:rsidR="00CE669C" w:rsidRPr="00CE669C">
        <w:t xml:space="preserve"> </w:t>
      </w:r>
    </w:p>
    <w:p w14:paraId="31B93628" w14:textId="1F74C27B" w:rsidR="00CE669C" w:rsidRPr="00CE669C" w:rsidRDefault="008F2DF8" w:rsidP="00CD2E5C">
      <w:pPr>
        <w:pStyle w:val="Dotpoint2"/>
      </w:pPr>
      <w:r>
        <w:t>S</w:t>
      </w:r>
      <w:r w:rsidR="00CE669C" w:rsidRPr="00CE669C">
        <w:t xml:space="preserve">tudents find </w:t>
      </w:r>
      <w:r w:rsidR="00CE669C">
        <w:t>the</w:t>
      </w:r>
      <w:r w:rsidR="000B3663">
        <w:t xml:space="preserve"> integration attractive and the</w:t>
      </w:r>
      <w:r w:rsidR="00CE669C">
        <w:t xml:space="preserve"> </w:t>
      </w:r>
      <w:r w:rsidR="00CE669C" w:rsidRPr="00CE669C">
        <w:t xml:space="preserve">associated </w:t>
      </w:r>
      <w:r w:rsidR="000B3663">
        <w:t>demands</w:t>
      </w:r>
      <w:r w:rsidR="00CE669C" w:rsidRPr="00CE669C">
        <w:t xml:space="preserve"> acceptable.</w:t>
      </w:r>
    </w:p>
    <w:p w14:paraId="0A939171" w14:textId="77777777" w:rsidR="007B4511" w:rsidRDefault="001C7EC5" w:rsidP="00CD2E5C">
      <w:pPr>
        <w:pStyle w:val="Dotpoint1"/>
        <w:tabs>
          <w:tab w:val="clear" w:pos="284"/>
        </w:tabs>
        <w:ind w:left="284" w:hanging="284"/>
      </w:pPr>
      <w:r>
        <w:t xml:space="preserve">This project suggests that greater programmatic integration of qualifications may not be the best way to promote greater integration of VET and </w:t>
      </w:r>
      <w:r w:rsidR="0020472C">
        <w:t>HE</w:t>
      </w:r>
      <w:r>
        <w:t xml:space="preserve">, </w:t>
      </w:r>
      <w:r w:rsidR="008F2DF8">
        <w:t>largely</w:t>
      </w:r>
      <w:r>
        <w:t xml:space="preserve"> because of the difficulties in developing and sustaining them. </w:t>
      </w:r>
      <w:r w:rsidR="005E4BE2">
        <w:t xml:space="preserve">Further, </w:t>
      </w:r>
      <w:r w:rsidR="00CE669C">
        <w:t>int</w:t>
      </w:r>
      <w:r w:rsidR="005E4BE2">
        <w:t xml:space="preserve">egrated qualifications </w:t>
      </w:r>
      <w:r w:rsidR="00CE669C">
        <w:t>would</w:t>
      </w:r>
      <w:r w:rsidR="005E4BE2">
        <w:t xml:space="preserve"> only be useful in some industry areas, and not necessarily </w:t>
      </w:r>
      <w:r w:rsidR="00E337CD">
        <w:t>in large numbers</w:t>
      </w:r>
      <w:r w:rsidR="005E4BE2">
        <w:t xml:space="preserve">. They may only be viable as niche offerings and where the conditions </w:t>
      </w:r>
      <w:r w:rsidR="00E038FA">
        <w:t xml:space="preserve">listed above </w:t>
      </w:r>
      <w:r w:rsidR="005E4BE2">
        <w:t>are met.</w:t>
      </w:r>
      <w:r w:rsidR="007B4511">
        <w:t xml:space="preserve"> </w:t>
      </w:r>
    </w:p>
    <w:p w14:paraId="535882DD" w14:textId="539B5EE0" w:rsidR="00421A36" w:rsidRPr="001A3613" w:rsidRDefault="007B4511" w:rsidP="00CD2E5C">
      <w:pPr>
        <w:pStyle w:val="Dotpoint1"/>
        <w:tabs>
          <w:tab w:val="clear" w:pos="284"/>
        </w:tabs>
        <w:ind w:left="284" w:hanging="284"/>
      </w:pPr>
      <w:r w:rsidRPr="007B4511">
        <w:t xml:space="preserve">Less tightly integrated models of integration that do not require the same investment and expertise to initiate are likely to be a more sustainable approach. </w:t>
      </w:r>
    </w:p>
    <w:bookmarkEnd w:id="23"/>
    <w:p w14:paraId="08748A7C" w14:textId="2D2F0EB1" w:rsidR="00830E0A" w:rsidRDefault="00830E0A" w:rsidP="00830E0A">
      <w:pPr>
        <w:pStyle w:val="Text"/>
        <w:spacing w:before="0"/>
      </w:pPr>
    </w:p>
    <w:p w14:paraId="015374F2" w14:textId="77777777" w:rsidR="00C66B4A" w:rsidRDefault="00C66B4A" w:rsidP="00830E0A">
      <w:pPr>
        <w:pStyle w:val="Text"/>
        <w:spacing w:before="0"/>
      </w:pPr>
    </w:p>
    <w:p w14:paraId="58349E1E" w14:textId="4126CC33" w:rsidR="00CE248F" w:rsidRPr="005C2FCF" w:rsidRDefault="00523D23" w:rsidP="00CE248F">
      <w:pPr>
        <w:pStyle w:val="Text"/>
      </w:pPr>
      <w:r>
        <w:t>Simon Walker</w:t>
      </w:r>
      <w:r w:rsidR="00CE248F">
        <w:br/>
      </w:r>
      <w:r w:rsidR="00CE248F" w:rsidRPr="005C2FCF">
        <w:t>Managing Director, NCVER</w:t>
      </w:r>
    </w:p>
    <w:bookmarkEnd w:id="18"/>
    <w:bookmarkEnd w:id="19"/>
    <w:bookmarkEnd w:id="20"/>
    <w:p w14:paraId="021C3C41" w14:textId="77777777" w:rsidR="00F33784" w:rsidRDefault="00F33784" w:rsidP="003813E4">
      <w:pPr>
        <w:pStyle w:val="Contents"/>
        <w:sectPr w:rsidR="00F33784" w:rsidSect="00E10CD4">
          <w:headerReference w:type="default" r:id="rId25"/>
          <w:footerReference w:type="even" r:id="rId26"/>
          <w:footerReference w:type="default" r:id="rId27"/>
          <w:pgSz w:w="11907" w:h="16840" w:code="9"/>
          <w:pgMar w:top="1276" w:right="1418" w:bottom="992" w:left="1418" w:header="709" w:footer="420" w:gutter="0"/>
          <w:cols w:space="708"/>
          <w:docGrid w:linePitch="360"/>
        </w:sectPr>
      </w:pPr>
    </w:p>
    <w:p w14:paraId="10404782" w14:textId="77777777" w:rsidR="00A071F8" w:rsidRDefault="00324917" w:rsidP="0036639C">
      <w:pPr>
        <w:pStyle w:val="Heading1"/>
        <w:mirrorIndents/>
      </w:pPr>
      <w:bookmarkStart w:id="24" w:name="_Toc275542998"/>
      <w:bookmarkStart w:id="25" w:name="_Toc416260895"/>
      <w:bookmarkStart w:id="26" w:name="_Toc416421649"/>
      <w:bookmarkStart w:id="27" w:name="_Toc421789466"/>
      <w:bookmarkStart w:id="28" w:name="_Toc84509240"/>
      <w:r>
        <w:lastRenderedPageBreak/>
        <w:t>Acknowledg</w:t>
      </w:r>
      <w:r w:rsidR="00A071F8" w:rsidRPr="00732E04">
        <w:t>ments</w:t>
      </w:r>
      <w:bookmarkEnd w:id="24"/>
      <w:bookmarkEnd w:id="25"/>
      <w:bookmarkEnd w:id="26"/>
      <w:bookmarkEnd w:id="27"/>
      <w:bookmarkEnd w:id="28"/>
    </w:p>
    <w:p w14:paraId="754C0497" w14:textId="41BB5532" w:rsidR="00893AAA" w:rsidRPr="00893AAA" w:rsidRDefault="00893AAA" w:rsidP="00893AAA">
      <w:pPr>
        <w:pStyle w:val="Text"/>
      </w:pPr>
      <w:r w:rsidRPr="00893AAA">
        <w:t xml:space="preserve">We would like to thank all </w:t>
      </w:r>
      <w:r w:rsidR="00F96B4F">
        <w:t xml:space="preserve">of </w:t>
      </w:r>
      <w:r w:rsidRPr="00893AAA">
        <w:t xml:space="preserve">those who generously gave their time to complete surveys and participate in interviews with us. </w:t>
      </w:r>
    </w:p>
    <w:p w14:paraId="73EE792D" w14:textId="28DFEAFA" w:rsidR="00893AAA" w:rsidRPr="00893AAA" w:rsidRDefault="00893AAA" w:rsidP="00893AAA">
      <w:pPr>
        <w:pStyle w:val="Text"/>
      </w:pPr>
      <w:r w:rsidRPr="00893AAA">
        <w:t>Thanks also to Leah Micallef for administrative assistance throughout the project and to Professor Susan Webb for her work with us on an earlier project (Vocational Institutions, Undergraduate Degrees, ARC Discovery Project)</w:t>
      </w:r>
      <w:r w:rsidR="00A33CF4">
        <w:t>, which</w:t>
      </w:r>
      <w:r w:rsidRPr="00893AAA">
        <w:t xml:space="preserve"> enhanced our understanding of the complex landscape of ‘mid-range’ qualifications in Australia. </w:t>
      </w:r>
    </w:p>
    <w:p w14:paraId="3BE8EA39" w14:textId="77777777" w:rsidR="00893AAA" w:rsidRPr="00893AAA" w:rsidRDefault="00893AAA" w:rsidP="00893AAA">
      <w:pPr>
        <w:pStyle w:val="Text"/>
      </w:pPr>
      <w:r w:rsidRPr="00893AAA">
        <w:t>We’d also like to acknowledge the Victoria University Centre for International Research in Education Systems staff, particularly Robyn Klepetko, and Sharm Aboosally from Griffith Enterprise Solutions.</w:t>
      </w:r>
    </w:p>
    <w:p w14:paraId="305B9D52" w14:textId="77777777" w:rsidR="00893AAA" w:rsidRPr="00893AAA" w:rsidRDefault="00893AAA" w:rsidP="00893AAA">
      <w:pPr>
        <w:pStyle w:val="Text"/>
      </w:pPr>
      <w:r w:rsidRPr="00893AAA">
        <w:t>Finally, we thank Dr Tabatha Griffin from NCVER for her helpful input and stylistic guidance.</w:t>
      </w:r>
    </w:p>
    <w:p w14:paraId="6CC314BC" w14:textId="77777777" w:rsidR="00A071F8" w:rsidRDefault="00A071F8" w:rsidP="005955B2">
      <w:pPr>
        <w:pStyle w:val="Text"/>
        <w:rPr>
          <w:noProof/>
        </w:rPr>
        <w:sectPr w:rsidR="00A071F8" w:rsidSect="00E10CD4">
          <w:headerReference w:type="default" r:id="rId28"/>
          <w:footerReference w:type="even" r:id="rId29"/>
          <w:footerReference w:type="default" r:id="rId30"/>
          <w:pgSz w:w="11907" w:h="16840" w:code="9"/>
          <w:pgMar w:top="1276" w:right="1418" w:bottom="992" w:left="1418" w:header="709" w:footer="556" w:gutter="0"/>
          <w:cols w:space="708"/>
          <w:docGrid w:linePitch="360"/>
        </w:sectPr>
      </w:pPr>
    </w:p>
    <w:p w14:paraId="12FF6989" w14:textId="68728677" w:rsidR="00EB0AD7" w:rsidRPr="003813E4" w:rsidRDefault="00A75FC2" w:rsidP="003813E4">
      <w:pPr>
        <w:pStyle w:val="Contents"/>
      </w:pPr>
      <w:r w:rsidRPr="00BE5DCB">
        <w:rPr>
          <w:noProof/>
          <w:lang w:eastAsia="en-AU"/>
        </w:rPr>
        <w:lastRenderedPageBreak/>
        <w:drawing>
          <wp:anchor distT="0" distB="0" distL="114300" distR="114300" simplePos="0" relativeHeight="252009472" behindDoc="0" locked="0" layoutInCell="1" allowOverlap="1" wp14:anchorId="45E4E774" wp14:editId="0F276943">
            <wp:simplePos x="0" y="0"/>
            <wp:positionH relativeFrom="column">
              <wp:posOffset>450850</wp:posOffset>
            </wp:positionH>
            <wp:positionV relativeFrom="paragraph">
              <wp:posOffset>541020</wp:posOffset>
            </wp:positionV>
            <wp:extent cx="419100" cy="4191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43A6" w:rsidRPr="00BE5DCB">
        <w:rPr>
          <w:noProof/>
          <w:lang w:eastAsia="en-AU"/>
        </w:rPr>
        <w:drawing>
          <wp:anchor distT="0" distB="0" distL="114300" distR="114300" simplePos="0" relativeHeight="252019712" behindDoc="0" locked="0" layoutInCell="1" allowOverlap="1" wp14:anchorId="45261259" wp14:editId="17043A93">
            <wp:simplePos x="0" y="0"/>
            <wp:positionH relativeFrom="column">
              <wp:posOffset>2722245</wp:posOffset>
            </wp:positionH>
            <wp:positionV relativeFrom="paragraph">
              <wp:posOffset>541020</wp:posOffset>
            </wp:positionV>
            <wp:extent cx="419100" cy="419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43A6" w:rsidRPr="00BE5DCB">
        <w:rPr>
          <w:noProof/>
          <w:lang w:eastAsia="en-AU"/>
        </w:rPr>
        <w:drawing>
          <wp:anchor distT="0" distB="0" distL="114300" distR="114300" simplePos="0" relativeHeight="252017664" behindDoc="0" locked="0" layoutInCell="1" allowOverlap="1" wp14:anchorId="0E1BAD59" wp14:editId="1847C444">
            <wp:simplePos x="0" y="0"/>
            <wp:positionH relativeFrom="column">
              <wp:posOffset>2266315</wp:posOffset>
            </wp:positionH>
            <wp:positionV relativeFrom="paragraph">
              <wp:posOffset>541020</wp:posOffset>
            </wp:positionV>
            <wp:extent cx="419100" cy="4191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43A6" w:rsidRPr="00BE5DCB">
        <w:rPr>
          <w:noProof/>
          <w:lang w:eastAsia="en-AU"/>
        </w:rPr>
        <w:drawing>
          <wp:anchor distT="0" distB="0" distL="114300" distR="114300" simplePos="0" relativeHeight="252015616" behindDoc="0" locked="0" layoutInCell="1" allowOverlap="1" wp14:anchorId="7C1C34E2" wp14:editId="14411449">
            <wp:simplePos x="0" y="0"/>
            <wp:positionH relativeFrom="column">
              <wp:posOffset>1810385</wp:posOffset>
            </wp:positionH>
            <wp:positionV relativeFrom="paragraph">
              <wp:posOffset>541020</wp:posOffset>
            </wp:positionV>
            <wp:extent cx="419100" cy="4191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43A6" w:rsidRPr="00BE5DCB">
        <w:rPr>
          <w:noProof/>
          <w:lang w:eastAsia="en-AU"/>
        </w:rPr>
        <w:drawing>
          <wp:anchor distT="0" distB="0" distL="114300" distR="114300" simplePos="0" relativeHeight="252013568" behindDoc="0" locked="0" layoutInCell="1" allowOverlap="1" wp14:anchorId="0EF81098" wp14:editId="1FB3F51C">
            <wp:simplePos x="0" y="0"/>
            <wp:positionH relativeFrom="column">
              <wp:posOffset>1362710</wp:posOffset>
            </wp:positionH>
            <wp:positionV relativeFrom="paragraph">
              <wp:posOffset>541020</wp:posOffset>
            </wp:positionV>
            <wp:extent cx="408353" cy="4191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08353"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D5073" w:rsidRPr="00BE5DCB">
        <w:rPr>
          <w:noProof/>
          <w:lang w:eastAsia="en-AU"/>
        </w:rPr>
        <w:drawing>
          <wp:anchor distT="0" distB="0" distL="114300" distR="114300" simplePos="0" relativeHeight="252011520" behindDoc="0" locked="0" layoutInCell="1" allowOverlap="1" wp14:anchorId="542111A8" wp14:editId="0C9D71E7">
            <wp:simplePos x="0" y="0"/>
            <wp:positionH relativeFrom="column">
              <wp:posOffset>909320</wp:posOffset>
            </wp:positionH>
            <wp:positionV relativeFrom="paragraph">
              <wp:posOffset>541020</wp:posOffset>
            </wp:positionV>
            <wp:extent cx="419100" cy="41910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3857020F" wp14:editId="6E47CF10">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7"/>
      <w:bookmarkEnd w:id="8"/>
      <w:bookmarkEnd w:id="9"/>
    </w:p>
    <w:p w14:paraId="3EB8F40E" w14:textId="77777777" w:rsidR="00C66B4A" w:rsidRDefault="00C66B4A" w:rsidP="003D11A7">
      <w:pPr>
        <w:pStyle w:val="TOC1"/>
        <w:tabs>
          <w:tab w:val="clear" w:pos="6804"/>
          <w:tab w:val="left" w:pos="8789"/>
        </w:tabs>
        <w:ind w:right="-1"/>
        <w:rPr>
          <w:rFonts w:ascii="Avant Garde" w:hAnsi="Avant Garde"/>
        </w:rPr>
      </w:pPr>
    </w:p>
    <w:p w14:paraId="3CD45F9A" w14:textId="189246F5" w:rsidR="003D11A7" w:rsidRDefault="002947D3" w:rsidP="003D11A7">
      <w:pPr>
        <w:pStyle w:val="TOC1"/>
        <w:tabs>
          <w:tab w:val="clear" w:pos="6804"/>
          <w:tab w:val="left" w:pos="8789"/>
        </w:tabs>
        <w:ind w:right="-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3D11A7">
        <w:t>Executive summary</w:t>
      </w:r>
      <w:r w:rsidR="003D11A7">
        <w:tab/>
      </w:r>
      <w:r w:rsidR="003D11A7">
        <w:fldChar w:fldCharType="begin"/>
      </w:r>
      <w:r w:rsidR="003D11A7">
        <w:instrText xml:space="preserve"> PAGEREF _Toc84509244 \h </w:instrText>
      </w:r>
      <w:r w:rsidR="003D11A7">
        <w:fldChar w:fldCharType="separate"/>
      </w:r>
      <w:r w:rsidR="003D11A7">
        <w:t>7</w:t>
      </w:r>
      <w:r w:rsidR="003D11A7">
        <w:fldChar w:fldCharType="end"/>
      </w:r>
    </w:p>
    <w:p w14:paraId="3A6464B9" w14:textId="790F0D98" w:rsidR="003D11A7" w:rsidRDefault="003D11A7" w:rsidP="003D11A7">
      <w:pPr>
        <w:pStyle w:val="TOC2"/>
        <w:tabs>
          <w:tab w:val="clear" w:pos="6804"/>
          <w:tab w:val="left" w:pos="8789"/>
        </w:tabs>
        <w:ind w:right="-1"/>
        <w:rPr>
          <w:rFonts w:asciiTheme="minorHAnsi" w:eastAsiaTheme="minorEastAsia" w:hAnsiTheme="minorHAnsi" w:cstheme="minorBidi"/>
          <w:color w:val="auto"/>
          <w:sz w:val="22"/>
          <w:szCs w:val="22"/>
          <w:lang w:eastAsia="en-AU"/>
        </w:rPr>
      </w:pPr>
      <w:r>
        <w:t>Models of integrated qualifications</w:t>
      </w:r>
      <w:r>
        <w:tab/>
      </w:r>
      <w:r>
        <w:fldChar w:fldCharType="begin"/>
      </w:r>
      <w:r>
        <w:instrText xml:space="preserve"> PAGEREF _Toc84509245 \h </w:instrText>
      </w:r>
      <w:r>
        <w:fldChar w:fldCharType="separate"/>
      </w:r>
      <w:r>
        <w:t>7</w:t>
      </w:r>
      <w:r>
        <w:fldChar w:fldCharType="end"/>
      </w:r>
    </w:p>
    <w:p w14:paraId="3878D583" w14:textId="47413870" w:rsidR="003D11A7" w:rsidRDefault="003D11A7" w:rsidP="003D11A7">
      <w:pPr>
        <w:pStyle w:val="TOC2"/>
        <w:tabs>
          <w:tab w:val="clear" w:pos="6804"/>
          <w:tab w:val="left" w:pos="8789"/>
        </w:tabs>
        <w:ind w:right="-1"/>
        <w:rPr>
          <w:rFonts w:asciiTheme="minorHAnsi" w:eastAsiaTheme="minorEastAsia" w:hAnsiTheme="minorHAnsi" w:cstheme="minorBidi"/>
          <w:color w:val="auto"/>
          <w:sz w:val="22"/>
          <w:szCs w:val="22"/>
          <w:lang w:eastAsia="en-AU"/>
        </w:rPr>
      </w:pPr>
      <w:r>
        <w:t>Characteristics of sustainable integrated models</w:t>
      </w:r>
      <w:r>
        <w:tab/>
      </w:r>
      <w:r>
        <w:fldChar w:fldCharType="begin"/>
      </w:r>
      <w:r>
        <w:instrText xml:space="preserve"> PAGEREF _Toc84509246 \h </w:instrText>
      </w:r>
      <w:r>
        <w:fldChar w:fldCharType="separate"/>
      </w:r>
      <w:r>
        <w:t>8</w:t>
      </w:r>
      <w:r>
        <w:fldChar w:fldCharType="end"/>
      </w:r>
    </w:p>
    <w:p w14:paraId="0EA3E74C" w14:textId="0E9354A6" w:rsidR="003D11A7" w:rsidRDefault="003D11A7" w:rsidP="003D11A7">
      <w:pPr>
        <w:pStyle w:val="TOC2"/>
        <w:tabs>
          <w:tab w:val="clear" w:pos="6804"/>
          <w:tab w:val="left" w:pos="8789"/>
        </w:tabs>
        <w:ind w:right="-1"/>
        <w:rPr>
          <w:rFonts w:asciiTheme="minorHAnsi" w:eastAsiaTheme="minorEastAsia" w:hAnsiTheme="minorHAnsi" w:cstheme="minorBidi"/>
          <w:color w:val="auto"/>
          <w:sz w:val="22"/>
          <w:szCs w:val="22"/>
          <w:lang w:eastAsia="en-AU"/>
        </w:rPr>
      </w:pPr>
      <w:r w:rsidRPr="000E4D2A">
        <w:rPr>
          <w:lang w:val="en-US"/>
        </w:rPr>
        <w:t>Conditions for broader implementation</w:t>
      </w:r>
      <w:r>
        <w:tab/>
      </w:r>
      <w:r>
        <w:fldChar w:fldCharType="begin"/>
      </w:r>
      <w:r>
        <w:instrText xml:space="preserve"> PAGEREF _Toc84509247 \h </w:instrText>
      </w:r>
      <w:r>
        <w:fldChar w:fldCharType="separate"/>
      </w:r>
      <w:r>
        <w:t>8</w:t>
      </w:r>
      <w:r>
        <w:fldChar w:fldCharType="end"/>
      </w:r>
    </w:p>
    <w:p w14:paraId="40ED06E1" w14:textId="48E15FC3" w:rsidR="003D11A7" w:rsidRDefault="003D11A7" w:rsidP="003D11A7">
      <w:pPr>
        <w:pStyle w:val="TOC2"/>
        <w:tabs>
          <w:tab w:val="clear" w:pos="6804"/>
          <w:tab w:val="left" w:pos="8789"/>
        </w:tabs>
        <w:ind w:right="-1"/>
        <w:rPr>
          <w:rFonts w:asciiTheme="minorHAnsi" w:eastAsiaTheme="minorEastAsia" w:hAnsiTheme="minorHAnsi" w:cstheme="minorBidi"/>
          <w:color w:val="auto"/>
          <w:sz w:val="22"/>
          <w:szCs w:val="22"/>
          <w:lang w:eastAsia="en-AU"/>
        </w:rPr>
      </w:pPr>
      <w:r>
        <w:t>The future of integrated VET and HE qualifications</w:t>
      </w:r>
      <w:r>
        <w:tab/>
      </w:r>
      <w:r>
        <w:fldChar w:fldCharType="begin"/>
      </w:r>
      <w:r>
        <w:instrText xml:space="preserve"> PAGEREF _Toc84509248 \h </w:instrText>
      </w:r>
      <w:r>
        <w:fldChar w:fldCharType="separate"/>
      </w:r>
      <w:r>
        <w:t>9</w:t>
      </w:r>
      <w:r>
        <w:fldChar w:fldCharType="end"/>
      </w:r>
    </w:p>
    <w:p w14:paraId="602DCF63" w14:textId="2DE4ADBE" w:rsidR="003D11A7" w:rsidRDefault="003D11A7" w:rsidP="003D11A7">
      <w:pPr>
        <w:pStyle w:val="TOC1"/>
        <w:tabs>
          <w:tab w:val="clear" w:pos="6804"/>
          <w:tab w:val="left" w:pos="8789"/>
        </w:tabs>
        <w:ind w:right="707"/>
        <w:rPr>
          <w:rFonts w:asciiTheme="minorHAnsi" w:eastAsiaTheme="minorEastAsia" w:hAnsiTheme="minorHAnsi" w:cstheme="minorBidi"/>
          <w:color w:val="auto"/>
          <w:sz w:val="22"/>
          <w:szCs w:val="22"/>
          <w:lang w:eastAsia="en-AU"/>
        </w:rPr>
      </w:pPr>
      <w:r>
        <w:t>Integrated qualification models</w:t>
      </w:r>
      <w:r>
        <w:tab/>
      </w:r>
      <w:r>
        <w:fldChar w:fldCharType="begin"/>
      </w:r>
      <w:r>
        <w:instrText xml:space="preserve"> PAGEREF _Toc84509249 \h </w:instrText>
      </w:r>
      <w:r>
        <w:fldChar w:fldCharType="separate"/>
      </w:r>
      <w:r>
        <w:t>10</w:t>
      </w:r>
      <w:r>
        <w:fldChar w:fldCharType="end"/>
      </w:r>
    </w:p>
    <w:p w14:paraId="5879E726" w14:textId="4C50C395"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rPr>
          <w:lang w:eastAsia="en-AU"/>
        </w:rPr>
        <w:t>This project</w:t>
      </w:r>
      <w:r>
        <w:tab/>
      </w:r>
      <w:r>
        <w:fldChar w:fldCharType="begin"/>
      </w:r>
      <w:r>
        <w:instrText xml:space="preserve"> PAGEREF _Toc84509250 \h </w:instrText>
      </w:r>
      <w:r>
        <w:fldChar w:fldCharType="separate"/>
      </w:r>
      <w:r>
        <w:t>10</w:t>
      </w:r>
      <w:r>
        <w:fldChar w:fldCharType="end"/>
      </w:r>
    </w:p>
    <w:p w14:paraId="57A58301" w14:textId="3DC9A08F"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Models of integrated qualifications</w:t>
      </w:r>
      <w:r>
        <w:tab/>
      </w:r>
      <w:r>
        <w:fldChar w:fldCharType="begin"/>
      </w:r>
      <w:r>
        <w:instrText xml:space="preserve"> PAGEREF _Toc84509251 \h </w:instrText>
      </w:r>
      <w:r>
        <w:fldChar w:fldCharType="separate"/>
      </w:r>
      <w:r>
        <w:t>11</w:t>
      </w:r>
      <w:r>
        <w:fldChar w:fldCharType="end"/>
      </w:r>
    </w:p>
    <w:p w14:paraId="039FB447" w14:textId="39D14059" w:rsidR="003D11A7" w:rsidRDefault="003D11A7" w:rsidP="003D11A7">
      <w:pPr>
        <w:pStyle w:val="TOC1"/>
        <w:tabs>
          <w:tab w:val="clear" w:pos="6804"/>
          <w:tab w:val="left" w:pos="8789"/>
        </w:tabs>
        <w:ind w:right="707"/>
        <w:rPr>
          <w:rFonts w:asciiTheme="minorHAnsi" w:eastAsiaTheme="minorEastAsia" w:hAnsiTheme="minorHAnsi" w:cstheme="minorBidi"/>
          <w:color w:val="auto"/>
          <w:sz w:val="22"/>
          <w:szCs w:val="22"/>
          <w:lang w:eastAsia="en-AU"/>
        </w:rPr>
      </w:pPr>
      <w:r>
        <w:t>Case studies of integrated models</w:t>
      </w:r>
      <w:r>
        <w:tab/>
      </w:r>
      <w:r>
        <w:fldChar w:fldCharType="begin"/>
      </w:r>
      <w:r>
        <w:instrText xml:space="preserve"> PAGEREF _Toc84509252 \h </w:instrText>
      </w:r>
      <w:r>
        <w:fldChar w:fldCharType="separate"/>
      </w:r>
      <w:r>
        <w:t>14</w:t>
      </w:r>
      <w:r>
        <w:fldChar w:fldCharType="end"/>
      </w:r>
    </w:p>
    <w:p w14:paraId="20D3C563" w14:textId="3EEDD92D"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Embedded model</w:t>
      </w:r>
      <w:r>
        <w:tab/>
      </w:r>
      <w:r>
        <w:fldChar w:fldCharType="begin"/>
      </w:r>
      <w:r>
        <w:instrText xml:space="preserve"> PAGEREF _Toc84509253 \h </w:instrText>
      </w:r>
      <w:r>
        <w:fldChar w:fldCharType="separate"/>
      </w:r>
      <w:r>
        <w:t>14</w:t>
      </w:r>
      <w:r>
        <w:fldChar w:fldCharType="end"/>
      </w:r>
    </w:p>
    <w:p w14:paraId="77482647" w14:textId="653F7B1D"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Concurrent model</w:t>
      </w:r>
      <w:r>
        <w:tab/>
      </w:r>
      <w:r>
        <w:fldChar w:fldCharType="begin"/>
      </w:r>
      <w:r>
        <w:instrText xml:space="preserve"> PAGEREF _Toc84509254 \h </w:instrText>
      </w:r>
      <w:r>
        <w:fldChar w:fldCharType="separate"/>
      </w:r>
      <w:r>
        <w:t>15</w:t>
      </w:r>
      <w:r>
        <w:fldChar w:fldCharType="end"/>
      </w:r>
    </w:p>
    <w:p w14:paraId="25F15E4B" w14:textId="50C36E05"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Consecutive model</w:t>
      </w:r>
      <w:r>
        <w:tab/>
      </w:r>
      <w:r>
        <w:fldChar w:fldCharType="begin"/>
      </w:r>
      <w:r>
        <w:instrText xml:space="preserve"> PAGEREF _Toc84509255 \h </w:instrText>
      </w:r>
      <w:r>
        <w:fldChar w:fldCharType="separate"/>
      </w:r>
      <w:r>
        <w:t>17</w:t>
      </w:r>
      <w:r>
        <w:fldChar w:fldCharType="end"/>
      </w:r>
    </w:p>
    <w:p w14:paraId="37BB1752" w14:textId="40FEBA8F" w:rsidR="003D11A7" w:rsidRDefault="003D11A7" w:rsidP="003D11A7">
      <w:pPr>
        <w:pStyle w:val="TOC1"/>
        <w:tabs>
          <w:tab w:val="clear" w:pos="6804"/>
          <w:tab w:val="left" w:pos="8789"/>
        </w:tabs>
        <w:ind w:right="707"/>
        <w:rPr>
          <w:rFonts w:asciiTheme="minorHAnsi" w:eastAsiaTheme="minorEastAsia" w:hAnsiTheme="minorHAnsi" w:cstheme="minorBidi"/>
          <w:color w:val="auto"/>
          <w:sz w:val="22"/>
          <w:szCs w:val="22"/>
          <w:lang w:eastAsia="en-AU"/>
        </w:rPr>
      </w:pPr>
      <w:r>
        <w:t>Characteristics of sustainable models</w:t>
      </w:r>
      <w:r>
        <w:tab/>
      </w:r>
      <w:r>
        <w:fldChar w:fldCharType="begin"/>
      </w:r>
      <w:r>
        <w:instrText xml:space="preserve"> PAGEREF _Toc84509256 \h </w:instrText>
      </w:r>
      <w:r>
        <w:fldChar w:fldCharType="separate"/>
      </w:r>
      <w:r>
        <w:t>19</w:t>
      </w:r>
      <w:r>
        <w:fldChar w:fldCharType="end"/>
      </w:r>
    </w:p>
    <w:p w14:paraId="1F7A87D9" w14:textId="47AC1F56"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Curriculum mapping</w:t>
      </w:r>
      <w:r>
        <w:tab/>
      </w:r>
      <w:r>
        <w:fldChar w:fldCharType="begin"/>
      </w:r>
      <w:r>
        <w:instrText xml:space="preserve"> PAGEREF _Toc84509257 \h </w:instrText>
      </w:r>
      <w:r>
        <w:fldChar w:fldCharType="separate"/>
      </w:r>
      <w:r>
        <w:t>19</w:t>
      </w:r>
      <w:r>
        <w:fldChar w:fldCharType="end"/>
      </w:r>
    </w:p>
    <w:p w14:paraId="3ABA4841" w14:textId="7AE3359D"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Relationships</w:t>
      </w:r>
      <w:r>
        <w:tab/>
      </w:r>
      <w:r>
        <w:fldChar w:fldCharType="begin"/>
      </w:r>
      <w:r>
        <w:instrText xml:space="preserve"> PAGEREF _Toc84509258 \h </w:instrText>
      </w:r>
      <w:r>
        <w:fldChar w:fldCharType="separate"/>
      </w:r>
      <w:r>
        <w:t>20</w:t>
      </w:r>
      <w:r>
        <w:fldChar w:fldCharType="end"/>
      </w:r>
    </w:p>
    <w:p w14:paraId="1772B6D7" w14:textId="48455D09"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Industry relevance</w:t>
      </w:r>
      <w:r>
        <w:tab/>
      </w:r>
      <w:r>
        <w:fldChar w:fldCharType="begin"/>
      </w:r>
      <w:r>
        <w:instrText xml:space="preserve"> PAGEREF _Toc84509259 \h </w:instrText>
      </w:r>
      <w:r>
        <w:fldChar w:fldCharType="separate"/>
      </w:r>
      <w:r>
        <w:t>20</w:t>
      </w:r>
      <w:r>
        <w:fldChar w:fldCharType="end"/>
      </w:r>
    </w:p>
    <w:p w14:paraId="26DD05B0" w14:textId="5ED8A9A9"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Student acceptance</w:t>
      </w:r>
      <w:r>
        <w:tab/>
      </w:r>
      <w:r>
        <w:fldChar w:fldCharType="begin"/>
      </w:r>
      <w:r>
        <w:instrText xml:space="preserve"> PAGEREF _Toc84509260 \h </w:instrText>
      </w:r>
      <w:r>
        <w:fldChar w:fldCharType="separate"/>
      </w:r>
      <w:r>
        <w:t>20</w:t>
      </w:r>
      <w:r>
        <w:fldChar w:fldCharType="end"/>
      </w:r>
    </w:p>
    <w:p w14:paraId="082FF188" w14:textId="3AEE3EEC" w:rsidR="003D11A7" w:rsidRDefault="003D11A7" w:rsidP="003D11A7">
      <w:pPr>
        <w:pStyle w:val="TOC1"/>
        <w:tabs>
          <w:tab w:val="clear" w:pos="6804"/>
          <w:tab w:val="left" w:pos="8789"/>
        </w:tabs>
        <w:ind w:right="707"/>
        <w:rPr>
          <w:rFonts w:asciiTheme="minorHAnsi" w:eastAsiaTheme="minorEastAsia" w:hAnsiTheme="minorHAnsi" w:cstheme="minorBidi"/>
          <w:color w:val="auto"/>
          <w:sz w:val="22"/>
          <w:szCs w:val="22"/>
          <w:lang w:eastAsia="en-AU"/>
        </w:rPr>
      </w:pPr>
      <w:r>
        <w:t>Rationale for integration</w:t>
      </w:r>
      <w:r>
        <w:tab/>
      </w:r>
      <w:r>
        <w:fldChar w:fldCharType="begin"/>
      </w:r>
      <w:r>
        <w:instrText xml:space="preserve"> PAGEREF _Toc84509261 \h </w:instrText>
      </w:r>
      <w:r>
        <w:fldChar w:fldCharType="separate"/>
      </w:r>
      <w:r>
        <w:t>22</w:t>
      </w:r>
      <w:r>
        <w:fldChar w:fldCharType="end"/>
      </w:r>
    </w:p>
    <w:p w14:paraId="3251918C" w14:textId="085BB7F0"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The history</w:t>
      </w:r>
      <w:r>
        <w:tab/>
      </w:r>
      <w:r>
        <w:fldChar w:fldCharType="begin"/>
      </w:r>
      <w:r>
        <w:instrText xml:space="preserve"> PAGEREF _Toc84509262 \h </w:instrText>
      </w:r>
      <w:r>
        <w:fldChar w:fldCharType="separate"/>
      </w:r>
      <w:r>
        <w:t>22</w:t>
      </w:r>
      <w:r>
        <w:fldChar w:fldCharType="end"/>
      </w:r>
    </w:p>
    <w:p w14:paraId="7E4988F7" w14:textId="565F7E7F"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The binary structure of post-school education and training</w:t>
      </w:r>
      <w:r>
        <w:tab/>
      </w:r>
      <w:r>
        <w:fldChar w:fldCharType="begin"/>
      </w:r>
      <w:r>
        <w:instrText xml:space="preserve"> PAGEREF _Toc84509263 \h </w:instrText>
      </w:r>
      <w:r>
        <w:fldChar w:fldCharType="separate"/>
      </w:r>
      <w:r>
        <w:t>24</w:t>
      </w:r>
      <w:r>
        <w:fldChar w:fldCharType="end"/>
      </w:r>
    </w:p>
    <w:p w14:paraId="66185527" w14:textId="4EC75B1E"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The AQF and the binary structure of the tertiary system</w:t>
      </w:r>
      <w:r>
        <w:tab/>
      </w:r>
      <w:r>
        <w:fldChar w:fldCharType="begin"/>
      </w:r>
      <w:r>
        <w:instrText xml:space="preserve"> PAGEREF _Toc84509264 \h </w:instrText>
      </w:r>
      <w:r>
        <w:fldChar w:fldCharType="separate"/>
      </w:r>
      <w:r>
        <w:t>25</w:t>
      </w:r>
      <w:r>
        <w:fldChar w:fldCharType="end"/>
      </w:r>
    </w:p>
    <w:p w14:paraId="4E87A8E3" w14:textId="3BDA264B" w:rsidR="003D11A7" w:rsidRDefault="003D11A7" w:rsidP="003D11A7">
      <w:pPr>
        <w:pStyle w:val="TOC2"/>
        <w:tabs>
          <w:tab w:val="clear" w:pos="6804"/>
          <w:tab w:val="left" w:pos="8789"/>
        </w:tabs>
        <w:ind w:right="707"/>
        <w:rPr>
          <w:rFonts w:asciiTheme="minorHAnsi" w:eastAsiaTheme="minorEastAsia" w:hAnsiTheme="minorHAnsi" w:cstheme="minorBidi"/>
          <w:color w:val="auto"/>
          <w:sz w:val="22"/>
          <w:szCs w:val="22"/>
          <w:lang w:eastAsia="en-AU"/>
        </w:rPr>
      </w:pPr>
      <w:r>
        <w:t>A contemporary view</w:t>
      </w:r>
      <w:r>
        <w:tab/>
      </w:r>
      <w:r>
        <w:fldChar w:fldCharType="begin"/>
      </w:r>
      <w:r>
        <w:instrText xml:space="preserve"> PAGEREF _Toc84509265 \h </w:instrText>
      </w:r>
      <w:r>
        <w:fldChar w:fldCharType="separate"/>
      </w:r>
      <w:r>
        <w:t>26</w:t>
      </w:r>
      <w:r>
        <w:fldChar w:fldCharType="end"/>
      </w:r>
    </w:p>
    <w:p w14:paraId="4566DFA3" w14:textId="37DBE0F7" w:rsidR="003D11A7" w:rsidRDefault="003D11A7" w:rsidP="003D11A7">
      <w:pPr>
        <w:pStyle w:val="TOC1"/>
        <w:tabs>
          <w:tab w:val="clear" w:pos="6804"/>
          <w:tab w:val="left" w:pos="8789"/>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_Toc84509266 \h </w:instrText>
      </w:r>
      <w:r>
        <w:fldChar w:fldCharType="separate"/>
      </w:r>
      <w:r>
        <w:t>30</w:t>
      </w:r>
      <w:r>
        <w:fldChar w:fldCharType="end"/>
      </w:r>
    </w:p>
    <w:p w14:paraId="169E3B85" w14:textId="09244A6B" w:rsidR="003D11A7" w:rsidRDefault="003D11A7" w:rsidP="003D11A7">
      <w:pPr>
        <w:pStyle w:val="TOC1"/>
        <w:tabs>
          <w:tab w:val="clear" w:pos="6804"/>
          <w:tab w:val="left" w:pos="8789"/>
        </w:tabs>
        <w:ind w:right="-1"/>
        <w:rPr>
          <w:rFonts w:asciiTheme="minorHAnsi" w:eastAsiaTheme="minorEastAsia" w:hAnsiTheme="minorHAnsi" w:cstheme="minorBidi"/>
          <w:color w:val="auto"/>
          <w:sz w:val="22"/>
          <w:szCs w:val="22"/>
          <w:lang w:eastAsia="en-AU"/>
        </w:rPr>
      </w:pPr>
      <w:r>
        <w:t>Appendix</w:t>
      </w:r>
      <w:r>
        <w:tab/>
      </w:r>
      <w:r>
        <w:fldChar w:fldCharType="begin"/>
      </w:r>
      <w:r>
        <w:instrText xml:space="preserve"> PAGEREF _Toc84509267 \h </w:instrText>
      </w:r>
      <w:r>
        <w:fldChar w:fldCharType="separate"/>
      </w:r>
      <w:r>
        <w:t>32</w:t>
      </w:r>
      <w:r>
        <w:fldChar w:fldCharType="end"/>
      </w:r>
    </w:p>
    <w:p w14:paraId="4F5E25D9" w14:textId="0646F325" w:rsidR="003D11A7" w:rsidRDefault="003D11A7" w:rsidP="003D11A7">
      <w:pPr>
        <w:pStyle w:val="TOC2"/>
        <w:tabs>
          <w:tab w:val="clear" w:pos="6804"/>
          <w:tab w:val="left" w:pos="8789"/>
        </w:tabs>
        <w:ind w:right="-1"/>
        <w:rPr>
          <w:rFonts w:asciiTheme="minorHAnsi" w:eastAsiaTheme="minorEastAsia" w:hAnsiTheme="minorHAnsi" w:cstheme="minorBidi"/>
          <w:color w:val="auto"/>
          <w:sz w:val="22"/>
          <w:szCs w:val="22"/>
          <w:lang w:eastAsia="en-AU"/>
        </w:rPr>
      </w:pPr>
      <w:r>
        <w:t>A Methodology</w:t>
      </w:r>
      <w:r>
        <w:tab/>
      </w:r>
      <w:r>
        <w:fldChar w:fldCharType="begin"/>
      </w:r>
      <w:r>
        <w:instrText xml:space="preserve"> PAGEREF _Toc84509268 \h </w:instrText>
      </w:r>
      <w:r>
        <w:fldChar w:fldCharType="separate"/>
      </w:r>
      <w:r>
        <w:t>32</w:t>
      </w:r>
      <w:r>
        <w:fldChar w:fldCharType="end"/>
      </w:r>
    </w:p>
    <w:p w14:paraId="69DEC913" w14:textId="41A36A8D" w:rsidR="003D11A7" w:rsidRDefault="003D11A7" w:rsidP="003D11A7">
      <w:pPr>
        <w:pStyle w:val="TOC2"/>
        <w:tabs>
          <w:tab w:val="clear" w:pos="6804"/>
          <w:tab w:val="left" w:pos="8789"/>
        </w:tabs>
        <w:ind w:right="-1"/>
        <w:rPr>
          <w:rFonts w:asciiTheme="minorHAnsi" w:eastAsiaTheme="minorEastAsia" w:hAnsiTheme="minorHAnsi" w:cstheme="minorBidi"/>
          <w:color w:val="auto"/>
          <w:sz w:val="22"/>
          <w:szCs w:val="22"/>
          <w:lang w:eastAsia="en-AU"/>
        </w:rPr>
      </w:pPr>
      <w:r>
        <w:t>B</w:t>
      </w:r>
      <w:r w:rsidR="0025471A">
        <w:t xml:space="preserve"> </w:t>
      </w:r>
      <w:r w:rsidR="0025471A" w:rsidRPr="0025471A">
        <w:t>Interview questions for staff of institutions that offered integrated qualifications</w:t>
      </w:r>
      <w:r>
        <w:tab/>
      </w:r>
      <w:r>
        <w:fldChar w:fldCharType="begin"/>
      </w:r>
      <w:r>
        <w:instrText xml:space="preserve"> PAGEREF _Toc84509269 \h </w:instrText>
      </w:r>
      <w:r>
        <w:fldChar w:fldCharType="separate"/>
      </w:r>
      <w:r>
        <w:t>36</w:t>
      </w:r>
      <w:r>
        <w:fldChar w:fldCharType="end"/>
      </w:r>
    </w:p>
    <w:p w14:paraId="22D4D68A" w14:textId="4A2E8B5D" w:rsidR="003D11A7" w:rsidRDefault="003D11A7" w:rsidP="003D11A7">
      <w:pPr>
        <w:pStyle w:val="TOC2"/>
        <w:tabs>
          <w:tab w:val="clear" w:pos="6804"/>
          <w:tab w:val="left" w:pos="8789"/>
        </w:tabs>
        <w:ind w:right="-1"/>
        <w:rPr>
          <w:rFonts w:asciiTheme="minorHAnsi" w:eastAsiaTheme="minorEastAsia" w:hAnsiTheme="minorHAnsi" w:cstheme="minorBidi"/>
          <w:color w:val="auto"/>
          <w:sz w:val="22"/>
          <w:szCs w:val="22"/>
          <w:lang w:eastAsia="en-AU"/>
        </w:rPr>
      </w:pPr>
      <w:r>
        <w:t>C</w:t>
      </w:r>
      <w:r w:rsidR="0025471A">
        <w:t xml:space="preserve"> </w:t>
      </w:r>
      <w:r w:rsidR="0025471A" w:rsidRPr="0025471A">
        <w:t>Suvery items</w:t>
      </w:r>
      <w:r>
        <w:tab/>
      </w:r>
      <w:r>
        <w:fldChar w:fldCharType="begin"/>
      </w:r>
      <w:r>
        <w:instrText xml:space="preserve"> PAGEREF _Toc84509270 \h </w:instrText>
      </w:r>
      <w:r>
        <w:fldChar w:fldCharType="separate"/>
      </w:r>
      <w:r>
        <w:t>37</w:t>
      </w:r>
      <w:r>
        <w:fldChar w:fldCharType="end"/>
      </w:r>
    </w:p>
    <w:p w14:paraId="5A37308B" w14:textId="6BB9E1AD" w:rsidR="003D11A7" w:rsidRDefault="003D11A7" w:rsidP="003D11A7">
      <w:pPr>
        <w:pStyle w:val="TOC2"/>
        <w:tabs>
          <w:tab w:val="clear" w:pos="6804"/>
          <w:tab w:val="left" w:pos="8789"/>
        </w:tabs>
        <w:ind w:right="-1"/>
        <w:rPr>
          <w:rFonts w:asciiTheme="minorHAnsi" w:eastAsiaTheme="minorEastAsia" w:hAnsiTheme="minorHAnsi" w:cstheme="minorBidi"/>
          <w:color w:val="auto"/>
          <w:sz w:val="22"/>
          <w:szCs w:val="22"/>
          <w:lang w:eastAsia="en-AU"/>
        </w:rPr>
      </w:pPr>
      <w:r>
        <w:t>D</w:t>
      </w:r>
      <w:r w:rsidR="00F93AEE">
        <w:t xml:space="preserve"> </w:t>
      </w:r>
      <w:r w:rsidR="00F93AEE" w:rsidRPr="00F93AEE">
        <w:t>Survey follow-up interview questions</w:t>
      </w:r>
      <w:r>
        <w:tab/>
      </w:r>
      <w:r>
        <w:fldChar w:fldCharType="begin"/>
      </w:r>
      <w:r>
        <w:instrText xml:space="preserve"> PAGEREF _Toc84509271 \h </w:instrText>
      </w:r>
      <w:r>
        <w:fldChar w:fldCharType="separate"/>
      </w:r>
      <w:r>
        <w:t>42</w:t>
      </w:r>
      <w:r>
        <w:fldChar w:fldCharType="end"/>
      </w:r>
    </w:p>
    <w:p w14:paraId="752E46DD" w14:textId="124E181F" w:rsidR="00ED0C08" w:rsidRPr="00156177" w:rsidRDefault="002947D3" w:rsidP="003D11A7">
      <w:pPr>
        <w:pStyle w:val="Text"/>
        <w:tabs>
          <w:tab w:val="left" w:pos="8647"/>
          <w:tab w:val="left" w:pos="8789"/>
          <w:tab w:val="right" w:pos="9072"/>
        </w:tabs>
        <w:ind w:right="-1"/>
        <w:rPr>
          <w:b/>
          <w:color w:val="C00000"/>
        </w:rPr>
      </w:pPr>
      <w:r>
        <w:rPr>
          <w:rFonts w:ascii="Avant Garde" w:hAnsi="Avant Garde"/>
          <w:noProof/>
          <w:color w:val="000000"/>
          <w:szCs w:val="19"/>
        </w:rPr>
        <w:fldChar w:fldCharType="end"/>
      </w:r>
    </w:p>
    <w:p w14:paraId="0B618C91" w14:textId="77777777" w:rsidR="00ED0C08" w:rsidRPr="00156177" w:rsidRDefault="00ED0C08" w:rsidP="00E60067">
      <w:pPr>
        <w:tabs>
          <w:tab w:val="left" w:pos="8930"/>
        </w:tabs>
        <w:spacing w:before="0" w:line="240" w:lineRule="auto"/>
        <w:rPr>
          <w:b/>
          <w:color w:val="C00000"/>
        </w:rPr>
      </w:pPr>
      <w:r w:rsidRPr="00156177">
        <w:rPr>
          <w:b/>
          <w:color w:val="C00000"/>
        </w:rPr>
        <w:br w:type="page"/>
      </w:r>
    </w:p>
    <w:p w14:paraId="385A48F4" w14:textId="77777777" w:rsidR="00ED0C08" w:rsidRDefault="00ED0C08" w:rsidP="00E60067">
      <w:pPr>
        <w:pStyle w:val="Heading1"/>
        <w:tabs>
          <w:tab w:val="left" w:pos="8930"/>
        </w:tabs>
      </w:pPr>
      <w:bookmarkStart w:id="29" w:name="_Toc316371579"/>
      <w:bookmarkStart w:id="30" w:name="_Toc84509241"/>
      <w:r>
        <w:lastRenderedPageBreak/>
        <w:t>Tables and figures</w:t>
      </w:r>
      <w:bookmarkEnd w:id="29"/>
      <w:bookmarkEnd w:id="30"/>
    </w:p>
    <w:p w14:paraId="7AAD8DE8" w14:textId="77777777" w:rsidR="00ED0C08" w:rsidRDefault="00ED0C08" w:rsidP="00E60067">
      <w:pPr>
        <w:pStyle w:val="Heading2"/>
        <w:tabs>
          <w:tab w:val="left" w:pos="8930"/>
        </w:tabs>
      </w:pPr>
      <w:bookmarkStart w:id="31" w:name="_Toc296497516"/>
      <w:bookmarkStart w:id="32" w:name="_Toc298162801"/>
      <w:bookmarkStart w:id="33" w:name="_Toc316371580"/>
      <w:bookmarkStart w:id="34" w:name="_Toc84509242"/>
      <w:r>
        <w:t>Tables</w:t>
      </w:r>
      <w:bookmarkEnd w:id="31"/>
      <w:bookmarkEnd w:id="32"/>
      <w:bookmarkEnd w:id="33"/>
      <w:bookmarkEnd w:id="34"/>
    </w:p>
    <w:p w14:paraId="3D284EFD" w14:textId="7FC28BD3" w:rsidR="00D35A2C" w:rsidRPr="00E60067" w:rsidRDefault="00ED0C08" w:rsidP="003D11A7">
      <w:pPr>
        <w:pStyle w:val="TOC1"/>
        <w:tabs>
          <w:tab w:val="clear" w:pos="6804"/>
          <w:tab w:val="left" w:pos="8789"/>
        </w:tabs>
        <w:ind w:right="-1"/>
      </w:pPr>
      <w:r>
        <w:fldChar w:fldCharType="begin"/>
      </w:r>
      <w:r>
        <w:instrText xml:space="preserve"> TOC \f F \t "tabletitle" \c </w:instrText>
      </w:r>
      <w:r>
        <w:fldChar w:fldCharType="separate"/>
      </w:r>
      <w:r w:rsidR="00D35A2C">
        <w:t>1 Summary of industry areas in examined examples of higher integration, 2016</w:t>
      </w:r>
      <w:r w:rsidR="006B206C">
        <w:t>−</w:t>
      </w:r>
      <w:r w:rsidR="00D35A2C">
        <w:t>current</w:t>
      </w:r>
      <w:r w:rsidR="00E60067">
        <w:tab/>
      </w:r>
      <w:r w:rsidR="00D35A2C">
        <w:fldChar w:fldCharType="begin"/>
      </w:r>
      <w:r w:rsidR="00D35A2C">
        <w:instrText xml:space="preserve"> PAGEREF _Toc83218221 \h </w:instrText>
      </w:r>
      <w:r w:rsidR="00D35A2C">
        <w:fldChar w:fldCharType="separate"/>
      </w:r>
      <w:r w:rsidR="003C2458">
        <w:t>13</w:t>
      </w:r>
      <w:r w:rsidR="00D35A2C">
        <w:fldChar w:fldCharType="end"/>
      </w:r>
    </w:p>
    <w:p w14:paraId="0973AF59" w14:textId="4E6B0AFD" w:rsidR="007C64A9" w:rsidRDefault="00ED0C08" w:rsidP="00E60067">
      <w:pPr>
        <w:pStyle w:val="Heading2"/>
        <w:tabs>
          <w:tab w:val="left" w:pos="8930"/>
        </w:tabs>
      </w:pPr>
      <w:r>
        <w:fldChar w:fldCharType="end"/>
      </w:r>
      <w:bookmarkStart w:id="35" w:name="_Toc296497517"/>
      <w:bookmarkStart w:id="36" w:name="_Toc298162802"/>
      <w:bookmarkStart w:id="37" w:name="_Toc316371581"/>
      <w:bookmarkStart w:id="38" w:name="_Toc84509243"/>
      <w:r>
        <w:t>Figures</w:t>
      </w:r>
      <w:bookmarkEnd w:id="35"/>
      <w:bookmarkEnd w:id="36"/>
      <w:bookmarkEnd w:id="37"/>
      <w:bookmarkEnd w:id="38"/>
    </w:p>
    <w:p w14:paraId="5F4D3BAD" w14:textId="1516BF29" w:rsidR="00D35A2C" w:rsidRPr="003D11A7" w:rsidRDefault="00ED0C08" w:rsidP="003D11A7">
      <w:pPr>
        <w:pStyle w:val="TOC1"/>
        <w:tabs>
          <w:tab w:val="clear" w:pos="6804"/>
          <w:tab w:val="left" w:pos="8789"/>
        </w:tabs>
        <w:ind w:right="-1"/>
      </w:pPr>
      <w:r w:rsidRPr="003D11A7">
        <w:fldChar w:fldCharType="begin"/>
      </w:r>
      <w:r w:rsidRPr="003D11A7">
        <w:instrText xml:space="preserve"> TOC \t "Figuretitle" \c </w:instrText>
      </w:r>
      <w:r w:rsidRPr="003D11A7">
        <w:fldChar w:fldCharType="separate"/>
      </w:r>
      <w:r w:rsidR="00D35A2C" w:rsidRPr="003D11A7">
        <w:t>1 Typology of models of integrated qualifications</w:t>
      </w:r>
      <w:r w:rsidR="00D35A2C" w:rsidRPr="003D11A7">
        <w:tab/>
      </w:r>
      <w:r w:rsidR="00D35A2C" w:rsidRPr="003D11A7">
        <w:fldChar w:fldCharType="begin"/>
      </w:r>
      <w:r w:rsidR="00D35A2C" w:rsidRPr="003D11A7">
        <w:instrText xml:space="preserve"> PAGEREF _Toc83218222 \h </w:instrText>
      </w:r>
      <w:r w:rsidR="00D35A2C" w:rsidRPr="003D11A7">
        <w:fldChar w:fldCharType="separate"/>
      </w:r>
      <w:r w:rsidR="003C2458" w:rsidRPr="003D11A7">
        <w:t>11</w:t>
      </w:r>
      <w:r w:rsidR="00D35A2C" w:rsidRPr="003D11A7">
        <w:fldChar w:fldCharType="end"/>
      </w:r>
    </w:p>
    <w:p w14:paraId="30F74460" w14:textId="24B03A9F" w:rsidR="00D35A2C" w:rsidRPr="003D11A7" w:rsidRDefault="00D35A2C" w:rsidP="003D11A7">
      <w:pPr>
        <w:pStyle w:val="TOC1"/>
        <w:tabs>
          <w:tab w:val="clear" w:pos="6804"/>
          <w:tab w:val="left" w:pos="8789"/>
        </w:tabs>
        <w:ind w:right="-1"/>
      </w:pPr>
      <w:r w:rsidRPr="003D11A7">
        <w:t>2 Current status of high integration models examined, 2016</w:t>
      </w:r>
      <w:r w:rsidR="00FE298B" w:rsidRPr="003D11A7">
        <w:t>−</w:t>
      </w:r>
      <w:r w:rsidRPr="003D11A7">
        <w:t>current</w:t>
      </w:r>
      <w:r w:rsidRPr="003D11A7">
        <w:tab/>
      </w:r>
      <w:r w:rsidRPr="003D11A7">
        <w:fldChar w:fldCharType="begin"/>
      </w:r>
      <w:r w:rsidRPr="003D11A7">
        <w:instrText xml:space="preserve"> PAGEREF _Toc83218223 \h </w:instrText>
      </w:r>
      <w:r w:rsidRPr="003D11A7">
        <w:fldChar w:fldCharType="separate"/>
      </w:r>
      <w:r w:rsidR="003C2458" w:rsidRPr="003D11A7">
        <w:t>12</w:t>
      </w:r>
      <w:r w:rsidRPr="003D11A7">
        <w:fldChar w:fldCharType="end"/>
      </w:r>
    </w:p>
    <w:p w14:paraId="1906D944" w14:textId="17C5BE7B" w:rsidR="00D35A2C" w:rsidRPr="003D11A7" w:rsidRDefault="00D35A2C" w:rsidP="003D11A7">
      <w:pPr>
        <w:pStyle w:val="TOC1"/>
        <w:tabs>
          <w:tab w:val="clear" w:pos="6804"/>
          <w:tab w:val="left" w:pos="8789"/>
        </w:tabs>
        <w:ind w:right="-1"/>
      </w:pPr>
      <w:r w:rsidRPr="003D11A7">
        <w:t>3 Institutions partnered with by higher education providers</w:t>
      </w:r>
      <w:r w:rsidRPr="003D11A7">
        <w:tab/>
      </w:r>
      <w:r w:rsidRPr="003D11A7">
        <w:fldChar w:fldCharType="begin"/>
      </w:r>
      <w:r w:rsidRPr="003D11A7">
        <w:instrText xml:space="preserve"> PAGEREF _Toc83218224 \h </w:instrText>
      </w:r>
      <w:r w:rsidRPr="003D11A7">
        <w:fldChar w:fldCharType="separate"/>
      </w:r>
      <w:r w:rsidR="003C2458" w:rsidRPr="003D11A7">
        <w:t>25</w:t>
      </w:r>
      <w:r w:rsidRPr="003D11A7">
        <w:fldChar w:fldCharType="end"/>
      </w:r>
    </w:p>
    <w:p w14:paraId="36C9B6A2" w14:textId="3978500D" w:rsidR="00D35A2C" w:rsidRPr="003D11A7" w:rsidRDefault="00D35A2C" w:rsidP="003D11A7">
      <w:pPr>
        <w:pStyle w:val="TOC1"/>
        <w:tabs>
          <w:tab w:val="clear" w:pos="6804"/>
          <w:tab w:val="left" w:pos="8789"/>
        </w:tabs>
        <w:ind w:right="-1"/>
        <w:rPr>
          <w:rFonts w:eastAsiaTheme="minorEastAsia"/>
        </w:rPr>
      </w:pPr>
      <w:r w:rsidRPr="003D11A7">
        <w:t>A1 Word cloud representation of marketing terms used for integrated</w:t>
      </w:r>
      <w:r w:rsidR="00E60067" w:rsidRPr="003D11A7">
        <w:t xml:space="preserve"> </w:t>
      </w:r>
      <w:r w:rsidRPr="003D11A7">
        <w:t>ualifications.</w:t>
      </w:r>
      <w:r w:rsidRPr="003D11A7">
        <w:tab/>
      </w:r>
      <w:r w:rsidRPr="003D11A7">
        <w:fldChar w:fldCharType="begin"/>
      </w:r>
      <w:r w:rsidRPr="003D11A7">
        <w:instrText xml:space="preserve"> PAGEREF _Toc83218225 \h </w:instrText>
      </w:r>
      <w:r w:rsidRPr="003D11A7">
        <w:fldChar w:fldCharType="separate"/>
      </w:r>
      <w:r w:rsidR="003C2458" w:rsidRPr="003D11A7">
        <w:t>32</w:t>
      </w:r>
      <w:r w:rsidRPr="003D11A7">
        <w:fldChar w:fldCharType="end"/>
      </w:r>
    </w:p>
    <w:p w14:paraId="0CCE5A5F" w14:textId="73702FC7" w:rsidR="00ED0C08" w:rsidRPr="003D11A7" w:rsidRDefault="00ED0C08" w:rsidP="00E60067">
      <w:pPr>
        <w:pStyle w:val="TableofFigures"/>
        <w:tabs>
          <w:tab w:val="left" w:pos="8930"/>
        </w:tabs>
      </w:pPr>
      <w:r w:rsidRPr="003D11A7">
        <w:fldChar w:fldCharType="end"/>
      </w:r>
    </w:p>
    <w:p w14:paraId="01ACA469" w14:textId="77777777" w:rsidR="00ED0C08" w:rsidRPr="00A93867" w:rsidRDefault="00ED0C08" w:rsidP="00ED0C08">
      <w:pPr>
        <w:pStyle w:val="Text"/>
        <w:rPr>
          <w:b/>
        </w:rPr>
      </w:pPr>
    </w:p>
    <w:p w14:paraId="572C0C76" w14:textId="77777777" w:rsidR="00EB0AD7" w:rsidRDefault="00EB0AD7" w:rsidP="005955B2">
      <w:pPr>
        <w:pStyle w:val="Text"/>
      </w:pPr>
    </w:p>
    <w:p w14:paraId="4FE6ED2D" w14:textId="77777777" w:rsidR="00606061" w:rsidRPr="009B4D4E" w:rsidRDefault="00606061" w:rsidP="005955B2">
      <w:pPr>
        <w:pStyle w:val="Text"/>
      </w:pPr>
      <w:bookmarkStart w:id="39" w:name="_Toc416260886"/>
      <w:bookmarkEnd w:id="3"/>
      <w:bookmarkEnd w:id="4"/>
      <w:bookmarkEnd w:id="5"/>
      <w:bookmarkEnd w:id="6"/>
    </w:p>
    <w:p w14:paraId="6925ADD0" w14:textId="77777777" w:rsidR="00366E4E" w:rsidRDefault="00366E4E" w:rsidP="00606061">
      <w:pPr>
        <w:spacing w:before="0" w:line="240" w:lineRule="auto"/>
        <w:rPr>
          <w:noProof/>
        </w:rPr>
        <w:sectPr w:rsidR="00366E4E" w:rsidSect="00E10CD4">
          <w:headerReference w:type="default" r:id="rId38"/>
          <w:footerReference w:type="even" r:id="rId39"/>
          <w:footerReference w:type="default" r:id="rId40"/>
          <w:pgSz w:w="11907" w:h="16840" w:code="9"/>
          <w:pgMar w:top="1276" w:right="1418" w:bottom="992" w:left="1418" w:header="709" w:footer="556" w:gutter="0"/>
          <w:cols w:space="708"/>
          <w:docGrid w:linePitch="360"/>
        </w:sectPr>
      </w:pPr>
    </w:p>
    <w:p w14:paraId="6589F5ED" w14:textId="00031BF3" w:rsidR="00324917" w:rsidRPr="00B86D06" w:rsidRDefault="00606061" w:rsidP="00422177">
      <w:pPr>
        <w:pStyle w:val="Heading1"/>
        <w:ind w:left="851"/>
      </w:pPr>
      <w:r>
        <w:rPr>
          <w:noProof/>
        </w:rPr>
        <w:br w:type="page"/>
      </w:r>
      <w:bookmarkStart w:id="40" w:name="_Toc275542999"/>
      <w:bookmarkStart w:id="41" w:name="_Toc84509244"/>
      <w:r w:rsidR="009206F9">
        <w:rPr>
          <w:noProof/>
          <w:lang w:eastAsia="en-AU"/>
        </w:rPr>
        <w:lastRenderedPageBreak/>
        <w:drawing>
          <wp:anchor distT="0" distB="0" distL="114300" distR="114300" simplePos="0" relativeHeight="251952128" behindDoc="0" locked="0" layoutInCell="1" allowOverlap="1" wp14:anchorId="7ABA71AA" wp14:editId="3ED88FF0">
            <wp:simplePos x="0" y="0"/>
            <wp:positionH relativeFrom="column">
              <wp:posOffset>4886</wp:posOffset>
            </wp:positionH>
            <wp:positionV relativeFrom="paragraph">
              <wp:posOffset>-33020</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Executive s</w:t>
      </w:r>
      <w:r w:rsidR="00324917" w:rsidRPr="00B86D06">
        <w:t>ummary</w:t>
      </w:r>
      <w:bookmarkEnd w:id="40"/>
      <w:bookmarkEnd w:id="41"/>
      <w:r w:rsidR="00324917">
        <w:t xml:space="preserve"> </w:t>
      </w:r>
    </w:p>
    <w:p w14:paraId="54CC5135" w14:textId="13A5B96F" w:rsidR="0075256D" w:rsidRPr="0075256D" w:rsidRDefault="00B65B25" w:rsidP="006D7102">
      <w:pPr>
        <w:pStyle w:val="Text"/>
      </w:pPr>
      <w:r w:rsidRPr="0075256D">
        <w:t xml:space="preserve">For the most part, </w:t>
      </w:r>
      <w:r w:rsidR="009206F9" w:rsidRPr="0075256D">
        <w:t xml:space="preserve">Australians who wish to continue </w:t>
      </w:r>
      <w:r w:rsidR="00EF05B5">
        <w:t xml:space="preserve">to </w:t>
      </w:r>
      <w:r w:rsidR="009206F9" w:rsidRPr="0075256D">
        <w:t xml:space="preserve">develop their skills </w:t>
      </w:r>
      <w:r w:rsidR="00747B5C">
        <w:t xml:space="preserve">may </w:t>
      </w:r>
      <w:r w:rsidR="009206F9" w:rsidRPr="0075256D">
        <w:t xml:space="preserve">face something of a dilemma. They can enrol in a </w:t>
      </w:r>
      <w:r w:rsidR="00441624">
        <w:t>vocational education and training (</w:t>
      </w:r>
      <w:r w:rsidR="009206F9" w:rsidRPr="0075256D">
        <w:t>VET</w:t>
      </w:r>
      <w:r w:rsidR="00441624">
        <w:t>)</w:t>
      </w:r>
      <w:r w:rsidR="009206F9" w:rsidRPr="0075256D">
        <w:t xml:space="preserve"> course </w:t>
      </w:r>
      <w:r w:rsidR="006D7102">
        <w:t xml:space="preserve">with a distinct occupational focus. Alternatively, the higher education </w:t>
      </w:r>
      <w:r w:rsidR="005C4FCE">
        <w:t xml:space="preserve">(HE) </w:t>
      </w:r>
      <w:r w:rsidR="006D7102">
        <w:t>system offers</w:t>
      </w:r>
      <w:r w:rsidR="002D3F91">
        <w:t xml:space="preserve"> </w:t>
      </w:r>
      <w:r w:rsidR="006D7102">
        <w:t>courses that may be tied to occupations</w:t>
      </w:r>
      <w:r w:rsidR="00B279DC">
        <w:t xml:space="preserve"> </w:t>
      </w:r>
      <w:r w:rsidR="00F8273B">
        <w:t xml:space="preserve">or </w:t>
      </w:r>
      <w:r w:rsidR="006D7102">
        <w:t xml:space="preserve">focused on academic disciplines. </w:t>
      </w:r>
      <w:r w:rsidR="00E843E2">
        <w:t>While t</w:t>
      </w:r>
      <w:r w:rsidR="009206F9" w:rsidRPr="0075256D">
        <w:t xml:space="preserve">he </w:t>
      </w:r>
      <w:r w:rsidR="002E3D3E" w:rsidRPr="0075256D">
        <w:t xml:space="preserve">two sectors differ in </w:t>
      </w:r>
      <w:r w:rsidR="009206F9" w:rsidRPr="0075256D">
        <w:t>purpose and content</w:t>
      </w:r>
      <w:r w:rsidR="00E843E2">
        <w:t>, t</w:t>
      </w:r>
      <w:r w:rsidR="002E3D3E" w:rsidRPr="0075256D">
        <w:t xml:space="preserve">hey also </w:t>
      </w:r>
      <w:r w:rsidR="009206F9" w:rsidRPr="0075256D">
        <w:t>offer different experiences of teaching and assessment</w:t>
      </w:r>
      <w:r w:rsidR="002E3D3E" w:rsidRPr="0075256D">
        <w:t xml:space="preserve"> and are </w:t>
      </w:r>
      <w:r w:rsidR="009206F9" w:rsidRPr="0075256D">
        <w:t>funded</w:t>
      </w:r>
      <w:r w:rsidR="002E3D3E" w:rsidRPr="0075256D">
        <w:t xml:space="preserve">, regulated, </w:t>
      </w:r>
      <w:proofErr w:type="gramStart"/>
      <w:r w:rsidR="002E3D3E" w:rsidRPr="0075256D">
        <w:t>governed</w:t>
      </w:r>
      <w:proofErr w:type="gramEnd"/>
      <w:r w:rsidR="002E3D3E" w:rsidRPr="0075256D">
        <w:t xml:space="preserve"> and culturally valued in different ways. </w:t>
      </w:r>
      <w:r w:rsidR="009206F9" w:rsidRPr="0075256D">
        <w:t xml:space="preserve">In brief, the tertiary education environment is </w:t>
      </w:r>
      <w:r w:rsidR="000C6E83" w:rsidRPr="0075256D">
        <w:t xml:space="preserve">binary in </w:t>
      </w:r>
      <w:r w:rsidR="009206F9" w:rsidRPr="0075256D">
        <w:t>structure (Parker</w:t>
      </w:r>
      <w:r w:rsidR="00792D98">
        <w:t>, Dempster &amp; Warburton</w:t>
      </w:r>
      <w:r w:rsidR="009206F9" w:rsidRPr="0075256D">
        <w:t xml:space="preserve"> 2018) </w:t>
      </w:r>
      <w:r w:rsidR="000C6E83" w:rsidRPr="0075256D">
        <w:t xml:space="preserve">and </w:t>
      </w:r>
      <w:r w:rsidR="009206F9" w:rsidRPr="0075256D">
        <w:t xml:space="preserve">not necessarily geared to facilitating </w:t>
      </w:r>
      <w:r w:rsidR="0020212C">
        <w:t xml:space="preserve">the </w:t>
      </w:r>
      <w:r w:rsidR="009206F9" w:rsidRPr="0075256D">
        <w:t xml:space="preserve">development of individuals </w:t>
      </w:r>
      <w:r w:rsidR="004A6D3B">
        <w:t>where</w:t>
      </w:r>
      <w:r w:rsidR="009206F9" w:rsidRPr="0075256D">
        <w:t xml:space="preserve"> the benefits of each sector</w:t>
      </w:r>
      <w:r w:rsidR="00D279A9">
        <w:t xml:space="preserve"> are combined</w:t>
      </w:r>
      <w:r w:rsidR="009206F9" w:rsidRPr="0075256D">
        <w:t>.</w:t>
      </w:r>
      <w:r w:rsidR="0075256D" w:rsidRPr="0075256D">
        <w:t xml:space="preserve"> </w:t>
      </w:r>
    </w:p>
    <w:p w14:paraId="73514E7C" w14:textId="317E66F5" w:rsidR="0075256D" w:rsidRDefault="0075256D" w:rsidP="0075256D">
      <w:pPr>
        <w:pStyle w:val="Text"/>
      </w:pPr>
      <w:bookmarkStart w:id="42" w:name="_Hlk82517005"/>
      <w:r w:rsidRPr="0075256D">
        <w:t xml:space="preserve">Enabling student movement between </w:t>
      </w:r>
      <w:r w:rsidR="00D11428">
        <w:t xml:space="preserve">the </w:t>
      </w:r>
      <w:r w:rsidRPr="0075256D">
        <w:t xml:space="preserve">VET and </w:t>
      </w:r>
      <w:r w:rsidR="005C4FCE">
        <w:t>HE</w:t>
      </w:r>
      <w:r>
        <w:t xml:space="preserve"> sectors has been a long-term workforce development policy goal</w:t>
      </w:r>
      <w:bookmarkEnd w:id="42"/>
      <w:r w:rsidR="00D279A9">
        <w:t>;</w:t>
      </w:r>
      <w:r>
        <w:t xml:space="preserve"> however, it is no easy task. </w:t>
      </w:r>
      <w:r>
        <w:rPr>
          <w:rFonts w:cstheme="minorHAnsi"/>
          <w:color w:val="000000" w:themeColor="text1"/>
        </w:rPr>
        <w:t>Over the past</w:t>
      </w:r>
      <w:r w:rsidR="00104C91">
        <w:rPr>
          <w:rFonts w:cstheme="minorHAnsi"/>
          <w:color w:val="000000" w:themeColor="text1"/>
        </w:rPr>
        <w:t xml:space="preserve"> few decades</w:t>
      </w:r>
      <w:r>
        <w:rPr>
          <w:rFonts w:cstheme="minorHAnsi"/>
          <w:color w:val="000000" w:themeColor="text1"/>
        </w:rPr>
        <w:t>,</w:t>
      </w:r>
      <w:r w:rsidRPr="007B1503">
        <w:rPr>
          <w:rFonts w:cstheme="minorHAnsi"/>
          <w:color w:val="000000" w:themeColor="text1"/>
        </w:rPr>
        <w:t xml:space="preserve"> a range of reports, research projects and policies have examined and promoted pathways that </w:t>
      </w:r>
      <w:r>
        <w:rPr>
          <w:rFonts w:cstheme="minorHAnsi"/>
          <w:color w:val="000000" w:themeColor="text1"/>
        </w:rPr>
        <w:t>use</w:t>
      </w:r>
      <w:r w:rsidRPr="007B1503">
        <w:rPr>
          <w:rFonts w:cstheme="minorHAnsi"/>
          <w:color w:val="000000" w:themeColor="text1"/>
        </w:rPr>
        <w:t xml:space="preserve"> qualifications as the vehicle for facilitating movement between </w:t>
      </w:r>
      <w:r w:rsidR="00000D20">
        <w:rPr>
          <w:rFonts w:cstheme="minorHAnsi"/>
          <w:color w:val="000000" w:themeColor="text1"/>
        </w:rPr>
        <w:t xml:space="preserve">the </w:t>
      </w:r>
      <w:r w:rsidRPr="007B1503">
        <w:rPr>
          <w:rFonts w:cstheme="minorHAnsi"/>
          <w:color w:val="000000" w:themeColor="text1"/>
        </w:rPr>
        <w:t>sectors.</w:t>
      </w:r>
      <w:r>
        <w:rPr>
          <w:rFonts w:cstheme="minorHAnsi"/>
          <w:color w:val="000000" w:themeColor="text1"/>
        </w:rPr>
        <w:t xml:space="preserve"> </w:t>
      </w:r>
      <w:bookmarkStart w:id="43" w:name="_Hlk82517162"/>
      <w:r>
        <w:t xml:space="preserve">As recently as 2020, the VET Reform Roadmap </w:t>
      </w:r>
      <w:r w:rsidRPr="00EA4F4E">
        <w:t>had among its goals build</w:t>
      </w:r>
      <w:r w:rsidR="00D716E1">
        <w:t>ing</w:t>
      </w:r>
      <w:r w:rsidRPr="00EA4F4E">
        <w:t xml:space="preserve"> on existing cross-sector cooperation, specifying ‘stronger alignment and integration between VET and higher education’ as one of seven destinations to be </w:t>
      </w:r>
      <w:r w:rsidRPr="00691BA0">
        <w:t xml:space="preserve">reached </w:t>
      </w:r>
      <w:bookmarkEnd w:id="43"/>
      <w:r w:rsidRPr="00691BA0">
        <w:t>(</w:t>
      </w:r>
      <w:r w:rsidR="00691BA0" w:rsidRPr="00691BA0">
        <w:t>Department of Education, Skills and Employment 2020</w:t>
      </w:r>
      <w:r w:rsidR="00FD12F0">
        <w:t xml:space="preserve"> p.4</w:t>
      </w:r>
      <w:r w:rsidRPr="00691BA0">
        <w:t>).</w:t>
      </w:r>
    </w:p>
    <w:p w14:paraId="16935171" w14:textId="2E79178A" w:rsidR="00CB187F" w:rsidRDefault="00733474" w:rsidP="000C6E83">
      <w:pPr>
        <w:pStyle w:val="Text"/>
      </w:pPr>
      <w:r>
        <w:t>In contributing to</w:t>
      </w:r>
      <w:r w:rsidR="000C6E83">
        <w:t xml:space="preserve"> the VET Reform Roadmap’s goal, this project aimed to identify and examine the characteristics of exi</w:t>
      </w:r>
      <w:r w:rsidR="00CB187F">
        <w:t>s</w:t>
      </w:r>
      <w:r w:rsidR="000C6E83">
        <w:t xml:space="preserve">ting ‘integrated </w:t>
      </w:r>
      <w:r w:rsidR="00CB187F">
        <w:t>qualifications’</w:t>
      </w:r>
      <w:r w:rsidR="00F91779">
        <w:t xml:space="preserve"> to determine </w:t>
      </w:r>
      <w:r w:rsidR="002313F4">
        <w:t>whether</w:t>
      </w:r>
      <w:r w:rsidR="00F91779">
        <w:t xml:space="preserve"> and how these arrangements might be implemented more broadly.</w:t>
      </w:r>
    </w:p>
    <w:p w14:paraId="1022A51A" w14:textId="1A29F73B" w:rsidR="00A75FFB" w:rsidRDefault="00A75FFB" w:rsidP="00A75FFB">
      <w:pPr>
        <w:pStyle w:val="Heading2"/>
      </w:pPr>
      <w:bookmarkStart w:id="44" w:name="_Toc84509245"/>
      <w:r>
        <w:t>Models of integrated qualifications</w:t>
      </w:r>
      <w:bookmarkEnd w:id="44"/>
    </w:p>
    <w:p w14:paraId="160FBE0E" w14:textId="698E43D8" w:rsidR="00CB187F" w:rsidRDefault="00747B5C" w:rsidP="000C6E83">
      <w:pPr>
        <w:pStyle w:val="Text"/>
      </w:pPr>
      <w:r>
        <w:t>F</w:t>
      </w:r>
      <w:r w:rsidR="00C85631">
        <w:t>our</w:t>
      </w:r>
      <w:r>
        <w:t xml:space="preserve"> models of integrated qualifications were differentiated t</w:t>
      </w:r>
      <w:r w:rsidR="00CB187F">
        <w:t>hrough a review of the literature:</w:t>
      </w:r>
    </w:p>
    <w:p w14:paraId="595E17E0" w14:textId="7C97DAB4" w:rsidR="00CB187F" w:rsidRDefault="00E9655D" w:rsidP="00CD2E5C">
      <w:pPr>
        <w:pStyle w:val="Dotpoint1"/>
        <w:tabs>
          <w:tab w:val="clear" w:pos="284"/>
        </w:tabs>
        <w:ind w:left="284" w:hanging="284"/>
      </w:pPr>
      <w:r w:rsidRPr="00EA6E01">
        <w:rPr>
          <w:i/>
          <w:iCs/>
        </w:rPr>
        <w:t>e</w:t>
      </w:r>
      <w:r w:rsidR="00CB187F" w:rsidRPr="00EA6E01">
        <w:rPr>
          <w:i/>
          <w:iCs/>
        </w:rPr>
        <w:t>ndorsed</w:t>
      </w:r>
      <w:r w:rsidR="0005508F">
        <w:t>:</w:t>
      </w:r>
      <w:r w:rsidR="00CB187F">
        <w:t xml:space="preserve"> specific course at specific provider indicated, but with credit unspecified</w:t>
      </w:r>
    </w:p>
    <w:p w14:paraId="19867E19" w14:textId="016E0463" w:rsidR="00CB187F" w:rsidRDefault="00E9655D" w:rsidP="00CD2E5C">
      <w:pPr>
        <w:pStyle w:val="Dotpoint1"/>
        <w:tabs>
          <w:tab w:val="clear" w:pos="284"/>
        </w:tabs>
        <w:ind w:left="284" w:hanging="284"/>
      </w:pPr>
      <w:r w:rsidRPr="00EA6E01">
        <w:rPr>
          <w:i/>
          <w:iCs/>
        </w:rPr>
        <w:t>c</w:t>
      </w:r>
      <w:r w:rsidR="00CB187F" w:rsidRPr="00EA6E01">
        <w:rPr>
          <w:i/>
          <w:iCs/>
        </w:rPr>
        <w:t>onsecutive</w:t>
      </w:r>
      <w:r>
        <w:rPr>
          <w:b/>
          <w:bCs/>
        </w:rPr>
        <w:t>:</w:t>
      </w:r>
      <w:r w:rsidR="00C85631">
        <w:rPr>
          <w:rStyle w:val="FootnoteReference"/>
          <w:b/>
          <w:bCs/>
        </w:rPr>
        <w:footnoteReference w:id="2"/>
      </w:r>
      <w:r w:rsidR="00CB187F">
        <w:t xml:space="preserve"> separate enrolments but course accepted as ‘guaranteed’ or ‘linked’ </w:t>
      </w:r>
      <w:r w:rsidR="00104C91">
        <w:t>pathway,</w:t>
      </w:r>
      <w:r w:rsidR="00CB187F">
        <w:t xml:space="preserve"> evident in dual</w:t>
      </w:r>
      <w:r>
        <w:t>-</w:t>
      </w:r>
      <w:r w:rsidR="00CB187F">
        <w:t>sector providers</w:t>
      </w:r>
    </w:p>
    <w:p w14:paraId="0DAD2FA5" w14:textId="34818EC3" w:rsidR="00CB187F" w:rsidRDefault="00E9655D" w:rsidP="00CD2E5C">
      <w:pPr>
        <w:pStyle w:val="Dotpoint1"/>
        <w:tabs>
          <w:tab w:val="clear" w:pos="284"/>
        </w:tabs>
        <w:ind w:left="284" w:hanging="284"/>
      </w:pPr>
      <w:r w:rsidRPr="00EA6E01">
        <w:rPr>
          <w:i/>
          <w:iCs/>
        </w:rPr>
        <w:t>c</w:t>
      </w:r>
      <w:r w:rsidR="00CB187F" w:rsidRPr="00EA6E01">
        <w:rPr>
          <w:i/>
          <w:iCs/>
        </w:rPr>
        <w:t>oncurrent</w:t>
      </w:r>
      <w:r>
        <w:t xml:space="preserve">: </w:t>
      </w:r>
      <w:r w:rsidR="00CB187F">
        <w:t xml:space="preserve">dual enrolment into both VET and </w:t>
      </w:r>
      <w:r w:rsidR="00EB14DB">
        <w:t>higher education</w:t>
      </w:r>
      <w:r w:rsidR="00CB187F">
        <w:t xml:space="preserve"> courses</w:t>
      </w:r>
      <w:r>
        <w:t>,</w:t>
      </w:r>
      <w:r w:rsidR="00CB187F">
        <w:t xml:space="preserve"> undertaken within same period but either by block release or scheduled study</w:t>
      </w:r>
    </w:p>
    <w:p w14:paraId="01ED7E30" w14:textId="3178461A" w:rsidR="00CB187F" w:rsidRDefault="00E9655D" w:rsidP="00CD2E5C">
      <w:pPr>
        <w:pStyle w:val="Dotpoint1"/>
        <w:tabs>
          <w:tab w:val="clear" w:pos="284"/>
        </w:tabs>
        <w:ind w:left="284" w:hanging="284"/>
      </w:pPr>
      <w:r w:rsidRPr="00EA6E01">
        <w:rPr>
          <w:i/>
          <w:iCs/>
        </w:rPr>
        <w:t>e</w:t>
      </w:r>
      <w:r w:rsidR="00CB187F" w:rsidRPr="00EA6E01">
        <w:rPr>
          <w:i/>
          <w:iCs/>
        </w:rPr>
        <w:t>mbedded</w:t>
      </w:r>
      <w:r>
        <w:t>:</w:t>
      </w:r>
      <w:r w:rsidR="00CB187F">
        <w:t xml:space="preserve"> dual enrolment with courses taught together within specific program arrangement</w:t>
      </w:r>
      <w:r>
        <w:t>, with</w:t>
      </w:r>
      <w:r w:rsidR="00CB187F">
        <w:t xml:space="preserve"> both qualifications awarded at end of program</w:t>
      </w:r>
      <w:r w:rsidR="00D63DB8">
        <w:t>.</w:t>
      </w:r>
    </w:p>
    <w:p w14:paraId="0DE0E5FC" w14:textId="533963C9" w:rsidR="00CB187F" w:rsidRDefault="003150CB" w:rsidP="00CB187F">
      <w:pPr>
        <w:pStyle w:val="Text"/>
      </w:pPr>
      <w:r w:rsidRPr="003150CB">
        <w:t xml:space="preserve">The </w:t>
      </w:r>
      <w:r w:rsidR="00852886">
        <w:t>e</w:t>
      </w:r>
      <w:r w:rsidRPr="003150CB">
        <w:t>ndorsed models represent lower levels</w:t>
      </w:r>
      <w:r>
        <w:t xml:space="preserve"> of integration</w:t>
      </w:r>
      <w:r w:rsidRPr="003150CB">
        <w:t xml:space="preserve">, </w:t>
      </w:r>
      <w:r w:rsidR="005E4692">
        <w:t>while</w:t>
      </w:r>
      <w:r w:rsidRPr="003150CB">
        <w:t xml:space="preserve"> the </w:t>
      </w:r>
      <w:r w:rsidR="00873BE7">
        <w:t xml:space="preserve">consecutive, </w:t>
      </w:r>
      <w:proofErr w:type="gramStart"/>
      <w:r w:rsidR="00852886">
        <w:t>c</w:t>
      </w:r>
      <w:r w:rsidRPr="003150CB">
        <w:t>oncurrent</w:t>
      </w:r>
      <w:proofErr w:type="gramEnd"/>
      <w:r w:rsidRPr="003150CB">
        <w:t xml:space="preserve"> and </w:t>
      </w:r>
      <w:r w:rsidR="00852886">
        <w:t>e</w:t>
      </w:r>
      <w:r w:rsidRPr="003150CB">
        <w:t xml:space="preserve">mbedded models </w:t>
      </w:r>
      <w:r w:rsidR="005E4692">
        <w:t xml:space="preserve">represent </w:t>
      </w:r>
      <w:r w:rsidRPr="003150CB">
        <w:t xml:space="preserve">higher levels. The bulk of </w:t>
      </w:r>
      <w:r w:rsidR="002C394F">
        <w:t xml:space="preserve">the </w:t>
      </w:r>
      <w:r w:rsidRPr="003150CB">
        <w:t xml:space="preserve">arrangements identified in a desktop search of VET and higher education </w:t>
      </w:r>
      <w:r w:rsidR="00EB14DB">
        <w:t>provider</w:t>
      </w:r>
      <w:r w:rsidRPr="003150CB">
        <w:t xml:space="preserve"> offerings exemplified the lower integration mode</w:t>
      </w:r>
      <w:r w:rsidR="005C4FCE">
        <w:t>l</w:t>
      </w:r>
      <w:r w:rsidRPr="003150CB">
        <w:t xml:space="preserve">. Few </w:t>
      </w:r>
      <w:r w:rsidR="00852886">
        <w:t>c</w:t>
      </w:r>
      <w:r w:rsidRPr="003150CB">
        <w:t xml:space="preserve">oncurrent and </w:t>
      </w:r>
      <w:r w:rsidR="005E4692">
        <w:t>embedded</w:t>
      </w:r>
      <w:r w:rsidRPr="003150CB">
        <w:t xml:space="preserve"> examples were located.</w:t>
      </w:r>
      <w:r w:rsidR="003069C6" w:rsidRPr="003069C6">
        <w:t xml:space="preserve"> </w:t>
      </w:r>
      <w:r w:rsidR="003069C6">
        <w:t>This research focused on the three higher integration models.</w:t>
      </w:r>
    </w:p>
    <w:p w14:paraId="57C3AEEC" w14:textId="235B2D48" w:rsidR="005E4692" w:rsidRDefault="00104C91" w:rsidP="005E4692">
      <w:pPr>
        <w:pStyle w:val="Text"/>
      </w:pPr>
      <w:r>
        <w:t>H</w:t>
      </w:r>
      <w:r w:rsidR="005E4692" w:rsidRPr="005E4692">
        <w:t>igh</w:t>
      </w:r>
      <w:r w:rsidR="00873BE7">
        <w:t>er</w:t>
      </w:r>
      <w:r w:rsidR="005E4692" w:rsidRPr="005E4692">
        <w:t xml:space="preserve"> integration models </w:t>
      </w:r>
      <w:r w:rsidR="00873BE7">
        <w:t>can be</w:t>
      </w:r>
      <w:r w:rsidR="005E4692" w:rsidRPr="005E4692">
        <w:t xml:space="preserve"> difficult and expensive to develop. Not only that, </w:t>
      </w:r>
      <w:r>
        <w:t>but they also</w:t>
      </w:r>
      <w:r w:rsidR="005E4692" w:rsidRPr="005E4692">
        <w:t xml:space="preserve"> appear </w:t>
      </w:r>
      <w:r>
        <w:t>challenging</w:t>
      </w:r>
      <w:r w:rsidRPr="005E4692">
        <w:t xml:space="preserve"> </w:t>
      </w:r>
      <w:r w:rsidR="005E4692" w:rsidRPr="005E4692">
        <w:t xml:space="preserve">to sustain. </w:t>
      </w:r>
      <w:r w:rsidR="005E4692">
        <w:t>O</w:t>
      </w:r>
      <w:r w:rsidR="005E4692" w:rsidRPr="005E4692">
        <w:t>f</w:t>
      </w:r>
      <w:r w:rsidR="005E4692">
        <w:t xml:space="preserve"> the </w:t>
      </w:r>
      <w:r w:rsidR="005E4692" w:rsidRPr="005E4692">
        <w:t>28 higher integration examples</w:t>
      </w:r>
      <w:r w:rsidR="005E4692">
        <w:t xml:space="preserve"> identified </w:t>
      </w:r>
      <w:r w:rsidR="00150EDC">
        <w:t xml:space="preserve">in this research </w:t>
      </w:r>
      <w:r w:rsidR="005E4692">
        <w:t>(from 2016 onwards)</w:t>
      </w:r>
      <w:r w:rsidR="005E4692" w:rsidRPr="005E4692">
        <w:t xml:space="preserve">, 14 </w:t>
      </w:r>
      <w:r w:rsidR="00441624">
        <w:t xml:space="preserve">were </w:t>
      </w:r>
      <w:r w:rsidR="00F8273B">
        <w:t>judged</w:t>
      </w:r>
      <w:r w:rsidR="00441624">
        <w:t xml:space="preserve"> to have been </w:t>
      </w:r>
      <w:r w:rsidR="005E4692" w:rsidRPr="005E4692">
        <w:t xml:space="preserve">discontinued, with the status of a further </w:t>
      </w:r>
      <w:r w:rsidR="00F8273B">
        <w:t>seven</w:t>
      </w:r>
      <w:r w:rsidR="005E4692" w:rsidRPr="005E4692">
        <w:t xml:space="preserve"> either unclear or </w:t>
      </w:r>
      <w:r w:rsidR="005E4692" w:rsidRPr="005E4692">
        <w:lastRenderedPageBreak/>
        <w:t xml:space="preserve">presumed discontinued. </w:t>
      </w:r>
      <w:r w:rsidR="00B65B25">
        <w:t>O</w:t>
      </w:r>
      <w:r w:rsidR="005E4692" w:rsidRPr="005E4692">
        <w:t xml:space="preserve">ne </w:t>
      </w:r>
      <w:r w:rsidR="00B65B25">
        <w:t>e</w:t>
      </w:r>
      <w:r w:rsidR="005E4692" w:rsidRPr="005E4692">
        <w:t xml:space="preserve">mbedded example recently offered but </w:t>
      </w:r>
      <w:r w:rsidR="00903115">
        <w:t xml:space="preserve">which </w:t>
      </w:r>
      <w:r w:rsidR="005E4692" w:rsidRPr="005E4692">
        <w:t>did not commence</w:t>
      </w:r>
      <w:r w:rsidR="00B65B25">
        <w:t xml:space="preserve"> was also identified</w:t>
      </w:r>
      <w:r w:rsidR="005E4692" w:rsidRPr="005E4692">
        <w:t xml:space="preserve">. </w:t>
      </w:r>
      <w:r w:rsidR="009A24DD">
        <w:t>Historical examples of discontinued integrations were also uncovered</w:t>
      </w:r>
      <w:r w:rsidR="00150EDC">
        <w:t xml:space="preserve"> via interviews with tertiary education experts and </w:t>
      </w:r>
      <w:r w:rsidR="00150EDC" w:rsidRPr="00150EDC">
        <w:t>institutional staff connected with the design and/or management of higher integration examples (consecutive, concurrent and embedded models)</w:t>
      </w:r>
      <w:r w:rsidR="00150EDC">
        <w:t xml:space="preserve">. These interviews revealed </w:t>
      </w:r>
      <w:r w:rsidR="009A24DD">
        <w:t>decades of pathways development and a substantial series of integrated qualifications</w:t>
      </w:r>
      <w:r w:rsidR="00914CF2">
        <w:t xml:space="preserve"> </w:t>
      </w:r>
      <w:r w:rsidR="00313A49">
        <w:t>that</w:t>
      </w:r>
      <w:r w:rsidR="009A24DD" w:rsidRPr="00550851">
        <w:t xml:space="preserve"> </w:t>
      </w:r>
      <w:r w:rsidR="00550851" w:rsidRPr="00550851">
        <w:t xml:space="preserve">had </w:t>
      </w:r>
      <w:r w:rsidR="009A24DD" w:rsidRPr="00550851">
        <w:t>proved unsustainable.</w:t>
      </w:r>
    </w:p>
    <w:p w14:paraId="38FFDC37" w14:textId="372C1DFE" w:rsidR="009A24DD" w:rsidRDefault="009A24DD" w:rsidP="005E4692">
      <w:pPr>
        <w:pStyle w:val="Text"/>
        <w:rPr>
          <w:rFonts w:cstheme="minorHAnsi"/>
          <w:color w:val="000000" w:themeColor="text1"/>
        </w:rPr>
      </w:pPr>
      <w:r>
        <w:rPr>
          <w:rFonts w:cstheme="minorHAnsi"/>
          <w:color w:val="000000" w:themeColor="text1"/>
        </w:rPr>
        <w:t xml:space="preserve">Case studies of </w:t>
      </w:r>
      <w:r w:rsidR="00A75FFB">
        <w:rPr>
          <w:rFonts w:cstheme="minorHAnsi"/>
          <w:color w:val="000000" w:themeColor="text1"/>
        </w:rPr>
        <w:t>c</w:t>
      </w:r>
      <w:r>
        <w:rPr>
          <w:rFonts w:cstheme="minorHAnsi"/>
          <w:color w:val="000000" w:themeColor="text1"/>
        </w:rPr>
        <w:t xml:space="preserve">onsecutive, </w:t>
      </w:r>
      <w:r w:rsidR="00A75FFB">
        <w:rPr>
          <w:rFonts w:cstheme="minorHAnsi"/>
          <w:color w:val="000000" w:themeColor="text1"/>
        </w:rPr>
        <w:t>c</w:t>
      </w:r>
      <w:r>
        <w:rPr>
          <w:rFonts w:cstheme="minorHAnsi"/>
          <w:color w:val="000000" w:themeColor="text1"/>
        </w:rPr>
        <w:t xml:space="preserve">oncurrent and </w:t>
      </w:r>
      <w:r w:rsidR="00A75FFB">
        <w:rPr>
          <w:rFonts w:cstheme="minorHAnsi"/>
          <w:color w:val="000000" w:themeColor="text1"/>
        </w:rPr>
        <w:t>e</w:t>
      </w:r>
      <w:r>
        <w:rPr>
          <w:rFonts w:cstheme="minorHAnsi"/>
          <w:color w:val="000000" w:themeColor="text1"/>
        </w:rPr>
        <w:t xml:space="preserve">mbedded models shed light on some of the difficulties that beset efforts to integrate cross-sectoral qualifications at the highest levels. These challenges include the imperative to </w:t>
      </w:r>
      <w:r w:rsidR="00313A49">
        <w:rPr>
          <w:rFonts w:cstheme="minorHAnsi"/>
          <w:color w:val="000000" w:themeColor="text1"/>
        </w:rPr>
        <w:t>undertake</w:t>
      </w:r>
      <w:r>
        <w:rPr>
          <w:rFonts w:cstheme="minorHAnsi"/>
          <w:color w:val="000000" w:themeColor="text1"/>
        </w:rPr>
        <w:t xml:space="preserve"> comprehensive and complex ‘mapping’ of VET and higher education content as a preliminary to </w:t>
      </w:r>
      <w:r w:rsidR="000D6AA6">
        <w:rPr>
          <w:rFonts w:cstheme="minorHAnsi"/>
          <w:color w:val="000000" w:themeColor="text1"/>
        </w:rPr>
        <w:t xml:space="preserve">the </w:t>
      </w:r>
      <w:r>
        <w:rPr>
          <w:rFonts w:cstheme="minorHAnsi"/>
          <w:color w:val="000000" w:themeColor="text1"/>
        </w:rPr>
        <w:t>formalisation of offerings</w:t>
      </w:r>
      <w:r w:rsidR="000D6AA6">
        <w:rPr>
          <w:rFonts w:cstheme="minorHAnsi"/>
          <w:color w:val="000000" w:themeColor="text1"/>
        </w:rPr>
        <w:t>;</w:t>
      </w:r>
      <w:r>
        <w:rPr>
          <w:rFonts w:cstheme="minorHAnsi"/>
          <w:color w:val="000000" w:themeColor="text1"/>
        </w:rPr>
        <w:t xml:space="preserve"> overcoming competitive pressures</w:t>
      </w:r>
      <w:r w:rsidR="000D6AA6">
        <w:rPr>
          <w:rFonts w:cstheme="minorHAnsi"/>
          <w:color w:val="000000" w:themeColor="text1"/>
        </w:rPr>
        <w:t>, which</w:t>
      </w:r>
      <w:r>
        <w:rPr>
          <w:rFonts w:cstheme="minorHAnsi"/>
          <w:color w:val="000000" w:themeColor="text1"/>
        </w:rPr>
        <w:t xml:space="preserve"> may pit integrating institutions against each other</w:t>
      </w:r>
      <w:r w:rsidR="000D6AA6">
        <w:rPr>
          <w:rFonts w:cstheme="minorHAnsi"/>
          <w:color w:val="000000" w:themeColor="text1"/>
        </w:rPr>
        <w:t>;</w:t>
      </w:r>
      <w:r>
        <w:rPr>
          <w:rFonts w:cstheme="minorHAnsi"/>
          <w:color w:val="000000" w:themeColor="text1"/>
        </w:rPr>
        <w:t xml:space="preserve"> convincing industry and employers to invest in and continue to recognise integrated arrangements</w:t>
      </w:r>
      <w:r w:rsidR="00FD776E">
        <w:rPr>
          <w:rFonts w:cstheme="minorHAnsi"/>
          <w:color w:val="000000" w:themeColor="text1"/>
        </w:rPr>
        <w:t>;</w:t>
      </w:r>
      <w:r>
        <w:rPr>
          <w:rFonts w:cstheme="minorHAnsi"/>
          <w:color w:val="000000" w:themeColor="text1"/>
        </w:rPr>
        <w:t xml:space="preserve"> and creating delivery schedules that students find acceptable.</w:t>
      </w:r>
    </w:p>
    <w:p w14:paraId="72F25724" w14:textId="4701F738" w:rsidR="00A75FFB" w:rsidRDefault="00A75FFB" w:rsidP="00A75FFB">
      <w:pPr>
        <w:pStyle w:val="Heading2"/>
      </w:pPr>
      <w:bookmarkStart w:id="45" w:name="_Toc84509246"/>
      <w:r>
        <w:t>Characteristics of sustainable integrated models</w:t>
      </w:r>
      <w:bookmarkEnd w:id="45"/>
    </w:p>
    <w:p w14:paraId="01212056" w14:textId="1AA19C8D" w:rsidR="00D50CF6" w:rsidRDefault="00D50CF6" w:rsidP="0075256D">
      <w:pPr>
        <w:pStyle w:val="Text"/>
      </w:pPr>
      <w:r>
        <w:t>W</w:t>
      </w:r>
      <w:r w:rsidR="009A24DD">
        <w:t>here higher integration arrangements are sustainable, the benefits for</w:t>
      </w:r>
      <w:r w:rsidR="00B473A7">
        <w:t xml:space="preserve"> </w:t>
      </w:r>
      <w:r w:rsidR="005B15D1">
        <w:t xml:space="preserve">providers </w:t>
      </w:r>
      <w:r w:rsidR="009A24DD">
        <w:t>are clear</w:t>
      </w:r>
      <w:r w:rsidR="00D948D4" w:rsidRPr="00D948D4">
        <w:t xml:space="preserve"> </w:t>
      </w:r>
      <w:r w:rsidR="00D948D4">
        <w:t>and can include additional revenue streams, greater resilience through partnerships and distinctive brand identity</w:t>
      </w:r>
      <w:r w:rsidR="009B5E6E">
        <w:t>. On the other hand, the</w:t>
      </w:r>
      <w:r w:rsidR="005B15D1">
        <w:t xml:space="preserve"> benefits for </w:t>
      </w:r>
      <w:r w:rsidR="00B473A7">
        <w:t xml:space="preserve">students, </w:t>
      </w:r>
      <w:r w:rsidR="005B15D1">
        <w:t xml:space="preserve">employers and industry more broadly are </w:t>
      </w:r>
      <w:r w:rsidR="00B473A7">
        <w:t xml:space="preserve">more difficult to </w:t>
      </w:r>
      <w:r w:rsidR="0087244A">
        <w:t>identify</w:t>
      </w:r>
      <w:r w:rsidR="009A24DD">
        <w:t xml:space="preserve">. </w:t>
      </w:r>
      <w:r w:rsidR="00691BA0">
        <w:t xml:space="preserve">Potential benefits </w:t>
      </w:r>
      <w:r w:rsidR="005B15D1">
        <w:t xml:space="preserve">for students </w:t>
      </w:r>
      <w:r w:rsidR="00691BA0">
        <w:t>include enabling combination</w:t>
      </w:r>
      <w:r w:rsidR="0051662C">
        <w:t>s</w:t>
      </w:r>
      <w:r w:rsidR="00691BA0">
        <w:t xml:space="preserve"> of technical </w:t>
      </w:r>
      <w:r w:rsidR="00873BE7">
        <w:t xml:space="preserve">and soft </w:t>
      </w:r>
      <w:r w:rsidR="002E1060">
        <w:t xml:space="preserve">or transferable </w:t>
      </w:r>
      <w:r w:rsidR="00691BA0">
        <w:t>skills</w:t>
      </w:r>
      <w:r w:rsidR="005B15D1">
        <w:t xml:space="preserve"> (such as communication and </w:t>
      </w:r>
      <w:r w:rsidR="002E1060">
        <w:t>self-management</w:t>
      </w:r>
      <w:r w:rsidR="005B15D1">
        <w:t>)</w:t>
      </w:r>
      <w:r w:rsidR="00DC3F3D">
        <w:t xml:space="preserve"> (Snell</w:t>
      </w:r>
      <w:r w:rsidR="00D3596F">
        <w:t xml:space="preserve">, Gekara &amp; Gatt </w:t>
      </w:r>
      <w:r w:rsidR="00DC3F3D">
        <w:t>2016)</w:t>
      </w:r>
      <w:r w:rsidR="00457716">
        <w:t>;</w:t>
      </w:r>
      <w:r w:rsidR="00691BA0">
        <w:t xml:space="preserve"> facilitating individual skill and knowledge development across contemporary careers</w:t>
      </w:r>
      <w:r w:rsidR="00457716">
        <w:t>;</w:t>
      </w:r>
      <w:r w:rsidR="00691BA0">
        <w:t xml:space="preserve"> and supporting a parity of esteem between the two sectors</w:t>
      </w:r>
      <w:r w:rsidR="005B15D1">
        <w:t>.</w:t>
      </w:r>
    </w:p>
    <w:p w14:paraId="24951649" w14:textId="55FB4F26" w:rsidR="0075256D" w:rsidRDefault="00D50CF6" w:rsidP="0075256D">
      <w:pPr>
        <w:pStyle w:val="Text"/>
      </w:pPr>
      <w:r>
        <w:t xml:space="preserve">What helps </w:t>
      </w:r>
      <w:r w:rsidR="00CA73CA">
        <w:t xml:space="preserve">to </w:t>
      </w:r>
      <w:r>
        <w:t xml:space="preserve">ensure the sustainability of integrated VET and </w:t>
      </w:r>
      <w:r w:rsidR="00B279DC">
        <w:t>HE</w:t>
      </w:r>
      <w:r>
        <w:t xml:space="preserve"> arrangements? </w:t>
      </w:r>
      <w:r w:rsidR="009A24DD">
        <w:t xml:space="preserve">This </w:t>
      </w:r>
      <w:r w:rsidR="0075256D">
        <w:t xml:space="preserve">research identifies a range of </w:t>
      </w:r>
      <w:r w:rsidR="009A24DD">
        <w:t xml:space="preserve">characteristics </w:t>
      </w:r>
      <w:r w:rsidR="0075256D">
        <w:t>common to</w:t>
      </w:r>
      <w:r w:rsidR="009A24DD">
        <w:t xml:space="preserve"> sustainable integrations</w:t>
      </w:r>
      <w:r w:rsidR="0075256D">
        <w:t>:</w:t>
      </w:r>
    </w:p>
    <w:p w14:paraId="14017D8D" w14:textId="5A135134" w:rsidR="0075256D" w:rsidRDefault="009A24DD" w:rsidP="00CD2E5C">
      <w:pPr>
        <w:pStyle w:val="Dotpoint1"/>
        <w:tabs>
          <w:tab w:val="clear" w:pos="284"/>
        </w:tabs>
        <w:ind w:left="284" w:hanging="284"/>
      </w:pPr>
      <w:r>
        <w:t>adequate provision of resources and expertise to prepare mapping documents</w:t>
      </w:r>
    </w:p>
    <w:p w14:paraId="10EFE494" w14:textId="0774070F" w:rsidR="0075256D" w:rsidRDefault="009A24DD" w:rsidP="00CD2E5C">
      <w:pPr>
        <w:pStyle w:val="Dotpoint1"/>
        <w:tabs>
          <w:tab w:val="clear" w:pos="284"/>
        </w:tabs>
        <w:ind w:left="284" w:hanging="284"/>
      </w:pPr>
      <w:r>
        <w:t>high trust between</w:t>
      </w:r>
      <w:r w:rsidR="005C4FCE">
        <w:t>,</w:t>
      </w:r>
      <w:r>
        <w:t xml:space="preserve"> and support from within</w:t>
      </w:r>
      <w:r w:rsidR="005C4FCE">
        <w:t>,</w:t>
      </w:r>
      <w:r>
        <w:t xml:space="preserve"> integrating institutions</w:t>
      </w:r>
    </w:p>
    <w:p w14:paraId="26D8E894" w14:textId="1D38641C" w:rsidR="0075256D" w:rsidRDefault="009A24DD" w:rsidP="00CD2E5C">
      <w:pPr>
        <w:pStyle w:val="Dotpoint1"/>
        <w:tabs>
          <w:tab w:val="clear" w:pos="284"/>
        </w:tabs>
        <w:ind w:left="284" w:hanging="284"/>
      </w:pPr>
      <w:r>
        <w:t>formal collaboration of teaching teams across institution</w:t>
      </w:r>
      <w:r w:rsidR="0075256D">
        <w:t>s</w:t>
      </w:r>
      <w:r>
        <w:t xml:space="preserve"> </w:t>
      </w:r>
    </w:p>
    <w:p w14:paraId="6247A3F7" w14:textId="48997C6C" w:rsidR="0075256D" w:rsidRDefault="009A24DD" w:rsidP="00CD2E5C">
      <w:pPr>
        <w:pStyle w:val="Dotpoint1"/>
        <w:tabs>
          <w:tab w:val="clear" w:pos="284"/>
        </w:tabs>
        <w:ind w:left="284" w:hanging="284"/>
      </w:pPr>
      <w:r>
        <w:t xml:space="preserve">geographically close provision of both VET and </w:t>
      </w:r>
      <w:r w:rsidR="005C4FCE">
        <w:t>HE</w:t>
      </w:r>
      <w:r>
        <w:t xml:space="preserve"> elements</w:t>
      </w:r>
    </w:p>
    <w:p w14:paraId="11BA47A4" w14:textId="256A6BBF" w:rsidR="0075256D" w:rsidRDefault="009A24DD" w:rsidP="00CD2E5C">
      <w:pPr>
        <w:pStyle w:val="Dotpoint1"/>
        <w:tabs>
          <w:tab w:val="clear" w:pos="284"/>
        </w:tabs>
        <w:ind w:left="284" w:hanging="284"/>
      </w:pPr>
      <w:r>
        <w:t xml:space="preserve">industry and employer support and recognition of both the VET and </w:t>
      </w:r>
      <w:r w:rsidR="005C4FCE">
        <w:t>HE</w:t>
      </w:r>
      <w:r>
        <w:t xml:space="preserve"> components of integrated qualifications</w:t>
      </w:r>
    </w:p>
    <w:p w14:paraId="064A4C35" w14:textId="1B4C29EE" w:rsidR="009A24DD" w:rsidRDefault="009A24DD" w:rsidP="00CD2E5C">
      <w:pPr>
        <w:pStyle w:val="Dotpoint1"/>
        <w:tabs>
          <w:tab w:val="clear" w:pos="284"/>
        </w:tabs>
        <w:ind w:left="284" w:hanging="284"/>
      </w:pPr>
      <w:r>
        <w:t>typical patterns of student study and employment</w:t>
      </w:r>
      <w:r w:rsidR="00AF3AF4">
        <w:t>, which</w:t>
      </w:r>
      <w:r>
        <w:t xml:space="preserve"> make study of VET and </w:t>
      </w:r>
      <w:r w:rsidR="00975CC0">
        <w:t>HE</w:t>
      </w:r>
      <w:r>
        <w:t xml:space="preserve"> components feasible over the longer</w:t>
      </w:r>
      <w:r w:rsidR="00E62536">
        <w:t>-</w:t>
      </w:r>
      <w:r>
        <w:t>term.</w:t>
      </w:r>
    </w:p>
    <w:p w14:paraId="7837C28A" w14:textId="6D0FE1A1" w:rsidR="00A75FFB" w:rsidRDefault="00A75FFB" w:rsidP="00A75FFB">
      <w:pPr>
        <w:pStyle w:val="Heading2"/>
        <w:rPr>
          <w:lang w:val="en-US"/>
        </w:rPr>
      </w:pPr>
      <w:bookmarkStart w:id="46" w:name="_Toc84509247"/>
      <w:r>
        <w:rPr>
          <w:lang w:val="en-US"/>
        </w:rPr>
        <w:t>Conditions for broader implementation</w:t>
      </w:r>
      <w:bookmarkEnd w:id="46"/>
    </w:p>
    <w:p w14:paraId="11C37377" w14:textId="55A28B37" w:rsidR="00DC717F" w:rsidRDefault="009A24DD" w:rsidP="0075256D">
      <w:pPr>
        <w:pStyle w:val="Text"/>
        <w:rPr>
          <w:lang w:val="en-US"/>
        </w:rPr>
      </w:pPr>
      <w:r w:rsidRPr="00C3401A">
        <w:rPr>
          <w:lang w:val="en-US"/>
        </w:rPr>
        <w:t>The research suggests that integrated qualifications</w:t>
      </w:r>
      <w:r w:rsidR="00AF3AF4">
        <w:rPr>
          <w:lang w:val="en-US"/>
        </w:rPr>
        <w:t xml:space="preserve"> </w:t>
      </w:r>
      <w:r w:rsidR="00747B5C">
        <w:rPr>
          <w:lang w:val="en-US"/>
        </w:rPr>
        <w:t>—</w:t>
      </w:r>
      <w:r w:rsidR="00AF3AF4">
        <w:rPr>
          <w:lang w:val="en-US"/>
        </w:rPr>
        <w:t xml:space="preserve"> </w:t>
      </w:r>
      <w:r w:rsidR="00747B5C">
        <w:rPr>
          <w:lang w:val="en-US"/>
        </w:rPr>
        <w:t xml:space="preserve">at </w:t>
      </w:r>
      <w:r w:rsidRPr="00C3401A">
        <w:rPr>
          <w:lang w:val="en-US"/>
        </w:rPr>
        <w:t>least the higher integration models investigated</w:t>
      </w:r>
      <w:r w:rsidR="00AF3AF4">
        <w:rPr>
          <w:lang w:val="en-US"/>
        </w:rPr>
        <w:t xml:space="preserve"> </w:t>
      </w:r>
      <w:r w:rsidR="00747B5C">
        <w:rPr>
          <w:lang w:val="en-US"/>
        </w:rPr>
        <w:t>—</w:t>
      </w:r>
      <w:r w:rsidR="00AF3AF4">
        <w:rPr>
          <w:lang w:val="en-US"/>
        </w:rPr>
        <w:t xml:space="preserve"> </w:t>
      </w:r>
      <w:r w:rsidR="00747B5C">
        <w:rPr>
          <w:lang w:val="en-US"/>
        </w:rPr>
        <w:t xml:space="preserve">might </w:t>
      </w:r>
      <w:r w:rsidRPr="00C3401A">
        <w:rPr>
          <w:lang w:val="en-US"/>
        </w:rPr>
        <w:t xml:space="preserve">be implemented more broadly if </w:t>
      </w:r>
      <w:r w:rsidR="003069C6">
        <w:rPr>
          <w:lang w:val="en-US"/>
        </w:rPr>
        <w:t>the following</w:t>
      </w:r>
      <w:r w:rsidRPr="00C3401A">
        <w:rPr>
          <w:lang w:val="en-US"/>
        </w:rPr>
        <w:t xml:space="preserve"> range of conditions are met</w:t>
      </w:r>
      <w:r w:rsidR="00017BAC">
        <w:rPr>
          <w:lang w:val="en-US"/>
        </w:rPr>
        <w:t>:</w:t>
      </w:r>
      <w:r w:rsidRPr="00C3401A">
        <w:rPr>
          <w:lang w:val="en-US"/>
        </w:rPr>
        <w:t xml:space="preserve"> </w:t>
      </w:r>
    </w:p>
    <w:p w14:paraId="0E42F2C4" w14:textId="6E569FF3" w:rsidR="00017BAC" w:rsidRPr="00322362" w:rsidRDefault="00DC717F" w:rsidP="005A46FA">
      <w:pPr>
        <w:pStyle w:val="Dotpoint1"/>
        <w:ind w:left="284" w:hanging="284"/>
        <w:rPr>
          <w:b/>
          <w:bCs/>
        </w:rPr>
      </w:pPr>
      <w:r w:rsidRPr="00322362">
        <w:rPr>
          <w:b/>
          <w:bCs/>
          <w:lang w:val="en-US"/>
        </w:rPr>
        <w:t>Reso</w:t>
      </w:r>
      <w:r w:rsidRPr="00322362">
        <w:rPr>
          <w:b/>
          <w:bCs/>
        </w:rPr>
        <w:t>urces and expertise</w:t>
      </w:r>
    </w:p>
    <w:p w14:paraId="2A12DB3F" w14:textId="56E97C2C" w:rsidR="00DC717F" w:rsidRPr="00747B5C" w:rsidRDefault="00017BAC" w:rsidP="005A46FA">
      <w:pPr>
        <w:pStyle w:val="Dotpoint1"/>
        <w:numPr>
          <w:ilvl w:val="0"/>
          <w:numId w:val="0"/>
        </w:numPr>
        <w:ind w:left="284"/>
        <w:rPr>
          <w:b/>
          <w:bCs/>
          <w:lang w:val="en-US"/>
        </w:rPr>
      </w:pPr>
      <w:r w:rsidRPr="005A46FA">
        <w:t>C</w:t>
      </w:r>
      <w:r w:rsidR="009A24DD" w:rsidRPr="005A46FA">
        <w:t xml:space="preserve">ollaborating providers require resources and expertise to accomplish the mapping </w:t>
      </w:r>
      <w:r w:rsidR="00DC717F" w:rsidRPr="005A46FA">
        <w:t>process</w:t>
      </w:r>
      <w:r w:rsidR="009A24DD" w:rsidRPr="005A46FA">
        <w:t>. The research found that this is a substantial undertaking</w:t>
      </w:r>
      <w:r w:rsidR="00EF5D0D" w:rsidRPr="005A46FA">
        <w:t>,</w:t>
      </w:r>
      <w:r w:rsidR="009A24DD" w:rsidRPr="005A46FA">
        <w:t xml:space="preserve"> requiring </w:t>
      </w:r>
      <w:r w:rsidR="00DC717F" w:rsidRPr="005A46FA">
        <w:t>uncommon</w:t>
      </w:r>
      <w:r w:rsidR="009A24DD" w:rsidRPr="005A46FA">
        <w:t xml:space="preserve"> skill sets. Mapping takes significant development time, </w:t>
      </w:r>
      <w:r w:rsidR="001C53E5" w:rsidRPr="005A46FA">
        <w:t>utilises</w:t>
      </w:r>
      <w:r w:rsidR="009A24DD" w:rsidRPr="005A46FA">
        <w:t xml:space="preserve"> specialised staff, and is therefore costly. Governments and other stakeholders interested in pursuing high integration models should take the challenge of mapping into account and potentially fund the process. Possibly a great many more and valuable </w:t>
      </w:r>
      <w:r w:rsidR="009A24DD" w:rsidRPr="005A46FA">
        <w:lastRenderedPageBreak/>
        <w:t xml:space="preserve">integrated qualifications would be </w:t>
      </w:r>
      <w:r w:rsidR="00E629FF" w:rsidRPr="005A46FA">
        <w:t xml:space="preserve">available </w:t>
      </w:r>
      <w:r w:rsidR="009A24DD" w:rsidRPr="005A46FA">
        <w:t xml:space="preserve">if the resources and expertise were </w:t>
      </w:r>
      <w:r w:rsidR="00D54004" w:rsidRPr="005A46FA">
        <w:t>at ready disp</w:t>
      </w:r>
      <w:r w:rsidR="00D54004">
        <w:rPr>
          <w:lang w:val="en-US"/>
        </w:rPr>
        <w:t>osal</w:t>
      </w:r>
      <w:r w:rsidR="009A24DD">
        <w:rPr>
          <w:lang w:val="en-US"/>
        </w:rPr>
        <w:t xml:space="preserve"> for the initial mapping exercise</w:t>
      </w:r>
      <w:r w:rsidR="009A24DD" w:rsidRPr="00C3401A">
        <w:rPr>
          <w:lang w:val="en-US"/>
        </w:rPr>
        <w:t xml:space="preserve">. </w:t>
      </w:r>
    </w:p>
    <w:p w14:paraId="39C74D39" w14:textId="01DE31FF" w:rsidR="00A126D9" w:rsidRPr="00322362" w:rsidRDefault="00DC717F" w:rsidP="00322362">
      <w:pPr>
        <w:pStyle w:val="Dotpoint1"/>
        <w:ind w:left="284" w:hanging="284"/>
        <w:rPr>
          <w:b/>
          <w:bCs/>
        </w:rPr>
      </w:pPr>
      <w:proofErr w:type="spellStart"/>
      <w:r w:rsidRPr="00322362">
        <w:rPr>
          <w:b/>
          <w:bCs/>
          <w:lang w:val="en-US"/>
        </w:rPr>
        <w:t>Valu</w:t>
      </w:r>
      <w:proofErr w:type="spellEnd"/>
      <w:r w:rsidRPr="00322362">
        <w:rPr>
          <w:b/>
          <w:bCs/>
        </w:rPr>
        <w:t>e and support by institutions</w:t>
      </w:r>
    </w:p>
    <w:p w14:paraId="5E67FA11" w14:textId="35E8052C" w:rsidR="00DC717F" w:rsidRPr="00322362" w:rsidRDefault="00A126D9" w:rsidP="00322362">
      <w:pPr>
        <w:pStyle w:val="Dotpoint1"/>
        <w:numPr>
          <w:ilvl w:val="0"/>
          <w:numId w:val="0"/>
        </w:numPr>
        <w:ind w:left="284"/>
      </w:pPr>
      <w:r w:rsidRPr="00322362">
        <w:t>I</w:t>
      </w:r>
      <w:r w:rsidR="00DC717F" w:rsidRPr="00322362">
        <w:t>ntegrated</w:t>
      </w:r>
      <w:r w:rsidR="009A24DD" w:rsidRPr="00322362">
        <w:t xml:space="preserve"> qualifications need to be valued and supported by collaborating institutions. Staff involved in the collaboration </w:t>
      </w:r>
      <w:r w:rsidR="001A7FC8" w:rsidRPr="00322362">
        <w:t>should</w:t>
      </w:r>
      <w:r w:rsidR="009A24DD" w:rsidRPr="00322362">
        <w:t xml:space="preserve"> </w:t>
      </w:r>
      <w:r w:rsidR="001A7FC8" w:rsidRPr="00322362">
        <w:t>demonstrate</w:t>
      </w:r>
      <w:r w:rsidR="009A24DD" w:rsidRPr="00322362">
        <w:t xml:space="preserve"> openness to the strengths of the other sector, while leadership needs to signal support throughout the institution </w:t>
      </w:r>
      <w:r w:rsidR="00D639E6" w:rsidRPr="00322362">
        <w:t>to ensure</w:t>
      </w:r>
      <w:r w:rsidR="009A24DD" w:rsidRPr="00322362">
        <w:t xml:space="preserve"> the most favourable outcome. </w:t>
      </w:r>
    </w:p>
    <w:p w14:paraId="4510C4DE" w14:textId="3CA2A11B" w:rsidR="00A126D9" w:rsidRPr="00322362" w:rsidRDefault="00DC717F" w:rsidP="00322362">
      <w:pPr>
        <w:pStyle w:val="Dotpoint1"/>
        <w:ind w:left="284" w:hanging="284"/>
        <w:rPr>
          <w:b/>
          <w:bCs/>
        </w:rPr>
      </w:pPr>
      <w:r w:rsidRPr="00322362">
        <w:rPr>
          <w:b/>
          <w:bCs/>
        </w:rPr>
        <w:t>Recognition and utilisation by industry and employers</w:t>
      </w:r>
    </w:p>
    <w:p w14:paraId="76E5D576" w14:textId="4AF86282" w:rsidR="00DC717F" w:rsidRPr="00322362" w:rsidRDefault="009A24DD" w:rsidP="00322362">
      <w:pPr>
        <w:pStyle w:val="Dotpoint1"/>
        <w:numPr>
          <w:ilvl w:val="0"/>
          <w:numId w:val="0"/>
        </w:numPr>
        <w:ind w:left="284"/>
      </w:pPr>
      <w:r w:rsidRPr="00322362">
        <w:t>Industry support for the integration does not appear to be sufficient in itself</w:t>
      </w:r>
      <w:r w:rsidR="00AA034F" w:rsidRPr="00322362">
        <w:t>; r</w:t>
      </w:r>
      <w:r w:rsidR="002077CA" w:rsidRPr="00322362">
        <w:t xml:space="preserve">ather, </w:t>
      </w:r>
      <w:r w:rsidR="00C77249" w:rsidRPr="00322362">
        <w:t xml:space="preserve">arrangements appear more sustainable when </w:t>
      </w:r>
      <w:r w:rsidR="00742D6E" w:rsidRPr="00322362">
        <w:t xml:space="preserve">industry </w:t>
      </w:r>
      <w:r w:rsidR="004013C8" w:rsidRPr="00322362">
        <w:t>and employers recognises</w:t>
      </w:r>
      <w:r w:rsidR="00C77249" w:rsidRPr="00322362">
        <w:t xml:space="preserve"> </w:t>
      </w:r>
      <w:r w:rsidR="00742D6E" w:rsidRPr="00322362">
        <w:t xml:space="preserve">both </w:t>
      </w:r>
      <w:r w:rsidR="00C77249" w:rsidRPr="00322362">
        <w:t xml:space="preserve">the VET and </w:t>
      </w:r>
      <w:r w:rsidR="00975CC0" w:rsidRPr="00322362">
        <w:t>HE</w:t>
      </w:r>
      <w:r w:rsidR="00C77249" w:rsidRPr="00322362">
        <w:t xml:space="preserve"> </w:t>
      </w:r>
      <w:r w:rsidR="004013C8" w:rsidRPr="00322362">
        <w:t xml:space="preserve">components of the integration. </w:t>
      </w:r>
      <w:r w:rsidR="00EA455E" w:rsidRPr="00322362">
        <w:t>E</w:t>
      </w:r>
      <w:r w:rsidRPr="00322362">
        <w:t>mployers also need to value graduates from integrated qualifications. Having both industry support and involvement in the development of an integration, along with ongoing employer valuation of the qualification</w:t>
      </w:r>
      <w:r w:rsidR="00BE2A64" w:rsidRPr="00322362">
        <w:t>,</w:t>
      </w:r>
      <w:r w:rsidRPr="00322362">
        <w:t xml:space="preserve"> appears to be ideal. </w:t>
      </w:r>
    </w:p>
    <w:p w14:paraId="0BE0EEA2" w14:textId="0A4989B6" w:rsidR="00AA034F" w:rsidRPr="00322362" w:rsidRDefault="00DC717F" w:rsidP="00322362">
      <w:pPr>
        <w:pStyle w:val="Dotpoint1"/>
        <w:ind w:left="284" w:hanging="284"/>
        <w:rPr>
          <w:b/>
          <w:bCs/>
        </w:rPr>
      </w:pPr>
      <w:r w:rsidRPr="00322362">
        <w:rPr>
          <w:b/>
          <w:bCs/>
        </w:rPr>
        <w:t>Acceptance by and attraction to students</w:t>
      </w:r>
    </w:p>
    <w:p w14:paraId="6B5A49F2" w14:textId="2A41D3F8" w:rsidR="009A24DD" w:rsidRDefault="00AA034F" w:rsidP="00322362">
      <w:pPr>
        <w:pStyle w:val="Dotpoint1"/>
        <w:numPr>
          <w:ilvl w:val="0"/>
          <w:numId w:val="0"/>
        </w:numPr>
        <w:ind w:left="284"/>
        <w:rPr>
          <w:lang w:val="en-US"/>
        </w:rPr>
      </w:pPr>
      <w:r w:rsidRPr="00322362">
        <w:t>A</w:t>
      </w:r>
      <w:r w:rsidR="009A24DD" w:rsidRPr="00322362">
        <w:t xml:space="preserve">n integration needs to be accepted by and attractive to students. Internally, an integration is likely to be more successful if it explicitly supports the transition between the different styles of delivery and assessment inherent in </w:t>
      </w:r>
      <w:r w:rsidR="00B82F88" w:rsidRPr="00322362">
        <w:t>different</w:t>
      </w:r>
      <w:r w:rsidR="009A24DD" w:rsidRPr="00322362">
        <w:t xml:space="preserve"> qualifications, while </w:t>
      </w:r>
      <w:r w:rsidR="0083268A" w:rsidRPr="00322362">
        <w:t xml:space="preserve">the </w:t>
      </w:r>
      <w:r w:rsidR="009A24DD" w:rsidRPr="00322362">
        <w:t xml:space="preserve">employment patterns typical of </w:t>
      </w:r>
      <w:r w:rsidR="002E5B88" w:rsidRPr="00322362">
        <w:t xml:space="preserve">the </w:t>
      </w:r>
      <w:r w:rsidR="009A24DD" w:rsidRPr="00322362">
        <w:t xml:space="preserve">industries </w:t>
      </w:r>
      <w:r w:rsidR="00EE18F4" w:rsidRPr="00322362">
        <w:t xml:space="preserve">in which </w:t>
      </w:r>
      <w:r w:rsidR="009A24DD" w:rsidRPr="00322362">
        <w:t xml:space="preserve">students are involved need to be conducive to engagement with the integration. </w:t>
      </w:r>
      <w:r w:rsidR="00322362">
        <w:br/>
      </w:r>
      <w:r w:rsidR="002913DC" w:rsidRPr="00322362">
        <w:t xml:space="preserve">If an integrated qualification is inconvenient to access, or </w:t>
      </w:r>
      <w:r w:rsidR="00525C83" w:rsidRPr="00322362">
        <w:t xml:space="preserve">if </w:t>
      </w:r>
      <w:r w:rsidR="002913DC" w:rsidRPr="00322362">
        <w:t xml:space="preserve">learning is made difficult by a sudden shift from </w:t>
      </w:r>
      <w:r w:rsidR="009D18D4" w:rsidRPr="00322362">
        <w:t xml:space="preserve">the </w:t>
      </w:r>
      <w:r w:rsidR="002913DC" w:rsidRPr="00322362">
        <w:t xml:space="preserve">VET </w:t>
      </w:r>
      <w:proofErr w:type="gramStart"/>
      <w:r w:rsidR="002913DC" w:rsidRPr="00322362">
        <w:t>to</w:t>
      </w:r>
      <w:proofErr w:type="gramEnd"/>
      <w:r w:rsidR="002913DC" w:rsidRPr="00322362">
        <w:t xml:space="preserve"> </w:t>
      </w:r>
      <w:r w:rsidR="00975CC0" w:rsidRPr="00322362">
        <w:t>HE</w:t>
      </w:r>
      <w:r w:rsidR="002913DC" w:rsidRPr="00322362">
        <w:t xml:space="preserve"> styles of teaching and content, or work placement re</w:t>
      </w:r>
      <w:r w:rsidR="00C26E2F">
        <w:rPr>
          <w:lang w:val="en-US"/>
        </w:rPr>
        <w:t>strictions</w:t>
      </w:r>
      <w:r w:rsidR="002913DC">
        <w:rPr>
          <w:lang w:val="en-US"/>
        </w:rPr>
        <w:t xml:space="preserve"> impose economic burdens on students</w:t>
      </w:r>
      <w:r w:rsidR="00A56B07">
        <w:rPr>
          <w:lang w:val="en-US"/>
        </w:rPr>
        <w:t>,</w:t>
      </w:r>
      <w:r w:rsidR="002913DC">
        <w:rPr>
          <w:lang w:val="en-US"/>
        </w:rPr>
        <w:t xml:space="preserve"> then low take-up among stud</w:t>
      </w:r>
      <w:r w:rsidR="00C26E2F">
        <w:rPr>
          <w:lang w:val="en-US"/>
        </w:rPr>
        <w:t>en</w:t>
      </w:r>
      <w:r w:rsidR="002913DC">
        <w:rPr>
          <w:lang w:val="en-US"/>
        </w:rPr>
        <w:t>ts may follow.</w:t>
      </w:r>
    </w:p>
    <w:p w14:paraId="0CAE9DF3" w14:textId="2B19C814" w:rsidR="009A24DD" w:rsidRPr="005E4692" w:rsidRDefault="005E4BE2" w:rsidP="00A56C26">
      <w:pPr>
        <w:pStyle w:val="Heading2"/>
      </w:pPr>
      <w:bookmarkStart w:id="47" w:name="_Toc84509248"/>
      <w:r>
        <w:t xml:space="preserve">The future of integrated VET and </w:t>
      </w:r>
      <w:r w:rsidR="00975CC0">
        <w:t>HE</w:t>
      </w:r>
      <w:r>
        <w:t xml:space="preserve"> qualifications</w:t>
      </w:r>
      <w:bookmarkEnd w:id="47"/>
    </w:p>
    <w:p w14:paraId="606F76F8" w14:textId="5D559CE8" w:rsidR="005E4BE2" w:rsidRDefault="005E4BE2" w:rsidP="005E4BE2">
      <w:pPr>
        <w:pStyle w:val="Text"/>
      </w:pPr>
      <w:r w:rsidRPr="00A56C26">
        <w:t xml:space="preserve">The </w:t>
      </w:r>
      <w:r w:rsidR="00FC4F81">
        <w:t xml:space="preserve">current binary structure of the </w:t>
      </w:r>
      <w:r w:rsidRPr="00A56C26">
        <w:t xml:space="preserve">post-school education and training landscape creates </w:t>
      </w:r>
      <w:r w:rsidR="00077478">
        <w:t>some challenges</w:t>
      </w:r>
      <w:r w:rsidRPr="00A56C26">
        <w:t xml:space="preserve"> for individuals, </w:t>
      </w:r>
      <w:proofErr w:type="gramStart"/>
      <w:r w:rsidRPr="00A56C26">
        <w:t>communities</w:t>
      </w:r>
      <w:proofErr w:type="gramEnd"/>
      <w:r w:rsidRPr="00A56C26">
        <w:t xml:space="preserve"> and industry.</w:t>
      </w:r>
      <w:r>
        <w:t xml:space="preserve"> This project suggests that greater integration of qualifications may not be the best way to promote greater integration of VET and </w:t>
      </w:r>
      <w:r w:rsidR="00975CC0">
        <w:t>HE</w:t>
      </w:r>
      <w:r>
        <w:t xml:space="preserve">, </w:t>
      </w:r>
      <w:r w:rsidR="00120823">
        <w:t>largely</w:t>
      </w:r>
      <w:r>
        <w:t xml:space="preserve"> because of the difficulties </w:t>
      </w:r>
      <w:r w:rsidR="00120823">
        <w:t>associated with</w:t>
      </w:r>
      <w:r>
        <w:t xml:space="preserve"> developing and sustaining them. Further, it was noted by research participants that integrated qualifications would only be useful in some industry areas, and not necessarily </w:t>
      </w:r>
      <w:r w:rsidR="00936349">
        <w:t>in large numbers</w:t>
      </w:r>
      <w:r>
        <w:t xml:space="preserve">. They may only be viable as niche offerings and where the conditions </w:t>
      </w:r>
      <w:r w:rsidR="00B41EA6">
        <w:t xml:space="preserve">described above </w:t>
      </w:r>
      <w:r>
        <w:t>are met.</w:t>
      </w:r>
      <w:r w:rsidR="004E192B">
        <w:t xml:space="preserve"> Less tightly integrated </w:t>
      </w:r>
      <w:r w:rsidR="007B4511">
        <w:t>models of integration</w:t>
      </w:r>
      <w:r w:rsidR="004E192B">
        <w:t xml:space="preserve"> that do not require the same investment and expertise to initiate are likely to be a more sustainable approach. </w:t>
      </w:r>
    </w:p>
    <w:p w14:paraId="48095B86" w14:textId="7371F127" w:rsidR="00324917" w:rsidRPr="00712C5C" w:rsidRDefault="00324917" w:rsidP="00AE5FF5">
      <w:pPr>
        <w:pStyle w:val="Text"/>
      </w:pPr>
      <w:r w:rsidRPr="00712C5C">
        <w:br w:type="page"/>
      </w:r>
    </w:p>
    <w:p w14:paraId="2A08F8E0" w14:textId="18B3ED2D" w:rsidR="00ED0C08" w:rsidRPr="005C2FCF" w:rsidRDefault="00DA3C1C" w:rsidP="00DA3C1C">
      <w:pPr>
        <w:pStyle w:val="Heading1"/>
        <w:ind w:left="851"/>
      </w:pPr>
      <w:bookmarkStart w:id="48" w:name="_Toc84509249"/>
      <w:r w:rsidRPr="00BE5DCB">
        <w:rPr>
          <w:noProof/>
          <w:lang w:eastAsia="en-AU"/>
        </w:rPr>
        <w:lastRenderedPageBreak/>
        <w:drawing>
          <wp:anchor distT="0" distB="0" distL="114300" distR="114300" simplePos="0" relativeHeight="252021760" behindDoc="0" locked="0" layoutInCell="1" allowOverlap="1" wp14:anchorId="499E8667" wp14:editId="6196F9F4">
            <wp:simplePos x="0" y="0"/>
            <wp:positionH relativeFrom="column">
              <wp:posOffset>0</wp:posOffset>
            </wp:positionH>
            <wp:positionV relativeFrom="paragraph">
              <wp:posOffset>0</wp:posOffset>
            </wp:positionV>
            <wp:extent cx="419100" cy="4191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889">
        <w:t>Integrated qualification models</w:t>
      </w:r>
      <w:bookmarkEnd w:id="48"/>
    </w:p>
    <w:p w14:paraId="35407102" w14:textId="36EC379B" w:rsidR="00ED0C08" w:rsidRDefault="001728A6" w:rsidP="00ED0C08">
      <w:pPr>
        <w:pStyle w:val="Heading2"/>
      </w:pPr>
      <w:bookmarkStart w:id="49" w:name="_Toc188077642"/>
      <w:bookmarkStart w:id="50" w:name="_Toc316371586"/>
      <w:bookmarkStart w:id="51" w:name="_Toc84509250"/>
      <w:r>
        <w:rPr>
          <w:noProof/>
          <w:lang w:eastAsia="en-AU"/>
        </w:rPr>
        <mc:AlternateContent>
          <mc:Choice Requires="wps">
            <w:drawing>
              <wp:anchor distT="0" distB="0" distL="114300" distR="114300" simplePos="0" relativeHeight="252003328" behindDoc="0" locked="1" layoutInCell="1" allowOverlap="1" wp14:anchorId="7292A25A" wp14:editId="0835268F">
                <wp:simplePos x="0" y="0"/>
                <wp:positionH relativeFrom="outsideMargin">
                  <wp:posOffset>4348480</wp:posOffset>
                </wp:positionH>
                <wp:positionV relativeFrom="page">
                  <wp:posOffset>1351280</wp:posOffset>
                </wp:positionV>
                <wp:extent cx="2202180" cy="1064895"/>
                <wp:effectExtent l="0" t="0" r="0" b="1905"/>
                <wp:wrapSquare wrapText="bothSides"/>
                <wp:docPr id="8" name="Text Box 8"/>
                <wp:cNvGraphicFramePr/>
                <a:graphic xmlns:a="http://schemas.openxmlformats.org/drawingml/2006/main">
                  <a:graphicData uri="http://schemas.microsoft.com/office/word/2010/wordprocessingShape">
                    <wps:wsp>
                      <wps:cNvSpPr txBox="1"/>
                      <wps:spPr>
                        <a:xfrm>
                          <a:off x="0" y="0"/>
                          <a:ext cx="2202180" cy="106489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2C28D6C" w14:textId="77777777" w:rsidR="00267305" w:rsidRPr="00D14687" w:rsidRDefault="00267305" w:rsidP="00CD162A">
                            <w:pPr>
                              <w:pStyle w:val="KeyPoints"/>
                              <w:numPr>
                                <w:ilvl w:val="0"/>
                                <w:numId w:val="0"/>
                              </w:numPr>
                              <w:spacing w:line="276" w:lineRule="auto"/>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16E95685" w14:textId="77777777" w:rsidR="00267305" w:rsidRPr="00164B6A" w:rsidRDefault="00267305" w:rsidP="00BF494A">
                            <w:pPr>
                              <w:pStyle w:val="KeyPoints"/>
                              <w:ind w:left="-142"/>
                            </w:pPr>
                            <w:r w:rsidRPr="00164B6A">
                              <w:t>Higher integration models have been difficult to sustain</w:t>
                            </w:r>
                          </w:p>
                          <w:p w14:paraId="10A8E44B" w14:textId="56E70D42" w:rsidR="00267305" w:rsidRPr="00164B6A" w:rsidRDefault="00267305" w:rsidP="00BF494A">
                            <w:pPr>
                              <w:pStyle w:val="KeyPoints"/>
                              <w:ind w:left="-142"/>
                            </w:pPr>
                            <w:r w:rsidRPr="00164B6A">
                              <w:t xml:space="preserve">Higher integration examples </w:t>
                            </w:r>
                            <w:r w:rsidR="00B279DC">
                              <w:t>a</w:t>
                            </w:r>
                            <w:r w:rsidRPr="00164B6A">
                              <w:t xml:space="preserve">re restricted to a few disciplines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92A25A" id="Text Box 8" o:spid="_x0000_s1029" type="#_x0000_t202" style="position:absolute;margin-left:342.4pt;margin-top:106.4pt;width:173.4pt;height:83.85pt;z-index:25200332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" filled="f" stroked="f" strokeweight=".5pt">
                <v:shadow on="t" type="perspective" color="black" opacity="9830f" origin=",.5" offset="0,25pt" matrix="58982f,,,-12452f"/>
                <v:textbox inset="10mm">
                  <w:txbxContent>
                    <w:p w14:paraId="02C28D6C" w14:textId="77777777" w:rsidR="00267305" w:rsidRPr="00D14687" w:rsidRDefault="00267305" w:rsidP="00CD162A">
                      <w:pPr>
                        <w:pStyle w:val="KeyPoints"/>
                        <w:numPr>
                          <w:ilvl w:val="0"/>
                          <w:numId w:val="0"/>
                        </w:numPr>
                        <w:spacing w:line="276" w:lineRule="auto"/>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16E95685" w14:textId="77777777" w:rsidR="00267305" w:rsidRPr="00164B6A" w:rsidRDefault="00267305" w:rsidP="00BF494A">
                      <w:pPr>
                        <w:pStyle w:val="KeyPoints"/>
                        <w:ind w:left="-142"/>
                      </w:pPr>
                      <w:r w:rsidRPr="00164B6A">
                        <w:t>Higher integration models have been difficult to sustain</w:t>
                      </w:r>
                    </w:p>
                    <w:p w14:paraId="10A8E44B" w14:textId="56E70D42" w:rsidR="00267305" w:rsidRPr="00164B6A" w:rsidRDefault="00267305" w:rsidP="00BF494A">
                      <w:pPr>
                        <w:pStyle w:val="KeyPoints"/>
                        <w:ind w:left="-142"/>
                      </w:pPr>
                      <w:r w:rsidRPr="00164B6A">
                        <w:t xml:space="preserve">Higher integration examples </w:t>
                      </w:r>
                      <w:r w:rsidR="00B279DC">
                        <w:t>a</w:t>
                      </w:r>
                      <w:r w:rsidRPr="00164B6A">
                        <w:t xml:space="preserve">re restricted to a few disciplines </w:t>
                      </w:r>
                    </w:p>
                  </w:txbxContent>
                </v:textbox>
                <w10:wrap type="square" anchorx="margin" anchory="page"/>
                <w10:anchorlock/>
              </v:shape>
            </w:pict>
          </mc:Fallback>
        </mc:AlternateContent>
      </w:r>
      <w:bookmarkEnd w:id="49"/>
      <w:bookmarkEnd w:id="50"/>
      <w:r w:rsidR="00AA7AB2">
        <w:rPr>
          <w:noProof/>
          <w:lang w:eastAsia="en-AU"/>
        </w:rPr>
        <w:t>This project</w:t>
      </w:r>
      <w:bookmarkEnd w:id="51"/>
    </w:p>
    <w:p w14:paraId="11CE16E4" w14:textId="31192C00" w:rsidR="002774AE" w:rsidRDefault="002774AE" w:rsidP="002774AE">
      <w:pPr>
        <w:pStyle w:val="Text"/>
      </w:pPr>
      <w:r w:rsidRPr="002774AE">
        <w:rPr>
          <w:rStyle w:val="TextChar"/>
        </w:rPr>
        <w:t>The VET Reform Roadmap (</w:t>
      </w:r>
      <w:r w:rsidR="00052D47">
        <w:rPr>
          <w:rStyle w:val="TextChar"/>
        </w:rPr>
        <w:t xml:space="preserve">Department of Education, Skills and Employment </w:t>
      </w:r>
      <w:r w:rsidRPr="002774AE">
        <w:rPr>
          <w:rStyle w:val="TextChar"/>
        </w:rPr>
        <w:t>2020) had among its goals build</w:t>
      </w:r>
      <w:r w:rsidR="0003091D">
        <w:rPr>
          <w:rStyle w:val="TextChar"/>
        </w:rPr>
        <w:t>ing</w:t>
      </w:r>
      <w:r w:rsidRPr="002774AE">
        <w:rPr>
          <w:rStyle w:val="TextChar"/>
        </w:rPr>
        <w:t xml:space="preserve"> on existing cross-sector cooperation, specifying ‘stronger alignment and integration between VET and higher education’ </w:t>
      </w:r>
      <w:r w:rsidR="004E192B">
        <w:rPr>
          <w:rStyle w:val="TextChar"/>
        </w:rPr>
        <w:t xml:space="preserve">(p.4) </w:t>
      </w:r>
      <w:r w:rsidRPr="002774AE">
        <w:rPr>
          <w:rStyle w:val="TextChar"/>
        </w:rPr>
        <w:t>as one of seven destinations to be reached by following the roadmap.</w:t>
      </w:r>
      <w:r w:rsidRPr="002774AE">
        <w:t xml:space="preserve"> </w:t>
      </w:r>
    </w:p>
    <w:p w14:paraId="6E4A1659" w14:textId="0CFECDAF" w:rsidR="00270C4D" w:rsidRPr="00270C4D" w:rsidRDefault="00AA7AB2" w:rsidP="00270C4D">
      <w:pPr>
        <w:pStyle w:val="Text"/>
      </w:pPr>
      <w:r>
        <w:t>To inform this goal, t</w:t>
      </w:r>
      <w:r w:rsidR="00270C4D" w:rsidRPr="00270C4D">
        <w:t>h</w:t>
      </w:r>
      <w:r>
        <w:t>is</w:t>
      </w:r>
      <w:r w:rsidR="00270C4D" w:rsidRPr="00270C4D">
        <w:t xml:space="preserve"> project explored existing arrangements of integrated </w:t>
      </w:r>
      <w:r w:rsidR="00441624">
        <w:t xml:space="preserve">vocational education </w:t>
      </w:r>
      <w:r w:rsidR="00CD162A">
        <w:br/>
      </w:r>
      <w:r w:rsidR="00441624">
        <w:t>and training (</w:t>
      </w:r>
      <w:r w:rsidR="00270C4D" w:rsidRPr="00270C4D">
        <w:t>VET</w:t>
      </w:r>
      <w:r w:rsidR="00441624">
        <w:t>)</w:t>
      </w:r>
      <w:r w:rsidR="00270C4D" w:rsidRPr="00270C4D">
        <w:t xml:space="preserve"> and </w:t>
      </w:r>
      <w:r w:rsidR="00441624">
        <w:t>higher education</w:t>
      </w:r>
      <w:r w:rsidR="00270C4D" w:rsidRPr="00270C4D">
        <w:t xml:space="preserve"> </w:t>
      </w:r>
      <w:r w:rsidR="00975CC0">
        <w:t xml:space="preserve">(HE) </w:t>
      </w:r>
      <w:r w:rsidR="00270C4D" w:rsidRPr="00270C4D">
        <w:t>qualifications</w:t>
      </w:r>
      <w:r>
        <w:t xml:space="preserve"> to determine</w:t>
      </w:r>
      <w:r w:rsidR="00E41A81">
        <w:t xml:space="preserve"> whether</w:t>
      </w:r>
      <w:r>
        <w:t xml:space="preserve">, and how, </w:t>
      </w:r>
      <w:r w:rsidR="00CD162A">
        <w:br/>
      </w:r>
      <w:r>
        <w:t xml:space="preserve">these arrangements could be implemented more broadly. </w:t>
      </w:r>
      <w:r w:rsidR="00270C4D" w:rsidRPr="00270C4D">
        <w:t xml:space="preserve">To do so, the research gathered data on </w:t>
      </w:r>
      <w:r w:rsidR="00CD162A">
        <w:br/>
      </w:r>
      <w:r w:rsidR="00270C4D" w:rsidRPr="00270C4D">
        <w:t>four questions:</w:t>
      </w:r>
    </w:p>
    <w:p w14:paraId="2B483A50" w14:textId="3410F242" w:rsidR="00270C4D" w:rsidRPr="00270C4D" w:rsidRDefault="00270C4D" w:rsidP="00CD2E5C">
      <w:pPr>
        <w:pStyle w:val="Dotpoint1"/>
        <w:tabs>
          <w:tab w:val="clear" w:pos="284"/>
        </w:tabs>
        <w:ind w:left="284" w:hanging="284"/>
      </w:pPr>
      <w:r w:rsidRPr="00270C4D">
        <w:t>How can integrated VET</w:t>
      </w:r>
      <w:r w:rsidR="00E10276">
        <w:rPr>
          <w:lang w:val="en-US"/>
        </w:rPr>
        <w:t>—</w:t>
      </w:r>
      <w:r w:rsidR="00975CC0">
        <w:t>HE</w:t>
      </w:r>
      <w:r w:rsidRPr="00270C4D">
        <w:t xml:space="preserve"> qualifications (or other credentials) be defined in the Australian context?</w:t>
      </w:r>
    </w:p>
    <w:p w14:paraId="0CF1CAC9" w14:textId="092AAD37" w:rsidR="00270C4D" w:rsidRPr="00270C4D" w:rsidRDefault="00270C4D" w:rsidP="00CD2E5C">
      <w:pPr>
        <w:pStyle w:val="Dotpoint1"/>
        <w:tabs>
          <w:tab w:val="clear" w:pos="284"/>
        </w:tabs>
        <w:ind w:left="284" w:hanging="284"/>
      </w:pPr>
      <w:r w:rsidRPr="00270C4D">
        <w:t>What models of integrated VET</w:t>
      </w:r>
      <w:r w:rsidR="00E10276">
        <w:rPr>
          <w:lang w:val="en-US"/>
        </w:rPr>
        <w:t>—</w:t>
      </w:r>
      <w:r w:rsidR="00975CC0">
        <w:t>HE</w:t>
      </w:r>
      <w:r w:rsidRPr="00270C4D">
        <w:t xml:space="preserve"> qualifications (or other credentials) currently exist?</w:t>
      </w:r>
    </w:p>
    <w:p w14:paraId="32FD2B94" w14:textId="77777777" w:rsidR="00270C4D" w:rsidRPr="00270C4D" w:rsidRDefault="00270C4D" w:rsidP="00CD2E5C">
      <w:pPr>
        <w:pStyle w:val="Dotpoint1"/>
        <w:tabs>
          <w:tab w:val="clear" w:pos="284"/>
        </w:tabs>
        <w:ind w:left="284" w:hanging="284"/>
      </w:pPr>
      <w:r w:rsidRPr="00270C4D">
        <w:t>What credit pathways and articulation arrangements are currently being used?</w:t>
      </w:r>
    </w:p>
    <w:p w14:paraId="357DAD33" w14:textId="4543C549" w:rsidR="00270C4D" w:rsidRPr="00270C4D" w:rsidRDefault="00270C4D" w:rsidP="00CD2E5C">
      <w:pPr>
        <w:pStyle w:val="Dotpoint1"/>
        <w:tabs>
          <w:tab w:val="clear" w:pos="284"/>
        </w:tabs>
        <w:ind w:left="284" w:hanging="284"/>
      </w:pPr>
      <w:r w:rsidRPr="00270C4D">
        <w:t>What funding, governance and regulation arrangements do these integration</w:t>
      </w:r>
      <w:r w:rsidR="00180066">
        <w:t xml:space="preserve"> model</w:t>
      </w:r>
      <w:r w:rsidRPr="00270C4D">
        <w:t>s fall under, and are these effective</w:t>
      </w:r>
      <w:r w:rsidR="00E10276">
        <w:t>?</w:t>
      </w:r>
    </w:p>
    <w:p w14:paraId="54B3A031" w14:textId="77777777" w:rsidR="00DC5B84" w:rsidRDefault="00270C4D" w:rsidP="00270C4D">
      <w:pPr>
        <w:pStyle w:val="Text"/>
      </w:pPr>
      <w:r w:rsidRPr="00270C4D">
        <w:t>Data were gathered from three sources</w:t>
      </w:r>
      <w:r w:rsidR="00DC5B84">
        <w:t xml:space="preserve">: </w:t>
      </w:r>
    </w:p>
    <w:p w14:paraId="34D9649C" w14:textId="1D88F9E6" w:rsidR="00DC5B84" w:rsidRDefault="007701A0" w:rsidP="00CD162A">
      <w:pPr>
        <w:pStyle w:val="Dotpoint1"/>
        <w:ind w:left="284" w:hanging="284"/>
      </w:pPr>
      <w:r>
        <w:t>a</w:t>
      </w:r>
      <w:r w:rsidR="00270C4D" w:rsidRPr="00270C4D">
        <w:t xml:space="preserve"> desktop search of </w:t>
      </w:r>
      <w:bookmarkStart w:id="52" w:name="_Hlk77315912"/>
      <w:r w:rsidR="00270C4D" w:rsidRPr="00270C4D">
        <w:t>institutional offerings, news items and policies</w:t>
      </w:r>
      <w:r>
        <w:t>;</w:t>
      </w:r>
      <w:r w:rsidR="00DC5B84">
        <w:t xml:space="preserve"> </w:t>
      </w:r>
      <w:r>
        <w:t>t</w:t>
      </w:r>
      <w:r w:rsidR="00DC5B84">
        <w:t xml:space="preserve">his was conducted to </w:t>
      </w:r>
      <w:bookmarkEnd w:id="52"/>
      <w:r w:rsidR="00270C4D" w:rsidRPr="00270C4D">
        <w:t xml:space="preserve">identify existing examples and practices of integration </w:t>
      </w:r>
    </w:p>
    <w:p w14:paraId="3C4F943F" w14:textId="30404850" w:rsidR="00DC5B84" w:rsidRDefault="00BB0D5A" w:rsidP="00CD162A">
      <w:pPr>
        <w:pStyle w:val="Dotpoint1"/>
        <w:ind w:left="284" w:hanging="284"/>
      </w:pPr>
      <w:r>
        <w:t>i</w:t>
      </w:r>
      <w:r w:rsidR="00270C4D" w:rsidRPr="00270C4D">
        <w:t>nterviews with staff of institutions that offered integrated qualifications</w:t>
      </w:r>
      <w:r>
        <w:t>; q</w:t>
      </w:r>
      <w:r w:rsidR="00270C4D" w:rsidRPr="00270C4D">
        <w:t>uestions focused on the practical aspects of integration within these examples</w:t>
      </w:r>
      <w:r w:rsidR="00DC5B84">
        <w:t xml:space="preserve"> and form the basis of the five case studies presented in this report</w:t>
      </w:r>
      <w:r w:rsidR="00270C4D" w:rsidRPr="00270C4D">
        <w:t xml:space="preserve"> </w:t>
      </w:r>
    </w:p>
    <w:p w14:paraId="4D6BEDEA" w14:textId="2DF68B01" w:rsidR="00DC5B84" w:rsidRDefault="00BB0D5A" w:rsidP="00CD162A">
      <w:pPr>
        <w:pStyle w:val="Dotpoint1"/>
        <w:ind w:left="284" w:hanging="284"/>
      </w:pPr>
      <w:r>
        <w:t>a</w:t>
      </w:r>
      <w:r w:rsidR="00DC5B84">
        <w:t xml:space="preserve"> survey of, and interviews with,</w:t>
      </w:r>
      <w:r w:rsidR="00270C4D" w:rsidRPr="00270C4D">
        <w:t xml:space="preserve"> tertiary education experts</w:t>
      </w:r>
      <w:r>
        <w:t>; the q</w:t>
      </w:r>
      <w:r w:rsidR="00270C4D" w:rsidRPr="00270C4D">
        <w:t xml:space="preserve">uestions for this group broadly concerned policy. </w:t>
      </w:r>
    </w:p>
    <w:p w14:paraId="316A4E9A" w14:textId="663F6666" w:rsidR="00270C4D" w:rsidRPr="00270C4D" w:rsidRDefault="00DC5B84" w:rsidP="00DC5B84">
      <w:pPr>
        <w:pStyle w:val="Text"/>
      </w:pPr>
      <w:r>
        <w:t xml:space="preserve">More detail regarding the methodology is presented in </w:t>
      </w:r>
      <w:r w:rsidR="00BB0D5A">
        <w:t>a</w:t>
      </w:r>
      <w:r>
        <w:t xml:space="preserve">ppendix A. </w:t>
      </w:r>
    </w:p>
    <w:p w14:paraId="42EC5229" w14:textId="77777777" w:rsidR="00AA7AB2" w:rsidRDefault="00AA7AB2">
      <w:pPr>
        <w:spacing w:before="0" w:line="240" w:lineRule="auto"/>
        <w:rPr>
          <w:rFonts w:ascii="Arial" w:hAnsi="Arial" w:cs="Tahoma"/>
          <w:sz w:val="28"/>
        </w:rPr>
      </w:pPr>
      <w:r>
        <w:br w:type="page"/>
      </w:r>
    </w:p>
    <w:p w14:paraId="5FD7A267" w14:textId="675C3955" w:rsidR="00ED0C08" w:rsidRDefault="00D852E9" w:rsidP="00ED0C08">
      <w:pPr>
        <w:pStyle w:val="Heading2"/>
      </w:pPr>
      <w:bookmarkStart w:id="53" w:name="_Toc84509251"/>
      <w:r>
        <w:lastRenderedPageBreak/>
        <w:t>Models of integrated qualifications</w:t>
      </w:r>
      <w:bookmarkEnd w:id="53"/>
    </w:p>
    <w:p w14:paraId="7CE16900" w14:textId="29484A5F" w:rsidR="002774AE" w:rsidRPr="002774AE" w:rsidRDefault="0090441E" w:rsidP="002774AE">
      <w:pPr>
        <w:pStyle w:val="Text"/>
      </w:pPr>
      <w:bookmarkStart w:id="54" w:name="_Toc296497273"/>
      <w:r>
        <w:t>In the Australian tertiary education context, f</w:t>
      </w:r>
      <w:r w:rsidR="00303E6D">
        <w:t>our</w:t>
      </w:r>
      <w:r>
        <w:t xml:space="preserve"> models of integrated qualifications were </w:t>
      </w:r>
      <w:r w:rsidR="004021BF">
        <w:t>identified</w:t>
      </w:r>
      <w:r w:rsidR="002613D1">
        <w:t>,</w:t>
      </w:r>
      <w:r>
        <w:t xml:space="preserve"> based on an initial review of the literature</w:t>
      </w:r>
      <w:r w:rsidR="002774AE">
        <w:t xml:space="preserve"> (figure 1).</w:t>
      </w:r>
      <w:r w:rsidR="002774AE" w:rsidRPr="002774AE">
        <w:t xml:space="preserve"> </w:t>
      </w:r>
    </w:p>
    <w:p w14:paraId="6E861E28" w14:textId="3535DD12" w:rsidR="002774AE" w:rsidRPr="002774AE" w:rsidRDefault="002774AE" w:rsidP="002774AE">
      <w:pPr>
        <w:pStyle w:val="Figuretitle"/>
      </w:pPr>
      <w:bookmarkStart w:id="55" w:name="_Toc83218222"/>
      <w:r w:rsidRPr="002774AE">
        <w:t xml:space="preserve">Figure 1 </w:t>
      </w:r>
      <w:r w:rsidR="00DD1BBA">
        <w:tab/>
      </w:r>
      <w:r w:rsidR="00AD5A15">
        <w:t>T</w:t>
      </w:r>
      <w:r w:rsidR="0090441E">
        <w:t>ypology of models of integrated qualifications</w:t>
      </w:r>
      <w:bookmarkEnd w:id="55"/>
    </w:p>
    <w:p w14:paraId="2A3FD9CC" w14:textId="3424451E" w:rsidR="002774AE" w:rsidRPr="002774AE" w:rsidRDefault="00A723C3" w:rsidP="002774AE">
      <w:pPr>
        <w:pStyle w:val="Heading3"/>
      </w:pPr>
      <w:r>
        <w:rPr>
          <w:noProof/>
          <w:szCs w:val="24"/>
        </w:rPr>
        <w:drawing>
          <wp:inline distT="0" distB="0" distL="0" distR="0" wp14:anchorId="5D081144" wp14:editId="30032F24">
            <wp:extent cx="5760085" cy="24269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5760085" cy="2426970"/>
                    </a:xfrm>
                    <a:prstGeom prst="rect">
                      <a:avLst/>
                    </a:prstGeom>
                    <a:noFill/>
                    <a:ln>
                      <a:noFill/>
                    </a:ln>
                  </pic:spPr>
                </pic:pic>
              </a:graphicData>
            </a:graphic>
          </wp:inline>
        </w:drawing>
      </w:r>
    </w:p>
    <w:p w14:paraId="3F79BA0F" w14:textId="5559E6E4" w:rsidR="0090441E" w:rsidRDefault="002774AE" w:rsidP="002774AE">
      <w:pPr>
        <w:pStyle w:val="Text"/>
      </w:pPr>
      <w:r w:rsidRPr="002774AE">
        <w:t xml:space="preserve">The </w:t>
      </w:r>
      <w:r>
        <w:t>e</w:t>
      </w:r>
      <w:r w:rsidRPr="002774AE">
        <w:t>ndorsed model represent</w:t>
      </w:r>
      <w:r w:rsidR="00A50402">
        <w:t>s</w:t>
      </w:r>
      <w:r w:rsidRPr="002774AE">
        <w:t xml:space="preserve"> lower levels, </w:t>
      </w:r>
      <w:r w:rsidR="008B49B1">
        <w:t>while</w:t>
      </w:r>
      <w:r w:rsidRPr="002774AE">
        <w:t xml:space="preserve"> the </w:t>
      </w:r>
      <w:r w:rsidR="00BF494A">
        <w:t xml:space="preserve">consecutive, </w:t>
      </w:r>
      <w:proofErr w:type="gramStart"/>
      <w:r>
        <w:t>c</w:t>
      </w:r>
      <w:r w:rsidRPr="002774AE">
        <w:t>oncurrent</w:t>
      </w:r>
      <w:proofErr w:type="gramEnd"/>
      <w:r w:rsidRPr="002774AE">
        <w:t xml:space="preserve"> and </w:t>
      </w:r>
      <w:r>
        <w:t>e</w:t>
      </w:r>
      <w:r w:rsidRPr="002774AE">
        <w:t xml:space="preserve">mbedded models </w:t>
      </w:r>
      <w:r w:rsidR="00FE56CA">
        <w:t xml:space="preserve">represent </w:t>
      </w:r>
      <w:r w:rsidRPr="002774AE">
        <w:t xml:space="preserve">higher levels of integration of qualifications. </w:t>
      </w:r>
      <w:r w:rsidR="00286448">
        <w:t xml:space="preserve">Another type of </w:t>
      </w:r>
      <w:r w:rsidR="00975CC0">
        <w:t>arrangement</w:t>
      </w:r>
      <w:r w:rsidR="00286448">
        <w:t xml:space="preserve"> was found that suggested certain pathways between VET and higher education </w:t>
      </w:r>
      <w:r w:rsidR="00E11AC2">
        <w:t>qualifications</w:t>
      </w:r>
      <w:r w:rsidR="00286448">
        <w:t xml:space="preserve"> were possible, although </w:t>
      </w:r>
      <w:r w:rsidR="00A9344B">
        <w:t xml:space="preserve">the </w:t>
      </w:r>
      <w:r w:rsidR="00286448">
        <w:t>qualifications were not specified. Since this type of arrangement did not identify the exact mix of qualifications</w:t>
      </w:r>
      <w:r w:rsidR="00A9344B">
        <w:t>,</w:t>
      </w:r>
      <w:r w:rsidR="00286448">
        <w:t xml:space="preserve"> it was not included as an integration model.</w:t>
      </w:r>
    </w:p>
    <w:p w14:paraId="6D186F4F" w14:textId="428AEEF0" w:rsidR="00BF494A" w:rsidRDefault="0090441E" w:rsidP="00436476">
      <w:pPr>
        <w:pStyle w:val="Text"/>
      </w:pPr>
      <w:r>
        <w:t>A desktop search</w:t>
      </w:r>
      <w:r w:rsidR="00436476">
        <w:rPr>
          <w:rStyle w:val="FootnoteReference"/>
        </w:rPr>
        <w:footnoteReference w:id="3"/>
      </w:r>
      <w:r>
        <w:t xml:space="preserve"> of </w:t>
      </w:r>
      <w:r w:rsidR="00DB024E">
        <w:t>institutional offerings</w:t>
      </w:r>
      <w:r>
        <w:t xml:space="preserve"> </w:t>
      </w:r>
      <w:r w:rsidR="00436476">
        <w:t xml:space="preserve">found that </w:t>
      </w:r>
      <w:r w:rsidR="00436476" w:rsidRPr="00436476">
        <w:t xml:space="preserve">the </w:t>
      </w:r>
      <w:r w:rsidR="00C26386">
        <w:t>‘</w:t>
      </w:r>
      <w:r w:rsidR="004021BF" w:rsidRPr="000172D1">
        <w:rPr>
          <w:i/>
          <w:iCs/>
        </w:rPr>
        <w:t>e</w:t>
      </w:r>
      <w:r w:rsidR="00C85631" w:rsidRPr="000172D1">
        <w:rPr>
          <w:i/>
          <w:iCs/>
        </w:rPr>
        <w:t>ndorsed</w:t>
      </w:r>
      <w:r w:rsidR="00C26386" w:rsidRPr="000172D1">
        <w:rPr>
          <w:i/>
          <w:iCs/>
        </w:rPr>
        <w:t>’</w:t>
      </w:r>
      <w:r w:rsidR="00436476" w:rsidRPr="004E192B">
        <w:rPr>
          <w:i/>
        </w:rPr>
        <w:t xml:space="preserve"> model</w:t>
      </w:r>
      <w:r w:rsidR="00436476" w:rsidRPr="00436476">
        <w:t xml:space="preserve"> is</w:t>
      </w:r>
      <w:r w:rsidR="00E11AC2">
        <w:t xml:space="preserve"> a relatively</w:t>
      </w:r>
      <w:r w:rsidR="00436476" w:rsidRPr="00436476">
        <w:t xml:space="preserve"> common</w:t>
      </w:r>
      <w:r w:rsidR="00E11AC2">
        <w:t xml:space="preserve"> integration</w:t>
      </w:r>
      <w:r w:rsidR="00436476" w:rsidRPr="00436476">
        <w:t xml:space="preserve">. It appears that many VET and </w:t>
      </w:r>
      <w:r w:rsidR="00975CC0">
        <w:t>HE</w:t>
      </w:r>
      <w:r w:rsidR="00436476" w:rsidRPr="00436476">
        <w:t xml:space="preserve"> </w:t>
      </w:r>
      <w:r w:rsidR="00EB14DB">
        <w:t>providers</w:t>
      </w:r>
      <w:r w:rsidR="00436476" w:rsidRPr="00436476">
        <w:t xml:space="preserve"> embrace the concept of ‘pathways’, perhaps responding to sustained interest by government and industry stakeholders in a more interconnected tertiary landscape and/or viewing the concept as a valuable marketing message. </w:t>
      </w:r>
      <w:r w:rsidR="00BF494A" w:rsidRPr="00BF494A">
        <w:t xml:space="preserve">An example is the non-university </w:t>
      </w:r>
      <w:r w:rsidR="00977EED" w:rsidRPr="00BF494A">
        <w:t>higher education provider</w:t>
      </w:r>
      <w:r w:rsidR="00BF494A" w:rsidRPr="00BF494A">
        <w:t xml:space="preserve">, the </w:t>
      </w:r>
      <w:r w:rsidR="00BF494A" w:rsidRPr="004E192B">
        <w:t>Academy of Music and Performing Arts</w:t>
      </w:r>
      <w:r w:rsidR="00977EED">
        <w:t>,</w:t>
      </w:r>
      <w:r w:rsidR="00BF494A" w:rsidRPr="00BF494A">
        <w:t xml:space="preserve"> which has a pathways program for graduates of specified VET </w:t>
      </w:r>
      <w:r w:rsidR="00977EED" w:rsidRPr="00BF494A">
        <w:t>diplomas and advanced diplomas</w:t>
      </w:r>
      <w:r w:rsidR="00C85631">
        <w:t>.</w:t>
      </w:r>
      <w:r w:rsidR="00164B6A">
        <w:rPr>
          <w:rStyle w:val="FootnoteReference"/>
        </w:rPr>
        <w:footnoteReference w:id="4"/>
      </w:r>
      <w:r w:rsidR="00C85631">
        <w:t xml:space="preserve"> </w:t>
      </w:r>
      <w:r w:rsidR="00EF080D" w:rsidRPr="00975CC0">
        <w:t>M</w:t>
      </w:r>
      <w:r w:rsidR="00436476" w:rsidRPr="00436476">
        <w:t>arket positioning may be a motive</w:t>
      </w:r>
      <w:r w:rsidR="00C85631">
        <w:t xml:space="preserve"> for </w:t>
      </w:r>
      <w:r w:rsidR="00A50402">
        <w:t>endorsing</w:t>
      </w:r>
      <w:r w:rsidR="00C85631">
        <w:t xml:space="preserve"> pathways</w:t>
      </w:r>
      <w:r w:rsidR="00436476" w:rsidRPr="00436476">
        <w:t xml:space="preserve">, although evidence of some understanding between marketing and named institution(s) is presumably involved. However, </w:t>
      </w:r>
      <w:r w:rsidR="00B87135">
        <w:t xml:space="preserve">neither entry </w:t>
      </w:r>
      <w:r w:rsidR="00C26386">
        <w:t>n</w:t>
      </w:r>
      <w:r w:rsidR="00B87135">
        <w:t xml:space="preserve">or the </w:t>
      </w:r>
      <w:r w:rsidR="00436476" w:rsidRPr="00436476">
        <w:t>type and amount of credit is guaranteed. Rather</w:t>
      </w:r>
      <w:r w:rsidR="00975CC0">
        <w:t>,</w:t>
      </w:r>
      <w:r w:rsidR="00436476" w:rsidRPr="00436476">
        <w:t xml:space="preserve"> credit ‘up to’ a certain level may be indicated. </w:t>
      </w:r>
      <w:r w:rsidR="00BF494A" w:rsidRPr="00BF494A">
        <w:t>These arrangements can be seen in the explanation of complicated arrangements at Charles Darwin University</w:t>
      </w:r>
      <w:r w:rsidR="00C26386">
        <w:t>,</w:t>
      </w:r>
      <w:r w:rsidR="00BF494A" w:rsidRPr="00BF494A">
        <w:t xml:space="preserve"> wh</w:t>
      </w:r>
      <w:r w:rsidR="00FE56CA">
        <w:t>ich</w:t>
      </w:r>
      <w:r w:rsidR="00BF494A" w:rsidRPr="00BF494A">
        <w:t xml:space="preserve"> provide</w:t>
      </w:r>
      <w:r w:rsidR="00FE56CA">
        <w:t>s</w:t>
      </w:r>
      <w:r w:rsidR="00BF494A" w:rsidRPr="00BF494A">
        <w:t xml:space="preserve"> a VET to </w:t>
      </w:r>
      <w:r w:rsidR="00975CC0">
        <w:t>HE</w:t>
      </w:r>
      <w:r w:rsidR="00BF494A" w:rsidRPr="00BF494A">
        <w:t xml:space="preserve"> pathways mapping calculator and a clear table with</w:t>
      </w:r>
      <w:r w:rsidR="00286448">
        <w:t xml:space="preserve"> </w:t>
      </w:r>
      <w:r w:rsidR="00BF494A" w:rsidRPr="00BF494A">
        <w:t xml:space="preserve">credit maximum </w:t>
      </w:r>
      <w:r w:rsidR="00BF494A">
        <w:t>(</w:t>
      </w:r>
      <w:r w:rsidR="00BF494A" w:rsidRPr="00BF494A">
        <w:t>‘up to’</w:t>
      </w:r>
      <w:r w:rsidR="00BF494A">
        <w:t>)</w:t>
      </w:r>
      <w:r w:rsidR="00BF494A" w:rsidRPr="00BF494A">
        <w:t xml:space="preserve"> amounts.</w:t>
      </w:r>
      <w:r w:rsidR="00164B6A">
        <w:rPr>
          <w:rStyle w:val="FootnoteReference"/>
        </w:rPr>
        <w:footnoteReference w:id="5"/>
      </w:r>
    </w:p>
    <w:p w14:paraId="67751C5F" w14:textId="1D38B91E" w:rsidR="00EB14DB" w:rsidRDefault="00436476" w:rsidP="00436476">
      <w:pPr>
        <w:pStyle w:val="Text"/>
      </w:pPr>
      <w:r w:rsidRPr="00436476">
        <w:t xml:space="preserve">The </w:t>
      </w:r>
      <w:r w:rsidR="00C26386" w:rsidRPr="00A354A1">
        <w:rPr>
          <w:i/>
          <w:iCs/>
        </w:rPr>
        <w:t>‘c</w:t>
      </w:r>
      <w:r w:rsidRPr="00A354A1">
        <w:rPr>
          <w:i/>
          <w:iCs/>
        </w:rPr>
        <w:t>onsecutive</w:t>
      </w:r>
      <w:r w:rsidR="00C26386" w:rsidRPr="00A354A1">
        <w:rPr>
          <w:i/>
          <w:iCs/>
        </w:rPr>
        <w:t>’</w:t>
      </w:r>
      <w:r w:rsidRPr="008D7F20">
        <w:rPr>
          <w:i/>
        </w:rPr>
        <w:t xml:space="preserve"> model</w:t>
      </w:r>
      <w:r w:rsidRPr="00436476">
        <w:t xml:space="preserve"> is characterised by some guarantee of credit or formal linkage arrangement between qualifications. </w:t>
      </w:r>
      <w:r w:rsidR="00CF2CB6">
        <w:t>This</w:t>
      </w:r>
      <w:r w:rsidR="00975CC0">
        <w:t>,</w:t>
      </w:r>
      <w:r w:rsidR="00CF2CB6">
        <w:t xml:space="preserve"> and </w:t>
      </w:r>
      <w:r w:rsidR="00975CC0">
        <w:t xml:space="preserve">the </w:t>
      </w:r>
      <w:r w:rsidR="00CF2CB6">
        <w:t>following two models</w:t>
      </w:r>
      <w:r w:rsidR="00975CC0">
        <w:t>,</w:t>
      </w:r>
      <w:r w:rsidR="00CF2CB6">
        <w:t xml:space="preserve"> are distinguished by formal ‘mapping’ processes between VET and </w:t>
      </w:r>
      <w:r w:rsidR="00975CC0">
        <w:t>HE</w:t>
      </w:r>
      <w:r w:rsidR="00CF2CB6">
        <w:t xml:space="preserve"> qualifications</w:t>
      </w:r>
      <w:r w:rsidR="00C26386">
        <w:t>, whic</w:t>
      </w:r>
      <w:r w:rsidR="00C76C74">
        <w:t>h</w:t>
      </w:r>
      <w:r w:rsidR="00CF2CB6">
        <w:t xml:space="preserve"> allow credit to be specified. </w:t>
      </w:r>
      <w:r w:rsidRPr="00436476">
        <w:t xml:space="preserve">Engagement between both VET and </w:t>
      </w:r>
      <w:r w:rsidR="00975CC0">
        <w:t>HE</w:t>
      </w:r>
      <w:r w:rsidRPr="00436476">
        <w:t xml:space="preserve"> providers would be a condition of publicising these guarantees. Relatively few examples of </w:t>
      </w:r>
      <w:r w:rsidR="00C76C74">
        <w:t>the c</w:t>
      </w:r>
      <w:r w:rsidRPr="00436476">
        <w:t xml:space="preserve">onsecutive model were identified, although generic ‘guaranteed pathway’ packages </w:t>
      </w:r>
      <w:r w:rsidR="00975CC0">
        <w:t>may</w:t>
      </w:r>
      <w:r w:rsidRPr="00436476">
        <w:t xml:space="preserve"> be </w:t>
      </w:r>
      <w:r w:rsidRPr="00436476">
        <w:lastRenderedPageBreak/>
        <w:t>offered</w:t>
      </w:r>
      <w:r w:rsidR="00C76C74">
        <w:t xml:space="preserve">, </w:t>
      </w:r>
      <w:r w:rsidR="00DF5E2A">
        <w:t>with</w:t>
      </w:r>
      <w:r w:rsidR="00C76C74">
        <w:t xml:space="preserve"> the potential to</w:t>
      </w:r>
      <w:r w:rsidRPr="00436476">
        <w:t xml:space="preserve"> embrace multiple entry and exit qualifications. These variations of the </w:t>
      </w:r>
      <w:r w:rsidR="00C76C74">
        <w:t>c</w:t>
      </w:r>
      <w:r w:rsidRPr="00436476">
        <w:t xml:space="preserve">onsecutive model were </w:t>
      </w:r>
      <w:r w:rsidR="00267305">
        <w:t>mai</w:t>
      </w:r>
      <w:r w:rsidRPr="00436476">
        <w:t>nly found within mixed-</w:t>
      </w:r>
      <w:r w:rsidR="00267305">
        <w:rPr>
          <w:rStyle w:val="FootnoteReference"/>
        </w:rPr>
        <w:footnoteReference w:id="6"/>
      </w:r>
      <w:r w:rsidR="00267305">
        <w:t xml:space="preserve"> </w:t>
      </w:r>
      <w:r w:rsidRPr="00436476">
        <w:t>and dual-sector institutions. Other examples of this model were based on collaborations between a VET and a</w:t>
      </w:r>
      <w:r w:rsidR="00C76C74">
        <w:t>n</w:t>
      </w:r>
      <w:r w:rsidRPr="00436476">
        <w:t xml:space="preserve"> </w:t>
      </w:r>
      <w:r w:rsidR="00975CC0">
        <w:t>HE</w:t>
      </w:r>
      <w:r w:rsidRPr="00436476">
        <w:t xml:space="preserve"> </w:t>
      </w:r>
      <w:r w:rsidR="00EB14DB">
        <w:t>provider</w:t>
      </w:r>
      <w:r w:rsidR="00DC3F3D">
        <w:t>.</w:t>
      </w:r>
      <w:r w:rsidR="00DC3F3D" w:rsidRPr="00436476" w:rsidDel="00DC3F3D">
        <w:t xml:space="preserve"> </w:t>
      </w:r>
    </w:p>
    <w:p w14:paraId="24F62FDB" w14:textId="63BE64EA" w:rsidR="00EB14DB" w:rsidRDefault="00436476" w:rsidP="00436476">
      <w:pPr>
        <w:pStyle w:val="Text"/>
      </w:pPr>
      <w:r w:rsidRPr="00436476">
        <w:t xml:space="preserve">The </w:t>
      </w:r>
      <w:r w:rsidR="00C76C74" w:rsidRPr="00EA53AF">
        <w:rPr>
          <w:i/>
          <w:iCs/>
        </w:rPr>
        <w:t>‘c</w:t>
      </w:r>
      <w:r w:rsidRPr="00EA53AF">
        <w:rPr>
          <w:i/>
          <w:iCs/>
        </w:rPr>
        <w:t>oncurrent</w:t>
      </w:r>
      <w:r w:rsidR="00C76C74" w:rsidRPr="00EA53AF">
        <w:rPr>
          <w:i/>
          <w:iCs/>
        </w:rPr>
        <w:t>’</w:t>
      </w:r>
      <w:r w:rsidRPr="008D7F20">
        <w:rPr>
          <w:i/>
        </w:rPr>
        <w:t xml:space="preserve"> model</w:t>
      </w:r>
      <w:r w:rsidRPr="00436476">
        <w:t xml:space="preserve"> went beyond the </w:t>
      </w:r>
      <w:r w:rsidR="00C76C74">
        <w:t>c</w:t>
      </w:r>
      <w:r w:rsidRPr="00436476">
        <w:t xml:space="preserve">onsecutive by explicitly tying the VET and </w:t>
      </w:r>
      <w:r w:rsidR="00975CC0">
        <w:t>HE</w:t>
      </w:r>
      <w:r w:rsidRPr="00436476">
        <w:t xml:space="preserve"> components together within a set delivery framework</w:t>
      </w:r>
      <w:r w:rsidR="00C76C74">
        <w:t>; f</w:t>
      </w:r>
      <w:r w:rsidRPr="00436476">
        <w:t xml:space="preserve">or example, students might commence with VET studies, move to a mix of VET and </w:t>
      </w:r>
      <w:r w:rsidR="00975CC0">
        <w:t>HE</w:t>
      </w:r>
      <w:r w:rsidRPr="00436476">
        <w:t xml:space="preserve"> studies</w:t>
      </w:r>
      <w:r w:rsidR="00C76C74">
        <w:t>,</w:t>
      </w:r>
      <w:r w:rsidRPr="00436476">
        <w:t xml:space="preserve"> and complete with </w:t>
      </w:r>
      <w:r w:rsidR="00975CC0">
        <w:t>HE</w:t>
      </w:r>
      <w:r w:rsidRPr="00436476">
        <w:t xml:space="preserve"> studies. Very few examples of </w:t>
      </w:r>
      <w:r w:rsidR="00C76C74">
        <w:t>c</w:t>
      </w:r>
      <w:r w:rsidRPr="00436476">
        <w:t xml:space="preserve">oncurrent models could be identified. The VET and </w:t>
      </w:r>
      <w:r w:rsidR="00975CC0">
        <w:t>HE</w:t>
      </w:r>
      <w:r w:rsidRPr="00436476">
        <w:t xml:space="preserve"> components were kept separate.</w:t>
      </w:r>
    </w:p>
    <w:p w14:paraId="2477345D" w14:textId="482BC7AA" w:rsidR="00203537" w:rsidRDefault="00436476" w:rsidP="00436476">
      <w:pPr>
        <w:pStyle w:val="Text"/>
      </w:pPr>
      <w:r w:rsidRPr="00436476">
        <w:t xml:space="preserve">The highest level of integration found in the search stage was the </w:t>
      </w:r>
      <w:r w:rsidR="00C76C74" w:rsidRPr="00954AA2">
        <w:rPr>
          <w:i/>
          <w:iCs/>
        </w:rPr>
        <w:t>‘e</w:t>
      </w:r>
      <w:r w:rsidRPr="00954AA2">
        <w:rPr>
          <w:i/>
          <w:iCs/>
        </w:rPr>
        <w:t>mbedded</w:t>
      </w:r>
      <w:r w:rsidR="00C76C74" w:rsidRPr="00954AA2">
        <w:rPr>
          <w:i/>
          <w:iCs/>
        </w:rPr>
        <w:t>’</w:t>
      </w:r>
      <w:r w:rsidRPr="008D7F20">
        <w:rPr>
          <w:i/>
        </w:rPr>
        <w:t xml:space="preserve"> model.</w:t>
      </w:r>
      <w:r w:rsidRPr="00436476">
        <w:t xml:space="preserve"> Here, some teaching and/or assessment of combined VET and </w:t>
      </w:r>
      <w:proofErr w:type="gramStart"/>
      <w:r w:rsidR="000F7681">
        <w:t>HE</w:t>
      </w:r>
      <w:proofErr w:type="gramEnd"/>
      <w:r w:rsidRPr="00436476">
        <w:t xml:space="preserve"> content </w:t>
      </w:r>
      <w:r w:rsidR="00E54E80">
        <w:t>were</w:t>
      </w:r>
      <w:r w:rsidRPr="00436476">
        <w:t xml:space="preserve"> seen. Only one of these integrations was identified.</w:t>
      </w:r>
    </w:p>
    <w:p w14:paraId="65D4E133" w14:textId="77293054" w:rsidR="003E44A4" w:rsidRDefault="00BF494A" w:rsidP="00436476">
      <w:pPr>
        <w:pStyle w:val="Text"/>
      </w:pPr>
      <w:r>
        <w:t>Examples of each of these models are presented in case studies below.</w:t>
      </w:r>
      <w:r w:rsidR="00203537">
        <w:t xml:space="preserve"> </w:t>
      </w:r>
      <w:r w:rsidR="00DB024E" w:rsidRPr="00E42C24">
        <w:t>The more highly integrated models (c</w:t>
      </w:r>
      <w:r w:rsidR="00436476" w:rsidRPr="00E42C24">
        <w:t xml:space="preserve">onsecutive, </w:t>
      </w:r>
      <w:r w:rsidR="00DB024E" w:rsidRPr="00E42C24">
        <w:t>c</w:t>
      </w:r>
      <w:r w:rsidR="00436476" w:rsidRPr="00E42C24">
        <w:t xml:space="preserve">oncurrent and </w:t>
      </w:r>
      <w:r w:rsidR="00DB024E" w:rsidRPr="00E42C24">
        <w:t>e</w:t>
      </w:r>
      <w:r w:rsidR="00436476" w:rsidRPr="00E42C24">
        <w:t>mbedded</w:t>
      </w:r>
      <w:r w:rsidR="00DB024E" w:rsidRPr="00E42C24">
        <w:t xml:space="preserve">) are the focus of this research. </w:t>
      </w:r>
      <w:r w:rsidR="00E42C24" w:rsidRPr="00E42C24">
        <w:t xml:space="preserve">Based on reports by interviewees and the desktop search, a total of 28 higher integration examples </w:t>
      </w:r>
      <w:r w:rsidR="008D7F20">
        <w:t xml:space="preserve">developed </w:t>
      </w:r>
      <w:r>
        <w:t xml:space="preserve">since 2016 </w:t>
      </w:r>
      <w:r w:rsidR="00E42C24" w:rsidRPr="00E42C24">
        <w:t xml:space="preserve">were identified. Of these, </w:t>
      </w:r>
      <w:r w:rsidR="00E42C24" w:rsidRPr="00F8273B">
        <w:t>14</w:t>
      </w:r>
      <w:r w:rsidR="00E42C24" w:rsidRPr="00E42C24">
        <w:t xml:space="preserve"> arrangements </w:t>
      </w:r>
      <w:r w:rsidR="00F8273B">
        <w:t xml:space="preserve">were judged to </w:t>
      </w:r>
      <w:r w:rsidR="00E42C24" w:rsidRPr="00E42C24">
        <w:t xml:space="preserve">be </w:t>
      </w:r>
      <w:r w:rsidR="00F8273B">
        <w:t>discontinued</w:t>
      </w:r>
      <w:r w:rsidR="00E42C24" w:rsidRPr="00E42C24">
        <w:t xml:space="preserve">, with the status of a further </w:t>
      </w:r>
      <w:r w:rsidR="00F8273B">
        <w:t>seven</w:t>
      </w:r>
      <w:r w:rsidR="00E42C24" w:rsidRPr="00E42C24">
        <w:t xml:space="preserve"> either unclear</w:t>
      </w:r>
      <w:r>
        <w:t xml:space="preserve">, </w:t>
      </w:r>
      <w:r w:rsidR="00164B6A">
        <w:t>precarious,</w:t>
      </w:r>
      <w:r w:rsidR="00E42C24" w:rsidRPr="00E42C24">
        <w:t xml:space="preserve"> or presumed discontinued. The search identified one </w:t>
      </w:r>
      <w:r w:rsidR="006C5555">
        <w:t>e</w:t>
      </w:r>
      <w:r w:rsidR="00E42C24" w:rsidRPr="00E42C24">
        <w:t>mbedded example</w:t>
      </w:r>
      <w:r w:rsidR="00F44EB7">
        <w:t>, which had recently been</w:t>
      </w:r>
      <w:r w:rsidR="00E42C24" w:rsidRPr="00E42C24">
        <w:t xml:space="preserve"> offered but did not commence. </w:t>
      </w:r>
      <w:r w:rsidR="003E44A4" w:rsidRPr="003E44A4">
        <w:t xml:space="preserve">Figure 2 shows the proportion of each status in each of the higher integration categories. While many discontinued examples </w:t>
      </w:r>
      <w:r w:rsidR="00016E10">
        <w:t xml:space="preserve">featured </w:t>
      </w:r>
      <w:r w:rsidR="003E44A4" w:rsidRPr="003E44A4">
        <w:t xml:space="preserve">in all models of higher integration, there was significant difference between the three types in </w:t>
      </w:r>
      <w:r w:rsidR="003E44A4">
        <w:t xml:space="preserve">terms of </w:t>
      </w:r>
      <w:r w:rsidR="003E44A4" w:rsidRPr="003E44A4">
        <w:t xml:space="preserve">how many were still actively recruiting students. </w:t>
      </w:r>
    </w:p>
    <w:p w14:paraId="40BD48FE" w14:textId="776A4558" w:rsidR="003E44A4" w:rsidRPr="00164B6A" w:rsidRDefault="00F8273B" w:rsidP="00164B6A">
      <w:pPr>
        <w:pStyle w:val="Figuretitle"/>
        <w:rPr>
          <w:b w:val="0"/>
        </w:rPr>
      </w:pPr>
      <w:bookmarkStart w:id="56" w:name="_Toc79693531"/>
      <w:bookmarkStart w:id="57" w:name="_Toc83218223"/>
      <w:r>
        <w:rPr>
          <w:noProof/>
        </w:rPr>
        <w:drawing>
          <wp:anchor distT="0" distB="0" distL="114300" distR="114300" simplePos="0" relativeHeight="252035072" behindDoc="0" locked="0" layoutInCell="1" allowOverlap="1" wp14:anchorId="6D273CF8" wp14:editId="3E69526B">
            <wp:simplePos x="0" y="0"/>
            <wp:positionH relativeFrom="margin">
              <wp:posOffset>4445</wp:posOffset>
            </wp:positionH>
            <wp:positionV relativeFrom="paragraph">
              <wp:posOffset>399415</wp:posOffset>
            </wp:positionV>
            <wp:extent cx="5619750" cy="2886075"/>
            <wp:effectExtent l="0" t="0" r="0" b="0"/>
            <wp:wrapNone/>
            <wp:docPr id="11" name="Chart 1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anchor>
        </w:drawing>
      </w:r>
      <w:r w:rsidR="003E44A4" w:rsidRPr="00164B6A">
        <w:t xml:space="preserve">Figure 2 </w:t>
      </w:r>
      <w:r w:rsidR="00DD1BBA">
        <w:tab/>
      </w:r>
      <w:r w:rsidR="003E44A4" w:rsidRPr="00164B6A">
        <w:t xml:space="preserve">Current status of high integration models </w:t>
      </w:r>
      <w:r w:rsidR="000F7681" w:rsidRPr="00164B6A">
        <w:t>examined,</w:t>
      </w:r>
      <w:r w:rsidR="003E44A4" w:rsidRPr="00164B6A">
        <w:t xml:space="preserve"> 2016</w:t>
      </w:r>
      <w:r w:rsidR="006356B9">
        <w:softHyphen/>
      </w:r>
      <w:r w:rsidR="006356B9">
        <w:softHyphen/>
      </w:r>
      <w:r w:rsidR="006356B9">
        <w:rPr>
          <w:rFonts w:cs="Arial"/>
        </w:rPr>
        <w:t>−</w:t>
      </w:r>
      <w:r w:rsidR="003E44A4" w:rsidRPr="00164B6A">
        <w:t>current</w:t>
      </w:r>
      <w:bookmarkEnd w:id="56"/>
      <w:bookmarkEnd w:id="57"/>
    </w:p>
    <w:p w14:paraId="0353CDB7" w14:textId="22000FC9" w:rsidR="003E44A4" w:rsidRDefault="003E44A4" w:rsidP="003E44A4">
      <w:pPr>
        <w:pStyle w:val="Text"/>
        <w:rPr>
          <w:b/>
          <w:highlight w:val="lightGray"/>
        </w:rPr>
      </w:pPr>
    </w:p>
    <w:p w14:paraId="5C0DFDBB" w14:textId="1FCBD9B5" w:rsidR="003E44A4" w:rsidRDefault="003E44A4" w:rsidP="003E44A4">
      <w:pPr>
        <w:pStyle w:val="Text"/>
        <w:rPr>
          <w:b/>
          <w:highlight w:val="lightGray"/>
        </w:rPr>
      </w:pPr>
    </w:p>
    <w:p w14:paraId="6A6BC85F" w14:textId="43F2D9A0" w:rsidR="003E44A4" w:rsidRDefault="003E44A4" w:rsidP="003E44A4">
      <w:pPr>
        <w:pStyle w:val="Text"/>
        <w:rPr>
          <w:b/>
          <w:highlight w:val="lightGray"/>
        </w:rPr>
      </w:pPr>
    </w:p>
    <w:p w14:paraId="5693A54B" w14:textId="793903BC" w:rsidR="003E44A4" w:rsidRDefault="003E44A4" w:rsidP="003E44A4">
      <w:pPr>
        <w:pStyle w:val="Text"/>
        <w:rPr>
          <w:b/>
          <w:highlight w:val="lightGray"/>
        </w:rPr>
      </w:pPr>
    </w:p>
    <w:p w14:paraId="1B514D2B" w14:textId="190A267E" w:rsidR="003E44A4" w:rsidRDefault="003E44A4" w:rsidP="003E44A4">
      <w:pPr>
        <w:pStyle w:val="Text"/>
        <w:rPr>
          <w:b/>
          <w:highlight w:val="lightGray"/>
        </w:rPr>
      </w:pPr>
    </w:p>
    <w:p w14:paraId="35736845" w14:textId="2773F742" w:rsidR="003E44A4" w:rsidRDefault="003E44A4" w:rsidP="003E44A4">
      <w:pPr>
        <w:pStyle w:val="Text"/>
        <w:rPr>
          <w:b/>
          <w:highlight w:val="lightGray"/>
        </w:rPr>
      </w:pPr>
    </w:p>
    <w:p w14:paraId="26E170CD" w14:textId="31B12970" w:rsidR="003E44A4" w:rsidRDefault="003E44A4" w:rsidP="003E44A4">
      <w:pPr>
        <w:pStyle w:val="Text"/>
        <w:rPr>
          <w:b/>
          <w:highlight w:val="lightGray"/>
        </w:rPr>
      </w:pPr>
    </w:p>
    <w:p w14:paraId="748F73AB" w14:textId="3E5559FD" w:rsidR="003E44A4" w:rsidRDefault="003E44A4" w:rsidP="003E44A4">
      <w:pPr>
        <w:pStyle w:val="Text"/>
        <w:rPr>
          <w:b/>
          <w:highlight w:val="lightGray"/>
        </w:rPr>
      </w:pPr>
    </w:p>
    <w:p w14:paraId="6B6A03EB" w14:textId="5D25335F" w:rsidR="003E44A4" w:rsidRDefault="003E44A4" w:rsidP="003E44A4">
      <w:pPr>
        <w:pStyle w:val="Text"/>
        <w:rPr>
          <w:b/>
          <w:highlight w:val="lightGray"/>
        </w:rPr>
      </w:pPr>
    </w:p>
    <w:p w14:paraId="7730BE04" w14:textId="23F69EFC" w:rsidR="003E44A4" w:rsidRDefault="003E44A4" w:rsidP="003E44A4">
      <w:pPr>
        <w:pStyle w:val="Text"/>
        <w:rPr>
          <w:b/>
          <w:highlight w:val="lightGray"/>
        </w:rPr>
      </w:pPr>
    </w:p>
    <w:p w14:paraId="473DE304" w14:textId="4EF2320F" w:rsidR="003E44A4" w:rsidRDefault="003E44A4" w:rsidP="003E44A4">
      <w:pPr>
        <w:pStyle w:val="Text"/>
        <w:rPr>
          <w:bCs/>
        </w:rPr>
      </w:pPr>
      <w:r w:rsidRPr="00CA4958">
        <w:rPr>
          <w:bCs/>
        </w:rPr>
        <w:t>The desktop search also</w:t>
      </w:r>
      <w:r>
        <w:rPr>
          <w:bCs/>
        </w:rPr>
        <w:t xml:space="preserve"> found </w:t>
      </w:r>
      <w:r w:rsidR="00397E41">
        <w:rPr>
          <w:bCs/>
        </w:rPr>
        <w:t>that seven of the 28 examples were within-institution arrangements (</w:t>
      </w:r>
      <w:r w:rsidR="00D625E7">
        <w:rPr>
          <w:bCs/>
        </w:rPr>
        <w:t>for example,</w:t>
      </w:r>
      <w:r w:rsidR="00397E41">
        <w:rPr>
          <w:bCs/>
        </w:rPr>
        <w:t xml:space="preserve"> a dual-sector provider) and the re</w:t>
      </w:r>
      <w:r w:rsidR="00D625E7">
        <w:rPr>
          <w:bCs/>
        </w:rPr>
        <w:t>mainder</w:t>
      </w:r>
      <w:r w:rsidR="00397E41">
        <w:rPr>
          <w:bCs/>
        </w:rPr>
        <w:t xml:space="preserve"> were between providers. </w:t>
      </w:r>
      <w:r w:rsidR="00C85631">
        <w:rPr>
          <w:bCs/>
        </w:rPr>
        <w:t>T</w:t>
      </w:r>
      <w:r w:rsidR="00397E41">
        <w:rPr>
          <w:bCs/>
        </w:rPr>
        <w:t xml:space="preserve">he </w:t>
      </w:r>
      <w:r w:rsidR="00CA4958">
        <w:rPr>
          <w:bCs/>
        </w:rPr>
        <w:t>search</w:t>
      </w:r>
      <w:r w:rsidR="00397E41">
        <w:rPr>
          <w:bCs/>
        </w:rPr>
        <w:t xml:space="preserve"> showed that c</w:t>
      </w:r>
      <w:r>
        <w:rPr>
          <w:bCs/>
        </w:rPr>
        <w:t xml:space="preserve">ertain discipline or industry areas predominated </w:t>
      </w:r>
      <w:r w:rsidR="0071593A">
        <w:rPr>
          <w:bCs/>
        </w:rPr>
        <w:t>among</w:t>
      </w:r>
      <w:r>
        <w:rPr>
          <w:bCs/>
        </w:rPr>
        <w:t xml:space="preserve"> the higher integration examples. These were </w:t>
      </w:r>
      <w:r>
        <w:rPr>
          <w:bCs/>
        </w:rPr>
        <w:lastRenderedPageBreak/>
        <w:t xml:space="preserve">education and engineering, followed by construction, nursing and health. </w:t>
      </w:r>
      <w:r w:rsidRPr="003E44A4">
        <w:rPr>
          <w:bCs/>
        </w:rPr>
        <w:t>Table 1 presents the areas addressed by the higher integration qualifications.</w:t>
      </w:r>
    </w:p>
    <w:p w14:paraId="225CD12C" w14:textId="6E6EBB73" w:rsidR="003E44A4" w:rsidRPr="00CA4958" w:rsidRDefault="003E44A4" w:rsidP="00CA4958">
      <w:pPr>
        <w:pStyle w:val="Tabletitle"/>
        <w:rPr>
          <w:b w:val="0"/>
          <w:bCs/>
        </w:rPr>
      </w:pPr>
      <w:bookmarkStart w:id="58" w:name="_Toc83218221"/>
      <w:r w:rsidRPr="003E44A4">
        <w:t xml:space="preserve">Table 1 </w:t>
      </w:r>
      <w:r w:rsidR="00DD1BBA">
        <w:tab/>
      </w:r>
      <w:r w:rsidRPr="003E44A4">
        <w:t xml:space="preserve">Summary of </w:t>
      </w:r>
      <w:r w:rsidR="00DE24D2">
        <w:t>industry</w:t>
      </w:r>
      <w:r w:rsidRPr="003E44A4">
        <w:t xml:space="preserve"> areas in examined examples of higher integration, 2016</w:t>
      </w:r>
      <w:r w:rsidR="00366AEC">
        <w:rPr>
          <w:rFonts w:cs="Arial"/>
          <w:lang w:val="en-US"/>
        </w:rPr>
        <w:t>−</w:t>
      </w:r>
      <w:r w:rsidRPr="003E44A4">
        <w:t>current</w:t>
      </w:r>
      <w:bookmarkEnd w:id="58"/>
    </w:p>
    <w:tbl>
      <w:tblPr>
        <w:tblW w:w="5103" w:type="dxa"/>
        <w:tblLook w:val="04A0" w:firstRow="1" w:lastRow="0" w:firstColumn="1" w:lastColumn="0" w:noHBand="0" w:noVBand="1"/>
      </w:tblPr>
      <w:tblGrid>
        <w:gridCol w:w="2977"/>
        <w:gridCol w:w="2126"/>
      </w:tblGrid>
      <w:tr w:rsidR="003E44A4" w:rsidRPr="00F21DE0" w14:paraId="36A41430" w14:textId="77777777" w:rsidTr="00CA4958">
        <w:trPr>
          <w:trHeight w:val="285"/>
        </w:trPr>
        <w:tc>
          <w:tcPr>
            <w:tcW w:w="2977" w:type="dxa"/>
            <w:tcBorders>
              <w:top w:val="single" w:sz="4" w:space="0" w:color="auto"/>
              <w:left w:val="nil"/>
              <w:bottom w:val="single" w:sz="4" w:space="0" w:color="auto"/>
              <w:right w:val="nil"/>
            </w:tcBorders>
            <w:shd w:val="clear" w:color="auto" w:fill="auto"/>
            <w:noWrap/>
            <w:vAlign w:val="bottom"/>
          </w:tcPr>
          <w:p w14:paraId="43BBEB1C" w14:textId="32A4BC15" w:rsidR="003E44A4" w:rsidRPr="00F21DE0" w:rsidRDefault="00DE24D2" w:rsidP="00CA4958">
            <w:pPr>
              <w:pStyle w:val="Tablehead1"/>
              <w:rPr>
                <w:lang w:eastAsia="en-AU"/>
              </w:rPr>
            </w:pPr>
            <w:r>
              <w:rPr>
                <w:lang w:eastAsia="en-AU"/>
              </w:rPr>
              <w:t>Industry</w:t>
            </w:r>
            <w:r w:rsidR="003E44A4" w:rsidRPr="00F21DE0">
              <w:rPr>
                <w:lang w:eastAsia="en-AU"/>
              </w:rPr>
              <w:t xml:space="preserve"> area</w:t>
            </w:r>
          </w:p>
        </w:tc>
        <w:tc>
          <w:tcPr>
            <w:tcW w:w="2126" w:type="dxa"/>
            <w:tcBorders>
              <w:top w:val="single" w:sz="4" w:space="0" w:color="auto"/>
              <w:left w:val="nil"/>
              <w:bottom w:val="single" w:sz="4" w:space="0" w:color="auto"/>
              <w:right w:val="nil"/>
            </w:tcBorders>
            <w:shd w:val="clear" w:color="auto" w:fill="auto"/>
            <w:noWrap/>
            <w:vAlign w:val="bottom"/>
          </w:tcPr>
          <w:p w14:paraId="1B37617F" w14:textId="77777777" w:rsidR="003E44A4" w:rsidRPr="00F21DE0" w:rsidRDefault="003E44A4" w:rsidP="00B24129">
            <w:pPr>
              <w:pStyle w:val="Tablehead1"/>
              <w:jc w:val="right"/>
              <w:rPr>
                <w:lang w:eastAsia="en-AU"/>
              </w:rPr>
            </w:pPr>
            <w:r w:rsidRPr="00F21DE0">
              <w:rPr>
                <w:lang w:eastAsia="en-AU"/>
              </w:rPr>
              <w:t>Numbers examined</w:t>
            </w:r>
          </w:p>
        </w:tc>
      </w:tr>
      <w:tr w:rsidR="003E44A4" w:rsidRPr="001B3AEB" w14:paraId="04B6094A" w14:textId="77777777" w:rsidTr="00CA4958">
        <w:trPr>
          <w:trHeight w:val="285"/>
        </w:trPr>
        <w:tc>
          <w:tcPr>
            <w:tcW w:w="2977" w:type="dxa"/>
            <w:tcBorders>
              <w:top w:val="single" w:sz="4" w:space="0" w:color="auto"/>
              <w:left w:val="nil"/>
              <w:bottom w:val="nil"/>
              <w:right w:val="nil"/>
            </w:tcBorders>
            <w:shd w:val="clear" w:color="auto" w:fill="auto"/>
            <w:noWrap/>
            <w:vAlign w:val="bottom"/>
            <w:hideMark/>
          </w:tcPr>
          <w:p w14:paraId="4FA7411D" w14:textId="77777777" w:rsidR="003E44A4" w:rsidRPr="001B3AEB" w:rsidRDefault="003E44A4" w:rsidP="00CA4958">
            <w:pPr>
              <w:pStyle w:val="Tabletext"/>
              <w:rPr>
                <w:lang w:eastAsia="en-AU"/>
              </w:rPr>
            </w:pPr>
            <w:r w:rsidRPr="001B3AEB">
              <w:rPr>
                <w:lang w:eastAsia="en-AU"/>
              </w:rPr>
              <w:t>Education</w:t>
            </w:r>
          </w:p>
        </w:tc>
        <w:tc>
          <w:tcPr>
            <w:tcW w:w="2126" w:type="dxa"/>
            <w:tcBorders>
              <w:top w:val="single" w:sz="4" w:space="0" w:color="auto"/>
              <w:left w:val="nil"/>
              <w:bottom w:val="nil"/>
              <w:right w:val="nil"/>
            </w:tcBorders>
            <w:shd w:val="clear" w:color="auto" w:fill="auto"/>
            <w:noWrap/>
            <w:vAlign w:val="bottom"/>
            <w:hideMark/>
          </w:tcPr>
          <w:p w14:paraId="5E79E0E8" w14:textId="77777777" w:rsidR="003E44A4" w:rsidRPr="001B3AEB" w:rsidRDefault="003E44A4" w:rsidP="00B279DC">
            <w:pPr>
              <w:pStyle w:val="Tabletext"/>
              <w:jc w:val="right"/>
              <w:rPr>
                <w:lang w:eastAsia="en-AU"/>
              </w:rPr>
            </w:pPr>
            <w:r w:rsidRPr="001B3AEB">
              <w:rPr>
                <w:lang w:eastAsia="en-AU"/>
              </w:rPr>
              <w:t>5</w:t>
            </w:r>
          </w:p>
        </w:tc>
      </w:tr>
      <w:tr w:rsidR="003E44A4" w:rsidRPr="001B3AEB" w14:paraId="6F3B186A" w14:textId="77777777" w:rsidTr="00CA4958">
        <w:trPr>
          <w:trHeight w:val="285"/>
        </w:trPr>
        <w:tc>
          <w:tcPr>
            <w:tcW w:w="2977" w:type="dxa"/>
            <w:tcBorders>
              <w:top w:val="nil"/>
              <w:left w:val="nil"/>
              <w:bottom w:val="nil"/>
              <w:right w:val="nil"/>
            </w:tcBorders>
            <w:shd w:val="clear" w:color="auto" w:fill="auto"/>
            <w:noWrap/>
            <w:vAlign w:val="bottom"/>
            <w:hideMark/>
          </w:tcPr>
          <w:p w14:paraId="568F09AA" w14:textId="77777777" w:rsidR="003E44A4" w:rsidRPr="001B3AEB" w:rsidRDefault="003E44A4" w:rsidP="00CA4958">
            <w:pPr>
              <w:pStyle w:val="Tabletext"/>
              <w:rPr>
                <w:lang w:eastAsia="en-AU"/>
              </w:rPr>
            </w:pPr>
            <w:r w:rsidRPr="001B3AEB">
              <w:rPr>
                <w:lang w:eastAsia="en-AU"/>
              </w:rPr>
              <w:t>Engineering</w:t>
            </w:r>
          </w:p>
        </w:tc>
        <w:tc>
          <w:tcPr>
            <w:tcW w:w="2126" w:type="dxa"/>
            <w:tcBorders>
              <w:top w:val="nil"/>
              <w:left w:val="nil"/>
              <w:bottom w:val="nil"/>
              <w:right w:val="nil"/>
            </w:tcBorders>
            <w:shd w:val="clear" w:color="auto" w:fill="auto"/>
            <w:noWrap/>
            <w:vAlign w:val="bottom"/>
            <w:hideMark/>
          </w:tcPr>
          <w:p w14:paraId="487297EC" w14:textId="77777777" w:rsidR="003E44A4" w:rsidRPr="001B3AEB" w:rsidRDefault="003E44A4" w:rsidP="00B279DC">
            <w:pPr>
              <w:pStyle w:val="Tabletext"/>
              <w:jc w:val="right"/>
              <w:rPr>
                <w:lang w:eastAsia="en-AU"/>
              </w:rPr>
            </w:pPr>
            <w:r w:rsidRPr="001B3AEB">
              <w:rPr>
                <w:lang w:eastAsia="en-AU"/>
              </w:rPr>
              <w:t>4</w:t>
            </w:r>
          </w:p>
        </w:tc>
      </w:tr>
      <w:tr w:rsidR="003E44A4" w:rsidRPr="001B3AEB" w14:paraId="5D40E049" w14:textId="77777777" w:rsidTr="00CA4958">
        <w:trPr>
          <w:trHeight w:val="285"/>
        </w:trPr>
        <w:tc>
          <w:tcPr>
            <w:tcW w:w="2977" w:type="dxa"/>
            <w:tcBorders>
              <w:top w:val="nil"/>
              <w:left w:val="nil"/>
              <w:bottom w:val="nil"/>
              <w:right w:val="nil"/>
            </w:tcBorders>
            <w:shd w:val="clear" w:color="auto" w:fill="auto"/>
            <w:noWrap/>
            <w:vAlign w:val="bottom"/>
            <w:hideMark/>
          </w:tcPr>
          <w:p w14:paraId="492498FD" w14:textId="77777777" w:rsidR="003E44A4" w:rsidRPr="001B3AEB" w:rsidRDefault="003E44A4" w:rsidP="00CA4958">
            <w:pPr>
              <w:pStyle w:val="Tabletext"/>
              <w:rPr>
                <w:lang w:eastAsia="en-AU"/>
              </w:rPr>
            </w:pPr>
            <w:r w:rsidRPr="001B3AEB">
              <w:rPr>
                <w:lang w:eastAsia="en-AU"/>
              </w:rPr>
              <w:t>Construction</w:t>
            </w:r>
          </w:p>
        </w:tc>
        <w:tc>
          <w:tcPr>
            <w:tcW w:w="2126" w:type="dxa"/>
            <w:tcBorders>
              <w:top w:val="nil"/>
              <w:left w:val="nil"/>
              <w:bottom w:val="nil"/>
              <w:right w:val="nil"/>
            </w:tcBorders>
            <w:shd w:val="clear" w:color="auto" w:fill="auto"/>
            <w:noWrap/>
            <w:vAlign w:val="bottom"/>
            <w:hideMark/>
          </w:tcPr>
          <w:p w14:paraId="1C0DECC4" w14:textId="77777777" w:rsidR="003E44A4" w:rsidRPr="001B3AEB" w:rsidRDefault="003E44A4" w:rsidP="00B279DC">
            <w:pPr>
              <w:pStyle w:val="Tabletext"/>
              <w:jc w:val="right"/>
              <w:rPr>
                <w:lang w:eastAsia="en-AU"/>
              </w:rPr>
            </w:pPr>
            <w:r w:rsidRPr="001B3AEB">
              <w:rPr>
                <w:lang w:eastAsia="en-AU"/>
              </w:rPr>
              <w:t>2</w:t>
            </w:r>
          </w:p>
        </w:tc>
      </w:tr>
      <w:tr w:rsidR="003E44A4" w:rsidRPr="001B3AEB" w14:paraId="5260D4A6" w14:textId="77777777" w:rsidTr="00CA4958">
        <w:trPr>
          <w:trHeight w:val="285"/>
        </w:trPr>
        <w:tc>
          <w:tcPr>
            <w:tcW w:w="2977" w:type="dxa"/>
            <w:tcBorders>
              <w:top w:val="nil"/>
              <w:left w:val="nil"/>
              <w:bottom w:val="nil"/>
              <w:right w:val="nil"/>
            </w:tcBorders>
            <w:shd w:val="clear" w:color="auto" w:fill="auto"/>
            <w:noWrap/>
            <w:vAlign w:val="bottom"/>
            <w:hideMark/>
          </w:tcPr>
          <w:p w14:paraId="1CE93C7E" w14:textId="77777777" w:rsidR="003E44A4" w:rsidRPr="001B3AEB" w:rsidRDefault="003E44A4" w:rsidP="00CA4958">
            <w:pPr>
              <w:pStyle w:val="Tabletext"/>
              <w:rPr>
                <w:lang w:eastAsia="en-AU"/>
              </w:rPr>
            </w:pPr>
            <w:r w:rsidRPr="001B3AEB">
              <w:rPr>
                <w:lang w:eastAsia="en-AU"/>
              </w:rPr>
              <w:t>Nursing</w:t>
            </w:r>
          </w:p>
        </w:tc>
        <w:tc>
          <w:tcPr>
            <w:tcW w:w="2126" w:type="dxa"/>
            <w:tcBorders>
              <w:top w:val="nil"/>
              <w:left w:val="nil"/>
              <w:bottom w:val="nil"/>
              <w:right w:val="nil"/>
            </w:tcBorders>
            <w:shd w:val="clear" w:color="auto" w:fill="auto"/>
            <w:noWrap/>
            <w:vAlign w:val="bottom"/>
            <w:hideMark/>
          </w:tcPr>
          <w:p w14:paraId="3AC27DCC" w14:textId="77777777" w:rsidR="003E44A4" w:rsidRPr="001B3AEB" w:rsidRDefault="003E44A4" w:rsidP="00B279DC">
            <w:pPr>
              <w:pStyle w:val="Tabletext"/>
              <w:jc w:val="right"/>
              <w:rPr>
                <w:lang w:eastAsia="en-AU"/>
              </w:rPr>
            </w:pPr>
            <w:r w:rsidRPr="001B3AEB">
              <w:rPr>
                <w:lang w:eastAsia="en-AU"/>
              </w:rPr>
              <w:t>2</w:t>
            </w:r>
          </w:p>
        </w:tc>
      </w:tr>
      <w:tr w:rsidR="003E44A4" w:rsidRPr="001B3AEB" w14:paraId="7386FB88" w14:textId="77777777" w:rsidTr="00CA4958">
        <w:trPr>
          <w:trHeight w:val="285"/>
        </w:trPr>
        <w:tc>
          <w:tcPr>
            <w:tcW w:w="2977" w:type="dxa"/>
            <w:tcBorders>
              <w:top w:val="nil"/>
              <w:left w:val="nil"/>
              <w:bottom w:val="nil"/>
              <w:right w:val="nil"/>
            </w:tcBorders>
            <w:shd w:val="clear" w:color="auto" w:fill="auto"/>
            <w:noWrap/>
            <w:vAlign w:val="bottom"/>
            <w:hideMark/>
          </w:tcPr>
          <w:p w14:paraId="67CAC077" w14:textId="77777777" w:rsidR="003E44A4" w:rsidRPr="001B3AEB" w:rsidRDefault="003E44A4" w:rsidP="00CA4958">
            <w:pPr>
              <w:pStyle w:val="Tabletext"/>
              <w:rPr>
                <w:lang w:eastAsia="en-AU"/>
              </w:rPr>
            </w:pPr>
            <w:r w:rsidRPr="001B3AEB">
              <w:rPr>
                <w:lang w:eastAsia="en-AU"/>
              </w:rPr>
              <w:t>Health</w:t>
            </w:r>
          </w:p>
        </w:tc>
        <w:tc>
          <w:tcPr>
            <w:tcW w:w="2126" w:type="dxa"/>
            <w:tcBorders>
              <w:top w:val="nil"/>
              <w:left w:val="nil"/>
              <w:bottom w:val="nil"/>
              <w:right w:val="nil"/>
            </w:tcBorders>
            <w:shd w:val="clear" w:color="auto" w:fill="auto"/>
            <w:noWrap/>
            <w:vAlign w:val="bottom"/>
            <w:hideMark/>
          </w:tcPr>
          <w:p w14:paraId="68467F1A" w14:textId="77777777" w:rsidR="003E44A4" w:rsidRPr="001B3AEB" w:rsidRDefault="003E44A4" w:rsidP="00B279DC">
            <w:pPr>
              <w:pStyle w:val="Tabletext"/>
              <w:jc w:val="right"/>
              <w:rPr>
                <w:lang w:eastAsia="en-AU"/>
              </w:rPr>
            </w:pPr>
            <w:r w:rsidRPr="001B3AEB">
              <w:rPr>
                <w:lang w:eastAsia="en-AU"/>
              </w:rPr>
              <w:t>2</w:t>
            </w:r>
          </w:p>
        </w:tc>
      </w:tr>
      <w:tr w:rsidR="003E44A4" w:rsidRPr="001B3AEB" w14:paraId="3E3C233B" w14:textId="77777777" w:rsidTr="00CA4958">
        <w:trPr>
          <w:trHeight w:val="285"/>
        </w:trPr>
        <w:tc>
          <w:tcPr>
            <w:tcW w:w="2977" w:type="dxa"/>
            <w:tcBorders>
              <w:top w:val="nil"/>
              <w:left w:val="nil"/>
              <w:bottom w:val="nil"/>
              <w:right w:val="nil"/>
            </w:tcBorders>
            <w:shd w:val="clear" w:color="auto" w:fill="auto"/>
            <w:noWrap/>
            <w:vAlign w:val="bottom"/>
            <w:hideMark/>
          </w:tcPr>
          <w:p w14:paraId="1C6C909C" w14:textId="77777777" w:rsidR="003E44A4" w:rsidRPr="001B3AEB" w:rsidRDefault="003E44A4" w:rsidP="00CA4958">
            <w:pPr>
              <w:pStyle w:val="Tabletext"/>
              <w:rPr>
                <w:lang w:eastAsia="en-AU"/>
              </w:rPr>
            </w:pPr>
            <w:r w:rsidRPr="001B3AEB">
              <w:rPr>
                <w:lang w:eastAsia="en-AU"/>
              </w:rPr>
              <w:t>VET health</w:t>
            </w:r>
          </w:p>
        </w:tc>
        <w:tc>
          <w:tcPr>
            <w:tcW w:w="2126" w:type="dxa"/>
            <w:tcBorders>
              <w:top w:val="nil"/>
              <w:left w:val="nil"/>
              <w:bottom w:val="nil"/>
              <w:right w:val="nil"/>
            </w:tcBorders>
            <w:shd w:val="clear" w:color="auto" w:fill="auto"/>
            <w:noWrap/>
            <w:vAlign w:val="bottom"/>
            <w:hideMark/>
          </w:tcPr>
          <w:p w14:paraId="0BF4826C" w14:textId="77777777" w:rsidR="003E44A4" w:rsidRPr="001B3AEB" w:rsidRDefault="003E44A4" w:rsidP="00B279DC">
            <w:pPr>
              <w:pStyle w:val="Tabletext"/>
              <w:jc w:val="right"/>
              <w:rPr>
                <w:lang w:eastAsia="en-AU"/>
              </w:rPr>
            </w:pPr>
            <w:r w:rsidRPr="001B3AEB">
              <w:rPr>
                <w:lang w:eastAsia="en-AU"/>
              </w:rPr>
              <w:t>1</w:t>
            </w:r>
          </w:p>
        </w:tc>
      </w:tr>
      <w:tr w:rsidR="003E44A4" w:rsidRPr="001B3AEB" w14:paraId="54B93CCB" w14:textId="77777777" w:rsidTr="00CA4958">
        <w:trPr>
          <w:trHeight w:val="285"/>
        </w:trPr>
        <w:tc>
          <w:tcPr>
            <w:tcW w:w="2977" w:type="dxa"/>
            <w:tcBorders>
              <w:top w:val="nil"/>
              <w:left w:val="nil"/>
              <w:bottom w:val="nil"/>
              <w:right w:val="nil"/>
            </w:tcBorders>
            <w:shd w:val="clear" w:color="auto" w:fill="auto"/>
            <w:noWrap/>
            <w:vAlign w:val="bottom"/>
            <w:hideMark/>
          </w:tcPr>
          <w:p w14:paraId="2420588A" w14:textId="77777777" w:rsidR="003E44A4" w:rsidRPr="001B3AEB" w:rsidRDefault="003E44A4" w:rsidP="00CA4958">
            <w:pPr>
              <w:pStyle w:val="Tabletext"/>
              <w:rPr>
                <w:lang w:eastAsia="en-AU"/>
              </w:rPr>
            </w:pPr>
            <w:r w:rsidRPr="001B3AEB">
              <w:rPr>
                <w:lang w:eastAsia="en-AU"/>
              </w:rPr>
              <w:t>Agriculture</w:t>
            </w:r>
          </w:p>
        </w:tc>
        <w:tc>
          <w:tcPr>
            <w:tcW w:w="2126" w:type="dxa"/>
            <w:tcBorders>
              <w:top w:val="nil"/>
              <w:left w:val="nil"/>
              <w:bottom w:val="nil"/>
              <w:right w:val="nil"/>
            </w:tcBorders>
            <w:shd w:val="clear" w:color="auto" w:fill="auto"/>
            <w:noWrap/>
            <w:vAlign w:val="bottom"/>
            <w:hideMark/>
          </w:tcPr>
          <w:p w14:paraId="07F17244" w14:textId="77777777" w:rsidR="003E44A4" w:rsidRPr="001B3AEB" w:rsidRDefault="003E44A4" w:rsidP="00B279DC">
            <w:pPr>
              <w:pStyle w:val="Tabletext"/>
              <w:jc w:val="right"/>
              <w:rPr>
                <w:lang w:eastAsia="en-AU"/>
              </w:rPr>
            </w:pPr>
            <w:r w:rsidRPr="001B3AEB">
              <w:rPr>
                <w:lang w:eastAsia="en-AU"/>
              </w:rPr>
              <w:t>1</w:t>
            </w:r>
          </w:p>
        </w:tc>
      </w:tr>
      <w:tr w:rsidR="003E44A4" w:rsidRPr="001B3AEB" w14:paraId="5DA10375" w14:textId="77777777" w:rsidTr="00CA4958">
        <w:trPr>
          <w:trHeight w:val="285"/>
        </w:trPr>
        <w:tc>
          <w:tcPr>
            <w:tcW w:w="2977" w:type="dxa"/>
            <w:tcBorders>
              <w:top w:val="nil"/>
              <w:left w:val="nil"/>
              <w:bottom w:val="nil"/>
              <w:right w:val="nil"/>
            </w:tcBorders>
            <w:shd w:val="clear" w:color="auto" w:fill="auto"/>
            <w:noWrap/>
            <w:vAlign w:val="bottom"/>
            <w:hideMark/>
          </w:tcPr>
          <w:p w14:paraId="615E2A62" w14:textId="46E745AD" w:rsidR="003E44A4" w:rsidRPr="001B3AEB" w:rsidRDefault="003E44A4" w:rsidP="00CA4958">
            <w:pPr>
              <w:pStyle w:val="Tabletext"/>
              <w:rPr>
                <w:lang w:eastAsia="en-AU"/>
              </w:rPr>
            </w:pPr>
            <w:r w:rsidRPr="001B3AEB">
              <w:rPr>
                <w:lang w:eastAsia="en-AU"/>
              </w:rPr>
              <w:t>Hospitality</w:t>
            </w:r>
            <w:r w:rsidR="00B81B1E">
              <w:rPr>
                <w:lang w:eastAsia="en-AU"/>
              </w:rPr>
              <w:t>/c</w:t>
            </w:r>
            <w:r w:rsidRPr="001B3AEB">
              <w:rPr>
                <w:lang w:eastAsia="en-AU"/>
              </w:rPr>
              <w:t>ommerce</w:t>
            </w:r>
          </w:p>
        </w:tc>
        <w:tc>
          <w:tcPr>
            <w:tcW w:w="2126" w:type="dxa"/>
            <w:tcBorders>
              <w:top w:val="nil"/>
              <w:left w:val="nil"/>
              <w:bottom w:val="nil"/>
              <w:right w:val="nil"/>
            </w:tcBorders>
            <w:shd w:val="clear" w:color="auto" w:fill="auto"/>
            <w:noWrap/>
            <w:vAlign w:val="bottom"/>
            <w:hideMark/>
          </w:tcPr>
          <w:p w14:paraId="748CEE5B" w14:textId="77777777" w:rsidR="003E44A4" w:rsidRPr="001B3AEB" w:rsidRDefault="003E44A4" w:rsidP="00B279DC">
            <w:pPr>
              <w:pStyle w:val="Tabletext"/>
              <w:jc w:val="right"/>
              <w:rPr>
                <w:lang w:eastAsia="en-AU"/>
              </w:rPr>
            </w:pPr>
            <w:r w:rsidRPr="001B3AEB">
              <w:rPr>
                <w:lang w:eastAsia="en-AU"/>
              </w:rPr>
              <w:t>1</w:t>
            </w:r>
          </w:p>
        </w:tc>
      </w:tr>
      <w:tr w:rsidR="003E44A4" w:rsidRPr="001B3AEB" w14:paraId="3C88E6E7" w14:textId="77777777" w:rsidTr="00CA4958">
        <w:trPr>
          <w:trHeight w:val="285"/>
        </w:trPr>
        <w:tc>
          <w:tcPr>
            <w:tcW w:w="2977" w:type="dxa"/>
            <w:tcBorders>
              <w:top w:val="nil"/>
              <w:left w:val="nil"/>
              <w:bottom w:val="nil"/>
              <w:right w:val="nil"/>
            </w:tcBorders>
            <w:shd w:val="clear" w:color="auto" w:fill="auto"/>
            <w:noWrap/>
            <w:vAlign w:val="bottom"/>
            <w:hideMark/>
          </w:tcPr>
          <w:p w14:paraId="050E76A6" w14:textId="77777777" w:rsidR="003E44A4" w:rsidRPr="001B3AEB" w:rsidRDefault="003E44A4" w:rsidP="00CA4958">
            <w:pPr>
              <w:pStyle w:val="Tabletext"/>
              <w:rPr>
                <w:lang w:eastAsia="en-AU"/>
              </w:rPr>
            </w:pPr>
            <w:r w:rsidRPr="001B3AEB">
              <w:rPr>
                <w:lang w:eastAsia="en-AU"/>
              </w:rPr>
              <w:t>Business</w:t>
            </w:r>
          </w:p>
        </w:tc>
        <w:tc>
          <w:tcPr>
            <w:tcW w:w="2126" w:type="dxa"/>
            <w:tcBorders>
              <w:top w:val="nil"/>
              <w:left w:val="nil"/>
              <w:bottom w:val="nil"/>
              <w:right w:val="nil"/>
            </w:tcBorders>
            <w:shd w:val="clear" w:color="auto" w:fill="auto"/>
            <w:noWrap/>
            <w:vAlign w:val="bottom"/>
            <w:hideMark/>
          </w:tcPr>
          <w:p w14:paraId="16EA7B4D" w14:textId="77777777" w:rsidR="003E44A4" w:rsidRPr="001B3AEB" w:rsidRDefault="003E44A4" w:rsidP="00B279DC">
            <w:pPr>
              <w:pStyle w:val="Tabletext"/>
              <w:jc w:val="right"/>
              <w:rPr>
                <w:lang w:eastAsia="en-AU"/>
              </w:rPr>
            </w:pPr>
            <w:r w:rsidRPr="001B3AEB">
              <w:rPr>
                <w:lang w:eastAsia="en-AU"/>
              </w:rPr>
              <w:t>1</w:t>
            </w:r>
          </w:p>
        </w:tc>
      </w:tr>
      <w:tr w:rsidR="003E44A4" w:rsidRPr="001B3AEB" w14:paraId="504D82EA" w14:textId="77777777" w:rsidTr="00CA4958">
        <w:trPr>
          <w:trHeight w:val="285"/>
        </w:trPr>
        <w:tc>
          <w:tcPr>
            <w:tcW w:w="2977" w:type="dxa"/>
            <w:tcBorders>
              <w:top w:val="nil"/>
              <w:left w:val="nil"/>
              <w:bottom w:val="nil"/>
              <w:right w:val="nil"/>
            </w:tcBorders>
            <w:shd w:val="clear" w:color="auto" w:fill="auto"/>
            <w:noWrap/>
            <w:vAlign w:val="bottom"/>
            <w:hideMark/>
          </w:tcPr>
          <w:p w14:paraId="6B0F1304" w14:textId="77777777" w:rsidR="003E44A4" w:rsidRPr="001B3AEB" w:rsidRDefault="003E44A4" w:rsidP="00CA4958">
            <w:pPr>
              <w:pStyle w:val="Tabletext"/>
              <w:rPr>
                <w:lang w:eastAsia="en-AU"/>
              </w:rPr>
            </w:pPr>
            <w:r w:rsidRPr="001B3AEB">
              <w:rPr>
                <w:lang w:eastAsia="en-AU"/>
              </w:rPr>
              <w:t>Defence</w:t>
            </w:r>
          </w:p>
        </w:tc>
        <w:tc>
          <w:tcPr>
            <w:tcW w:w="2126" w:type="dxa"/>
            <w:tcBorders>
              <w:top w:val="nil"/>
              <w:left w:val="nil"/>
              <w:bottom w:val="nil"/>
              <w:right w:val="nil"/>
            </w:tcBorders>
            <w:shd w:val="clear" w:color="auto" w:fill="auto"/>
            <w:noWrap/>
            <w:vAlign w:val="bottom"/>
            <w:hideMark/>
          </w:tcPr>
          <w:p w14:paraId="3C597E42" w14:textId="77777777" w:rsidR="003E44A4" w:rsidRPr="001B3AEB" w:rsidRDefault="003E44A4" w:rsidP="00B279DC">
            <w:pPr>
              <w:pStyle w:val="Tabletext"/>
              <w:jc w:val="right"/>
              <w:rPr>
                <w:lang w:eastAsia="en-AU"/>
              </w:rPr>
            </w:pPr>
            <w:r w:rsidRPr="001B3AEB">
              <w:rPr>
                <w:lang w:eastAsia="en-AU"/>
              </w:rPr>
              <w:t>1</w:t>
            </w:r>
          </w:p>
        </w:tc>
      </w:tr>
      <w:tr w:rsidR="003E44A4" w:rsidRPr="001B3AEB" w14:paraId="405B5440" w14:textId="77777777" w:rsidTr="00CA4958">
        <w:trPr>
          <w:trHeight w:val="285"/>
        </w:trPr>
        <w:tc>
          <w:tcPr>
            <w:tcW w:w="2977" w:type="dxa"/>
            <w:tcBorders>
              <w:top w:val="nil"/>
              <w:left w:val="nil"/>
              <w:bottom w:val="nil"/>
              <w:right w:val="nil"/>
            </w:tcBorders>
            <w:shd w:val="clear" w:color="auto" w:fill="auto"/>
            <w:noWrap/>
            <w:vAlign w:val="bottom"/>
            <w:hideMark/>
          </w:tcPr>
          <w:p w14:paraId="48A43C26" w14:textId="3168C9D3" w:rsidR="003E44A4" w:rsidRPr="001B3AEB" w:rsidRDefault="003E44A4" w:rsidP="00CA4958">
            <w:pPr>
              <w:pStyle w:val="Tabletext"/>
              <w:rPr>
                <w:lang w:eastAsia="en-AU"/>
              </w:rPr>
            </w:pPr>
            <w:r w:rsidRPr="001B3AEB">
              <w:rPr>
                <w:lang w:eastAsia="en-AU"/>
              </w:rPr>
              <w:t xml:space="preserve">Creative </w:t>
            </w:r>
            <w:r w:rsidR="00B81B1E">
              <w:rPr>
                <w:lang w:eastAsia="en-AU"/>
              </w:rPr>
              <w:t>a</w:t>
            </w:r>
            <w:r w:rsidRPr="001B3AEB">
              <w:rPr>
                <w:lang w:eastAsia="en-AU"/>
              </w:rPr>
              <w:t>rts</w:t>
            </w:r>
          </w:p>
        </w:tc>
        <w:tc>
          <w:tcPr>
            <w:tcW w:w="2126" w:type="dxa"/>
            <w:tcBorders>
              <w:top w:val="nil"/>
              <w:left w:val="nil"/>
              <w:bottom w:val="nil"/>
              <w:right w:val="nil"/>
            </w:tcBorders>
            <w:shd w:val="clear" w:color="auto" w:fill="auto"/>
            <w:noWrap/>
            <w:vAlign w:val="bottom"/>
            <w:hideMark/>
          </w:tcPr>
          <w:p w14:paraId="5FA46248" w14:textId="77777777" w:rsidR="003E44A4" w:rsidRPr="001B3AEB" w:rsidRDefault="003E44A4" w:rsidP="00B279DC">
            <w:pPr>
              <w:pStyle w:val="Tabletext"/>
              <w:jc w:val="right"/>
              <w:rPr>
                <w:lang w:eastAsia="en-AU"/>
              </w:rPr>
            </w:pPr>
            <w:r w:rsidRPr="001B3AEB">
              <w:rPr>
                <w:lang w:eastAsia="en-AU"/>
              </w:rPr>
              <w:t>1</w:t>
            </w:r>
          </w:p>
        </w:tc>
      </w:tr>
      <w:tr w:rsidR="003E44A4" w:rsidRPr="001B3AEB" w14:paraId="411AB5CD" w14:textId="77777777" w:rsidTr="00CA4958">
        <w:trPr>
          <w:trHeight w:val="285"/>
        </w:trPr>
        <w:tc>
          <w:tcPr>
            <w:tcW w:w="2977" w:type="dxa"/>
            <w:tcBorders>
              <w:top w:val="nil"/>
              <w:left w:val="nil"/>
              <w:bottom w:val="nil"/>
              <w:right w:val="nil"/>
            </w:tcBorders>
            <w:shd w:val="clear" w:color="auto" w:fill="auto"/>
            <w:noWrap/>
            <w:vAlign w:val="bottom"/>
            <w:hideMark/>
          </w:tcPr>
          <w:p w14:paraId="0ABBEAE7" w14:textId="77777777" w:rsidR="003E44A4" w:rsidRPr="001B3AEB" w:rsidRDefault="003E44A4" w:rsidP="00CA4958">
            <w:pPr>
              <w:pStyle w:val="Tabletext"/>
              <w:rPr>
                <w:lang w:eastAsia="en-AU"/>
              </w:rPr>
            </w:pPr>
            <w:r w:rsidRPr="001B3AEB">
              <w:rPr>
                <w:lang w:eastAsia="en-AU"/>
              </w:rPr>
              <w:t>Accounting</w:t>
            </w:r>
          </w:p>
        </w:tc>
        <w:tc>
          <w:tcPr>
            <w:tcW w:w="2126" w:type="dxa"/>
            <w:tcBorders>
              <w:top w:val="nil"/>
              <w:left w:val="nil"/>
              <w:bottom w:val="nil"/>
              <w:right w:val="nil"/>
            </w:tcBorders>
            <w:shd w:val="clear" w:color="auto" w:fill="auto"/>
            <w:noWrap/>
            <w:vAlign w:val="bottom"/>
            <w:hideMark/>
          </w:tcPr>
          <w:p w14:paraId="662F569D" w14:textId="77777777" w:rsidR="003E44A4" w:rsidRPr="001B3AEB" w:rsidRDefault="003E44A4" w:rsidP="00B279DC">
            <w:pPr>
              <w:pStyle w:val="Tabletext"/>
              <w:jc w:val="right"/>
              <w:rPr>
                <w:lang w:eastAsia="en-AU"/>
              </w:rPr>
            </w:pPr>
            <w:r w:rsidRPr="001B3AEB">
              <w:rPr>
                <w:lang w:eastAsia="en-AU"/>
              </w:rPr>
              <w:t>1</w:t>
            </w:r>
          </w:p>
        </w:tc>
      </w:tr>
      <w:tr w:rsidR="003E44A4" w:rsidRPr="001B3AEB" w14:paraId="4BA93405" w14:textId="77777777" w:rsidTr="00CA4958">
        <w:trPr>
          <w:trHeight w:val="285"/>
        </w:trPr>
        <w:tc>
          <w:tcPr>
            <w:tcW w:w="2977" w:type="dxa"/>
            <w:tcBorders>
              <w:top w:val="nil"/>
              <w:left w:val="nil"/>
              <w:bottom w:val="nil"/>
              <w:right w:val="nil"/>
            </w:tcBorders>
            <w:shd w:val="clear" w:color="auto" w:fill="auto"/>
            <w:noWrap/>
            <w:vAlign w:val="bottom"/>
            <w:hideMark/>
          </w:tcPr>
          <w:p w14:paraId="38BD6179" w14:textId="77777777" w:rsidR="003E44A4" w:rsidRPr="001B3AEB" w:rsidRDefault="003E44A4" w:rsidP="00CA4958">
            <w:pPr>
              <w:pStyle w:val="Tabletext"/>
              <w:rPr>
                <w:lang w:eastAsia="en-AU"/>
              </w:rPr>
            </w:pPr>
            <w:r w:rsidRPr="001B3AEB">
              <w:rPr>
                <w:lang w:eastAsia="en-AU"/>
              </w:rPr>
              <w:t>Hospitality</w:t>
            </w:r>
          </w:p>
        </w:tc>
        <w:tc>
          <w:tcPr>
            <w:tcW w:w="2126" w:type="dxa"/>
            <w:tcBorders>
              <w:top w:val="nil"/>
              <w:left w:val="nil"/>
              <w:bottom w:val="nil"/>
              <w:right w:val="nil"/>
            </w:tcBorders>
            <w:shd w:val="clear" w:color="auto" w:fill="auto"/>
            <w:noWrap/>
            <w:vAlign w:val="bottom"/>
            <w:hideMark/>
          </w:tcPr>
          <w:p w14:paraId="54513D4A" w14:textId="77777777" w:rsidR="003E44A4" w:rsidRPr="001B3AEB" w:rsidRDefault="003E44A4" w:rsidP="00B279DC">
            <w:pPr>
              <w:pStyle w:val="Tabletext"/>
              <w:jc w:val="right"/>
              <w:rPr>
                <w:lang w:eastAsia="en-AU"/>
              </w:rPr>
            </w:pPr>
            <w:r w:rsidRPr="001B3AEB">
              <w:rPr>
                <w:lang w:eastAsia="en-AU"/>
              </w:rPr>
              <w:t>1</w:t>
            </w:r>
          </w:p>
        </w:tc>
      </w:tr>
      <w:tr w:rsidR="003E44A4" w:rsidRPr="00407370" w14:paraId="51B03B62" w14:textId="77777777" w:rsidTr="00CA4958">
        <w:trPr>
          <w:trHeight w:val="285"/>
        </w:trPr>
        <w:tc>
          <w:tcPr>
            <w:tcW w:w="2977" w:type="dxa"/>
            <w:tcBorders>
              <w:top w:val="nil"/>
              <w:left w:val="nil"/>
              <w:right w:val="nil"/>
            </w:tcBorders>
            <w:shd w:val="clear" w:color="auto" w:fill="auto"/>
            <w:noWrap/>
            <w:vAlign w:val="bottom"/>
          </w:tcPr>
          <w:p w14:paraId="353D927D" w14:textId="4967DF68" w:rsidR="003E44A4" w:rsidRPr="00407370" w:rsidRDefault="008771F4" w:rsidP="00CA4958">
            <w:pPr>
              <w:pStyle w:val="Tabletext"/>
              <w:rPr>
                <w:lang w:eastAsia="en-AU"/>
              </w:rPr>
            </w:pPr>
            <w:r>
              <w:rPr>
                <w:lang w:eastAsia="en-AU"/>
              </w:rPr>
              <w:t>Multi-industry/non-specific</w:t>
            </w:r>
          </w:p>
        </w:tc>
        <w:tc>
          <w:tcPr>
            <w:tcW w:w="2126" w:type="dxa"/>
            <w:tcBorders>
              <w:top w:val="nil"/>
              <w:left w:val="nil"/>
              <w:right w:val="nil"/>
            </w:tcBorders>
            <w:shd w:val="clear" w:color="auto" w:fill="auto"/>
            <w:noWrap/>
            <w:vAlign w:val="bottom"/>
          </w:tcPr>
          <w:p w14:paraId="162983C1" w14:textId="77777777" w:rsidR="003E44A4" w:rsidRPr="00407370" w:rsidRDefault="003E44A4" w:rsidP="00B279DC">
            <w:pPr>
              <w:pStyle w:val="Tabletext"/>
              <w:jc w:val="right"/>
              <w:rPr>
                <w:lang w:eastAsia="en-AU"/>
              </w:rPr>
            </w:pPr>
            <w:r w:rsidRPr="00420329">
              <w:rPr>
                <w:lang w:eastAsia="en-AU"/>
              </w:rPr>
              <w:t>5</w:t>
            </w:r>
          </w:p>
        </w:tc>
      </w:tr>
      <w:tr w:rsidR="003E44A4" w:rsidRPr="00407370" w14:paraId="7ECD5199" w14:textId="77777777" w:rsidTr="00CA4958">
        <w:trPr>
          <w:trHeight w:val="285"/>
        </w:trPr>
        <w:tc>
          <w:tcPr>
            <w:tcW w:w="2977" w:type="dxa"/>
            <w:tcBorders>
              <w:top w:val="nil"/>
              <w:left w:val="nil"/>
              <w:bottom w:val="single" w:sz="4" w:space="0" w:color="auto"/>
              <w:right w:val="nil"/>
            </w:tcBorders>
            <w:shd w:val="clear" w:color="auto" w:fill="auto"/>
            <w:noWrap/>
            <w:vAlign w:val="bottom"/>
          </w:tcPr>
          <w:p w14:paraId="70E3083F" w14:textId="77777777" w:rsidR="003E44A4" w:rsidRPr="00420329" w:rsidRDefault="003E44A4" w:rsidP="00CA4958">
            <w:pPr>
              <w:pStyle w:val="Tabletext"/>
              <w:rPr>
                <w:b/>
                <w:bCs/>
                <w:lang w:eastAsia="en-AU"/>
              </w:rPr>
            </w:pPr>
            <w:r w:rsidRPr="00420329">
              <w:rPr>
                <w:b/>
                <w:bCs/>
                <w:lang w:eastAsia="en-AU"/>
              </w:rPr>
              <w:t>Total</w:t>
            </w:r>
          </w:p>
        </w:tc>
        <w:tc>
          <w:tcPr>
            <w:tcW w:w="2126" w:type="dxa"/>
            <w:tcBorders>
              <w:top w:val="nil"/>
              <w:left w:val="nil"/>
              <w:bottom w:val="single" w:sz="4" w:space="0" w:color="auto"/>
              <w:right w:val="nil"/>
            </w:tcBorders>
            <w:shd w:val="clear" w:color="auto" w:fill="auto"/>
            <w:noWrap/>
            <w:vAlign w:val="bottom"/>
          </w:tcPr>
          <w:p w14:paraId="50C05D6F" w14:textId="77777777" w:rsidR="003E44A4" w:rsidRPr="00420329" w:rsidRDefault="003E44A4" w:rsidP="00B279DC">
            <w:pPr>
              <w:pStyle w:val="Tabletext"/>
              <w:jc w:val="right"/>
              <w:rPr>
                <w:b/>
                <w:bCs/>
                <w:lang w:eastAsia="en-AU"/>
              </w:rPr>
            </w:pPr>
            <w:r w:rsidRPr="00420329">
              <w:rPr>
                <w:b/>
                <w:bCs/>
                <w:lang w:eastAsia="en-AU"/>
              </w:rPr>
              <w:t>28</w:t>
            </w:r>
          </w:p>
        </w:tc>
      </w:tr>
    </w:tbl>
    <w:p w14:paraId="27DE8B2D" w14:textId="05EE3486" w:rsidR="0090441E" w:rsidRDefault="00E42C24" w:rsidP="00436476">
      <w:pPr>
        <w:pStyle w:val="Text"/>
      </w:pPr>
      <w:r w:rsidRPr="00E42C24">
        <w:rPr>
          <w:highlight w:val="lightGray"/>
        </w:rPr>
        <w:fldChar w:fldCharType="begin"/>
      </w:r>
      <w:r w:rsidRPr="00E42C24">
        <w:rPr>
          <w:highlight w:val="lightGray"/>
        </w:rPr>
        <w:instrText xml:space="preserve"> LINK Excel.Sheet.12 "C:\\Users\\shodg\\Desktop\\Status table.xlsx" "Sheet1!R1C1:R32C5" \a \f 5 \h  \* MERGEFORMAT </w:instrText>
      </w:r>
      <w:r w:rsidRPr="00E42C24">
        <w:rPr>
          <w:highlight w:val="lightGray"/>
        </w:rPr>
        <w:fldChar w:fldCharType="end"/>
      </w:r>
    </w:p>
    <w:p w14:paraId="2F2E9376" w14:textId="5431DFA6" w:rsidR="00ED0C08" w:rsidRPr="00A77889" w:rsidRDefault="00ED0C08" w:rsidP="006C5555">
      <w:pPr>
        <w:pStyle w:val="Text"/>
        <w:rPr>
          <w:rFonts w:ascii="Arial" w:hAnsi="Arial"/>
          <w:sz w:val="24"/>
        </w:rPr>
      </w:pPr>
      <w:r>
        <w:br w:type="page"/>
      </w:r>
    </w:p>
    <w:bookmarkEnd w:id="54"/>
    <w:p w14:paraId="719C9118" w14:textId="77777777" w:rsidR="00324917" w:rsidRDefault="00324917" w:rsidP="00324917">
      <w:pPr>
        <w:pStyle w:val="Text"/>
        <w:sectPr w:rsidR="00324917" w:rsidSect="00F544C8">
          <w:type w:val="continuous"/>
          <w:pgSz w:w="11907" w:h="16840" w:code="9"/>
          <w:pgMar w:top="1276" w:right="1418" w:bottom="1276" w:left="1418" w:header="709" w:footer="556" w:gutter="0"/>
          <w:cols w:space="708"/>
          <w:docGrid w:linePitch="360"/>
        </w:sectPr>
      </w:pPr>
    </w:p>
    <w:p w14:paraId="7FFFAEDF" w14:textId="1AC8B443" w:rsidR="00A77889" w:rsidRDefault="00DA3C1C" w:rsidP="00DA3C1C">
      <w:pPr>
        <w:pStyle w:val="Heading1"/>
        <w:ind w:left="851"/>
      </w:pPr>
      <w:bookmarkStart w:id="59" w:name="_Toc84509252"/>
      <w:bookmarkStart w:id="60" w:name="_Toc456000800"/>
      <w:bookmarkStart w:id="61" w:name="_Toc457122465"/>
      <w:bookmarkStart w:id="62" w:name="_Toc188077643"/>
      <w:bookmarkStart w:id="63" w:name="_Toc275543018"/>
      <w:r w:rsidRPr="00BE5DCB">
        <w:rPr>
          <w:noProof/>
          <w:lang w:eastAsia="en-AU"/>
        </w:rPr>
        <w:lastRenderedPageBreak/>
        <w:drawing>
          <wp:anchor distT="0" distB="0" distL="114300" distR="114300" simplePos="0" relativeHeight="252023808" behindDoc="0" locked="0" layoutInCell="1" allowOverlap="1" wp14:anchorId="20B827E3" wp14:editId="53DEF61F">
            <wp:simplePos x="0" y="0"/>
            <wp:positionH relativeFrom="column">
              <wp:posOffset>0</wp:posOffset>
            </wp:positionH>
            <wp:positionV relativeFrom="paragraph">
              <wp:posOffset>0</wp:posOffset>
            </wp:positionV>
            <wp:extent cx="419100" cy="4191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889">
        <w:t>Case studies of integrated models</w:t>
      </w:r>
      <w:bookmarkEnd w:id="59"/>
    </w:p>
    <w:p w14:paraId="3D8E6E0A" w14:textId="57BBCC62" w:rsidR="006E7FA4" w:rsidRPr="006E7FA4" w:rsidRDefault="006E7FA4" w:rsidP="006E7FA4">
      <w:pPr>
        <w:pStyle w:val="Text"/>
      </w:pPr>
      <w:r w:rsidRPr="006E7FA4">
        <w:t>Five case studies were developed for this research</w:t>
      </w:r>
      <w:r w:rsidR="00B81B1E">
        <w:t xml:space="preserve">: </w:t>
      </w:r>
      <w:r w:rsidRPr="006E7FA4">
        <w:t xml:space="preserve">one </w:t>
      </w:r>
      <w:r w:rsidR="00B81B1E">
        <w:t>e</w:t>
      </w:r>
      <w:r w:rsidRPr="006E7FA4">
        <w:t>mbedded model</w:t>
      </w:r>
      <w:r w:rsidR="00B81B1E">
        <w:t>;</w:t>
      </w:r>
      <w:r w:rsidRPr="006E7FA4">
        <w:t xml:space="preserve"> two </w:t>
      </w:r>
      <w:r w:rsidR="00B81B1E">
        <w:t>c</w:t>
      </w:r>
      <w:r w:rsidRPr="006E7FA4">
        <w:t xml:space="preserve">oncurrent models and two </w:t>
      </w:r>
      <w:r w:rsidR="00B81B1E">
        <w:t>c</w:t>
      </w:r>
      <w:r w:rsidRPr="006E7FA4">
        <w:t xml:space="preserve">onsecutive models. </w:t>
      </w:r>
      <w:r w:rsidR="000F7681">
        <w:t>Examples were de-identified</w:t>
      </w:r>
      <w:r w:rsidR="000F7681" w:rsidRPr="006E7FA4">
        <w:t xml:space="preserve"> </w:t>
      </w:r>
      <w:r w:rsidR="000F7681">
        <w:t>in</w:t>
      </w:r>
      <w:r w:rsidR="000F7681" w:rsidRPr="006E7FA4">
        <w:t xml:space="preserve"> each case.</w:t>
      </w:r>
    </w:p>
    <w:p w14:paraId="1FFCF677" w14:textId="77777777" w:rsidR="006E7FA4" w:rsidRPr="006E7FA4" w:rsidRDefault="006E7FA4" w:rsidP="006E7FA4">
      <w:pPr>
        <w:pStyle w:val="Heading2"/>
      </w:pPr>
      <w:bookmarkStart w:id="64" w:name="_Toc84509253"/>
      <w:r w:rsidRPr="006E7FA4">
        <w:t>Embedded model</w:t>
      </w:r>
      <w:bookmarkEnd w:id="64"/>
    </w:p>
    <w:p w14:paraId="4687FC36" w14:textId="3F62386E" w:rsidR="006E7FA4" w:rsidRPr="006E7FA4" w:rsidRDefault="006E7FA4" w:rsidP="006E7FA4">
      <w:pPr>
        <w:pStyle w:val="Text"/>
      </w:pPr>
      <w:r w:rsidRPr="006E7FA4">
        <w:t xml:space="preserve">Only one example of the </w:t>
      </w:r>
      <w:r w:rsidR="00B81B1E">
        <w:t>e</w:t>
      </w:r>
      <w:r w:rsidRPr="006E7FA4">
        <w:t>mbedded model was identified</w:t>
      </w:r>
      <w:r w:rsidR="00D84B89">
        <w:t>:</w:t>
      </w:r>
      <w:r w:rsidR="009D20D3">
        <w:t xml:space="preserve"> no students had ever been enrolled in </w:t>
      </w:r>
      <w:r w:rsidR="002C46C0">
        <w:t>this model</w:t>
      </w:r>
      <w:r w:rsidR="009D20D3">
        <w:t xml:space="preserve"> </w:t>
      </w:r>
      <w:r w:rsidR="009C2065">
        <w:t>and it had been discontinued</w:t>
      </w:r>
      <w:r w:rsidRPr="006E7FA4">
        <w:t xml:space="preserve"> </w:t>
      </w:r>
      <w:r w:rsidR="003E44A4">
        <w:t xml:space="preserve">in an integrated form </w:t>
      </w:r>
      <w:r w:rsidRPr="006E7FA4">
        <w:t xml:space="preserve">by the time of our interview with the main institutional representative. </w:t>
      </w:r>
      <w:r w:rsidR="00A04C74">
        <w:t>A</w:t>
      </w:r>
      <w:r w:rsidR="00A04C74" w:rsidRPr="006E7FA4">
        <w:t xml:space="preserve">n initiative </w:t>
      </w:r>
      <w:r w:rsidR="00A04C74">
        <w:t>between</w:t>
      </w:r>
      <w:r w:rsidR="00A04C74" w:rsidRPr="006E7FA4">
        <w:t xml:space="preserve"> industry, VET and </w:t>
      </w:r>
      <w:r w:rsidR="00A04C74">
        <w:t>HE</w:t>
      </w:r>
      <w:r w:rsidR="00A04C74" w:rsidRPr="006E7FA4">
        <w:t xml:space="preserve"> providers</w:t>
      </w:r>
      <w:r w:rsidR="00A04C74">
        <w:t>,</w:t>
      </w:r>
      <w:r w:rsidR="00A04C74" w:rsidRPr="006E7FA4">
        <w:t xml:space="preserve"> with state government involvement</w:t>
      </w:r>
      <w:r w:rsidR="00A04C74">
        <w:t>, t</w:t>
      </w:r>
      <w:r w:rsidRPr="006E7FA4">
        <w:t>his example</w:t>
      </w:r>
      <w:r w:rsidR="00A04C74">
        <w:t xml:space="preserve"> </w:t>
      </w:r>
      <w:r w:rsidR="00535129">
        <w:t>aimed</w:t>
      </w:r>
      <w:r w:rsidR="004D79A1">
        <w:t xml:space="preserve"> to meet demand for advanced manufacturing capability</w:t>
      </w:r>
      <w:r w:rsidRPr="006E7FA4">
        <w:t xml:space="preserve">. The impetus was </w:t>
      </w:r>
      <w:r w:rsidR="00535129">
        <w:t xml:space="preserve">the </w:t>
      </w:r>
      <w:r w:rsidRPr="006E7FA4">
        <w:t xml:space="preserve">recent loss of manufacturing industries in a major region. </w:t>
      </w:r>
      <w:r w:rsidR="00535129">
        <w:t>The r</w:t>
      </w:r>
      <w:r w:rsidRPr="006E7FA4">
        <w:t>emaining industries sought to actively shape the skill and knowledge profile of the local workforce</w:t>
      </w:r>
      <w:r w:rsidR="00535129">
        <w:t>,</w:t>
      </w:r>
      <w:r w:rsidRPr="006E7FA4">
        <w:t xml:space="preserve"> with a view to </w:t>
      </w:r>
      <w:r w:rsidR="00535129">
        <w:t>a</w:t>
      </w:r>
      <w:r w:rsidR="005F11AF">
        <w:t>n</w:t>
      </w:r>
      <w:r w:rsidR="00535129">
        <w:t xml:space="preserve"> </w:t>
      </w:r>
      <w:r w:rsidRPr="006E7FA4">
        <w:t xml:space="preserve">innovation-led recovery. Some of the thinking behind the integrated qualification was influenced by visits to overseas sites where regional economies </w:t>
      </w:r>
      <w:r w:rsidR="005F11AF">
        <w:t>had been</w:t>
      </w:r>
      <w:r w:rsidRPr="006E7FA4">
        <w:t xml:space="preserve"> reinvigorated by policies </w:t>
      </w:r>
      <w:r w:rsidR="00756E26">
        <w:t>that</w:t>
      </w:r>
      <w:r w:rsidRPr="006E7FA4">
        <w:t xml:space="preserve"> included close collaboration between </w:t>
      </w:r>
      <w:r w:rsidR="00EB14DB">
        <w:t>VET</w:t>
      </w:r>
      <w:r w:rsidR="00EB14DB" w:rsidRPr="006E7FA4">
        <w:t xml:space="preserve"> </w:t>
      </w:r>
      <w:r w:rsidRPr="006E7FA4">
        <w:t xml:space="preserve">and </w:t>
      </w:r>
      <w:r w:rsidR="000F7681">
        <w:t>HE</w:t>
      </w:r>
      <w:r w:rsidRPr="006E7FA4">
        <w:t xml:space="preserve"> </w:t>
      </w:r>
      <w:r w:rsidR="00EB14DB">
        <w:t>provider</w:t>
      </w:r>
      <w:r w:rsidR="007165A4">
        <w:t>s</w:t>
      </w:r>
      <w:r w:rsidRPr="006E7FA4">
        <w:t xml:space="preserve">. </w:t>
      </w:r>
    </w:p>
    <w:p w14:paraId="69E37A4F" w14:textId="137E538F" w:rsidR="006E7FA4" w:rsidRPr="006E7FA4" w:rsidRDefault="006E7FA4" w:rsidP="006E7FA4">
      <w:pPr>
        <w:pStyle w:val="Text"/>
      </w:pPr>
      <w:r w:rsidRPr="006E7FA4">
        <w:t xml:space="preserve">This example involved considerable liaison between </w:t>
      </w:r>
      <w:r w:rsidR="008E2BF2">
        <w:t xml:space="preserve">the </w:t>
      </w:r>
      <w:r w:rsidRPr="006E7FA4">
        <w:t xml:space="preserve">VET and </w:t>
      </w:r>
      <w:r w:rsidR="000F7681">
        <w:t>HE</w:t>
      </w:r>
      <w:r w:rsidRPr="006E7FA4">
        <w:t xml:space="preserve"> partners to combine apprenticeship programs with an </w:t>
      </w:r>
      <w:r w:rsidR="00834EDC">
        <w:t>A</w:t>
      </w:r>
      <w:r w:rsidRPr="006E7FA4">
        <w:t xml:space="preserve">ssociate </w:t>
      </w:r>
      <w:r w:rsidR="00834EDC">
        <w:t>D</w:t>
      </w:r>
      <w:r w:rsidRPr="006E7FA4">
        <w:t>egree</w:t>
      </w:r>
      <w:r w:rsidR="00834EDC">
        <w:t xml:space="preserve"> in Advanced Manufacturing</w:t>
      </w:r>
      <w:r w:rsidRPr="006E7FA4">
        <w:t xml:space="preserve">. Apprentices who excelled in the first </w:t>
      </w:r>
      <w:r w:rsidR="00102A7C">
        <w:br/>
      </w:r>
      <w:r w:rsidRPr="006E7FA4">
        <w:t xml:space="preserve">two years of their program would be recruited to the integrated qualification, undertaking </w:t>
      </w:r>
      <w:r w:rsidR="000F7681">
        <w:t>HE</w:t>
      </w:r>
      <w:r w:rsidRPr="006E7FA4">
        <w:t xml:space="preserve"> and VET studies at the same time in the </w:t>
      </w:r>
      <w:r w:rsidR="003E44A4">
        <w:t xml:space="preserve">second and </w:t>
      </w:r>
      <w:r w:rsidRPr="006E7FA4">
        <w:t>final year of their apprenticeship. The intent</w:t>
      </w:r>
      <w:r w:rsidR="00756E26">
        <w:t>ion</w:t>
      </w:r>
      <w:r w:rsidRPr="006E7FA4">
        <w:t xml:space="preserve"> was </w:t>
      </w:r>
      <w:proofErr w:type="gramStart"/>
      <w:r w:rsidRPr="006E7FA4">
        <w:t>that</w:t>
      </w:r>
      <w:r w:rsidR="00293213">
        <w:t>,</w:t>
      </w:r>
      <w:proofErr w:type="gramEnd"/>
      <w:r w:rsidR="00293213">
        <w:t xml:space="preserve"> </w:t>
      </w:r>
      <w:r w:rsidR="00102A7C">
        <w:br/>
      </w:r>
      <w:r w:rsidR="00293213">
        <w:t>in practice,</w:t>
      </w:r>
      <w:r w:rsidRPr="006E7FA4">
        <w:t xml:space="preserve"> these two modes of study would be tightly integrated. The leader of the integrated program was based in the </w:t>
      </w:r>
      <w:r w:rsidR="000F7681">
        <w:t>HE</w:t>
      </w:r>
      <w:r w:rsidRPr="006E7FA4">
        <w:t xml:space="preserve"> provider but had several years </w:t>
      </w:r>
      <w:r w:rsidR="00241D38">
        <w:t xml:space="preserve">of </w:t>
      </w:r>
      <w:r w:rsidRPr="006E7FA4">
        <w:t xml:space="preserve">prior experience working in a VET institution. </w:t>
      </w:r>
      <w:r w:rsidR="00102A7C">
        <w:br/>
      </w:r>
      <w:r w:rsidRPr="006E7FA4">
        <w:t>Their knowledge of training packages was deemed especially important for the initiative.</w:t>
      </w:r>
    </w:p>
    <w:p w14:paraId="550AD46B" w14:textId="6678A06E" w:rsidR="00CC0A70" w:rsidRDefault="006E7FA4" w:rsidP="006E7FA4">
      <w:pPr>
        <w:pStyle w:val="Text"/>
      </w:pPr>
      <w:r w:rsidRPr="006E7FA4">
        <w:t xml:space="preserve">The program leader reported significant challenges </w:t>
      </w:r>
      <w:r w:rsidR="00925B2D">
        <w:t xml:space="preserve">with </w:t>
      </w:r>
      <w:r w:rsidRPr="006E7FA4">
        <w:t xml:space="preserve">integrating curriculum, pedagogy and assessment across the VET and </w:t>
      </w:r>
      <w:r w:rsidR="000F7681">
        <w:t>HE</w:t>
      </w:r>
      <w:r w:rsidRPr="006E7FA4">
        <w:t xml:space="preserve"> components of the program</w:t>
      </w:r>
      <w:r w:rsidR="00F837F3">
        <w:t>, with a</w:t>
      </w:r>
      <w:r w:rsidRPr="006E7FA4">
        <w:t xml:space="preserve"> lengthy ‘mapping’ process </w:t>
      </w:r>
      <w:r w:rsidR="00322362">
        <w:br/>
      </w:r>
      <w:r w:rsidR="00F837F3">
        <w:t>the</w:t>
      </w:r>
      <w:r w:rsidRPr="006E7FA4">
        <w:t xml:space="preserve"> initial step. </w:t>
      </w:r>
      <w:r w:rsidR="00F837F3">
        <w:t>Taking nearly</w:t>
      </w:r>
      <w:r w:rsidR="003E44A4">
        <w:t xml:space="preserve"> two years,</w:t>
      </w:r>
      <w:r w:rsidRPr="006E7FA4">
        <w:t xml:space="preserve"> </w:t>
      </w:r>
      <w:r w:rsidR="00F837F3">
        <w:t xml:space="preserve">the </w:t>
      </w:r>
      <w:r w:rsidR="00925B2D">
        <w:t>mapping</w:t>
      </w:r>
      <w:r w:rsidR="00F837F3" w:rsidRPr="006E7FA4">
        <w:t xml:space="preserve"> </w:t>
      </w:r>
      <w:r w:rsidRPr="006E7FA4">
        <w:t xml:space="preserve">involved </w:t>
      </w:r>
      <w:r w:rsidR="003E44A4">
        <w:t xml:space="preserve">liaison with multiple stakeholders </w:t>
      </w:r>
      <w:r w:rsidR="00322362">
        <w:br/>
      </w:r>
      <w:r w:rsidR="003E44A4">
        <w:t>(to determine ‘elective’ structures within the associate degree component)</w:t>
      </w:r>
      <w:r w:rsidR="003864D8">
        <w:t>, along with</w:t>
      </w:r>
      <w:r w:rsidR="003E44A4">
        <w:t xml:space="preserve"> </w:t>
      </w:r>
      <w:r w:rsidRPr="006E7FA4">
        <w:t>identif</w:t>
      </w:r>
      <w:r w:rsidR="00B85666">
        <w:t xml:space="preserve">ication </w:t>
      </w:r>
      <w:r w:rsidR="00322362">
        <w:br/>
      </w:r>
      <w:r w:rsidR="00B85666">
        <w:t>of</w:t>
      </w:r>
      <w:r w:rsidRPr="006E7FA4">
        <w:t xml:space="preserve"> content common to the relevant training package units of competency on the VET side and </w:t>
      </w:r>
      <w:r w:rsidR="003679F1">
        <w:t xml:space="preserve">the </w:t>
      </w:r>
      <w:r w:rsidRPr="006E7FA4">
        <w:t xml:space="preserve">associate degree curriculum on the other. The mapping served to isolate those components of the curriculum that were unique to the </w:t>
      </w:r>
      <w:r w:rsidR="000F7681">
        <w:t>HE</w:t>
      </w:r>
      <w:r w:rsidRPr="006E7FA4">
        <w:t xml:space="preserve"> side and therefore needed to be taught and assessed in addition to the VET curriculum. </w:t>
      </w:r>
    </w:p>
    <w:p w14:paraId="56D8089B" w14:textId="651E2C0C" w:rsidR="006E7FA4" w:rsidRPr="006E7FA4" w:rsidRDefault="006E7FA4" w:rsidP="006E7FA4">
      <w:pPr>
        <w:pStyle w:val="Text"/>
      </w:pPr>
      <w:r w:rsidRPr="006E7FA4">
        <w:t xml:space="preserve">For the common content, the approach adopted was </w:t>
      </w:r>
      <w:r w:rsidR="000D3EBD">
        <w:t>that</w:t>
      </w:r>
      <w:r w:rsidRPr="006E7FA4">
        <w:t xml:space="preserve"> </w:t>
      </w:r>
      <w:r w:rsidR="000F7681">
        <w:t>HE</w:t>
      </w:r>
      <w:r w:rsidRPr="006E7FA4">
        <w:t xml:space="preserve"> </w:t>
      </w:r>
      <w:proofErr w:type="gramStart"/>
      <w:r w:rsidRPr="006E7FA4">
        <w:t>learning</w:t>
      </w:r>
      <w:proofErr w:type="gramEnd"/>
      <w:r w:rsidRPr="006E7FA4">
        <w:t xml:space="preserve"> and assessment </w:t>
      </w:r>
      <w:r w:rsidR="000D3EBD">
        <w:t xml:space="preserve">would be undertaken </w:t>
      </w:r>
      <w:r w:rsidRPr="006E7FA4">
        <w:t>simultaneously with the VET learning and assessment</w:t>
      </w:r>
      <w:r w:rsidR="00825472">
        <w:t>,</w:t>
      </w:r>
      <w:r w:rsidRPr="006E7FA4">
        <w:t xml:space="preserve"> during </w:t>
      </w:r>
      <w:r w:rsidR="00A059DC" w:rsidRPr="006E7FA4">
        <w:t>students</w:t>
      </w:r>
      <w:r w:rsidR="00A059DC">
        <w:t>’</w:t>
      </w:r>
      <w:r w:rsidR="00A059DC" w:rsidRPr="006E7FA4">
        <w:t xml:space="preserve"> </w:t>
      </w:r>
      <w:r w:rsidRPr="006E7FA4">
        <w:t>project work</w:t>
      </w:r>
      <w:r w:rsidR="00A059DC">
        <w:t>.</w:t>
      </w:r>
      <w:r w:rsidRPr="006E7FA4">
        <w:t xml:space="preserve"> </w:t>
      </w:r>
      <w:r w:rsidR="00322362">
        <w:br/>
      </w:r>
      <w:r w:rsidR="009906B2">
        <w:t xml:space="preserve">The informant described </w:t>
      </w:r>
      <w:r w:rsidR="00E803B8">
        <w:t>this</w:t>
      </w:r>
      <w:r w:rsidR="009906B2">
        <w:t xml:space="preserve"> approach as ‘overly </w:t>
      </w:r>
      <w:proofErr w:type="gramStart"/>
      <w:r w:rsidR="009906B2">
        <w:t>ambitious’</w:t>
      </w:r>
      <w:proofErr w:type="gramEnd"/>
      <w:r w:rsidR="009906B2">
        <w:t xml:space="preserve">. </w:t>
      </w:r>
      <w:r w:rsidRPr="006E7FA4">
        <w:t xml:space="preserve">Some of the </w:t>
      </w:r>
      <w:r w:rsidR="000F7681">
        <w:t>HE</w:t>
      </w:r>
      <w:r w:rsidRPr="006E7FA4">
        <w:t xml:space="preserve">-specific content relating to </w:t>
      </w:r>
      <w:r w:rsidR="00C45A15">
        <w:t>‘soft skills’</w:t>
      </w:r>
      <w:r w:rsidRPr="006E7FA4">
        <w:t xml:space="preserve"> could be superimposed on the project learning</w:t>
      </w:r>
      <w:r w:rsidR="009066F2">
        <w:t>,</w:t>
      </w:r>
      <w:r w:rsidRPr="006E7FA4">
        <w:t xml:space="preserve"> with little impact on students and VET teachers. Other content not </w:t>
      </w:r>
      <w:r w:rsidR="001957D7">
        <w:t xml:space="preserve">in </w:t>
      </w:r>
      <w:r w:rsidRPr="006E7FA4">
        <w:t xml:space="preserve">common and </w:t>
      </w:r>
      <w:r w:rsidR="001957D7">
        <w:t xml:space="preserve">which </w:t>
      </w:r>
      <w:r w:rsidRPr="006E7FA4">
        <w:t xml:space="preserve">could not be addressed </w:t>
      </w:r>
      <w:r w:rsidR="00142650">
        <w:t>during</w:t>
      </w:r>
      <w:r w:rsidRPr="006E7FA4">
        <w:t xml:space="preserve"> the project was to be taught and assessed on </w:t>
      </w:r>
      <w:r w:rsidR="000F7681">
        <w:t>HE</w:t>
      </w:r>
      <w:r w:rsidRPr="006E7FA4">
        <w:t xml:space="preserve"> </w:t>
      </w:r>
      <w:r w:rsidR="000F7681">
        <w:t>institution</w:t>
      </w:r>
      <w:r w:rsidRPr="006E7FA4">
        <w:t xml:space="preserve"> premises in a standard semester course mode, although with considerable modification to minimise disruption to apprentices’ work routines. </w:t>
      </w:r>
      <w:r w:rsidR="000F7681">
        <w:t>HE</w:t>
      </w:r>
      <w:r w:rsidRPr="006E7FA4">
        <w:t xml:space="preserve"> curriculum was to be delivered in evening workshops and online.</w:t>
      </w:r>
      <w:r w:rsidR="009906B2">
        <w:t xml:space="preserve"> Some anxiety was evident </w:t>
      </w:r>
      <w:r w:rsidR="00142650">
        <w:t>during</w:t>
      </w:r>
      <w:r w:rsidR="009906B2">
        <w:t xml:space="preserve"> this design process because changes to the key training package were imminent, foreshadowing complicated adjustments to the combined activities. </w:t>
      </w:r>
    </w:p>
    <w:p w14:paraId="02543C85" w14:textId="77777777" w:rsidR="00B24129" w:rsidRDefault="00B24129">
      <w:pPr>
        <w:spacing w:before="0" w:line="240" w:lineRule="auto"/>
      </w:pPr>
      <w:r>
        <w:br w:type="page"/>
      </w:r>
    </w:p>
    <w:p w14:paraId="7C13FB8E" w14:textId="630D5958" w:rsidR="0034355B" w:rsidRDefault="006E7FA4" w:rsidP="006E7FA4">
      <w:pPr>
        <w:pStyle w:val="Text"/>
      </w:pPr>
      <w:r w:rsidRPr="006E7FA4">
        <w:lastRenderedPageBreak/>
        <w:t xml:space="preserve">This integrated program had cleared respective VET and </w:t>
      </w:r>
      <w:r w:rsidR="000F7681">
        <w:t>HE</w:t>
      </w:r>
      <w:r w:rsidRPr="006E7FA4">
        <w:t xml:space="preserve"> provider quality assurance processes </w:t>
      </w:r>
      <w:r w:rsidR="00781714">
        <w:br/>
      </w:r>
      <w:r w:rsidRPr="006E7FA4">
        <w:t xml:space="preserve">and was in place for initial enrolments. However, no applications were received for the first intake </w:t>
      </w:r>
      <w:r w:rsidR="00781714">
        <w:br/>
      </w:r>
      <w:r w:rsidRPr="006E7FA4">
        <w:t xml:space="preserve">and the program was shelved immediately. Several reasons were given for the demise of this </w:t>
      </w:r>
      <w:r w:rsidR="00781714">
        <w:br/>
      </w:r>
      <w:r w:rsidRPr="006E7FA4">
        <w:t>integrated qualification</w:t>
      </w:r>
      <w:r w:rsidR="00DF438C">
        <w:t>:</w:t>
      </w:r>
    </w:p>
    <w:p w14:paraId="24622300" w14:textId="12298061" w:rsidR="0024233B" w:rsidRDefault="0034355B" w:rsidP="00A64D3B">
      <w:pPr>
        <w:pStyle w:val="NumberedList"/>
        <w:numPr>
          <w:ilvl w:val="0"/>
          <w:numId w:val="19"/>
        </w:numPr>
      </w:pPr>
      <w:r>
        <w:t>E</w:t>
      </w:r>
      <w:r w:rsidR="006E7FA4" w:rsidRPr="006E7FA4">
        <w:t>mployers appeared to have second thoughts about the initiative</w:t>
      </w:r>
      <w:r w:rsidR="00315313">
        <w:t>,</w:t>
      </w:r>
      <w:r w:rsidR="0024233B">
        <w:t xml:space="preserve"> since t</w:t>
      </w:r>
      <w:r w:rsidR="006E7FA4" w:rsidRPr="006E7FA4">
        <w:t>heir highest</w:t>
      </w:r>
      <w:r w:rsidR="005050C2">
        <w:t>-</w:t>
      </w:r>
      <w:r w:rsidR="006E7FA4" w:rsidRPr="006E7FA4">
        <w:t xml:space="preserve">performing apprentices would be burdened with extra work and require leave to engage in the </w:t>
      </w:r>
      <w:r w:rsidR="000F7681">
        <w:t>HE</w:t>
      </w:r>
      <w:r w:rsidR="006E7FA4" w:rsidRPr="006E7FA4">
        <w:t xml:space="preserve"> component </w:t>
      </w:r>
      <w:r w:rsidR="00781714">
        <w:br/>
      </w:r>
      <w:r w:rsidR="006E7FA4" w:rsidRPr="006E7FA4">
        <w:t>of the program.</w:t>
      </w:r>
    </w:p>
    <w:p w14:paraId="4D300863" w14:textId="264AA90C" w:rsidR="0063143A" w:rsidRDefault="006E7FA4" w:rsidP="00A64D3B">
      <w:pPr>
        <w:pStyle w:val="NumberedList"/>
        <w:numPr>
          <w:ilvl w:val="0"/>
          <w:numId w:val="19"/>
        </w:numPr>
      </w:pPr>
      <w:r w:rsidRPr="006E7FA4">
        <w:t xml:space="preserve">It was reported that employers may have feared </w:t>
      </w:r>
      <w:r w:rsidR="00315313">
        <w:t xml:space="preserve">the </w:t>
      </w:r>
      <w:r w:rsidRPr="006E7FA4">
        <w:t>loss of capable employees through the integrated qualification</w:t>
      </w:r>
      <w:r w:rsidR="00C05A13">
        <w:t>, given that</w:t>
      </w:r>
      <w:r w:rsidRPr="006E7FA4">
        <w:t xml:space="preserve"> the apprentices’ view of labour market opportunities would expand and their susceptibility to direct recruitment by other employers would increase.</w:t>
      </w:r>
    </w:p>
    <w:p w14:paraId="14B61589" w14:textId="5D2EC2EE" w:rsidR="0063143A" w:rsidRDefault="006E7FA4" w:rsidP="00A64D3B">
      <w:pPr>
        <w:pStyle w:val="NumberedList"/>
        <w:numPr>
          <w:ilvl w:val="0"/>
          <w:numId w:val="19"/>
        </w:numPr>
      </w:pPr>
      <w:r w:rsidRPr="006E7FA4">
        <w:t xml:space="preserve">The cost of </w:t>
      </w:r>
      <w:proofErr w:type="gramStart"/>
      <w:r w:rsidR="000F7681">
        <w:t>HE</w:t>
      </w:r>
      <w:proofErr w:type="gramEnd"/>
      <w:r w:rsidRPr="006E7FA4">
        <w:t xml:space="preserve"> study was greater than anticipated by employers and students alike, creating </w:t>
      </w:r>
      <w:r w:rsidR="00781714">
        <w:br/>
      </w:r>
      <w:r w:rsidRPr="006E7FA4">
        <w:t>a strong disincentive to participate.</w:t>
      </w:r>
    </w:p>
    <w:p w14:paraId="38CF0F54" w14:textId="45BE2BB6" w:rsidR="006E7FA4" w:rsidRPr="006E7FA4" w:rsidRDefault="0063143A" w:rsidP="00A64D3B">
      <w:pPr>
        <w:pStyle w:val="NumberedList"/>
        <w:numPr>
          <w:ilvl w:val="0"/>
          <w:numId w:val="19"/>
        </w:numPr>
      </w:pPr>
      <w:r>
        <w:t>R</w:t>
      </w:r>
      <w:r w:rsidR="002F1C5F">
        <w:t>e</w:t>
      </w:r>
      <w:r w:rsidR="006E7FA4" w:rsidRPr="006E7FA4">
        <w:t xml:space="preserve">lationships between the VET and </w:t>
      </w:r>
      <w:r w:rsidR="000F7681">
        <w:t>HE</w:t>
      </w:r>
      <w:r w:rsidR="006E7FA4" w:rsidRPr="006E7FA4">
        <w:t xml:space="preserve"> provider</w:t>
      </w:r>
      <w:r w:rsidR="00B641CC">
        <w:t>s</w:t>
      </w:r>
      <w:r w:rsidR="006E7FA4" w:rsidRPr="006E7FA4">
        <w:t xml:space="preserve"> were strained. While the program leader we interviewed was a single point of contact, in the VET provider there were no staff specifically dedicated to the initiative</w:t>
      </w:r>
      <w:r w:rsidR="00C84BAA">
        <w:t>,</w:t>
      </w:r>
      <w:r w:rsidR="006E7FA4" w:rsidRPr="006E7FA4">
        <w:t xml:space="preserve"> creating extra difficulties in the design of the qualification. In addition, the VET provider</w:t>
      </w:r>
      <w:r w:rsidR="00C84BAA">
        <w:t xml:space="preserve"> offered</w:t>
      </w:r>
      <w:r w:rsidR="006E7FA4" w:rsidRPr="006E7FA4">
        <w:t xml:space="preserve"> a diploma in competition with the associate degree. This competitive pressure appeared to undermine close collaboration between the two institutions. </w:t>
      </w:r>
    </w:p>
    <w:p w14:paraId="7A8BEE5E" w14:textId="65F91F6B" w:rsidR="006E7FA4" w:rsidRPr="006E7FA4" w:rsidRDefault="0019234E" w:rsidP="006E7FA4">
      <w:pPr>
        <w:pStyle w:val="Text"/>
      </w:pPr>
      <w:bookmarkStart w:id="65" w:name="_Hlk83217416"/>
      <w:r w:rsidRPr="0019234E">
        <w:t xml:space="preserve">After the experiment with the </w:t>
      </w:r>
      <w:r w:rsidR="004F7D66">
        <w:t>e</w:t>
      </w:r>
      <w:r w:rsidRPr="0019234E">
        <w:t>mbedded model, the HE institution moved to a non-integrated model, where</w:t>
      </w:r>
      <w:r w:rsidR="004F7D66">
        <w:t>by</w:t>
      </w:r>
      <w:r w:rsidRPr="0019234E">
        <w:t xml:space="preserve"> the associate degree subsequently recruited tradespeople who had completed their apprenticeship, enrolling students with a level of skill and maturity who had studied with a range of </w:t>
      </w:r>
      <w:r w:rsidR="00781714">
        <w:br/>
      </w:r>
      <w:r w:rsidRPr="0019234E">
        <w:t>VET providers.</w:t>
      </w:r>
      <w:r>
        <w:t xml:space="preserve"> </w:t>
      </w:r>
      <w:r w:rsidR="006E7FA4" w:rsidRPr="0019234E">
        <w:t>The</w:t>
      </w:r>
      <w:r w:rsidR="006E7FA4" w:rsidRPr="006E7FA4">
        <w:t xml:space="preserve"> representative explained that the mapping work and </w:t>
      </w:r>
      <w:r w:rsidR="003A5460">
        <w:t xml:space="preserve">the </w:t>
      </w:r>
      <w:r w:rsidR="006E7FA4" w:rsidRPr="006E7FA4">
        <w:t>design of learning and assessment projects undertaken for the integrated qualification w</w:t>
      </w:r>
      <w:r w:rsidR="003A5460">
        <w:t>ere</w:t>
      </w:r>
      <w:r w:rsidR="006E7FA4" w:rsidRPr="006E7FA4">
        <w:t xml:space="preserve"> used in the successor program. Some delivery and assessment innovation had resulted from the initiative. </w:t>
      </w:r>
    </w:p>
    <w:p w14:paraId="654478B8" w14:textId="77777777" w:rsidR="006E7FA4" w:rsidRPr="006E7FA4" w:rsidRDefault="006E7FA4" w:rsidP="006E7FA4">
      <w:pPr>
        <w:pStyle w:val="Heading2"/>
      </w:pPr>
      <w:bookmarkStart w:id="66" w:name="_Toc84509254"/>
      <w:bookmarkEnd w:id="65"/>
      <w:r w:rsidRPr="006E7FA4">
        <w:t>Concurrent model</w:t>
      </w:r>
      <w:bookmarkEnd w:id="66"/>
    </w:p>
    <w:p w14:paraId="39BE8C4A" w14:textId="59CBEB1E" w:rsidR="00CC0A70" w:rsidRDefault="006E7FA4" w:rsidP="006E7FA4">
      <w:pPr>
        <w:pStyle w:val="Text"/>
      </w:pPr>
      <w:r w:rsidRPr="006E7FA4">
        <w:t xml:space="preserve">Two examples of the </w:t>
      </w:r>
      <w:r w:rsidR="008F2822">
        <w:t>‘c</w:t>
      </w:r>
      <w:r w:rsidRPr="006E7FA4">
        <w:t>oncurrent</w:t>
      </w:r>
      <w:r w:rsidR="008F2822">
        <w:t>’</w:t>
      </w:r>
      <w:r w:rsidRPr="006E7FA4">
        <w:t xml:space="preserve"> model were investigated for this research. The </w:t>
      </w:r>
      <w:r w:rsidR="004D79A1">
        <w:rPr>
          <w:iCs/>
        </w:rPr>
        <w:t xml:space="preserve">first </w:t>
      </w:r>
      <w:r w:rsidR="008F2822">
        <w:rPr>
          <w:iCs/>
        </w:rPr>
        <w:t>c</w:t>
      </w:r>
      <w:r w:rsidR="004D79A1">
        <w:rPr>
          <w:iCs/>
        </w:rPr>
        <w:t>oncurrent model</w:t>
      </w:r>
      <w:r w:rsidR="004D79A1" w:rsidRPr="006E7FA4">
        <w:t xml:space="preserve"> </w:t>
      </w:r>
      <w:r w:rsidRPr="006E7FA4">
        <w:t>example was based on a ten-year collaboration between a VET and a</w:t>
      </w:r>
      <w:r w:rsidR="008F2822">
        <w:t>n</w:t>
      </w:r>
      <w:r w:rsidRPr="006E7FA4">
        <w:t xml:space="preserve"> </w:t>
      </w:r>
      <w:r w:rsidR="000F7681">
        <w:t>HE</w:t>
      </w:r>
      <w:r w:rsidRPr="006E7FA4">
        <w:t xml:space="preserve"> provider. The two providers were within a short walking-distance from each other and shared the same bus stop. They could be considered co-located, creating an environment that was conducive to integration. The integrated qualification itself was an initiative of teaching staff of the </w:t>
      </w:r>
      <w:r w:rsidR="000F7681">
        <w:t>HE</w:t>
      </w:r>
      <w:r w:rsidRPr="006E7FA4">
        <w:t xml:space="preserve"> provider</w:t>
      </w:r>
      <w:r w:rsidR="008F2822">
        <w:t>,</w:t>
      </w:r>
      <w:r w:rsidRPr="006E7FA4">
        <w:t xml:space="preserve"> who were aware of the competencies in an </w:t>
      </w:r>
      <w:r w:rsidR="004D79A1">
        <w:t>A</w:t>
      </w:r>
      <w:r w:rsidR="004D79A1" w:rsidRPr="006E7FA4">
        <w:t xml:space="preserve">dvanced </w:t>
      </w:r>
      <w:r w:rsidR="004D79A1">
        <w:t>D</w:t>
      </w:r>
      <w:r w:rsidR="004D79A1" w:rsidRPr="006E7FA4">
        <w:t xml:space="preserve">iploma </w:t>
      </w:r>
      <w:r w:rsidR="004D79A1">
        <w:t xml:space="preserve">of Hospitality </w:t>
      </w:r>
      <w:r w:rsidRPr="006E7FA4">
        <w:t>offered by the VET provider in a field related to their own</w:t>
      </w:r>
      <w:r w:rsidR="004D79A1">
        <w:t xml:space="preserve"> management</w:t>
      </w:r>
      <w:r w:rsidRPr="006E7FA4">
        <w:t xml:space="preserve"> degree. The VET component contributed tourism industry skills and knowledge, while the </w:t>
      </w:r>
      <w:r w:rsidR="000F7681">
        <w:t>HE</w:t>
      </w:r>
      <w:r w:rsidRPr="006E7FA4">
        <w:t xml:space="preserve"> part brought in the management discipline. The final competencies from the advanced diploma were identified as a close match to some of the first</w:t>
      </w:r>
      <w:r w:rsidR="000648F0">
        <w:t>-</w:t>
      </w:r>
      <w:r w:rsidRPr="006E7FA4">
        <w:t xml:space="preserve">year curriculum in the bachelor degree. During the design of the integrated qualification, these units of competency were formally mapped to the bachelor degree curriculum. </w:t>
      </w:r>
    </w:p>
    <w:p w14:paraId="0ED80C54" w14:textId="37DA501B" w:rsidR="006E7FA4" w:rsidRPr="006E7FA4" w:rsidRDefault="006E7FA4" w:rsidP="006E7FA4">
      <w:pPr>
        <w:pStyle w:val="Text"/>
      </w:pPr>
      <w:r w:rsidRPr="006E7FA4">
        <w:t>The mapping covered some</w:t>
      </w:r>
      <w:r w:rsidR="008F2822">
        <w:t>,</w:t>
      </w:r>
      <w:r w:rsidRPr="006E7FA4">
        <w:t xml:space="preserve"> but not all</w:t>
      </w:r>
      <w:r w:rsidR="008F2822">
        <w:t>,</w:t>
      </w:r>
      <w:r w:rsidRPr="006E7FA4">
        <w:t xml:space="preserve"> of the early part of the bachelor degree</w:t>
      </w:r>
      <w:r w:rsidR="008F2822">
        <w:t>,</w:t>
      </w:r>
      <w:r w:rsidRPr="006E7FA4">
        <w:t xml:space="preserve"> which meant students would be given some advanced standing into the degree. Students would therefore complete their advanced diploma and commence their </w:t>
      </w:r>
      <w:r w:rsidR="000F7681">
        <w:t>HE</w:t>
      </w:r>
      <w:r w:rsidRPr="006E7FA4">
        <w:t xml:space="preserve"> studies during the same period. On the VET provider side, the advanced diploma was offered as both a stand-alone qualification and in the integrated mode. Students opting for the integrated mode would study their </w:t>
      </w:r>
      <w:r w:rsidR="00F059CA">
        <w:t>final</w:t>
      </w:r>
      <w:r w:rsidRPr="006E7FA4">
        <w:t xml:space="preserve"> units from the advanced d</w:t>
      </w:r>
      <w:r w:rsidR="004D79A1">
        <w:t>iploma</w:t>
      </w:r>
      <w:r w:rsidRPr="006E7FA4">
        <w:t xml:space="preserve"> with the VET provider but also attend the </w:t>
      </w:r>
      <w:r w:rsidR="000F7681">
        <w:t>HE</w:t>
      </w:r>
      <w:r w:rsidRPr="006E7FA4">
        <w:t xml:space="preserve"> provider to complete the remaining first</w:t>
      </w:r>
      <w:r w:rsidR="006A5A78">
        <w:t xml:space="preserve"> </w:t>
      </w:r>
      <w:r w:rsidRPr="006E7FA4">
        <w:t xml:space="preserve">year subjects of the </w:t>
      </w:r>
      <w:proofErr w:type="gramStart"/>
      <w:r w:rsidRPr="006E7FA4">
        <w:t>bachelor</w:t>
      </w:r>
      <w:proofErr w:type="gramEnd"/>
      <w:r w:rsidRPr="006E7FA4">
        <w:t xml:space="preserve"> degree. The informant revealed that student numbers were counted in the tens of students</w:t>
      </w:r>
      <w:r w:rsidR="004D79A1">
        <w:t xml:space="preserve"> each year</w:t>
      </w:r>
      <w:r w:rsidRPr="006E7FA4">
        <w:t>.</w:t>
      </w:r>
    </w:p>
    <w:p w14:paraId="7A7DCF45" w14:textId="2AC54736" w:rsidR="009D5F98" w:rsidRDefault="006E7FA4" w:rsidP="006E7FA4">
      <w:pPr>
        <w:pStyle w:val="Text"/>
      </w:pPr>
      <w:r w:rsidRPr="006E7FA4">
        <w:t xml:space="preserve">Apart from the mapping exercise, no further integration of assessment, teaching or curriculum characterised the qualification. However, staff from each institution had a schedule of meetings </w:t>
      </w:r>
      <w:r w:rsidR="00C45A15">
        <w:lastRenderedPageBreak/>
        <w:t>throughout</w:t>
      </w:r>
      <w:r w:rsidR="00385B29">
        <w:t xml:space="preserve"> the</w:t>
      </w:r>
      <w:r w:rsidRPr="006E7FA4">
        <w:t xml:space="preserve"> year to monitor the collaboration and discuss student progress. The informant explained that these meetings helped to maintain the health of the collaboration and gave teaching staff a greater understanding of the delivery styles of the respective institutions.</w:t>
      </w:r>
      <w:r w:rsidR="009D5F98">
        <w:t xml:space="preserve"> </w:t>
      </w:r>
      <w:r w:rsidRPr="006E7FA4">
        <w:t>On the VET side, a more intimate teaching environment was in place, with smaller student groups and high levels of scaffolding</w:t>
      </w:r>
      <w:r w:rsidR="00264AE9">
        <w:t>,</w:t>
      </w:r>
      <w:r w:rsidRPr="006E7FA4">
        <w:t xml:space="preserve"> especially with regard to assessment requirements.</w:t>
      </w:r>
      <w:r w:rsidR="004B3D72">
        <w:t xml:space="preserve"> </w:t>
      </w:r>
      <w:r w:rsidRPr="006E7FA4">
        <w:t xml:space="preserve">It was reported that students encountered quite a different style of teaching in the </w:t>
      </w:r>
      <w:r w:rsidR="000F7681">
        <w:t>HE</w:t>
      </w:r>
      <w:r w:rsidRPr="006E7FA4">
        <w:t xml:space="preserve"> </w:t>
      </w:r>
      <w:proofErr w:type="gramStart"/>
      <w:r w:rsidRPr="006E7FA4">
        <w:t>setting</w:t>
      </w:r>
      <w:proofErr w:type="gramEnd"/>
      <w:r w:rsidR="00A93C5E">
        <w:t>, where</w:t>
      </w:r>
      <w:r w:rsidRPr="006E7FA4">
        <w:t xml:space="preserve"> they were in large lecture groups and also in smaller tutorial groups</w:t>
      </w:r>
      <w:r w:rsidR="00264AE9">
        <w:t>,</w:t>
      </w:r>
      <w:r w:rsidRPr="006E7FA4">
        <w:t xml:space="preserve"> characterised by open dialogue rather than content delivery and scaffolding. The informant conceded that some students withdrew from the </w:t>
      </w:r>
      <w:r w:rsidR="000F7681">
        <w:t>HE</w:t>
      </w:r>
      <w:r w:rsidRPr="006E7FA4">
        <w:t xml:space="preserve"> part of their studies, opting to graduate with the advanced diploma</w:t>
      </w:r>
      <w:r w:rsidR="009D5F98">
        <w:t>,</w:t>
      </w:r>
      <w:r w:rsidRPr="006E7FA4">
        <w:t xml:space="preserve"> although they may return </w:t>
      </w:r>
      <w:proofErr w:type="gramStart"/>
      <w:r w:rsidRPr="006E7FA4">
        <w:t>to</w:t>
      </w:r>
      <w:proofErr w:type="gramEnd"/>
      <w:r w:rsidRPr="006E7FA4">
        <w:t xml:space="preserve"> </w:t>
      </w:r>
      <w:r w:rsidR="00FB24D8">
        <w:t>HE</w:t>
      </w:r>
      <w:r w:rsidRPr="006E7FA4">
        <w:t xml:space="preserve"> after some time in the workforce.</w:t>
      </w:r>
    </w:p>
    <w:p w14:paraId="115DB20F" w14:textId="2137287C" w:rsidR="006E7FA4" w:rsidRPr="006E7FA4" w:rsidRDefault="006E7FA4" w:rsidP="006E7FA4">
      <w:pPr>
        <w:pStyle w:val="Text"/>
      </w:pPr>
      <w:r w:rsidRPr="006E7FA4">
        <w:t>The informant described the VET students as well</w:t>
      </w:r>
      <w:r w:rsidR="00FC285B">
        <w:t xml:space="preserve"> </w:t>
      </w:r>
      <w:r w:rsidRPr="006E7FA4">
        <w:t xml:space="preserve">grounded in industry and able to bring this experience to </w:t>
      </w:r>
      <w:proofErr w:type="gramStart"/>
      <w:r w:rsidRPr="006E7FA4">
        <w:t>their</w:t>
      </w:r>
      <w:proofErr w:type="gramEnd"/>
      <w:r w:rsidRPr="006E7FA4">
        <w:t xml:space="preserve"> </w:t>
      </w:r>
      <w:r w:rsidR="00FB24D8">
        <w:t>HE</w:t>
      </w:r>
      <w:r w:rsidRPr="006E7FA4">
        <w:t xml:space="preserve"> learning and assessment. Within the </w:t>
      </w:r>
      <w:r w:rsidR="00FB24D8">
        <w:t>HE</w:t>
      </w:r>
      <w:r w:rsidRPr="006E7FA4">
        <w:t xml:space="preserve"> degree, additional skills were developed</w:t>
      </w:r>
      <w:r w:rsidR="001C35C4">
        <w:t>, those giving</w:t>
      </w:r>
      <w:r w:rsidRPr="006E7FA4">
        <w:t xml:space="preserve"> students a unique and attractive blend of industry awareness </w:t>
      </w:r>
      <w:r w:rsidR="00626685">
        <w:t>and</w:t>
      </w:r>
      <w:r w:rsidRPr="006E7FA4">
        <w:t xml:space="preserve"> organisation and management skills. The informant stated that ‘the vocational pathway provides the content for the [students] to relate to, so it’s quite [a] good symmetry and that’s why I think it has lasted as long as it has [10 years]</w:t>
      </w:r>
      <w:r w:rsidR="001C35C4">
        <w:t>’</w:t>
      </w:r>
      <w:r w:rsidRPr="006E7FA4">
        <w:t xml:space="preserve">. </w:t>
      </w:r>
      <w:r w:rsidR="00C45A15">
        <w:t xml:space="preserve">Nevertheless, it was evident that this integration was dependent on </w:t>
      </w:r>
      <w:r w:rsidR="009E4C11">
        <w:t xml:space="preserve">an </w:t>
      </w:r>
      <w:r w:rsidR="00C45A15">
        <w:t xml:space="preserve">annual renewal of collaboration, </w:t>
      </w:r>
      <w:r w:rsidR="00781714">
        <w:br/>
      </w:r>
      <w:r w:rsidR="00C45A15">
        <w:t xml:space="preserve">a situation that </w:t>
      </w:r>
      <w:r w:rsidR="00D8495E">
        <w:t>rendered</w:t>
      </w:r>
      <w:r w:rsidR="00C45A15">
        <w:t xml:space="preserve"> the arrangement precarious. </w:t>
      </w:r>
      <w:r w:rsidRPr="006E7FA4">
        <w:t xml:space="preserve">It should be noted that the advanced diploma students benefited from state government subsidies, while standard </w:t>
      </w:r>
      <w:r w:rsidR="00FB24D8">
        <w:t>HE</w:t>
      </w:r>
      <w:r w:rsidRPr="006E7FA4">
        <w:t xml:space="preserve"> income-contingent loans were accessed by students for the degree </w:t>
      </w:r>
      <w:r w:rsidR="009E4C11">
        <w:t>component</w:t>
      </w:r>
      <w:r w:rsidRPr="006E7FA4">
        <w:t xml:space="preserve"> of their studies. In general, few regulation issues </w:t>
      </w:r>
      <w:r w:rsidR="009E4C11">
        <w:t>arose</w:t>
      </w:r>
      <w:r w:rsidRPr="006E7FA4">
        <w:t xml:space="preserve"> for this example of integration</w:t>
      </w:r>
      <w:r w:rsidR="001A4E9C">
        <w:t>,</w:t>
      </w:r>
      <w:r w:rsidRPr="006E7FA4">
        <w:t xml:space="preserve"> because the VET and </w:t>
      </w:r>
      <w:proofErr w:type="gramStart"/>
      <w:r w:rsidR="00FB24D8">
        <w:t>HE</w:t>
      </w:r>
      <w:proofErr w:type="gramEnd"/>
      <w:r w:rsidRPr="006E7FA4">
        <w:t xml:space="preserve"> components were kept separate and the mapping was the only curricular integration evident in the program. As mentioned, curriculum, delivery and assessment were also distinct. </w:t>
      </w:r>
    </w:p>
    <w:p w14:paraId="58005F65" w14:textId="5AE71B3B" w:rsidR="004C0D7F" w:rsidRDefault="006E7FA4" w:rsidP="006E7FA4">
      <w:pPr>
        <w:pStyle w:val="Text"/>
      </w:pPr>
      <w:r w:rsidRPr="006E7FA4">
        <w:t xml:space="preserve">The second concurrent example was </w:t>
      </w:r>
      <w:r w:rsidR="00EF080D">
        <w:t xml:space="preserve">an </w:t>
      </w:r>
      <w:r w:rsidR="00EF080D" w:rsidRPr="006E7FA4">
        <w:t>integration</w:t>
      </w:r>
      <w:r w:rsidRPr="006E7FA4">
        <w:t xml:space="preserve"> in the field of animal care and management</w:t>
      </w:r>
      <w:r w:rsidR="0059493D">
        <w:t>, an integrated</w:t>
      </w:r>
      <w:r w:rsidRPr="006E7FA4">
        <w:t xml:space="preserve"> </w:t>
      </w:r>
      <w:r w:rsidR="007D2DA8">
        <w:t xml:space="preserve">model </w:t>
      </w:r>
      <w:r w:rsidR="0059493D">
        <w:t>that</w:t>
      </w:r>
      <w:r w:rsidRPr="006E7FA4">
        <w:t xml:space="preserve"> had been </w:t>
      </w:r>
      <w:r w:rsidR="0059493D">
        <w:t>operating</w:t>
      </w:r>
      <w:r w:rsidRPr="006E7FA4">
        <w:t xml:space="preserve"> for </w:t>
      </w:r>
      <w:proofErr w:type="gramStart"/>
      <w:r w:rsidRPr="006E7FA4">
        <w:t>a number of</w:t>
      </w:r>
      <w:proofErr w:type="gramEnd"/>
      <w:r w:rsidRPr="006E7FA4">
        <w:t xml:space="preserve"> years and </w:t>
      </w:r>
      <w:r w:rsidR="0059493D">
        <w:t xml:space="preserve">which </w:t>
      </w:r>
      <w:r w:rsidRPr="006E7FA4">
        <w:t xml:space="preserve">was also based in a regional area with elements of co-location. </w:t>
      </w:r>
      <w:r w:rsidR="0059493D">
        <w:t>In this example</w:t>
      </w:r>
      <w:r w:rsidRPr="006E7FA4">
        <w:t xml:space="preserve">, a </w:t>
      </w:r>
      <w:r w:rsidR="00FB24D8">
        <w:t>c</w:t>
      </w:r>
      <w:r w:rsidRPr="006E7FA4">
        <w:t xml:space="preserve">ertificate IV qualification was integrated into the first year of a bachelor degree. Each qualification was valued by the relevant </w:t>
      </w:r>
      <w:proofErr w:type="gramStart"/>
      <w:r w:rsidRPr="006E7FA4">
        <w:t>industry</w:t>
      </w:r>
      <w:proofErr w:type="gramEnd"/>
      <w:r w:rsidRPr="006E7FA4">
        <w:t xml:space="preserve"> and it was </w:t>
      </w:r>
      <w:r w:rsidR="004C0D7F">
        <w:t xml:space="preserve">the </w:t>
      </w:r>
      <w:r w:rsidRPr="006E7FA4">
        <w:t xml:space="preserve">close relations between staff from the </w:t>
      </w:r>
      <w:r w:rsidR="00FB24D8">
        <w:t>HE</w:t>
      </w:r>
      <w:r w:rsidRPr="006E7FA4">
        <w:t xml:space="preserve"> institution and </w:t>
      </w:r>
      <w:r w:rsidR="004C0D7F">
        <w:t xml:space="preserve">the </w:t>
      </w:r>
      <w:r w:rsidRPr="006E7FA4">
        <w:t>industry representatives that provided the impetus for the integration.</w:t>
      </w:r>
    </w:p>
    <w:p w14:paraId="52849E1F" w14:textId="5E95F506" w:rsidR="006E7FA4" w:rsidRPr="006E7FA4" w:rsidRDefault="006E7FA4" w:rsidP="006E7FA4">
      <w:pPr>
        <w:pStyle w:val="Text"/>
      </w:pPr>
      <w:r w:rsidRPr="006E7FA4">
        <w:t>The integration was developed through a $700K state government grant</w:t>
      </w:r>
      <w:r w:rsidR="004C0D7F">
        <w:t>, which</w:t>
      </w:r>
      <w:r w:rsidRPr="006E7FA4">
        <w:t xml:space="preserve"> was primarily used to fund the mapping process. </w:t>
      </w:r>
      <w:r w:rsidR="00702755">
        <w:t>A</w:t>
      </w:r>
      <w:r w:rsidR="00702755" w:rsidRPr="006E7FA4">
        <w:t xml:space="preserve">warded to both the VET and </w:t>
      </w:r>
      <w:r w:rsidR="00702755">
        <w:t>HE</w:t>
      </w:r>
      <w:r w:rsidR="00702755" w:rsidRPr="006E7FA4">
        <w:t xml:space="preserve"> providers</w:t>
      </w:r>
      <w:r w:rsidR="00702755">
        <w:t>, t</w:t>
      </w:r>
      <w:r w:rsidRPr="006E7FA4">
        <w:t xml:space="preserve">he grant facilitated close cooperation between </w:t>
      </w:r>
      <w:r w:rsidR="00611FCA">
        <w:t xml:space="preserve">the </w:t>
      </w:r>
      <w:r w:rsidRPr="006E7FA4">
        <w:t xml:space="preserve">staff </w:t>
      </w:r>
      <w:r w:rsidR="00611FCA">
        <w:t xml:space="preserve">of both providers </w:t>
      </w:r>
      <w:r w:rsidRPr="006E7FA4">
        <w:t xml:space="preserve">to develop the integration. The </w:t>
      </w:r>
      <w:r w:rsidR="00FB24D8">
        <w:t>HE</w:t>
      </w:r>
      <w:r w:rsidRPr="006E7FA4">
        <w:t xml:space="preserve"> provider-based informant stressed the need for robust, quality mapping with input from industry as a key to a successful integration. The informant described the process as ‘really challenging intellectual work to get it right</w:t>
      </w:r>
      <w:r w:rsidR="008B3455">
        <w:t>’</w:t>
      </w:r>
      <w:r w:rsidRPr="006E7FA4">
        <w:t xml:space="preserve">. Rigorous mapping also helped to convince </w:t>
      </w:r>
      <w:r w:rsidR="00263E9B">
        <w:t>HE</w:t>
      </w:r>
      <w:r w:rsidR="00263E9B" w:rsidRPr="006E7FA4">
        <w:t xml:space="preserve"> institution </w:t>
      </w:r>
      <w:r w:rsidR="005E4785" w:rsidRPr="006E7FA4">
        <w:t>management</w:t>
      </w:r>
      <w:r w:rsidR="005E4785">
        <w:t xml:space="preserve"> </w:t>
      </w:r>
      <w:r w:rsidRPr="006E7FA4">
        <w:t xml:space="preserve">that the integration was worthwhile supporting. The mapping was </w:t>
      </w:r>
      <w:r w:rsidR="00D01DE7">
        <w:t>vulnerable</w:t>
      </w:r>
      <w:r w:rsidRPr="006E7FA4">
        <w:t xml:space="preserve"> to changes </w:t>
      </w:r>
      <w:r w:rsidR="00CF705B">
        <w:t>in</w:t>
      </w:r>
      <w:r w:rsidRPr="006E7FA4">
        <w:t xml:space="preserve"> the relevant training package</w:t>
      </w:r>
      <w:r w:rsidR="005E4785">
        <w:t>,</w:t>
      </w:r>
      <w:r w:rsidRPr="006E7FA4">
        <w:t xml:space="preserve"> although the quality of the initial mapping reduced the associated disruption. The informant reflected that</w:t>
      </w:r>
      <w:r w:rsidR="00CF705B">
        <w:t>,</w:t>
      </w:r>
      <w:r w:rsidRPr="006E7FA4">
        <w:t xml:space="preserve"> without the substantial grant to support the process</w:t>
      </w:r>
      <w:r w:rsidR="00DD1E29">
        <w:t>,</w:t>
      </w:r>
      <w:r w:rsidRPr="006E7FA4">
        <w:t xml:space="preserve"> the integration would not </w:t>
      </w:r>
      <w:r w:rsidR="00DD1E29">
        <w:t xml:space="preserve">have </w:t>
      </w:r>
      <w:r w:rsidRPr="006E7FA4">
        <w:t>be</w:t>
      </w:r>
      <w:r w:rsidR="00DD1E29">
        <w:t>en</w:t>
      </w:r>
      <w:r w:rsidRPr="006E7FA4">
        <w:t xml:space="preserve"> possible.</w:t>
      </w:r>
    </w:p>
    <w:p w14:paraId="44B2FFB3" w14:textId="55CCCDEB" w:rsidR="006E7FA4" w:rsidRPr="006E7FA4" w:rsidRDefault="006E7FA4" w:rsidP="006E7FA4">
      <w:pPr>
        <w:pStyle w:val="Text"/>
      </w:pPr>
      <w:r w:rsidRPr="006E7FA4">
        <w:t xml:space="preserve">Students entering the integration would study a </w:t>
      </w:r>
      <w:r w:rsidR="00FB24D8">
        <w:t>c</w:t>
      </w:r>
      <w:r w:rsidRPr="006E7FA4">
        <w:t xml:space="preserve">ertificate IV course with a VET provider and at the same time take subjects from the first year of a bachelor degree. The informant explained that the students </w:t>
      </w:r>
      <w:r w:rsidR="0006419D">
        <w:t>represented</w:t>
      </w:r>
      <w:r w:rsidRPr="006E7FA4">
        <w:t xml:space="preserve"> a range of backgrounds and ages. Attrition was flagged as a concern, but it was ameliorated to some extent by the fact that students could remain with the VET component of the integration and graduate with a qualification</w:t>
      </w:r>
      <w:r w:rsidR="00D17195">
        <w:t>, an option</w:t>
      </w:r>
      <w:r w:rsidRPr="006E7FA4">
        <w:t xml:space="preserve"> stressed as </w:t>
      </w:r>
      <w:r w:rsidR="00F74F0D">
        <w:t xml:space="preserve">being </w:t>
      </w:r>
      <w:r w:rsidRPr="006E7FA4">
        <w:t xml:space="preserve">a great attraction of the arrangement. </w:t>
      </w:r>
      <w:r w:rsidR="00F35692">
        <w:t>According to</w:t>
      </w:r>
      <w:r w:rsidRPr="006E7FA4">
        <w:t xml:space="preserve"> the informant, integrations like this one were the ‘way forward’ for students</w:t>
      </w:r>
      <w:r w:rsidR="00F35692">
        <w:t>,</w:t>
      </w:r>
      <w:r w:rsidRPr="006E7FA4">
        <w:t xml:space="preserve"> who </w:t>
      </w:r>
      <w:proofErr w:type="gramStart"/>
      <w:r w:rsidR="00F35692">
        <w:t>are able to</w:t>
      </w:r>
      <w:proofErr w:type="gramEnd"/>
      <w:r w:rsidRPr="006E7FA4">
        <w:t xml:space="preserve"> pursue their tertiary studies with options to qualify at different levels. </w:t>
      </w:r>
      <w:r w:rsidR="00C45A15">
        <w:t>I</w:t>
      </w:r>
      <w:r w:rsidRPr="006E7FA4">
        <w:t xml:space="preserve">t was noted that the </w:t>
      </w:r>
      <w:r w:rsidR="00FB24D8">
        <w:t>HE</w:t>
      </w:r>
      <w:r w:rsidRPr="006E7FA4">
        <w:t xml:space="preserve"> provider offered a suite of non-accredited support courses</w:t>
      </w:r>
      <w:r w:rsidR="006C1767">
        <w:t xml:space="preserve">, </w:t>
      </w:r>
      <w:r w:rsidRPr="006E7FA4">
        <w:t>which scaffolded</w:t>
      </w:r>
      <w:r w:rsidR="006C1767">
        <w:t xml:space="preserve"> s</w:t>
      </w:r>
      <w:r w:rsidR="001F79C7">
        <w:t>tudents’</w:t>
      </w:r>
      <w:r w:rsidRPr="006E7FA4">
        <w:t xml:space="preserve"> journey into </w:t>
      </w:r>
      <w:r w:rsidR="00FB24D8">
        <w:t>HE</w:t>
      </w:r>
      <w:r w:rsidRPr="006E7FA4">
        <w:t xml:space="preserve">, reducing the impact of the shift to </w:t>
      </w:r>
      <w:r w:rsidR="00FB24D8">
        <w:t>HE</w:t>
      </w:r>
      <w:r w:rsidRPr="006E7FA4">
        <w:t xml:space="preserve"> styles of delivery and assessment. However, VET and </w:t>
      </w:r>
      <w:r w:rsidR="00FB24D8">
        <w:t>HE</w:t>
      </w:r>
      <w:r w:rsidRPr="006E7FA4">
        <w:t xml:space="preserve"> governance, teaching and assessment processes remained separate in the integration. This practice </w:t>
      </w:r>
      <w:r w:rsidRPr="006E7FA4">
        <w:lastRenderedPageBreak/>
        <w:t xml:space="preserve">meant that the integration did not create regulatory issues for either institution once the initial hurdle of integration design (overcome through quality mapping) was cleared. </w:t>
      </w:r>
    </w:p>
    <w:p w14:paraId="22085A35" w14:textId="6DD066F1" w:rsidR="006E7FA4" w:rsidRPr="006E7FA4" w:rsidRDefault="006E7FA4" w:rsidP="006E7FA4">
      <w:pPr>
        <w:pStyle w:val="Text"/>
      </w:pPr>
      <w:r w:rsidRPr="006E7FA4">
        <w:t>Th</w:t>
      </w:r>
      <w:r w:rsidR="002C3203">
        <w:t>is</w:t>
      </w:r>
      <w:r w:rsidRPr="006E7FA4">
        <w:t xml:space="preserve"> example was the most successful of the high-integration models investigated in the project</w:t>
      </w:r>
      <w:r w:rsidR="00035D20">
        <w:t>, with t</w:t>
      </w:r>
      <w:r w:rsidRPr="006E7FA4">
        <w:t>he qualification attract</w:t>
      </w:r>
      <w:r w:rsidR="00035D20">
        <w:t>ing</w:t>
      </w:r>
      <w:r w:rsidRPr="006E7FA4">
        <w:t xml:space="preserve"> around 100 students per year, and despite some attrition the program at this stage </w:t>
      </w:r>
      <w:r w:rsidR="00C55602">
        <w:t>supports</w:t>
      </w:r>
      <w:r w:rsidRPr="006E7FA4">
        <w:t xml:space="preserve"> around 200 </w:t>
      </w:r>
      <w:r w:rsidR="00C55602">
        <w:t xml:space="preserve">ongoing </w:t>
      </w:r>
      <w:r w:rsidRPr="006E7FA4">
        <w:t xml:space="preserve">students. </w:t>
      </w:r>
      <w:r w:rsidR="00B435CD">
        <w:t>The c</w:t>
      </w:r>
      <w:r w:rsidRPr="006E7FA4">
        <w:t>lear industry relevance of the</w:t>
      </w:r>
      <w:r w:rsidR="006E79A4">
        <w:t xml:space="preserve"> individual</w:t>
      </w:r>
      <w:r w:rsidRPr="006E7FA4">
        <w:t xml:space="preserve"> VET and </w:t>
      </w:r>
      <w:r w:rsidR="002C3203">
        <w:t>HE</w:t>
      </w:r>
      <w:r w:rsidRPr="006E7FA4">
        <w:t xml:space="preserve"> qualifications was an important factor, as was direct industry support for the integration. The grant to </w:t>
      </w:r>
      <w:r w:rsidR="00B05225">
        <w:t>establish</w:t>
      </w:r>
      <w:r w:rsidRPr="006E7FA4">
        <w:t xml:space="preserve"> the integration was critical to its success</w:t>
      </w:r>
      <w:r w:rsidR="00826454">
        <w:t>,</w:t>
      </w:r>
      <w:r w:rsidRPr="006E7FA4">
        <w:t xml:space="preserve"> mainly because the curriculum</w:t>
      </w:r>
      <w:r w:rsidR="00593103">
        <w:t>-</w:t>
      </w:r>
      <w:r w:rsidRPr="006E7FA4">
        <w:t>mapping process needed to be robust and it required lengthy preparation by people skilled in the operation of both sectors</w:t>
      </w:r>
      <w:r w:rsidR="00826454">
        <w:t xml:space="preserve">, as well as </w:t>
      </w:r>
      <w:r w:rsidR="005D090B">
        <w:t xml:space="preserve">having </w:t>
      </w:r>
      <w:r w:rsidR="009908A4">
        <w:t xml:space="preserve">the capacity </w:t>
      </w:r>
      <w:r w:rsidR="00E30014">
        <w:t xml:space="preserve">to </w:t>
      </w:r>
      <w:r w:rsidRPr="006E7FA4">
        <w:t>translat</w:t>
      </w:r>
      <w:r w:rsidR="00E30014">
        <w:t>e</w:t>
      </w:r>
      <w:r w:rsidRPr="006E7FA4">
        <w:t xml:space="preserve"> the curriculum of each</w:t>
      </w:r>
      <w:r w:rsidR="00E30014">
        <w:t>.</w:t>
      </w:r>
      <w:r w:rsidRPr="006E7FA4">
        <w:t xml:space="preserve"> </w:t>
      </w:r>
      <w:r w:rsidR="00E30014">
        <w:t>Also important</w:t>
      </w:r>
      <w:r w:rsidR="00272261">
        <w:t xml:space="preserve"> was</w:t>
      </w:r>
      <w:r w:rsidRPr="006E7FA4">
        <w:t xml:space="preserve"> the </w:t>
      </w:r>
      <w:r w:rsidR="00043A20">
        <w:t>approach</w:t>
      </w:r>
      <w:r w:rsidRPr="006E7FA4">
        <w:t xml:space="preserve"> offered by the </w:t>
      </w:r>
      <w:r w:rsidR="002C3203">
        <w:t>HE</w:t>
      </w:r>
      <w:r w:rsidRPr="006E7FA4">
        <w:t xml:space="preserve"> institution to support non-traditional students to succeed in </w:t>
      </w:r>
      <w:r w:rsidR="002C3203">
        <w:t>HE</w:t>
      </w:r>
      <w:r w:rsidRPr="006E7FA4">
        <w:t xml:space="preserve"> studies.</w:t>
      </w:r>
      <w:r w:rsidR="00C45A15">
        <w:t xml:space="preserve"> It should be noted that this was the most ‘niche’ of the integration examples studied since it addressed a technical specialisation in a way that </w:t>
      </w:r>
      <w:r w:rsidR="00542256">
        <w:t>was not seen elsewhere.</w:t>
      </w:r>
      <w:r w:rsidR="00C45A15">
        <w:t xml:space="preserve"> </w:t>
      </w:r>
    </w:p>
    <w:p w14:paraId="35797779" w14:textId="77777777" w:rsidR="006E7FA4" w:rsidRPr="006E7FA4" w:rsidRDefault="006E7FA4" w:rsidP="00DE5C84">
      <w:pPr>
        <w:pStyle w:val="Heading2"/>
      </w:pPr>
      <w:bookmarkStart w:id="67" w:name="_Toc84509255"/>
      <w:r w:rsidRPr="006E7FA4">
        <w:t>Consecutive model</w:t>
      </w:r>
      <w:bookmarkEnd w:id="67"/>
    </w:p>
    <w:p w14:paraId="688CBF10" w14:textId="0E1404CB" w:rsidR="00CC0A70" w:rsidRDefault="006E7FA4" w:rsidP="006E7FA4">
      <w:pPr>
        <w:pStyle w:val="Text"/>
      </w:pPr>
      <w:r w:rsidRPr="006E7FA4">
        <w:t xml:space="preserve">Twelve examples of the </w:t>
      </w:r>
      <w:r w:rsidR="00542256">
        <w:t>‘c</w:t>
      </w:r>
      <w:r w:rsidRPr="006E7FA4">
        <w:t>onsecutive</w:t>
      </w:r>
      <w:r w:rsidR="00542256">
        <w:t>’</w:t>
      </w:r>
      <w:r w:rsidRPr="006E7FA4">
        <w:t xml:space="preserve"> model were identified and</w:t>
      </w:r>
      <w:r w:rsidR="00542256">
        <w:t xml:space="preserve"> </w:t>
      </w:r>
      <w:r w:rsidRPr="006E7FA4">
        <w:t>approached to participate in this research. Two cases are summarised here, follow</w:t>
      </w:r>
      <w:r w:rsidR="004A3384">
        <w:t>ed</w:t>
      </w:r>
      <w:r w:rsidRPr="006E7FA4">
        <w:t xml:space="preserve"> by discussion of </w:t>
      </w:r>
      <w:r w:rsidR="00B4355F">
        <w:t xml:space="preserve">the </w:t>
      </w:r>
      <w:r w:rsidRPr="006E7FA4">
        <w:t xml:space="preserve">key features of the examples as a whole. The </w:t>
      </w:r>
      <w:r w:rsidR="00CD29BE">
        <w:rPr>
          <w:iCs/>
        </w:rPr>
        <w:t>first</w:t>
      </w:r>
      <w:r w:rsidR="00CD29BE" w:rsidRPr="006E7FA4">
        <w:t xml:space="preserve"> </w:t>
      </w:r>
      <w:r w:rsidRPr="006E7FA4">
        <w:t>example was aligned to the finance and accounting industry</w:t>
      </w:r>
      <w:r w:rsidR="00CB082A">
        <w:t xml:space="preserve">, </w:t>
      </w:r>
      <w:r w:rsidR="00B4355F">
        <w:t>whereby</w:t>
      </w:r>
      <w:r w:rsidR="00CB082A">
        <w:t xml:space="preserve"> a</w:t>
      </w:r>
      <w:r w:rsidRPr="006E7FA4">
        <w:t xml:space="preserve"> </w:t>
      </w:r>
      <w:r w:rsidR="00C45A15">
        <w:t xml:space="preserve">mixed-sector </w:t>
      </w:r>
      <w:r w:rsidRPr="006E7FA4">
        <w:t xml:space="preserve">VET and </w:t>
      </w:r>
      <w:r w:rsidR="000A5C29">
        <w:t xml:space="preserve">a </w:t>
      </w:r>
      <w:r w:rsidR="00C45A15">
        <w:t xml:space="preserve">dual-sector </w:t>
      </w:r>
      <w:r w:rsidR="002C3203">
        <w:t>HE</w:t>
      </w:r>
      <w:r w:rsidRPr="006E7FA4">
        <w:t xml:space="preserve"> provider collaborated to design and offer the integration. The opportunity was recognised by staff in each institution rather than being an initiative of</w:t>
      </w:r>
      <w:r w:rsidR="004A3384">
        <w:t>,</w:t>
      </w:r>
      <w:r w:rsidRPr="006E7FA4">
        <w:t xml:space="preserve"> or developed in close collaboration with</w:t>
      </w:r>
      <w:r w:rsidR="004A3384">
        <w:t>,</w:t>
      </w:r>
      <w:r w:rsidRPr="006E7FA4">
        <w:t xml:space="preserve"> industry. Nevertheless, each provider had its own close ties to the industry in question. The collaborators did not receive </w:t>
      </w:r>
      <w:r w:rsidR="00BB093F">
        <w:t>dedicated</w:t>
      </w:r>
      <w:r w:rsidRPr="006E7FA4">
        <w:t xml:space="preserve"> funding to undertake the design. </w:t>
      </w:r>
      <w:r w:rsidR="008A44B9">
        <w:t xml:space="preserve">While </w:t>
      </w:r>
      <w:proofErr w:type="gramStart"/>
      <w:r w:rsidR="008A44B9">
        <w:t>i</w:t>
      </w:r>
      <w:r w:rsidRPr="006E7FA4">
        <w:t>t would appear that other</w:t>
      </w:r>
      <w:proofErr w:type="gramEnd"/>
      <w:r w:rsidRPr="006E7FA4">
        <w:t xml:space="preserve"> examples </w:t>
      </w:r>
      <w:r w:rsidR="00356B20">
        <w:t xml:space="preserve">of the consecutive model </w:t>
      </w:r>
      <w:r w:rsidRPr="006E7FA4">
        <w:t xml:space="preserve">required dedicated resourcing to develop the integration (in particular, preparing mapping documents), the </w:t>
      </w:r>
      <w:r w:rsidR="002C3203">
        <w:t>HE</w:t>
      </w:r>
      <w:r w:rsidRPr="006E7FA4">
        <w:t xml:space="preserve"> provider in this example was able to draw on substantial experience in developing similar arrangements. </w:t>
      </w:r>
    </w:p>
    <w:p w14:paraId="0FE93D18" w14:textId="45A5712A" w:rsidR="006E7FA4" w:rsidRPr="006E7FA4" w:rsidRDefault="006E7FA4" w:rsidP="006E7FA4">
      <w:pPr>
        <w:pStyle w:val="Text"/>
      </w:pPr>
      <w:r w:rsidRPr="006E7FA4">
        <w:t xml:space="preserve">One of the </w:t>
      </w:r>
      <w:r w:rsidR="002C3203">
        <w:t>HE</w:t>
      </w:r>
      <w:r w:rsidRPr="006E7FA4">
        <w:t xml:space="preserve"> institution informants explained that the </w:t>
      </w:r>
      <w:r w:rsidR="00B018FB">
        <w:t>institution’s particular</w:t>
      </w:r>
      <w:r w:rsidRPr="006E7FA4">
        <w:t xml:space="preserve"> expertise </w:t>
      </w:r>
      <w:r w:rsidR="00B018FB">
        <w:t>in this area</w:t>
      </w:r>
      <w:r w:rsidR="00784E0B">
        <w:t xml:space="preserve"> </w:t>
      </w:r>
      <w:r w:rsidRPr="006E7FA4">
        <w:t xml:space="preserve">could be traced back to a </w:t>
      </w:r>
      <w:r w:rsidR="00DE2461" w:rsidRPr="006E7FA4">
        <w:t>2010</w:t>
      </w:r>
      <w:r w:rsidR="00DE2461">
        <w:t xml:space="preserve"> </w:t>
      </w:r>
      <w:r w:rsidRPr="006E7FA4">
        <w:t xml:space="preserve">state government program </w:t>
      </w:r>
      <w:r w:rsidR="00D173C8">
        <w:t xml:space="preserve">designed </w:t>
      </w:r>
      <w:r w:rsidRPr="006E7FA4">
        <w:t xml:space="preserve">to improve regional student access to </w:t>
      </w:r>
      <w:r w:rsidR="00F63BAE">
        <w:t>HE</w:t>
      </w:r>
      <w:r w:rsidRPr="006E7FA4">
        <w:t>. Funding obtained under that program facilitated the development of a number of articulation and credit arrangements with VET providers. Through th</w:t>
      </w:r>
      <w:r w:rsidR="00784E0B">
        <w:t>e</w:t>
      </w:r>
      <w:r w:rsidRPr="006E7FA4">
        <w:t xml:space="preserve"> experience of numerous collaborations and the process of repeatedly mapping VET training packages a</w:t>
      </w:r>
      <w:r w:rsidR="00015895">
        <w:t>gainst</w:t>
      </w:r>
      <w:r w:rsidRPr="006E7FA4">
        <w:t xml:space="preserve"> </w:t>
      </w:r>
      <w:r w:rsidR="00F63BAE">
        <w:t>HE</w:t>
      </w:r>
      <w:r w:rsidRPr="006E7FA4">
        <w:t xml:space="preserve"> curriculum, the </w:t>
      </w:r>
      <w:proofErr w:type="gramStart"/>
      <w:r w:rsidR="00F63BAE">
        <w:t>HE</w:t>
      </w:r>
      <w:proofErr w:type="gramEnd"/>
      <w:r w:rsidRPr="006E7FA4">
        <w:t xml:space="preserve"> provider was able to approach the current example with confidence and skill. This may </w:t>
      </w:r>
      <w:r w:rsidR="004F5476">
        <w:t>explain</w:t>
      </w:r>
      <w:r w:rsidRPr="006E7FA4">
        <w:t xml:space="preserve"> why</w:t>
      </w:r>
      <w:r w:rsidR="00013468">
        <w:t>,</w:t>
      </w:r>
      <w:r w:rsidRPr="006E7FA4">
        <w:t xml:space="preserve"> </w:t>
      </w:r>
      <w:r w:rsidR="00013468" w:rsidRPr="006E7FA4">
        <w:t>without a substantial initial outlay</w:t>
      </w:r>
      <w:r w:rsidR="00013468">
        <w:t>,</w:t>
      </w:r>
      <w:r w:rsidR="00013468" w:rsidRPr="006E7FA4">
        <w:t xml:space="preserve"> </w:t>
      </w:r>
      <w:r w:rsidRPr="006E7FA4">
        <w:t xml:space="preserve">the collaboration was </w:t>
      </w:r>
      <w:r w:rsidR="00F63BAE">
        <w:t>established</w:t>
      </w:r>
      <w:r w:rsidRPr="006E7FA4">
        <w:t xml:space="preserve"> and </w:t>
      </w:r>
      <w:r w:rsidR="00056864">
        <w:t xml:space="preserve">has been </w:t>
      </w:r>
      <w:r w:rsidRPr="006E7FA4">
        <w:t>successful to date. The VET provider in this example was also an innovative institution</w:t>
      </w:r>
      <w:r w:rsidR="00E77062">
        <w:t>,</w:t>
      </w:r>
      <w:r w:rsidRPr="006E7FA4">
        <w:t xml:space="preserve"> with experience working with </w:t>
      </w:r>
      <w:r w:rsidR="00F63BAE">
        <w:t>HE</w:t>
      </w:r>
      <w:r w:rsidRPr="006E7FA4">
        <w:t xml:space="preserve"> providers. Significant expertise </w:t>
      </w:r>
      <w:r w:rsidR="00056864">
        <w:t>from</w:t>
      </w:r>
      <w:r w:rsidR="00056864" w:rsidRPr="006E7FA4">
        <w:t xml:space="preserve"> both sides </w:t>
      </w:r>
      <w:r w:rsidRPr="006E7FA4">
        <w:t xml:space="preserve">was brought to the collaboration. It should be noted that finance and accounting industry standards had to be met by </w:t>
      </w:r>
      <w:r w:rsidR="00DB7E1C">
        <w:t xml:space="preserve">both </w:t>
      </w:r>
      <w:r w:rsidRPr="006E7FA4">
        <w:t xml:space="preserve">the VET and </w:t>
      </w:r>
      <w:r w:rsidR="00F63BAE">
        <w:t>HE</w:t>
      </w:r>
      <w:r w:rsidRPr="006E7FA4">
        <w:t xml:space="preserve"> components of the integration, but compliance </w:t>
      </w:r>
      <w:r w:rsidR="00056864">
        <w:t>had been</w:t>
      </w:r>
      <w:r w:rsidRPr="006E7FA4">
        <w:t xml:space="preserve"> already achieved before the integration </w:t>
      </w:r>
      <w:r w:rsidR="00DB7E1C">
        <w:t>was</w:t>
      </w:r>
      <w:r w:rsidRPr="006E7FA4">
        <w:t xml:space="preserve"> initiated, and the modularity of the components meant that compliance was not undermined by any aspect of the integration.</w:t>
      </w:r>
      <w:r w:rsidR="00141197">
        <w:t xml:space="preserve"> </w:t>
      </w:r>
    </w:p>
    <w:p w14:paraId="01D976EC" w14:textId="08126B27" w:rsidR="006E7FA4" w:rsidRPr="006E7FA4" w:rsidRDefault="006E7FA4" w:rsidP="006E7FA4">
      <w:pPr>
        <w:pStyle w:val="Text"/>
      </w:pPr>
      <w:r w:rsidRPr="006E7FA4">
        <w:t xml:space="preserve">Students enter </w:t>
      </w:r>
      <w:r w:rsidR="005A68FD">
        <w:t>through a Certificate IV in Accounting and Bookkeeping</w:t>
      </w:r>
      <w:r w:rsidR="00057C83">
        <w:t>, which</w:t>
      </w:r>
      <w:r w:rsidR="005A68FD">
        <w:t xml:space="preserve"> articulates to </w:t>
      </w:r>
      <w:r w:rsidRPr="006E7FA4">
        <w:t xml:space="preserve">a </w:t>
      </w:r>
      <w:r w:rsidR="0051481F">
        <w:t>Diploma of Accounting</w:t>
      </w:r>
      <w:r w:rsidR="00DD4EAF">
        <w:t xml:space="preserve">, </w:t>
      </w:r>
      <w:r w:rsidR="006E79A4">
        <w:t xml:space="preserve">both </w:t>
      </w:r>
      <w:r w:rsidRPr="006E7FA4">
        <w:t xml:space="preserve">delivered by the VET provider. </w:t>
      </w:r>
      <w:r w:rsidR="005A68FD">
        <w:t>Students then move</w:t>
      </w:r>
      <w:r w:rsidRPr="006E7FA4">
        <w:t xml:space="preserve"> into </w:t>
      </w:r>
      <w:r w:rsidR="005A68FD">
        <w:t xml:space="preserve">the second year of </w:t>
      </w:r>
      <w:r w:rsidRPr="006E7FA4">
        <w:t xml:space="preserve">a </w:t>
      </w:r>
      <w:proofErr w:type="gramStart"/>
      <w:r w:rsidR="00DD4EAF">
        <w:t>b</w:t>
      </w:r>
      <w:r w:rsidR="00DD4EAF" w:rsidRPr="006E7FA4">
        <w:t xml:space="preserve">achelor </w:t>
      </w:r>
      <w:r w:rsidR="00DD4EAF">
        <w:t>d</w:t>
      </w:r>
      <w:r w:rsidR="00DD4EAF" w:rsidRPr="006E7FA4">
        <w:t xml:space="preserve">egree in </w:t>
      </w:r>
      <w:r w:rsidR="00DD4EAF">
        <w:t>a</w:t>
      </w:r>
      <w:r w:rsidR="00DD4EAF" w:rsidRPr="006E7FA4">
        <w:t>ccountin</w:t>
      </w:r>
      <w:r w:rsidR="00F63BAE" w:rsidRPr="006E7FA4">
        <w:t>g</w:t>
      </w:r>
      <w:proofErr w:type="gramEnd"/>
      <w:r w:rsidRPr="006E7FA4">
        <w:t xml:space="preserve">. </w:t>
      </w:r>
      <w:r w:rsidR="00DD4EAF">
        <w:t>T</w:t>
      </w:r>
      <w:r w:rsidR="00DD4EAF" w:rsidRPr="006E7FA4">
        <w:t>oward</w:t>
      </w:r>
      <w:r w:rsidR="00DD4EAF">
        <w:t>s</w:t>
      </w:r>
      <w:r w:rsidR="00DD4EAF" w:rsidRPr="006E7FA4">
        <w:t xml:space="preserve"> the completion of their advanced diploma studies</w:t>
      </w:r>
      <w:r w:rsidR="00DD4EAF">
        <w:t>, s</w:t>
      </w:r>
      <w:r w:rsidRPr="006E7FA4">
        <w:t>tudents are given the option of progressing to the degree. The degree</w:t>
      </w:r>
      <w:r w:rsidR="00BD4982">
        <w:t>, which</w:t>
      </w:r>
      <w:r w:rsidRPr="006E7FA4">
        <w:t xml:space="preserve"> is valued by industry, creat</w:t>
      </w:r>
      <w:r w:rsidR="00BD4982">
        <w:t>es</w:t>
      </w:r>
      <w:r w:rsidRPr="006E7FA4">
        <w:t xml:space="preserve"> a clear sequence of relevant qualifications for interested students</w:t>
      </w:r>
      <w:r w:rsidR="00E85BC0">
        <w:t>,</w:t>
      </w:r>
      <w:r w:rsidRPr="006E7FA4">
        <w:t xml:space="preserve"> </w:t>
      </w:r>
      <w:r w:rsidR="00F601DF">
        <w:t xml:space="preserve">through </w:t>
      </w:r>
      <w:r w:rsidRPr="006E7FA4">
        <w:t>which a small number</w:t>
      </w:r>
      <w:r w:rsidR="00C45A15">
        <w:t xml:space="preserve"> (</w:t>
      </w:r>
      <w:r w:rsidR="00F278E0">
        <w:t>inc</w:t>
      </w:r>
      <w:r w:rsidR="00F601DF">
        <w:t>luding</w:t>
      </w:r>
      <w:r w:rsidR="00C45A15">
        <w:t xml:space="preserve"> international students)</w:t>
      </w:r>
      <w:r w:rsidRPr="006E7FA4">
        <w:t xml:space="preserve"> </w:t>
      </w:r>
      <w:r w:rsidR="00504CD9">
        <w:t>we</w:t>
      </w:r>
      <w:r w:rsidRPr="006E7FA4">
        <w:t>re currently progressing. Informants from both institutions were confident</w:t>
      </w:r>
      <w:r w:rsidR="00A40724">
        <w:t xml:space="preserve"> that</w:t>
      </w:r>
      <w:r w:rsidRPr="006E7FA4">
        <w:t xml:space="preserve"> student numbers would grow. Students in the advanced diploma were well</w:t>
      </w:r>
      <w:r w:rsidR="00A40724">
        <w:t xml:space="preserve"> </w:t>
      </w:r>
      <w:r w:rsidRPr="006E7FA4">
        <w:t xml:space="preserve">informed about the progression option, which was made more attractive by the fact that </w:t>
      </w:r>
      <w:r w:rsidR="00761701">
        <w:t xml:space="preserve">a </w:t>
      </w:r>
      <w:r w:rsidRPr="006E7FA4">
        <w:t>select</w:t>
      </w:r>
      <w:r w:rsidR="00761701">
        <w:t xml:space="preserve"> number of</w:t>
      </w:r>
      <w:r w:rsidRPr="006E7FA4">
        <w:t xml:space="preserve"> qualified VET institution staff also taught subjects in the degree </w:t>
      </w:r>
      <w:r w:rsidR="00761701">
        <w:t>component</w:t>
      </w:r>
      <w:r w:rsidRPr="006E7FA4">
        <w:t xml:space="preserve"> of the integration on the </w:t>
      </w:r>
      <w:r w:rsidR="00A90835">
        <w:t>HE</w:t>
      </w:r>
      <w:r w:rsidRPr="006E7FA4">
        <w:t xml:space="preserve"> provider campus. This arrangement was facilitated by a high level of trust between staff from </w:t>
      </w:r>
      <w:r w:rsidR="002E2C44">
        <w:t>both</w:t>
      </w:r>
      <w:r w:rsidRPr="006E7FA4">
        <w:t xml:space="preserve"> provider</w:t>
      </w:r>
      <w:r w:rsidR="002E2C44">
        <w:t>s</w:t>
      </w:r>
      <w:r w:rsidR="00761701">
        <w:t>,</w:t>
      </w:r>
      <w:r w:rsidRPr="006E7FA4">
        <w:t xml:space="preserve"> which was </w:t>
      </w:r>
      <w:r w:rsidRPr="006E7FA4">
        <w:lastRenderedPageBreak/>
        <w:t xml:space="preserve">reinforced by the practice of VET staff teaching in the degree program. The informants described </w:t>
      </w:r>
      <w:r w:rsidR="00C71BC7">
        <w:t xml:space="preserve">the </w:t>
      </w:r>
      <w:r w:rsidRPr="006E7FA4">
        <w:t xml:space="preserve">strong awareness </w:t>
      </w:r>
      <w:r w:rsidR="00C71BC7">
        <w:t>evin</w:t>
      </w:r>
      <w:r w:rsidR="009D7469">
        <w:t xml:space="preserve">ced </w:t>
      </w:r>
      <w:r w:rsidRPr="006E7FA4">
        <w:t xml:space="preserve">by involved staff from both institutions </w:t>
      </w:r>
      <w:r w:rsidR="009D7469">
        <w:t>about the</w:t>
      </w:r>
      <w:r w:rsidRPr="006E7FA4">
        <w:t xml:space="preserve"> delivery and assessment practices of the other. The initiative was further strengthened by explicit </w:t>
      </w:r>
      <w:r w:rsidR="002F41DA">
        <w:t xml:space="preserve">staff </w:t>
      </w:r>
      <w:r w:rsidRPr="006E7FA4">
        <w:t>attention to the problem of transitioning f</w:t>
      </w:r>
      <w:r w:rsidR="004513F7">
        <w:t>ro</w:t>
      </w:r>
      <w:r w:rsidRPr="006E7FA4">
        <w:t xml:space="preserve">m VET to </w:t>
      </w:r>
      <w:r w:rsidR="00A90835">
        <w:t>HE</w:t>
      </w:r>
      <w:r w:rsidRPr="006E7FA4">
        <w:t xml:space="preserve"> styles of delivery. Students were well</w:t>
      </w:r>
      <w:r w:rsidR="002F41DA">
        <w:t xml:space="preserve"> </w:t>
      </w:r>
      <w:r w:rsidRPr="006E7FA4">
        <w:t xml:space="preserve">supported through the transition, while delivery and assessment practices in the degree </w:t>
      </w:r>
      <w:r w:rsidR="002F41DA">
        <w:t>component</w:t>
      </w:r>
      <w:r w:rsidRPr="006E7FA4">
        <w:t xml:space="preserve"> of the integration were shaped by long experience in similar arrangements. The teaching and assessment style adopted within the degree </w:t>
      </w:r>
      <w:r w:rsidR="00E85639">
        <w:t>component</w:t>
      </w:r>
      <w:r w:rsidRPr="006E7FA4">
        <w:t xml:space="preserve"> could be described as innovative and perhaps closer to VET delivery and assessment practices than is typical in </w:t>
      </w:r>
      <w:r w:rsidR="00A90835">
        <w:t>HE</w:t>
      </w:r>
      <w:r w:rsidRPr="006E7FA4">
        <w:t xml:space="preserve"> providers.</w:t>
      </w:r>
    </w:p>
    <w:p w14:paraId="7CF4E15D" w14:textId="27D82757" w:rsidR="00CC0A70" w:rsidRDefault="006E7FA4" w:rsidP="006E7FA4">
      <w:pPr>
        <w:pStyle w:val="Text"/>
      </w:pPr>
      <w:r w:rsidRPr="006E7FA4">
        <w:t>T</w:t>
      </w:r>
      <w:r w:rsidRPr="004D79A1">
        <w:t xml:space="preserve">he </w:t>
      </w:r>
      <w:bookmarkStart w:id="68" w:name="_Hlk75511036"/>
      <w:r w:rsidR="004D79A1" w:rsidRPr="0013443A">
        <w:rPr>
          <w:iCs/>
        </w:rPr>
        <w:t xml:space="preserve">other </w:t>
      </w:r>
      <w:r w:rsidR="0001293B">
        <w:rPr>
          <w:iCs/>
        </w:rPr>
        <w:t>‘</w:t>
      </w:r>
      <w:r w:rsidR="004D79A1" w:rsidRPr="0013443A">
        <w:rPr>
          <w:iCs/>
        </w:rPr>
        <w:t>consecutive</w:t>
      </w:r>
      <w:r w:rsidR="0001293B">
        <w:rPr>
          <w:iCs/>
        </w:rPr>
        <w:t>’</w:t>
      </w:r>
      <w:r w:rsidR="004D79A1" w:rsidRPr="006E7FA4">
        <w:rPr>
          <w:i/>
          <w:iCs/>
        </w:rPr>
        <w:t xml:space="preserve"> </w:t>
      </w:r>
      <w:r w:rsidRPr="006E7FA4">
        <w:t xml:space="preserve">example </w:t>
      </w:r>
      <w:bookmarkEnd w:id="68"/>
      <w:r w:rsidRPr="006E7FA4">
        <w:t xml:space="preserve">was aligned to the early childhood education and care (ECEC) industry, with a diploma qualification leading into a </w:t>
      </w:r>
      <w:proofErr w:type="gramStart"/>
      <w:r w:rsidRPr="006E7FA4">
        <w:t>bachelor</w:t>
      </w:r>
      <w:proofErr w:type="gramEnd"/>
      <w:r w:rsidRPr="006E7FA4">
        <w:t xml:space="preserve"> degree at second year level. This example is wholly based in a dual</w:t>
      </w:r>
      <w:r w:rsidR="002D11D9">
        <w:t>-</w:t>
      </w:r>
      <w:r w:rsidRPr="006E7FA4">
        <w:t xml:space="preserve">sector institution, although the VET and </w:t>
      </w:r>
      <w:r w:rsidR="00A90835">
        <w:t>HE</w:t>
      </w:r>
      <w:r w:rsidRPr="006E7FA4">
        <w:t xml:space="preserve"> parts of the provider had been distinct operations, at least </w:t>
      </w:r>
      <w:proofErr w:type="gramStart"/>
      <w:r w:rsidRPr="006E7FA4">
        <w:t>with regard to</w:t>
      </w:r>
      <w:proofErr w:type="gramEnd"/>
      <w:r w:rsidRPr="006E7FA4">
        <w:t xml:space="preserve"> ECEC qualifications. </w:t>
      </w:r>
      <w:r w:rsidR="0013443A">
        <w:t xml:space="preserve">The informant </w:t>
      </w:r>
      <w:r w:rsidR="00A14A85">
        <w:t>indicated</w:t>
      </w:r>
      <w:r w:rsidR="0013443A">
        <w:t xml:space="preserve"> that the impetus for developing the </w:t>
      </w:r>
      <w:r w:rsidR="00D9222D">
        <w:t>integration</w:t>
      </w:r>
      <w:r w:rsidR="0013443A">
        <w:t xml:space="preserve"> was a desire on the part of the institution to be an authentic dual provider</w:t>
      </w:r>
      <w:r w:rsidR="005A0582">
        <w:t>, one</w:t>
      </w:r>
      <w:r w:rsidR="00D9222D">
        <w:t xml:space="preserve"> focused on be</w:t>
      </w:r>
      <w:r w:rsidR="005A0582">
        <w:t>ne</w:t>
      </w:r>
      <w:r w:rsidR="00D9222D">
        <w:t xml:space="preserve">fiting </w:t>
      </w:r>
      <w:r w:rsidR="003B4648">
        <w:t xml:space="preserve">both </w:t>
      </w:r>
      <w:r w:rsidR="00D9222D">
        <w:t>students and industry through innovative qualification design</w:t>
      </w:r>
      <w:r w:rsidR="0013443A">
        <w:t xml:space="preserve">. </w:t>
      </w:r>
      <w:r w:rsidR="005A0582">
        <w:t>I</w:t>
      </w:r>
      <w:r w:rsidR="00A14A85">
        <w:t>ndustry demand for post-diploma-</w:t>
      </w:r>
      <w:r w:rsidR="00E11AC2">
        <w:t>qualified</w:t>
      </w:r>
      <w:r w:rsidR="00A14A85">
        <w:t xml:space="preserve"> workers</w:t>
      </w:r>
      <w:r w:rsidR="005A0582">
        <w:t xml:space="preserve"> was reported</w:t>
      </w:r>
      <w:r w:rsidR="00A14A85">
        <w:t xml:space="preserve">, especially in regional areas. </w:t>
      </w:r>
      <w:r w:rsidRPr="006E7FA4">
        <w:t>The informant was personally involved in the initiation and design of the integration in 2016</w:t>
      </w:r>
      <w:r w:rsidR="005F1D42">
        <w:t xml:space="preserve"> and</w:t>
      </w:r>
      <w:r w:rsidRPr="006E7FA4">
        <w:t xml:space="preserve"> explain</w:t>
      </w:r>
      <w:r w:rsidR="005F1D42">
        <w:t>ed</w:t>
      </w:r>
      <w:r w:rsidRPr="006E7FA4">
        <w:t xml:space="preserve"> that the institution </w:t>
      </w:r>
      <w:r w:rsidR="005F1D42">
        <w:t xml:space="preserve">had </w:t>
      </w:r>
      <w:r w:rsidRPr="006E7FA4">
        <w:t xml:space="preserve">actively supported integration initiatives at the time, which allowed substantial resourcing to be directed to the example. According to the informant, a senior staff member with </w:t>
      </w:r>
      <w:r w:rsidR="00176420">
        <w:t xml:space="preserve">a </w:t>
      </w:r>
      <w:r w:rsidRPr="006E7FA4">
        <w:t xml:space="preserve">detailed understanding of both </w:t>
      </w:r>
      <w:r w:rsidR="00176420">
        <w:t xml:space="preserve">the </w:t>
      </w:r>
      <w:r w:rsidRPr="006E7FA4">
        <w:t xml:space="preserve">VET and </w:t>
      </w:r>
      <w:proofErr w:type="gramStart"/>
      <w:r w:rsidR="00A90835">
        <w:t>HE</w:t>
      </w:r>
      <w:proofErr w:type="gramEnd"/>
      <w:r w:rsidRPr="006E7FA4">
        <w:t xml:space="preserve"> sectors was taken offline for 12 months to develop the integration, with the bulk of the effort devoted to the mapping process and documentation. </w:t>
      </w:r>
    </w:p>
    <w:p w14:paraId="0EB3EDDD" w14:textId="5F0AE9A9" w:rsidR="006E7FA4" w:rsidRPr="006E7FA4" w:rsidRDefault="006E7FA4" w:rsidP="006E7FA4">
      <w:pPr>
        <w:pStyle w:val="Text"/>
      </w:pPr>
      <w:r w:rsidRPr="006E7FA4">
        <w:t xml:space="preserve">The mapping process not only had to satisfy </w:t>
      </w:r>
      <w:r w:rsidR="00A72E18">
        <w:t xml:space="preserve">the </w:t>
      </w:r>
      <w:r w:rsidR="00A72E18" w:rsidRPr="006E7FA4">
        <w:t xml:space="preserve">requirements </w:t>
      </w:r>
      <w:r w:rsidR="00A72E18">
        <w:t xml:space="preserve">of the </w:t>
      </w:r>
      <w:r w:rsidRPr="006E7FA4">
        <w:t>higher education regulator (</w:t>
      </w:r>
      <w:r w:rsidR="00F33511">
        <w:t>Tertiary Education</w:t>
      </w:r>
      <w:r w:rsidR="00665F1B">
        <w:t xml:space="preserve"> Quality and Standards Agency</w:t>
      </w:r>
      <w:r w:rsidRPr="006E7FA4">
        <w:t xml:space="preserve">) but </w:t>
      </w:r>
      <w:r w:rsidR="00A72E18">
        <w:t xml:space="preserve">also </w:t>
      </w:r>
      <w:r w:rsidRPr="006E7FA4">
        <w:t xml:space="preserve">the ECEC industry regulator </w:t>
      </w:r>
      <w:r w:rsidR="00E24CD8" w:rsidRPr="006E7FA4">
        <w:t xml:space="preserve">standards </w:t>
      </w:r>
      <w:r w:rsidRPr="006E7FA4">
        <w:t>(</w:t>
      </w:r>
      <w:r w:rsidR="00E24CD8">
        <w:t>Australian Children's Education and Care Quality Authority</w:t>
      </w:r>
      <w:r w:rsidRPr="006E7FA4">
        <w:t>), compounding the complexity of the design. The informant conceded that in the current economic climate the institution would be unlikely to fund such an exhaustive process</w:t>
      </w:r>
      <w:r w:rsidR="006E79A4">
        <w:t xml:space="preserve"> again</w:t>
      </w:r>
      <w:r w:rsidRPr="006E7FA4">
        <w:t xml:space="preserve">. </w:t>
      </w:r>
    </w:p>
    <w:p w14:paraId="27B8FE9F" w14:textId="3CAF92F3" w:rsidR="006E7FA4" w:rsidRPr="006E7FA4" w:rsidRDefault="006E7FA4" w:rsidP="006E7FA4">
      <w:pPr>
        <w:pStyle w:val="Text"/>
      </w:pPr>
      <w:r w:rsidRPr="006E7FA4">
        <w:t xml:space="preserve">Students entering the </w:t>
      </w:r>
      <w:r w:rsidR="004A3384">
        <w:t>d</w:t>
      </w:r>
      <w:r w:rsidRPr="006E7FA4">
        <w:t xml:space="preserve">iploma program already possess a </w:t>
      </w:r>
      <w:r w:rsidR="007A4847">
        <w:t>c</w:t>
      </w:r>
      <w:r w:rsidRPr="006E7FA4">
        <w:t xml:space="preserve">ertificate III qualification in ECEC. Most are mature-aged, have experience working in the industry, and often have busy family lives. The informant emphasised the need to take this background into account when </w:t>
      </w:r>
      <w:r w:rsidR="004B71EA" w:rsidRPr="006E7FA4">
        <w:t xml:space="preserve">the integration </w:t>
      </w:r>
      <w:r w:rsidR="004B71EA">
        <w:t xml:space="preserve">was being </w:t>
      </w:r>
      <w:r w:rsidRPr="006E7FA4">
        <w:t>develop</w:t>
      </w:r>
      <w:r w:rsidR="00C413B4">
        <w:t>ed</w:t>
      </w:r>
      <w:r w:rsidRPr="006E7FA4">
        <w:t xml:space="preserve">, with particular attention given to easing students into the demands of the </w:t>
      </w:r>
      <w:r w:rsidR="00A90835">
        <w:t>HE</w:t>
      </w:r>
      <w:r w:rsidRPr="006E7FA4">
        <w:t xml:space="preserve"> qualification. Students in the diploma program are made well aware of the degree option and the advanced standing they would receive on the basis of completing their diploma. One difficulty created by compliance with the industry regulator standards is that additional hours of work placement are required on top of the diploma work placement quota </w:t>
      </w:r>
      <w:r w:rsidR="002E1283">
        <w:t>to enable</w:t>
      </w:r>
      <w:r w:rsidRPr="006E7FA4">
        <w:t xml:space="preserve"> students to </w:t>
      </w:r>
      <w:r w:rsidR="002E1283">
        <w:t>be awarded</w:t>
      </w:r>
      <w:r w:rsidRPr="006E7FA4">
        <w:t xml:space="preserve"> advanced standing in the degree. The informant explained that the extra work placement requirement </w:t>
      </w:r>
      <w:r w:rsidR="002E1283">
        <w:t>−</w:t>
      </w:r>
      <w:r w:rsidRPr="006E7FA4">
        <w:t xml:space="preserve"> </w:t>
      </w:r>
      <w:r w:rsidRPr="007B4511">
        <w:t>unpaid hours</w:t>
      </w:r>
      <w:r w:rsidRPr="006E7FA4">
        <w:t xml:space="preserve"> of work in ECEC centres </w:t>
      </w:r>
      <w:r w:rsidR="002E1283">
        <w:t>−</w:t>
      </w:r>
      <w:r w:rsidRPr="006E7FA4">
        <w:t xml:space="preserve"> was a significant disincentive for the students</w:t>
      </w:r>
      <w:r w:rsidR="00062FD3">
        <w:t>,</w:t>
      </w:r>
      <w:r w:rsidRPr="006E7FA4">
        <w:t xml:space="preserve"> who are often part</w:t>
      </w:r>
      <w:r w:rsidR="00062FD3">
        <w:t>-</w:t>
      </w:r>
      <w:r w:rsidRPr="006E7FA4">
        <w:t xml:space="preserve">time and </w:t>
      </w:r>
      <w:r w:rsidR="00062FD3">
        <w:t xml:space="preserve">already </w:t>
      </w:r>
      <w:r w:rsidR="006F7AC2">
        <w:t>employed</w:t>
      </w:r>
      <w:r w:rsidRPr="006E7FA4">
        <w:t xml:space="preserve"> in centres.</w:t>
      </w:r>
      <w:r w:rsidR="00EF080D">
        <w:rPr>
          <w:rStyle w:val="FootnoteReference"/>
        </w:rPr>
        <w:footnoteReference w:id="7"/>
      </w:r>
      <w:r w:rsidRPr="006E7FA4">
        <w:t xml:space="preserve"> </w:t>
      </w:r>
      <w:r w:rsidR="00322362">
        <w:br/>
      </w:r>
      <w:r w:rsidRPr="006E7FA4">
        <w:t xml:space="preserve">As a result, relatively few students would opt for the degree. The majority of graduates from the diploma went into the workforce instead of continuing their studies. </w:t>
      </w:r>
    </w:p>
    <w:p w14:paraId="7F0CE13D" w14:textId="77777777" w:rsidR="006E7FA4" w:rsidRPr="006E7FA4" w:rsidRDefault="006E7FA4" w:rsidP="006E7FA4">
      <w:pPr>
        <w:pStyle w:val="Text"/>
        <w:rPr>
          <w:lang w:val="en-US"/>
        </w:rPr>
      </w:pPr>
    </w:p>
    <w:p w14:paraId="2C29EC4E" w14:textId="77777777" w:rsidR="006E7FA4" w:rsidRPr="006E7FA4" w:rsidRDefault="006E7FA4" w:rsidP="006E7FA4">
      <w:pPr>
        <w:pStyle w:val="Text"/>
        <w:rPr>
          <w:lang w:val="en-US"/>
        </w:rPr>
      </w:pPr>
      <w:r w:rsidRPr="006E7FA4">
        <w:rPr>
          <w:lang w:val="en-US"/>
        </w:rPr>
        <w:br w:type="page"/>
      </w:r>
    </w:p>
    <w:p w14:paraId="626F01F4" w14:textId="13463DC5" w:rsidR="00A77889" w:rsidRDefault="00DA3C1C" w:rsidP="00DA3C1C">
      <w:pPr>
        <w:pStyle w:val="Heading1"/>
        <w:ind w:left="851"/>
      </w:pPr>
      <w:bookmarkStart w:id="69" w:name="_Toc84509256"/>
      <w:r w:rsidRPr="00BE5DCB">
        <w:rPr>
          <w:noProof/>
          <w:lang w:eastAsia="en-AU"/>
        </w:rPr>
        <w:lastRenderedPageBreak/>
        <w:drawing>
          <wp:anchor distT="0" distB="0" distL="114300" distR="114300" simplePos="0" relativeHeight="252025856" behindDoc="0" locked="0" layoutInCell="1" allowOverlap="1" wp14:anchorId="08BC7168" wp14:editId="1E8A868E">
            <wp:simplePos x="0" y="0"/>
            <wp:positionH relativeFrom="column">
              <wp:posOffset>0</wp:posOffset>
            </wp:positionH>
            <wp:positionV relativeFrom="paragraph">
              <wp:posOffset>-38100</wp:posOffset>
            </wp:positionV>
            <wp:extent cx="408353" cy="4191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408353"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889">
        <w:t>Characteristics of sustainable models</w:t>
      </w:r>
      <w:bookmarkEnd w:id="69"/>
    </w:p>
    <w:p w14:paraId="446B34B0" w14:textId="2D0FC091" w:rsidR="000B198F" w:rsidRDefault="00DE5C84" w:rsidP="00DE5C84">
      <w:pPr>
        <w:pStyle w:val="Text"/>
      </w:pPr>
      <w:r w:rsidRPr="00DE5C84">
        <w:t xml:space="preserve">The overarching question of </w:t>
      </w:r>
      <w:bookmarkStart w:id="70" w:name="_Hlk75511564"/>
      <w:r w:rsidR="00792974">
        <w:t>whether</w:t>
      </w:r>
      <w:r w:rsidR="00F94ECD">
        <w:t>,</w:t>
      </w:r>
      <w:r w:rsidRPr="00DE5C84">
        <w:t xml:space="preserve"> and how</w:t>
      </w:r>
      <w:r w:rsidR="00F94ECD">
        <w:t>,</w:t>
      </w:r>
      <w:r w:rsidRPr="00DE5C84">
        <w:t xml:space="preserve"> integrated qualifications could be implemented more broadly </w:t>
      </w:r>
      <w:bookmarkEnd w:id="70"/>
      <w:r w:rsidRPr="00DE5C84">
        <w:t xml:space="preserve">may be answered in a qualified way by this research. As the case studies indicate, </w:t>
      </w:r>
      <w:r w:rsidRPr="003B5EE9">
        <w:t xml:space="preserve">high integration </w:t>
      </w:r>
      <w:r w:rsidR="003B5EE9">
        <w:t>models</w:t>
      </w:r>
      <w:r w:rsidRPr="00DE5C84">
        <w:t xml:space="preserve"> are difficult to construct and sustain. The highest category of integration in </w:t>
      </w:r>
      <w:r w:rsidR="00395931">
        <w:t>our</w:t>
      </w:r>
      <w:r w:rsidRPr="00DE5C84">
        <w:t xml:space="preserve"> typology </w:t>
      </w:r>
      <w:r w:rsidR="00395931">
        <w:t>−</w:t>
      </w:r>
      <w:r w:rsidRPr="00DE5C84">
        <w:t xml:space="preserve"> the </w:t>
      </w:r>
      <w:r w:rsidR="00F94ECD">
        <w:t>e</w:t>
      </w:r>
      <w:r w:rsidRPr="00DE5C84">
        <w:t xml:space="preserve">mbedded model </w:t>
      </w:r>
      <w:r w:rsidR="00395931">
        <w:t>−</w:t>
      </w:r>
      <w:r w:rsidRPr="00DE5C84">
        <w:t xml:space="preserve"> included only t</w:t>
      </w:r>
      <w:r w:rsidR="003D0751">
        <w:t>hree</w:t>
      </w:r>
      <w:r w:rsidRPr="00DE5C84">
        <w:t xml:space="preserve"> examples</w:t>
      </w:r>
      <w:r w:rsidR="00B12B9B">
        <w:t>,</w:t>
      </w:r>
      <w:r w:rsidRPr="00DE5C84">
        <w:t xml:space="preserve"> and the one that </w:t>
      </w:r>
      <w:r w:rsidR="003D0751">
        <w:t xml:space="preserve">features as a case study </w:t>
      </w:r>
      <w:r w:rsidRPr="00DE5C84">
        <w:t xml:space="preserve">in the research had already been discontinued by the time the interview with the key informant </w:t>
      </w:r>
      <w:r w:rsidR="00806F7A">
        <w:t>was</w:t>
      </w:r>
      <w:r w:rsidRPr="00DE5C84">
        <w:t xml:space="preserve"> conducted. </w:t>
      </w:r>
      <w:r w:rsidR="005751AC">
        <w:t xml:space="preserve">Representatives from </w:t>
      </w:r>
      <w:r w:rsidR="00A9116F">
        <w:t>o</w:t>
      </w:r>
      <w:r w:rsidRPr="00DE5C84">
        <w:t xml:space="preserve">nly two examples of the next highest integration type </w:t>
      </w:r>
      <w:r w:rsidR="00806F7A">
        <w:t>−</w:t>
      </w:r>
      <w:r w:rsidRPr="00DE5C84">
        <w:t xml:space="preserve"> </w:t>
      </w:r>
      <w:r w:rsidR="00806F7A">
        <w:t>c</w:t>
      </w:r>
      <w:r w:rsidRPr="00DE5C84">
        <w:t xml:space="preserve">oncurrent </w:t>
      </w:r>
      <w:r w:rsidR="00806F7A">
        <w:t>−</w:t>
      </w:r>
      <w:r w:rsidRPr="00DE5C84">
        <w:t xml:space="preserve"> were </w:t>
      </w:r>
      <w:r w:rsidR="003D0751">
        <w:t>available for interview</w:t>
      </w:r>
      <w:r w:rsidRPr="00DE5C84">
        <w:t>. Of th</w:t>
      </w:r>
      <w:r w:rsidR="00A9116F">
        <w:t>e examples</w:t>
      </w:r>
      <w:r w:rsidRPr="00DE5C84">
        <w:t xml:space="preserve">, one appeared sustainable and the </w:t>
      </w:r>
      <w:r w:rsidR="00B24129">
        <w:br/>
      </w:r>
      <w:r w:rsidRPr="00DE5C84">
        <w:t xml:space="preserve">other, although it was still offered, was perhaps at risk due to low enrolments. A larger number of </w:t>
      </w:r>
      <w:r w:rsidR="00B24129">
        <w:br/>
      </w:r>
      <w:r w:rsidRPr="00DE5C84">
        <w:t xml:space="preserve">the next highest integration type </w:t>
      </w:r>
      <w:r w:rsidR="001179AD">
        <w:t>−</w:t>
      </w:r>
      <w:r w:rsidRPr="00DE5C84">
        <w:t xml:space="preserve"> the </w:t>
      </w:r>
      <w:r w:rsidR="00A9116F">
        <w:t>c</w:t>
      </w:r>
      <w:r w:rsidRPr="00DE5C84">
        <w:t xml:space="preserve">onsecutive model </w:t>
      </w:r>
      <w:r w:rsidR="001179AD">
        <w:t>−</w:t>
      </w:r>
      <w:r w:rsidRPr="00DE5C84">
        <w:t xml:space="preserve"> were identified. Most of these appeared to be sustainable.</w:t>
      </w:r>
    </w:p>
    <w:p w14:paraId="7398A4E5" w14:textId="068065B7" w:rsidR="00DE5C84" w:rsidRPr="00DE5C84" w:rsidRDefault="00DE5C84" w:rsidP="00DE5C84">
      <w:pPr>
        <w:pStyle w:val="Text"/>
      </w:pPr>
      <w:r w:rsidRPr="00DE5C84">
        <w:t xml:space="preserve">The first phase of the project encountered much larger numbers of the lower integration model and </w:t>
      </w:r>
      <w:r w:rsidR="00B24129">
        <w:br/>
      </w:r>
      <w:r w:rsidRPr="00DE5C84">
        <w:t xml:space="preserve">it appears that </w:t>
      </w:r>
      <w:r w:rsidR="002B5737">
        <w:t>this model</w:t>
      </w:r>
      <w:r w:rsidR="00A90835">
        <w:t xml:space="preserve"> is</w:t>
      </w:r>
      <w:r w:rsidRPr="00DE5C84">
        <w:t xml:space="preserve"> largely sustainable. </w:t>
      </w:r>
      <w:r w:rsidR="002B5737">
        <w:t>L</w:t>
      </w:r>
      <w:r w:rsidR="00A90835">
        <w:t>ower integration arrangements</w:t>
      </w:r>
      <w:r w:rsidRPr="00DE5C84">
        <w:t xml:space="preserve"> have often been the focus of investigations into pathways, credit and articulation arrangements, stretching back at least to the PhillipsKPA project of 2006 and most recently researched in a comprehensive way by the Ithaca Group (2018). </w:t>
      </w:r>
    </w:p>
    <w:p w14:paraId="41FAE9BD" w14:textId="77777777" w:rsidR="00DE5C84" w:rsidRPr="00DE5C84" w:rsidRDefault="00DE5C84" w:rsidP="00AA7AB2">
      <w:pPr>
        <w:pStyle w:val="Heading2"/>
      </w:pPr>
      <w:bookmarkStart w:id="71" w:name="_Toc84509257"/>
      <w:r w:rsidRPr="00DE5C84">
        <w:t>Curriculum mapping</w:t>
      </w:r>
      <w:bookmarkEnd w:id="71"/>
    </w:p>
    <w:p w14:paraId="51E5DDF0" w14:textId="05953169" w:rsidR="00DE5C84" w:rsidRPr="00DE5C84" w:rsidRDefault="00DE5C84" w:rsidP="00DE5C84">
      <w:pPr>
        <w:pStyle w:val="Text"/>
      </w:pPr>
      <w:r w:rsidRPr="00DE5C84">
        <w:t xml:space="preserve">Across the three high integration models, VET and </w:t>
      </w:r>
      <w:r w:rsidR="00A90835">
        <w:t>HE</w:t>
      </w:r>
      <w:r w:rsidRPr="00DE5C84">
        <w:t xml:space="preserve"> content mapping processes were common. ‘Mapping’ in this setting can be defined as the analysis of training package content (units of competency and qualification rules) alongside analysis of </w:t>
      </w:r>
      <w:r w:rsidR="00A90835">
        <w:t>HE</w:t>
      </w:r>
      <w:r w:rsidRPr="00DE5C84">
        <w:t xml:space="preserve"> course and program content to identify and distinguish overlapping and non-overlapping content. The obvious reason</w:t>
      </w:r>
      <w:r w:rsidR="0075465D">
        <w:t xml:space="preserve"> for</w:t>
      </w:r>
      <w:r w:rsidRPr="00DE5C84">
        <w:t xml:space="preserve"> mapping</w:t>
      </w:r>
      <w:r w:rsidR="0075465D">
        <w:t xml:space="preserve"> being</w:t>
      </w:r>
      <w:r w:rsidRPr="00DE5C84">
        <w:t xml:space="preserve"> a common feature of high integration models is that these integrations are subject to scrutiny by regulators from two sectors. </w:t>
      </w:r>
      <w:r w:rsidR="007B4511">
        <w:t>M</w:t>
      </w:r>
      <w:r w:rsidRPr="00DE5C84">
        <w:t xml:space="preserve">apping documentation </w:t>
      </w:r>
      <w:r w:rsidR="00844391">
        <w:t>−</w:t>
      </w:r>
      <w:r w:rsidRPr="00DE5C84">
        <w:t xml:space="preserve"> the focus of regulator attention </w:t>
      </w:r>
      <w:r w:rsidR="00A14B27">
        <w:t>−</w:t>
      </w:r>
      <w:r w:rsidRPr="00DE5C84">
        <w:t xml:space="preserve"> must be intelligible and persuasive at two distinct levels and sustainable through changes from either regulator. The research shows that the mapping process is extremely demanding and can be expensive. </w:t>
      </w:r>
    </w:p>
    <w:p w14:paraId="7A8017B3" w14:textId="125B777A" w:rsidR="00DE5C84" w:rsidRPr="00DE5C84" w:rsidRDefault="00DE5C84" w:rsidP="00DE5C84">
      <w:pPr>
        <w:pStyle w:val="Text"/>
      </w:pPr>
      <w:r w:rsidRPr="00DE5C84">
        <w:t xml:space="preserve">What made the mapping process such a challenge in </w:t>
      </w:r>
      <w:proofErr w:type="gramStart"/>
      <w:r w:rsidR="00A90835" w:rsidRPr="00DE5C84">
        <w:t>all</w:t>
      </w:r>
      <w:r w:rsidRPr="00DE5C84">
        <w:t xml:space="preserve"> </w:t>
      </w:r>
      <w:r w:rsidR="007B5CC0">
        <w:t>of</w:t>
      </w:r>
      <w:proofErr w:type="gramEnd"/>
      <w:r w:rsidR="007B5CC0">
        <w:t xml:space="preserve"> </w:t>
      </w:r>
      <w:r w:rsidRPr="00DE5C84">
        <w:t xml:space="preserve">the high integration examples was the </w:t>
      </w:r>
      <w:r w:rsidR="008342FE">
        <w:t xml:space="preserve">lack of </w:t>
      </w:r>
      <w:r w:rsidR="00B90E64">
        <w:t xml:space="preserve">a </w:t>
      </w:r>
      <w:r w:rsidR="008342FE">
        <w:t>common measure</w:t>
      </w:r>
      <w:r w:rsidRPr="00DE5C84">
        <w:t xml:space="preserve"> </w:t>
      </w:r>
      <w:r w:rsidR="00C86AFA">
        <w:t>for</w:t>
      </w:r>
      <w:r w:rsidRPr="00DE5C84">
        <w:t xml:space="preserve"> the representation of knowledge and skills between training package content and </w:t>
      </w:r>
      <w:r w:rsidR="00A90835">
        <w:t>HE</w:t>
      </w:r>
      <w:r w:rsidRPr="00DE5C84">
        <w:t xml:space="preserve"> course and program content. Informants discussing mapping spoke of distinct ‘languages’</w:t>
      </w:r>
      <w:r w:rsidR="00A9586C">
        <w:t>,</w:t>
      </w:r>
      <w:r w:rsidRPr="00DE5C84">
        <w:t xml:space="preserve"> and ‘translation’ was frequently used to describe the process. Uncommon skills, knowledge and experience were required to effect the translation. The greatest difficulty in the process</w:t>
      </w:r>
      <w:r w:rsidR="003E0C7A">
        <w:t>,</w:t>
      </w:r>
      <w:r w:rsidRPr="00DE5C84">
        <w:t xml:space="preserve"> </w:t>
      </w:r>
      <w:r w:rsidR="003E0C7A">
        <w:t xml:space="preserve">as </w:t>
      </w:r>
      <w:r w:rsidRPr="00DE5C84">
        <w:t>reported by informants</w:t>
      </w:r>
      <w:r w:rsidR="003E0C7A">
        <w:t>,</w:t>
      </w:r>
      <w:r w:rsidRPr="00DE5C84">
        <w:t xml:space="preserve"> was translating from training packages. It seemed that </w:t>
      </w:r>
      <w:r w:rsidR="00C40149">
        <w:t xml:space="preserve">the </w:t>
      </w:r>
      <w:r w:rsidRPr="00DE5C84">
        <w:t xml:space="preserve">boundaries of units of competency were </w:t>
      </w:r>
      <w:r w:rsidR="007B4511">
        <w:t>defined</w:t>
      </w:r>
      <w:r w:rsidRPr="00DE5C84">
        <w:t xml:space="preserve"> by the task for which certain knowledge and skills were required, whereas in the </w:t>
      </w:r>
      <w:r w:rsidR="00A90835">
        <w:t>HE</w:t>
      </w:r>
      <w:r w:rsidRPr="00DE5C84">
        <w:t xml:space="preserve"> content, sets of skills and bodies of knowledge each had their own structures and were not intrinsically bound together. The common denominator for the process remained skills and knowledge, which meant the training package content needed to be ‘de-tasked’ to determine what content could be mapped to </w:t>
      </w:r>
      <w:r w:rsidR="00A90835">
        <w:t>HE</w:t>
      </w:r>
      <w:r w:rsidRPr="00DE5C84">
        <w:t xml:space="preserve"> content. </w:t>
      </w:r>
      <w:r w:rsidR="00C36B95">
        <w:t>Because t</w:t>
      </w:r>
      <w:r w:rsidRPr="00DE5C84">
        <w:t xml:space="preserve">he </w:t>
      </w:r>
      <w:r w:rsidR="00A90835">
        <w:t>HE</w:t>
      </w:r>
      <w:r w:rsidRPr="00DE5C84">
        <w:t xml:space="preserve"> content</w:t>
      </w:r>
      <w:r w:rsidR="00C36B95">
        <w:t xml:space="preserve"> </w:t>
      </w:r>
      <w:r w:rsidRPr="00DE5C84">
        <w:t>was not subject to task-based boundaries,</w:t>
      </w:r>
      <w:r w:rsidR="00C36B95">
        <w:t xml:space="preserve"> the </w:t>
      </w:r>
      <w:r w:rsidRPr="00DE5C84">
        <w:t xml:space="preserve">content </w:t>
      </w:r>
      <w:r w:rsidR="00024A7C">
        <w:t>could be more readily translated</w:t>
      </w:r>
      <w:r w:rsidRPr="00DE5C84">
        <w:t xml:space="preserve">. Staff fluent in the distinct languages of VET and </w:t>
      </w:r>
      <w:r w:rsidR="00A90835">
        <w:t>HE</w:t>
      </w:r>
      <w:r w:rsidRPr="00DE5C84">
        <w:t xml:space="preserve"> were required for the translation work, and they </w:t>
      </w:r>
      <w:r w:rsidR="00D6141B">
        <w:t xml:space="preserve">also </w:t>
      </w:r>
      <w:r w:rsidRPr="00DE5C84">
        <w:t xml:space="preserve">needed </w:t>
      </w:r>
      <w:r w:rsidR="00F76F45">
        <w:t>expertise</w:t>
      </w:r>
      <w:r w:rsidRPr="00DE5C84">
        <w:t xml:space="preserve"> to de-task training package knowledge and skills. </w:t>
      </w:r>
      <w:r w:rsidR="00980DE7">
        <w:t>T</w:t>
      </w:r>
      <w:r w:rsidRPr="00DE5C84">
        <w:t>he challenge</w:t>
      </w:r>
      <w:r w:rsidR="00980DE7">
        <w:t>s</w:t>
      </w:r>
      <w:r w:rsidRPr="00DE5C84">
        <w:t xml:space="preserve"> </w:t>
      </w:r>
      <w:r w:rsidR="00980DE7">
        <w:t>associated with</w:t>
      </w:r>
      <w:r w:rsidRPr="00DE5C84">
        <w:t xml:space="preserve"> </w:t>
      </w:r>
      <w:r w:rsidR="00EC5745">
        <w:t xml:space="preserve">the </w:t>
      </w:r>
      <w:r w:rsidRPr="00DE5C84">
        <w:t xml:space="preserve">mapping </w:t>
      </w:r>
      <w:r w:rsidR="00FB4FE0">
        <w:t xml:space="preserve">required </w:t>
      </w:r>
      <w:r w:rsidRPr="00DE5C84">
        <w:t xml:space="preserve">for the higher integration examples explain the expense and expertise </w:t>
      </w:r>
      <w:r w:rsidR="004C6689">
        <w:t>required for</w:t>
      </w:r>
      <w:r w:rsidRPr="00DE5C84">
        <w:t xml:space="preserve"> production of the documents. </w:t>
      </w:r>
    </w:p>
    <w:p w14:paraId="1F1A343A" w14:textId="554D8607" w:rsidR="00DE5C84" w:rsidRPr="00DE5C84" w:rsidRDefault="00DE5C84" w:rsidP="00DE5C84">
      <w:pPr>
        <w:pStyle w:val="Text"/>
      </w:pPr>
      <w:r w:rsidRPr="00DE5C84">
        <w:t xml:space="preserve">The </w:t>
      </w:r>
      <w:r w:rsidR="006E786C">
        <w:t>incidence,</w:t>
      </w:r>
      <w:r w:rsidRPr="00DE5C84">
        <w:t xml:space="preserve"> and significance</w:t>
      </w:r>
      <w:r w:rsidR="006E786C">
        <w:t>,</w:t>
      </w:r>
      <w:r w:rsidRPr="00DE5C84">
        <w:t xml:space="preserve"> of the mapping process across the three higher integration models prompted a revision of the typology to include explicit reference to the process. </w:t>
      </w:r>
      <w:r w:rsidR="00194126">
        <w:t>Notably,</w:t>
      </w:r>
      <w:r w:rsidRPr="00DE5C84">
        <w:t xml:space="preserve"> similar mapping processes were not evident in the lower integration model, </w:t>
      </w:r>
      <w:r w:rsidR="0067326D">
        <w:t>explaining</w:t>
      </w:r>
      <w:r w:rsidRPr="00DE5C84">
        <w:t xml:space="preserve"> the fact that no </w:t>
      </w:r>
      <w:r w:rsidRPr="00DE5C84">
        <w:lastRenderedPageBreak/>
        <w:t xml:space="preserve">guarantees of amount or kind of credit were associated with the examples of </w:t>
      </w:r>
      <w:r w:rsidR="00A90835">
        <w:t xml:space="preserve">the </w:t>
      </w:r>
      <w:r w:rsidR="000E7165">
        <w:t>‘e</w:t>
      </w:r>
      <w:r w:rsidRPr="00DE5C84">
        <w:t>ndorsed</w:t>
      </w:r>
      <w:r w:rsidR="000E7165">
        <w:t>’</w:t>
      </w:r>
      <w:r w:rsidRPr="00DE5C84">
        <w:t xml:space="preserve"> models reviewed in the first stage of the research. </w:t>
      </w:r>
    </w:p>
    <w:p w14:paraId="4B5254D5" w14:textId="77777777" w:rsidR="00DE5C84" w:rsidRPr="00DE5C84" w:rsidRDefault="00DE5C84" w:rsidP="00AA7AB2">
      <w:pPr>
        <w:pStyle w:val="Heading2"/>
      </w:pPr>
      <w:bookmarkStart w:id="72" w:name="_Toc84509258"/>
      <w:r w:rsidRPr="00DE5C84">
        <w:t>Relationships</w:t>
      </w:r>
      <w:bookmarkEnd w:id="72"/>
    </w:p>
    <w:p w14:paraId="308D5F53" w14:textId="1A58ACC8" w:rsidR="00DE5C84" w:rsidRPr="00DE5C84" w:rsidRDefault="00DE5C84" w:rsidP="00DE5C84">
      <w:pPr>
        <w:pStyle w:val="Text"/>
      </w:pPr>
      <w:r w:rsidRPr="00DE5C84">
        <w:t xml:space="preserve">Another characteristic of </w:t>
      </w:r>
      <w:r w:rsidR="006A3EC5">
        <w:t>the</w:t>
      </w:r>
      <w:r w:rsidR="00DD652A">
        <w:t xml:space="preserve"> </w:t>
      </w:r>
      <w:r w:rsidRPr="00DE5C84">
        <w:t>sustainable examples w</w:t>
      </w:r>
      <w:r w:rsidR="00DD652A">
        <w:t>ere the</w:t>
      </w:r>
      <w:r w:rsidRPr="00DE5C84">
        <w:t xml:space="preserve"> good relationships between th</w:t>
      </w:r>
      <w:r w:rsidR="00776D37">
        <w:t>e various staff</w:t>
      </w:r>
      <w:r w:rsidRPr="00DE5C84">
        <w:t xml:space="preserve"> representing </w:t>
      </w:r>
      <w:r w:rsidRPr="001429E2">
        <w:t xml:space="preserve">the VET and </w:t>
      </w:r>
      <w:r w:rsidR="00A90835" w:rsidRPr="001429E2">
        <w:t>HE</w:t>
      </w:r>
      <w:r w:rsidRPr="001429E2">
        <w:t xml:space="preserve"> parts</w:t>
      </w:r>
      <w:r w:rsidRPr="00DE5C84">
        <w:t xml:space="preserve"> of the integration. Informants not only described the need for </w:t>
      </w:r>
      <w:r w:rsidR="002621C7">
        <w:t xml:space="preserve">the </w:t>
      </w:r>
      <w:r w:rsidRPr="00DE5C84">
        <w:t xml:space="preserve">teaching staff of the VET and </w:t>
      </w:r>
      <w:r w:rsidR="00A90835">
        <w:t>HE</w:t>
      </w:r>
      <w:r w:rsidRPr="00DE5C84">
        <w:t xml:space="preserve"> components to have mutually respectful relationships in </w:t>
      </w:r>
      <w:r w:rsidR="0040119C">
        <w:t>terms</w:t>
      </w:r>
      <w:r w:rsidRPr="00DE5C84">
        <w:t xml:space="preserve"> of ongoing collaboration, but also </w:t>
      </w:r>
      <w:r w:rsidR="002621C7">
        <w:t xml:space="preserve">the importance of </w:t>
      </w:r>
      <w:r w:rsidRPr="00DE5C84">
        <w:t xml:space="preserve">securing understanding and goodwill from other institutional staff. </w:t>
      </w:r>
      <w:r w:rsidR="00150756">
        <w:t>Moreover, the s</w:t>
      </w:r>
      <w:r w:rsidRPr="00DE5C84">
        <w:t xml:space="preserve">ustainable examples were characterised by active support </w:t>
      </w:r>
      <w:r w:rsidR="00150756">
        <w:t>from</w:t>
      </w:r>
      <w:r w:rsidRPr="00DE5C84">
        <w:t xml:space="preserve"> leadership. Informants described a constant challenge with respect to institutional support, with staff outside the collaboration sometimes </w:t>
      </w:r>
      <w:r w:rsidR="004A0D44">
        <w:t>offering a</w:t>
      </w:r>
      <w:r w:rsidRPr="00DE5C84">
        <w:t xml:space="preserve"> negative </w:t>
      </w:r>
      <w:r w:rsidR="0040119C">
        <w:t>e</w:t>
      </w:r>
      <w:r w:rsidRPr="00DE5C84">
        <w:t xml:space="preserve">valuation of the other sector. </w:t>
      </w:r>
      <w:bookmarkStart w:id="73" w:name="_Hlk82513676"/>
      <w:r w:rsidRPr="00DE5C84">
        <w:t xml:space="preserve">For instance, ‘academic snobbery’ was cited as </w:t>
      </w:r>
      <w:r w:rsidR="006F577A">
        <w:t xml:space="preserve">a </w:t>
      </w:r>
      <w:r w:rsidRPr="00DE5C84">
        <w:t xml:space="preserve">recurrent problem for collaborators based in </w:t>
      </w:r>
      <w:r w:rsidR="004465C0">
        <w:t>HE</w:t>
      </w:r>
      <w:r w:rsidRPr="00DE5C84">
        <w:t xml:space="preserve"> institutions. </w:t>
      </w:r>
      <w:bookmarkEnd w:id="73"/>
      <w:r w:rsidRPr="00DE5C84">
        <w:t xml:space="preserve">The most sustainable examples were </w:t>
      </w:r>
      <w:r w:rsidR="00F15859">
        <w:t>characterised</w:t>
      </w:r>
      <w:r w:rsidRPr="00DE5C84">
        <w:t xml:space="preserve"> by relations of trust between </w:t>
      </w:r>
      <w:r w:rsidR="00496A1E">
        <w:t xml:space="preserve">the </w:t>
      </w:r>
      <w:r w:rsidRPr="00DE5C84">
        <w:t xml:space="preserve">staff of </w:t>
      </w:r>
      <w:r w:rsidR="001A13A8">
        <w:t xml:space="preserve">the </w:t>
      </w:r>
      <w:r w:rsidR="00261D14">
        <w:t xml:space="preserve">two </w:t>
      </w:r>
      <w:r w:rsidRPr="00DE5C84">
        <w:t>integration components</w:t>
      </w:r>
      <w:r w:rsidR="00496A1E">
        <w:t>,</w:t>
      </w:r>
      <w:r w:rsidRPr="00DE5C84">
        <w:t xml:space="preserve"> with support from institutional leadership. This factor was as important for the dual-sector institution examples as it was for examples involving a partnership between two single-sector providers. Four of the five examples presented were characterised by respect and support. In contrast, the manufacturing example </w:t>
      </w:r>
      <w:r w:rsidR="00D17477">
        <w:t xml:space="preserve">experienced </w:t>
      </w:r>
      <w:r w:rsidRPr="00DE5C84">
        <w:t xml:space="preserve">low commitment </w:t>
      </w:r>
      <w:r w:rsidR="00641491">
        <w:t>from</w:t>
      </w:r>
      <w:r w:rsidRPr="00DE5C84">
        <w:t xml:space="preserve"> one side of the relationship, and this situation may have contributed to the demise of that integration.</w:t>
      </w:r>
    </w:p>
    <w:p w14:paraId="3A8EB4DD" w14:textId="77777777" w:rsidR="00DE5C84" w:rsidRPr="00DE5C84" w:rsidRDefault="00DE5C84" w:rsidP="00AA7AB2">
      <w:pPr>
        <w:pStyle w:val="Heading2"/>
      </w:pPr>
      <w:bookmarkStart w:id="74" w:name="_Toc84509259"/>
      <w:r w:rsidRPr="00DE5C84">
        <w:t>Industry relevance</w:t>
      </w:r>
      <w:bookmarkEnd w:id="74"/>
    </w:p>
    <w:p w14:paraId="0FBD6797" w14:textId="1B473B4C" w:rsidR="00DE5C84" w:rsidRPr="00DE5C84" w:rsidRDefault="00DE5C84" w:rsidP="00DE5C84">
      <w:pPr>
        <w:pStyle w:val="Text"/>
      </w:pPr>
      <w:r w:rsidRPr="00DE5C84">
        <w:t xml:space="preserve">Another characteristic of </w:t>
      </w:r>
      <w:r w:rsidR="003D66E6">
        <w:t xml:space="preserve">the </w:t>
      </w:r>
      <w:r w:rsidRPr="00DE5C84">
        <w:t>sustainable examples was the industry</w:t>
      </w:r>
      <w:r w:rsidR="003D66E6">
        <w:t xml:space="preserve"> </w:t>
      </w:r>
      <w:r w:rsidRPr="00DE5C84">
        <w:t xml:space="preserve">relevance of </w:t>
      </w:r>
      <w:r w:rsidR="004465C0">
        <w:t xml:space="preserve">both the </w:t>
      </w:r>
      <w:r w:rsidRPr="00DE5C84">
        <w:t xml:space="preserve">VET and </w:t>
      </w:r>
      <w:r w:rsidR="004465C0">
        <w:t>HE</w:t>
      </w:r>
      <w:r w:rsidRPr="00DE5C84">
        <w:t xml:space="preserve"> components. </w:t>
      </w:r>
      <w:proofErr w:type="gramStart"/>
      <w:r w:rsidRPr="00DE5C84">
        <w:t>All of</w:t>
      </w:r>
      <w:proofErr w:type="gramEnd"/>
      <w:r w:rsidRPr="00DE5C84">
        <w:t xml:space="preserve"> the higher integration examples possessed at least one component that was recognised by industry</w:t>
      </w:r>
      <w:r w:rsidR="003D66E6">
        <w:t xml:space="preserve">; </w:t>
      </w:r>
      <w:r w:rsidRPr="00DE5C84">
        <w:t xml:space="preserve">that is, as a requirement for entry into the industry or a part of the industry. The most sustainable of the examples were characterised by industry recognition of both VET and </w:t>
      </w:r>
      <w:r w:rsidR="004465C0">
        <w:t>HE</w:t>
      </w:r>
      <w:r w:rsidRPr="00DE5C84">
        <w:t xml:space="preserve"> components. The </w:t>
      </w:r>
      <w:bookmarkStart w:id="75" w:name="_Hlk75510996"/>
      <w:r w:rsidR="005C0641">
        <w:t>t</w:t>
      </w:r>
      <w:r w:rsidR="00E92670">
        <w:t>wo</w:t>
      </w:r>
      <w:r w:rsidR="005C0641">
        <w:t xml:space="preserve"> </w:t>
      </w:r>
      <w:r w:rsidR="00F12B71">
        <w:rPr>
          <w:iCs/>
        </w:rPr>
        <w:t>c</w:t>
      </w:r>
      <w:r w:rsidR="00CD29BE" w:rsidRPr="00975F6A">
        <w:rPr>
          <w:iCs/>
        </w:rPr>
        <w:t>oncurrent</w:t>
      </w:r>
      <w:r w:rsidR="00CD29BE" w:rsidRPr="00CD29BE">
        <w:t xml:space="preserve"> </w:t>
      </w:r>
      <w:r w:rsidR="005C0641">
        <w:t>example</w:t>
      </w:r>
      <w:r w:rsidR="00E92670">
        <w:t>s of</w:t>
      </w:r>
      <w:r w:rsidR="005C0641">
        <w:t xml:space="preserve"> </w:t>
      </w:r>
      <w:r w:rsidR="00CD29BE">
        <w:t>hospitality</w:t>
      </w:r>
      <w:r w:rsidR="00CD29BE" w:rsidRPr="00DE5C84">
        <w:t xml:space="preserve"> </w:t>
      </w:r>
      <w:r w:rsidRPr="00DE5C84">
        <w:t>and management</w:t>
      </w:r>
      <w:bookmarkEnd w:id="75"/>
      <w:r w:rsidRPr="00DE5C84">
        <w:t xml:space="preserve"> </w:t>
      </w:r>
      <w:bookmarkStart w:id="76" w:name="_Hlk75509595"/>
      <w:r w:rsidR="00E92670">
        <w:t>and</w:t>
      </w:r>
      <w:r w:rsidR="00CD29BE">
        <w:rPr>
          <w:i/>
          <w:iCs/>
        </w:rPr>
        <w:t xml:space="preserve"> </w:t>
      </w:r>
      <w:r w:rsidRPr="00DE5C84">
        <w:t>animal care</w:t>
      </w:r>
      <w:bookmarkEnd w:id="76"/>
      <w:r w:rsidR="00CD29BE" w:rsidRPr="00DE5C84">
        <w:t xml:space="preserve"> </w:t>
      </w:r>
      <w:r w:rsidRPr="00DE5C84">
        <w:t>and</w:t>
      </w:r>
      <w:r w:rsidR="006022BF">
        <w:t xml:space="preserve"> the</w:t>
      </w:r>
      <w:r w:rsidRPr="00DE5C84">
        <w:t xml:space="preserve"> </w:t>
      </w:r>
      <w:bookmarkStart w:id="77" w:name="_Hlk75510823"/>
      <w:r w:rsidR="00F12B71">
        <w:rPr>
          <w:iCs/>
        </w:rPr>
        <w:t>c</w:t>
      </w:r>
      <w:r w:rsidR="00CD29BE">
        <w:rPr>
          <w:iCs/>
        </w:rPr>
        <w:t xml:space="preserve">onsecutive </w:t>
      </w:r>
      <w:r w:rsidRPr="00DE5C84">
        <w:t xml:space="preserve">finance and accounting </w:t>
      </w:r>
      <w:bookmarkEnd w:id="77"/>
      <w:r w:rsidRPr="00DE5C84">
        <w:t xml:space="preserve">example were </w:t>
      </w:r>
      <w:r w:rsidR="00CD29BE">
        <w:t xml:space="preserve">all </w:t>
      </w:r>
      <w:r w:rsidRPr="00DE5C84">
        <w:t xml:space="preserve">sustainable because each component was utilised by industry. However, </w:t>
      </w:r>
      <w:r w:rsidR="00072469">
        <w:t>in relation to</w:t>
      </w:r>
      <w:r w:rsidRPr="00DE5C84">
        <w:t xml:space="preserve"> the highest integration example</w:t>
      </w:r>
      <w:r w:rsidR="00E97C2D">
        <w:t xml:space="preserve"> </w:t>
      </w:r>
      <w:r w:rsidR="004465C0">
        <w:t>—</w:t>
      </w:r>
      <w:r w:rsidR="00E97C2D">
        <w:t xml:space="preserve"> </w:t>
      </w:r>
      <w:r w:rsidR="004465C0">
        <w:t xml:space="preserve">the </w:t>
      </w:r>
      <w:r w:rsidR="00E97C2D">
        <w:rPr>
          <w:iCs/>
        </w:rPr>
        <w:t>e</w:t>
      </w:r>
      <w:r w:rsidR="00CD29BE" w:rsidRPr="00975F6A">
        <w:rPr>
          <w:iCs/>
        </w:rPr>
        <w:t>mbedded</w:t>
      </w:r>
      <w:r w:rsidR="00CD29BE" w:rsidRPr="00DE5C84">
        <w:rPr>
          <w:i/>
          <w:iCs/>
        </w:rPr>
        <w:t xml:space="preserve"> </w:t>
      </w:r>
      <w:r w:rsidRPr="00DE5C84">
        <w:t>manufacturing</w:t>
      </w:r>
      <w:r w:rsidR="00CD29BE">
        <w:t xml:space="preserve"> example</w:t>
      </w:r>
      <w:r w:rsidR="00E97C2D">
        <w:t xml:space="preserve"> </w:t>
      </w:r>
      <w:r w:rsidR="004465C0">
        <w:t>—</w:t>
      </w:r>
      <w:r w:rsidR="00E97C2D">
        <w:t xml:space="preserve"> </w:t>
      </w:r>
      <w:r w:rsidR="00072469">
        <w:t xml:space="preserve">it </w:t>
      </w:r>
      <w:r w:rsidR="004465C0">
        <w:t xml:space="preserve">appears </w:t>
      </w:r>
      <w:r w:rsidR="00072469">
        <w:t xml:space="preserve">that both </w:t>
      </w:r>
      <w:r w:rsidR="008212B8">
        <w:t xml:space="preserve">components were </w:t>
      </w:r>
      <w:r w:rsidRPr="00DE5C84">
        <w:t xml:space="preserve">not equally recognised by the industry. </w:t>
      </w:r>
      <w:r w:rsidR="004465C0">
        <w:t>This</w:t>
      </w:r>
      <w:r w:rsidRPr="00DE5C84">
        <w:t xml:space="preserve"> is </w:t>
      </w:r>
      <w:r w:rsidR="004465C0">
        <w:t xml:space="preserve">somewhat </w:t>
      </w:r>
      <w:proofErr w:type="gramStart"/>
      <w:r w:rsidRPr="00DE5C84">
        <w:t>counterintuitive</w:t>
      </w:r>
      <w:r w:rsidR="00320359">
        <w:t>,</w:t>
      </w:r>
      <w:r w:rsidRPr="00DE5C84">
        <w:t xml:space="preserve"> since</w:t>
      </w:r>
      <w:proofErr w:type="gramEnd"/>
      <w:r w:rsidRPr="00DE5C84">
        <w:t xml:space="preserve"> it was an initiative of industry leaders. </w:t>
      </w:r>
      <w:r w:rsidR="00091A83">
        <w:t>That said</w:t>
      </w:r>
      <w:r w:rsidRPr="00DE5C84">
        <w:t>, the</w:t>
      </w:r>
      <w:r w:rsidR="00B42626">
        <w:t xml:space="preserve"> </w:t>
      </w:r>
      <w:r w:rsidR="00296239">
        <w:t xml:space="preserve">actual </w:t>
      </w:r>
      <w:r w:rsidR="00B42626">
        <w:t>process of</w:t>
      </w:r>
      <w:r w:rsidRPr="00DE5C84">
        <w:t xml:space="preserve"> development and </w:t>
      </w:r>
      <w:r w:rsidR="00001CCC">
        <w:t xml:space="preserve">the </w:t>
      </w:r>
      <w:r w:rsidR="00257E86">
        <w:t xml:space="preserve">potential implementation </w:t>
      </w:r>
      <w:r w:rsidRPr="00DE5C84">
        <w:t xml:space="preserve">of that example </w:t>
      </w:r>
      <w:r w:rsidR="00001CCC">
        <w:t xml:space="preserve">seem to have converted </w:t>
      </w:r>
      <w:r w:rsidRPr="00DE5C84">
        <w:t xml:space="preserve">industry stakeholders </w:t>
      </w:r>
      <w:r w:rsidR="00001CCC">
        <w:t>to</w:t>
      </w:r>
      <w:r w:rsidRPr="00DE5C84">
        <w:t xml:space="preserve"> the view that the integration was not in fact useful. </w:t>
      </w:r>
      <w:r w:rsidR="003D0751">
        <w:t xml:space="preserve">This example highlights a difference between industry </w:t>
      </w:r>
      <w:r w:rsidR="004C6C2D">
        <w:t>‘</w:t>
      </w:r>
      <w:r w:rsidR="003D0751">
        <w:t>thought leaders</w:t>
      </w:r>
      <w:r w:rsidR="004C6C2D">
        <w:t>’</w:t>
      </w:r>
      <w:r w:rsidR="003D0751">
        <w:t xml:space="preserve"> (who were instrumental in shaping the project) and employers (who were expected to supply and support the students). In contrast</w:t>
      </w:r>
      <w:r w:rsidRPr="00DE5C84">
        <w:t xml:space="preserve">, industry </w:t>
      </w:r>
      <w:r w:rsidR="003D0751">
        <w:t xml:space="preserve">and employer </w:t>
      </w:r>
      <w:r w:rsidRPr="00DE5C84">
        <w:t xml:space="preserve">support was high for the </w:t>
      </w:r>
      <w:r w:rsidR="00B55E7C">
        <w:t>c</w:t>
      </w:r>
      <w:r w:rsidR="00CD29BE">
        <w:t xml:space="preserve">oncurrent </w:t>
      </w:r>
      <w:r w:rsidRPr="00DE5C84">
        <w:t xml:space="preserve">animal care example, which is probably the most sustainable of the integrations investigated for this project. </w:t>
      </w:r>
    </w:p>
    <w:p w14:paraId="703BD582" w14:textId="77777777" w:rsidR="00DE5C84" w:rsidRPr="00DE5C84" w:rsidRDefault="00DE5C84" w:rsidP="00AA7AB2">
      <w:pPr>
        <w:pStyle w:val="Heading2"/>
      </w:pPr>
      <w:bookmarkStart w:id="78" w:name="_Toc84509260"/>
      <w:r w:rsidRPr="00DE5C84">
        <w:t>Student acceptance</w:t>
      </w:r>
      <w:bookmarkEnd w:id="78"/>
    </w:p>
    <w:p w14:paraId="1E6FDE77" w14:textId="3B120E17" w:rsidR="00206F04" w:rsidRDefault="00DE5C84" w:rsidP="00DE5C84">
      <w:pPr>
        <w:pStyle w:val="Text"/>
      </w:pPr>
      <w:r w:rsidRPr="00DE5C84">
        <w:t xml:space="preserve">A further characteristic of </w:t>
      </w:r>
      <w:r w:rsidR="00916B3D">
        <w:t xml:space="preserve">the </w:t>
      </w:r>
      <w:r w:rsidRPr="00DE5C84">
        <w:t xml:space="preserve">sustainable higher integration examples was student acceptance. This factor </w:t>
      </w:r>
      <w:r w:rsidR="00FF2D67">
        <w:t xml:space="preserve">encompassed </w:t>
      </w:r>
      <w:proofErr w:type="gramStart"/>
      <w:r w:rsidR="00FF2D67">
        <w:t>a number of</w:t>
      </w:r>
      <w:proofErr w:type="gramEnd"/>
      <w:r w:rsidRPr="00DE5C84">
        <w:t xml:space="preserve"> elements, including scaffolding of the integration, </w:t>
      </w:r>
      <w:r w:rsidR="00954DF3">
        <w:t>the location</w:t>
      </w:r>
      <w:r w:rsidR="00637964">
        <w:t xml:space="preserve"> of each </w:t>
      </w:r>
      <w:r w:rsidR="00206F04">
        <w:t>of the component parties</w:t>
      </w:r>
      <w:r w:rsidR="00954DF3">
        <w:t xml:space="preserve"> </w:t>
      </w:r>
      <w:r w:rsidRPr="00DE5C84">
        <w:t>and industry demands on students.</w:t>
      </w:r>
    </w:p>
    <w:p w14:paraId="0932F1D4" w14:textId="7D557D70" w:rsidR="00755328" w:rsidRDefault="00206F04" w:rsidP="00DE5C84">
      <w:pPr>
        <w:pStyle w:val="Text"/>
      </w:pPr>
      <w:r>
        <w:t>The s</w:t>
      </w:r>
      <w:r w:rsidR="00DE5C84" w:rsidRPr="00DE5C84">
        <w:t xml:space="preserve">ustainable examples were characterised by explicit measures to support students in their transition into the </w:t>
      </w:r>
      <w:r w:rsidR="004465C0">
        <w:t>HE</w:t>
      </w:r>
      <w:r w:rsidR="00DE5C84" w:rsidRPr="00DE5C84">
        <w:t xml:space="preserve"> style of delivery and assessment. The </w:t>
      </w:r>
      <w:r w:rsidR="00746B0C">
        <w:rPr>
          <w:iCs/>
        </w:rPr>
        <w:t>c</w:t>
      </w:r>
      <w:r w:rsidR="00CD29BE">
        <w:rPr>
          <w:iCs/>
        </w:rPr>
        <w:t>oncurrent</w:t>
      </w:r>
      <w:r w:rsidR="00CD29BE" w:rsidRPr="00DE5C84">
        <w:rPr>
          <w:i/>
          <w:iCs/>
        </w:rPr>
        <w:t xml:space="preserve"> </w:t>
      </w:r>
      <w:r w:rsidR="00DE5C84" w:rsidRPr="00DE5C84">
        <w:t xml:space="preserve">animal care example involved deploying the considerable support resources the </w:t>
      </w:r>
      <w:r w:rsidR="004465C0">
        <w:t>HE</w:t>
      </w:r>
      <w:r w:rsidR="00DE5C84" w:rsidRPr="00DE5C84">
        <w:t xml:space="preserve"> provider had developed for all </w:t>
      </w:r>
      <w:r w:rsidR="00DA28A8">
        <w:t xml:space="preserve">of </w:t>
      </w:r>
      <w:r w:rsidR="00DE5C84" w:rsidRPr="00DE5C84">
        <w:t xml:space="preserve">its students to ease the </w:t>
      </w:r>
      <w:r w:rsidR="0059079C">
        <w:t>transition</w:t>
      </w:r>
      <w:r w:rsidR="00DE5C84" w:rsidRPr="00DE5C84">
        <w:t xml:space="preserve"> to </w:t>
      </w:r>
      <w:r w:rsidR="004465C0">
        <w:t>HE</w:t>
      </w:r>
      <w:r w:rsidR="00DE5C84" w:rsidRPr="00DE5C84">
        <w:t xml:space="preserve"> </w:t>
      </w:r>
      <w:proofErr w:type="gramStart"/>
      <w:r w:rsidR="00DE5C84" w:rsidRPr="00DE5C84">
        <w:t>study</w:t>
      </w:r>
      <w:proofErr w:type="gramEnd"/>
      <w:r w:rsidR="003A446A">
        <w:t xml:space="preserve"> for </w:t>
      </w:r>
      <w:r w:rsidR="00610435">
        <w:t>VET—HE students</w:t>
      </w:r>
      <w:r w:rsidR="00DE5C84" w:rsidRPr="00DE5C84">
        <w:t xml:space="preserve">, while the </w:t>
      </w:r>
      <w:bookmarkStart w:id="79" w:name="_Hlk75511140"/>
      <w:r w:rsidR="0059079C">
        <w:t>c</w:t>
      </w:r>
      <w:r w:rsidR="00CD29BE" w:rsidRPr="004465C0">
        <w:t>onsecutive</w:t>
      </w:r>
      <w:r w:rsidR="00CD29BE" w:rsidRPr="00DE5C84">
        <w:rPr>
          <w:i/>
          <w:iCs/>
        </w:rPr>
        <w:t xml:space="preserve"> </w:t>
      </w:r>
      <w:r w:rsidR="00DE5C84" w:rsidRPr="00DE5C84">
        <w:t xml:space="preserve">finance and accounting example </w:t>
      </w:r>
      <w:bookmarkEnd w:id="79"/>
      <w:r w:rsidR="00DE5C84" w:rsidRPr="00DE5C84">
        <w:t>involved employ</w:t>
      </w:r>
      <w:r w:rsidR="003B600E">
        <w:t>ing</w:t>
      </w:r>
      <w:r w:rsidR="00DE5C84" w:rsidRPr="00DE5C84">
        <w:t xml:space="preserve"> staff who worked across the VET and </w:t>
      </w:r>
      <w:r w:rsidR="004465C0">
        <w:t>HE</w:t>
      </w:r>
      <w:r w:rsidR="00DE5C84" w:rsidRPr="00DE5C84">
        <w:t xml:space="preserve"> components, creating a sense of continuity </w:t>
      </w:r>
      <w:r w:rsidR="00DE5C84" w:rsidRPr="00DE5C84">
        <w:lastRenderedPageBreak/>
        <w:t xml:space="preserve">for the students. Sound collaboration among VET and </w:t>
      </w:r>
      <w:r w:rsidR="004465C0">
        <w:t>HE</w:t>
      </w:r>
      <w:r w:rsidR="00DE5C84" w:rsidRPr="00DE5C84">
        <w:t xml:space="preserve"> staff was also a factor in the </w:t>
      </w:r>
      <w:r w:rsidR="00DC70E3">
        <w:rPr>
          <w:iCs/>
        </w:rPr>
        <w:t>c</w:t>
      </w:r>
      <w:r w:rsidR="00CD29BE" w:rsidRPr="00975F6A">
        <w:rPr>
          <w:iCs/>
        </w:rPr>
        <w:t>oncurrent</w:t>
      </w:r>
      <w:r w:rsidR="00CD29BE" w:rsidRPr="00DE5C84">
        <w:t xml:space="preserve"> </w:t>
      </w:r>
      <w:r w:rsidR="00CD29BE">
        <w:t>hospitality</w:t>
      </w:r>
      <w:r w:rsidR="00DE5C84" w:rsidRPr="00DE5C84">
        <w:t xml:space="preserve"> and management example. In the </w:t>
      </w:r>
      <w:r w:rsidR="00DC70E3">
        <w:rPr>
          <w:iCs/>
        </w:rPr>
        <w:t>c</w:t>
      </w:r>
      <w:r w:rsidR="00CD29BE" w:rsidRPr="00975F6A">
        <w:rPr>
          <w:iCs/>
        </w:rPr>
        <w:t>onsecutive</w:t>
      </w:r>
      <w:r w:rsidR="00CD29BE" w:rsidRPr="00DE5C84">
        <w:rPr>
          <w:i/>
          <w:iCs/>
        </w:rPr>
        <w:t xml:space="preserve"> </w:t>
      </w:r>
      <w:r w:rsidR="00DE5C84" w:rsidRPr="00DE5C84">
        <w:t>finance and accounting example, continuity and scaffolding w</w:t>
      </w:r>
      <w:r w:rsidR="003B600E">
        <w:t>ere</w:t>
      </w:r>
      <w:r w:rsidR="00DE5C84" w:rsidRPr="00DE5C84">
        <w:t xml:space="preserve"> further enhanced by </w:t>
      </w:r>
      <w:r w:rsidR="003B600E">
        <w:t xml:space="preserve">the </w:t>
      </w:r>
      <w:r w:rsidR="00DE5C84" w:rsidRPr="00DE5C84">
        <w:t xml:space="preserve">delivery of </w:t>
      </w:r>
      <w:r w:rsidR="00AB3B8D">
        <w:t>aspects</w:t>
      </w:r>
      <w:r w:rsidR="00DE5C84" w:rsidRPr="00DE5C84">
        <w:t xml:space="preserve"> of the VET component in the premises of the </w:t>
      </w:r>
      <w:r w:rsidR="004465C0">
        <w:t>HE</w:t>
      </w:r>
      <w:r w:rsidR="00DE5C84" w:rsidRPr="00DE5C84">
        <w:t xml:space="preserve"> p</w:t>
      </w:r>
      <w:r w:rsidR="00DE5C84" w:rsidRPr="00CD29BE">
        <w:t xml:space="preserve">rovider, while geographical co-location was a factor in the sustainability of the </w:t>
      </w:r>
      <w:r w:rsidR="00DC70E3">
        <w:rPr>
          <w:iCs/>
        </w:rPr>
        <w:t>c</w:t>
      </w:r>
      <w:r w:rsidR="00CD29BE" w:rsidRPr="00975F6A">
        <w:rPr>
          <w:iCs/>
        </w:rPr>
        <w:t>oncurrent</w:t>
      </w:r>
      <w:r w:rsidR="00CD29BE" w:rsidRPr="00DE5C84">
        <w:t xml:space="preserve"> </w:t>
      </w:r>
      <w:r w:rsidR="00CD29BE">
        <w:t>hospitality</w:t>
      </w:r>
      <w:r w:rsidR="00CD29BE" w:rsidRPr="00DE5C84">
        <w:t xml:space="preserve"> </w:t>
      </w:r>
      <w:r w:rsidR="00DE5C84" w:rsidRPr="00DE5C84">
        <w:t xml:space="preserve">and management and the </w:t>
      </w:r>
      <w:r w:rsidR="00DC70E3">
        <w:rPr>
          <w:iCs/>
        </w:rPr>
        <w:t>c</w:t>
      </w:r>
      <w:r w:rsidR="00CD29BE" w:rsidRPr="00975F6A">
        <w:rPr>
          <w:iCs/>
        </w:rPr>
        <w:t xml:space="preserve">onsecutive </w:t>
      </w:r>
      <w:r w:rsidR="00DE5C84" w:rsidRPr="00DE5C84">
        <w:t>early childhood examples.</w:t>
      </w:r>
    </w:p>
    <w:p w14:paraId="427ACB45" w14:textId="691FA04C" w:rsidR="00DE5C84" w:rsidRPr="00DE5C84" w:rsidRDefault="00DE5C84" w:rsidP="00DE5C84">
      <w:pPr>
        <w:pStyle w:val="Text"/>
      </w:pPr>
      <w:r w:rsidRPr="00DE5C84">
        <w:t>Typical industry demands on students w</w:t>
      </w:r>
      <w:r w:rsidR="00206714">
        <w:t>ere</w:t>
      </w:r>
      <w:r w:rsidRPr="00DE5C84">
        <w:t xml:space="preserve"> problematic for both the </w:t>
      </w:r>
      <w:r w:rsidR="00DC70E3">
        <w:rPr>
          <w:iCs/>
        </w:rPr>
        <w:t>e</w:t>
      </w:r>
      <w:r w:rsidR="00C07486" w:rsidRPr="00975F6A">
        <w:rPr>
          <w:iCs/>
        </w:rPr>
        <w:t>mbedded</w:t>
      </w:r>
      <w:r w:rsidR="00C07486" w:rsidRPr="00DE5C84">
        <w:rPr>
          <w:i/>
          <w:iCs/>
        </w:rPr>
        <w:t xml:space="preserve"> </w:t>
      </w:r>
      <w:r w:rsidRPr="00DE5C84">
        <w:t xml:space="preserve">manufacturing and </w:t>
      </w:r>
      <w:r w:rsidR="00DC70E3">
        <w:rPr>
          <w:iCs/>
        </w:rPr>
        <w:t>c</w:t>
      </w:r>
      <w:r w:rsidR="00C07486" w:rsidRPr="00975F6A">
        <w:rPr>
          <w:iCs/>
        </w:rPr>
        <w:t>onsecutive</w:t>
      </w:r>
      <w:r w:rsidR="00C07486" w:rsidRPr="00DE5C84">
        <w:rPr>
          <w:i/>
          <w:iCs/>
        </w:rPr>
        <w:t xml:space="preserve"> </w:t>
      </w:r>
      <w:r w:rsidRPr="00DE5C84">
        <w:t xml:space="preserve">early childhood examples. In the </w:t>
      </w:r>
      <w:r w:rsidR="00DC70E3">
        <w:t>e</w:t>
      </w:r>
      <w:r w:rsidR="00C07486">
        <w:t>mbedded</w:t>
      </w:r>
      <w:r w:rsidR="00286448">
        <w:t xml:space="preserve"> c</w:t>
      </w:r>
      <w:r w:rsidRPr="00DE5C84">
        <w:t xml:space="preserve">ase, </w:t>
      </w:r>
      <w:r w:rsidR="00591822">
        <w:t>work requirements for apprentices</w:t>
      </w:r>
      <w:r w:rsidRPr="00DE5C84">
        <w:t xml:space="preserve"> made engagement in the </w:t>
      </w:r>
      <w:r w:rsidR="004465C0">
        <w:t>HE</w:t>
      </w:r>
      <w:r w:rsidRPr="00DE5C84">
        <w:t xml:space="preserve"> component of the example challenging, while the early childhood</w:t>
      </w:r>
      <w:r w:rsidR="00286448">
        <w:t xml:space="preserve"> </w:t>
      </w:r>
      <w:r w:rsidR="00DC70E3">
        <w:t>c</w:t>
      </w:r>
      <w:r w:rsidR="004D79A1">
        <w:t>onsecutive</w:t>
      </w:r>
      <w:r w:rsidR="004D79A1" w:rsidRPr="00DE5C84">
        <w:t xml:space="preserve"> </w:t>
      </w:r>
      <w:r w:rsidRPr="00DE5C84">
        <w:t>example presented th</w:t>
      </w:r>
      <w:r w:rsidR="000A27A9">
        <w:t>e</w:t>
      </w:r>
      <w:r w:rsidRPr="00DE5C84">
        <w:t xml:space="preserve"> prospective students who were already employed in the ECEC industry with the economically unacceptable burden of additional unpaid work placements.</w:t>
      </w:r>
    </w:p>
    <w:p w14:paraId="31A07441" w14:textId="77777777" w:rsidR="00DE5C84" w:rsidRPr="00DE5C84" w:rsidRDefault="00DE5C84" w:rsidP="00DE5C84">
      <w:pPr>
        <w:pStyle w:val="Text"/>
      </w:pPr>
    </w:p>
    <w:p w14:paraId="4DDBC98B" w14:textId="77777777" w:rsidR="00A77889" w:rsidRDefault="00A77889">
      <w:pPr>
        <w:spacing w:before="0" w:line="240" w:lineRule="auto"/>
      </w:pPr>
      <w:r>
        <w:br w:type="page"/>
      </w:r>
    </w:p>
    <w:p w14:paraId="0AD83B0D" w14:textId="4553B4AC" w:rsidR="00A77889" w:rsidRDefault="00DA3C1C" w:rsidP="00DA3C1C">
      <w:pPr>
        <w:pStyle w:val="Heading1"/>
        <w:ind w:left="851"/>
      </w:pPr>
      <w:bookmarkStart w:id="80" w:name="_Toc84509261"/>
      <w:r w:rsidRPr="00BE5DCB">
        <w:rPr>
          <w:noProof/>
          <w:lang w:eastAsia="en-AU"/>
        </w:rPr>
        <w:lastRenderedPageBreak/>
        <w:drawing>
          <wp:anchor distT="0" distB="0" distL="114300" distR="114300" simplePos="0" relativeHeight="252027904" behindDoc="0" locked="0" layoutInCell="1" allowOverlap="1" wp14:anchorId="3747158F" wp14:editId="5EABB8E0">
            <wp:simplePos x="0" y="0"/>
            <wp:positionH relativeFrom="column">
              <wp:posOffset>0</wp:posOffset>
            </wp:positionH>
            <wp:positionV relativeFrom="paragraph">
              <wp:posOffset>-38100</wp:posOffset>
            </wp:positionV>
            <wp:extent cx="419100" cy="4191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889">
        <w:t>Rationale for integration</w:t>
      </w:r>
      <w:bookmarkEnd w:id="80"/>
    </w:p>
    <w:p w14:paraId="1F29DD59" w14:textId="1C7CF93D" w:rsidR="00957095" w:rsidRDefault="00957095" w:rsidP="00957095">
      <w:pPr>
        <w:pStyle w:val="Heading2"/>
      </w:pPr>
      <w:bookmarkStart w:id="81" w:name="_Toc84509262"/>
      <w:r>
        <w:t>The history</w:t>
      </w:r>
      <w:bookmarkEnd w:id="81"/>
    </w:p>
    <w:p w14:paraId="256FBDF2" w14:textId="4E793F13" w:rsidR="00957095" w:rsidRPr="00957095" w:rsidRDefault="00523B2A" w:rsidP="00957095">
      <w:pPr>
        <w:pStyle w:val="Text"/>
      </w:pPr>
      <w:r>
        <w:t>In Australia t</w:t>
      </w:r>
      <w:r w:rsidR="00F93CCC">
        <w:t>he i</w:t>
      </w:r>
      <w:r w:rsidR="00957095" w:rsidRPr="00957095">
        <w:t xml:space="preserve">ntegration of the </w:t>
      </w:r>
      <w:r w:rsidR="00F93CCC">
        <w:t xml:space="preserve">two tertiary education </w:t>
      </w:r>
      <w:r w:rsidR="00957095" w:rsidRPr="00957095">
        <w:t xml:space="preserve">sectors is a workforce development policy goal with considerable appeal. In the decades since national training reform </w:t>
      </w:r>
      <w:r w:rsidR="0080261B">
        <w:t>−</w:t>
      </w:r>
      <w:r w:rsidR="00957095" w:rsidRPr="00957095">
        <w:t xml:space="preserve"> a shift that had the unintended consequence of sharpening the differences between VET and </w:t>
      </w:r>
      <w:r w:rsidR="004465C0">
        <w:t>HE</w:t>
      </w:r>
      <w:r w:rsidR="00957095" w:rsidRPr="00957095">
        <w:t xml:space="preserve"> </w:t>
      </w:r>
      <w:r>
        <w:t>—</w:t>
      </w:r>
      <w:r w:rsidR="00957095" w:rsidRPr="00957095">
        <w:t xml:space="preserve"> policy</w:t>
      </w:r>
      <w:r w:rsidR="0080261B">
        <w:t>-</w:t>
      </w:r>
      <w:r w:rsidR="00957095" w:rsidRPr="00957095">
        <w:t xml:space="preserve">makers have looked for ways to overcome the difficulties faced by people who want or need to combine the outcomes of VET and </w:t>
      </w:r>
      <w:r w:rsidR="004465C0">
        <w:t>HE</w:t>
      </w:r>
      <w:r w:rsidR="00957095" w:rsidRPr="00957095">
        <w:t xml:space="preserve"> </w:t>
      </w:r>
      <w:r w:rsidR="00040457">
        <w:t xml:space="preserve">study </w:t>
      </w:r>
      <w:r w:rsidR="00957095" w:rsidRPr="00957095">
        <w:t xml:space="preserve">to enhance their competitiveness in the labour market. A target </w:t>
      </w:r>
      <w:r w:rsidR="00FE5015">
        <w:t>in</w:t>
      </w:r>
      <w:r w:rsidR="00957095" w:rsidRPr="00957095">
        <w:t xml:space="preserve"> policy work has been establishing credit arrangements between VET and </w:t>
      </w:r>
      <w:r w:rsidR="004465C0">
        <w:t>HE</w:t>
      </w:r>
      <w:r w:rsidR="00957095" w:rsidRPr="00957095">
        <w:t xml:space="preserve"> qualifications, with attention to this area from at least the Finn </w:t>
      </w:r>
      <w:r w:rsidR="00000F89">
        <w:t>r</w:t>
      </w:r>
      <w:r w:rsidR="00957095" w:rsidRPr="00957095">
        <w:t>eview (</w:t>
      </w:r>
      <w:r w:rsidR="00000F89">
        <w:t>Australian Education</w:t>
      </w:r>
      <w:r w:rsidR="00FB2BC2">
        <w:t xml:space="preserve"> Council Review Committee </w:t>
      </w:r>
      <w:r w:rsidR="00957095" w:rsidRPr="00957095">
        <w:t>1991), which introduced the term ‘pathways’ to describe such initiatives. Since that time, a range of reports, research projects and policies have examined and promoted pathways that take qualifications as the vehicle for facilitating movement between sectors. For instance, strategy documents</w:t>
      </w:r>
      <w:r w:rsidR="00FB2BC2">
        <w:t xml:space="preserve"> of the then Australian </w:t>
      </w:r>
      <w:r w:rsidR="00D50F6C">
        <w:t>National Training Authority</w:t>
      </w:r>
      <w:r w:rsidR="00957095" w:rsidRPr="00957095">
        <w:t xml:space="preserve"> (</w:t>
      </w:r>
      <w:r w:rsidR="00D50F6C">
        <w:t xml:space="preserve">ANTA; </w:t>
      </w:r>
      <w:r w:rsidR="00957095" w:rsidRPr="00957095">
        <w:t xml:space="preserve">1998, 2003) actively promoted pathway initiatives, but acknowledged ‘barriers’ to further growth between VET providers and universities. </w:t>
      </w:r>
      <w:r w:rsidR="00846017">
        <w:t>Later r</w:t>
      </w:r>
      <w:r w:rsidR="00957095" w:rsidRPr="00957095">
        <w:t xml:space="preserve">esearch by </w:t>
      </w:r>
      <w:proofErr w:type="spellStart"/>
      <w:r w:rsidR="00957095" w:rsidRPr="00957095">
        <w:t>PhillipsKPA</w:t>
      </w:r>
      <w:proofErr w:type="spellEnd"/>
      <w:r w:rsidR="00957095" w:rsidRPr="00957095">
        <w:t xml:space="preserve"> (2006) developed case studies of pathways and distinguished </w:t>
      </w:r>
      <w:r w:rsidR="00A834C1">
        <w:t xml:space="preserve">various </w:t>
      </w:r>
      <w:r w:rsidR="00957095" w:rsidRPr="00957095">
        <w:t>types</w:t>
      </w:r>
      <w:r w:rsidR="00675F91">
        <w:t>, these</w:t>
      </w:r>
      <w:r w:rsidR="00957095" w:rsidRPr="00957095">
        <w:t xml:space="preserve"> includ</w:t>
      </w:r>
      <w:r w:rsidR="00675F91">
        <w:t>ing</w:t>
      </w:r>
      <w:r w:rsidR="00957095" w:rsidRPr="00957095">
        <w:t xml:space="preserve"> ‘integrated cross-sector award arrangements’</w:t>
      </w:r>
      <w:r w:rsidR="00675F91">
        <w:t>, which</w:t>
      </w:r>
      <w:r w:rsidR="00957095" w:rsidRPr="00957095">
        <w:t xml:space="preserve"> involve</w:t>
      </w:r>
      <w:r w:rsidR="00D55518">
        <w:t>:</w:t>
      </w:r>
    </w:p>
    <w:p w14:paraId="4AD6A94E" w14:textId="1C75AAF3" w:rsidR="00957095" w:rsidRPr="00957095" w:rsidRDefault="00957095" w:rsidP="00957095">
      <w:pPr>
        <w:pStyle w:val="Quote"/>
      </w:pPr>
      <w:r w:rsidRPr="00957095">
        <w:t xml:space="preserve">designing new or modifying existing qualifications to create an integrated or defined qualification pathway in which one qualification builds on or is linked directly to the other and in which credit is built into the related awards. Integrated award arrangements involve a collaborative curriculum development process between both the VTE [VET] and higher education partners in the arrangement. </w:t>
      </w:r>
      <w:r w:rsidR="000E6AF7">
        <w:tab/>
      </w:r>
      <w:r w:rsidRPr="00957095">
        <w:t>(</w:t>
      </w:r>
      <w:proofErr w:type="spellStart"/>
      <w:r w:rsidRPr="00957095">
        <w:t>PhillipsKPA</w:t>
      </w:r>
      <w:proofErr w:type="spellEnd"/>
      <w:r w:rsidRPr="00957095">
        <w:t xml:space="preserve"> 2006, p.33)</w:t>
      </w:r>
    </w:p>
    <w:p w14:paraId="2829FE9D" w14:textId="544D741C" w:rsidR="00957095" w:rsidRPr="00957095" w:rsidRDefault="00957095" w:rsidP="00957095">
      <w:pPr>
        <w:pStyle w:val="Text"/>
      </w:pPr>
      <w:r w:rsidRPr="00957095">
        <w:t xml:space="preserve">The PhillipsKPA (2006) project identified a range of ‘impediments’ to developing arrangements </w:t>
      </w:r>
      <w:r w:rsidR="006E02FD">
        <w:t>such as</w:t>
      </w:r>
      <w:r w:rsidRPr="00957095">
        <w:t xml:space="preserve"> this</w:t>
      </w:r>
      <w:r w:rsidR="006E02FD">
        <w:t>, which</w:t>
      </w:r>
      <w:r w:rsidRPr="00957095">
        <w:t xml:space="preserve"> include different funding and accountability models for each sector; attitudes and culture producing friction between them; administrative issues; differences of curriculum, qualification design and assessment practices; and lack of resources to support initiatives. </w:t>
      </w:r>
    </w:p>
    <w:p w14:paraId="6E198860" w14:textId="3EA91343" w:rsidR="00957095" w:rsidRPr="00957095" w:rsidRDefault="00957095" w:rsidP="00957095">
      <w:pPr>
        <w:pStyle w:val="Text"/>
      </w:pPr>
      <w:r w:rsidRPr="00957095">
        <w:t>While the PhillipsKPA (2006) report canvassed policy and institution</w:t>
      </w:r>
      <w:r w:rsidR="00622A6C">
        <w:t>-</w:t>
      </w:r>
      <w:r w:rsidRPr="00957095">
        <w:t>level issues, the student perspective on pathway arrangements was investigated by Harris</w:t>
      </w:r>
      <w:r w:rsidR="00622A6C">
        <w:t xml:space="preserve">, </w:t>
      </w:r>
      <w:proofErr w:type="gramStart"/>
      <w:r w:rsidR="00622A6C">
        <w:t>Rainey</w:t>
      </w:r>
      <w:proofErr w:type="gramEnd"/>
      <w:r w:rsidR="00622A6C">
        <w:t xml:space="preserve"> and Sumner</w:t>
      </w:r>
      <w:r w:rsidRPr="00957095">
        <w:t xml:space="preserve"> (2006). A ‘student movement typology’ was advanced</w:t>
      </w:r>
      <w:r w:rsidR="00622A6C">
        <w:t>, which</w:t>
      </w:r>
      <w:r w:rsidRPr="00957095">
        <w:t xml:space="preserve"> included </w:t>
      </w:r>
      <w:r w:rsidR="00622A6C">
        <w:t xml:space="preserve">the </w:t>
      </w:r>
      <w:r w:rsidRPr="00957095">
        <w:t>categories of ‘interest chasers’ (shifting interests determine movement)</w:t>
      </w:r>
      <w:r w:rsidR="00622A6C">
        <w:t>;</w:t>
      </w:r>
      <w:r w:rsidRPr="00957095">
        <w:t xml:space="preserve"> ‘career developers’ (coherent planning)</w:t>
      </w:r>
      <w:r w:rsidR="00622A6C">
        <w:t>;</w:t>
      </w:r>
      <w:r w:rsidRPr="00957095">
        <w:t xml:space="preserve"> ‘career mergers’ (from initial exploration to focused development)</w:t>
      </w:r>
      <w:r w:rsidR="00622A6C">
        <w:t>;</w:t>
      </w:r>
      <w:r w:rsidRPr="00957095">
        <w:t xml:space="preserve"> ‘forced learners’ (external demands lead to changes)</w:t>
      </w:r>
      <w:r w:rsidR="002273A5">
        <w:t>;</w:t>
      </w:r>
      <w:r w:rsidRPr="00957095">
        <w:t xml:space="preserve"> and ‘two-trackers’ (planning for an alternative career). In terms of the pathway arrangements described by students, Harris</w:t>
      </w:r>
      <w:r w:rsidR="002273A5">
        <w:t xml:space="preserve">, </w:t>
      </w:r>
      <w:proofErr w:type="gramStart"/>
      <w:r w:rsidR="002273A5">
        <w:t>Rainey</w:t>
      </w:r>
      <w:proofErr w:type="gramEnd"/>
      <w:r w:rsidR="002273A5">
        <w:t xml:space="preserve"> and Sumner</w:t>
      </w:r>
      <w:r w:rsidRPr="00957095">
        <w:t xml:space="preserve"> </w:t>
      </w:r>
      <w:r w:rsidR="002273A5">
        <w:t xml:space="preserve">(2006, </w:t>
      </w:r>
      <w:r w:rsidR="00674340">
        <w:t xml:space="preserve">p.40) </w:t>
      </w:r>
      <w:r w:rsidRPr="00957095">
        <w:t>concluded that</w:t>
      </w:r>
      <w:r w:rsidR="00674340">
        <w:t>:</w:t>
      </w:r>
    </w:p>
    <w:p w14:paraId="6491C5AE" w14:textId="7754C867" w:rsidR="00957095" w:rsidRPr="00957095" w:rsidRDefault="00957095" w:rsidP="00957095">
      <w:pPr>
        <w:pStyle w:val="Quote"/>
      </w:pPr>
      <w:r w:rsidRPr="00957095">
        <w:t xml:space="preserve">while not necessarily seamless, sectoral transitions and pathways appear functional and effective and are utilised by many young people. From the stories of these participants, it seems that the process could be enhanced by targeted, </w:t>
      </w:r>
      <w:proofErr w:type="gramStart"/>
      <w:r w:rsidRPr="00957095">
        <w:t>accessible</w:t>
      </w:r>
      <w:proofErr w:type="gramEnd"/>
      <w:r w:rsidRPr="00957095">
        <w:t xml:space="preserve"> and accurate information and by the provision of more career advice. </w:t>
      </w:r>
    </w:p>
    <w:p w14:paraId="47599953" w14:textId="16DBC9BB" w:rsidR="00957095" w:rsidRPr="00957095" w:rsidRDefault="00957095" w:rsidP="00957095">
      <w:pPr>
        <w:pStyle w:val="Text"/>
      </w:pPr>
      <w:r w:rsidRPr="00957095">
        <w:t xml:space="preserve">The student perspective indicates that individuals are capable of navigating </w:t>
      </w:r>
      <w:r w:rsidR="00FC4F81">
        <w:t xml:space="preserve">the </w:t>
      </w:r>
      <w:r w:rsidRPr="00957095">
        <w:t xml:space="preserve">binary </w:t>
      </w:r>
      <w:r w:rsidR="00FC4F81">
        <w:t xml:space="preserve">structure of the </w:t>
      </w:r>
      <w:r w:rsidRPr="00957095">
        <w:t xml:space="preserve">tertiary </w:t>
      </w:r>
      <w:r w:rsidR="00FC4F81">
        <w:t>system</w:t>
      </w:r>
      <w:r w:rsidRPr="00957095">
        <w:t xml:space="preserve"> for their own ends, particularly if adequate information is provided on offerings and career implications.</w:t>
      </w:r>
    </w:p>
    <w:p w14:paraId="535BDB52" w14:textId="32C00EC0" w:rsidR="00957095" w:rsidRPr="00957095" w:rsidRDefault="00957095" w:rsidP="00957095">
      <w:pPr>
        <w:pStyle w:val="Text"/>
      </w:pPr>
      <w:r w:rsidRPr="00957095">
        <w:t xml:space="preserve">The value of pathway arrangements between VET and </w:t>
      </w:r>
      <w:r w:rsidR="005A79B4">
        <w:t>HE</w:t>
      </w:r>
      <w:r w:rsidRPr="00957095">
        <w:t xml:space="preserve"> providers was reiterated and reconceptualised in the Bradley </w:t>
      </w:r>
      <w:r w:rsidR="00C179CA">
        <w:t>r</w:t>
      </w:r>
      <w:r w:rsidRPr="00957095">
        <w:t xml:space="preserve">eview (2008), which had as one of its </w:t>
      </w:r>
      <w:r w:rsidR="00C179CA" w:rsidRPr="00957095">
        <w:t>key objectives</w:t>
      </w:r>
      <w:r w:rsidRPr="00957095">
        <w:t>, ‘</w:t>
      </w:r>
      <w:r w:rsidR="00F4738F">
        <w:t>a</w:t>
      </w:r>
      <w:r w:rsidRPr="00957095">
        <w:t xml:space="preserve"> broad tertiary education and training sector’</w:t>
      </w:r>
      <w:r w:rsidR="00C179CA">
        <w:t>,</w:t>
      </w:r>
      <w:r w:rsidRPr="00957095">
        <w:t xml:space="preserve"> in which the distinctive contributions of VET and </w:t>
      </w:r>
      <w:r w:rsidR="005A79B4">
        <w:t>HE</w:t>
      </w:r>
      <w:r w:rsidRPr="00957095">
        <w:t xml:space="preserve"> are acknowledged (2008, p.206). The review set out six </w:t>
      </w:r>
      <w:r w:rsidR="00602AE2">
        <w:t>‘</w:t>
      </w:r>
      <w:proofErr w:type="gramStart"/>
      <w:r w:rsidR="00C179CA" w:rsidRPr="00957095">
        <w:t>principle</w:t>
      </w:r>
      <w:proofErr w:type="gramEnd"/>
      <w:r w:rsidR="00C179CA" w:rsidRPr="00957095">
        <w:t xml:space="preserve"> characteristics</w:t>
      </w:r>
      <w:r w:rsidR="00602AE2">
        <w:t>’</w:t>
      </w:r>
      <w:r w:rsidR="00C179CA" w:rsidRPr="00957095">
        <w:t xml:space="preserve"> </w:t>
      </w:r>
      <w:r w:rsidRPr="00957095">
        <w:t xml:space="preserve">of a </w:t>
      </w:r>
      <w:bookmarkStart w:id="82" w:name="_Hlk77832909"/>
      <w:r w:rsidRPr="00957095">
        <w:t>fully effective tertiary system</w:t>
      </w:r>
      <w:bookmarkEnd w:id="82"/>
      <w:r w:rsidRPr="00957095">
        <w:t>, one of which was</w:t>
      </w:r>
      <w:r w:rsidR="00602AE2">
        <w:t>:</w:t>
      </w:r>
    </w:p>
    <w:p w14:paraId="05F9AE49" w14:textId="37CD03C4" w:rsidR="00957095" w:rsidRPr="00957095" w:rsidRDefault="00957095" w:rsidP="00957095">
      <w:pPr>
        <w:pStyle w:val="Quote"/>
      </w:pPr>
      <w:r w:rsidRPr="00957095">
        <w:lastRenderedPageBreak/>
        <w:t>a capacity for the whole system to provide integrated responses to workforce needs for industries and enterprises, including those in specific localities and communities like outer metropolitan and regional areas</w:t>
      </w:r>
      <w:r w:rsidR="008113DA">
        <w:t>,</w:t>
      </w:r>
      <w:r w:rsidRPr="00957095">
        <w:t xml:space="preserve"> where there is significant population growth, low levels of educational attainment and participation and uneven provision (2008, p.179)</w:t>
      </w:r>
      <w:r w:rsidR="00B9427D">
        <w:t>.</w:t>
      </w:r>
    </w:p>
    <w:p w14:paraId="5FC48DC3" w14:textId="2CDB79B2" w:rsidR="001227F3" w:rsidRDefault="00957095" w:rsidP="00957095">
      <w:pPr>
        <w:pStyle w:val="Text"/>
      </w:pPr>
      <w:r w:rsidRPr="00957095">
        <w:t>A project launched by the NSW Government in 2010 incorporated this ‘tertiary sector’ perspective of whole-system response to workforce development needs (</w:t>
      </w:r>
      <w:proofErr w:type="spellStart"/>
      <w:r w:rsidRPr="00957095">
        <w:t>PhillipsKPA</w:t>
      </w:r>
      <w:proofErr w:type="spellEnd"/>
      <w:r w:rsidRPr="00957095">
        <w:t xml:space="preserve"> 2014). From 2016, the NSW Tertiary Pathways Project initiated </w:t>
      </w:r>
      <w:proofErr w:type="gramStart"/>
      <w:r w:rsidRPr="00957095">
        <w:t>a number of</w:t>
      </w:r>
      <w:proofErr w:type="gramEnd"/>
      <w:r w:rsidRPr="00957095">
        <w:t xml:space="preserve"> pilot arrangements between VET and </w:t>
      </w:r>
      <w:r w:rsidR="005A79B4">
        <w:t>HE</w:t>
      </w:r>
      <w:r w:rsidRPr="00957095">
        <w:t xml:space="preserve"> providers</w:t>
      </w:r>
      <w:r w:rsidR="00647781">
        <w:t>,</w:t>
      </w:r>
      <w:r w:rsidRPr="00957095">
        <w:t xml:space="preserve"> with close industry involvement. The project aimed to ‘go beyond traditional credit transfer arrangements to develop seamless progression through VET and higher education qualifications, with entry and exit points as needed’ (</w:t>
      </w:r>
      <w:r w:rsidR="001C1D01">
        <w:t xml:space="preserve">New South Wales department of Education </w:t>
      </w:r>
      <w:r w:rsidRPr="00957095">
        <w:t>2018, p.3). Four pilots</w:t>
      </w:r>
      <w:r w:rsidR="00FD2752">
        <w:t>,</w:t>
      </w:r>
      <w:r w:rsidRPr="00957095">
        <w:t xml:space="preserve"> </w:t>
      </w:r>
      <w:r w:rsidR="00FD2752" w:rsidRPr="00957095">
        <w:t>reflect</w:t>
      </w:r>
      <w:r w:rsidR="00FD2752">
        <w:t>ing</w:t>
      </w:r>
      <w:r w:rsidR="00FD2752" w:rsidRPr="00957095">
        <w:t xml:space="preserve"> three distinct ‘pathway models’</w:t>
      </w:r>
      <w:r w:rsidR="00FD2752">
        <w:t xml:space="preserve">, </w:t>
      </w:r>
      <w:r w:rsidRPr="00957095">
        <w:t>were developed:</w:t>
      </w:r>
    </w:p>
    <w:p w14:paraId="7DD02A1B" w14:textId="55BE93E6" w:rsidR="001227F3" w:rsidRDefault="00957095" w:rsidP="00A64D3B">
      <w:pPr>
        <w:pStyle w:val="NumberedList"/>
        <w:numPr>
          <w:ilvl w:val="0"/>
          <w:numId w:val="19"/>
        </w:numPr>
      </w:pPr>
      <w:r w:rsidRPr="00957095">
        <w:t xml:space="preserve">a </w:t>
      </w:r>
      <w:r w:rsidR="00277DD3" w:rsidRPr="00957095">
        <w:t xml:space="preserve">higher apprenticeships and traineeships </w:t>
      </w:r>
      <w:r w:rsidRPr="00957095">
        <w:t>model</w:t>
      </w:r>
      <w:r w:rsidR="00277DD3">
        <w:t>, which</w:t>
      </w:r>
      <w:r w:rsidRPr="00957095">
        <w:t xml:space="preserve"> ‘extends traditional apprenticeships o</w:t>
      </w:r>
      <w:r w:rsidR="00FD2098">
        <w:t>r</w:t>
      </w:r>
      <w:r w:rsidRPr="00957095">
        <w:t xml:space="preserve"> traineeships to higher level qualifications up to a university degree’ (p.6)</w:t>
      </w:r>
    </w:p>
    <w:p w14:paraId="54349A90" w14:textId="156BB4FE" w:rsidR="002E4EF0" w:rsidRDefault="00957095" w:rsidP="00A64D3B">
      <w:pPr>
        <w:pStyle w:val="NumberedList"/>
        <w:numPr>
          <w:ilvl w:val="0"/>
          <w:numId w:val="19"/>
        </w:numPr>
      </w:pPr>
      <w:r w:rsidRPr="00957095">
        <w:t xml:space="preserve">a </w:t>
      </w:r>
      <w:r w:rsidR="001227F3" w:rsidRPr="00957095">
        <w:t xml:space="preserve">degree apprenticeships and traineeships </w:t>
      </w:r>
      <w:r w:rsidRPr="00957095">
        <w:t>model</w:t>
      </w:r>
      <w:r w:rsidR="002E4EF0">
        <w:t>,</w:t>
      </w:r>
      <w:r w:rsidRPr="00957095">
        <w:t xml:space="preserve"> which ‘embeds a VET qualification and an apprenticeship within a </w:t>
      </w:r>
      <w:proofErr w:type="gramStart"/>
      <w:r w:rsidRPr="00957095">
        <w:t>bachelor</w:t>
      </w:r>
      <w:proofErr w:type="gramEnd"/>
      <w:r w:rsidRPr="00957095">
        <w:t xml:space="preserve"> degree’ (p.6)</w:t>
      </w:r>
    </w:p>
    <w:p w14:paraId="78A31E3C" w14:textId="7C86EBF6" w:rsidR="002E4EF0" w:rsidRDefault="002E4EF0" w:rsidP="00A64D3B">
      <w:pPr>
        <w:pStyle w:val="NumberedList"/>
        <w:numPr>
          <w:ilvl w:val="0"/>
          <w:numId w:val="19"/>
        </w:numPr>
      </w:pPr>
      <w:r>
        <w:t>a</w:t>
      </w:r>
      <w:r w:rsidR="00957095" w:rsidRPr="00957095">
        <w:t xml:space="preserve">n </w:t>
      </w:r>
      <w:r w:rsidRPr="00957095">
        <w:t xml:space="preserve">integrated tertiary pathways </w:t>
      </w:r>
      <w:r w:rsidR="00957095" w:rsidRPr="00957095">
        <w:t>model</w:t>
      </w:r>
      <w:r>
        <w:t>, which</w:t>
      </w:r>
      <w:r w:rsidR="00957095" w:rsidRPr="00957095">
        <w:t xml:space="preserve"> ‘creates a seamless transition for students by </w:t>
      </w:r>
      <w:r w:rsidR="00B24129">
        <w:br/>
      </w:r>
      <w:r w:rsidR="00957095" w:rsidRPr="00957095">
        <w:t xml:space="preserve">co-designing new qualifications that integrate higher education and VET content for the first </w:t>
      </w:r>
      <w:r w:rsidR="00B24129">
        <w:br/>
      </w:r>
      <w:r w:rsidR="00957095" w:rsidRPr="00957095">
        <w:t xml:space="preserve">time’ (p.7). </w:t>
      </w:r>
    </w:p>
    <w:p w14:paraId="569FE3A9" w14:textId="1DF6FB34" w:rsidR="00957095" w:rsidRPr="00957095" w:rsidRDefault="00957095" w:rsidP="00957095">
      <w:pPr>
        <w:pStyle w:val="Text"/>
      </w:pPr>
      <w:r w:rsidRPr="00957095">
        <w:t xml:space="preserve">Government information about the pilots indicates that only one proved </w:t>
      </w:r>
      <w:r w:rsidR="00AF2A0C">
        <w:t xml:space="preserve">to be </w:t>
      </w:r>
      <w:r w:rsidRPr="00957095">
        <w:t xml:space="preserve">unsustainable at that time. </w:t>
      </w:r>
    </w:p>
    <w:p w14:paraId="4EEDACA0" w14:textId="78E2BB2D" w:rsidR="00957095" w:rsidRPr="00957095" w:rsidRDefault="00957095" w:rsidP="00957095">
      <w:pPr>
        <w:pStyle w:val="Text"/>
      </w:pPr>
      <w:r w:rsidRPr="00957095">
        <w:t>In related work, the NSW Government commissioned a review of VET in that state</w:t>
      </w:r>
      <w:r w:rsidR="00B844CB">
        <w:t>, which</w:t>
      </w:r>
      <w:r w:rsidRPr="00957095">
        <w:t xml:space="preserve"> made recommendations </w:t>
      </w:r>
      <w:r w:rsidR="00B844CB">
        <w:t xml:space="preserve">that </w:t>
      </w:r>
      <w:r w:rsidRPr="00957095">
        <w:t>includ</w:t>
      </w:r>
      <w:r w:rsidR="00B844CB">
        <w:t>ed the establishment of</w:t>
      </w:r>
      <w:r w:rsidRPr="00957095">
        <w:t xml:space="preserve"> a new ‘tertiary institution’ (NSW Institute of Applied Technology)</w:t>
      </w:r>
      <w:r w:rsidR="00EE5B9D">
        <w:t>, which</w:t>
      </w:r>
      <w:r w:rsidRPr="00957095">
        <w:t xml:space="preserve"> would address </w:t>
      </w:r>
      <w:r w:rsidR="007B50A3">
        <w:t xml:space="preserve">the </w:t>
      </w:r>
      <w:r w:rsidRPr="00957095">
        <w:t xml:space="preserve">challenges associated with the </w:t>
      </w:r>
      <w:r w:rsidR="009D4468">
        <w:t xml:space="preserve">binary structure of </w:t>
      </w:r>
      <w:r w:rsidRPr="00957095">
        <w:t>post-school</w:t>
      </w:r>
      <w:r w:rsidR="009D4468">
        <w:t xml:space="preserve"> education </w:t>
      </w:r>
      <w:r w:rsidRPr="00957095">
        <w:t xml:space="preserve">(Gonski &amp; </w:t>
      </w:r>
      <w:proofErr w:type="spellStart"/>
      <w:r w:rsidRPr="00957095">
        <w:t>Shergold</w:t>
      </w:r>
      <w:proofErr w:type="spellEnd"/>
      <w:r w:rsidRPr="00957095">
        <w:t xml:space="preserve"> 2021). In its case for establishing a new kind of institution, the review referred to </w:t>
      </w:r>
      <w:r w:rsidR="00D152AF">
        <w:t xml:space="preserve">the </w:t>
      </w:r>
      <w:r w:rsidRPr="00957095">
        <w:t>‘increasingly outdated distinction between higher and vocational education’, arguing that</w:t>
      </w:r>
      <w:r w:rsidR="00EE5B9D">
        <w:t>:</w:t>
      </w:r>
    </w:p>
    <w:p w14:paraId="0F0454FD" w14:textId="48D8F484" w:rsidR="00957095" w:rsidRPr="00957095" w:rsidRDefault="00957095" w:rsidP="00957095">
      <w:pPr>
        <w:pStyle w:val="Quote"/>
      </w:pPr>
      <w:r w:rsidRPr="00957095">
        <w:t xml:space="preserve">Most jobs need a mix of practical and theoretical skills. The structural bifurcation between two different types of tertiary study </w:t>
      </w:r>
      <w:r w:rsidR="006D1928">
        <w:t>−</w:t>
      </w:r>
      <w:r w:rsidRPr="00957095">
        <w:t xml:space="preserve"> higher and vocational education </w:t>
      </w:r>
      <w:r w:rsidR="00EE5B9D">
        <w:t>−</w:t>
      </w:r>
      <w:r w:rsidRPr="00957095">
        <w:t xml:space="preserve"> often hinders people in gaining the range of employability capabilities that they need for success</w:t>
      </w:r>
      <w:r w:rsidR="00EE5B9D">
        <w:t xml:space="preserve"> </w:t>
      </w:r>
      <w:r w:rsidRPr="00957095">
        <w:t>(2021, p.6)</w:t>
      </w:r>
      <w:r w:rsidR="00EE5B9D">
        <w:t>.</w:t>
      </w:r>
    </w:p>
    <w:p w14:paraId="343D1FBD" w14:textId="7B824B4C" w:rsidR="00957095" w:rsidRPr="00957095" w:rsidRDefault="00957095" w:rsidP="00957095">
      <w:pPr>
        <w:pStyle w:val="Text"/>
      </w:pPr>
      <w:r w:rsidRPr="00957095">
        <w:t xml:space="preserve">The proposed institute would be ‘built around the career aspirations of students and the skill needs </w:t>
      </w:r>
      <w:r w:rsidR="00322362">
        <w:br/>
      </w:r>
      <w:r w:rsidRPr="00957095">
        <w:t xml:space="preserve">of employers’ (2021, p.11). Noteworthy in this proposal is placing student and industry interests at </w:t>
      </w:r>
      <w:r w:rsidR="00322362">
        <w:br/>
      </w:r>
      <w:r w:rsidRPr="00957095">
        <w:t>the centre of institutional activity rather than attempting to forge links between offerings of the different sectors.</w:t>
      </w:r>
    </w:p>
    <w:p w14:paraId="60D0BA14" w14:textId="1A174463" w:rsidR="00CC0A70" w:rsidRDefault="00957095" w:rsidP="00957095">
      <w:pPr>
        <w:pStyle w:val="Text"/>
      </w:pPr>
      <w:r w:rsidRPr="00957095">
        <w:t xml:space="preserve">A different solution </w:t>
      </w:r>
      <w:r w:rsidR="00CC1C32">
        <w:t>to</w:t>
      </w:r>
      <w:r w:rsidRPr="00957095">
        <w:t xml:space="preserve"> the binary challenge was conceptualised by Wheelahan, Buchanan and Yu (2015). In their ‘vocational streams’ model, the emphasis is on occupations as the guiding principle for determining wh</w:t>
      </w:r>
      <w:r w:rsidR="0082156D">
        <w:t>ich</w:t>
      </w:r>
      <w:r w:rsidRPr="00957095">
        <w:t xml:space="preserve"> education and training options are relevant. The vocational focus is complemented </w:t>
      </w:r>
      <w:r w:rsidR="00261890">
        <w:t xml:space="preserve">by </w:t>
      </w:r>
      <w:r w:rsidRPr="00957095">
        <w:t>‘capabilities’</w:t>
      </w:r>
      <w:r w:rsidR="0082156D">
        <w:t>,</w:t>
      </w:r>
      <w:r w:rsidRPr="00957095">
        <w:t xml:space="preserve"> centred in individuals. The capabilities approach goes beyond competencies by embracing individual agency and empowerment as much as technical and employability skills. </w:t>
      </w:r>
    </w:p>
    <w:p w14:paraId="27F7677C" w14:textId="22560655" w:rsidR="00957095" w:rsidRPr="00957095" w:rsidRDefault="00957095" w:rsidP="00957095">
      <w:pPr>
        <w:pStyle w:val="Text"/>
      </w:pPr>
      <w:r w:rsidRPr="00957095">
        <w:t xml:space="preserve">This occupation- and person-centred approach to tertiary provision may be the way of the future and resonates to some extent with Gonski </w:t>
      </w:r>
      <w:r w:rsidR="00EF080D" w:rsidRPr="00957095">
        <w:t xml:space="preserve">and </w:t>
      </w:r>
      <w:proofErr w:type="spellStart"/>
      <w:r w:rsidR="00EF080D" w:rsidRPr="00957095">
        <w:t>Shergold’s</w:t>
      </w:r>
      <w:proofErr w:type="spellEnd"/>
      <w:r w:rsidRPr="00957095">
        <w:t xml:space="preserve"> (2020) proposal</w:t>
      </w:r>
      <w:r w:rsidR="00DD68EC">
        <w:t>,</w:t>
      </w:r>
      <w:r w:rsidRPr="00957095">
        <w:t xml:space="preserve"> the difference </w:t>
      </w:r>
      <w:r w:rsidR="00DD68EC">
        <w:t xml:space="preserve">being </w:t>
      </w:r>
      <w:r w:rsidRPr="00957095">
        <w:t xml:space="preserve">that </w:t>
      </w:r>
      <w:proofErr w:type="spellStart"/>
      <w:r w:rsidRPr="00957095">
        <w:t>Wheelahan</w:t>
      </w:r>
      <w:proofErr w:type="spellEnd"/>
      <w:r w:rsidR="00185E28">
        <w:t>, Buchanan and Yu’</w:t>
      </w:r>
      <w:r w:rsidRPr="00957095">
        <w:t xml:space="preserve">s model takes occupations rather than industry and employers as the complement to a student focus. It would require considerable change to the way the system works in Australia to adopt the vocational streams and capabilities approach, and as such goes beyond the scope of the present research. However, some findings of this project suggest that where industry, employers and students recognise </w:t>
      </w:r>
      <w:r w:rsidR="00CC417D">
        <w:t>the</w:t>
      </w:r>
      <w:r w:rsidRPr="00957095">
        <w:t xml:space="preserve"> value of combining VET and </w:t>
      </w:r>
      <w:r w:rsidR="005A79B4">
        <w:t>HE</w:t>
      </w:r>
      <w:r w:rsidRPr="00957095">
        <w:t xml:space="preserve"> qualifications, the binary </w:t>
      </w:r>
      <w:r w:rsidR="00FC4F81">
        <w:t>structure of post-</w:t>
      </w:r>
      <w:r w:rsidR="00FC4F81">
        <w:lastRenderedPageBreak/>
        <w:t xml:space="preserve">school education and training </w:t>
      </w:r>
      <w:r w:rsidRPr="00957095">
        <w:t xml:space="preserve">is indeed reduced to the level of inconvenience rather than functioning as a barrier. A glimpse of what a ‘fully effective tertiary system’ </w:t>
      </w:r>
      <w:r w:rsidR="008E7521">
        <w:t>becomes possible</w:t>
      </w:r>
      <w:r w:rsidRPr="00957095">
        <w:t>.</w:t>
      </w:r>
    </w:p>
    <w:p w14:paraId="5949C102" w14:textId="4E85F44A" w:rsidR="00957095" w:rsidRPr="00957095" w:rsidRDefault="00957095" w:rsidP="00957095">
      <w:pPr>
        <w:pStyle w:val="Heading2"/>
      </w:pPr>
      <w:bookmarkStart w:id="83" w:name="_Toc84509263"/>
      <w:r w:rsidRPr="00957095">
        <w:t>The binary</w:t>
      </w:r>
      <w:r w:rsidR="00FC4F81">
        <w:t xml:space="preserve"> structure of post-school education and training</w:t>
      </w:r>
      <w:bookmarkEnd w:id="83"/>
    </w:p>
    <w:p w14:paraId="453343CA" w14:textId="0C7C3776" w:rsidR="00962681" w:rsidRDefault="00957095" w:rsidP="00957095">
      <w:pPr>
        <w:pStyle w:val="Text"/>
      </w:pPr>
      <w:r w:rsidRPr="006C54C7">
        <w:t xml:space="preserve">At present, </w:t>
      </w:r>
      <w:r w:rsidR="006C54C7" w:rsidRPr="006C54C7">
        <w:t xml:space="preserve">the challenge of the binary structure in </w:t>
      </w:r>
      <w:r w:rsidRPr="006C54C7">
        <w:t xml:space="preserve">Australia’s tertiary </w:t>
      </w:r>
      <w:r w:rsidR="006C54C7" w:rsidRPr="006C54C7">
        <w:t xml:space="preserve">system </w:t>
      </w:r>
      <w:r w:rsidRPr="006C54C7">
        <w:t>is exacerbated</w:t>
      </w:r>
      <w:r w:rsidRPr="00957095">
        <w:t xml:space="preserve"> by the operation of two regulatory regimes</w:t>
      </w:r>
      <w:r w:rsidR="00CB034B">
        <w:t>:</w:t>
      </w:r>
      <w:r w:rsidRPr="00957095">
        <w:t xml:space="preserve"> one for VET and another for </w:t>
      </w:r>
      <w:r w:rsidR="005A79B4">
        <w:t>HE</w:t>
      </w:r>
      <w:r w:rsidRPr="00957095">
        <w:t xml:space="preserve">. The Australian Skills Quality Authority (ASQA) oversees the VET </w:t>
      </w:r>
      <w:r w:rsidR="00CB034B">
        <w:t>component</w:t>
      </w:r>
      <w:r w:rsidRPr="00957095">
        <w:t xml:space="preserve"> of the field and the Tertiary Education Quality Standards Authority (TEQSA) the </w:t>
      </w:r>
      <w:r w:rsidR="005A79B4">
        <w:t>HE</w:t>
      </w:r>
      <w:r w:rsidRPr="00957095">
        <w:t xml:space="preserve"> </w:t>
      </w:r>
      <w:r w:rsidR="00426120">
        <w:t>component</w:t>
      </w:r>
      <w:r w:rsidRPr="00957095">
        <w:t xml:space="preserve">. ASQA’s work is guided by the </w:t>
      </w:r>
      <w:r w:rsidR="00A65173">
        <w:t xml:space="preserve">revised version (2015) of the </w:t>
      </w:r>
      <w:r w:rsidRPr="00957095">
        <w:t xml:space="preserve">eight legislated </w:t>
      </w:r>
      <w:bookmarkStart w:id="84" w:name="_Hlk77925532"/>
      <w:r w:rsidRPr="0051246E">
        <w:t>Standards for Registered Training Organisations</w:t>
      </w:r>
      <w:r w:rsidRPr="00957095">
        <w:t xml:space="preserve"> (RTOs)</w:t>
      </w:r>
      <w:r w:rsidR="00A65173">
        <w:t xml:space="preserve"> (Commonwealth of Australia 2021</w:t>
      </w:r>
      <w:r w:rsidR="00962324">
        <w:t>b</w:t>
      </w:r>
      <w:r w:rsidRPr="00957095">
        <w:t>)</w:t>
      </w:r>
      <w:bookmarkEnd w:id="84"/>
      <w:r w:rsidRPr="00957095">
        <w:t xml:space="preserve">. TEQSA draws on the </w:t>
      </w:r>
      <w:bookmarkStart w:id="85" w:name="_Hlk77925547"/>
      <w:r w:rsidRPr="0051246E">
        <w:t>Higher Education Standards Framework (Threshold Standards) 2015</w:t>
      </w:r>
      <w:r w:rsidRPr="00957095">
        <w:t xml:space="preserve"> </w:t>
      </w:r>
      <w:bookmarkEnd w:id="85"/>
      <w:r w:rsidRPr="00957095">
        <w:t>to shape its work</w:t>
      </w:r>
      <w:r w:rsidR="00962324">
        <w:t xml:space="preserve"> (Commonwealth of Australia 2021a)</w:t>
      </w:r>
      <w:r w:rsidRPr="00957095">
        <w:t>.</w:t>
      </w:r>
    </w:p>
    <w:p w14:paraId="7D7E5612" w14:textId="43900803" w:rsidR="00957095" w:rsidRPr="00957095" w:rsidRDefault="00957095" w:rsidP="00957095">
      <w:pPr>
        <w:pStyle w:val="Text"/>
      </w:pPr>
      <w:r w:rsidRPr="00957095">
        <w:t xml:space="preserve">While the regulators share a common interest in quality measured against standards of provision, their guiding frameworks each have unique implications for program design, delivery, assessment and teacher/trainer qualifications. The </w:t>
      </w:r>
      <w:r w:rsidR="00D21C32">
        <w:t>s</w:t>
      </w:r>
      <w:r w:rsidRPr="00D21C32">
        <w:t xml:space="preserve">upport </w:t>
      </w:r>
      <w:r w:rsidR="00D21C32">
        <w:t>d</w:t>
      </w:r>
      <w:r w:rsidRPr="00D21C32">
        <w:t>ocument</w:t>
      </w:r>
      <w:r w:rsidRPr="00957095">
        <w:t xml:space="preserve"> for this research details some of these implications but they can be summarised briefly</w:t>
      </w:r>
      <w:r w:rsidR="006C7820">
        <w:t xml:space="preserve"> here</w:t>
      </w:r>
      <w:r w:rsidRPr="00957095">
        <w:t>. VET programs all conform to a competency-based model</w:t>
      </w:r>
      <w:r w:rsidR="002B4D77">
        <w:t>, which</w:t>
      </w:r>
      <w:r w:rsidRPr="00957095">
        <w:t xml:space="preserve"> take</w:t>
      </w:r>
      <w:r w:rsidR="002B4D77">
        <w:t>s</w:t>
      </w:r>
      <w:r w:rsidRPr="00957095">
        <w:t xml:space="preserve"> employment-related tasks and roles as the focus and specif</w:t>
      </w:r>
      <w:r w:rsidR="002B4D77">
        <w:t>ies</w:t>
      </w:r>
      <w:r w:rsidRPr="00957095">
        <w:t xml:space="preserve"> skills and knowledge to the extent that they are relevant. In contrast, </w:t>
      </w:r>
      <w:r w:rsidR="005A79B4">
        <w:t>HE</w:t>
      </w:r>
      <w:r w:rsidRPr="00957095">
        <w:t xml:space="preserve"> programs draw on multiple models, mostly deriving from the structures of disciplines or individual professional and vocational association standards (which themselves can be expressed and addressed in diverse ways). </w:t>
      </w:r>
      <w:r w:rsidR="005A79B4">
        <w:t>HE</w:t>
      </w:r>
      <w:r w:rsidRPr="00957095">
        <w:t xml:space="preserve"> programs are often oriented to bodies of knowledge and skills rather than specific occupational roles and tasks, and it is this feature of </w:t>
      </w:r>
      <w:r w:rsidR="005A79B4">
        <w:t>HE</w:t>
      </w:r>
      <w:r w:rsidRPr="00957095">
        <w:t xml:space="preserve"> that is linked to effective development of ‘soft skills.’ </w:t>
      </w:r>
    </w:p>
    <w:p w14:paraId="72B8E367" w14:textId="56A2F2A4" w:rsidR="00957095" w:rsidRPr="00957095" w:rsidRDefault="00957095" w:rsidP="00957095">
      <w:pPr>
        <w:pStyle w:val="Text"/>
      </w:pPr>
      <w:r w:rsidRPr="00957095">
        <w:t>Delivery and assessment follow these approaches to program design. VET programs can be short or long</w:t>
      </w:r>
      <w:r w:rsidR="0038436F">
        <w:t>,</w:t>
      </w:r>
      <w:r w:rsidRPr="00957095">
        <w:t xml:space="preserve"> depending on the task or role </w:t>
      </w:r>
      <w:r w:rsidR="007B5F42">
        <w:t>of</w:t>
      </w:r>
      <w:r w:rsidRPr="00957095">
        <w:t xml:space="preserve"> focus, with learning strategies frequently determined by the need to minimise time away from employment. </w:t>
      </w:r>
      <w:r w:rsidR="005A79B4">
        <w:t>HE</w:t>
      </w:r>
      <w:r w:rsidRPr="00957095">
        <w:t xml:space="preserve"> programs are generally built around fixed and usually longer periods of time for learning</w:t>
      </w:r>
      <w:r w:rsidR="007B5F42">
        <w:t>,</w:t>
      </w:r>
      <w:r w:rsidRPr="00957095">
        <w:t xml:space="preserve"> with the consequence that delivery methods can more readily address whole bodies of knowledge and skills. All assessment in VET strictly conforms to competency-based principles</w:t>
      </w:r>
      <w:r w:rsidR="007B5F42">
        <w:t>, which</w:t>
      </w:r>
      <w:r w:rsidRPr="00957095">
        <w:t xml:space="preserve"> stress gathering and judging evidence of demonstrated competency. In </w:t>
      </w:r>
      <w:r w:rsidR="005A79B4">
        <w:t>HE</w:t>
      </w:r>
      <w:r w:rsidRPr="00957095">
        <w:t xml:space="preserve">, assessment principles, techniques and practices are as varied as the disciplines and professions served by </w:t>
      </w:r>
      <w:r w:rsidR="005A79B4">
        <w:t>HE</w:t>
      </w:r>
      <w:r w:rsidRPr="00957095">
        <w:t xml:space="preserve"> programs. </w:t>
      </w:r>
    </w:p>
    <w:p w14:paraId="39F8D1CA" w14:textId="7204DA75" w:rsidR="00957095" w:rsidRPr="00957095" w:rsidRDefault="00043B11" w:rsidP="00957095">
      <w:pPr>
        <w:pStyle w:val="Text"/>
      </w:pPr>
      <w:r>
        <w:t>The q</w:t>
      </w:r>
      <w:r w:rsidR="00957095" w:rsidRPr="00957095">
        <w:t xml:space="preserve">ualifications of teachers and trainers in each sector are also varied. In </w:t>
      </w:r>
      <w:r w:rsidR="005A79B4">
        <w:t>HE</w:t>
      </w:r>
      <w:r w:rsidR="00957095" w:rsidRPr="00957095">
        <w:t xml:space="preserve"> there is no national mandate for </w:t>
      </w:r>
      <w:r w:rsidR="0045563E">
        <w:t xml:space="preserve">a </w:t>
      </w:r>
      <w:r w:rsidR="00957095" w:rsidRPr="00957095">
        <w:t>teacher qualification, although government policies have promoted adoption of a base</w:t>
      </w:r>
      <w:r w:rsidR="00C75DCA">
        <w:t>-</w:t>
      </w:r>
      <w:r w:rsidR="00957095" w:rsidRPr="00957095">
        <w:t xml:space="preserve">level credential at a graduate certificate level in public universities. However, teachers in </w:t>
      </w:r>
      <w:r w:rsidR="005A79B4">
        <w:t>HE</w:t>
      </w:r>
      <w:r w:rsidR="00957095" w:rsidRPr="00957095">
        <w:t xml:space="preserve"> tend to be employed for their expertise in </w:t>
      </w:r>
      <w:r w:rsidR="00C358D9">
        <w:t xml:space="preserve">specific </w:t>
      </w:r>
      <w:r w:rsidR="00957095" w:rsidRPr="00957095">
        <w:t>disciplines and professions and, depending on individual institutional policy, may not be obliged to undergo teacher training. It should be noted that across the sector a policy of student evaluation of teaching is in place</w:t>
      </w:r>
      <w:r w:rsidR="00AE3755">
        <w:t>, which</w:t>
      </w:r>
      <w:r w:rsidR="00957095" w:rsidRPr="00957095">
        <w:t xml:space="preserve"> compels publicly funded institutions to support and improve teaching quality. In VET, student evaluation of teaching and training is also practi</w:t>
      </w:r>
      <w:r w:rsidR="00FE3FCA">
        <w:t>s</w:t>
      </w:r>
      <w:r w:rsidR="00957095" w:rsidRPr="00957095">
        <w:t>ed, but in addition</w:t>
      </w:r>
      <w:r w:rsidR="0099569E">
        <w:t>,</w:t>
      </w:r>
      <w:r w:rsidR="00957095" w:rsidRPr="00957095">
        <w:t xml:space="preserve"> strict training requirements </w:t>
      </w:r>
      <w:r w:rsidR="00A36F94">
        <w:t>apply</w:t>
      </w:r>
      <w:r w:rsidR="0099569E">
        <w:t>,</w:t>
      </w:r>
      <w:r w:rsidR="00957095" w:rsidRPr="00957095">
        <w:t xml:space="preserve"> with all practitioners required to hold a Certificate IV in Training and Assessment or, in explicitly circumscribed situations, </w:t>
      </w:r>
      <w:r w:rsidR="00BE04B7">
        <w:t xml:space="preserve">they </w:t>
      </w:r>
      <w:r w:rsidR="00957095" w:rsidRPr="00957095">
        <w:t xml:space="preserve">may hold a set of competencies from the certificate or be under direct supervision of a qualified trainer. In addition, standards for the VET sector require regular demonstration of ‘industry currency’ and currency in teaching, training, and assessment methods. </w:t>
      </w:r>
    </w:p>
    <w:p w14:paraId="19951777" w14:textId="77CE2659" w:rsidR="00957095" w:rsidRPr="00957095" w:rsidRDefault="00957095" w:rsidP="00957095">
      <w:pPr>
        <w:pStyle w:val="Text"/>
      </w:pPr>
      <w:r w:rsidRPr="00957095">
        <w:t xml:space="preserve">It is not surprising, then, that learner experiences of teaching, training and assessment </w:t>
      </w:r>
      <w:r w:rsidR="00D152AF">
        <w:t>are</w:t>
      </w:r>
      <w:r w:rsidRPr="00957095">
        <w:t xml:space="preserve"> different across the two sectors, and that </w:t>
      </w:r>
      <w:r w:rsidR="00C24395">
        <w:t xml:space="preserve">the </w:t>
      </w:r>
      <w:r w:rsidRPr="00957095">
        <w:t xml:space="preserve">nature and structure of learning content is also different. The work of </w:t>
      </w:r>
      <w:r w:rsidR="00B3491C">
        <w:t xml:space="preserve">the </w:t>
      </w:r>
      <w:r w:rsidRPr="00957095">
        <w:t>regulators both mirrors and reinforces those differences</w:t>
      </w:r>
      <w:r w:rsidR="00B3491C">
        <w:t>,</w:t>
      </w:r>
      <w:r w:rsidRPr="00957095">
        <w:t xml:space="preserve"> in the sense that models of program design (</w:t>
      </w:r>
      <w:r w:rsidR="00B3491C">
        <w:t>for example,</w:t>
      </w:r>
      <w:r w:rsidRPr="00957095">
        <w:t xml:space="preserve"> competency-based training) were in place prior to the establishment</w:t>
      </w:r>
      <w:r w:rsidR="00CB27C3">
        <w:t xml:space="preserve"> of the regulators</w:t>
      </w:r>
      <w:r w:rsidRPr="00957095">
        <w:t>, and they reinforce</w:t>
      </w:r>
      <w:r w:rsidR="00BE05E3">
        <w:t>,</w:t>
      </w:r>
      <w:r w:rsidRPr="00957095">
        <w:t xml:space="preserve"> in the sense that they view quality in terms of the same principles (</w:t>
      </w:r>
      <w:r w:rsidR="00D479C8">
        <w:t xml:space="preserve">for </w:t>
      </w:r>
      <w:r w:rsidR="00D479C8">
        <w:lastRenderedPageBreak/>
        <w:t>example,</w:t>
      </w:r>
      <w:r w:rsidRPr="00957095">
        <w:t xml:space="preserve"> ASQA seeks a quality competency-based system). The work of </w:t>
      </w:r>
      <w:r w:rsidR="00D479C8">
        <w:t xml:space="preserve">the </w:t>
      </w:r>
      <w:r w:rsidRPr="00957095">
        <w:t>regulators thus contributes to (and sheds light on) the real experience of a binary environment by adults who seek to combine the benefits of each.</w:t>
      </w:r>
    </w:p>
    <w:p w14:paraId="07B1E4FC" w14:textId="7B12458E" w:rsidR="00957095" w:rsidRPr="00957095" w:rsidRDefault="00957095" w:rsidP="00957095">
      <w:pPr>
        <w:pStyle w:val="Heading2"/>
      </w:pPr>
      <w:bookmarkStart w:id="86" w:name="_Toc84509264"/>
      <w:r w:rsidRPr="00957095">
        <w:t>The AQF and the binary</w:t>
      </w:r>
      <w:r w:rsidR="006C54C7">
        <w:t xml:space="preserve"> structure of the tertiary system</w:t>
      </w:r>
      <w:bookmarkEnd w:id="86"/>
    </w:p>
    <w:p w14:paraId="4EAA463A" w14:textId="17F6B443" w:rsidR="00957095" w:rsidRPr="00957095" w:rsidRDefault="00957095" w:rsidP="00957095">
      <w:pPr>
        <w:pStyle w:val="Text"/>
      </w:pPr>
      <w:r w:rsidRPr="00957095">
        <w:t>Interest in integrating the sectors to support student movement between them therefore contends with the multiple implications of a dual regulatory environment. In this context the Australian Qualifications Framework (AQF</w:t>
      </w:r>
      <w:r w:rsidR="00653B48">
        <w:t>;</w:t>
      </w:r>
      <w:r w:rsidRPr="00957095">
        <w:t xml:space="preserve"> 2013) comes to the fore as a reference point for cross-sectoral pathways design and development. The AQF serves to classify pathway arrangements and make</w:t>
      </w:r>
      <w:r w:rsidR="00365392">
        <w:t>s</w:t>
      </w:r>
      <w:r w:rsidRPr="00957095">
        <w:t xml:space="preserve"> a policy statement on the award of credit at different qualification levels</w:t>
      </w:r>
      <w:r w:rsidR="00653B48">
        <w:t>, which</w:t>
      </w:r>
      <w:r w:rsidRPr="00957095">
        <w:t xml:space="preserve"> is recognised by the regulators. Recent work on credit pathways for the </w:t>
      </w:r>
      <w:r w:rsidR="00E809E7">
        <w:t>2019</w:t>
      </w:r>
      <w:r w:rsidRPr="00957095">
        <w:t xml:space="preserve"> AQF </w:t>
      </w:r>
      <w:r w:rsidR="00667A11">
        <w:t>r</w:t>
      </w:r>
      <w:r w:rsidRPr="00957095">
        <w:t xml:space="preserve">eview </w:t>
      </w:r>
      <w:r w:rsidR="00871DF6">
        <w:t>(</w:t>
      </w:r>
      <w:r w:rsidR="00871DF6" w:rsidRPr="00957095">
        <w:t>Expert Panel for the Review of the Australian Qualifications Framework</w:t>
      </w:r>
      <w:r w:rsidR="00871DF6">
        <w:t xml:space="preserve">) </w:t>
      </w:r>
      <w:r w:rsidRPr="00957095">
        <w:t>reveal</w:t>
      </w:r>
      <w:r w:rsidR="00D152AF">
        <w:t>ed</w:t>
      </w:r>
      <w:r w:rsidRPr="00957095">
        <w:t xml:space="preserve"> diverse institutional practices at the boundary between VET and </w:t>
      </w:r>
      <w:r w:rsidR="005A79B4">
        <w:t>HE</w:t>
      </w:r>
      <w:r w:rsidRPr="00957095">
        <w:t xml:space="preserve"> and inconsistency in and confusion about implementation of the AQF credit policy (Ith</w:t>
      </w:r>
      <w:r w:rsidR="008D3560">
        <w:t>a</w:t>
      </w:r>
      <w:r w:rsidRPr="00957095">
        <w:t>ca Group 2018). However, a significant number of arrangements were reported</w:t>
      </w:r>
      <w:r w:rsidR="004C6B05">
        <w:t>,</w:t>
      </w:r>
      <w:r w:rsidRPr="00957095">
        <w:t xml:space="preserve"> both within sectors (</w:t>
      </w:r>
      <w:r w:rsidR="00665384">
        <w:t>for example,</w:t>
      </w:r>
      <w:r w:rsidRPr="00957095">
        <w:t xml:space="preserve"> in VET through the range of </w:t>
      </w:r>
      <w:r w:rsidR="005A79B4">
        <w:t>c</w:t>
      </w:r>
      <w:r w:rsidRPr="00957095">
        <w:t xml:space="preserve">ertificates I to III) and across sectors. The cross-sector arrangements, principally from diploma to </w:t>
      </w:r>
      <w:proofErr w:type="gramStart"/>
      <w:r w:rsidRPr="00957095">
        <w:t>bachelor</w:t>
      </w:r>
      <w:proofErr w:type="gramEnd"/>
      <w:r w:rsidRPr="00957095">
        <w:t xml:space="preserve"> degree qualifications, were most prevalent in the areas of management and commerce, education and health (</w:t>
      </w:r>
      <w:r w:rsidR="00451367">
        <w:t xml:space="preserve">Ithaca Group </w:t>
      </w:r>
      <w:r w:rsidRPr="00957095">
        <w:t xml:space="preserve">2018, p.44). The report details responses to a survey that included questions about institutions with which </w:t>
      </w:r>
      <w:r w:rsidR="005A79B4">
        <w:t>HE</w:t>
      </w:r>
      <w:r w:rsidRPr="00957095">
        <w:t xml:space="preserve"> providers had formal articulation agreements. </w:t>
      </w:r>
      <w:r>
        <w:t xml:space="preserve">Figure </w:t>
      </w:r>
      <w:r w:rsidR="00385B29">
        <w:t>3</w:t>
      </w:r>
      <w:r w:rsidRPr="00957095">
        <w:t xml:space="preserve"> highlights that most agreements are with TAFE</w:t>
      </w:r>
      <w:r w:rsidR="00451367">
        <w:t xml:space="preserve"> (technical and </w:t>
      </w:r>
      <w:r w:rsidR="00F1580A">
        <w:t>f</w:t>
      </w:r>
      <w:r w:rsidR="00451367">
        <w:t>urther education</w:t>
      </w:r>
      <w:r w:rsidR="00F1580A">
        <w:t>) institute</w:t>
      </w:r>
      <w:r w:rsidRPr="00957095">
        <w:t>s (over 80%), although over 60% reported agreements with private RTOs.</w:t>
      </w:r>
    </w:p>
    <w:p w14:paraId="7554FF20" w14:textId="4C3BE99D" w:rsidR="00957095" w:rsidRDefault="000721DB" w:rsidP="00957095">
      <w:pPr>
        <w:pStyle w:val="Figuretitle"/>
      </w:pPr>
      <w:bookmarkStart w:id="87" w:name="_Toc83218224"/>
      <w:r w:rsidRPr="00DE1D42">
        <w:rPr>
          <w:noProof/>
        </w:rPr>
        <w:drawing>
          <wp:anchor distT="0" distB="0" distL="114300" distR="114300" simplePos="0" relativeHeight="252033024" behindDoc="0" locked="0" layoutInCell="1" allowOverlap="1" wp14:anchorId="55F9B7D8" wp14:editId="76367772">
            <wp:simplePos x="0" y="0"/>
            <wp:positionH relativeFrom="column">
              <wp:posOffset>-2540</wp:posOffset>
            </wp:positionH>
            <wp:positionV relativeFrom="paragraph">
              <wp:posOffset>401955</wp:posOffset>
            </wp:positionV>
            <wp:extent cx="5636895" cy="2861945"/>
            <wp:effectExtent l="0" t="0" r="1905" b="0"/>
            <wp:wrapTopAndBottom/>
            <wp:docPr id="51" name="Chart 51">
              <a:extLst xmlns:a="http://schemas.openxmlformats.org/drawingml/2006/main">
                <a:ext uri="{FF2B5EF4-FFF2-40B4-BE49-F238E27FC236}">
                  <a16:creationId xmlns:a16="http://schemas.microsoft.com/office/drawing/2014/main" id="{BFB48704-7FF9-405C-834D-5575225F8A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r w:rsidR="00957095">
        <w:t xml:space="preserve">Figure </w:t>
      </w:r>
      <w:r w:rsidR="00464B67">
        <w:t>3</w:t>
      </w:r>
      <w:r w:rsidR="00957095" w:rsidRPr="00957095">
        <w:t xml:space="preserve"> </w:t>
      </w:r>
      <w:r w:rsidR="00DD1BBA">
        <w:tab/>
      </w:r>
      <w:r w:rsidR="00957095">
        <w:t>Institutions partnered with by higher education providers</w:t>
      </w:r>
      <w:bookmarkEnd w:id="87"/>
      <w:r w:rsidR="00957095">
        <w:t xml:space="preserve"> </w:t>
      </w:r>
    </w:p>
    <w:p w14:paraId="291800DA" w14:textId="147362ED" w:rsidR="00957095" w:rsidRPr="00957095" w:rsidRDefault="00957095" w:rsidP="00957095">
      <w:pPr>
        <w:pStyle w:val="Source"/>
      </w:pPr>
      <w:r w:rsidRPr="00957095">
        <w:t xml:space="preserve">Source: </w:t>
      </w:r>
      <w:r w:rsidR="008D3560" w:rsidRPr="00957095">
        <w:t>Ith</w:t>
      </w:r>
      <w:r w:rsidR="008D3560">
        <w:t>a</w:t>
      </w:r>
      <w:r w:rsidR="008D3560" w:rsidRPr="00957095">
        <w:t xml:space="preserve">ca </w:t>
      </w:r>
      <w:r w:rsidRPr="00957095">
        <w:t xml:space="preserve">Group (2018, p. 44), based on a </w:t>
      </w:r>
      <w:r>
        <w:t>p</w:t>
      </w:r>
      <w:r w:rsidRPr="00957095">
        <w:t xml:space="preserve">rovider </w:t>
      </w:r>
      <w:r>
        <w:t>s</w:t>
      </w:r>
      <w:r w:rsidRPr="00957095">
        <w:t>urvey.</w:t>
      </w:r>
    </w:p>
    <w:p w14:paraId="18E58171" w14:textId="42F12AAD" w:rsidR="00957095" w:rsidRPr="00957095" w:rsidRDefault="00957095" w:rsidP="00957095">
      <w:pPr>
        <w:pStyle w:val="Text"/>
      </w:pPr>
      <w:r w:rsidRPr="00957095">
        <w:t xml:space="preserve">The amount of pathway activity described in the report points to </w:t>
      </w:r>
      <w:r w:rsidR="0051246E">
        <w:t>the influence</w:t>
      </w:r>
      <w:r w:rsidRPr="00957095">
        <w:t xml:space="preserve"> of policy work to facilitate student movement across sectors, particularly in some industry areas. </w:t>
      </w:r>
    </w:p>
    <w:p w14:paraId="37A38226" w14:textId="30641D69" w:rsidR="00957095" w:rsidRPr="00957095" w:rsidRDefault="00356627" w:rsidP="00957095">
      <w:pPr>
        <w:pStyle w:val="Text"/>
      </w:pPr>
      <w:r>
        <w:t>Notably,</w:t>
      </w:r>
      <w:r w:rsidR="00957095" w:rsidRPr="00957095">
        <w:t xml:space="preserve"> reform work in recent years acknowledges some weakness in the current AQF (2013) model, raising questions about its efficacy as a cross-sectoral framework for informing efforts </w:t>
      </w:r>
      <w:r w:rsidR="004E69A4">
        <w:t>towards</w:t>
      </w:r>
      <w:r w:rsidR="00957095" w:rsidRPr="00957095">
        <w:t xml:space="preserve"> integration. The AQF </w:t>
      </w:r>
      <w:r w:rsidR="00692DB5">
        <w:t>r</w:t>
      </w:r>
      <w:r w:rsidR="00957095" w:rsidRPr="00957095">
        <w:t>eview (</w:t>
      </w:r>
      <w:r w:rsidR="003B309A" w:rsidRPr="00957095">
        <w:t>Expert Panel for the Review of the Australian Qualifications Framework</w:t>
      </w:r>
      <w:r w:rsidR="003B309A">
        <w:t xml:space="preserve"> 2019</w:t>
      </w:r>
      <w:r w:rsidR="00957095" w:rsidRPr="00957095">
        <w:t>) explained that</w:t>
      </w:r>
      <w:r w:rsidR="00692DB5">
        <w:t>,</w:t>
      </w:r>
      <w:r w:rsidR="00957095" w:rsidRPr="00957095">
        <w:t xml:space="preserve"> although the AQF ‘sets the overall framework for the design and quality assurance of education and training in Australia’</w:t>
      </w:r>
      <w:r w:rsidR="0051246E">
        <w:t xml:space="preserve"> </w:t>
      </w:r>
      <w:r w:rsidR="00716EA1">
        <w:t>(p.8)</w:t>
      </w:r>
      <w:r w:rsidR="003B309A">
        <w:t>:</w:t>
      </w:r>
      <w:r w:rsidR="00957095" w:rsidRPr="00957095">
        <w:t xml:space="preserve"> </w:t>
      </w:r>
    </w:p>
    <w:p w14:paraId="16C4CB31" w14:textId="4C1A02DF" w:rsidR="00957095" w:rsidRPr="00957095" w:rsidRDefault="00957095" w:rsidP="00957095">
      <w:pPr>
        <w:pStyle w:val="Quote"/>
      </w:pPr>
      <w:r w:rsidRPr="00957095">
        <w:lastRenderedPageBreak/>
        <w:t xml:space="preserve">Factors such as funding, governance, regulation and institutional responsiveness have far greater influence on education and training than the AQF. Qualifications also sit within broader economic, </w:t>
      </w:r>
      <w:proofErr w:type="gramStart"/>
      <w:r w:rsidRPr="00957095">
        <w:t>social</w:t>
      </w:r>
      <w:proofErr w:type="gramEnd"/>
      <w:r w:rsidRPr="00957095">
        <w:t xml:space="preserve"> and cultural contexts, which can strongly influence perceptions about their standing and expectations about what they should provide (2019, p.8)</w:t>
      </w:r>
      <w:r w:rsidR="002F5E33">
        <w:t>.</w:t>
      </w:r>
    </w:p>
    <w:p w14:paraId="16B3D30C" w14:textId="7B3E6CF3" w:rsidR="00957095" w:rsidRPr="00957095" w:rsidRDefault="00957095" w:rsidP="00957095">
      <w:pPr>
        <w:pStyle w:val="Text"/>
      </w:pPr>
      <w:r w:rsidRPr="00957095">
        <w:t xml:space="preserve">Nevertheless, </w:t>
      </w:r>
      <w:r w:rsidR="002F5E33">
        <w:t>the Expert Pane</w:t>
      </w:r>
      <w:r w:rsidR="00A54BD5">
        <w:t>l</w:t>
      </w:r>
      <w:r w:rsidRPr="00957095">
        <w:t xml:space="preserve"> argue</w:t>
      </w:r>
      <w:r w:rsidR="00A54BD5">
        <w:t>s</w:t>
      </w:r>
      <w:r w:rsidRPr="00957095">
        <w:t xml:space="preserve"> in </w:t>
      </w:r>
      <w:r w:rsidR="00A54BD5">
        <w:t>its</w:t>
      </w:r>
      <w:r w:rsidRPr="00957095">
        <w:t xml:space="preserve"> case for reform that ‘the relevance, effectiveness and utility of the AQF is arguably more important today than when it was first implemented as a loose, largely sector based framework in 1995’ (2019, p.8). The value of an effective AQF </w:t>
      </w:r>
      <w:r w:rsidR="00A54BD5">
        <w:t>lies</w:t>
      </w:r>
      <w:r w:rsidRPr="00957095">
        <w:t xml:space="preserve"> in </w:t>
      </w:r>
      <w:r w:rsidR="0022500D">
        <w:t xml:space="preserve">its provision of </w:t>
      </w:r>
      <w:r w:rsidRPr="00957095">
        <w:t>a ‘common language for the design and description of the types of Australian qualifications and the relationships between them’ (2019, p</w:t>
      </w:r>
      <w:r w:rsidR="001A305A">
        <w:t>.</w:t>
      </w:r>
      <w:r w:rsidRPr="00957095">
        <w:t xml:space="preserve">8), suggesting that a reformed AQF has scope to facilitate greater integration between the VET and </w:t>
      </w:r>
      <w:r w:rsidR="005A79B4">
        <w:t>HE</w:t>
      </w:r>
      <w:r w:rsidRPr="00957095">
        <w:t xml:space="preserve"> sectors, potentially leading to a range of benefits for students, occupations and industries </w:t>
      </w:r>
      <w:r w:rsidR="00C163AF">
        <w:t>in instances where</w:t>
      </w:r>
      <w:r w:rsidRPr="00957095">
        <w:t xml:space="preserve"> their development and skills needs straddle the current binary</w:t>
      </w:r>
      <w:r w:rsidR="006C54C7">
        <w:t xml:space="preserve"> structure of the system</w:t>
      </w:r>
      <w:r w:rsidRPr="00957095">
        <w:t xml:space="preserve">. </w:t>
      </w:r>
    </w:p>
    <w:p w14:paraId="59EB17EB" w14:textId="1EF3573C" w:rsidR="00957095" w:rsidRDefault="00957095" w:rsidP="00957095">
      <w:pPr>
        <w:pStyle w:val="Heading2"/>
      </w:pPr>
      <w:bookmarkStart w:id="88" w:name="_Toc84509265"/>
      <w:r>
        <w:t>A contemporary view</w:t>
      </w:r>
      <w:bookmarkEnd w:id="88"/>
    </w:p>
    <w:p w14:paraId="286E6FAA" w14:textId="6AE77321" w:rsidR="00ED73AA" w:rsidRPr="00ED73AA" w:rsidRDefault="00ED73AA" w:rsidP="00ED73AA">
      <w:pPr>
        <w:pStyle w:val="Text"/>
      </w:pPr>
      <w:r w:rsidRPr="00ED73AA">
        <w:t xml:space="preserve">The project highlights the difficulties of developing and sustaining higher integration models. But </w:t>
      </w:r>
      <w:r w:rsidR="00180545">
        <w:t xml:space="preserve">instances of </w:t>
      </w:r>
      <w:r w:rsidRPr="00ED73AA">
        <w:t xml:space="preserve">the lower integration model </w:t>
      </w:r>
      <w:r w:rsidR="00F9768E">
        <w:t>−</w:t>
      </w:r>
      <w:r w:rsidRPr="00ED73AA">
        <w:t xml:space="preserve"> </w:t>
      </w:r>
      <w:r w:rsidR="005A79B4">
        <w:t>the</w:t>
      </w:r>
      <w:r w:rsidRPr="00ED73AA">
        <w:t xml:space="preserve"> </w:t>
      </w:r>
      <w:r w:rsidR="00F9768E">
        <w:t>e</w:t>
      </w:r>
      <w:r w:rsidRPr="00ED73AA">
        <w:t>ndorsed</w:t>
      </w:r>
      <w:r w:rsidR="005A79B4">
        <w:t xml:space="preserve"> model</w:t>
      </w:r>
      <w:r w:rsidR="00F9768E">
        <w:t xml:space="preserve"> − </w:t>
      </w:r>
      <w:r w:rsidRPr="00ED73AA">
        <w:t>appear to be much more numerous (Ith</w:t>
      </w:r>
      <w:r w:rsidR="00464B67">
        <w:t>a</w:t>
      </w:r>
      <w:r w:rsidRPr="00ED73AA">
        <w:t>ca Group 2018), suggesting greater sustainability</w:t>
      </w:r>
      <w:r w:rsidR="00464B67">
        <w:t xml:space="preserve"> (as no credit guarantees are offered by institutions)</w:t>
      </w:r>
      <w:r w:rsidR="00180545">
        <w:t>,</w:t>
      </w:r>
      <w:r w:rsidRPr="00ED73AA">
        <w:t xml:space="preserve"> although there </w:t>
      </w:r>
      <w:r w:rsidR="00180545">
        <w:t>are</w:t>
      </w:r>
      <w:r w:rsidRPr="00ED73AA">
        <w:t xml:space="preserve"> no data available to provide an indication of </w:t>
      </w:r>
      <w:r w:rsidR="00180545">
        <w:t xml:space="preserve">the </w:t>
      </w:r>
      <w:r w:rsidRPr="00ED73AA">
        <w:t>longer</w:t>
      </w:r>
      <w:r w:rsidR="00180545">
        <w:t>-</w:t>
      </w:r>
      <w:r w:rsidRPr="00ED73AA">
        <w:t xml:space="preserve">term viability of these </w:t>
      </w:r>
      <w:r w:rsidR="005A79B4">
        <w:t>arrangements</w:t>
      </w:r>
      <w:r w:rsidRPr="00ED73AA">
        <w:t>. Given that the mapping process is not required for the lower integration model</w:t>
      </w:r>
      <w:r w:rsidR="00E62D70">
        <w:t>,</w:t>
      </w:r>
      <w:r w:rsidRPr="00ED73AA">
        <w:t xml:space="preserve"> nor </w:t>
      </w:r>
      <w:r w:rsidR="00E62D70">
        <w:t xml:space="preserve">is </w:t>
      </w:r>
      <w:r w:rsidRPr="00ED73AA">
        <w:t xml:space="preserve">initial or ongoing industry support for and recognition of the qualifications, these </w:t>
      </w:r>
      <w:r w:rsidR="005A79B4">
        <w:t>arrangements</w:t>
      </w:r>
      <w:r w:rsidRPr="00ED73AA">
        <w:t xml:space="preserve"> should be less expensive and </w:t>
      </w:r>
      <w:r w:rsidR="005A79B4">
        <w:t>of lower</w:t>
      </w:r>
      <w:r w:rsidRPr="00ED73AA">
        <w:t xml:space="preserve"> risk. </w:t>
      </w:r>
      <w:bookmarkStart w:id="89" w:name="_Hlk79152609"/>
      <w:r w:rsidRPr="00ED73AA">
        <w:t>Where conditions favour higher integration models (</w:t>
      </w:r>
      <w:r w:rsidR="00962EEF">
        <w:t>for example,</w:t>
      </w:r>
      <w:r w:rsidRPr="00ED73AA">
        <w:t xml:space="preserve"> support for mapping)</w:t>
      </w:r>
      <w:r w:rsidR="00280074">
        <w:t>,</w:t>
      </w:r>
      <w:r w:rsidRPr="00ED73AA">
        <w:t xml:space="preserve"> we could expect more to be</w:t>
      </w:r>
      <w:r w:rsidR="00280074">
        <w:t>come available</w:t>
      </w:r>
      <w:r w:rsidRPr="00ED73AA">
        <w:t xml:space="preserve">, although sustainability may be a persistent issue. </w:t>
      </w:r>
      <w:bookmarkStart w:id="90" w:name="_Hlk77945441"/>
      <w:r w:rsidRPr="00ED73AA">
        <w:t>Th</w:t>
      </w:r>
      <w:r w:rsidR="00A56C26">
        <w:t>is</w:t>
      </w:r>
      <w:r w:rsidRPr="00ED73AA">
        <w:t xml:space="preserve"> project suggests that greater integration of qualifications may not be the best way to promote greater integration of VET and </w:t>
      </w:r>
      <w:r w:rsidR="007E698F">
        <w:t>HE</w:t>
      </w:r>
      <w:r w:rsidRPr="00ED73AA">
        <w:t xml:space="preserve">. </w:t>
      </w:r>
    </w:p>
    <w:bookmarkEnd w:id="89"/>
    <w:bookmarkEnd w:id="90"/>
    <w:p w14:paraId="43D21492" w14:textId="447F22AC" w:rsidR="00CC0A70" w:rsidRDefault="00ED73AA" w:rsidP="00ED73AA">
      <w:pPr>
        <w:pStyle w:val="Text"/>
      </w:pPr>
      <w:r w:rsidRPr="00ED73AA">
        <w:t xml:space="preserve">The binary </w:t>
      </w:r>
      <w:r w:rsidR="006C54C7">
        <w:t xml:space="preserve">structure </w:t>
      </w:r>
      <w:r w:rsidRPr="00ED73AA">
        <w:t xml:space="preserve">that currently </w:t>
      </w:r>
      <w:r w:rsidR="006C54C7">
        <w:t xml:space="preserve">shapes </w:t>
      </w:r>
      <w:r w:rsidRPr="00ED73AA">
        <w:t xml:space="preserve">the post-school education and training landscape creates a range of problems for individuals, communities and industry. The literature reviewed for this project underlined these problems, while </w:t>
      </w:r>
      <w:r w:rsidR="004F58BB">
        <w:t xml:space="preserve">the </w:t>
      </w:r>
      <w:r w:rsidRPr="00ED73AA">
        <w:t>tertiary education experts interviewed for this project reiterated and nuanced the argument for integration.</w:t>
      </w:r>
      <w:r w:rsidR="00975406">
        <w:t xml:space="preserve"> </w:t>
      </w:r>
      <w:r w:rsidRPr="00ED73AA">
        <w:t xml:space="preserve">Of the issues </w:t>
      </w:r>
      <w:r w:rsidR="00196724">
        <w:t>associated with</w:t>
      </w:r>
      <w:r w:rsidRPr="00ED73AA">
        <w:t xml:space="preserve"> the binary</w:t>
      </w:r>
      <w:r w:rsidR="00176D7B">
        <w:t xml:space="preserve"> model</w:t>
      </w:r>
      <w:r w:rsidRPr="00ED73AA">
        <w:t xml:space="preserve">, a major one is </w:t>
      </w:r>
      <w:r w:rsidR="00CF572F">
        <w:t>the lack</w:t>
      </w:r>
      <w:r w:rsidRPr="00ED73AA">
        <w:t xml:space="preserve"> of parity of esteem between VET and </w:t>
      </w:r>
      <w:r w:rsidR="007E698F">
        <w:t>HE</w:t>
      </w:r>
      <w:r w:rsidRPr="00ED73AA">
        <w:t xml:space="preserve">. Recent research by </w:t>
      </w:r>
      <w:proofErr w:type="spellStart"/>
      <w:r w:rsidRPr="00ED73AA">
        <w:t>Billett</w:t>
      </w:r>
      <w:proofErr w:type="spellEnd"/>
      <w:r w:rsidR="00CF572F">
        <w:t>, Choy and Hodge</w:t>
      </w:r>
      <w:r w:rsidRPr="00ED73AA">
        <w:t xml:space="preserve"> (2020) and Gore et al. (2018) suggest</w:t>
      </w:r>
      <w:r w:rsidR="00D152AF">
        <w:t>ed</w:t>
      </w:r>
      <w:r w:rsidRPr="00ED73AA">
        <w:t xml:space="preserve"> </w:t>
      </w:r>
      <w:r w:rsidR="001E464D">
        <w:t xml:space="preserve">that </w:t>
      </w:r>
      <w:r w:rsidRPr="00ED73AA">
        <w:t xml:space="preserve">young people, their family, </w:t>
      </w:r>
      <w:proofErr w:type="gramStart"/>
      <w:r w:rsidRPr="00ED73AA">
        <w:t>peers</w:t>
      </w:r>
      <w:proofErr w:type="gramEnd"/>
      <w:r w:rsidRPr="00ED73AA">
        <w:t xml:space="preserve"> and teachers value the sectors differently in their decision-making about post-school education and training. The binary of VET and </w:t>
      </w:r>
      <w:r w:rsidR="007E698F">
        <w:t>HE</w:t>
      </w:r>
      <w:r w:rsidRPr="00ED73AA">
        <w:t xml:space="preserve"> imposes stark choices on school</w:t>
      </w:r>
      <w:r w:rsidR="001E464D">
        <w:t xml:space="preserve"> </w:t>
      </w:r>
      <w:r w:rsidRPr="00ED73AA">
        <w:t>leavers, reinforcing perceptions of difference</w:t>
      </w:r>
      <w:r w:rsidR="001E464D">
        <w:t>,</w:t>
      </w:r>
      <w:r w:rsidRPr="00ED73AA">
        <w:t xml:space="preserve"> potentially leading to skill</w:t>
      </w:r>
      <w:r w:rsidR="00FF003E">
        <w:t>s</w:t>
      </w:r>
      <w:r w:rsidRPr="00ED73AA">
        <w:t xml:space="preserve"> imbalances in the workforce. </w:t>
      </w:r>
    </w:p>
    <w:p w14:paraId="62F59138" w14:textId="250CD5B4" w:rsidR="00CC0A70" w:rsidRDefault="00ED73AA" w:rsidP="00ED73AA">
      <w:pPr>
        <w:pStyle w:val="Text"/>
      </w:pPr>
      <w:r w:rsidRPr="00ED73AA">
        <w:t xml:space="preserve">A second issue is evident at the level of individuals </w:t>
      </w:r>
      <w:r w:rsidR="00AA4DE8">
        <w:t xml:space="preserve">who </w:t>
      </w:r>
      <w:r w:rsidRPr="00ED73AA">
        <w:t>negotiat</w:t>
      </w:r>
      <w:r w:rsidR="005300C5">
        <w:t>e</w:t>
      </w:r>
      <w:r w:rsidRPr="00ED73AA">
        <w:t xml:space="preserve"> careers in the ‘fourth industrial revolution’. Building the skills and knowledge to succeed in this environment is an ongoing challenge and will call upon well-developed career management competencies. </w:t>
      </w:r>
      <w:r w:rsidRPr="00ED73AA">
        <w:rPr>
          <w:iCs/>
        </w:rPr>
        <w:t>The future of work (Avis 2018) does not now</w:t>
      </w:r>
      <w:r w:rsidR="005333DE">
        <w:rPr>
          <w:iCs/>
        </w:rPr>
        <w:t>,</w:t>
      </w:r>
      <w:r w:rsidRPr="00ED73AA">
        <w:rPr>
          <w:iCs/>
        </w:rPr>
        <w:t xml:space="preserve"> and is unlikely to again</w:t>
      </w:r>
      <w:r w:rsidR="005333DE">
        <w:rPr>
          <w:iCs/>
        </w:rPr>
        <w:t>,</w:t>
      </w:r>
      <w:r w:rsidRPr="00ED73AA">
        <w:rPr>
          <w:iCs/>
        </w:rPr>
        <w:t xml:space="preserve"> involve </w:t>
      </w:r>
      <w:r w:rsidR="00C05DE0">
        <w:rPr>
          <w:iCs/>
        </w:rPr>
        <w:t xml:space="preserve">pre-vocational </w:t>
      </w:r>
      <w:r w:rsidRPr="00ED73AA">
        <w:rPr>
          <w:iCs/>
        </w:rPr>
        <w:t>training for a single role</w:t>
      </w:r>
      <w:r w:rsidR="00775B0A">
        <w:rPr>
          <w:iCs/>
        </w:rPr>
        <w:t>, with</w:t>
      </w:r>
      <w:r w:rsidRPr="00ED73AA">
        <w:rPr>
          <w:iCs/>
        </w:rPr>
        <w:t xml:space="preserve"> no </w:t>
      </w:r>
      <w:r w:rsidR="004A528A">
        <w:rPr>
          <w:iCs/>
        </w:rPr>
        <w:t xml:space="preserve">ongoing </w:t>
      </w:r>
      <w:r w:rsidRPr="00ED73AA">
        <w:rPr>
          <w:iCs/>
        </w:rPr>
        <w:t>new training. S</w:t>
      </w:r>
      <w:r w:rsidRPr="00ED73AA">
        <w:t xml:space="preserve">tronger alignment and integration between the sectors can facilitate individual skill and knowledge development across contemporary careers in a future of work that will require responsiveness to change. </w:t>
      </w:r>
    </w:p>
    <w:p w14:paraId="4889C6F2" w14:textId="6056034F" w:rsidR="00ED73AA" w:rsidRPr="00ED73AA" w:rsidRDefault="00ED73AA" w:rsidP="00ED73AA">
      <w:pPr>
        <w:pStyle w:val="Text"/>
      </w:pPr>
      <w:r w:rsidRPr="00ED73AA">
        <w:t xml:space="preserve">A third issue </w:t>
      </w:r>
      <w:r w:rsidR="007B1DD8">
        <w:t>relates to</w:t>
      </w:r>
      <w:r w:rsidRPr="00ED73AA">
        <w:t xml:space="preserve"> the opportunity lost to supply industry with </w:t>
      </w:r>
      <w:r w:rsidR="007A354A">
        <w:t xml:space="preserve">the </w:t>
      </w:r>
      <w:r w:rsidRPr="00ED73AA">
        <w:t>skills and knowledge unique to the middle</w:t>
      </w:r>
      <w:r w:rsidR="007A354A">
        <w:t xml:space="preserve"> </w:t>
      </w:r>
      <w:r w:rsidRPr="00ED73AA">
        <w:t xml:space="preserve">range of qualifications that typically span the offerings of VET and </w:t>
      </w:r>
      <w:r w:rsidR="007E698F">
        <w:t>HE</w:t>
      </w:r>
      <w:r w:rsidRPr="00ED73AA">
        <w:t xml:space="preserve"> providers (</w:t>
      </w:r>
      <w:bookmarkStart w:id="91" w:name="_Hlk77942158"/>
      <w:r w:rsidRPr="00ED73AA">
        <w:t>Moodie</w:t>
      </w:r>
      <w:r w:rsidR="00DD5C41">
        <w:t xml:space="preserve"> et al.</w:t>
      </w:r>
      <w:r w:rsidRPr="00ED73AA">
        <w:t xml:space="preserve"> 2015</w:t>
      </w:r>
      <w:bookmarkEnd w:id="91"/>
      <w:r w:rsidRPr="00ED73AA">
        <w:t xml:space="preserve">). Currently, </w:t>
      </w:r>
      <w:r w:rsidR="00DD5C41">
        <w:t xml:space="preserve">the </w:t>
      </w:r>
      <w:r w:rsidRPr="00ED73AA">
        <w:t xml:space="preserve">VET and </w:t>
      </w:r>
      <w:r w:rsidR="007E698F">
        <w:t>HE</w:t>
      </w:r>
      <w:r w:rsidRPr="00ED73AA">
        <w:t xml:space="preserve"> sectors offer a full suite of programs with contiguous and sometimes overlapping offerings at the mid-range band of qualifications (diploma through to </w:t>
      </w:r>
      <w:proofErr w:type="gramStart"/>
      <w:r w:rsidRPr="00ED73AA">
        <w:t>bachelor</w:t>
      </w:r>
      <w:proofErr w:type="gramEnd"/>
      <w:r w:rsidRPr="00ED73AA">
        <w:t xml:space="preserve"> degrees). However, develo</w:t>
      </w:r>
      <w:r w:rsidR="00AF4E41">
        <w:t>ping</w:t>
      </w:r>
      <w:r w:rsidRPr="00ED73AA">
        <w:t xml:space="preserve"> deep and coherent knowledge and skills across the fault line between the sectors is </w:t>
      </w:r>
      <w:r w:rsidRPr="00ED73AA">
        <w:lastRenderedPageBreak/>
        <w:t xml:space="preserve">problematic. Stronger alignment and integration between </w:t>
      </w:r>
      <w:r w:rsidR="007E698F">
        <w:t xml:space="preserve">the </w:t>
      </w:r>
      <w:r w:rsidRPr="00ED73AA">
        <w:t xml:space="preserve">VET and </w:t>
      </w:r>
      <w:r w:rsidR="007E698F">
        <w:t>HE</w:t>
      </w:r>
      <w:r w:rsidRPr="00ED73AA">
        <w:t xml:space="preserve"> sectors </w:t>
      </w:r>
      <w:r w:rsidR="007E698F">
        <w:t>potentially</w:t>
      </w:r>
      <w:r w:rsidRPr="00ED73AA">
        <w:t xml:space="preserve"> unlock</w:t>
      </w:r>
      <w:r w:rsidR="007E698F">
        <w:t>s</w:t>
      </w:r>
      <w:r w:rsidRPr="00ED73AA">
        <w:t xml:space="preserve"> the full benefits of mid-range qualifications for industry and the economy more broadly. </w:t>
      </w:r>
    </w:p>
    <w:p w14:paraId="68A2206E" w14:textId="576DE764" w:rsidR="00ED73AA" w:rsidRPr="00ED73AA" w:rsidRDefault="00ED73AA" w:rsidP="00ED73AA">
      <w:pPr>
        <w:pStyle w:val="Text"/>
      </w:pPr>
      <w:r w:rsidRPr="00ED73AA">
        <w:t>A picture</w:t>
      </w:r>
      <w:r w:rsidR="00D3752C">
        <w:t xml:space="preserve"> illustrating</w:t>
      </w:r>
      <w:r w:rsidRPr="00ED73AA">
        <w:t xml:space="preserve"> the context of integration emerges from data gathered through </w:t>
      </w:r>
      <w:r w:rsidR="0045680A">
        <w:t xml:space="preserve">the </w:t>
      </w:r>
      <w:r w:rsidRPr="00ED73AA">
        <w:t>qualitative survey</w:t>
      </w:r>
      <w:r w:rsidR="00D86ED8">
        <w:t>s</w:t>
      </w:r>
      <w:r w:rsidRPr="00ED73AA">
        <w:t xml:space="preserve"> and interviews with tertiary education experts and institution representatives. Informants stressed the significant differences between the two sectors dominating Australia’s tertiary landscape. Indeed, at this juncture it may not be possible to speak of a </w:t>
      </w:r>
      <w:r w:rsidR="00874E97">
        <w:t>‘</w:t>
      </w:r>
      <w:r w:rsidRPr="00ED73AA">
        <w:t xml:space="preserve">tertiary system’. Rather, the VET and </w:t>
      </w:r>
      <w:r w:rsidR="007E698F">
        <w:t>HE</w:t>
      </w:r>
      <w:r w:rsidRPr="00ED73AA">
        <w:t xml:space="preserve"> sectors are regarded as separate now as they have ever been. Yet the perception of separateness does not necessarily mean</w:t>
      </w:r>
      <w:r w:rsidR="00B725C0">
        <w:t xml:space="preserve"> that</w:t>
      </w:r>
      <w:r w:rsidRPr="00ED73AA">
        <w:t xml:space="preserve"> </w:t>
      </w:r>
      <w:r w:rsidR="00B725C0" w:rsidRPr="00ED73AA">
        <w:t xml:space="preserve">each sector </w:t>
      </w:r>
      <w:r w:rsidR="00B725C0">
        <w:t>has</w:t>
      </w:r>
      <w:r w:rsidRPr="00ED73AA">
        <w:t xml:space="preserve"> clearly differentiated purposes. Looking back to the Bradley (2008) review’s vision of a single tertiary system</w:t>
      </w:r>
      <w:r w:rsidR="00B725C0">
        <w:t>,</w:t>
      </w:r>
      <w:r w:rsidRPr="00ED73AA">
        <w:t xml:space="preserve"> with clearly distinguished and valued VET and </w:t>
      </w:r>
      <w:r w:rsidR="007E698F">
        <w:t>HE</w:t>
      </w:r>
      <w:r w:rsidRPr="00ED73AA">
        <w:t xml:space="preserve"> components, it can be </w:t>
      </w:r>
      <w:r w:rsidR="00B1259E">
        <w:t>proposed</w:t>
      </w:r>
      <w:r w:rsidRPr="00ED73AA">
        <w:t xml:space="preserve"> that policy developments since that time may have served to erode th</w:t>
      </w:r>
      <w:r w:rsidR="008F7164">
        <w:t>is</w:t>
      </w:r>
      <w:r w:rsidRPr="00ED73AA">
        <w:t xml:space="preserve"> vision and reduce clarity about the specific contribution of each. </w:t>
      </w:r>
      <w:r w:rsidR="00005EC6">
        <w:t xml:space="preserve">Without </w:t>
      </w:r>
      <w:r w:rsidR="00A7276E">
        <w:t>a clear distinction in their purposes, p</w:t>
      </w:r>
      <w:r w:rsidRPr="00ED73AA">
        <w:t xml:space="preserve">erceptions of </w:t>
      </w:r>
      <w:r w:rsidR="00A9468C">
        <w:t xml:space="preserve">the </w:t>
      </w:r>
      <w:r w:rsidRPr="00ED73AA">
        <w:t xml:space="preserve">separateness of </w:t>
      </w:r>
      <w:r w:rsidR="00A9468C">
        <w:t xml:space="preserve">the two </w:t>
      </w:r>
      <w:r w:rsidRPr="00ED73AA">
        <w:t xml:space="preserve">sectors seem heightened in relation to that band of the AQF occupied by ‘mid-level qualifications’ (Moodie &amp; </w:t>
      </w:r>
      <w:proofErr w:type="spellStart"/>
      <w:r w:rsidRPr="00ED73AA">
        <w:t>Fredman</w:t>
      </w:r>
      <w:proofErr w:type="spellEnd"/>
      <w:r w:rsidRPr="00ED73AA">
        <w:t xml:space="preserve"> 2013)</w:t>
      </w:r>
      <w:r w:rsidR="004F7757">
        <w:t>,</w:t>
      </w:r>
      <w:r w:rsidRPr="00ED73AA">
        <w:t xml:space="preserve"> where there is some overlap of VET and </w:t>
      </w:r>
      <w:r w:rsidR="007E698F">
        <w:t>HE</w:t>
      </w:r>
      <w:r w:rsidRPr="00ED73AA">
        <w:t xml:space="preserve"> offerings. On this point, the research confirms the main conclusions of Fowler (2017)</w:t>
      </w:r>
      <w:r w:rsidR="00A805BE">
        <w:t>,</w:t>
      </w:r>
      <w:r w:rsidRPr="00ED73AA">
        <w:t xml:space="preserve"> who described confusion and contestation </w:t>
      </w:r>
      <w:r w:rsidR="00A805BE">
        <w:t>over</w:t>
      </w:r>
      <w:r w:rsidRPr="00ED73AA">
        <w:t xml:space="preserve"> the boundaries of the sectors. As one of the informants </w:t>
      </w:r>
      <w:r w:rsidR="009A4F4A">
        <w:t xml:space="preserve">in this study </w:t>
      </w:r>
      <w:r w:rsidRPr="00ED73AA">
        <w:t>explained</w:t>
      </w:r>
      <w:r w:rsidR="00136AE3">
        <w:t>:</w:t>
      </w:r>
    </w:p>
    <w:p w14:paraId="2EC31918" w14:textId="2E52D34D" w:rsidR="00ED73AA" w:rsidRPr="00ED73AA" w:rsidRDefault="00ED73AA" w:rsidP="00ED73AA">
      <w:pPr>
        <w:pStyle w:val="Quote"/>
        <w:rPr>
          <w:b/>
        </w:rPr>
      </w:pPr>
      <w:r w:rsidRPr="00ED73AA">
        <w:t xml:space="preserve">effectively integrated higher education and VET qualifications is … not necessarily a recipe for collaboration and seamless integration in some </w:t>
      </w:r>
      <w:proofErr w:type="gramStart"/>
      <w:r w:rsidRPr="00ED73AA">
        <w:t>ways, if</w:t>
      </w:r>
      <w:proofErr w:type="gramEnd"/>
      <w:r w:rsidRPr="00ED73AA">
        <w:t xml:space="preserve"> the regulatory frameworks can't even get people within a single institution to sort of play ball. And what hope have you got for very competitive dynamics across the entire [tertiary] sector? </w:t>
      </w:r>
      <w:r w:rsidR="00070282">
        <w:tab/>
        <w:t>(</w:t>
      </w:r>
      <w:r w:rsidRPr="009A4F4A">
        <w:t>Tertiary expert</w:t>
      </w:r>
      <w:r w:rsidR="00070282">
        <w:t>)</w:t>
      </w:r>
    </w:p>
    <w:p w14:paraId="0DA66E3C" w14:textId="31C2E2B1" w:rsidR="00ED73AA" w:rsidRPr="00ED73AA" w:rsidRDefault="00ED73AA" w:rsidP="00ED73AA">
      <w:pPr>
        <w:pStyle w:val="Text"/>
      </w:pPr>
      <w:r w:rsidRPr="00ED73AA">
        <w:t xml:space="preserve">To these conclusions, the present research </w:t>
      </w:r>
      <w:r w:rsidR="00070282">
        <w:t>notes</w:t>
      </w:r>
      <w:r w:rsidRPr="00ED73AA">
        <w:t xml:space="preserve"> that debate about a tertiary system in Australia is made more </w:t>
      </w:r>
      <w:r w:rsidR="00CB0C7E">
        <w:t>problematic by the existence of</w:t>
      </w:r>
      <w:r w:rsidRPr="00ED73AA">
        <w:t xml:space="preserve"> separate</w:t>
      </w:r>
      <w:r w:rsidR="00CB0C7E">
        <w:t>,</w:t>
      </w:r>
      <w:r w:rsidRPr="00ED73AA">
        <w:t xml:space="preserve"> but not </w:t>
      </w:r>
      <w:r w:rsidR="00CB0C7E">
        <w:t>entirely</w:t>
      </w:r>
      <w:r w:rsidRPr="00ED73AA">
        <w:t xml:space="preserve"> distinguishable</w:t>
      </w:r>
      <w:r w:rsidR="00A05298">
        <w:t>,</w:t>
      </w:r>
      <w:r w:rsidRPr="00ED73AA">
        <w:t xml:space="preserve"> sectors.</w:t>
      </w:r>
      <w:r w:rsidR="00141197">
        <w:t xml:space="preserve"> </w:t>
      </w:r>
    </w:p>
    <w:p w14:paraId="44DFB655" w14:textId="4D34D8A7" w:rsidR="00ED73AA" w:rsidRPr="00ED73AA" w:rsidRDefault="00ED73AA" w:rsidP="00ED73AA">
      <w:pPr>
        <w:pStyle w:val="Text"/>
      </w:pPr>
      <w:r w:rsidRPr="00ED73AA">
        <w:t xml:space="preserve">The concept of integration was broadly welcomed by stakeholders as a term </w:t>
      </w:r>
      <w:r w:rsidR="00A05298">
        <w:t>with the potential to</w:t>
      </w:r>
      <w:r w:rsidRPr="00ED73AA">
        <w:t xml:space="preserve"> inform and advance thinking about a tertiary system:</w:t>
      </w:r>
    </w:p>
    <w:p w14:paraId="5562C01B" w14:textId="4305B671" w:rsidR="00ED73AA" w:rsidRPr="00ED73AA" w:rsidRDefault="00ED73AA" w:rsidP="00ED73AA">
      <w:pPr>
        <w:pStyle w:val="Quote"/>
      </w:pPr>
      <w:r w:rsidRPr="00ED73AA">
        <w:t>I think integration in the tertiary sector … making a more ‘tertiary sector’ than</w:t>
      </w:r>
      <w:r w:rsidR="00EC621F">
        <w:t xml:space="preserve"> ‘</w:t>
      </w:r>
      <w:r w:rsidRPr="00ED73AA">
        <w:t>higher ed’ and ‘VET’ would be a good thing</w:t>
      </w:r>
      <w:r w:rsidR="00FE6D0E">
        <w:t>,</w:t>
      </w:r>
      <w:r w:rsidRPr="00ED73AA">
        <w:t xml:space="preserve"> I think that articulation needs to happen in both directions as well, so you know people need to be encouraged to go</w:t>
      </w:r>
      <w:r w:rsidR="00C819A2">
        <w:t xml:space="preserve"> …</w:t>
      </w:r>
      <w:r w:rsidRPr="00ED73AA">
        <w:t xml:space="preserve"> I think it's a positive move </w:t>
      </w:r>
      <w:r w:rsidR="00C819A2">
        <w:t>…</w:t>
      </w:r>
      <w:r w:rsidRPr="00ED73AA">
        <w:t xml:space="preserve"> a good thing, I think it helps students on a pathway of continued learning as opposed to just </w:t>
      </w:r>
      <w:proofErr w:type="gramStart"/>
      <w:r w:rsidRPr="00ED73AA">
        <w:t>one off</w:t>
      </w:r>
      <w:proofErr w:type="gramEnd"/>
      <w:r w:rsidRPr="00ED73AA">
        <w:t xml:space="preserve"> qualifications here and there.</w:t>
      </w:r>
      <w:r w:rsidR="00FE6D0E">
        <w:tab/>
      </w:r>
      <w:r w:rsidR="00A05298">
        <w:t>(</w:t>
      </w:r>
      <w:r w:rsidRPr="000D22F8">
        <w:t>Tertiary expert</w:t>
      </w:r>
      <w:r w:rsidR="00FE6D0E">
        <w:t>)</w:t>
      </w:r>
    </w:p>
    <w:p w14:paraId="4870B4DC" w14:textId="33D80F36" w:rsidR="00ED73AA" w:rsidRPr="00ED73AA" w:rsidRDefault="00ED73AA" w:rsidP="00ED73AA">
      <w:pPr>
        <w:pStyle w:val="Text"/>
      </w:pPr>
      <w:r w:rsidRPr="00ED73AA">
        <w:t xml:space="preserve">Integration was considered to </w:t>
      </w:r>
      <w:r w:rsidR="005900BD">
        <w:t>resonate strongly at the institution level.</w:t>
      </w:r>
      <w:r w:rsidRPr="00ED73AA">
        <w:t xml:space="preserve"> Stakeholders envisaged that closer collaboration between VET and </w:t>
      </w:r>
      <w:r w:rsidR="007E698F">
        <w:t>HE</w:t>
      </w:r>
      <w:r w:rsidRPr="00ED73AA">
        <w:t xml:space="preserve"> at an institutional level </w:t>
      </w:r>
      <w:r w:rsidR="00114B85">
        <w:t>−</w:t>
      </w:r>
      <w:r w:rsidRPr="00ED73AA">
        <w:t xml:space="preserve"> between single-sector institutions and within dual/multi-sector institutions </w:t>
      </w:r>
      <w:r w:rsidR="00114B85">
        <w:t>−</w:t>
      </w:r>
      <w:r w:rsidRPr="00ED73AA">
        <w:t xml:space="preserve"> was desirable:</w:t>
      </w:r>
    </w:p>
    <w:p w14:paraId="26D728BA" w14:textId="58943A06" w:rsidR="00ED73AA" w:rsidRPr="00ED73AA" w:rsidRDefault="00ED73AA" w:rsidP="00ED73AA">
      <w:pPr>
        <w:pStyle w:val="Quote"/>
      </w:pPr>
      <w:r w:rsidRPr="00ED73AA">
        <w:t xml:space="preserve">having that infrastructure, facilitating that [is] much better </w:t>
      </w:r>
      <w:r w:rsidR="00255EDD">
        <w:t>−</w:t>
      </w:r>
      <w:r w:rsidRPr="00ED73AA">
        <w:t xml:space="preserve"> so having the funding and the regulatory systems and that sort of thing more integrated, so that the two are working together as opposed to against each other.</w:t>
      </w:r>
      <w:r w:rsidR="00F5410D">
        <w:tab/>
        <w:t>(</w:t>
      </w:r>
      <w:r w:rsidRPr="000D22F8">
        <w:t>Tertiary expert</w:t>
      </w:r>
      <w:r w:rsidR="00F5410D">
        <w:t>)</w:t>
      </w:r>
    </w:p>
    <w:p w14:paraId="27422204" w14:textId="657AC9B0" w:rsidR="00ED73AA" w:rsidRPr="00ED73AA" w:rsidRDefault="00ED73AA" w:rsidP="00ED73AA">
      <w:pPr>
        <w:pStyle w:val="Text"/>
      </w:pPr>
      <w:r w:rsidRPr="00ED73AA">
        <w:t xml:space="preserve">One benefit envisaged was an increase in understanding among staff about the nature and benefits of the other sector. According to </w:t>
      </w:r>
      <w:r w:rsidR="00A0627D">
        <w:t>one</w:t>
      </w:r>
      <w:r w:rsidRPr="00ED73AA">
        <w:t xml:space="preserve"> survey respondent, an advantage is ‘clearer communication between the two as well as the clientele they are servicing’</w:t>
      </w:r>
      <w:r w:rsidR="00A0627D">
        <w:t>.</w:t>
      </w:r>
      <w:r w:rsidRPr="00ED73AA">
        <w:t xml:space="preserve"> A lack of this kind of understanding was seen by stakeholders as a</w:t>
      </w:r>
      <w:r w:rsidR="00CB58D8">
        <w:t>n</w:t>
      </w:r>
      <w:r w:rsidRPr="00ED73AA">
        <w:t xml:space="preserve"> </w:t>
      </w:r>
      <w:r w:rsidR="0037595E">
        <w:t>impediment</w:t>
      </w:r>
      <w:r w:rsidRPr="00ED73AA">
        <w:t xml:space="preserve"> to effective cooperation between the sectors</w:t>
      </w:r>
      <w:r w:rsidR="00A821C9">
        <w:t>, while</w:t>
      </w:r>
      <w:r w:rsidRPr="00ED73AA">
        <w:t xml:space="preserve"> increasing understanding </w:t>
      </w:r>
      <w:r w:rsidR="004634B8">
        <w:t>broadened</w:t>
      </w:r>
      <w:r w:rsidRPr="00ED73AA">
        <w:t xml:space="preserve"> the scope for innovation arising from </w:t>
      </w:r>
      <w:r w:rsidR="00ED6D0B">
        <w:t xml:space="preserve">the </w:t>
      </w:r>
      <w:r w:rsidRPr="00ED73AA">
        <w:t xml:space="preserve">sharing of education and training practices, potentially improving </w:t>
      </w:r>
      <w:r w:rsidR="00E52418">
        <w:t xml:space="preserve">the </w:t>
      </w:r>
      <w:r w:rsidRPr="00ED73AA">
        <w:t xml:space="preserve">quality of provision within </w:t>
      </w:r>
      <w:r w:rsidR="00E52418">
        <w:t xml:space="preserve">the </w:t>
      </w:r>
      <w:r w:rsidRPr="00ED73AA">
        <w:t>collaborating institutions.</w:t>
      </w:r>
      <w:r w:rsidR="00141197">
        <w:t xml:space="preserve"> </w:t>
      </w:r>
    </w:p>
    <w:p w14:paraId="2F1FC101" w14:textId="01C7D1FD" w:rsidR="00ED73AA" w:rsidRPr="00ED73AA" w:rsidRDefault="00ED73AA" w:rsidP="00ED73AA">
      <w:pPr>
        <w:pStyle w:val="Text"/>
      </w:pPr>
      <w:r w:rsidRPr="00ED73AA">
        <w:t xml:space="preserve">Students were </w:t>
      </w:r>
      <w:r w:rsidR="00464B67">
        <w:t>believed</w:t>
      </w:r>
      <w:r w:rsidR="00464B67" w:rsidRPr="00ED73AA">
        <w:t xml:space="preserve"> </w:t>
      </w:r>
      <w:r w:rsidRPr="00ED73AA">
        <w:t>to be the main beneficiaries of integration</w:t>
      </w:r>
      <w:r w:rsidR="004A2437">
        <w:t>, with</w:t>
      </w:r>
      <w:r w:rsidRPr="00ED73AA">
        <w:t xml:space="preserve"> some consensus that </w:t>
      </w:r>
      <w:r w:rsidR="004A2437">
        <w:t>those</w:t>
      </w:r>
      <w:r w:rsidRPr="00ED73AA">
        <w:t xml:space="preserve"> </w:t>
      </w:r>
      <w:r w:rsidR="00923A25">
        <w:br/>
      </w:r>
      <w:r w:rsidRPr="00ED73AA">
        <w:t xml:space="preserve">who had developed their knowledge and skills in both VET and </w:t>
      </w:r>
      <w:proofErr w:type="gramStart"/>
      <w:r w:rsidR="007E698F">
        <w:t>HE</w:t>
      </w:r>
      <w:proofErr w:type="gramEnd"/>
      <w:r w:rsidRPr="00ED73AA">
        <w:t xml:space="preserve"> studies were advantage</w:t>
      </w:r>
      <w:r w:rsidR="00ED6771">
        <w:t>d</w:t>
      </w:r>
      <w:r w:rsidRPr="00ED73AA">
        <w:t xml:space="preserve"> in the </w:t>
      </w:r>
      <w:r w:rsidR="00923A25">
        <w:br/>
      </w:r>
      <w:r w:rsidRPr="00ED73AA">
        <w:t>labour market:</w:t>
      </w:r>
    </w:p>
    <w:p w14:paraId="703C1D20" w14:textId="7B10A4E3" w:rsidR="00ED73AA" w:rsidRPr="00ED73AA" w:rsidRDefault="00ED73AA" w:rsidP="00ED73AA">
      <w:pPr>
        <w:pStyle w:val="Quote"/>
        <w:rPr>
          <w:b/>
          <w:bCs/>
        </w:rPr>
      </w:pPr>
      <w:r w:rsidRPr="00ED73AA">
        <w:lastRenderedPageBreak/>
        <w:t xml:space="preserve">industry wants people who have skills and knowledge, and the closer we can align VET and the university sector, the more students we produce who've got </w:t>
      </w:r>
      <w:proofErr w:type="gramStart"/>
      <w:r w:rsidRPr="00ED73AA">
        <w:t>that skills and knowledge</w:t>
      </w:r>
      <w:proofErr w:type="gramEnd"/>
      <w:r w:rsidRPr="00ED73AA">
        <w:t xml:space="preserve"> that industry want.</w:t>
      </w:r>
      <w:r w:rsidR="00ED6771">
        <w:tab/>
      </w:r>
      <w:r w:rsidR="0065180C">
        <w:t>(</w:t>
      </w:r>
      <w:r w:rsidRPr="000D22F8">
        <w:t>Case study representative</w:t>
      </w:r>
      <w:r w:rsidR="00ED6771">
        <w:t>)</w:t>
      </w:r>
    </w:p>
    <w:p w14:paraId="43D58FC9" w14:textId="6B77346A" w:rsidR="00A65DDB" w:rsidRDefault="00ED73AA" w:rsidP="00ED73AA">
      <w:pPr>
        <w:pStyle w:val="Text"/>
      </w:pPr>
      <w:r w:rsidRPr="00ED73AA">
        <w:t xml:space="preserve">These advantages were frequently framed in terms of practical skills </w:t>
      </w:r>
      <w:r w:rsidR="00450A67">
        <w:t xml:space="preserve">in </w:t>
      </w:r>
      <w:r w:rsidRPr="00ED73AA">
        <w:t>combin</w:t>
      </w:r>
      <w:r w:rsidR="006B7D0F">
        <w:t>ation</w:t>
      </w:r>
      <w:r w:rsidRPr="00ED73AA">
        <w:t xml:space="preserve"> with problem-solving or ‘thinking </w:t>
      </w:r>
      <w:proofErr w:type="gramStart"/>
      <w:r w:rsidRPr="00ED73AA">
        <w:t>skills’</w:t>
      </w:r>
      <w:proofErr w:type="gramEnd"/>
      <w:r w:rsidRPr="00ED73AA">
        <w:t xml:space="preserve">. It was </w:t>
      </w:r>
      <w:r w:rsidR="00ED6771">
        <w:t>consid</w:t>
      </w:r>
      <w:r w:rsidR="003744A1">
        <w:t>ered</w:t>
      </w:r>
      <w:r w:rsidRPr="00ED73AA">
        <w:t xml:space="preserve"> that study in one education sector alone could not give rise to this kind of capability. For some stakeholders, </w:t>
      </w:r>
      <w:r w:rsidR="003744A1">
        <w:t xml:space="preserve">the </w:t>
      </w:r>
      <w:r w:rsidRPr="00ED73AA">
        <w:t xml:space="preserve">perceived strengths of individuals who </w:t>
      </w:r>
      <w:r w:rsidR="00621336">
        <w:t xml:space="preserve">had </w:t>
      </w:r>
      <w:r w:rsidRPr="00ED73AA">
        <w:t>studied in both sectors prompted the conclusion that integrated qualifications should be more widely available</w:t>
      </w:r>
      <w:r w:rsidR="000D22F8">
        <w:t>. S</w:t>
      </w:r>
      <w:r w:rsidRPr="00ED73AA">
        <w:t xml:space="preserve">uch strengths could be acquired outside integrated </w:t>
      </w:r>
      <w:r w:rsidR="000D22F8" w:rsidRPr="00ED73AA">
        <w:t>arrangements,</w:t>
      </w:r>
      <w:r w:rsidR="000D22F8">
        <w:t xml:space="preserve"> however.</w:t>
      </w:r>
    </w:p>
    <w:p w14:paraId="4D3645B1" w14:textId="45B0927F" w:rsidR="00ED73AA" w:rsidRPr="00ED73AA" w:rsidRDefault="00ED73AA" w:rsidP="00ED73AA">
      <w:pPr>
        <w:pStyle w:val="Text"/>
      </w:pPr>
      <w:r w:rsidRPr="00ED73AA">
        <w:t xml:space="preserve">Another advantage for students was </w:t>
      </w:r>
      <w:r w:rsidR="00011A6F">
        <w:t>increased</w:t>
      </w:r>
      <w:r w:rsidRPr="00ED73AA">
        <w:t xml:space="preserve"> </w:t>
      </w:r>
      <w:r w:rsidR="00A16484">
        <w:t>recognition of the role of</w:t>
      </w:r>
      <w:r w:rsidRPr="00ED73AA">
        <w:t xml:space="preserve"> lifelong learning. It was acknowledged that succeeding in both VET and </w:t>
      </w:r>
      <w:r w:rsidR="007E698F">
        <w:t>HE</w:t>
      </w:r>
      <w:r w:rsidRPr="00ED73AA">
        <w:t xml:space="preserve"> settings was a significant accomplishment</w:t>
      </w:r>
      <w:r w:rsidR="00A16484">
        <w:t>, one</w:t>
      </w:r>
      <w:r w:rsidRPr="00ED73AA">
        <w:t xml:space="preserve"> that would enable a person to </w:t>
      </w:r>
      <w:r w:rsidR="003E7087">
        <w:t>more successfully</w:t>
      </w:r>
      <w:r w:rsidRPr="00ED73AA">
        <w:t xml:space="preserve"> navigate the </w:t>
      </w:r>
      <w:r w:rsidR="008D137D">
        <w:t>ongoing</w:t>
      </w:r>
      <w:r w:rsidRPr="00ED73AA">
        <w:t xml:space="preserve"> skill</w:t>
      </w:r>
      <w:r w:rsidR="008D137D">
        <w:t>s</w:t>
      </w:r>
      <w:r w:rsidRPr="00ED73AA">
        <w:t xml:space="preserve"> and knowledge challenges associated with a rapidly changing labour market</w:t>
      </w:r>
      <w:r w:rsidR="00CF5A0A">
        <w:t xml:space="preserve"> (that said</w:t>
      </w:r>
      <w:r w:rsidR="00CF5A0A" w:rsidRPr="00ED73AA">
        <w:t>, it was noted that students might not be aware that separate sectors collaborate</w:t>
      </w:r>
      <w:r w:rsidR="00CF5A0A">
        <w:t>d</w:t>
      </w:r>
      <w:r w:rsidR="00CF5A0A" w:rsidRPr="00ED73AA">
        <w:t xml:space="preserve"> to offer integrated qualifications</w:t>
      </w:r>
      <w:r w:rsidR="00CF5A0A">
        <w:t>)</w:t>
      </w:r>
      <w:r w:rsidRPr="00ED73AA">
        <w:t xml:space="preserve">. As one of the tertiary experts explained in relation to ‘guaranteed pathways’ (either </w:t>
      </w:r>
      <w:r w:rsidR="00A55FB6" w:rsidRPr="00ED73AA">
        <w:t xml:space="preserve">endorsed or consecutive </w:t>
      </w:r>
      <w:r w:rsidRPr="00ED73AA">
        <w:t>models) at her own dual-sector institution</w:t>
      </w:r>
      <w:r w:rsidR="00A55FB6">
        <w:t>:</w:t>
      </w:r>
    </w:p>
    <w:p w14:paraId="361C74E3" w14:textId="5C134579" w:rsidR="00ED73AA" w:rsidRPr="00ED73AA" w:rsidRDefault="00ED73AA" w:rsidP="00ED73AA">
      <w:pPr>
        <w:pStyle w:val="Quote"/>
        <w:rPr>
          <w:b/>
          <w:bCs/>
          <w:i/>
          <w:iCs/>
        </w:rPr>
      </w:pPr>
      <w:r w:rsidRPr="00ED73AA">
        <w:t xml:space="preserve">Students started with </w:t>
      </w:r>
      <w:r w:rsidR="005333DE">
        <w:t>c</w:t>
      </w:r>
      <w:r w:rsidRPr="00ED73AA">
        <w:t>ert</w:t>
      </w:r>
      <w:r w:rsidR="00464B67">
        <w:t>.</w:t>
      </w:r>
      <w:r w:rsidRPr="00ED73AA">
        <w:t xml:space="preserve"> III and then they had credit and the guaranteed pathway into the final year of the bachelor. So there's two parts of this. Here there's a guaranteed pathway, but then is it with credit or without credit</w:t>
      </w:r>
      <w:r w:rsidR="00D84C7B">
        <w:t>?</w:t>
      </w:r>
      <w:r w:rsidRPr="00ED73AA">
        <w:t xml:space="preserve"> So from the </w:t>
      </w:r>
      <w:r w:rsidR="005333DE">
        <w:t>c</w:t>
      </w:r>
      <w:r w:rsidRPr="00ED73AA">
        <w:t>ert</w:t>
      </w:r>
      <w:r w:rsidR="00464B67">
        <w:t>.</w:t>
      </w:r>
      <w:r w:rsidRPr="00ED73AA">
        <w:t xml:space="preserve"> IV to diploma, yes guaranteed pathway, but no credit. From the diploma to the associate degree, yes, guaranteed pathway and credit and then from the associate degree into the bachelor's degree. Now what that did for that … particular individual was it means that the exit point, as I said, gave them employment opportunity which allowed them to keep studying as an … adult. But the exit points provided surety and an escape hatch for the student.</w:t>
      </w:r>
      <w:r w:rsidR="00D4015E">
        <w:tab/>
        <w:t>(</w:t>
      </w:r>
      <w:r w:rsidRPr="00D84C7B">
        <w:t>Tertiary expert</w:t>
      </w:r>
      <w:r w:rsidR="00D4015E">
        <w:t>)</w:t>
      </w:r>
    </w:p>
    <w:p w14:paraId="7CBCFD48" w14:textId="6546D313" w:rsidR="00ED73AA" w:rsidRPr="00ED73AA" w:rsidRDefault="00ED73AA" w:rsidP="00ED73AA">
      <w:pPr>
        <w:pStyle w:val="Text"/>
      </w:pPr>
      <w:r w:rsidRPr="00ED73AA">
        <w:t xml:space="preserve">Finally, integration holds out the promise of more </w:t>
      </w:r>
      <w:r w:rsidR="006836FD">
        <w:t xml:space="preserve">informed </w:t>
      </w:r>
      <w:r w:rsidR="008047C0">
        <w:t xml:space="preserve">and efficient </w:t>
      </w:r>
      <w:r w:rsidR="006836FD">
        <w:t>development</w:t>
      </w:r>
      <w:r w:rsidRPr="00ED73AA">
        <w:t xml:space="preserve"> of </w:t>
      </w:r>
      <w:r w:rsidR="00B114A7">
        <w:t xml:space="preserve">the </w:t>
      </w:r>
      <w:r w:rsidRPr="00ED73AA">
        <w:t xml:space="preserve">emerging education and training needs connected with a changing labour market. Where VET and </w:t>
      </w:r>
      <w:r w:rsidR="007E698F">
        <w:t>HE</w:t>
      </w:r>
      <w:r w:rsidRPr="00ED73AA">
        <w:t xml:space="preserve"> institutions collaborate</w:t>
      </w:r>
      <w:r w:rsidR="00EE77E0">
        <w:t>,</w:t>
      </w:r>
      <w:r w:rsidRPr="00ED73AA">
        <w:t xml:space="preserve"> there is a greater chance that existing skills and knowledge will be recognised, repetition of content </w:t>
      </w:r>
      <w:proofErr w:type="gramStart"/>
      <w:r w:rsidRPr="00ED73AA">
        <w:t>reduced</w:t>
      </w:r>
      <w:proofErr w:type="gramEnd"/>
      <w:r w:rsidRPr="00ED73AA">
        <w:t xml:space="preserve"> and costs ameliorated for lifelong learners.</w:t>
      </w:r>
      <w:r w:rsidR="00141197">
        <w:t xml:space="preserve"> </w:t>
      </w:r>
      <w:r w:rsidRPr="00ED73AA">
        <w:t> </w:t>
      </w:r>
    </w:p>
    <w:p w14:paraId="794DA4AB" w14:textId="571645E5" w:rsidR="00ED73AA" w:rsidRPr="00ED73AA" w:rsidRDefault="00515C25" w:rsidP="00ED73AA">
      <w:pPr>
        <w:pStyle w:val="Text"/>
      </w:pPr>
      <w:r>
        <w:t>The s</w:t>
      </w:r>
      <w:r w:rsidR="00ED73AA" w:rsidRPr="00ED73AA">
        <w:t xml:space="preserve">takeholders were also asked to consider </w:t>
      </w:r>
      <w:r w:rsidR="008406A4">
        <w:t xml:space="preserve">the </w:t>
      </w:r>
      <w:r w:rsidR="00ED73AA" w:rsidRPr="00ED73AA">
        <w:t xml:space="preserve">benefits of integration to industry. As a group, the informants were ambivalent about industry benefits. It was commented that industries tend to draw on graduates from one or the other sector, with little apparent concern </w:t>
      </w:r>
      <w:r w:rsidR="005A5FCD">
        <w:t xml:space="preserve">that </w:t>
      </w:r>
      <w:r w:rsidR="00831D0A">
        <w:t xml:space="preserve">very </w:t>
      </w:r>
      <w:r w:rsidR="00ED73AA" w:rsidRPr="00ED73AA">
        <w:t xml:space="preserve">few integrated qualifications </w:t>
      </w:r>
      <w:r w:rsidR="005A5FCD">
        <w:t>relevant to their area are available.</w:t>
      </w:r>
      <w:r w:rsidR="00ED73AA" w:rsidRPr="00ED73AA">
        <w:t xml:space="preserve"> The suggestion </w:t>
      </w:r>
      <w:r w:rsidR="003B4E22">
        <w:t xml:space="preserve">was also made </w:t>
      </w:r>
      <w:r w:rsidR="00ED73AA" w:rsidRPr="00ED73AA">
        <w:t xml:space="preserve">that some employers do not necessarily value qualifications, so the prospect of integrated qualifications would not improve their </w:t>
      </w:r>
      <w:r w:rsidR="003B4E22">
        <w:t>attractiveness</w:t>
      </w:r>
      <w:r w:rsidR="00ED73AA" w:rsidRPr="00ED73AA">
        <w:t xml:space="preserve">. A related comment was that industry is not necessarily interested in the detail of qualification design and would therefore not appreciate </w:t>
      </w:r>
      <w:r w:rsidR="001B02A2">
        <w:t xml:space="preserve">the value of </w:t>
      </w:r>
      <w:r w:rsidR="00ED73AA" w:rsidRPr="00ED73AA">
        <w:t>initiatives around qualification integration:</w:t>
      </w:r>
    </w:p>
    <w:p w14:paraId="32B33B85" w14:textId="23024C01" w:rsidR="00ED73AA" w:rsidRPr="00ED73AA" w:rsidRDefault="00ED73AA" w:rsidP="00ED73AA">
      <w:pPr>
        <w:pStyle w:val="Quote"/>
      </w:pPr>
      <w:r w:rsidRPr="00ED73AA">
        <w:t>Very few people will understand the mechanics of regulation and financing and operations of the university and operations of a TAFE and of the expectations of cultures and staff and students within</w:t>
      </w:r>
      <w:r w:rsidR="00483C7B">
        <w:t>…</w:t>
      </w:r>
      <w:r w:rsidRPr="00ED73AA">
        <w:t>, but the mechanics of that are incredibly complicated, you know it's next to impossible to sort of specify here's what we'll do.</w:t>
      </w:r>
      <w:r w:rsidR="00444978">
        <w:tab/>
        <w:t>(</w:t>
      </w:r>
      <w:r w:rsidRPr="00483C7B">
        <w:t>Tertiary expert</w:t>
      </w:r>
      <w:r w:rsidR="00444978">
        <w:t>)</w:t>
      </w:r>
    </w:p>
    <w:p w14:paraId="20FF197C" w14:textId="0984844E" w:rsidR="00ED73AA" w:rsidRPr="00ED73AA" w:rsidRDefault="00ED73AA" w:rsidP="00ED73AA">
      <w:pPr>
        <w:pStyle w:val="Text"/>
      </w:pPr>
      <w:r w:rsidRPr="00ED73AA">
        <w:t xml:space="preserve">Finally, it was noted that integrated qualifications would only be useful in some industry areas and </w:t>
      </w:r>
      <w:r w:rsidR="00F36C3A">
        <w:t xml:space="preserve">would </w:t>
      </w:r>
      <w:r w:rsidRPr="00ED73AA">
        <w:t xml:space="preserve">not necessarily </w:t>
      </w:r>
      <w:r w:rsidR="00CE131A">
        <w:t>be</w:t>
      </w:r>
      <w:r w:rsidR="00D41843">
        <w:t xml:space="preserve"> widely</w:t>
      </w:r>
      <w:r w:rsidR="00CE131A">
        <w:t xml:space="preserve"> available</w:t>
      </w:r>
      <w:r w:rsidR="00602BAC">
        <w:t xml:space="preserve"> or in any numbers</w:t>
      </w:r>
      <w:r w:rsidRPr="00ED73AA">
        <w:t xml:space="preserve">. Integrated qualifications may only be viable as niche offerings. </w:t>
      </w:r>
    </w:p>
    <w:p w14:paraId="7217A722" w14:textId="6ADC0DF9" w:rsidR="00DE121D" w:rsidRDefault="00A53823" w:rsidP="00ED73AA">
      <w:pPr>
        <w:pStyle w:val="Text"/>
      </w:pPr>
      <w:r>
        <w:t>The r</w:t>
      </w:r>
      <w:r w:rsidR="00ED73AA" w:rsidRPr="00ED73AA">
        <w:t xml:space="preserve">elevant literature and </w:t>
      </w:r>
      <w:r w:rsidR="00D1587A">
        <w:t xml:space="preserve">the </w:t>
      </w:r>
      <w:r w:rsidR="00ED73AA" w:rsidRPr="00ED73AA">
        <w:t xml:space="preserve">tertiary education experts interviewed for this project offer a compelling argument for pursuing the goal of stronger alignment and integration between VET and </w:t>
      </w:r>
      <w:r w:rsidR="007E698F">
        <w:t>HE</w:t>
      </w:r>
      <w:r w:rsidR="00ED73AA" w:rsidRPr="00ED73AA">
        <w:t xml:space="preserve">. While the </w:t>
      </w:r>
      <w:r w:rsidR="00ED73AA" w:rsidRPr="00ED73AA">
        <w:lastRenderedPageBreak/>
        <w:t xml:space="preserve">project indicates that greater integration of qualifications may not be the best way to promote greater integration of </w:t>
      </w:r>
      <w:r w:rsidR="007E698F">
        <w:t>the two sectors</w:t>
      </w:r>
      <w:r w:rsidR="00ED73AA" w:rsidRPr="00ED73AA">
        <w:t xml:space="preserve">, some models of integration appear sustainable and </w:t>
      </w:r>
      <w:r w:rsidR="00AC7ACE">
        <w:t>have the potential to</w:t>
      </w:r>
      <w:r w:rsidR="00ED73AA" w:rsidRPr="00ED73AA">
        <w:t xml:space="preserve"> serve as </w:t>
      </w:r>
      <w:r w:rsidR="007B7F02">
        <w:t xml:space="preserve">one approach </w:t>
      </w:r>
      <w:r w:rsidR="00ED73AA" w:rsidRPr="00ED73AA">
        <w:t xml:space="preserve">in ongoing integration efforts. </w:t>
      </w:r>
      <w:bookmarkStart w:id="92" w:name="_Hlk82518123"/>
      <w:r w:rsidR="00ED73AA" w:rsidRPr="00ED73AA">
        <w:t>However, the research</w:t>
      </w:r>
      <w:r w:rsidR="0087747A">
        <w:t xml:space="preserve"> from this project</w:t>
      </w:r>
      <w:r w:rsidR="00ED73AA" w:rsidRPr="00ED73AA">
        <w:t xml:space="preserve"> does suggest that higher integration models may be more </w:t>
      </w:r>
      <w:bookmarkStart w:id="93" w:name="_Hlk79156672"/>
      <w:r w:rsidR="00ED73AA" w:rsidRPr="00ED73AA">
        <w:t xml:space="preserve">widespread and sustainable </w:t>
      </w:r>
      <w:r w:rsidR="001401E8">
        <w:t>when the following conditions are met:</w:t>
      </w:r>
    </w:p>
    <w:p w14:paraId="30D8930C" w14:textId="1710E89E" w:rsidR="00DE121D" w:rsidRDefault="00325659" w:rsidP="00A64D3B">
      <w:pPr>
        <w:pStyle w:val="NumberedList"/>
        <w:numPr>
          <w:ilvl w:val="0"/>
          <w:numId w:val="19"/>
        </w:numPr>
      </w:pPr>
      <w:r>
        <w:t>P</w:t>
      </w:r>
      <w:r w:rsidR="00ED73AA" w:rsidRPr="00ED73AA">
        <w:t>roviders can be supported with the expertise and resources to undertake mapping processes</w:t>
      </w:r>
      <w:r>
        <w:t>.</w:t>
      </w:r>
    </w:p>
    <w:p w14:paraId="729001AC" w14:textId="7EB8C33F" w:rsidR="00DE121D" w:rsidRDefault="00325659" w:rsidP="00A64D3B">
      <w:pPr>
        <w:pStyle w:val="NumberedList"/>
        <w:numPr>
          <w:ilvl w:val="0"/>
          <w:numId w:val="19"/>
        </w:numPr>
      </w:pPr>
      <w:r>
        <w:t>P</w:t>
      </w:r>
      <w:r w:rsidR="00ED73AA" w:rsidRPr="00ED73AA">
        <w:t xml:space="preserve">roviders and their staff in </w:t>
      </w:r>
      <w:r w:rsidR="007E698F">
        <w:t xml:space="preserve">the </w:t>
      </w:r>
      <w:r w:rsidR="00ED73AA" w:rsidRPr="00ED73AA">
        <w:t xml:space="preserve">VET and </w:t>
      </w:r>
      <w:r w:rsidR="007E698F">
        <w:t>HE</w:t>
      </w:r>
      <w:r w:rsidR="00ED73AA" w:rsidRPr="00ED73AA">
        <w:t xml:space="preserve"> </w:t>
      </w:r>
      <w:proofErr w:type="gramStart"/>
      <w:r w:rsidR="00ED73AA" w:rsidRPr="00ED73AA">
        <w:t>sectors</w:t>
      </w:r>
      <w:proofErr w:type="gramEnd"/>
      <w:r w:rsidR="00ED73AA" w:rsidRPr="00ED73AA">
        <w:t xml:space="preserve"> trust and value each other</w:t>
      </w:r>
      <w:r>
        <w:t>.</w:t>
      </w:r>
    </w:p>
    <w:p w14:paraId="7A8E31DA" w14:textId="11273D87" w:rsidR="00DE121D" w:rsidRDefault="00325659" w:rsidP="00A64D3B">
      <w:pPr>
        <w:pStyle w:val="NumberedList"/>
        <w:numPr>
          <w:ilvl w:val="0"/>
          <w:numId w:val="19"/>
        </w:numPr>
      </w:pPr>
      <w:r>
        <w:t>I</w:t>
      </w:r>
      <w:r w:rsidR="00ED73AA" w:rsidRPr="00ED73AA">
        <w:t xml:space="preserve">ndustries and employers value both </w:t>
      </w:r>
      <w:r>
        <w:t xml:space="preserve">the </w:t>
      </w:r>
      <w:r w:rsidR="00ED73AA" w:rsidRPr="00ED73AA">
        <w:t xml:space="preserve">VET and </w:t>
      </w:r>
      <w:r w:rsidR="007E698F">
        <w:t>HE</w:t>
      </w:r>
      <w:r w:rsidR="00ED73AA" w:rsidRPr="00ED73AA">
        <w:t xml:space="preserve"> qualifications in related fields</w:t>
      </w:r>
      <w:r>
        <w:t>.</w:t>
      </w:r>
    </w:p>
    <w:p w14:paraId="75817E6A" w14:textId="1B3B6B3B" w:rsidR="00ED73AA" w:rsidRPr="00ED73AA" w:rsidRDefault="00325659" w:rsidP="00A64D3B">
      <w:pPr>
        <w:pStyle w:val="NumberedList"/>
        <w:numPr>
          <w:ilvl w:val="0"/>
          <w:numId w:val="19"/>
        </w:numPr>
      </w:pPr>
      <w:r>
        <w:t>S</w:t>
      </w:r>
      <w:r w:rsidR="00ED73AA" w:rsidRPr="00ED73AA">
        <w:t xml:space="preserve">tudents find </w:t>
      </w:r>
      <w:r>
        <w:t xml:space="preserve">the </w:t>
      </w:r>
      <w:r w:rsidR="00ED73AA" w:rsidRPr="00ED73AA">
        <w:t>demands associated with integrated offerings acceptable</w:t>
      </w:r>
      <w:bookmarkEnd w:id="92"/>
      <w:r w:rsidR="00ED73AA" w:rsidRPr="00ED73AA">
        <w:t>.</w:t>
      </w:r>
    </w:p>
    <w:bookmarkEnd w:id="93"/>
    <w:p w14:paraId="1E7744CD" w14:textId="0EDE8D1D" w:rsidR="00F01194" w:rsidRDefault="00F01194" w:rsidP="00ED73AA">
      <w:pPr>
        <w:pStyle w:val="Text"/>
      </w:pPr>
      <w:r>
        <w:br w:type="page"/>
      </w:r>
    </w:p>
    <w:p w14:paraId="60972258" w14:textId="774B1CA4" w:rsidR="00324917" w:rsidRDefault="00DA3C1C" w:rsidP="00DA3C1C">
      <w:pPr>
        <w:pStyle w:val="Heading1"/>
        <w:ind w:left="851"/>
      </w:pPr>
      <w:bookmarkStart w:id="94" w:name="_Toc84509266"/>
      <w:r w:rsidRPr="00BE5DCB">
        <w:rPr>
          <w:noProof/>
          <w:lang w:eastAsia="en-AU"/>
        </w:rPr>
        <w:lastRenderedPageBreak/>
        <w:drawing>
          <wp:anchor distT="0" distB="0" distL="114300" distR="114300" simplePos="0" relativeHeight="252029952" behindDoc="0" locked="0" layoutInCell="1" allowOverlap="1" wp14:anchorId="1796C51A" wp14:editId="0E14444D">
            <wp:simplePos x="0" y="0"/>
            <wp:positionH relativeFrom="column">
              <wp:posOffset>0</wp:posOffset>
            </wp:positionH>
            <wp:positionV relativeFrom="paragraph">
              <wp:posOffset>0</wp:posOffset>
            </wp:positionV>
            <wp:extent cx="419100" cy="4191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60"/>
      <w:bookmarkEnd w:id="61"/>
      <w:bookmarkEnd w:id="62"/>
      <w:bookmarkEnd w:id="63"/>
      <w:bookmarkEnd w:id="94"/>
      <w:r w:rsidR="00324917">
        <w:t xml:space="preserve"> </w:t>
      </w:r>
    </w:p>
    <w:p w14:paraId="0BB61838" w14:textId="1E0B10BB" w:rsidR="00ED73AA" w:rsidRPr="00957095" w:rsidRDefault="00ED73AA" w:rsidP="00957095">
      <w:pPr>
        <w:pStyle w:val="References"/>
      </w:pPr>
      <w:bookmarkStart w:id="95" w:name="_Hlk77925195"/>
      <w:bookmarkStart w:id="96" w:name="_Toc275543019"/>
      <w:r w:rsidRPr="00957095">
        <w:t xml:space="preserve">Australian Education Council Review Committee 1991, </w:t>
      </w:r>
      <w:r w:rsidRPr="0051246E">
        <w:rPr>
          <w:i/>
        </w:rPr>
        <w:t>Young people’s participation in post-compulsory education and training: report of the Australian Education Council Review Committee</w:t>
      </w:r>
      <w:r w:rsidR="003C2458">
        <w:t xml:space="preserve">, </w:t>
      </w:r>
      <w:r w:rsidRPr="00957095">
        <w:t>Finn review, Australian Government Publishing Service, Canberra.</w:t>
      </w:r>
    </w:p>
    <w:p w14:paraId="1642A408" w14:textId="2C6FC872" w:rsidR="00ED73AA" w:rsidRPr="00957095" w:rsidRDefault="00ED73AA" w:rsidP="00957095">
      <w:pPr>
        <w:pStyle w:val="References"/>
      </w:pPr>
      <w:r w:rsidRPr="00957095">
        <w:t xml:space="preserve">Australian National Training Authority 1998, </w:t>
      </w:r>
      <w:r w:rsidRPr="0051246E">
        <w:rPr>
          <w:i/>
        </w:rPr>
        <w:t>A bridge to the future</w:t>
      </w:r>
      <w:r w:rsidR="003C2458" w:rsidRPr="0068556B">
        <w:rPr>
          <w:i/>
          <w:iCs/>
        </w:rPr>
        <w:t>:</w:t>
      </w:r>
      <w:r w:rsidRPr="0051246E">
        <w:rPr>
          <w:i/>
        </w:rPr>
        <w:t xml:space="preserve"> Australia’s </w:t>
      </w:r>
      <w:r w:rsidR="003C2458" w:rsidRPr="0068556B">
        <w:rPr>
          <w:i/>
          <w:iCs/>
        </w:rPr>
        <w:t>national strategy</w:t>
      </w:r>
      <w:r w:rsidR="003C2458" w:rsidRPr="0051246E">
        <w:rPr>
          <w:i/>
        </w:rPr>
        <w:t xml:space="preserve"> for </w:t>
      </w:r>
      <w:r w:rsidR="003C2458" w:rsidRPr="0068556B">
        <w:rPr>
          <w:i/>
          <w:iCs/>
        </w:rPr>
        <w:t>vocational education</w:t>
      </w:r>
      <w:r w:rsidR="003C2458" w:rsidRPr="0051246E">
        <w:rPr>
          <w:i/>
        </w:rPr>
        <w:t xml:space="preserve"> and </w:t>
      </w:r>
      <w:r w:rsidR="003C2458" w:rsidRPr="0068556B">
        <w:rPr>
          <w:i/>
          <w:iCs/>
        </w:rPr>
        <w:t>training</w:t>
      </w:r>
      <w:r w:rsidR="003C2458" w:rsidRPr="0051246E">
        <w:rPr>
          <w:i/>
        </w:rPr>
        <w:t xml:space="preserve"> </w:t>
      </w:r>
      <w:r w:rsidRPr="0051246E">
        <w:rPr>
          <w:i/>
        </w:rPr>
        <w:t>1998</w:t>
      </w:r>
      <w:r w:rsidR="003C2458" w:rsidRPr="0068556B">
        <w:rPr>
          <w:i/>
          <w:iCs/>
        </w:rPr>
        <w:t>—</w:t>
      </w:r>
      <w:r w:rsidRPr="0051246E">
        <w:rPr>
          <w:i/>
        </w:rPr>
        <w:t>2003</w:t>
      </w:r>
      <w:r w:rsidR="003C2458">
        <w:t>,</w:t>
      </w:r>
      <w:r w:rsidRPr="00957095">
        <w:t xml:space="preserve"> </w:t>
      </w:r>
      <w:r w:rsidR="003C2458" w:rsidRPr="00957095">
        <w:t>ANTA</w:t>
      </w:r>
      <w:r w:rsidR="003C2458">
        <w:t>,</w:t>
      </w:r>
      <w:r w:rsidR="003C2458" w:rsidRPr="00957095">
        <w:t xml:space="preserve"> </w:t>
      </w:r>
      <w:r w:rsidRPr="00957095">
        <w:t>Brisbane.</w:t>
      </w:r>
    </w:p>
    <w:p w14:paraId="159B77C3" w14:textId="322B07D3" w:rsidR="00ED73AA" w:rsidRPr="00957095" w:rsidRDefault="003C2458" w:rsidP="00957095">
      <w:pPr>
        <w:pStyle w:val="References"/>
      </w:pPr>
      <w:r>
        <w:t>——</w:t>
      </w:r>
      <w:r w:rsidR="003E0CBE">
        <w:t>2003</w:t>
      </w:r>
      <w:r w:rsidR="00ED73AA" w:rsidRPr="00957095">
        <w:t xml:space="preserve">, </w:t>
      </w:r>
      <w:r w:rsidR="00ED73AA" w:rsidRPr="0051246E">
        <w:rPr>
          <w:i/>
        </w:rPr>
        <w:t>Shaping our future</w:t>
      </w:r>
      <w:r w:rsidRPr="000E704B">
        <w:rPr>
          <w:i/>
          <w:iCs/>
        </w:rPr>
        <w:t>:</w:t>
      </w:r>
      <w:r w:rsidR="00ED73AA" w:rsidRPr="0051246E">
        <w:rPr>
          <w:i/>
        </w:rPr>
        <w:t xml:space="preserve"> Australia’s </w:t>
      </w:r>
      <w:r w:rsidR="000E704B" w:rsidRPr="000E704B">
        <w:rPr>
          <w:i/>
          <w:iCs/>
        </w:rPr>
        <w:t>national strategy</w:t>
      </w:r>
      <w:r w:rsidR="000E704B" w:rsidRPr="0051246E">
        <w:rPr>
          <w:i/>
        </w:rPr>
        <w:t xml:space="preserve"> for </w:t>
      </w:r>
      <w:r w:rsidR="000E704B" w:rsidRPr="000E704B">
        <w:rPr>
          <w:i/>
          <w:iCs/>
        </w:rPr>
        <w:t>vocational education</w:t>
      </w:r>
      <w:r w:rsidR="000E704B" w:rsidRPr="0051246E">
        <w:rPr>
          <w:i/>
        </w:rPr>
        <w:t xml:space="preserve"> and </w:t>
      </w:r>
      <w:r w:rsidR="000E704B" w:rsidRPr="000E704B">
        <w:rPr>
          <w:i/>
          <w:iCs/>
        </w:rPr>
        <w:t>training</w:t>
      </w:r>
      <w:r w:rsidR="000E704B" w:rsidRPr="0051246E">
        <w:rPr>
          <w:i/>
        </w:rPr>
        <w:t xml:space="preserve"> </w:t>
      </w:r>
      <w:r w:rsidR="00ED73AA" w:rsidRPr="0051246E">
        <w:rPr>
          <w:i/>
        </w:rPr>
        <w:t>2004</w:t>
      </w:r>
      <w:r w:rsidR="000E704B" w:rsidRPr="000E704B">
        <w:rPr>
          <w:i/>
          <w:iCs/>
        </w:rPr>
        <w:t>—</w:t>
      </w:r>
      <w:r w:rsidR="00ED73AA" w:rsidRPr="0051246E">
        <w:rPr>
          <w:i/>
        </w:rPr>
        <w:t>2010</w:t>
      </w:r>
      <w:r w:rsidR="000E704B">
        <w:t>,</w:t>
      </w:r>
      <w:r w:rsidR="00ED73AA" w:rsidRPr="00957095">
        <w:t xml:space="preserve"> </w:t>
      </w:r>
      <w:r w:rsidR="000E704B" w:rsidRPr="00957095">
        <w:t>ANTA</w:t>
      </w:r>
      <w:r w:rsidR="000E704B">
        <w:t>,</w:t>
      </w:r>
      <w:r w:rsidR="000E704B" w:rsidRPr="00957095">
        <w:t xml:space="preserve"> </w:t>
      </w:r>
      <w:r w:rsidR="00ED73AA" w:rsidRPr="00957095">
        <w:t>Brisbane</w:t>
      </w:r>
      <w:r w:rsidR="000E704B">
        <w:t>.</w:t>
      </w:r>
    </w:p>
    <w:p w14:paraId="084E37CE" w14:textId="5F112045" w:rsidR="00ED73AA" w:rsidRPr="00957095" w:rsidRDefault="00ED73AA" w:rsidP="00957095">
      <w:pPr>
        <w:pStyle w:val="References"/>
      </w:pPr>
      <w:r w:rsidRPr="00957095">
        <w:t>Australian Qualifications Framework Council 2013</w:t>
      </w:r>
      <w:r w:rsidR="000E704B">
        <w:t>,</w:t>
      </w:r>
      <w:r w:rsidRPr="00957095">
        <w:t xml:space="preserve"> </w:t>
      </w:r>
      <w:r w:rsidRPr="0051246E">
        <w:rPr>
          <w:i/>
        </w:rPr>
        <w:t>Australian Qualifications Framework</w:t>
      </w:r>
      <w:r w:rsidRPr="00957095">
        <w:t xml:space="preserve">, </w:t>
      </w:r>
      <w:r w:rsidR="009C6ED5">
        <w:t xml:space="preserve">2nd </w:t>
      </w:r>
      <w:proofErr w:type="spellStart"/>
      <w:r w:rsidR="009C6ED5">
        <w:t>edn</w:t>
      </w:r>
      <w:proofErr w:type="spellEnd"/>
      <w:r w:rsidR="009C6ED5">
        <w:t>,</w:t>
      </w:r>
      <w:r w:rsidRPr="00957095">
        <w:t xml:space="preserve"> Australian Qualifications Framework Council, Adelaide, viewed 12 July 2021</w:t>
      </w:r>
      <w:r w:rsidR="009C6ED5">
        <w:t>,</w:t>
      </w:r>
      <w:r w:rsidRPr="00957095">
        <w:t xml:space="preserve"> &lt;https://www.aqf.edu.au/sites/aqf/files/aqf-2nd-edition-january-2013.pdf&gt;</w:t>
      </w:r>
      <w:r w:rsidR="009C6ED5">
        <w:t>.</w:t>
      </w:r>
    </w:p>
    <w:p w14:paraId="3BBF83A6" w14:textId="0C3346D9" w:rsidR="00ED73AA" w:rsidRPr="00957095" w:rsidRDefault="00ED73AA" w:rsidP="00957095">
      <w:pPr>
        <w:pStyle w:val="References"/>
      </w:pPr>
      <w:r w:rsidRPr="00957095">
        <w:t>Avis, J</w:t>
      </w:r>
      <w:r w:rsidR="009C6ED5">
        <w:t xml:space="preserve"> </w:t>
      </w:r>
      <w:r w:rsidRPr="00957095">
        <w:t>2018</w:t>
      </w:r>
      <w:r w:rsidR="009C6ED5">
        <w:t>,</w:t>
      </w:r>
      <w:r w:rsidRPr="00957095">
        <w:t xml:space="preserve"> </w:t>
      </w:r>
      <w:r w:rsidR="009C6ED5">
        <w:t>‘</w:t>
      </w:r>
      <w:r w:rsidRPr="00957095">
        <w:t xml:space="preserve">Socio-technical imaginary of the fourth industrial revolution and its implications for vocational education and training: </w:t>
      </w:r>
      <w:r w:rsidR="009C6ED5">
        <w:t>a</w:t>
      </w:r>
      <w:r w:rsidRPr="00957095">
        <w:t xml:space="preserve"> literature review</w:t>
      </w:r>
      <w:r w:rsidR="009C6ED5">
        <w:t>’,</w:t>
      </w:r>
      <w:r w:rsidRPr="00957095">
        <w:t xml:space="preserve"> </w:t>
      </w:r>
      <w:r w:rsidRPr="0051246E">
        <w:rPr>
          <w:i/>
        </w:rPr>
        <w:t>Journal of Vocational Education &amp; Training</w:t>
      </w:r>
      <w:r w:rsidRPr="00957095">
        <w:t xml:space="preserve">, </w:t>
      </w:r>
      <w:r w:rsidR="009C6ED5">
        <w:t>vol.</w:t>
      </w:r>
      <w:r w:rsidRPr="00957095">
        <w:t>70</w:t>
      </w:r>
      <w:r w:rsidR="009C6ED5">
        <w:t>, no.</w:t>
      </w:r>
      <w:r w:rsidRPr="00957095">
        <w:t xml:space="preserve">3, </w:t>
      </w:r>
      <w:r w:rsidR="009C6ED5">
        <w:t>pp.</w:t>
      </w:r>
      <w:r w:rsidRPr="00957095">
        <w:t>337</w:t>
      </w:r>
      <w:r w:rsidR="009C6ED5">
        <w:t>—</w:t>
      </w:r>
      <w:r w:rsidRPr="00957095">
        <w:t>63</w:t>
      </w:r>
      <w:r w:rsidR="009C6ED5">
        <w:t>,</w:t>
      </w:r>
      <w:r w:rsidRPr="00957095">
        <w:t xml:space="preserve"> </w:t>
      </w:r>
      <w:r w:rsidR="009C6ED5">
        <w:t>&lt;</w:t>
      </w:r>
      <w:hyperlink r:id="rId45" w:history="1">
        <w:r w:rsidRPr="00957095">
          <w:rPr>
            <w:rStyle w:val="Hyperlink"/>
            <w:sz w:val="18"/>
          </w:rPr>
          <w:t>https://doi.org/10.1080/13636820.2018.1498907</w:t>
        </w:r>
      </w:hyperlink>
      <w:r w:rsidR="0041187D">
        <w:rPr>
          <w:rStyle w:val="Hyperlink"/>
          <w:sz w:val="18"/>
        </w:rPr>
        <w:t>&gt;.</w:t>
      </w:r>
    </w:p>
    <w:p w14:paraId="3D2A386B" w14:textId="6403EDF5" w:rsidR="00ED73AA" w:rsidRPr="00957095" w:rsidRDefault="00ED73AA" w:rsidP="00957095">
      <w:pPr>
        <w:pStyle w:val="References"/>
      </w:pPr>
      <w:proofErr w:type="spellStart"/>
      <w:r w:rsidRPr="00957095">
        <w:t>Billett</w:t>
      </w:r>
      <w:proofErr w:type="spellEnd"/>
      <w:r w:rsidRPr="00957095">
        <w:t xml:space="preserve">, S, Choy, S, &amp; Hodge, </w:t>
      </w:r>
      <w:r w:rsidR="0041187D">
        <w:t xml:space="preserve">S </w:t>
      </w:r>
      <w:r w:rsidRPr="00957095">
        <w:t>2020</w:t>
      </w:r>
      <w:r w:rsidR="0041187D">
        <w:t>, ‘</w:t>
      </w:r>
      <w:r w:rsidRPr="00957095">
        <w:t>Enhancing the standing of vocational education and the occupations it serves: Australia</w:t>
      </w:r>
      <w:r w:rsidR="0041187D">
        <w:t>’,</w:t>
      </w:r>
      <w:r w:rsidRPr="00957095">
        <w:t xml:space="preserve"> </w:t>
      </w:r>
      <w:r w:rsidRPr="0051246E">
        <w:rPr>
          <w:i/>
        </w:rPr>
        <w:t>Journal of Vocational Education &amp; Training</w:t>
      </w:r>
      <w:r w:rsidRPr="00957095">
        <w:t xml:space="preserve">, </w:t>
      </w:r>
      <w:r w:rsidR="00A46E0D">
        <w:t>vol.</w:t>
      </w:r>
      <w:r w:rsidRPr="00957095">
        <w:t>72</w:t>
      </w:r>
      <w:r w:rsidR="00A46E0D">
        <w:t>, no.</w:t>
      </w:r>
      <w:r w:rsidRPr="00957095">
        <w:t xml:space="preserve">2, </w:t>
      </w:r>
      <w:r w:rsidR="00A46E0D">
        <w:t>pp.</w:t>
      </w:r>
      <w:r w:rsidRPr="00957095">
        <w:t>270</w:t>
      </w:r>
      <w:r w:rsidR="00A46E0D">
        <w:t>—</w:t>
      </w:r>
      <w:r w:rsidRPr="00957095">
        <w:t xml:space="preserve">96. </w:t>
      </w:r>
    </w:p>
    <w:p w14:paraId="17C334CB" w14:textId="65542E66" w:rsidR="00ED73AA" w:rsidRPr="00957095" w:rsidRDefault="00ED73AA" w:rsidP="00957095">
      <w:pPr>
        <w:pStyle w:val="References"/>
      </w:pPr>
      <w:r w:rsidRPr="00957095">
        <w:t>Bradley, D, Noonan, P, Nugent, H &amp; Scales, B 2008</w:t>
      </w:r>
      <w:r w:rsidR="00A46E0D">
        <w:t>,</w:t>
      </w:r>
      <w:r w:rsidRPr="00957095">
        <w:t xml:space="preserve"> </w:t>
      </w:r>
      <w:r w:rsidRPr="0051246E">
        <w:rPr>
          <w:i/>
        </w:rPr>
        <w:t xml:space="preserve">Review of Australian </w:t>
      </w:r>
      <w:r w:rsidR="00A46E0D" w:rsidRPr="005E7964">
        <w:rPr>
          <w:i/>
          <w:iCs/>
        </w:rPr>
        <w:t>higher education: final report</w:t>
      </w:r>
      <w:r w:rsidR="00A46E0D">
        <w:t>,</w:t>
      </w:r>
      <w:r w:rsidRPr="00957095">
        <w:t xml:space="preserve"> </w:t>
      </w:r>
      <w:r w:rsidR="004E7E68">
        <w:t xml:space="preserve">the Bradley review, </w:t>
      </w:r>
      <w:r w:rsidR="00A46E0D" w:rsidRPr="00957095">
        <w:t>DEEWR</w:t>
      </w:r>
      <w:r w:rsidR="004E7E68">
        <w:t xml:space="preserve">, </w:t>
      </w:r>
      <w:r w:rsidRPr="00957095">
        <w:t>Canberra.</w:t>
      </w:r>
    </w:p>
    <w:p w14:paraId="36CD1402" w14:textId="5207B941" w:rsidR="00ED73AA" w:rsidRPr="00957095" w:rsidRDefault="00ED73AA" w:rsidP="00957095">
      <w:pPr>
        <w:pStyle w:val="References"/>
      </w:pPr>
      <w:r w:rsidRPr="00957095">
        <w:t>Commonwealth of Australia 2021</w:t>
      </w:r>
      <w:r w:rsidR="004E7E68">
        <w:t>a,</w:t>
      </w:r>
      <w:r w:rsidRPr="00957095">
        <w:t xml:space="preserve"> </w:t>
      </w:r>
      <w:r w:rsidRPr="0051246E">
        <w:rPr>
          <w:i/>
        </w:rPr>
        <w:t>Higher Education Standards Framework (Threshold Standards) 2015</w:t>
      </w:r>
      <w:r w:rsidR="004E7E68" w:rsidRPr="004E7E68">
        <w:rPr>
          <w:i/>
          <w:iCs/>
        </w:rPr>
        <w:t>,</w:t>
      </w:r>
      <w:r w:rsidRPr="00957095">
        <w:t xml:space="preserve"> Australian Government, Canberra, viewed 8 June 2021</w:t>
      </w:r>
      <w:r w:rsidR="005E7964">
        <w:t>,</w:t>
      </w:r>
      <w:r w:rsidRPr="00957095">
        <w:t xml:space="preserve"> &lt;https://www.legislation.gov.au/Details/F2015L01639&gt;</w:t>
      </w:r>
      <w:r w:rsidR="004E7E68">
        <w:t>.</w:t>
      </w:r>
    </w:p>
    <w:p w14:paraId="74855668" w14:textId="2E25C64A" w:rsidR="00ED73AA" w:rsidRPr="00957095" w:rsidRDefault="004E7E68" w:rsidP="00957095">
      <w:pPr>
        <w:pStyle w:val="References"/>
      </w:pPr>
      <w:r>
        <w:t>——</w:t>
      </w:r>
      <w:r w:rsidR="00ED73AA" w:rsidRPr="00957095">
        <w:t>2021</w:t>
      </w:r>
      <w:r>
        <w:t>b,</w:t>
      </w:r>
      <w:r w:rsidR="00ED73AA" w:rsidRPr="00957095">
        <w:t xml:space="preserve"> </w:t>
      </w:r>
      <w:r w:rsidR="00ED73AA" w:rsidRPr="0051246E">
        <w:rPr>
          <w:i/>
        </w:rPr>
        <w:t>Standards for Registered Training Organisations (RTOs</w:t>
      </w:r>
      <w:r w:rsidR="00ED73AA" w:rsidRPr="004E7E68">
        <w:rPr>
          <w:i/>
          <w:iCs/>
        </w:rPr>
        <w:t>)</w:t>
      </w:r>
      <w:r>
        <w:t xml:space="preserve">, </w:t>
      </w:r>
      <w:r w:rsidR="00ED73AA" w:rsidRPr="00957095">
        <w:t xml:space="preserve">revised version (2015), </w:t>
      </w:r>
      <w:bookmarkStart w:id="97" w:name="_Hlk77943722"/>
      <w:r w:rsidR="00ED73AA" w:rsidRPr="00957095">
        <w:t>Australian Government, Canberra, viewed 8 June 2021</w:t>
      </w:r>
      <w:r w:rsidR="005E7964">
        <w:t>,</w:t>
      </w:r>
      <w:r w:rsidR="00ED73AA" w:rsidRPr="00957095">
        <w:t xml:space="preserve"> &lt;</w:t>
      </w:r>
      <w:bookmarkEnd w:id="97"/>
      <w:r w:rsidR="00ED73AA" w:rsidRPr="00957095">
        <w:t>https://www.legislation.gov.au/Details/F2019C00503&gt;</w:t>
      </w:r>
      <w:r>
        <w:t>.</w:t>
      </w:r>
    </w:p>
    <w:p w14:paraId="3A50D123" w14:textId="6A2697C0" w:rsidR="00ED73AA" w:rsidRDefault="00ED73AA" w:rsidP="00957095">
      <w:pPr>
        <w:pStyle w:val="References"/>
      </w:pPr>
      <w:r w:rsidRPr="00957095">
        <w:t>Department of Education, Skills and Employment 2020</w:t>
      </w:r>
      <w:r w:rsidR="004E7E68" w:rsidRPr="005E7964">
        <w:rPr>
          <w:i/>
          <w:iCs/>
        </w:rPr>
        <w:t>,</w:t>
      </w:r>
      <w:r w:rsidRPr="0051246E">
        <w:rPr>
          <w:i/>
        </w:rPr>
        <w:t xml:space="preserve"> Vocational </w:t>
      </w:r>
      <w:proofErr w:type="gramStart"/>
      <w:r w:rsidR="004E7E68" w:rsidRPr="005E7964">
        <w:rPr>
          <w:i/>
          <w:iCs/>
        </w:rPr>
        <w:t>education</w:t>
      </w:r>
      <w:proofErr w:type="gramEnd"/>
      <w:r w:rsidR="004E7E68" w:rsidRPr="0051246E">
        <w:rPr>
          <w:i/>
        </w:rPr>
        <w:t xml:space="preserve"> and </w:t>
      </w:r>
      <w:r w:rsidR="004E7E68" w:rsidRPr="005E7964">
        <w:rPr>
          <w:i/>
          <w:iCs/>
        </w:rPr>
        <w:t>training</w:t>
      </w:r>
      <w:r w:rsidR="004E7E68" w:rsidRPr="0051246E">
        <w:rPr>
          <w:i/>
        </w:rPr>
        <w:t xml:space="preserve"> </w:t>
      </w:r>
      <w:r w:rsidRPr="0051246E">
        <w:rPr>
          <w:i/>
        </w:rPr>
        <w:t xml:space="preserve">(VET) </w:t>
      </w:r>
      <w:r w:rsidR="004E7E68" w:rsidRPr="005E7964">
        <w:rPr>
          <w:i/>
          <w:iCs/>
        </w:rPr>
        <w:t>reform roadmap consultation draft</w:t>
      </w:r>
      <w:r w:rsidR="004E7E68">
        <w:t>,</w:t>
      </w:r>
      <w:r w:rsidRPr="00957095">
        <w:t xml:space="preserve"> Australian Government, Canberra, viewed 11 June 2021</w:t>
      </w:r>
      <w:r w:rsidR="004E7E68">
        <w:t>,</w:t>
      </w:r>
      <w:r w:rsidRPr="00957095">
        <w:t xml:space="preserve"> &lt;https://www.dese.gov.au/expert-review-australias-vet-system/resources/vocational-education-and-training-vet-reform-roadmap-consultation-draft&gt;</w:t>
      </w:r>
      <w:r w:rsidR="004E7E68">
        <w:t>.</w:t>
      </w:r>
    </w:p>
    <w:p w14:paraId="06111260" w14:textId="6CC6C518" w:rsidR="00CA7A70" w:rsidRPr="00957095" w:rsidRDefault="00CA7A70" w:rsidP="00CA7A70">
      <w:pPr>
        <w:pStyle w:val="References"/>
      </w:pPr>
      <w:r w:rsidRPr="00957095">
        <w:t>Expert Panel for the Review of the Australian Qualifications Framework</w:t>
      </w:r>
      <w:r>
        <w:t xml:space="preserve"> 2019,</w:t>
      </w:r>
      <w:r w:rsidRPr="00957095">
        <w:t xml:space="preserve"> </w:t>
      </w:r>
      <w:r w:rsidRPr="00CA7A70">
        <w:rPr>
          <w:i/>
          <w:iCs/>
        </w:rPr>
        <w:t>Review of the Australian Qualifications Framework: final report 2019</w:t>
      </w:r>
      <w:r w:rsidRPr="00957095">
        <w:t>, Department of Education, Canberra, viewed 8 June 2021, &lt;https://www.dese.gov.au/higher-education-reviews-and-consultations/resources/review-australian-qualifications-framework-final-report-2019&gt;.</w:t>
      </w:r>
    </w:p>
    <w:p w14:paraId="49740135" w14:textId="6A20A702" w:rsidR="00ED73AA" w:rsidRPr="00957095" w:rsidRDefault="00ED73AA" w:rsidP="00957095">
      <w:pPr>
        <w:pStyle w:val="References"/>
      </w:pPr>
      <w:r w:rsidRPr="00957095">
        <w:t>Fowler, C 2017</w:t>
      </w:r>
      <w:r w:rsidR="004E7E68">
        <w:t>,</w:t>
      </w:r>
      <w:r w:rsidRPr="00957095">
        <w:t xml:space="preserve"> </w:t>
      </w:r>
      <w:r w:rsidR="004E7E68">
        <w:t>‘</w:t>
      </w:r>
      <w:r w:rsidRPr="00957095">
        <w:t xml:space="preserve">The boundaries and connections between the VET and higher education sectors: </w:t>
      </w:r>
      <w:r w:rsidR="004E7E68">
        <w:t>“</w:t>
      </w:r>
      <w:r w:rsidRPr="00957095">
        <w:t>confused, contested and collaborative</w:t>
      </w:r>
      <w:r w:rsidR="004E7E68">
        <w:t>”’,</w:t>
      </w:r>
      <w:r w:rsidRPr="00957095">
        <w:t xml:space="preserve"> NCVER, Adelaide, viewed 8 June 2021</w:t>
      </w:r>
      <w:r w:rsidR="00B753BE">
        <w:t>,</w:t>
      </w:r>
      <w:r w:rsidRPr="00957095">
        <w:t xml:space="preserve"> &lt;https://www.ncver.edu.au/publications/publications/all-publications/the-boundaries-and-connections-between-the-vet-and-higher-education-sectors-confused-contested-and-collaborative&gt;</w:t>
      </w:r>
      <w:r w:rsidR="004E7E68">
        <w:t>.</w:t>
      </w:r>
    </w:p>
    <w:p w14:paraId="5FD1DC31" w14:textId="31555328" w:rsidR="00C550A2" w:rsidRPr="00C550A2" w:rsidRDefault="00C550A2" w:rsidP="00C550A2">
      <w:pPr>
        <w:pStyle w:val="References"/>
      </w:pPr>
      <w:r w:rsidRPr="00322716">
        <w:t xml:space="preserve">Gerring, J 2007, </w:t>
      </w:r>
      <w:r w:rsidRPr="00322716">
        <w:rPr>
          <w:i/>
          <w:iCs/>
        </w:rPr>
        <w:t>Case Study Research: Principles and Practices</w:t>
      </w:r>
      <w:r w:rsidRPr="00322716">
        <w:t>, Cambridge</w:t>
      </w:r>
      <w:r w:rsidRPr="00C550A2">
        <w:t xml:space="preserve"> University Press, Cambridge.</w:t>
      </w:r>
    </w:p>
    <w:p w14:paraId="025F31C3" w14:textId="0221A55F" w:rsidR="00ED73AA" w:rsidRPr="00957095" w:rsidRDefault="00ED73AA" w:rsidP="00957095">
      <w:pPr>
        <w:pStyle w:val="References"/>
      </w:pPr>
      <w:r w:rsidRPr="00957095">
        <w:t>Gonski, D</w:t>
      </w:r>
      <w:r w:rsidR="000F51D4">
        <w:t xml:space="preserve"> &amp;</w:t>
      </w:r>
      <w:r w:rsidRPr="00957095">
        <w:t xml:space="preserve"> </w:t>
      </w:r>
      <w:proofErr w:type="spellStart"/>
      <w:r w:rsidRPr="00957095">
        <w:t>Shergold</w:t>
      </w:r>
      <w:proofErr w:type="spellEnd"/>
      <w:r w:rsidRPr="00957095">
        <w:t>, P 2020</w:t>
      </w:r>
      <w:r w:rsidR="000F51D4">
        <w:t>,</w:t>
      </w:r>
      <w:r w:rsidRPr="00957095">
        <w:t xml:space="preserve"> </w:t>
      </w:r>
      <w:r w:rsidRPr="0051246E">
        <w:rPr>
          <w:i/>
        </w:rPr>
        <w:t>In the same sentence</w:t>
      </w:r>
      <w:r w:rsidR="000F51D4" w:rsidRPr="000F51D4">
        <w:rPr>
          <w:i/>
          <w:iCs/>
        </w:rPr>
        <w:t>: b</w:t>
      </w:r>
      <w:r w:rsidRPr="000F51D4">
        <w:rPr>
          <w:i/>
          <w:iCs/>
        </w:rPr>
        <w:t>ringing</w:t>
      </w:r>
      <w:r w:rsidRPr="0051246E">
        <w:rPr>
          <w:i/>
        </w:rPr>
        <w:t xml:space="preserve"> higher and vocational education together</w:t>
      </w:r>
      <w:r w:rsidR="000F51D4">
        <w:t>,</w:t>
      </w:r>
      <w:r w:rsidRPr="00957095">
        <w:t xml:space="preserve"> NSW Department of Education and Training, Sydney, view</w:t>
      </w:r>
      <w:r w:rsidR="00B753BE">
        <w:t>ed</w:t>
      </w:r>
      <w:r w:rsidRPr="00957095">
        <w:t xml:space="preserve"> 20 July 2021</w:t>
      </w:r>
      <w:r w:rsidR="000F51D4">
        <w:t>,</w:t>
      </w:r>
      <w:r w:rsidRPr="00957095">
        <w:t xml:space="preserve"> &lt;https://education.nsw.gov.au/content/dam/main-education/about-us/strategies-and-reports/Final_VET_Sector_Report.pdf&gt;</w:t>
      </w:r>
      <w:r w:rsidR="000F51D4">
        <w:t>.</w:t>
      </w:r>
    </w:p>
    <w:p w14:paraId="1904C1B6" w14:textId="4FFD1212" w:rsidR="00ED73AA" w:rsidRPr="00957095" w:rsidRDefault="00ED73AA" w:rsidP="00957095">
      <w:pPr>
        <w:pStyle w:val="References"/>
      </w:pPr>
      <w:r w:rsidRPr="00957095">
        <w:t xml:space="preserve">Gore, J, Ellis, </w:t>
      </w:r>
      <w:r w:rsidR="002D0DD0">
        <w:t xml:space="preserve">H, </w:t>
      </w:r>
      <w:r w:rsidRPr="00957095">
        <w:t>Fray</w:t>
      </w:r>
      <w:r w:rsidR="002D0DD0">
        <w:t>, L</w:t>
      </w:r>
      <w:r w:rsidRPr="00957095">
        <w:t xml:space="preserve">, Smith, </w:t>
      </w:r>
      <w:r w:rsidR="003703C4">
        <w:t>M</w:t>
      </w:r>
      <w:r w:rsidR="00E970DA">
        <w:t>,</w:t>
      </w:r>
      <w:r w:rsidRPr="00957095">
        <w:t xml:space="preserve"> Lloyd, </w:t>
      </w:r>
      <w:r w:rsidR="003703C4">
        <w:t xml:space="preserve">A, </w:t>
      </w:r>
      <w:r w:rsidRPr="00957095">
        <w:t>Berrigan</w:t>
      </w:r>
      <w:r w:rsidR="003703C4">
        <w:t xml:space="preserve">, C &amp; </w:t>
      </w:r>
      <w:r w:rsidRPr="00957095">
        <w:t>Weaver</w:t>
      </w:r>
      <w:r w:rsidR="003703C4">
        <w:t>, N</w:t>
      </w:r>
      <w:r w:rsidRPr="00957095">
        <w:t xml:space="preserve"> 2017</w:t>
      </w:r>
      <w:r w:rsidR="00E970DA">
        <w:t>,</w:t>
      </w:r>
      <w:r w:rsidRPr="00957095">
        <w:t xml:space="preserve"> </w:t>
      </w:r>
      <w:r w:rsidRPr="0051246E">
        <w:rPr>
          <w:i/>
        </w:rPr>
        <w:t xml:space="preserve">Choosing VET: </w:t>
      </w:r>
      <w:r w:rsidR="00E970DA" w:rsidRPr="00E970DA">
        <w:rPr>
          <w:i/>
          <w:iCs/>
        </w:rPr>
        <w:t>investigating</w:t>
      </w:r>
      <w:r w:rsidR="00E970DA" w:rsidRPr="0051246E">
        <w:rPr>
          <w:i/>
        </w:rPr>
        <w:t xml:space="preserve"> the </w:t>
      </w:r>
      <w:r w:rsidR="00E970DA" w:rsidRPr="00E970DA">
        <w:rPr>
          <w:i/>
          <w:iCs/>
        </w:rPr>
        <w:t>formation</w:t>
      </w:r>
      <w:r w:rsidR="00E970DA" w:rsidRPr="0051246E">
        <w:rPr>
          <w:i/>
        </w:rPr>
        <w:t xml:space="preserve"> of </w:t>
      </w:r>
      <w:r w:rsidR="00E970DA" w:rsidRPr="00E970DA">
        <w:rPr>
          <w:i/>
          <w:iCs/>
        </w:rPr>
        <w:t>vet aspirations</w:t>
      </w:r>
      <w:r w:rsidR="00E970DA">
        <w:t>,</w:t>
      </w:r>
      <w:r w:rsidRPr="00957095">
        <w:t xml:space="preserve"> </w:t>
      </w:r>
      <w:r w:rsidR="00E970DA" w:rsidRPr="00957095">
        <w:t>NCVER</w:t>
      </w:r>
      <w:r w:rsidR="00E970DA">
        <w:t>,</w:t>
      </w:r>
      <w:r w:rsidR="00E970DA" w:rsidRPr="00957095">
        <w:t xml:space="preserve"> </w:t>
      </w:r>
      <w:r w:rsidRPr="00957095">
        <w:t>Adelaide.</w:t>
      </w:r>
    </w:p>
    <w:p w14:paraId="66881B9D" w14:textId="0A2BA534" w:rsidR="00ED73AA" w:rsidRPr="00957095" w:rsidRDefault="00ED73AA" w:rsidP="00957095">
      <w:pPr>
        <w:pStyle w:val="References"/>
      </w:pPr>
      <w:r w:rsidRPr="00957095">
        <w:t>Harris, R, Rainey, L &amp; Sumner, R 2006</w:t>
      </w:r>
      <w:r w:rsidR="00E970DA">
        <w:t>,</w:t>
      </w:r>
      <w:r w:rsidRPr="00957095">
        <w:t xml:space="preserve"> </w:t>
      </w:r>
      <w:r w:rsidRPr="0051246E">
        <w:rPr>
          <w:i/>
        </w:rPr>
        <w:t xml:space="preserve">Crazy paving or </w:t>
      </w:r>
      <w:proofErr w:type="gramStart"/>
      <w:r w:rsidRPr="0051246E">
        <w:rPr>
          <w:i/>
        </w:rPr>
        <w:t>stepping stones</w:t>
      </w:r>
      <w:proofErr w:type="gramEnd"/>
      <w:r w:rsidRPr="0051246E">
        <w:rPr>
          <w:i/>
        </w:rPr>
        <w:t>? Learning pathways within and between vocational education and training and higher education</w:t>
      </w:r>
      <w:r w:rsidR="00E970DA">
        <w:t>,</w:t>
      </w:r>
      <w:r w:rsidRPr="00957095">
        <w:t xml:space="preserve"> </w:t>
      </w:r>
      <w:r w:rsidR="00E970DA" w:rsidRPr="00957095">
        <w:t>NCVER</w:t>
      </w:r>
      <w:r w:rsidR="00E970DA">
        <w:t>,</w:t>
      </w:r>
      <w:r w:rsidR="00E970DA" w:rsidRPr="00957095">
        <w:t xml:space="preserve"> </w:t>
      </w:r>
      <w:r w:rsidRPr="00957095">
        <w:t>Adelaide.</w:t>
      </w:r>
    </w:p>
    <w:p w14:paraId="0E98453B" w14:textId="17ABEB13" w:rsidR="00ED73AA" w:rsidRPr="00957095" w:rsidRDefault="00ED73AA" w:rsidP="00957095">
      <w:pPr>
        <w:pStyle w:val="References"/>
      </w:pPr>
      <w:r w:rsidRPr="00957095">
        <w:t>Hite, N &amp; Railsback, B 2010</w:t>
      </w:r>
      <w:r w:rsidR="00E970DA">
        <w:t>,</w:t>
      </w:r>
      <w:r w:rsidRPr="00957095">
        <w:t xml:space="preserve"> </w:t>
      </w:r>
      <w:r w:rsidR="00E970DA">
        <w:t>‘</w:t>
      </w:r>
      <w:r w:rsidRPr="00957095">
        <w:t>Analysis of the content and characteristics of university websites with implications for web designers and educators</w:t>
      </w:r>
      <w:r w:rsidR="00E970DA">
        <w:t>’,</w:t>
      </w:r>
      <w:r w:rsidRPr="00957095">
        <w:t xml:space="preserve"> </w:t>
      </w:r>
      <w:r w:rsidRPr="0051246E">
        <w:rPr>
          <w:i/>
        </w:rPr>
        <w:t>Journal of Computer Information Systems</w:t>
      </w:r>
      <w:r w:rsidRPr="00957095">
        <w:t xml:space="preserve">, </w:t>
      </w:r>
      <w:r w:rsidR="00E970DA">
        <w:t>vol.</w:t>
      </w:r>
      <w:r w:rsidRPr="00957095">
        <w:t>8.</w:t>
      </w:r>
    </w:p>
    <w:p w14:paraId="02A4B131" w14:textId="08141A1F" w:rsidR="00ED73AA" w:rsidRPr="00957095" w:rsidRDefault="00ED73AA" w:rsidP="00957095">
      <w:pPr>
        <w:pStyle w:val="References"/>
      </w:pPr>
      <w:r w:rsidRPr="00957095">
        <w:t>Ith</w:t>
      </w:r>
      <w:r w:rsidR="00C07486">
        <w:t>a</w:t>
      </w:r>
      <w:r w:rsidRPr="00957095">
        <w:t>ca Group 2018</w:t>
      </w:r>
      <w:r w:rsidR="00E970DA">
        <w:t>,</w:t>
      </w:r>
      <w:r w:rsidRPr="00957095">
        <w:t xml:space="preserve"> </w:t>
      </w:r>
      <w:r w:rsidRPr="0051246E">
        <w:rPr>
          <w:i/>
        </w:rPr>
        <w:t xml:space="preserve">Credit </w:t>
      </w:r>
      <w:r w:rsidR="00E970DA" w:rsidRPr="00E970DA">
        <w:rPr>
          <w:i/>
          <w:iCs/>
        </w:rPr>
        <w:t>p</w:t>
      </w:r>
      <w:r w:rsidRPr="00E970DA">
        <w:rPr>
          <w:i/>
          <w:iCs/>
        </w:rPr>
        <w:t>athways</w:t>
      </w:r>
      <w:r w:rsidRPr="0051246E">
        <w:rPr>
          <w:i/>
        </w:rPr>
        <w:t xml:space="preserve"> in VET and </w:t>
      </w:r>
      <w:r w:rsidR="00E970DA" w:rsidRPr="00E970DA">
        <w:rPr>
          <w:i/>
          <w:iCs/>
        </w:rPr>
        <w:t>higher education research project:</w:t>
      </w:r>
      <w:r w:rsidRPr="00E970DA">
        <w:rPr>
          <w:i/>
          <w:iCs/>
        </w:rPr>
        <w:t xml:space="preserve"> </w:t>
      </w:r>
      <w:r w:rsidR="00E970DA" w:rsidRPr="00E970DA">
        <w:rPr>
          <w:i/>
          <w:iCs/>
        </w:rPr>
        <w:t>final report</w:t>
      </w:r>
      <w:r w:rsidR="00E970DA">
        <w:t>,</w:t>
      </w:r>
      <w:r w:rsidRPr="00957095">
        <w:t xml:space="preserve"> Department of Education, Skills and Employment, Canberra, viewed 8 June 2021</w:t>
      </w:r>
      <w:r w:rsidR="00A01B9E">
        <w:t>,</w:t>
      </w:r>
      <w:r w:rsidRPr="00957095">
        <w:t xml:space="preserve"> &lt; https://www.dese.gov.au/higher-education-reviews-and-consultations/resources/credit-pathways-vet-and-higher-education&gt;.</w:t>
      </w:r>
    </w:p>
    <w:p w14:paraId="7E1AC6C1" w14:textId="063AC9EB" w:rsidR="00C07486" w:rsidRDefault="00C07486" w:rsidP="00957095">
      <w:pPr>
        <w:pStyle w:val="References"/>
      </w:pPr>
      <w:r>
        <w:t xml:space="preserve">Moodie, G 2010, </w:t>
      </w:r>
      <w:r w:rsidRPr="0051246E">
        <w:rPr>
          <w:i/>
        </w:rPr>
        <w:t>Mixed-sector tertiary education: implications for self-accrediting and other higher education institutions</w:t>
      </w:r>
      <w:r>
        <w:t xml:space="preserve">, </w:t>
      </w:r>
      <w:r w:rsidRPr="00957095">
        <w:t>NCVER, Adelaide.</w:t>
      </w:r>
    </w:p>
    <w:p w14:paraId="032E6698" w14:textId="35366710" w:rsidR="00ED73AA" w:rsidRPr="00957095" w:rsidRDefault="00ED73AA" w:rsidP="00957095">
      <w:pPr>
        <w:pStyle w:val="References"/>
      </w:pPr>
      <w:r w:rsidRPr="00957095">
        <w:t xml:space="preserve">Moodie, G &amp; </w:t>
      </w:r>
      <w:proofErr w:type="spellStart"/>
      <w:r w:rsidRPr="00957095">
        <w:t>Fredman</w:t>
      </w:r>
      <w:proofErr w:type="spellEnd"/>
      <w:r w:rsidRPr="00957095">
        <w:t xml:space="preserve">, N 2013, </w:t>
      </w:r>
      <w:r w:rsidRPr="0051246E">
        <w:rPr>
          <w:i/>
        </w:rPr>
        <w:t>Student load and employment outcomes attached to mid-level qualifications</w:t>
      </w:r>
      <w:r w:rsidRPr="00957095">
        <w:t>, NCVER, Adelaide.</w:t>
      </w:r>
    </w:p>
    <w:p w14:paraId="262274C5" w14:textId="1C58280F" w:rsidR="00ED73AA" w:rsidRPr="00957095" w:rsidRDefault="00ED73AA" w:rsidP="00957095">
      <w:pPr>
        <w:pStyle w:val="References"/>
      </w:pPr>
      <w:r w:rsidRPr="00957095">
        <w:t xml:space="preserve">Moodie, G, </w:t>
      </w:r>
      <w:proofErr w:type="spellStart"/>
      <w:r w:rsidRPr="00957095">
        <w:t>Wheelahan</w:t>
      </w:r>
      <w:proofErr w:type="spellEnd"/>
      <w:r w:rsidRPr="00957095">
        <w:t xml:space="preserve">, L, </w:t>
      </w:r>
      <w:proofErr w:type="spellStart"/>
      <w:r w:rsidRPr="00957095">
        <w:t>Fredman</w:t>
      </w:r>
      <w:proofErr w:type="spellEnd"/>
      <w:r w:rsidRPr="00957095">
        <w:t>, N</w:t>
      </w:r>
      <w:r w:rsidR="003C0063">
        <w:t xml:space="preserve"> &amp;</w:t>
      </w:r>
      <w:r w:rsidRPr="00957095">
        <w:t xml:space="preserve"> Bexley, E 2015</w:t>
      </w:r>
      <w:r w:rsidR="008D5C68">
        <w:t>,</w:t>
      </w:r>
      <w:r w:rsidRPr="00957095">
        <w:t xml:space="preserve"> </w:t>
      </w:r>
      <w:r w:rsidRPr="0051246E">
        <w:rPr>
          <w:i/>
        </w:rPr>
        <w:t>Towards a new approach to mid-level qualifications,</w:t>
      </w:r>
      <w:r w:rsidRPr="00957095">
        <w:t xml:space="preserve"> NCVER, Adelaide</w:t>
      </w:r>
      <w:r w:rsidR="00617275">
        <w:t>.</w:t>
      </w:r>
    </w:p>
    <w:p w14:paraId="12E65FBD" w14:textId="57C236D4" w:rsidR="00ED73AA" w:rsidRPr="00957095" w:rsidRDefault="00ED73AA" w:rsidP="00957095">
      <w:pPr>
        <w:pStyle w:val="References"/>
      </w:pPr>
      <w:r w:rsidRPr="00957095">
        <w:t xml:space="preserve">New South Wales Department of Education 2018, </w:t>
      </w:r>
      <w:r w:rsidR="00647781">
        <w:t>‘</w:t>
      </w:r>
      <w:r w:rsidRPr="00647781">
        <w:t>The NSW Tertiary Pathways Project: lessons to date</w:t>
      </w:r>
      <w:r w:rsidR="00647781">
        <w:t>’</w:t>
      </w:r>
      <w:r w:rsidRPr="00957095">
        <w:t>, NSW Department of Education, Sydney, viewed 11 Jan</w:t>
      </w:r>
      <w:r w:rsidR="008D5C68">
        <w:t>uary</w:t>
      </w:r>
      <w:r w:rsidRPr="00957095">
        <w:t xml:space="preserve"> 2021</w:t>
      </w:r>
      <w:r w:rsidR="008D5C68">
        <w:t>,</w:t>
      </w:r>
      <w:r w:rsidRPr="00957095">
        <w:t xml:space="preserve"> &lt;https://education.nsw.gov.au/content/dam/main-education/public-schools/tertiary-pathways/media/documents/Tertiary-Pathways-Lessons-Learnt-20190129-finalA.pdf&gt;.</w:t>
      </w:r>
    </w:p>
    <w:p w14:paraId="5C9BACFB" w14:textId="693E25C1" w:rsidR="00ED73AA" w:rsidRPr="00957095" w:rsidRDefault="00ED73AA" w:rsidP="00957095">
      <w:pPr>
        <w:pStyle w:val="References"/>
      </w:pPr>
      <w:r w:rsidRPr="00957095">
        <w:lastRenderedPageBreak/>
        <w:t xml:space="preserve">Parker, S, Dempster, A &amp; Warburton, M 2018, </w:t>
      </w:r>
      <w:r w:rsidRPr="0051246E">
        <w:rPr>
          <w:i/>
        </w:rPr>
        <w:t>Reimagining tertiary education: from binary system to ecosystem</w:t>
      </w:r>
      <w:r w:rsidRPr="00957095">
        <w:t>, KPMG Australia, Melbourne, viewed 12 Jan</w:t>
      </w:r>
      <w:r w:rsidR="00A95C9B">
        <w:t>uary</w:t>
      </w:r>
      <w:r w:rsidRPr="00957095">
        <w:t xml:space="preserve"> 2021</w:t>
      </w:r>
      <w:r w:rsidR="00A95C9B">
        <w:t>,</w:t>
      </w:r>
      <w:r w:rsidRPr="00957095">
        <w:t xml:space="preserve"> &lt;https://home.kpmg.com/content/dam/kpmg/au/pdf/2018/reimagining-tertiary-education.pdf&gt;.</w:t>
      </w:r>
    </w:p>
    <w:p w14:paraId="5B47F33F" w14:textId="103B4305" w:rsidR="00ED73AA" w:rsidRPr="00957095" w:rsidRDefault="00ED73AA" w:rsidP="00957095">
      <w:pPr>
        <w:pStyle w:val="References"/>
      </w:pPr>
      <w:r w:rsidRPr="00957095">
        <w:t xml:space="preserve">PhillipsKPA 2006, </w:t>
      </w:r>
      <w:r w:rsidRPr="0051246E">
        <w:rPr>
          <w:i/>
        </w:rPr>
        <w:t>Giving credit where credit is due: a national study to improve outcomes in credit transfer and articulation from vocational and technical education to higher education: final report</w:t>
      </w:r>
      <w:r w:rsidRPr="00957095">
        <w:t>, Department of Education, Science and Training, Canberra, viewed 18 Jan</w:t>
      </w:r>
      <w:r w:rsidR="00437BD7">
        <w:t>uary</w:t>
      </w:r>
      <w:r w:rsidRPr="00957095">
        <w:t xml:space="preserve"> 2021</w:t>
      </w:r>
      <w:r w:rsidR="00437BD7">
        <w:t>,</w:t>
      </w:r>
      <w:r w:rsidRPr="00957095">
        <w:t xml:space="preserve"> &lt;https://webarchive.nla.gov.au/awa/20091012131338/http://tafecentre.vic.edu.au/?page_id=670&gt;.</w:t>
      </w:r>
    </w:p>
    <w:p w14:paraId="724B9E76" w14:textId="6A396ED9" w:rsidR="00ED73AA" w:rsidRPr="00957095" w:rsidRDefault="00437BD7" w:rsidP="00957095">
      <w:pPr>
        <w:pStyle w:val="References"/>
      </w:pPr>
      <w:r>
        <w:t>——</w:t>
      </w:r>
      <w:r w:rsidR="00ED73AA" w:rsidRPr="00957095">
        <w:t xml:space="preserve">2014, </w:t>
      </w:r>
      <w:r w:rsidR="00ED73AA" w:rsidRPr="0051246E">
        <w:rPr>
          <w:i/>
        </w:rPr>
        <w:t>Evaluation of the development and implementation of tertiary pathway degree courses,</w:t>
      </w:r>
      <w:r w:rsidR="00ED73AA" w:rsidRPr="00957095">
        <w:t xml:space="preserve"> NSW Skills Board, Sydney, viewed 19 Jan</w:t>
      </w:r>
      <w:r>
        <w:t>uary</w:t>
      </w:r>
      <w:r w:rsidR="00ED73AA" w:rsidRPr="00957095">
        <w:t xml:space="preserve"> 2021</w:t>
      </w:r>
      <w:r>
        <w:t>,</w:t>
      </w:r>
      <w:r w:rsidR="00ED73AA" w:rsidRPr="00957095">
        <w:t xml:space="preserve"> &lt;https://web.archive.org.au/awa/20160328143239mp_/http://www.skillsboard.nsw.gov.au/sites/default/files/09%20TAB%20B%20Tertiary%20Pathways%20evaluation%20report.pdf&gt;.</w:t>
      </w:r>
    </w:p>
    <w:p w14:paraId="3452DCD4" w14:textId="10CE99D2" w:rsidR="00DC3F3D" w:rsidRDefault="00DC3F3D" w:rsidP="00957095">
      <w:pPr>
        <w:pStyle w:val="References"/>
      </w:pPr>
      <w:r>
        <w:t xml:space="preserve">Snell, D, Gekara, V, Gatt, K 2016, </w:t>
      </w:r>
      <w:r w:rsidRPr="0051246E">
        <w:rPr>
          <w:i/>
        </w:rPr>
        <w:t>Cross-occupational skill transferability: challenges and opportunities in a changing economy</w:t>
      </w:r>
      <w:r>
        <w:t>, NCVER, Adelaide</w:t>
      </w:r>
      <w:r w:rsidR="00DE6EDE">
        <w:t>.</w:t>
      </w:r>
    </w:p>
    <w:p w14:paraId="29688F84" w14:textId="12E6B955" w:rsidR="00A77889" w:rsidRDefault="00ED73AA" w:rsidP="003B61E4">
      <w:pPr>
        <w:pStyle w:val="References"/>
      </w:pPr>
      <w:r w:rsidRPr="00957095">
        <w:t xml:space="preserve">Wheelahan, L, Buchanan, J &amp; Yu, S 2015, </w:t>
      </w:r>
      <w:r w:rsidRPr="0051246E">
        <w:rPr>
          <w:i/>
        </w:rPr>
        <w:t>Linking qualifications and the labour market through capabilities and vocational streams</w:t>
      </w:r>
      <w:r w:rsidRPr="00957095">
        <w:t>, NCVER, Adelaide</w:t>
      </w:r>
      <w:bookmarkEnd w:id="95"/>
      <w:r w:rsidR="003B61E4">
        <w:t>.</w:t>
      </w:r>
    </w:p>
    <w:p w14:paraId="149AD842" w14:textId="77777777" w:rsidR="003B61E4" w:rsidRPr="0051246E" w:rsidRDefault="003B61E4" w:rsidP="0051246E">
      <w:pPr>
        <w:spacing w:before="0" w:line="240" w:lineRule="auto"/>
        <w:rPr>
          <w:rFonts w:ascii="Arial" w:hAnsi="Arial"/>
          <w:color w:val="000000"/>
          <w:kern w:val="28"/>
          <w:sz w:val="48"/>
        </w:rPr>
      </w:pPr>
      <w:r>
        <w:br w:type="page"/>
      </w:r>
    </w:p>
    <w:p w14:paraId="31D49917" w14:textId="61A77491" w:rsidR="00A77889" w:rsidRDefault="00DA3C1C" w:rsidP="00DA3C1C">
      <w:pPr>
        <w:pStyle w:val="Heading1"/>
        <w:ind w:left="851"/>
      </w:pPr>
      <w:bookmarkStart w:id="98" w:name="_Toc84509267"/>
      <w:r w:rsidRPr="00BE5DCB">
        <w:rPr>
          <w:noProof/>
          <w:lang w:eastAsia="en-AU"/>
        </w:rPr>
        <w:lastRenderedPageBreak/>
        <w:drawing>
          <wp:anchor distT="0" distB="0" distL="114300" distR="114300" simplePos="0" relativeHeight="252032000" behindDoc="0" locked="0" layoutInCell="1" allowOverlap="1" wp14:anchorId="702FBC55" wp14:editId="72590B07">
            <wp:simplePos x="0" y="0"/>
            <wp:positionH relativeFrom="column">
              <wp:posOffset>0</wp:posOffset>
            </wp:positionH>
            <wp:positionV relativeFrom="paragraph">
              <wp:posOffset>0</wp:posOffset>
            </wp:positionV>
            <wp:extent cx="419100" cy="4191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77889">
        <w:t>Appendix</w:t>
      </w:r>
      <w:bookmarkEnd w:id="98"/>
    </w:p>
    <w:p w14:paraId="08F31766" w14:textId="55D3DF55" w:rsidR="00E42C24" w:rsidRDefault="00422177" w:rsidP="00A77889">
      <w:pPr>
        <w:pStyle w:val="Heading2"/>
      </w:pPr>
      <w:bookmarkStart w:id="99" w:name="_Toc84509268"/>
      <w:r w:rsidRPr="00422177">
        <w:t>Appendix</w:t>
      </w:r>
      <w:r>
        <w:t xml:space="preserve"> A: </w:t>
      </w:r>
      <w:r w:rsidR="00A77889">
        <w:t>Methodology</w:t>
      </w:r>
      <w:bookmarkEnd w:id="99"/>
    </w:p>
    <w:p w14:paraId="234167E9" w14:textId="4C28FA38" w:rsidR="00AA7AB2" w:rsidRPr="00AA7AB2" w:rsidRDefault="00AA7AB2" w:rsidP="00AA7AB2">
      <w:pPr>
        <w:pStyle w:val="Text"/>
      </w:pPr>
      <w:r w:rsidRPr="00AA7AB2">
        <w:t xml:space="preserve">There were three stages to the research: </w:t>
      </w:r>
    </w:p>
    <w:p w14:paraId="1F3C2658" w14:textId="625C2BF3" w:rsidR="00AA7AB2" w:rsidRPr="00AA7AB2" w:rsidRDefault="00AA7AB2" w:rsidP="00923A25">
      <w:pPr>
        <w:pStyle w:val="Dotpoint1"/>
        <w:ind w:left="284" w:hanging="284"/>
      </w:pPr>
      <w:r w:rsidRPr="00AA7AB2">
        <w:t>a desktop</w:t>
      </w:r>
      <w:r w:rsidR="002358EB">
        <w:t>-</w:t>
      </w:r>
      <w:r w:rsidRPr="00AA7AB2">
        <w:t xml:space="preserve">based exploratory stage to </w:t>
      </w:r>
      <w:r w:rsidR="00893336">
        <w:t>identify</w:t>
      </w:r>
      <w:r w:rsidRPr="00AA7AB2">
        <w:t xml:space="preserve"> examples of integrated VET and </w:t>
      </w:r>
      <w:r w:rsidR="007E698F">
        <w:t>HE</w:t>
      </w:r>
      <w:r w:rsidRPr="00AA7AB2">
        <w:t xml:space="preserve"> qualifications </w:t>
      </w:r>
    </w:p>
    <w:p w14:paraId="6197C97F" w14:textId="041332B7" w:rsidR="00AA7AB2" w:rsidRPr="00AA7AB2" w:rsidRDefault="00AA7AB2" w:rsidP="00923A25">
      <w:pPr>
        <w:pStyle w:val="Dotpoint1"/>
        <w:ind w:left="284" w:hanging="284"/>
      </w:pPr>
      <w:r w:rsidRPr="00AA7AB2">
        <w:t>interview</w:t>
      </w:r>
      <w:r w:rsidR="00EE5DDB">
        <w:t xml:space="preserve">s </w:t>
      </w:r>
      <w:r w:rsidR="00893336">
        <w:t>with</w:t>
      </w:r>
      <w:r w:rsidRPr="00AA7AB2">
        <w:t xml:space="preserve"> </w:t>
      </w:r>
      <w:r w:rsidR="003F3B68">
        <w:t xml:space="preserve">staff </w:t>
      </w:r>
      <w:r w:rsidR="00EE5DDB">
        <w:t>in</w:t>
      </w:r>
      <w:r w:rsidR="003F3B68">
        <w:t xml:space="preserve"> institutions offering </w:t>
      </w:r>
      <w:r w:rsidRPr="00AA7AB2">
        <w:t xml:space="preserve">identified integrated qualifications </w:t>
      </w:r>
    </w:p>
    <w:p w14:paraId="1719EA93" w14:textId="0648D1A8" w:rsidR="00AA7AB2" w:rsidRPr="00AA7AB2" w:rsidRDefault="00AA7AB2" w:rsidP="00923A25">
      <w:pPr>
        <w:pStyle w:val="Dotpoint1"/>
        <w:ind w:left="284" w:hanging="284"/>
      </w:pPr>
      <w:r w:rsidRPr="00AA7AB2">
        <w:t xml:space="preserve">a stakeholder survey and targeted interviews </w:t>
      </w:r>
      <w:r w:rsidR="00314204">
        <w:t>with</w:t>
      </w:r>
      <w:r w:rsidRPr="00AA7AB2">
        <w:t xml:space="preserve"> tertiary experts. </w:t>
      </w:r>
    </w:p>
    <w:p w14:paraId="5848D049" w14:textId="7F7F3DD6" w:rsidR="00AA7AB2" w:rsidRPr="00AA7AB2" w:rsidRDefault="00314204" w:rsidP="00314204">
      <w:pPr>
        <w:pStyle w:val="Heading3"/>
      </w:pPr>
      <w:r>
        <w:t>D</w:t>
      </w:r>
      <w:r w:rsidR="00AA7AB2" w:rsidRPr="00AA7AB2">
        <w:t>esktop search</w:t>
      </w:r>
    </w:p>
    <w:p w14:paraId="7C6B53E9" w14:textId="22B32484" w:rsidR="00AA7AB2" w:rsidRPr="00AA7AB2" w:rsidRDefault="003F3B68" w:rsidP="00AA7AB2">
      <w:pPr>
        <w:pStyle w:val="Text"/>
      </w:pPr>
      <w:r>
        <w:t>T</w:t>
      </w:r>
      <w:r w:rsidRPr="00AA7AB2">
        <w:t xml:space="preserve">he first stage </w:t>
      </w:r>
      <w:r>
        <w:t xml:space="preserve">of the project </w:t>
      </w:r>
      <w:r w:rsidRPr="00AA7AB2">
        <w:t xml:space="preserve">involved a thorough search of Australian VET and </w:t>
      </w:r>
      <w:r w:rsidR="007E698F">
        <w:t>HE</w:t>
      </w:r>
      <w:r w:rsidRPr="00AA7AB2">
        <w:t xml:space="preserve"> institution websites to </w:t>
      </w:r>
      <w:r w:rsidR="00EE5DDB">
        <w:t>identify</w:t>
      </w:r>
      <w:r w:rsidRPr="00AA7AB2">
        <w:t xml:space="preserve"> instances of integrated qualifications. </w:t>
      </w:r>
      <w:r w:rsidR="00AA7AB2" w:rsidRPr="00AA7AB2">
        <w:t>The design of the desktop search was based on the literature</w:t>
      </w:r>
      <w:r w:rsidR="00DF1801">
        <w:t>,</w:t>
      </w:r>
      <w:r w:rsidR="00AA7AB2" w:rsidRPr="00AA7AB2">
        <w:t xml:space="preserve"> which had provided an overview of previous pathway arrangements and mechanisms, including articulation and credit transfer arrangements. Several different phases of the search were required</w:t>
      </w:r>
      <w:r w:rsidR="00A163C0">
        <w:t>,</w:t>
      </w:r>
      <w:r w:rsidR="00AA7AB2" w:rsidRPr="00AA7AB2">
        <w:t xml:space="preserve"> as the literature indicated that there was </w:t>
      </w:r>
      <w:r w:rsidR="00A163C0">
        <w:t>no</w:t>
      </w:r>
      <w:r w:rsidR="00AA7AB2" w:rsidRPr="00AA7AB2">
        <w:t xml:space="preserve"> consistency in language across the country or the sectors. Having defined the scope in the initial background work of the project, the focus of the search was to find examples of models of integration which were </w:t>
      </w:r>
      <w:r>
        <w:t>c</w:t>
      </w:r>
      <w:r w:rsidR="00AA7AB2" w:rsidRPr="00AA7AB2">
        <w:t xml:space="preserve">onsecutive, </w:t>
      </w:r>
      <w:r>
        <w:t>c</w:t>
      </w:r>
      <w:r w:rsidR="00AA7AB2" w:rsidRPr="00AA7AB2">
        <w:t xml:space="preserve">oncurrent or </w:t>
      </w:r>
      <w:r>
        <w:t>e</w:t>
      </w:r>
      <w:r w:rsidR="00AA7AB2" w:rsidRPr="00AA7AB2">
        <w:t xml:space="preserve">mbedded. Examples of the </w:t>
      </w:r>
      <w:r>
        <w:t>a</w:t>
      </w:r>
      <w:r w:rsidR="00AA7AB2" w:rsidRPr="00AA7AB2">
        <w:t xml:space="preserve">dvised or </w:t>
      </w:r>
      <w:r>
        <w:t>e</w:t>
      </w:r>
      <w:r w:rsidR="00AA7AB2" w:rsidRPr="00AA7AB2">
        <w:t>ndorsed models were noted as well</w:t>
      </w:r>
      <w:r w:rsidR="00492B9F">
        <w:t>,</w:t>
      </w:r>
      <w:r w:rsidR="00AA7AB2" w:rsidRPr="00AA7AB2">
        <w:t xml:space="preserve"> but were not a focal point of enquiry. </w:t>
      </w:r>
    </w:p>
    <w:p w14:paraId="3C7F1837" w14:textId="1594203A" w:rsidR="00AA7AB2" w:rsidRPr="00AA7AB2" w:rsidRDefault="00AA7AB2" w:rsidP="00AA7AB2">
      <w:pPr>
        <w:pStyle w:val="Text"/>
      </w:pPr>
      <w:r w:rsidRPr="00AA7AB2">
        <w:t xml:space="preserve">The </w:t>
      </w:r>
      <w:r w:rsidR="009E67F2">
        <w:t>desktop search</w:t>
      </w:r>
      <w:r w:rsidRPr="00AA7AB2">
        <w:t xml:space="preserve"> </w:t>
      </w:r>
      <w:r w:rsidR="009E67F2">
        <w:t>included</w:t>
      </w:r>
      <w:r w:rsidRPr="00AA7AB2">
        <w:t xml:space="preserve"> open and systematic elements. The subject of the open search was any information </w:t>
      </w:r>
      <w:r w:rsidR="00A32E50">
        <w:t>on</w:t>
      </w:r>
      <w:r w:rsidRPr="00AA7AB2">
        <w:t xml:space="preserve"> </w:t>
      </w:r>
      <w:r w:rsidR="00A32E50" w:rsidRPr="00AA7AB2">
        <w:t>offering</w:t>
      </w:r>
      <w:r w:rsidR="00A32E50">
        <w:t>s of</w:t>
      </w:r>
      <w:r w:rsidR="00A32E50" w:rsidRPr="00AA7AB2">
        <w:t xml:space="preserve"> </w:t>
      </w:r>
      <w:r w:rsidRPr="00AA7AB2">
        <w:t>integrated qualifications</w:t>
      </w:r>
      <w:r w:rsidR="00A32E50">
        <w:t xml:space="preserve"> </w:t>
      </w:r>
      <w:r w:rsidR="00487DB1">
        <w:t>that</w:t>
      </w:r>
      <w:r w:rsidR="00A32E50">
        <w:t xml:space="preserve"> were</w:t>
      </w:r>
      <w:r w:rsidRPr="00AA7AB2">
        <w:t xml:space="preserve"> locatable on the internet. Researchers used a tool to search across the internet to look for specific examples of integrated qualifications</w:t>
      </w:r>
      <w:r w:rsidR="00686F72">
        <w:t>,</w:t>
      </w:r>
      <w:r w:rsidRPr="00AA7AB2">
        <w:t xml:space="preserve"> using key words and recorded instances of integrated qualifications for a second search to assess and determine the relevance of the link and to </w:t>
      </w:r>
      <w:r w:rsidR="00596AF2">
        <w:t>determine</w:t>
      </w:r>
      <w:r w:rsidRPr="00AA7AB2">
        <w:t xml:space="preserve"> whether there was a possible integrated qualification to investigate. Many hundreds of websites were visited and 118 substantial links to integrated qualifications were found. From these</w:t>
      </w:r>
      <w:r w:rsidR="00817626">
        <w:t>,</w:t>
      </w:r>
      <w:r w:rsidRPr="00AA7AB2">
        <w:t xml:space="preserve"> 33 links of interest were identified</w:t>
      </w:r>
      <w:r w:rsidR="00817626">
        <w:t>,</w:t>
      </w:r>
      <w:r w:rsidRPr="00AA7AB2">
        <w:t xml:space="preserve"> which </w:t>
      </w:r>
      <w:r w:rsidR="006D537B">
        <w:t>could</w:t>
      </w:r>
      <w:r w:rsidRPr="00AA7AB2">
        <w:t xml:space="preserve"> be progressed further. </w:t>
      </w:r>
    </w:p>
    <w:p w14:paraId="6523B1B2" w14:textId="6EA51C85" w:rsidR="009E67F2" w:rsidRDefault="00AA7AB2" w:rsidP="00AA7AB2">
      <w:pPr>
        <w:pStyle w:val="Text"/>
      </w:pPr>
      <w:r w:rsidRPr="00AA7AB2">
        <w:t xml:space="preserve">The systematic element of the desktop search was focused on ensuring that there were no significant instances of integrated qualifications that had been missed by the open search. This second phase of the desktop research systematically targeted websites of the public and private universities, private RTOs and TAFEs, multi-state non-university </w:t>
      </w:r>
      <w:r w:rsidR="007E698F">
        <w:t>HE</w:t>
      </w:r>
      <w:r w:rsidRPr="00AA7AB2">
        <w:t xml:space="preserve"> providers and multi-state RTOs. The targeting of 64 distinct websites for close analysis was </w:t>
      </w:r>
      <w:r w:rsidR="00007D67">
        <w:t xml:space="preserve">undertaken </w:t>
      </w:r>
      <w:r w:rsidRPr="00AA7AB2">
        <w:t>to manage the scope of the project</w:t>
      </w:r>
      <w:r w:rsidR="008428E4">
        <w:t>,</w:t>
      </w:r>
      <w:r w:rsidRPr="00AA7AB2">
        <w:t xml:space="preserve"> since </w:t>
      </w:r>
      <w:r w:rsidR="00A067C5">
        <w:t xml:space="preserve">an </w:t>
      </w:r>
      <w:r w:rsidRPr="00AA7AB2">
        <w:t xml:space="preserve">analysis of every non-university provider and RTO was beyond the scope of the project, particularly as this technique was meant to supplement the open search as described above. </w:t>
      </w:r>
    </w:p>
    <w:p w14:paraId="72D0D882" w14:textId="1723208B" w:rsidR="00AA7AB2" w:rsidRPr="00AA7AB2" w:rsidRDefault="00AA7AB2" w:rsidP="00AA7AB2">
      <w:pPr>
        <w:pStyle w:val="Text"/>
      </w:pPr>
      <w:r w:rsidRPr="00AA7AB2">
        <w:t xml:space="preserve">The methodology used drew on the work of Hite </w:t>
      </w:r>
      <w:r w:rsidR="00737B4F">
        <w:t>and</w:t>
      </w:r>
      <w:r w:rsidRPr="00AA7AB2">
        <w:t xml:space="preserve"> Railsback (2010)</w:t>
      </w:r>
      <w:r w:rsidR="00737B4F">
        <w:t>,</w:t>
      </w:r>
      <w:r w:rsidRPr="00AA7AB2">
        <w:t xml:space="preserve"> who defined and explained methodical systems for course provider website analysis. This analysis technique drew in both content and characteristic elements of provider websites and provided a systematic way to examine the top</w:t>
      </w:r>
      <w:r w:rsidR="00B40977">
        <w:t>-</w:t>
      </w:r>
      <w:r w:rsidRPr="00AA7AB2">
        <w:t>level content on the website</w:t>
      </w:r>
      <w:r w:rsidR="00CB0EB0">
        <w:t>:</w:t>
      </w:r>
      <w:r w:rsidR="001846BB">
        <w:t xml:space="preserve"> the</w:t>
      </w:r>
      <w:r w:rsidRPr="00AA7AB2">
        <w:t xml:space="preserve"> courses available</w:t>
      </w:r>
      <w:r w:rsidR="00B40977">
        <w:t>/</w:t>
      </w:r>
      <w:r w:rsidRPr="00AA7AB2">
        <w:t>future students</w:t>
      </w:r>
      <w:r w:rsidR="00B40977">
        <w:t>’</w:t>
      </w:r>
      <w:r w:rsidRPr="00AA7AB2">
        <w:t xml:space="preserve"> pages</w:t>
      </w:r>
      <w:r w:rsidR="0067765A">
        <w:t>,</w:t>
      </w:r>
      <w:r w:rsidRPr="00AA7AB2">
        <w:t xml:space="preserve"> </w:t>
      </w:r>
      <w:r w:rsidR="00761555">
        <w:t xml:space="preserve">and </w:t>
      </w:r>
      <w:r w:rsidRPr="00AA7AB2">
        <w:t>then</w:t>
      </w:r>
      <w:r w:rsidR="00761555">
        <w:t>,</w:t>
      </w:r>
      <w:r w:rsidRPr="00AA7AB2">
        <w:t xml:space="preserve"> us</w:t>
      </w:r>
      <w:r w:rsidR="0067765A">
        <w:t>ing</w:t>
      </w:r>
      <w:r w:rsidRPr="00AA7AB2">
        <w:t xml:space="preserve"> the provider search facility</w:t>
      </w:r>
      <w:r w:rsidR="00761555">
        <w:t>,</w:t>
      </w:r>
      <w:r w:rsidRPr="00AA7AB2">
        <w:t xml:space="preserve"> to search for three key words ‘integrated’ ‘dual’ or ‘</w:t>
      </w:r>
      <w:proofErr w:type="gramStart"/>
      <w:r w:rsidRPr="00AA7AB2">
        <w:t>pathways’</w:t>
      </w:r>
      <w:proofErr w:type="gramEnd"/>
      <w:r w:rsidRPr="00AA7AB2">
        <w:t xml:space="preserve">. Initially the word ‘credit’ had also been included but this returned too many generic results of each vocational or higher education course on the institution’s website and so was not continued. </w:t>
      </w:r>
    </w:p>
    <w:p w14:paraId="510EEDF5" w14:textId="4089ECB0" w:rsidR="00AA7AB2" w:rsidRPr="00AA7AB2" w:rsidRDefault="00AA7AB2" w:rsidP="00AA7AB2">
      <w:pPr>
        <w:pStyle w:val="Text"/>
      </w:pPr>
      <w:r w:rsidRPr="00AA7AB2">
        <w:t xml:space="preserve">During these searches pages of interest were saved in pdf </w:t>
      </w:r>
      <w:r w:rsidR="003F3B68" w:rsidRPr="00AA7AB2">
        <w:t>form and</w:t>
      </w:r>
      <w:r w:rsidRPr="00AA7AB2">
        <w:t xml:space="preserve"> extracts from pages were copied verbatim into a data</w:t>
      </w:r>
      <w:r w:rsidR="007C0494">
        <w:t>-</w:t>
      </w:r>
      <w:r w:rsidRPr="00AA7AB2">
        <w:t xml:space="preserve">collection spreadsheet, from which </w:t>
      </w:r>
      <w:r w:rsidR="00770805">
        <w:t xml:space="preserve">an </w:t>
      </w:r>
      <w:r w:rsidRPr="00AA7AB2">
        <w:t xml:space="preserve">analysis of common language about integrated </w:t>
      </w:r>
      <w:r w:rsidR="00C550A2">
        <w:t>qualifications</w:t>
      </w:r>
      <w:r w:rsidRPr="00AA7AB2">
        <w:t xml:space="preserve"> was made possible. As part of the desktop search</w:t>
      </w:r>
      <w:r w:rsidR="007C0494">
        <w:t>,</w:t>
      </w:r>
      <w:r w:rsidRPr="00AA7AB2">
        <w:t xml:space="preserve"> the websites of each public and private university, TAFE and multi-state RTO w</w:t>
      </w:r>
      <w:r w:rsidR="00CE30CF">
        <w:t>ere</w:t>
      </w:r>
      <w:r w:rsidRPr="00AA7AB2">
        <w:t xml:space="preserve"> searched and marketing materials which referred </w:t>
      </w:r>
      <w:r w:rsidRPr="00AA7AB2">
        <w:lastRenderedPageBreak/>
        <w:t xml:space="preserve">to key concepts in integrated qualifications were saved. </w:t>
      </w:r>
      <w:r w:rsidR="003F3B68">
        <w:t>Figure A1</w:t>
      </w:r>
      <w:r w:rsidRPr="00AA7AB2">
        <w:t xml:space="preserve"> shows the frequency of words found in these materials; the larger the words are</w:t>
      </w:r>
      <w:r w:rsidR="00CE30CF">
        <w:t>,</w:t>
      </w:r>
      <w:r w:rsidRPr="00AA7AB2">
        <w:t xml:space="preserve"> the more instances were found.</w:t>
      </w:r>
    </w:p>
    <w:p w14:paraId="44CBBE39" w14:textId="3FB93729" w:rsidR="00AA7AB2" w:rsidRPr="00AA7AB2" w:rsidRDefault="00314204" w:rsidP="003F3B68">
      <w:pPr>
        <w:pStyle w:val="Figuretitle"/>
      </w:pPr>
      <w:bookmarkStart w:id="100" w:name="_Toc83218225"/>
      <w:r w:rsidRPr="00AA7AB2">
        <w:rPr>
          <w:noProof/>
          <w:lang w:eastAsia="en-AU"/>
        </w:rPr>
        <w:drawing>
          <wp:anchor distT="0" distB="0" distL="114300" distR="114300" simplePos="0" relativeHeight="252004352" behindDoc="0" locked="0" layoutInCell="1" allowOverlap="1" wp14:anchorId="394D4DFD" wp14:editId="090DADA0">
            <wp:simplePos x="0" y="0"/>
            <wp:positionH relativeFrom="column">
              <wp:posOffset>-635</wp:posOffset>
            </wp:positionH>
            <wp:positionV relativeFrom="paragraph">
              <wp:posOffset>446239</wp:posOffset>
            </wp:positionV>
            <wp:extent cx="5724000" cy="3585600"/>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24000" cy="358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7AB2" w:rsidRPr="00AA7AB2">
        <w:t xml:space="preserve">Figure </w:t>
      </w:r>
      <w:r w:rsidR="003F3B68">
        <w:t>A</w:t>
      </w:r>
      <w:r w:rsidR="00AA7AB2" w:rsidRPr="00AA7AB2">
        <w:t xml:space="preserve">1 </w:t>
      </w:r>
      <w:r w:rsidR="00DD1BBA">
        <w:tab/>
      </w:r>
      <w:r w:rsidR="0071593A" w:rsidRPr="00AA7AB2">
        <w:t>Word cloud</w:t>
      </w:r>
      <w:r w:rsidR="00AA7AB2" w:rsidRPr="00AA7AB2">
        <w:t xml:space="preserve"> representation of marketing terms used for integrated </w:t>
      </w:r>
      <w:proofErr w:type="gramStart"/>
      <w:r w:rsidR="00AA7AB2" w:rsidRPr="00AA7AB2">
        <w:t>qualifications.</w:t>
      </w:r>
      <w:bookmarkEnd w:id="100"/>
      <w:r w:rsidR="00946CB2">
        <w:t>.</w:t>
      </w:r>
      <w:proofErr w:type="gramEnd"/>
    </w:p>
    <w:p w14:paraId="574D71F6" w14:textId="2A5D410A" w:rsidR="00AA7AB2" w:rsidRDefault="00AA7AB2" w:rsidP="00AA7AB2">
      <w:pPr>
        <w:pStyle w:val="Text"/>
      </w:pPr>
    </w:p>
    <w:p w14:paraId="1CA10B2A" w14:textId="77777777" w:rsidR="004F67E2" w:rsidRDefault="004F67E2" w:rsidP="00AA7AB2">
      <w:pPr>
        <w:pStyle w:val="Text"/>
        <w:rPr>
          <w:rFonts w:ascii="Arial" w:hAnsi="Arial" w:cs="Tahoma"/>
          <w:color w:val="000000"/>
          <w:sz w:val="24"/>
        </w:rPr>
      </w:pPr>
      <w:r>
        <w:rPr>
          <w:rFonts w:ascii="Arial" w:hAnsi="Arial" w:cs="Tahoma"/>
          <w:color w:val="000000"/>
          <w:sz w:val="24"/>
        </w:rPr>
        <w:t xml:space="preserve">Interviews with </w:t>
      </w:r>
      <w:r w:rsidRPr="004F67E2">
        <w:rPr>
          <w:rFonts w:ascii="Arial" w:hAnsi="Arial" w:cs="Tahoma"/>
          <w:color w:val="000000"/>
          <w:sz w:val="24"/>
        </w:rPr>
        <w:t xml:space="preserve">staff of institutions that offered integrated qualifications </w:t>
      </w:r>
    </w:p>
    <w:p w14:paraId="1239CFF6" w14:textId="5E1BE853" w:rsidR="00AA7AB2" w:rsidRPr="00AA7AB2" w:rsidRDefault="00AA7AB2" w:rsidP="00AA7AB2">
      <w:pPr>
        <w:pStyle w:val="Text"/>
      </w:pPr>
      <w:r w:rsidRPr="00AA7AB2">
        <w:t xml:space="preserve">This stage involved in-depth interviews with </w:t>
      </w:r>
      <w:r w:rsidR="003F3B68">
        <w:t xml:space="preserve">staff of institutions offering consecutive, </w:t>
      </w:r>
      <w:proofErr w:type="gramStart"/>
      <w:r w:rsidR="003F3B68">
        <w:t>concurrent</w:t>
      </w:r>
      <w:proofErr w:type="gramEnd"/>
      <w:r w:rsidR="003F3B68">
        <w:t xml:space="preserve"> or endorsed models of articulated qualifications</w:t>
      </w:r>
      <w:r w:rsidR="00B249B3">
        <w:t xml:space="preserve">. Here </w:t>
      </w:r>
      <w:r w:rsidRPr="00AA7AB2">
        <w:t>both open source and private documentation relating to examples</w:t>
      </w:r>
      <w:r w:rsidR="00B249B3">
        <w:t xml:space="preserve"> was assembled</w:t>
      </w:r>
      <w:r w:rsidRPr="00AA7AB2">
        <w:t>. The aim of these interviews with institutional leaders, course leaders/designers (and trainers and lecturers where appropriate) was to understand:</w:t>
      </w:r>
    </w:p>
    <w:p w14:paraId="4EEBCA40" w14:textId="1CA327B9" w:rsidR="00AA7AB2" w:rsidRPr="00AA7AB2" w:rsidRDefault="00AA7AB2" w:rsidP="00923A25">
      <w:pPr>
        <w:pStyle w:val="Dotpoint1"/>
        <w:ind w:left="284" w:hanging="284"/>
      </w:pPr>
      <w:r w:rsidRPr="00AA7AB2">
        <w:t xml:space="preserve">the mechanisms used to </w:t>
      </w:r>
      <w:r w:rsidR="005279E4">
        <w:t>establish</w:t>
      </w:r>
      <w:r w:rsidRPr="00AA7AB2">
        <w:t xml:space="preserve"> </w:t>
      </w:r>
      <w:r w:rsidR="005279E4">
        <w:t xml:space="preserve">such </w:t>
      </w:r>
      <w:r w:rsidRPr="00AA7AB2">
        <w:t xml:space="preserve">arrangements and the barriers to doing so (including any due to the different funding and regulatory arrangements of the two sectors) </w:t>
      </w:r>
    </w:p>
    <w:p w14:paraId="46BACC15" w14:textId="77777777" w:rsidR="00AA7AB2" w:rsidRPr="00AA7AB2" w:rsidRDefault="00AA7AB2" w:rsidP="00923A25">
      <w:pPr>
        <w:pStyle w:val="Dotpoint1"/>
        <w:ind w:left="284" w:hanging="284"/>
      </w:pPr>
      <w:r w:rsidRPr="00AA7AB2">
        <w:t>barriers to development, implementation or operation</w:t>
      </w:r>
    </w:p>
    <w:p w14:paraId="07342716" w14:textId="77777777" w:rsidR="00AA7AB2" w:rsidRPr="00AA7AB2" w:rsidRDefault="00AA7AB2" w:rsidP="00923A25">
      <w:pPr>
        <w:pStyle w:val="Dotpoint1"/>
        <w:ind w:left="284" w:hanging="284"/>
      </w:pPr>
      <w:r w:rsidRPr="00AA7AB2">
        <w:t>promising practices which could be scalable</w:t>
      </w:r>
    </w:p>
    <w:p w14:paraId="76CC2838" w14:textId="77777777" w:rsidR="00AA7AB2" w:rsidRPr="00AA7AB2" w:rsidRDefault="00AA7AB2" w:rsidP="00923A25">
      <w:pPr>
        <w:pStyle w:val="Dotpoint1"/>
        <w:ind w:left="284" w:hanging="284"/>
      </w:pPr>
      <w:r w:rsidRPr="00AA7AB2">
        <w:t>any existing and potential flexible entry/exit points (including entry arrangements, such as pre-requisites) that support movement between the two sectors.</w:t>
      </w:r>
    </w:p>
    <w:p w14:paraId="112FD326" w14:textId="68EF9692" w:rsidR="00AA7AB2" w:rsidRPr="00AA7AB2" w:rsidRDefault="00AA7AB2" w:rsidP="00AA7AB2">
      <w:pPr>
        <w:pStyle w:val="Text"/>
      </w:pPr>
      <w:r w:rsidRPr="00AA7AB2">
        <w:t xml:space="preserve">Several </w:t>
      </w:r>
      <w:r w:rsidR="004D5716">
        <w:t>sources</w:t>
      </w:r>
      <w:r w:rsidRPr="00AA7AB2">
        <w:t xml:space="preserve"> were drawn upon to identify people </w:t>
      </w:r>
      <w:r w:rsidR="004D5716">
        <w:t>for</w:t>
      </w:r>
      <w:r w:rsidRPr="00AA7AB2">
        <w:t xml:space="preserve"> interview. NCVER was able to provide several leads of integrated qualifications</w:t>
      </w:r>
      <w:r w:rsidR="001B0D74">
        <w:t>;</w:t>
      </w:r>
      <w:r w:rsidRPr="00AA7AB2">
        <w:t xml:space="preserve"> the researchers knew of some integrated qualifications</w:t>
      </w:r>
      <w:r w:rsidR="001B0D74">
        <w:t>;</w:t>
      </w:r>
      <w:r w:rsidRPr="00AA7AB2">
        <w:t xml:space="preserve"> and the desktop search stage </w:t>
      </w:r>
      <w:r w:rsidR="001B0D74">
        <w:t xml:space="preserve">described </w:t>
      </w:r>
      <w:r w:rsidRPr="00AA7AB2">
        <w:t>above was able to provide further</w:t>
      </w:r>
      <w:r w:rsidR="001B0D74">
        <w:t xml:space="preserve"> examples</w:t>
      </w:r>
      <w:r w:rsidRPr="00AA7AB2">
        <w:t xml:space="preserve">. As interviews with some institutions with integrated qualifications commenced, </w:t>
      </w:r>
      <w:r w:rsidR="00792D41">
        <w:t>additional</w:t>
      </w:r>
      <w:r w:rsidRPr="00AA7AB2">
        <w:t xml:space="preserve"> examples were suggested by </w:t>
      </w:r>
      <w:proofErr w:type="gramStart"/>
      <w:r w:rsidRPr="00AA7AB2">
        <w:t>interviewees</w:t>
      </w:r>
      <w:proofErr w:type="gramEnd"/>
      <w:r w:rsidRPr="00AA7AB2">
        <w:t xml:space="preserve"> and they were approached for interviews. Therefore, a part-referral, part-snowballing technique was used to identify people to interview in order to describe current approaches for integrating </w:t>
      </w:r>
      <w:r w:rsidR="007E698F">
        <w:t>HE</w:t>
      </w:r>
      <w:r w:rsidRPr="00AA7AB2">
        <w:t xml:space="preserve"> and VET qualifications. Examples were sought from:</w:t>
      </w:r>
    </w:p>
    <w:p w14:paraId="72C4145F" w14:textId="511740D2" w:rsidR="00AA7AB2" w:rsidRPr="00AA7AB2" w:rsidRDefault="00A53FAE" w:rsidP="00923A25">
      <w:pPr>
        <w:pStyle w:val="Dotpoint1"/>
        <w:tabs>
          <w:tab w:val="clear" w:pos="284"/>
        </w:tabs>
        <w:ind w:left="284" w:hanging="284"/>
      </w:pPr>
      <w:r>
        <w:t>d</w:t>
      </w:r>
      <w:r w:rsidR="00AA7AB2" w:rsidRPr="00AA7AB2">
        <w:t xml:space="preserve">ual </w:t>
      </w:r>
      <w:r w:rsidR="00EB14DB">
        <w:t>VET</w:t>
      </w:r>
      <w:r>
        <w:t>—</w:t>
      </w:r>
      <w:r w:rsidR="007E698F">
        <w:t>HE</w:t>
      </w:r>
      <w:r w:rsidR="00AA7AB2" w:rsidRPr="00AA7AB2">
        <w:t xml:space="preserve"> providers</w:t>
      </w:r>
    </w:p>
    <w:p w14:paraId="674E69DC" w14:textId="48AC167D" w:rsidR="00AA7AB2" w:rsidRPr="00AA7AB2" w:rsidRDefault="00AA7AB2" w:rsidP="00923A25">
      <w:pPr>
        <w:pStyle w:val="Dotpoint1"/>
        <w:tabs>
          <w:tab w:val="clear" w:pos="284"/>
        </w:tabs>
        <w:ind w:left="284" w:hanging="284"/>
      </w:pPr>
      <w:r w:rsidRPr="00AA7AB2">
        <w:t xml:space="preserve">VET providers that had expanded into </w:t>
      </w:r>
      <w:r w:rsidR="007E698F">
        <w:t>HE</w:t>
      </w:r>
      <w:r w:rsidRPr="00AA7AB2">
        <w:t xml:space="preserve"> provision</w:t>
      </w:r>
    </w:p>
    <w:p w14:paraId="464005BF" w14:textId="041E8EFC" w:rsidR="00AA7AB2" w:rsidRPr="00AA7AB2" w:rsidRDefault="00A53FAE" w:rsidP="00923A25">
      <w:pPr>
        <w:pStyle w:val="Dotpoint1"/>
        <w:tabs>
          <w:tab w:val="clear" w:pos="284"/>
        </w:tabs>
        <w:ind w:left="284" w:hanging="284"/>
      </w:pPr>
      <w:r>
        <w:lastRenderedPageBreak/>
        <w:t>i</w:t>
      </w:r>
      <w:r w:rsidR="00AA7AB2" w:rsidRPr="00AA7AB2">
        <w:t xml:space="preserve">ndustry representatives in sectors identified through the literature review as having </w:t>
      </w:r>
      <w:r>
        <w:t xml:space="preserve">an </w:t>
      </w:r>
      <w:r w:rsidR="00AA7AB2" w:rsidRPr="00AA7AB2">
        <w:t>interest in integrated qualifications</w:t>
      </w:r>
    </w:p>
    <w:p w14:paraId="21294EA6" w14:textId="23601318" w:rsidR="00AA7AB2" w:rsidRPr="00AA7AB2" w:rsidRDefault="00A53FAE" w:rsidP="00923A25">
      <w:pPr>
        <w:pStyle w:val="Dotpoint1"/>
        <w:tabs>
          <w:tab w:val="clear" w:pos="284"/>
        </w:tabs>
        <w:ind w:left="284" w:hanging="284"/>
      </w:pPr>
      <w:r>
        <w:t>l</w:t>
      </w:r>
      <w:r w:rsidR="00AA7AB2" w:rsidRPr="00AA7AB2">
        <w:t xml:space="preserve">arge businesses with </w:t>
      </w:r>
      <w:r>
        <w:t xml:space="preserve">a </w:t>
      </w:r>
      <w:r w:rsidR="00AA7AB2" w:rsidRPr="00AA7AB2">
        <w:t>documented interest in this area</w:t>
      </w:r>
    </w:p>
    <w:p w14:paraId="48BAFD1D" w14:textId="37C94661" w:rsidR="00AA7AB2" w:rsidRPr="00AA7AB2" w:rsidRDefault="00AA7AB2" w:rsidP="00923A25">
      <w:pPr>
        <w:pStyle w:val="Dotpoint1"/>
        <w:tabs>
          <w:tab w:val="clear" w:pos="284"/>
        </w:tabs>
        <w:ind w:left="284" w:hanging="284"/>
      </w:pPr>
      <w:r w:rsidRPr="00AA7AB2">
        <w:t xml:space="preserve">existing partnerships between </w:t>
      </w:r>
      <w:r w:rsidR="007E698F">
        <w:t>HE</w:t>
      </w:r>
      <w:r w:rsidRPr="00AA7AB2">
        <w:t xml:space="preserve"> and VET providers (including examples of partnerships enabling pathways from VET in Schools to </w:t>
      </w:r>
      <w:r w:rsidR="007E698F">
        <w:t>HE</w:t>
      </w:r>
      <w:r w:rsidRPr="00AA7AB2">
        <w:t>)</w:t>
      </w:r>
      <w:r w:rsidR="00A53FAE">
        <w:t>.</w:t>
      </w:r>
    </w:p>
    <w:p w14:paraId="488D0DF6" w14:textId="6F4796FA" w:rsidR="00AA7AB2" w:rsidRPr="00AA7AB2" w:rsidRDefault="00AA7AB2" w:rsidP="00AA7AB2">
      <w:pPr>
        <w:pStyle w:val="Text"/>
      </w:pPr>
      <w:r w:rsidRPr="00AA7AB2">
        <w:t xml:space="preserve">Fifty-three people were invited to </w:t>
      </w:r>
      <w:r w:rsidR="008E142A">
        <w:t xml:space="preserve">participate in an </w:t>
      </w:r>
      <w:r w:rsidRPr="00AA7AB2">
        <w:t>interview in relation to 36 possibly in-scope examples</w:t>
      </w:r>
      <w:r w:rsidR="008E142A">
        <w:t>,</w:t>
      </w:r>
      <w:r w:rsidRPr="00AA7AB2">
        <w:t xml:space="preserve"> which </w:t>
      </w:r>
      <w:r w:rsidR="00B45B7E">
        <w:t>had been</w:t>
      </w:r>
      <w:r w:rsidRPr="00AA7AB2">
        <w:t xml:space="preserve"> identified through this process. They were to be interviewed about their understandings </w:t>
      </w:r>
      <w:r w:rsidR="00683032">
        <w:t>of</w:t>
      </w:r>
      <w:r w:rsidRPr="00AA7AB2">
        <w:t xml:space="preserve"> integrated qualifications, their experience of integrating qualifications</w:t>
      </w:r>
      <w:r w:rsidR="00683032">
        <w:t>,</w:t>
      </w:r>
      <w:r w:rsidRPr="00AA7AB2">
        <w:t xml:space="preserve"> and </w:t>
      </w:r>
      <w:r w:rsidR="00683032">
        <w:t>the</w:t>
      </w:r>
      <w:r w:rsidRPr="00AA7AB2">
        <w:t xml:space="preserve"> seven key challenges to integration</w:t>
      </w:r>
      <w:r w:rsidR="00C14797">
        <w:t>, which</w:t>
      </w:r>
      <w:r w:rsidRPr="00AA7AB2">
        <w:t xml:space="preserve"> had been identified in the literature review.</w:t>
      </w:r>
    </w:p>
    <w:p w14:paraId="6A5B5F4A" w14:textId="6FA0AD34" w:rsidR="0079161A" w:rsidRDefault="00AA7AB2" w:rsidP="00AA7AB2">
      <w:pPr>
        <w:pStyle w:val="Text"/>
      </w:pPr>
      <w:r w:rsidRPr="00AA7AB2">
        <w:t xml:space="preserve">Examples were logged and details of the examples were recorded </w:t>
      </w:r>
      <w:r w:rsidR="00C14797">
        <w:t>to enable</w:t>
      </w:r>
      <w:r w:rsidRPr="00AA7AB2">
        <w:t xml:space="preserve"> the research team to assess which model of integration was the best fit. </w:t>
      </w:r>
      <w:r w:rsidR="0079161A" w:rsidRPr="00AA7AB2">
        <w:t>The in-scope examples (</w:t>
      </w:r>
      <w:r w:rsidR="0079161A">
        <w:t>c</w:t>
      </w:r>
      <w:r w:rsidR="0079161A" w:rsidRPr="00AA7AB2">
        <w:t xml:space="preserve">onsecutive, </w:t>
      </w:r>
      <w:proofErr w:type="gramStart"/>
      <w:r w:rsidR="0079161A">
        <w:t>c</w:t>
      </w:r>
      <w:r w:rsidR="0079161A" w:rsidRPr="00AA7AB2">
        <w:t>oncurrent</w:t>
      </w:r>
      <w:proofErr w:type="gramEnd"/>
      <w:r w:rsidR="0079161A" w:rsidRPr="00AA7AB2">
        <w:t xml:space="preserve"> or </w:t>
      </w:r>
      <w:r w:rsidR="0079161A">
        <w:t>e</w:t>
      </w:r>
      <w:r w:rsidR="0079161A" w:rsidRPr="00AA7AB2">
        <w:t xml:space="preserve">mbedded) numbered 17. </w:t>
      </w:r>
    </w:p>
    <w:p w14:paraId="665D7AB2" w14:textId="6EEE7F6C" w:rsidR="00AA7AB2" w:rsidRPr="00AA7AB2" w:rsidRDefault="0079161A" w:rsidP="00AA7AB2">
      <w:pPr>
        <w:pStyle w:val="Text"/>
      </w:pPr>
      <w:r>
        <w:t>Case studies were developed with five</w:t>
      </w:r>
      <w:r w:rsidR="00AA7AB2" w:rsidRPr="00AA7AB2">
        <w:t xml:space="preserve"> practice examples</w:t>
      </w:r>
      <w:r>
        <w:t xml:space="preserve">: one embedded, two concurrent and two </w:t>
      </w:r>
      <w:r w:rsidR="00AA7AB2" w:rsidRPr="00AA7AB2">
        <w:t xml:space="preserve">consecutive examples. </w:t>
      </w:r>
      <w:r>
        <w:t xml:space="preserve">As there were numerous examples of the consecutive model, two were chosen based on </w:t>
      </w:r>
      <w:proofErr w:type="spellStart"/>
      <w:r w:rsidR="00AA7AB2" w:rsidRPr="00AA7AB2">
        <w:t>Gerring’s</w:t>
      </w:r>
      <w:proofErr w:type="spellEnd"/>
      <w:r w:rsidR="00AA7AB2" w:rsidRPr="00AA7AB2">
        <w:t xml:space="preserve"> (2007) advice on case studies ideally constituting the most extreme cases and </w:t>
      </w:r>
      <w:r w:rsidR="006745FC">
        <w:t xml:space="preserve">were </w:t>
      </w:r>
      <w:r w:rsidR="0060298D">
        <w:t>selected</w:t>
      </w:r>
      <w:r w:rsidR="00AA7AB2" w:rsidRPr="00AA7AB2">
        <w:t xml:space="preserve"> to show particularly illuminating parts of integrated qualification delivery or </w:t>
      </w:r>
      <w:r w:rsidR="005D2FD5">
        <w:t xml:space="preserve">the </w:t>
      </w:r>
      <w:r w:rsidR="00AA7AB2" w:rsidRPr="00AA7AB2">
        <w:t xml:space="preserve">critical challenges that had impacted </w:t>
      </w:r>
      <w:r w:rsidR="0060298D">
        <w:t xml:space="preserve">on </w:t>
      </w:r>
      <w:r w:rsidR="00AA7AB2" w:rsidRPr="00AA7AB2">
        <w:t>the design of integrated qualifications.</w:t>
      </w:r>
      <w:r w:rsidR="00464B67">
        <w:t xml:space="preserve"> Appendix B contains the interview questions for these </w:t>
      </w:r>
      <w:r w:rsidR="0071593A">
        <w:t>interviews</w:t>
      </w:r>
      <w:r w:rsidR="00464B67">
        <w:t>.</w:t>
      </w:r>
    </w:p>
    <w:p w14:paraId="2B38E0D2" w14:textId="6C3C3B07" w:rsidR="00AA7AB2" w:rsidRPr="00AA7AB2" w:rsidRDefault="0065217F" w:rsidP="004F67E2">
      <w:pPr>
        <w:pStyle w:val="Heading3"/>
      </w:pPr>
      <w:r>
        <w:t>Survey and interviews: in</w:t>
      </w:r>
      <w:r w:rsidR="00AA7AB2" w:rsidRPr="00AA7AB2">
        <w:t xml:space="preserve">dustry and </w:t>
      </w:r>
      <w:r w:rsidR="004F67E2">
        <w:t>n</w:t>
      </w:r>
      <w:r w:rsidR="00AA7AB2" w:rsidRPr="00AA7AB2">
        <w:t xml:space="preserve">ational </w:t>
      </w:r>
      <w:r w:rsidR="004F67E2">
        <w:t>t</w:t>
      </w:r>
      <w:r w:rsidR="00AA7AB2" w:rsidRPr="00AA7AB2">
        <w:t>ertiary experts</w:t>
      </w:r>
    </w:p>
    <w:p w14:paraId="4015B02E" w14:textId="334C178B" w:rsidR="00AA7AB2" w:rsidRPr="00AA7AB2" w:rsidRDefault="00AA7AB2" w:rsidP="00AA7AB2">
      <w:pPr>
        <w:pStyle w:val="Text"/>
      </w:pPr>
      <w:r w:rsidRPr="00AA7AB2">
        <w:t xml:space="preserve">The question of integrated qualifications is not a new one and many people who are not directly working in tertiary institutions </w:t>
      </w:r>
      <w:proofErr w:type="gramStart"/>
      <w:r w:rsidRPr="00AA7AB2">
        <w:t xml:space="preserve">have </w:t>
      </w:r>
      <w:r w:rsidR="00DD4B62">
        <w:t xml:space="preserve">an </w:t>
      </w:r>
      <w:r w:rsidRPr="00AA7AB2">
        <w:t>understanding of</w:t>
      </w:r>
      <w:proofErr w:type="gramEnd"/>
      <w:r w:rsidRPr="00AA7AB2">
        <w:t xml:space="preserve"> the</w:t>
      </w:r>
      <w:r w:rsidR="00DD4B62">
        <w:t>ir</w:t>
      </w:r>
      <w:r w:rsidRPr="00AA7AB2">
        <w:t xml:space="preserve"> benefits to industry, students and providers. </w:t>
      </w:r>
      <w:proofErr w:type="gramStart"/>
      <w:r w:rsidRPr="00AA7AB2">
        <w:t>Therefore</w:t>
      </w:r>
      <w:proofErr w:type="gramEnd"/>
      <w:r w:rsidRPr="00AA7AB2">
        <w:t xml:space="preserve"> the final stage of </w:t>
      </w:r>
      <w:r w:rsidR="00DD4B62">
        <w:t xml:space="preserve">the </w:t>
      </w:r>
      <w:r w:rsidRPr="00AA7AB2">
        <w:t xml:space="preserve">research was designed to gather the views and </w:t>
      </w:r>
      <w:r w:rsidR="005D2FD5">
        <w:t>understandings</w:t>
      </w:r>
      <w:r w:rsidRPr="00AA7AB2">
        <w:t xml:space="preserve"> of those not directly involved in </w:t>
      </w:r>
      <w:r w:rsidR="00DD4B62">
        <w:t xml:space="preserve">the </w:t>
      </w:r>
      <w:r w:rsidRPr="00AA7AB2">
        <w:t xml:space="preserve">design, development or delivery of integrated qualifications. </w:t>
      </w:r>
    </w:p>
    <w:p w14:paraId="1B14B106" w14:textId="4C564271" w:rsidR="00AA7AB2" w:rsidRPr="00AA7AB2" w:rsidRDefault="00AA7AB2" w:rsidP="00AA7AB2">
      <w:pPr>
        <w:pStyle w:val="Text"/>
      </w:pPr>
      <w:r w:rsidRPr="00AA7AB2">
        <w:t>There were two methods of data collection for this stage. The first was a short survey and the second w</w:t>
      </w:r>
      <w:r w:rsidR="001016B1">
        <w:t>as a series of</w:t>
      </w:r>
      <w:r w:rsidRPr="00AA7AB2">
        <w:t xml:space="preserve"> individual interviews (see </w:t>
      </w:r>
      <w:r w:rsidR="00403322">
        <w:t>a</w:t>
      </w:r>
      <w:r w:rsidRPr="00AA7AB2">
        <w:t xml:space="preserve">ppendix </w:t>
      </w:r>
      <w:r w:rsidR="00464B67">
        <w:t>C</w:t>
      </w:r>
      <w:r w:rsidRPr="00AA7AB2">
        <w:t xml:space="preserve"> for survey </w:t>
      </w:r>
      <w:r w:rsidR="00464B67">
        <w:t xml:space="preserve">items </w:t>
      </w:r>
      <w:r w:rsidRPr="00AA7AB2">
        <w:t xml:space="preserve">and </w:t>
      </w:r>
      <w:r w:rsidR="00403322">
        <w:t>a</w:t>
      </w:r>
      <w:r w:rsidR="00464B67">
        <w:t xml:space="preserve">ppendix D for </w:t>
      </w:r>
      <w:r w:rsidRPr="00AA7AB2">
        <w:t>interview questions). A short survey was sent to a broad selection of stakeholders</w:t>
      </w:r>
      <w:r w:rsidR="00A52A31">
        <w:t>,</w:t>
      </w:r>
      <w:r w:rsidRPr="00AA7AB2">
        <w:t xml:space="preserve"> sourced from public listings, particularly VET</w:t>
      </w:r>
      <w:r w:rsidR="00A52A31">
        <w:t xml:space="preserve"> </w:t>
      </w:r>
      <w:r w:rsidRPr="00AA7AB2">
        <w:t xml:space="preserve">sector </w:t>
      </w:r>
      <w:r w:rsidR="00A52A31" w:rsidRPr="00AA7AB2">
        <w:t>industry reference committees</w:t>
      </w:r>
      <w:r w:rsidRPr="00AA7AB2">
        <w:t xml:space="preserve">. The survey asked questions about the respondent’s understanding of integration, </w:t>
      </w:r>
      <w:r w:rsidR="00A52A31">
        <w:t xml:space="preserve">the </w:t>
      </w:r>
      <w:r w:rsidRPr="00AA7AB2">
        <w:t>current fit of products on offer and any examples of integrated VET</w:t>
      </w:r>
      <w:r w:rsidR="008252E4">
        <w:t>—</w:t>
      </w:r>
      <w:r w:rsidR="00592FC2">
        <w:t>HE</w:t>
      </w:r>
      <w:r w:rsidRPr="00AA7AB2">
        <w:t xml:space="preserve"> qualifications </w:t>
      </w:r>
      <w:r w:rsidR="00786239">
        <w:t>the respondent had encountered</w:t>
      </w:r>
      <w:r w:rsidR="00385B29">
        <w:t xml:space="preserve">. </w:t>
      </w:r>
      <w:r w:rsidRPr="00AA7AB2">
        <w:t xml:space="preserve">Over 100 survey invitations were </w:t>
      </w:r>
      <w:proofErr w:type="gramStart"/>
      <w:r w:rsidRPr="00AA7AB2">
        <w:t>sent</w:t>
      </w:r>
      <w:proofErr w:type="gramEnd"/>
      <w:r w:rsidRPr="00AA7AB2">
        <w:t xml:space="preserve"> and recipients were advised to forward the survey onto relevant colleagues if they were more appropriate. Reminders were sent</w:t>
      </w:r>
      <w:r w:rsidR="00E10FBE">
        <w:t>, with</w:t>
      </w:r>
      <w:r w:rsidRPr="00AA7AB2">
        <w:t xml:space="preserve"> the survey open for a four</w:t>
      </w:r>
      <w:r w:rsidR="00786239">
        <w:t>-</w:t>
      </w:r>
      <w:r w:rsidRPr="00AA7AB2">
        <w:t xml:space="preserve">week period. Thirty-five responses were received. The survey could be completed anonymously but there was a final, optional question which invited respondents to volunteer for an interview about integrated qualifications if they had more </w:t>
      </w:r>
      <w:r w:rsidR="00ED2387">
        <w:t xml:space="preserve">information </w:t>
      </w:r>
      <w:r w:rsidRPr="00AA7AB2">
        <w:t xml:space="preserve">to share. Five respondents volunteered to be interviewed and three of these </w:t>
      </w:r>
      <w:r w:rsidR="00122559">
        <w:t>could</w:t>
      </w:r>
      <w:r w:rsidRPr="00AA7AB2">
        <w:t xml:space="preserve"> be arranged within the research timeframe. </w:t>
      </w:r>
    </w:p>
    <w:p w14:paraId="03D804A1" w14:textId="755D9DF1" w:rsidR="00AA7AB2" w:rsidRPr="00AA7AB2" w:rsidRDefault="00AA7AB2" w:rsidP="00AA7AB2">
      <w:pPr>
        <w:pStyle w:val="Text"/>
      </w:pPr>
      <w:r w:rsidRPr="00AA7AB2">
        <w:t>In total there were 13 interviews of stakeholders in this stage</w:t>
      </w:r>
      <w:r w:rsidR="00122559">
        <w:t xml:space="preserve"> —</w:t>
      </w:r>
      <w:r w:rsidRPr="00AA7AB2">
        <w:t xml:space="preserve"> the three who volunteered after completing the survey and 10 tertiary experts. The tertiary experts who were interviewed were sourced through referral from NCVER, identified from the literature review, and </w:t>
      </w:r>
      <w:r w:rsidR="00122559">
        <w:t>from the</w:t>
      </w:r>
      <w:r w:rsidRPr="00AA7AB2">
        <w:t xml:space="preserve"> researchers’ existing knowledge. They came from businesses, business associations, </w:t>
      </w:r>
      <w:r w:rsidR="004D035E">
        <w:t xml:space="preserve">were </w:t>
      </w:r>
      <w:r w:rsidR="00592FC2">
        <w:t>HE</w:t>
      </w:r>
      <w:r w:rsidRPr="00AA7AB2">
        <w:t xml:space="preserve"> policy experts and </w:t>
      </w:r>
      <w:r w:rsidR="004D035E">
        <w:t xml:space="preserve">had conducted </w:t>
      </w:r>
      <w:r w:rsidRPr="00AA7AB2">
        <w:t xml:space="preserve">academic research on </w:t>
      </w:r>
      <w:r w:rsidR="00EB3245">
        <w:t>VET</w:t>
      </w:r>
      <w:r w:rsidRPr="00AA7AB2">
        <w:t xml:space="preserve"> and </w:t>
      </w:r>
      <w:r w:rsidR="00592FC2">
        <w:t>HE</w:t>
      </w:r>
      <w:r w:rsidRPr="00AA7AB2">
        <w:t xml:space="preserve">. The interviews asked overarching questions about integration </w:t>
      </w:r>
      <w:proofErr w:type="gramStart"/>
      <w:r w:rsidRPr="00AA7AB2">
        <w:t>and also</w:t>
      </w:r>
      <w:proofErr w:type="gramEnd"/>
      <w:r w:rsidRPr="00AA7AB2">
        <w:t xml:space="preserve"> asked for comments on possible challenges with integration, </w:t>
      </w:r>
      <w:r w:rsidR="00EB3245">
        <w:t>referring to</w:t>
      </w:r>
      <w:r w:rsidRPr="00AA7AB2">
        <w:t xml:space="preserve"> those identified in the literature. The interviews with these industry and other tertiary stakeholders also asked for their recollection of any possible examples of integrated VET and </w:t>
      </w:r>
      <w:r w:rsidR="00592FC2">
        <w:t>HE</w:t>
      </w:r>
      <w:r w:rsidRPr="00AA7AB2">
        <w:t xml:space="preserve"> qualifications and how they had fared.</w:t>
      </w:r>
    </w:p>
    <w:p w14:paraId="113658FA" w14:textId="034DE3AD" w:rsidR="00AA7AB2" w:rsidRDefault="00AA7AB2" w:rsidP="00AA7AB2">
      <w:pPr>
        <w:pStyle w:val="Text"/>
      </w:pPr>
      <w:r w:rsidRPr="00AA7AB2">
        <w:lastRenderedPageBreak/>
        <w:t>The research was conducted in accordance with ethical guidelines set down by the Griffith University Human Research Ethics Committee (HREC). The HREC reviewed and approved the study (GU Reference: 2021/157).</w:t>
      </w:r>
    </w:p>
    <w:p w14:paraId="5E240890" w14:textId="2769564E" w:rsidR="00464B67" w:rsidRDefault="00464B67">
      <w:pPr>
        <w:spacing w:before="0" w:line="240" w:lineRule="auto"/>
      </w:pPr>
      <w:r>
        <w:br w:type="page"/>
      </w:r>
    </w:p>
    <w:p w14:paraId="0F20BE96" w14:textId="46DD0069" w:rsidR="00464B67" w:rsidRDefault="00464B67" w:rsidP="00422177">
      <w:pPr>
        <w:pStyle w:val="Heading2"/>
      </w:pPr>
      <w:bookmarkStart w:id="101" w:name="_Toc84509269"/>
      <w:r>
        <w:lastRenderedPageBreak/>
        <w:t>Appendix B</w:t>
      </w:r>
      <w:bookmarkEnd w:id="101"/>
      <w:r w:rsidR="006731C7">
        <w:t xml:space="preserve">: </w:t>
      </w:r>
      <w:r w:rsidR="006731C7" w:rsidRPr="006731C7">
        <w:t>Interview questions for staff of institutions that offered integrated qualifications</w:t>
      </w:r>
    </w:p>
    <w:p w14:paraId="6126DD37" w14:textId="77777777" w:rsidR="00464B67" w:rsidRPr="005A437A" w:rsidRDefault="00464B67" w:rsidP="0025305A">
      <w:pPr>
        <w:pStyle w:val="NumberedList"/>
        <w:numPr>
          <w:ilvl w:val="0"/>
          <w:numId w:val="0"/>
        </w:numPr>
        <w:spacing w:before="240"/>
        <w:rPr>
          <w:b/>
          <w:bCs/>
        </w:rPr>
      </w:pPr>
      <w:r w:rsidRPr="005A437A">
        <w:rPr>
          <w:b/>
          <w:bCs/>
        </w:rPr>
        <w:t>Orienting questions:</w:t>
      </w:r>
    </w:p>
    <w:p w14:paraId="2B017101" w14:textId="77777777" w:rsidR="00464B67" w:rsidRPr="005A437A" w:rsidRDefault="00464B67" w:rsidP="00A64D3B">
      <w:pPr>
        <w:pStyle w:val="NumberedList"/>
        <w:numPr>
          <w:ilvl w:val="0"/>
          <w:numId w:val="18"/>
        </w:numPr>
      </w:pPr>
      <w:r w:rsidRPr="005A437A">
        <w:t>What do you see as the benefits of stronger alignment between the two sectors VET and higher education?</w:t>
      </w:r>
    </w:p>
    <w:p w14:paraId="71590E06" w14:textId="492B506D" w:rsidR="00464B67" w:rsidRPr="005A437A" w:rsidRDefault="00464B67" w:rsidP="00A64D3B">
      <w:pPr>
        <w:pStyle w:val="NumberedList"/>
        <w:numPr>
          <w:ilvl w:val="0"/>
          <w:numId w:val="18"/>
        </w:numPr>
      </w:pPr>
      <w:r w:rsidRPr="005A437A">
        <w:t xml:space="preserve">What would the role of integrating VET / </w:t>
      </w:r>
      <w:r w:rsidR="00EB14DB" w:rsidRPr="005A437A">
        <w:t>higher education</w:t>
      </w:r>
      <w:r w:rsidRPr="005A437A">
        <w:t xml:space="preserve"> qualifications be in stronger alignment between the two sectors VET and higher education?</w:t>
      </w:r>
    </w:p>
    <w:p w14:paraId="007BF425" w14:textId="1DB936AC" w:rsidR="00464B67" w:rsidRPr="005A437A" w:rsidRDefault="00464B67" w:rsidP="00A64D3B">
      <w:pPr>
        <w:pStyle w:val="NumberedList"/>
        <w:numPr>
          <w:ilvl w:val="0"/>
          <w:numId w:val="18"/>
        </w:numPr>
      </w:pPr>
      <w:r w:rsidRPr="005A437A">
        <w:t xml:space="preserve">What could the benefits of integrated VET and </w:t>
      </w:r>
      <w:r w:rsidR="00EB14DB" w:rsidRPr="005A437A">
        <w:t>higher education</w:t>
      </w:r>
      <w:r w:rsidRPr="005A437A">
        <w:t xml:space="preserve"> qualifications be? (e.g. for students or for industry / employers or providers)</w:t>
      </w:r>
    </w:p>
    <w:p w14:paraId="2E51DB93" w14:textId="77777777" w:rsidR="00464B67" w:rsidRPr="005A437A" w:rsidRDefault="00464B67" w:rsidP="00A64D3B">
      <w:pPr>
        <w:pStyle w:val="NumberedList"/>
        <w:numPr>
          <w:ilvl w:val="0"/>
          <w:numId w:val="18"/>
        </w:numPr>
      </w:pPr>
      <w:r w:rsidRPr="005A437A">
        <w:t>Why was this integrated qualification needed?</w:t>
      </w:r>
    </w:p>
    <w:p w14:paraId="15616FB9" w14:textId="77777777" w:rsidR="00464B67" w:rsidRPr="005A437A" w:rsidRDefault="00464B67" w:rsidP="00A64D3B">
      <w:pPr>
        <w:pStyle w:val="NumberedList"/>
        <w:numPr>
          <w:ilvl w:val="0"/>
          <w:numId w:val="18"/>
        </w:numPr>
      </w:pPr>
      <w:r w:rsidRPr="005A437A">
        <w:t>What was the process of getting it started?</w:t>
      </w:r>
    </w:p>
    <w:p w14:paraId="5607B89A" w14:textId="77777777" w:rsidR="00464B67" w:rsidRPr="005A437A" w:rsidRDefault="00464B67" w:rsidP="00A64D3B">
      <w:pPr>
        <w:pStyle w:val="NumberedList"/>
        <w:numPr>
          <w:ilvl w:val="0"/>
          <w:numId w:val="18"/>
        </w:numPr>
      </w:pPr>
      <w:r w:rsidRPr="005A437A">
        <w:t xml:space="preserve">When was it initiated? When was it offered to students? Is it still being offered to students? </w:t>
      </w:r>
    </w:p>
    <w:p w14:paraId="0141CA79" w14:textId="77777777" w:rsidR="00464B67" w:rsidRPr="005A437A" w:rsidRDefault="00464B67" w:rsidP="00A64D3B">
      <w:pPr>
        <w:pStyle w:val="NumberedList"/>
        <w:numPr>
          <w:ilvl w:val="0"/>
          <w:numId w:val="18"/>
        </w:numPr>
      </w:pPr>
      <w:r w:rsidRPr="005A437A">
        <w:t>Basic components? E.g.</w:t>
      </w:r>
    </w:p>
    <w:p w14:paraId="54012992" w14:textId="77777777" w:rsidR="00464B67" w:rsidRPr="005A437A" w:rsidRDefault="00464B67" w:rsidP="00A64D3B">
      <w:pPr>
        <w:pStyle w:val="ListParagraph"/>
        <w:numPr>
          <w:ilvl w:val="1"/>
          <w:numId w:val="16"/>
        </w:numPr>
        <w:spacing w:before="0" w:after="160" w:line="259" w:lineRule="auto"/>
        <w:ind w:left="1134"/>
        <w:rPr>
          <w:lang w:eastAsia="en-AU"/>
        </w:rPr>
      </w:pPr>
      <w:proofErr w:type="spellStart"/>
      <w:r w:rsidRPr="005A437A">
        <w:rPr>
          <w:lang w:eastAsia="en-AU"/>
        </w:rPr>
        <w:t>UoC</w:t>
      </w:r>
      <w:proofErr w:type="spellEnd"/>
      <w:r w:rsidRPr="005A437A">
        <w:rPr>
          <w:lang w:eastAsia="en-AU"/>
        </w:rPr>
        <w:t xml:space="preserve"> / SS / Qual</w:t>
      </w:r>
    </w:p>
    <w:p w14:paraId="4BA4A6EC" w14:textId="77777777" w:rsidR="00464B67" w:rsidRPr="005A437A" w:rsidRDefault="00464B67" w:rsidP="00A64D3B">
      <w:pPr>
        <w:pStyle w:val="ListParagraph"/>
        <w:numPr>
          <w:ilvl w:val="1"/>
          <w:numId w:val="16"/>
        </w:numPr>
        <w:spacing w:before="0" w:after="160" w:line="259" w:lineRule="auto"/>
        <w:ind w:left="1134"/>
        <w:rPr>
          <w:lang w:eastAsia="en-AU"/>
        </w:rPr>
      </w:pPr>
      <w:r w:rsidRPr="005A437A">
        <w:rPr>
          <w:lang w:eastAsia="en-AU"/>
        </w:rPr>
        <w:t>Units / Program</w:t>
      </w:r>
    </w:p>
    <w:p w14:paraId="06A48BB9" w14:textId="77777777" w:rsidR="00464B67" w:rsidRPr="005A437A" w:rsidRDefault="00464B67" w:rsidP="00A64D3B">
      <w:pPr>
        <w:pStyle w:val="NumberedList"/>
        <w:numPr>
          <w:ilvl w:val="0"/>
          <w:numId w:val="18"/>
        </w:numPr>
      </w:pPr>
      <w:r w:rsidRPr="005A437A">
        <w:t>How was/is this program presented as a benefit to students / to industry / to the institution?</w:t>
      </w:r>
    </w:p>
    <w:p w14:paraId="7190DF77" w14:textId="77777777" w:rsidR="00464B67" w:rsidRPr="005A437A" w:rsidRDefault="00464B67" w:rsidP="0025305A">
      <w:pPr>
        <w:pStyle w:val="NumberedList"/>
        <w:numPr>
          <w:ilvl w:val="0"/>
          <w:numId w:val="0"/>
        </w:numPr>
        <w:spacing w:before="240"/>
        <w:rPr>
          <w:b/>
          <w:bCs/>
        </w:rPr>
      </w:pPr>
      <w:r w:rsidRPr="005A437A">
        <w:rPr>
          <w:b/>
          <w:bCs/>
        </w:rPr>
        <w:t>Questions about the integration process:</w:t>
      </w:r>
    </w:p>
    <w:p w14:paraId="5DD9DF53" w14:textId="77777777" w:rsidR="00464B67" w:rsidRPr="005A437A" w:rsidRDefault="00464B67" w:rsidP="00A64D3B">
      <w:pPr>
        <w:pStyle w:val="NumberedList"/>
        <w:numPr>
          <w:ilvl w:val="0"/>
          <w:numId w:val="20"/>
        </w:numPr>
      </w:pPr>
      <w:r w:rsidRPr="005A437A">
        <w:t>VET courses are based on units of competency, whereas higher education courses are more institution-specific and knowledge-based. What challenges did these different approaches pose in the process of designing the qualification pathway? How were they managed?</w:t>
      </w:r>
    </w:p>
    <w:p w14:paraId="0A59602D" w14:textId="77777777" w:rsidR="00464B67" w:rsidRPr="005A437A" w:rsidRDefault="00464B67" w:rsidP="00A64D3B">
      <w:pPr>
        <w:pStyle w:val="NumberedList"/>
        <w:numPr>
          <w:ilvl w:val="0"/>
          <w:numId w:val="20"/>
        </w:numPr>
      </w:pPr>
      <w:r w:rsidRPr="005A437A">
        <w:t>VET courses are often shorter than higher education courses. Different learning activities and approaches are evident in courses from each sector. What challenges – if any – did different learning and teaching practices pose for the success of the qualification pathway? How were they managed?</w:t>
      </w:r>
    </w:p>
    <w:p w14:paraId="21CB5CD7" w14:textId="77777777" w:rsidR="00464B67" w:rsidRPr="005A437A" w:rsidRDefault="00464B67" w:rsidP="00A64D3B">
      <w:pPr>
        <w:pStyle w:val="NumberedList"/>
        <w:numPr>
          <w:ilvl w:val="0"/>
          <w:numId w:val="20"/>
        </w:numPr>
      </w:pPr>
      <w:r w:rsidRPr="005A437A">
        <w:t>VET courses and higher education courses are often assessed in different ways. Did these assessment differences pose any challenges to the design of the qualification pathway? How were they managed?</w:t>
      </w:r>
    </w:p>
    <w:p w14:paraId="11B56A51" w14:textId="77777777" w:rsidR="00464B67" w:rsidRPr="005A437A" w:rsidRDefault="00464B67" w:rsidP="00A64D3B">
      <w:pPr>
        <w:pStyle w:val="NumberedList"/>
        <w:numPr>
          <w:ilvl w:val="0"/>
          <w:numId w:val="20"/>
        </w:numPr>
      </w:pPr>
      <w:r w:rsidRPr="005A437A">
        <w:t>Teacher and trainer qualifications are different for the VET and higher education sectors. Did differences in these requirements pose any challenges for the qualification pathway? If so, what were the challenges and how were they managed?</w:t>
      </w:r>
    </w:p>
    <w:p w14:paraId="77BC6077" w14:textId="46C412B2" w:rsidR="00464B67" w:rsidRPr="005A437A" w:rsidRDefault="00464B67" w:rsidP="00A64D3B">
      <w:pPr>
        <w:pStyle w:val="NumberedList"/>
        <w:numPr>
          <w:ilvl w:val="0"/>
          <w:numId w:val="20"/>
        </w:numPr>
      </w:pPr>
      <w:r w:rsidRPr="005A437A">
        <w:t>VET and higher education providers are subject to different standards and auditing processes. Did these differences pose any challenges for the design or implementation of the qualification pathway? If there were challenges, how were they managed?</w:t>
      </w:r>
    </w:p>
    <w:p w14:paraId="10CDBA88" w14:textId="77777777" w:rsidR="00464B67" w:rsidRPr="005A437A" w:rsidRDefault="00464B67" w:rsidP="00A64D3B">
      <w:pPr>
        <w:pStyle w:val="NumberedList"/>
        <w:numPr>
          <w:ilvl w:val="0"/>
          <w:numId w:val="20"/>
        </w:numPr>
      </w:pPr>
      <w:r w:rsidRPr="005A437A">
        <w:t>Courses are funded differently in VET and higher education. Did any challenges follow from these funding differences for the qualification pathway? If there were, how were they managed?</w:t>
      </w:r>
    </w:p>
    <w:p w14:paraId="3F79AC47" w14:textId="77777777" w:rsidR="00464B67" w:rsidRPr="005A437A" w:rsidRDefault="00464B67" w:rsidP="00A64D3B">
      <w:pPr>
        <w:pStyle w:val="NumberedList"/>
        <w:numPr>
          <w:ilvl w:val="0"/>
          <w:numId w:val="20"/>
        </w:numPr>
      </w:pPr>
      <w:r w:rsidRPr="005A437A">
        <w:t>VET and higher education courses are often marketed to very different audiences and in different ways. How was the qualification pathway marketed? Who was targeted? What was the competition?</w:t>
      </w:r>
    </w:p>
    <w:p w14:paraId="6D00230B" w14:textId="2FAA9C9D" w:rsidR="00464B67" w:rsidRDefault="00464B67">
      <w:pPr>
        <w:spacing w:before="0" w:line="240" w:lineRule="auto"/>
        <w:rPr>
          <w:lang w:eastAsia="en-AU"/>
        </w:rPr>
      </w:pPr>
      <w:r>
        <w:rPr>
          <w:lang w:eastAsia="en-AU"/>
        </w:rPr>
        <w:br w:type="page"/>
      </w:r>
    </w:p>
    <w:p w14:paraId="3F470DC6" w14:textId="57DB9582" w:rsidR="00AA7AB2" w:rsidRDefault="00464B67" w:rsidP="00422177">
      <w:pPr>
        <w:pStyle w:val="Heading2"/>
      </w:pPr>
      <w:bookmarkStart w:id="102" w:name="_Toc84509270"/>
      <w:r>
        <w:lastRenderedPageBreak/>
        <w:t>Appendix C</w:t>
      </w:r>
      <w:bookmarkEnd w:id="102"/>
      <w:r w:rsidR="006731C7">
        <w:t>: Su</w:t>
      </w:r>
      <w:r w:rsidR="00050D53">
        <w:t>r</w:t>
      </w:r>
      <w:r w:rsidR="006731C7">
        <w:t>vey items</w:t>
      </w:r>
    </w:p>
    <w:p w14:paraId="6D1DD6D1" w14:textId="23810F3A" w:rsidR="00464B67" w:rsidRPr="0025305A" w:rsidRDefault="00464B67" w:rsidP="0025305A">
      <w:pPr>
        <w:pStyle w:val="NumberedList"/>
        <w:numPr>
          <w:ilvl w:val="0"/>
          <w:numId w:val="0"/>
        </w:numPr>
        <w:spacing w:before="240"/>
        <w:rPr>
          <w:b/>
          <w:bCs/>
        </w:rPr>
      </w:pPr>
      <w:r w:rsidRPr="0025305A">
        <w:rPr>
          <w:b/>
          <w:bCs/>
        </w:rPr>
        <w:t xml:space="preserve">Respondent </w:t>
      </w:r>
      <w:r w:rsidR="0037736D" w:rsidRPr="0025305A">
        <w:rPr>
          <w:b/>
          <w:bCs/>
        </w:rPr>
        <w:t>o</w:t>
      </w:r>
      <w:r w:rsidRPr="0025305A">
        <w:rPr>
          <w:b/>
          <w:bCs/>
        </w:rPr>
        <w:t>rganisation</w:t>
      </w:r>
    </w:p>
    <w:p w14:paraId="2CC6F1EF" w14:textId="77777777" w:rsidR="00464B67" w:rsidRPr="0025305A" w:rsidRDefault="00464B67" w:rsidP="0025305A">
      <w:pPr>
        <w:pStyle w:val="NumberedList"/>
        <w:numPr>
          <w:ilvl w:val="0"/>
          <w:numId w:val="0"/>
        </w:numPr>
        <w:rPr>
          <w:i/>
          <w:iCs/>
        </w:rPr>
      </w:pPr>
      <w:r w:rsidRPr="0025305A">
        <w:rPr>
          <w:i/>
          <w:iCs/>
        </w:rPr>
        <w:t>This section seeks details of the respondents’ organisation including industry and education and training.</w:t>
      </w:r>
    </w:p>
    <w:p w14:paraId="673C27C7" w14:textId="77777777" w:rsidR="00464B67" w:rsidRPr="0025305A" w:rsidRDefault="00464B67" w:rsidP="00633EF5">
      <w:pPr>
        <w:pStyle w:val="NumberedList"/>
        <w:numPr>
          <w:ilvl w:val="0"/>
          <w:numId w:val="21"/>
        </w:numPr>
        <w:spacing w:after="80"/>
        <w:ind w:left="357" w:hanging="357"/>
      </w:pPr>
      <w:r w:rsidRPr="0025305A">
        <w:t>What organisation type do you represent?</w:t>
      </w:r>
    </w:p>
    <w:p w14:paraId="09CEE1DA" w14:textId="77777777" w:rsidR="00464B67" w:rsidRPr="0025305A" w:rsidRDefault="00464B67" w:rsidP="00A64D3B">
      <w:pPr>
        <w:numPr>
          <w:ilvl w:val="1"/>
          <w:numId w:val="17"/>
        </w:numPr>
        <w:spacing w:before="0" w:after="160" w:line="259" w:lineRule="auto"/>
        <w:contextualSpacing/>
        <w:rPr>
          <w:rFonts w:eastAsia="Calibri"/>
        </w:rPr>
      </w:pPr>
      <w:r w:rsidRPr="0025305A">
        <w:rPr>
          <w:rFonts w:eastAsia="Calibri"/>
        </w:rPr>
        <w:t>Sole proprietor trader</w:t>
      </w:r>
    </w:p>
    <w:p w14:paraId="60BB1287" w14:textId="77777777" w:rsidR="00464B67" w:rsidRPr="0025305A" w:rsidRDefault="00464B67" w:rsidP="00A64D3B">
      <w:pPr>
        <w:numPr>
          <w:ilvl w:val="1"/>
          <w:numId w:val="17"/>
        </w:numPr>
        <w:spacing w:before="0" w:after="160" w:line="259" w:lineRule="auto"/>
        <w:contextualSpacing/>
        <w:rPr>
          <w:rFonts w:eastAsia="Calibri"/>
        </w:rPr>
      </w:pPr>
      <w:r w:rsidRPr="0025305A">
        <w:rPr>
          <w:rFonts w:eastAsia="Calibri"/>
        </w:rPr>
        <w:t>Organisation with 2-19 employees</w:t>
      </w:r>
    </w:p>
    <w:p w14:paraId="03C2B6F0" w14:textId="77777777" w:rsidR="00464B67" w:rsidRPr="0025305A" w:rsidRDefault="00464B67" w:rsidP="00A64D3B">
      <w:pPr>
        <w:numPr>
          <w:ilvl w:val="1"/>
          <w:numId w:val="17"/>
        </w:numPr>
        <w:spacing w:before="0" w:after="160" w:line="259" w:lineRule="auto"/>
        <w:contextualSpacing/>
        <w:rPr>
          <w:rFonts w:eastAsia="Calibri"/>
        </w:rPr>
      </w:pPr>
      <w:r w:rsidRPr="0025305A">
        <w:rPr>
          <w:rFonts w:eastAsia="Calibri"/>
        </w:rPr>
        <w:t>Organisation with 20-199 employees</w:t>
      </w:r>
    </w:p>
    <w:p w14:paraId="5FF0CC42" w14:textId="77777777" w:rsidR="00464B67" w:rsidRPr="0025305A" w:rsidRDefault="00464B67" w:rsidP="00A64D3B">
      <w:pPr>
        <w:numPr>
          <w:ilvl w:val="1"/>
          <w:numId w:val="17"/>
        </w:numPr>
        <w:spacing w:before="0" w:after="160" w:line="259" w:lineRule="auto"/>
        <w:contextualSpacing/>
        <w:rPr>
          <w:rFonts w:eastAsia="Calibri"/>
        </w:rPr>
      </w:pPr>
      <w:r w:rsidRPr="0025305A">
        <w:rPr>
          <w:rFonts w:eastAsia="Calibri"/>
        </w:rPr>
        <w:t>Organisation with over 200 or more employees</w:t>
      </w:r>
    </w:p>
    <w:p w14:paraId="33D8ED39" w14:textId="77777777" w:rsidR="00464B67" w:rsidRPr="002E3FD2" w:rsidRDefault="00464B67" w:rsidP="00464B67">
      <w:pPr>
        <w:ind w:left="720"/>
        <w:contextualSpacing/>
        <w:rPr>
          <w:rFonts w:ascii="Calibri" w:eastAsia="Calibri" w:hAnsi="Calibri"/>
        </w:rPr>
      </w:pPr>
    </w:p>
    <w:p w14:paraId="2411771B" w14:textId="77777777" w:rsidR="00464B67" w:rsidRPr="0025305A" w:rsidRDefault="00464B67" w:rsidP="00A64D3B">
      <w:pPr>
        <w:pStyle w:val="NumberedList"/>
        <w:numPr>
          <w:ilvl w:val="0"/>
          <w:numId w:val="21"/>
        </w:numPr>
      </w:pPr>
      <w:r w:rsidRPr="0025305A">
        <w:t>Which industry division does your business mainly fit into? (Select one)</w:t>
      </w:r>
    </w:p>
    <w:p w14:paraId="4D1300A7" w14:textId="77777777" w:rsidR="00464B67" w:rsidRPr="0025305A" w:rsidRDefault="00464B67" w:rsidP="0025305A">
      <w:pPr>
        <w:pStyle w:val="NumberedList"/>
        <w:numPr>
          <w:ilvl w:val="0"/>
          <w:numId w:val="0"/>
        </w:numPr>
        <w:ind w:firstLine="360"/>
        <w:rPr>
          <w:i/>
          <w:iCs/>
        </w:rPr>
      </w:pPr>
      <w:r w:rsidRPr="0025305A">
        <w:rPr>
          <w:i/>
          <w:iCs/>
        </w:rPr>
        <w:t>These are ANZSIC 2006 DIVISION CODES AND TITLES</w:t>
      </w:r>
    </w:p>
    <w:p w14:paraId="6D0CE932" w14:textId="321EE72B"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 xml:space="preserve">Agriculture, </w:t>
      </w:r>
      <w:proofErr w:type="gramStart"/>
      <w:r w:rsidRPr="0025305A">
        <w:rPr>
          <w:rFonts w:eastAsia="Calibri"/>
        </w:rPr>
        <w:t>forestry</w:t>
      </w:r>
      <w:proofErr w:type="gramEnd"/>
      <w:r w:rsidRPr="0025305A">
        <w:rPr>
          <w:rFonts w:eastAsia="Calibri"/>
        </w:rPr>
        <w:t xml:space="preserve"> and fishing</w:t>
      </w:r>
    </w:p>
    <w:p w14:paraId="235B1DE6" w14:textId="501CF50B"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Mining</w:t>
      </w:r>
    </w:p>
    <w:p w14:paraId="7996C868" w14:textId="2710F8A0"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Manufacturing</w:t>
      </w:r>
    </w:p>
    <w:p w14:paraId="28934567" w14:textId="280AA588"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 xml:space="preserve">Electricity, gas, </w:t>
      </w:r>
      <w:proofErr w:type="gramStart"/>
      <w:r w:rsidRPr="0025305A">
        <w:rPr>
          <w:rFonts w:eastAsia="Calibri"/>
        </w:rPr>
        <w:t>water</w:t>
      </w:r>
      <w:proofErr w:type="gramEnd"/>
      <w:r w:rsidRPr="0025305A">
        <w:rPr>
          <w:rFonts w:eastAsia="Calibri"/>
        </w:rPr>
        <w:t xml:space="preserve"> and waste services</w:t>
      </w:r>
    </w:p>
    <w:p w14:paraId="34DA5191" w14:textId="48EF82E6"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Construction</w:t>
      </w:r>
    </w:p>
    <w:p w14:paraId="3677F6A7" w14:textId="175947DB"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Wholesale trade</w:t>
      </w:r>
    </w:p>
    <w:p w14:paraId="333E2961" w14:textId="764EBE9E"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Retail trade</w:t>
      </w:r>
    </w:p>
    <w:p w14:paraId="72C6375E" w14:textId="2E27702F"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Accommodation and food services</w:t>
      </w:r>
    </w:p>
    <w:p w14:paraId="3946F5C7" w14:textId="4D33E5D9"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Transport, postal and warehousing</w:t>
      </w:r>
    </w:p>
    <w:p w14:paraId="724FAB08" w14:textId="7EB0734D"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Information media and telecommunications</w:t>
      </w:r>
    </w:p>
    <w:p w14:paraId="756146A4" w14:textId="2083AD56"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Financial and insurance services</w:t>
      </w:r>
    </w:p>
    <w:p w14:paraId="2FE001C8" w14:textId="154EA3EB"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Rental, hiring and real estate services</w:t>
      </w:r>
    </w:p>
    <w:p w14:paraId="3FB12767" w14:textId="7F240AF7"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 xml:space="preserve">Professional, </w:t>
      </w:r>
      <w:proofErr w:type="gramStart"/>
      <w:r w:rsidRPr="0025305A">
        <w:rPr>
          <w:rFonts w:eastAsia="Calibri"/>
        </w:rPr>
        <w:t>scientific</w:t>
      </w:r>
      <w:proofErr w:type="gramEnd"/>
      <w:r w:rsidRPr="0025305A">
        <w:rPr>
          <w:rFonts w:eastAsia="Calibri"/>
        </w:rPr>
        <w:t xml:space="preserve"> and technical services</w:t>
      </w:r>
    </w:p>
    <w:p w14:paraId="0A417AC8" w14:textId="326F509E"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Administrative and support services</w:t>
      </w:r>
    </w:p>
    <w:p w14:paraId="0D0FEE67" w14:textId="577F5780"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Public administration and safety</w:t>
      </w:r>
    </w:p>
    <w:p w14:paraId="37398B2F" w14:textId="56C40B09"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Education and training</w:t>
      </w:r>
    </w:p>
    <w:p w14:paraId="359D5288" w14:textId="1BAEEFA8"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Health care and social assistance</w:t>
      </w:r>
    </w:p>
    <w:p w14:paraId="6F73F7AE" w14:textId="4DC3B34F"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Arts and recreation services</w:t>
      </w:r>
    </w:p>
    <w:p w14:paraId="4EF1CAF7" w14:textId="338F403D" w:rsidR="00464B67" w:rsidRPr="0025305A" w:rsidRDefault="00422177" w:rsidP="00A64D3B">
      <w:pPr>
        <w:numPr>
          <w:ilvl w:val="1"/>
          <w:numId w:val="22"/>
        </w:numPr>
        <w:spacing w:before="0" w:after="160" w:line="259" w:lineRule="auto"/>
        <w:contextualSpacing/>
        <w:rPr>
          <w:rFonts w:eastAsia="Calibri"/>
        </w:rPr>
      </w:pPr>
      <w:r w:rsidRPr="0025305A">
        <w:rPr>
          <w:rFonts w:eastAsia="Calibri"/>
        </w:rPr>
        <w:t>Other services</w:t>
      </w:r>
    </w:p>
    <w:p w14:paraId="1985B901" w14:textId="2A1443FC" w:rsidR="00464B67" w:rsidRPr="002E3FD2" w:rsidRDefault="00464B67" w:rsidP="00464B67">
      <w:pPr>
        <w:rPr>
          <w:rFonts w:ascii="Calibri Light" w:hAnsi="Calibri Light"/>
          <w:color w:val="2E74B5"/>
          <w:sz w:val="32"/>
          <w:szCs w:val="32"/>
        </w:rPr>
      </w:pPr>
    </w:p>
    <w:p w14:paraId="3A17143C" w14:textId="2931F478" w:rsidR="00464B67" w:rsidRPr="009A046F" w:rsidRDefault="00464B67" w:rsidP="00464B67">
      <w:pPr>
        <w:contextualSpacing/>
        <w:rPr>
          <w:rFonts w:ascii="Calibri" w:eastAsia="Calibri" w:hAnsi="Calibri"/>
          <w:b/>
        </w:rPr>
      </w:pPr>
      <w:r w:rsidRPr="009A046F">
        <w:rPr>
          <w:rFonts w:ascii="Calibri" w:eastAsia="Calibri" w:hAnsi="Calibri"/>
          <w:b/>
        </w:rPr>
        <w:t>E</w:t>
      </w:r>
      <w:r w:rsidRPr="0025305A">
        <w:rPr>
          <w:b/>
          <w:bCs/>
          <w:lang w:eastAsia="en-AU"/>
        </w:rPr>
        <w:t xml:space="preserve">ducation </w:t>
      </w:r>
      <w:r w:rsidR="0037736D" w:rsidRPr="0025305A">
        <w:rPr>
          <w:b/>
          <w:bCs/>
          <w:lang w:eastAsia="en-AU"/>
        </w:rPr>
        <w:t>t</w:t>
      </w:r>
      <w:r w:rsidRPr="0025305A">
        <w:rPr>
          <w:b/>
          <w:bCs/>
          <w:lang w:eastAsia="en-AU"/>
        </w:rPr>
        <w:t>raining engagement</w:t>
      </w:r>
    </w:p>
    <w:p w14:paraId="22701678" w14:textId="77777777" w:rsidR="00464B67" w:rsidRPr="00613427" w:rsidRDefault="00464B67" w:rsidP="00464B67">
      <w:pPr>
        <w:rPr>
          <w:i/>
          <w:iCs/>
          <w:lang w:eastAsia="en-AU"/>
        </w:rPr>
      </w:pPr>
      <w:r w:rsidRPr="00613427">
        <w:rPr>
          <w:i/>
          <w:iCs/>
          <w:lang w:eastAsia="en-AU"/>
        </w:rPr>
        <w:t xml:space="preserve">Questions in this section draw on your knowledge of your industry, and what licensing or qualification requirements there are to work in your industry. </w:t>
      </w:r>
    </w:p>
    <w:p w14:paraId="411AB6CF" w14:textId="77777777" w:rsidR="00464B67" w:rsidRPr="0025305A" w:rsidRDefault="00464B67" w:rsidP="00633EF5">
      <w:pPr>
        <w:pStyle w:val="NumberedList"/>
        <w:numPr>
          <w:ilvl w:val="0"/>
          <w:numId w:val="21"/>
        </w:numPr>
        <w:spacing w:after="80"/>
        <w:ind w:left="357" w:hanging="357"/>
      </w:pPr>
      <w:r w:rsidRPr="0025305A">
        <w:t>Which kinds of providers are you in regular contact with?</w:t>
      </w:r>
    </w:p>
    <w:p w14:paraId="38E40C66" w14:textId="77777777" w:rsidR="00464B67" w:rsidRPr="0025305A" w:rsidRDefault="00464B67" w:rsidP="00A64D3B">
      <w:pPr>
        <w:numPr>
          <w:ilvl w:val="1"/>
          <w:numId w:val="24"/>
        </w:numPr>
        <w:spacing w:before="0" w:after="160" w:line="259" w:lineRule="auto"/>
        <w:contextualSpacing/>
        <w:rPr>
          <w:rFonts w:eastAsia="Calibri"/>
        </w:rPr>
      </w:pPr>
      <w:r w:rsidRPr="0025305A">
        <w:rPr>
          <w:rFonts w:eastAsia="Calibri"/>
        </w:rPr>
        <w:t>TAFE</w:t>
      </w:r>
    </w:p>
    <w:p w14:paraId="1FBC7FCC" w14:textId="77777777" w:rsidR="00464B67" w:rsidRPr="0025305A" w:rsidRDefault="00464B67" w:rsidP="00A64D3B">
      <w:pPr>
        <w:numPr>
          <w:ilvl w:val="1"/>
          <w:numId w:val="24"/>
        </w:numPr>
        <w:spacing w:before="0" w:after="160" w:line="259" w:lineRule="auto"/>
        <w:contextualSpacing/>
        <w:rPr>
          <w:rFonts w:eastAsia="Calibri"/>
        </w:rPr>
      </w:pPr>
      <w:r w:rsidRPr="0025305A">
        <w:rPr>
          <w:rFonts w:eastAsia="Calibri"/>
        </w:rPr>
        <w:t>RTOs</w:t>
      </w:r>
    </w:p>
    <w:p w14:paraId="1D7F6750" w14:textId="77777777" w:rsidR="00464B67" w:rsidRPr="0025305A" w:rsidRDefault="00464B67" w:rsidP="00A64D3B">
      <w:pPr>
        <w:numPr>
          <w:ilvl w:val="1"/>
          <w:numId w:val="24"/>
        </w:numPr>
        <w:spacing w:before="0" w:after="160" w:line="259" w:lineRule="auto"/>
        <w:contextualSpacing/>
        <w:rPr>
          <w:rFonts w:eastAsia="Calibri"/>
        </w:rPr>
      </w:pPr>
      <w:r w:rsidRPr="0025305A">
        <w:rPr>
          <w:rFonts w:eastAsia="Calibri"/>
        </w:rPr>
        <w:t xml:space="preserve">Universities </w:t>
      </w:r>
    </w:p>
    <w:p w14:paraId="3BAB365D" w14:textId="77777777" w:rsidR="00464B67" w:rsidRPr="0025305A" w:rsidRDefault="00464B67" w:rsidP="00A64D3B">
      <w:pPr>
        <w:numPr>
          <w:ilvl w:val="1"/>
          <w:numId w:val="24"/>
        </w:numPr>
        <w:spacing w:before="0" w:after="160" w:line="259" w:lineRule="auto"/>
        <w:contextualSpacing/>
        <w:rPr>
          <w:rFonts w:eastAsia="Calibri"/>
        </w:rPr>
      </w:pPr>
      <w:r w:rsidRPr="0025305A">
        <w:rPr>
          <w:rFonts w:eastAsia="Calibri"/>
        </w:rPr>
        <w:t>Other higher education providers</w:t>
      </w:r>
    </w:p>
    <w:p w14:paraId="32516082" w14:textId="77777777" w:rsidR="00464B67" w:rsidRPr="0025305A" w:rsidRDefault="00464B67" w:rsidP="00A64D3B">
      <w:pPr>
        <w:numPr>
          <w:ilvl w:val="1"/>
          <w:numId w:val="24"/>
        </w:numPr>
        <w:spacing w:before="0" w:after="160" w:line="259" w:lineRule="auto"/>
        <w:contextualSpacing/>
        <w:rPr>
          <w:rFonts w:eastAsia="Calibri"/>
        </w:rPr>
      </w:pPr>
      <w:r w:rsidRPr="0025305A">
        <w:rPr>
          <w:rFonts w:eastAsia="Calibri"/>
        </w:rPr>
        <w:t>Short course providers</w:t>
      </w:r>
    </w:p>
    <w:p w14:paraId="76F02314" w14:textId="77777777" w:rsidR="00464B67" w:rsidRPr="0025305A" w:rsidRDefault="00464B67" w:rsidP="00A64D3B">
      <w:pPr>
        <w:numPr>
          <w:ilvl w:val="1"/>
          <w:numId w:val="24"/>
        </w:numPr>
        <w:spacing w:before="0" w:after="160" w:line="259" w:lineRule="auto"/>
        <w:contextualSpacing/>
        <w:rPr>
          <w:rFonts w:eastAsia="Calibri"/>
        </w:rPr>
      </w:pPr>
      <w:r w:rsidRPr="0025305A">
        <w:rPr>
          <w:rFonts w:eastAsia="Calibri"/>
        </w:rPr>
        <w:t xml:space="preserve">Online MOOC providers </w:t>
      </w:r>
    </w:p>
    <w:p w14:paraId="757EBDE2" w14:textId="314A92FB" w:rsidR="00464B67" w:rsidRDefault="00464B67" w:rsidP="00464B67">
      <w:pPr>
        <w:ind w:left="720"/>
        <w:contextualSpacing/>
        <w:rPr>
          <w:rFonts w:ascii="Calibri" w:eastAsia="Calibri" w:hAnsi="Calibri"/>
        </w:rPr>
      </w:pPr>
    </w:p>
    <w:p w14:paraId="1A477E9D" w14:textId="77777777" w:rsidR="00464B67" w:rsidRPr="0025305A" w:rsidRDefault="00464B67" w:rsidP="00633EF5">
      <w:pPr>
        <w:pStyle w:val="NumberedList"/>
        <w:numPr>
          <w:ilvl w:val="0"/>
          <w:numId w:val="21"/>
        </w:numPr>
        <w:spacing w:after="80"/>
        <w:ind w:left="357" w:hanging="357"/>
      </w:pPr>
      <w:r w:rsidRPr="0025305A">
        <w:t xml:space="preserve">What is the most usual qualification level of staff in the most relevant part of your industry? </w:t>
      </w:r>
    </w:p>
    <w:p w14:paraId="43D11C16" w14:textId="77777777" w:rsidR="00464B67" w:rsidRPr="0025305A" w:rsidRDefault="00464B67" w:rsidP="00A64D3B">
      <w:pPr>
        <w:numPr>
          <w:ilvl w:val="1"/>
          <w:numId w:val="23"/>
        </w:numPr>
        <w:spacing w:before="0" w:after="160" w:line="259" w:lineRule="auto"/>
        <w:contextualSpacing/>
        <w:rPr>
          <w:rFonts w:eastAsia="Calibri"/>
        </w:rPr>
      </w:pPr>
      <w:r w:rsidRPr="0025305A">
        <w:rPr>
          <w:rFonts w:eastAsia="Calibri"/>
        </w:rPr>
        <w:t>Certificate I-III</w:t>
      </w:r>
    </w:p>
    <w:p w14:paraId="482F43AB" w14:textId="77777777" w:rsidR="00464B67" w:rsidRPr="0025305A" w:rsidRDefault="00464B67" w:rsidP="00A64D3B">
      <w:pPr>
        <w:numPr>
          <w:ilvl w:val="1"/>
          <w:numId w:val="23"/>
        </w:numPr>
        <w:spacing w:before="0" w:after="160" w:line="259" w:lineRule="auto"/>
        <w:contextualSpacing/>
        <w:rPr>
          <w:rFonts w:eastAsia="Calibri"/>
        </w:rPr>
      </w:pPr>
      <w:r w:rsidRPr="0025305A">
        <w:rPr>
          <w:rFonts w:eastAsia="Calibri"/>
        </w:rPr>
        <w:t>Certificate IV</w:t>
      </w:r>
    </w:p>
    <w:p w14:paraId="5843E27E" w14:textId="77777777" w:rsidR="00464B67" w:rsidRPr="0025305A" w:rsidRDefault="00464B67" w:rsidP="00A64D3B">
      <w:pPr>
        <w:numPr>
          <w:ilvl w:val="1"/>
          <w:numId w:val="23"/>
        </w:numPr>
        <w:spacing w:before="0" w:after="160" w:line="259" w:lineRule="auto"/>
        <w:contextualSpacing/>
        <w:rPr>
          <w:rFonts w:eastAsia="Calibri"/>
        </w:rPr>
      </w:pPr>
      <w:r w:rsidRPr="0025305A">
        <w:rPr>
          <w:rFonts w:eastAsia="Calibri"/>
        </w:rPr>
        <w:t>Diploma</w:t>
      </w:r>
    </w:p>
    <w:p w14:paraId="3F54E0C7" w14:textId="77777777" w:rsidR="00464B67" w:rsidRPr="0025305A" w:rsidRDefault="00464B67" w:rsidP="00A64D3B">
      <w:pPr>
        <w:numPr>
          <w:ilvl w:val="1"/>
          <w:numId w:val="23"/>
        </w:numPr>
        <w:spacing w:before="0" w:after="160" w:line="259" w:lineRule="auto"/>
        <w:contextualSpacing/>
        <w:rPr>
          <w:rFonts w:eastAsia="Calibri"/>
        </w:rPr>
      </w:pPr>
      <w:proofErr w:type="gramStart"/>
      <w:r w:rsidRPr="0025305A">
        <w:rPr>
          <w:rFonts w:eastAsia="Calibri"/>
        </w:rPr>
        <w:t>Bachelor</w:t>
      </w:r>
      <w:proofErr w:type="gramEnd"/>
      <w:r w:rsidRPr="0025305A">
        <w:rPr>
          <w:rFonts w:eastAsia="Calibri"/>
        </w:rPr>
        <w:t xml:space="preserve"> degree</w:t>
      </w:r>
    </w:p>
    <w:p w14:paraId="36400670" w14:textId="77777777" w:rsidR="00464B67" w:rsidRPr="0025305A" w:rsidRDefault="00464B67" w:rsidP="00A64D3B">
      <w:pPr>
        <w:numPr>
          <w:ilvl w:val="1"/>
          <w:numId w:val="23"/>
        </w:numPr>
        <w:spacing w:before="0" w:after="160" w:line="259" w:lineRule="auto"/>
        <w:contextualSpacing/>
        <w:rPr>
          <w:rFonts w:eastAsia="Calibri"/>
        </w:rPr>
      </w:pPr>
      <w:r w:rsidRPr="0025305A">
        <w:rPr>
          <w:rFonts w:eastAsia="Calibri"/>
        </w:rPr>
        <w:t xml:space="preserve">Graduate Certificate / Diploma </w:t>
      </w:r>
    </w:p>
    <w:p w14:paraId="5143CFDA" w14:textId="77777777" w:rsidR="00464B67" w:rsidRPr="0025305A" w:rsidRDefault="00464B67" w:rsidP="00A64D3B">
      <w:pPr>
        <w:numPr>
          <w:ilvl w:val="1"/>
          <w:numId w:val="23"/>
        </w:numPr>
        <w:spacing w:before="0" w:after="160" w:line="259" w:lineRule="auto"/>
        <w:contextualSpacing/>
        <w:rPr>
          <w:rFonts w:eastAsia="Calibri"/>
        </w:rPr>
      </w:pPr>
      <w:proofErr w:type="gramStart"/>
      <w:r w:rsidRPr="0025305A">
        <w:rPr>
          <w:rFonts w:eastAsia="Calibri"/>
        </w:rPr>
        <w:t>Master</w:t>
      </w:r>
      <w:proofErr w:type="gramEnd"/>
      <w:r w:rsidRPr="0025305A">
        <w:rPr>
          <w:rFonts w:eastAsia="Calibri"/>
        </w:rPr>
        <w:t xml:space="preserve"> degree</w:t>
      </w:r>
    </w:p>
    <w:p w14:paraId="3189BDE1" w14:textId="77777777" w:rsidR="00464B67" w:rsidRPr="0025305A" w:rsidRDefault="00464B67" w:rsidP="00A64D3B">
      <w:pPr>
        <w:numPr>
          <w:ilvl w:val="1"/>
          <w:numId w:val="23"/>
        </w:numPr>
        <w:spacing w:before="0" w:after="160" w:line="259" w:lineRule="auto"/>
        <w:contextualSpacing/>
        <w:rPr>
          <w:rFonts w:eastAsia="Calibri"/>
        </w:rPr>
      </w:pPr>
      <w:r w:rsidRPr="0025305A">
        <w:rPr>
          <w:rFonts w:eastAsia="Calibri"/>
        </w:rPr>
        <w:t>Not sure</w:t>
      </w:r>
    </w:p>
    <w:p w14:paraId="7A3DE1E1" w14:textId="330F6069" w:rsidR="00613427" w:rsidRDefault="00613427">
      <w:pPr>
        <w:spacing w:before="0" w:line="240" w:lineRule="auto"/>
        <w:rPr>
          <w:rFonts w:ascii="Calibri" w:eastAsia="Calibri" w:hAnsi="Calibri"/>
        </w:rPr>
      </w:pPr>
      <w:r>
        <w:rPr>
          <w:rFonts w:ascii="Calibri" w:eastAsia="Calibri" w:hAnsi="Calibri"/>
        </w:rPr>
        <w:br w:type="page"/>
      </w:r>
    </w:p>
    <w:p w14:paraId="7CFFF469" w14:textId="77777777" w:rsidR="00464B67" w:rsidRPr="0025305A" w:rsidRDefault="00464B67" w:rsidP="00A64D3B">
      <w:pPr>
        <w:pStyle w:val="NumberedList"/>
        <w:numPr>
          <w:ilvl w:val="0"/>
          <w:numId w:val="21"/>
        </w:numPr>
      </w:pPr>
      <w:r w:rsidRPr="0025305A">
        <w:lastRenderedPageBreak/>
        <w:t>Do you take on any apprentices or trainees?</w:t>
      </w:r>
    </w:p>
    <w:p w14:paraId="02504B99" w14:textId="77777777" w:rsidR="00464B67" w:rsidRPr="0025305A" w:rsidRDefault="00464B67" w:rsidP="0025305A">
      <w:pPr>
        <w:pStyle w:val="NumberedList"/>
        <w:numPr>
          <w:ilvl w:val="0"/>
          <w:numId w:val="0"/>
        </w:numPr>
        <w:ind w:left="360"/>
      </w:pPr>
    </w:p>
    <w:p w14:paraId="5D70CBFA" w14:textId="77777777" w:rsidR="00464B67" w:rsidRPr="0025305A" w:rsidRDefault="00464B67" w:rsidP="00A64D3B">
      <w:pPr>
        <w:pStyle w:val="NumberedList"/>
        <w:numPr>
          <w:ilvl w:val="0"/>
          <w:numId w:val="21"/>
        </w:numPr>
      </w:pPr>
      <w:r w:rsidRPr="0025305A">
        <w:t>Do you take on any new graduates from higher education?</w:t>
      </w:r>
    </w:p>
    <w:p w14:paraId="4B4E13C8" w14:textId="77777777" w:rsidR="00464B67" w:rsidRPr="0025305A" w:rsidRDefault="00464B67" w:rsidP="0025305A">
      <w:pPr>
        <w:pStyle w:val="NumberedList"/>
        <w:numPr>
          <w:ilvl w:val="0"/>
          <w:numId w:val="0"/>
        </w:numPr>
        <w:ind w:left="360"/>
      </w:pPr>
    </w:p>
    <w:p w14:paraId="0D59C7F6" w14:textId="77777777" w:rsidR="00464B67" w:rsidRPr="0025305A" w:rsidRDefault="00464B67" w:rsidP="00A64D3B">
      <w:pPr>
        <w:pStyle w:val="NumberedList"/>
        <w:numPr>
          <w:ilvl w:val="0"/>
          <w:numId w:val="21"/>
        </w:numPr>
      </w:pPr>
      <w:r w:rsidRPr="0025305A">
        <w:t>If yes you do take on new graduates from higher education - Do you have a formalised graduate training program?</w:t>
      </w:r>
    </w:p>
    <w:p w14:paraId="4858D5D9" w14:textId="77777777" w:rsidR="00464B67" w:rsidRPr="0025305A" w:rsidRDefault="00464B67" w:rsidP="0025305A">
      <w:pPr>
        <w:pStyle w:val="NumberedList"/>
        <w:numPr>
          <w:ilvl w:val="0"/>
          <w:numId w:val="0"/>
        </w:numPr>
        <w:ind w:left="360"/>
      </w:pPr>
    </w:p>
    <w:p w14:paraId="1310C97D" w14:textId="77777777" w:rsidR="00464B67" w:rsidRPr="0025305A" w:rsidRDefault="00464B67" w:rsidP="00633EF5">
      <w:pPr>
        <w:pStyle w:val="NumberedList"/>
        <w:numPr>
          <w:ilvl w:val="0"/>
          <w:numId w:val="21"/>
        </w:numPr>
        <w:spacing w:after="80"/>
        <w:ind w:left="357" w:hanging="357"/>
      </w:pPr>
      <w:r w:rsidRPr="0025305A">
        <w:t xml:space="preserve">Which industry training areas does your business / organisation engage with – tick all that </w:t>
      </w:r>
      <w:proofErr w:type="gramStart"/>
      <w:r w:rsidRPr="0025305A">
        <w:t>apply</w:t>
      </w:r>
      <w:proofErr w:type="gramEnd"/>
    </w:p>
    <w:p w14:paraId="060E8A38" w14:textId="77777777" w:rsidR="00464B67" w:rsidRPr="00A64D3B" w:rsidRDefault="00AA291E" w:rsidP="00A64D3B">
      <w:pPr>
        <w:pStyle w:val="ListParagraph"/>
        <w:numPr>
          <w:ilvl w:val="1"/>
          <w:numId w:val="16"/>
        </w:numPr>
        <w:spacing w:before="0" w:after="160" w:line="259" w:lineRule="auto"/>
        <w:ind w:left="1134"/>
        <w:rPr>
          <w:lang w:eastAsia="en-AU"/>
        </w:rPr>
      </w:pPr>
      <w:hyperlink r:id="rId47" w:history="1">
        <w:r w:rsidR="00464B67" w:rsidRPr="00A64D3B">
          <w:rPr>
            <w:lang w:eastAsia="en-AU"/>
          </w:rPr>
          <w:t>Aboriginal and Torres Strait Islander Health Worker</w:t>
        </w:r>
      </w:hyperlink>
    </w:p>
    <w:p w14:paraId="76D93698" w14:textId="77777777" w:rsidR="00464B67" w:rsidRPr="00A64D3B" w:rsidRDefault="00AA291E" w:rsidP="00A64D3B">
      <w:pPr>
        <w:pStyle w:val="ListParagraph"/>
        <w:numPr>
          <w:ilvl w:val="1"/>
          <w:numId w:val="16"/>
        </w:numPr>
        <w:spacing w:before="0" w:after="160" w:line="259" w:lineRule="auto"/>
        <w:ind w:left="1134"/>
        <w:rPr>
          <w:lang w:eastAsia="en-AU"/>
        </w:rPr>
      </w:pPr>
      <w:hyperlink r:id="rId48" w:history="1">
        <w:r w:rsidR="00464B67" w:rsidRPr="00A64D3B">
          <w:rPr>
            <w:lang w:eastAsia="en-AU"/>
          </w:rPr>
          <w:t>Aerospace</w:t>
        </w:r>
      </w:hyperlink>
    </w:p>
    <w:p w14:paraId="06106487" w14:textId="77777777" w:rsidR="00464B67" w:rsidRPr="00A64D3B" w:rsidRDefault="00AA291E" w:rsidP="00A64D3B">
      <w:pPr>
        <w:pStyle w:val="ListParagraph"/>
        <w:numPr>
          <w:ilvl w:val="1"/>
          <w:numId w:val="16"/>
        </w:numPr>
        <w:spacing w:before="0" w:after="160" w:line="259" w:lineRule="auto"/>
        <w:ind w:left="1134"/>
        <w:rPr>
          <w:lang w:eastAsia="en-AU"/>
        </w:rPr>
      </w:pPr>
      <w:hyperlink r:id="rId49" w:history="1">
        <w:r w:rsidR="00464B67" w:rsidRPr="00A64D3B">
          <w:rPr>
            <w:lang w:eastAsia="en-AU"/>
          </w:rPr>
          <w:t>Aged Services</w:t>
        </w:r>
      </w:hyperlink>
    </w:p>
    <w:p w14:paraId="3DED3389" w14:textId="77777777" w:rsidR="00464B67" w:rsidRPr="00A64D3B" w:rsidRDefault="00AA291E" w:rsidP="00A64D3B">
      <w:pPr>
        <w:pStyle w:val="ListParagraph"/>
        <w:numPr>
          <w:ilvl w:val="1"/>
          <w:numId w:val="16"/>
        </w:numPr>
        <w:spacing w:before="0" w:after="160" w:line="259" w:lineRule="auto"/>
        <w:ind w:left="1134"/>
        <w:rPr>
          <w:lang w:eastAsia="en-AU"/>
        </w:rPr>
      </w:pPr>
      <w:hyperlink r:id="rId50" w:history="1">
        <w:r w:rsidR="00464B67" w:rsidRPr="00A64D3B">
          <w:rPr>
            <w:lang w:eastAsia="en-AU"/>
          </w:rPr>
          <w:t>Agriculture and Production Horticulture</w:t>
        </w:r>
      </w:hyperlink>
    </w:p>
    <w:p w14:paraId="4FDED3DA" w14:textId="77777777" w:rsidR="00464B67" w:rsidRPr="00A64D3B" w:rsidRDefault="00AA291E" w:rsidP="00A64D3B">
      <w:pPr>
        <w:pStyle w:val="ListParagraph"/>
        <w:numPr>
          <w:ilvl w:val="1"/>
          <w:numId w:val="16"/>
        </w:numPr>
        <w:spacing w:before="0" w:after="160" w:line="259" w:lineRule="auto"/>
        <w:ind w:left="1134"/>
        <w:rPr>
          <w:lang w:eastAsia="en-AU"/>
        </w:rPr>
      </w:pPr>
      <w:hyperlink r:id="rId51" w:history="1">
        <w:r w:rsidR="00464B67" w:rsidRPr="00A64D3B">
          <w:rPr>
            <w:lang w:eastAsia="en-AU"/>
          </w:rPr>
          <w:t>Ambulance and Paramedic</w:t>
        </w:r>
      </w:hyperlink>
    </w:p>
    <w:p w14:paraId="32723E2B" w14:textId="77777777" w:rsidR="00464B67" w:rsidRPr="00A64D3B" w:rsidRDefault="00AA291E" w:rsidP="00A64D3B">
      <w:pPr>
        <w:pStyle w:val="ListParagraph"/>
        <w:numPr>
          <w:ilvl w:val="1"/>
          <w:numId w:val="16"/>
        </w:numPr>
        <w:spacing w:before="0" w:after="160" w:line="259" w:lineRule="auto"/>
        <w:ind w:left="1134"/>
        <w:rPr>
          <w:lang w:eastAsia="en-AU"/>
        </w:rPr>
      </w:pPr>
      <w:hyperlink r:id="rId52" w:history="1">
        <w:r w:rsidR="00464B67" w:rsidRPr="00A64D3B">
          <w:rPr>
            <w:lang w:eastAsia="en-AU"/>
          </w:rPr>
          <w:t>Amenity Horticulture, Landscaping and Conservation &amp; Land Management</w:t>
        </w:r>
      </w:hyperlink>
    </w:p>
    <w:p w14:paraId="63C7C7A5" w14:textId="77777777" w:rsidR="00464B67" w:rsidRPr="00A64D3B" w:rsidRDefault="00AA291E" w:rsidP="00A64D3B">
      <w:pPr>
        <w:pStyle w:val="ListParagraph"/>
        <w:numPr>
          <w:ilvl w:val="1"/>
          <w:numId w:val="16"/>
        </w:numPr>
        <w:spacing w:before="0" w:after="160" w:line="259" w:lineRule="auto"/>
        <w:ind w:left="1134"/>
        <w:rPr>
          <w:lang w:eastAsia="en-AU"/>
        </w:rPr>
      </w:pPr>
      <w:hyperlink r:id="rId53" w:history="1">
        <w:r w:rsidR="00464B67" w:rsidRPr="00A64D3B">
          <w:rPr>
            <w:lang w:eastAsia="en-AU"/>
          </w:rPr>
          <w:t>Animal Care and Management</w:t>
        </w:r>
      </w:hyperlink>
    </w:p>
    <w:p w14:paraId="0242DE7C" w14:textId="77777777" w:rsidR="00464B67" w:rsidRPr="00A64D3B" w:rsidRDefault="00AA291E" w:rsidP="00A64D3B">
      <w:pPr>
        <w:pStyle w:val="ListParagraph"/>
        <w:numPr>
          <w:ilvl w:val="1"/>
          <w:numId w:val="16"/>
        </w:numPr>
        <w:spacing w:before="0" w:after="160" w:line="259" w:lineRule="auto"/>
        <w:ind w:left="1134"/>
        <w:rPr>
          <w:lang w:eastAsia="en-AU"/>
        </w:rPr>
      </w:pPr>
      <w:hyperlink r:id="rId54" w:history="1">
        <w:r w:rsidR="00464B67" w:rsidRPr="00A64D3B">
          <w:rPr>
            <w:lang w:eastAsia="en-AU"/>
          </w:rPr>
          <w:t>Aquaculture and Wild Catch</w:t>
        </w:r>
      </w:hyperlink>
    </w:p>
    <w:p w14:paraId="5A5DF0D8" w14:textId="77777777" w:rsidR="00464B67" w:rsidRPr="00A64D3B" w:rsidRDefault="00AA291E" w:rsidP="00A64D3B">
      <w:pPr>
        <w:pStyle w:val="ListParagraph"/>
        <w:numPr>
          <w:ilvl w:val="1"/>
          <w:numId w:val="16"/>
        </w:numPr>
        <w:spacing w:before="0" w:after="160" w:line="259" w:lineRule="auto"/>
        <w:ind w:left="1134"/>
        <w:rPr>
          <w:lang w:eastAsia="en-AU"/>
        </w:rPr>
      </w:pPr>
      <w:hyperlink r:id="rId55" w:history="1">
        <w:r w:rsidR="00464B67" w:rsidRPr="00A64D3B">
          <w:rPr>
            <w:lang w:eastAsia="en-AU"/>
          </w:rPr>
          <w:t>Automotive Allied Industry</w:t>
        </w:r>
      </w:hyperlink>
    </w:p>
    <w:p w14:paraId="60ED7858" w14:textId="77777777" w:rsidR="00464B67" w:rsidRPr="00A64D3B" w:rsidRDefault="00AA291E" w:rsidP="00A64D3B">
      <w:pPr>
        <w:pStyle w:val="ListParagraph"/>
        <w:numPr>
          <w:ilvl w:val="1"/>
          <w:numId w:val="16"/>
        </w:numPr>
        <w:spacing w:before="0" w:after="160" w:line="259" w:lineRule="auto"/>
        <w:ind w:left="1134"/>
        <w:rPr>
          <w:lang w:eastAsia="en-AU"/>
        </w:rPr>
      </w:pPr>
      <w:hyperlink r:id="rId56" w:history="1">
        <w:r w:rsidR="00464B67" w:rsidRPr="00A64D3B">
          <w:rPr>
            <w:lang w:eastAsia="en-AU"/>
          </w:rPr>
          <w:t>Automotive Heavy Vehicle</w:t>
        </w:r>
      </w:hyperlink>
    </w:p>
    <w:p w14:paraId="112EABB4" w14:textId="77777777" w:rsidR="00464B67" w:rsidRPr="00A64D3B" w:rsidRDefault="00AA291E" w:rsidP="00A64D3B">
      <w:pPr>
        <w:pStyle w:val="ListParagraph"/>
        <w:numPr>
          <w:ilvl w:val="1"/>
          <w:numId w:val="16"/>
        </w:numPr>
        <w:spacing w:before="0" w:after="160" w:line="259" w:lineRule="auto"/>
        <w:ind w:left="1134"/>
        <w:rPr>
          <w:lang w:eastAsia="en-AU"/>
        </w:rPr>
      </w:pPr>
      <w:hyperlink r:id="rId57" w:history="1">
        <w:r w:rsidR="00464B67" w:rsidRPr="00A64D3B">
          <w:rPr>
            <w:lang w:eastAsia="en-AU"/>
          </w:rPr>
          <w:t>Automotive Light Vehicle</w:t>
        </w:r>
      </w:hyperlink>
    </w:p>
    <w:p w14:paraId="467DC2CD" w14:textId="77777777" w:rsidR="00464B67" w:rsidRPr="00A64D3B" w:rsidRDefault="00AA291E" w:rsidP="00A64D3B">
      <w:pPr>
        <w:pStyle w:val="ListParagraph"/>
        <w:numPr>
          <w:ilvl w:val="1"/>
          <w:numId w:val="16"/>
        </w:numPr>
        <w:spacing w:before="0" w:after="160" w:line="259" w:lineRule="auto"/>
        <w:ind w:left="1134"/>
        <w:rPr>
          <w:lang w:eastAsia="en-AU"/>
        </w:rPr>
      </w:pPr>
      <w:hyperlink r:id="rId58" w:history="1">
        <w:r w:rsidR="00464B67" w:rsidRPr="00A64D3B">
          <w:rPr>
            <w:lang w:eastAsia="en-AU"/>
          </w:rPr>
          <w:t>Automotive Strategic Industry</w:t>
        </w:r>
      </w:hyperlink>
    </w:p>
    <w:p w14:paraId="61A704F8" w14:textId="77777777" w:rsidR="00464B67" w:rsidRPr="00A64D3B" w:rsidRDefault="00AA291E" w:rsidP="00A64D3B">
      <w:pPr>
        <w:pStyle w:val="ListParagraph"/>
        <w:numPr>
          <w:ilvl w:val="1"/>
          <w:numId w:val="16"/>
        </w:numPr>
        <w:spacing w:before="0" w:after="160" w:line="259" w:lineRule="auto"/>
        <w:ind w:left="1134"/>
        <w:rPr>
          <w:lang w:eastAsia="en-AU"/>
        </w:rPr>
      </w:pPr>
      <w:hyperlink r:id="rId59" w:history="1">
        <w:r w:rsidR="00464B67" w:rsidRPr="00A64D3B">
          <w:rPr>
            <w:lang w:eastAsia="en-AU"/>
          </w:rPr>
          <w:t>Automotive Vehicle Body Repair</w:t>
        </w:r>
      </w:hyperlink>
    </w:p>
    <w:p w14:paraId="5F767768" w14:textId="77777777" w:rsidR="00464B67" w:rsidRPr="00A64D3B" w:rsidRDefault="00AA291E" w:rsidP="00A64D3B">
      <w:pPr>
        <w:pStyle w:val="ListParagraph"/>
        <w:numPr>
          <w:ilvl w:val="1"/>
          <w:numId w:val="16"/>
        </w:numPr>
        <w:spacing w:before="0" w:after="160" w:line="259" w:lineRule="auto"/>
        <w:ind w:left="1134"/>
        <w:rPr>
          <w:lang w:eastAsia="en-AU"/>
        </w:rPr>
      </w:pPr>
      <w:hyperlink r:id="rId60" w:history="1">
        <w:r w:rsidR="00464B67" w:rsidRPr="00A64D3B">
          <w:rPr>
            <w:lang w:eastAsia="en-AU"/>
          </w:rPr>
          <w:t>Aviation</w:t>
        </w:r>
      </w:hyperlink>
    </w:p>
    <w:p w14:paraId="5ECFBE66" w14:textId="77777777" w:rsidR="00464B67" w:rsidRPr="00A64D3B" w:rsidRDefault="00AA291E" w:rsidP="00A64D3B">
      <w:pPr>
        <w:pStyle w:val="ListParagraph"/>
        <w:numPr>
          <w:ilvl w:val="1"/>
          <w:numId w:val="16"/>
        </w:numPr>
        <w:spacing w:before="0" w:after="160" w:line="259" w:lineRule="auto"/>
        <w:ind w:left="1134"/>
        <w:rPr>
          <w:lang w:eastAsia="en-AU"/>
        </w:rPr>
      </w:pPr>
      <w:hyperlink r:id="rId61" w:history="1">
        <w:r w:rsidR="00464B67" w:rsidRPr="00A64D3B">
          <w:rPr>
            <w:lang w:eastAsia="en-AU"/>
          </w:rPr>
          <w:t>Business Services</w:t>
        </w:r>
      </w:hyperlink>
    </w:p>
    <w:p w14:paraId="62C8454A" w14:textId="77777777" w:rsidR="00464B67" w:rsidRPr="00A64D3B" w:rsidRDefault="00AA291E" w:rsidP="00A64D3B">
      <w:pPr>
        <w:pStyle w:val="ListParagraph"/>
        <w:numPr>
          <w:ilvl w:val="1"/>
          <w:numId w:val="16"/>
        </w:numPr>
        <w:spacing w:before="0" w:after="160" w:line="259" w:lineRule="auto"/>
        <w:ind w:left="1134"/>
        <w:rPr>
          <w:lang w:eastAsia="en-AU"/>
        </w:rPr>
      </w:pPr>
      <w:hyperlink r:id="rId62" w:history="1">
        <w:r w:rsidR="00464B67" w:rsidRPr="00A64D3B">
          <w:rPr>
            <w:lang w:eastAsia="en-AU"/>
          </w:rPr>
          <w:t>Children’s Education and Care</w:t>
        </w:r>
      </w:hyperlink>
    </w:p>
    <w:p w14:paraId="381719D9" w14:textId="77777777" w:rsidR="00464B67" w:rsidRPr="00A64D3B" w:rsidRDefault="00AA291E" w:rsidP="00A64D3B">
      <w:pPr>
        <w:pStyle w:val="ListParagraph"/>
        <w:numPr>
          <w:ilvl w:val="1"/>
          <w:numId w:val="16"/>
        </w:numPr>
        <w:spacing w:before="0" w:after="160" w:line="259" w:lineRule="auto"/>
        <w:ind w:left="1134"/>
        <w:rPr>
          <w:lang w:eastAsia="en-AU"/>
        </w:rPr>
      </w:pPr>
      <w:hyperlink r:id="rId63" w:history="1">
        <w:r w:rsidR="00464B67" w:rsidRPr="00A64D3B">
          <w:rPr>
            <w:lang w:eastAsia="en-AU"/>
          </w:rPr>
          <w:t>Civil Infrastructure</w:t>
        </w:r>
      </w:hyperlink>
    </w:p>
    <w:p w14:paraId="69477E3C" w14:textId="77777777" w:rsidR="00464B67" w:rsidRPr="00A64D3B" w:rsidRDefault="00AA291E" w:rsidP="00A64D3B">
      <w:pPr>
        <w:pStyle w:val="ListParagraph"/>
        <w:numPr>
          <w:ilvl w:val="1"/>
          <w:numId w:val="16"/>
        </w:numPr>
        <w:spacing w:before="0" w:after="160" w:line="259" w:lineRule="auto"/>
        <w:ind w:left="1134"/>
        <w:rPr>
          <w:lang w:eastAsia="en-AU"/>
        </w:rPr>
      </w:pPr>
      <w:hyperlink r:id="rId64" w:history="1">
        <w:r w:rsidR="00464B67" w:rsidRPr="00A64D3B">
          <w:rPr>
            <w:lang w:eastAsia="en-AU"/>
          </w:rPr>
          <w:t>Client Services</w:t>
        </w:r>
      </w:hyperlink>
    </w:p>
    <w:p w14:paraId="76C2ACEB" w14:textId="77777777" w:rsidR="00464B67" w:rsidRPr="00A64D3B" w:rsidRDefault="00AA291E" w:rsidP="00A64D3B">
      <w:pPr>
        <w:pStyle w:val="ListParagraph"/>
        <w:numPr>
          <w:ilvl w:val="1"/>
          <w:numId w:val="16"/>
        </w:numPr>
        <w:spacing w:before="0" w:after="160" w:line="259" w:lineRule="auto"/>
        <w:ind w:left="1134"/>
        <w:rPr>
          <w:lang w:eastAsia="en-AU"/>
        </w:rPr>
      </w:pPr>
      <w:hyperlink r:id="rId65" w:history="1">
        <w:r w:rsidR="00464B67" w:rsidRPr="00A64D3B">
          <w:rPr>
            <w:lang w:eastAsia="en-AU"/>
          </w:rPr>
          <w:t>Coal Mining</w:t>
        </w:r>
      </w:hyperlink>
    </w:p>
    <w:p w14:paraId="2570AD82" w14:textId="77777777" w:rsidR="00464B67" w:rsidRPr="00A64D3B" w:rsidRDefault="00AA291E" w:rsidP="00A64D3B">
      <w:pPr>
        <w:pStyle w:val="ListParagraph"/>
        <w:numPr>
          <w:ilvl w:val="1"/>
          <w:numId w:val="16"/>
        </w:numPr>
        <w:spacing w:before="0" w:after="160" w:line="259" w:lineRule="auto"/>
        <w:ind w:left="1134"/>
        <w:rPr>
          <w:lang w:eastAsia="en-AU"/>
        </w:rPr>
      </w:pPr>
      <w:hyperlink r:id="rId66" w:history="1">
        <w:r w:rsidR="00464B67" w:rsidRPr="00A64D3B">
          <w:rPr>
            <w:lang w:eastAsia="en-AU"/>
          </w:rPr>
          <w:t>Community Sector and Development</w:t>
        </w:r>
      </w:hyperlink>
    </w:p>
    <w:p w14:paraId="6EBD0AB2" w14:textId="77777777" w:rsidR="00464B67" w:rsidRPr="00A64D3B" w:rsidRDefault="00AA291E" w:rsidP="00A64D3B">
      <w:pPr>
        <w:pStyle w:val="ListParagraph"/>
        <w:numPr>
          <w:ilvl w:val="1"/>
          <w:numId w:val="16"/>
        </w:numPr>
        <w:spacing w:before="0" w:after="160" w:line="259" w:lineRule="auto"/>
        <w:ind w:left="1134"/>
        <w:rPr>
          <w:lang w:eastAsia="en-AU"/>
        </w:rPr>
      </w:pPr>
      <w:hyperlink r:id="rId67" w:history="1">
        <w:r w:rsidR="00464B67" w:rsidRPr="00A64D3B">
          <w:rPr>
            <w:lang w:eastAsia="en-AU"/>
          </w:rPr>
          <w:t>Complementary Health</w:t>
        </w:r>
      </w:hyperlink>
    </w:p>
    <w:p w14:paraId="655050E3" w14:textId="77777777" w:rsidR="00464B67" w:rsidRPr="00A64D3B" w:rsidRDefault="00AA291E" w:rsidP="00A64D3B">
      <w:pPr>
        <w:pStyle w:val="ListParagraph"/>
        <w:numPr>
          <w:ilvl w:val="1"/>
          <w:numId w:val="16"/>
        </w:numPr>
        <w:spacing w:before="0" w:after="160" w:line="259" w:lineRule="auto"/>
        <w:ind w:left="1134"/>
        <w:rPr>
          <w:lang w:eastAsia="en-AU"/>
        </w:rPr>
      </w:pPr>
      <w:hyperlink r:id="rId68" w:history="1">
        <w:r w:rsidR="00464B67" w:rsidRPr="00A64D3B">
          <w:rPr>
            <w:lang w:eastAsia="en-AU"/>
          </w:rPr>
          <w:t>Construction, Plumbing and Services</w:t>
        </w:r>
      </w:hyperlink>
    </w:p>
    <w:p w14:paraId="553C08FA" w14:textId="77777777" w:rsidR="00464B67" w:rsidRPr="00A64D3B" w:rsidRDefault="00AA291E" w:rsidP="00A64D3B">
      <w:pPr>
        <w:pStyle w:val="ListParagraph"/>
        <w:numPr>
          <w:ilvl w:val="1"/>
          <w:numId w:val="16"/>
        </w:numPr>
        <w:spacing w:before="0" w:after="160" w:line="259" w:lineRule="auto"/>
        <w:ind w:left="1134"/>
        <w:rPr>
          <w:lang w:eastAsia="en-AU"/>
        </w:rPr>
      </w:pPr>
      <w:hyperlink r:id="rId69" w:history="1">
        <w:r w:rsidR="00464B67" w:rsidRPr="00A64D3B">
          <w:rPr>
            <w:lang w:eastAsia="en-AU"/>
          </w:rPr>
          <w:t>Corrections</w:t>
        </w:r>
      </w:hyperlink>
    </w:p>
    <w:p w14:paraId="7B3149F7" w14:textId="77777777" w:rsidR="00464B67" w:rsidRPr="00A64D3B" w:rsidRDefault="00AA291E" w:rsidP="00A64D3B">
      <w:pPr>
        <w:pStyle w:val="ListParagraph"/>
        <w:numPr>
          <w:ilvl w:val="1"/>
          <w:numId w:val="16"/>
        </w:numPr>
        <w:spacing w:before="0" w:after="160" w:line="259" w:lineRule="auto"/>
        <w:ind w:left="1134"/>
        <w:rPr>
          <w:lang w:eastAsia="en-AU"/>
        </w:rPr>
      </w:pPr>
      <w:hyperlink r:id="rId70" w:history="1">
        <w:r w:rsidR="00464B67" w:rsidRPr="00A64D3B">
          <w:rPr>
            <w:lang w:eastAsia="en-AU"/>
          </w:rPr>
          <w:t>Culture and Related Industries</w:t>
        </w:r>
      </w:hyperlink>
    </w:p>
    <w:p w14:paraId="2CEF7F32" w14:textId="77777777" w:rsidR="00464B67" w:rsidRPr="00A64D3B" w:rsidRDefault="00AA291E" w:rsidP="00A64D3B">
      <w:pPr>
        <w:pStyle w:val="ListParagraph"/>
        <w:numPr>
          <w:ilvl w:val="1"/>
          <w:numId w:val="16"/>
        </w:numPr>
        <w:spacing w:before="0" w:after="160" w:line="259" w:lineRule="auto"/>
        <w:ind w:left="1134"/>
        <w:rPr>
          <w:lang w:eastAsia="en-AU"/>
        </w:rPr>
      </w:pPr>
      <w:hyperlink r:id="rId71" w:history="1">
        <w:r w:rsidR="00464B67" w:rsidRPr="00A64D3B">
          <w:rPr>
            <w:lang w:eastAsia="en-AU"/>
          </w:rPr>
          <w:t>Dental</w:t>
        </w:r>
      </w:hyperlink>
    </w:p>
    <w:p w14:paraId="7AEF5B61" w14:textId="77777777" w:rsidR="00464B67" w:rsidRPr="00A64D3B" w:rsidRDefault="00AA291E" w:rsidP="00A64D3B">
      <w:pPr>
        <w:pStyle w:val="ListParagraph"/>
        <w:numPr>
          <w:ilvl w:val="1"/>
          <w:numId w:val="16"/>
        </w:numPr>
        <w:spacing w:before="0" w:after="160" w:line="259" w:lineRule="auto"/>
        <w:ind w:left="1134"/>
        <w:rPr>
          <w:lang w:eastAsia="en-AU"/>
        </w:rPr>
      </w:pPr>
      <w:hyperlink r:id="rId72" w:history="1">
        <w:r w:rsidR="00464B67" w:rsidRPr="00A64D3B">
          <w:rPr>
            <w:lang w:eastAsia="en-AU"/>
          </w:rPr>
          <w:t>Direct Client Care and Support</w:t>
        </w:r>
      </w:hyperlink>
    </w:p>
    <w:p w14:paraId="4B919D9C" w14:textId="77777777" w:rsidR="00464B67" w:rsidRPr="00A64D3B" w:rsidRDefault="00AA291E" w:rsidP="00A64D3B">
      <w:pPr>
        <w:pStyle w:val="ListParagraph"/>
        <w:numPr>
          <w:ilvl w:val="1"/>
          <w:numId w:val="16"/>
        </w:numPr>
        <w:spacing w:before="0" w:after="160" w:line="259" w:lineRule="auto"/>
        <w:ind w:left="1134"/>
        <w:rPr>
          <w:lang w:eastAsia="en-AU"/>
        </w:rPr>
      </w:pPr>
      <w:hyperlink r:id="rId73" w:history="1">
        <w:r w:rsidR="00464B67" w:rsidRPr="00A64D3B">
          <w:rPr>
            <w:lang w:eastAsia="en-AU"/>
          </w:rPr>
          <w:t>Disability Support</w:t>
        </w:r>
      </w:hyperlink>
    </w:p>
    <w:p w14:paraId="2C584FCD" w14:textId="77777777" w:rsidR="00464B67" w:rsidRPr="00A64D3B" w:rsidRDefault="00AA291E" w:rsidP="00A64D3B">
      <w:pPr>
        <w:pStyle w:val="ListParagraph"/>
        <w:numPr>
          <w:ilvl w:val="1"/>
          <w:numId w:val="16"/>
        </w:numPr>
        <w:spacing w:before="0" w:after="160" w:line="259" w:lineRule="auto"/>
        <w:ind w:left="1134"/>
        <w:rPr>
          <w:lang w:eastAsia="en-AU"/>
        </w:rPr>
      </w:pPr>
      <w:hyperlink r:id="rId74" w:history="1">
        <w:r w:rsidR="00464B67" w:rsidRPr="00A64D3B">
          <w:rPr>
            <w:lang w:eastAsia="en-AU"/>
          </w:rPr>
          <w:t>Drilling</w:t>
        </w:r>
      </w:hyperlink>
    </w:p>
    <w:p w14:paraId="52FA350D" w14:textId="77777777" w:rsidR="00464B67" w:rsidRPr="00A64D3B" w:rsidRDefault="00AA291E" w:rsidP="00A64D3B">
      <w:pPr>
        <w:pStyle w:val="ListParagraph"/>
        <w:numPr>
          <w:ilvl w:val="1"/>
          <w:numId w:val="16"/>
        </w:numPr>
        <w:spacing w:before="0" w:after="160" w:line="259" w:lineRule="auto"/>
        <w:ind w:left="1134"/>
        <w:rPr>
          <w:lang w:eastAsia="en-AU"/>
        </w:rPr>
      </w:pPr>
      <w:hyperlink r:id="rId75" w:history="1">
        <w:r w:rsidR="00464B67" w:rsidRPr="00A64D3B">
          <w:rPr>
            <w:lang w:eastAsia="en-AU"/>
          </w:rPr>
          <w:t>Education</w:t>
        </w:r>
      </w:hyperlink>
    </w:p>
    <w:p w14:paraId="63D21BCC" w14:textId="77777777" w:rsidR="00464B67" w:rsidRPr="00A64D3B" w:rsidRDefault="00AA291E" w:rsidP="00A64D3B">
      <w:pPr>
        <w:pStyle w:val="ListParagraph"/>
        <w:numPr>
          <w:ilvl w:val="1"/>
          <w:numId w:val="16"/>
        </w:numPr>
        <w:spacing w:before="0" w:after="160" w:line="259" w:lineRule="auto"/>
        <w:ind w:left="1134"/>
        <w:rPr>
          <w:lang w:eastAsia="en-AU"/>
        </w:rPr>
      </w:pPr>
      <w:hyperlink r:id="rId76" w:history="1">
        <w:r w:rsidR="00464B67" w:rsidRPr="00A64D3B">
          <w:rPr>
            <w:lang w:eastAsia="en-AU"/>
          </w:rPr>
          <w:t>Electricity Supply Generation</w:t>
        </w:r>
      </w:hyperlink>
    </w:p>
    <w:p w14:paraId="0E81466A" w14:textId="77777777" w:rsidR="00464B67" w:rsidRPr="00A64D3B" w:rsidRDefault="00AA291E" w:rsidP="00A64D3B">
      <w:pPr>
        <w:pStyle w:val="ListParagraph"/>
        <w:numPr>
          <w:ilvl w:val="1"/>
          <w:numId w:val="16"/>
        </w:numPr>
        <w:spacing w:before="0" w:after="160" w:line="259" w:lineRule="auto"/>
        <w:ind w:left="1134"/>
        <w:rPr>
          <w:lang w:eastAsia="en-AU"/>
        </w:rPr>
      </w:pPr>
      <w:hyperlink r:id="rId77" w:history="1">
        <w:r w:rsidR="00464B67" w:rsidRPr="00A64D3B">
          <w:rPr>
            <w:lang w:eastAsia="en-AU"/>
          </w:rPr>
          <w:t>Electricity Supply Transmission Distribution and Rail</w:t>
        </w:r>
      </w:hyperlink>
    </w:p>
    <w:p w14:paraId="10771A2A" w14:textId="77777777" w:rsidR="00464B67" w:rsidRPr="00A64D3B" w:rsidRDefault="00AA291E" w:rsidP="00A64D3B">
      <w:pPr>
        <w:pStyle w:val="ListParagraph"/>
        <w:numPr>
          <w:ilvl w:val="1"/>
          <w:numId w:val="16"/>
        </w:numPr>
        <w:spacing w:before="0" w:after="160" w:line="259" w:lineRule="auto"/>
        <w:ind w:left="1134"/>
        <w:rPr>
          <w:lang w:eastAsia="en-AU"/>
        </w:rPr>
      </w:pPr>
      <w:hyperlink r:id="rId78" w:history="1">
        <w:r w:rsidR="00464B67" w:rsidRPr="00A64D3B">
          <w:rPr>
            <w:lang w:eastAsia="en-AU"/>
          </w:rPr>
          <w:t>Electrotechnology</w:t>
        </w:r>
      </w:hyperlink>
    </w:p>
    <w:p w14:paraId="443385F0" w14:textId="77777777" w:rsidR="00464B67" w:rsidRPr="00A64D3B" w:rsidRDefault="00AA291E" w:rsidP="00A64D3B">
      <w:pPr>
        <w:pStyle w:val="ListParagraph"/>
        <w:numPr>
          <w:ilvl w:val="1"/>
          <w:numId w:val="16"/>
        </w:numPr>
        <w:spacing w:before="0" w:after="160" w:line="259" w:lineRule="auto"/>
        <w:ind w:left="1134"/>
        <w:rPr>
          <w:lang w:eastAsia="en-AU"/>
        </w:rPr>
      </w:pPr>
      <w:hyperlink r:id="rId79" w:history="1">
        <w:r w:rsidR="00464B67" w:rsidRPr="00A64D3B">
          <w:rPr>
            <w:lang w:eastAsia="en-AU"/>
          </w:rPr>
          <w:t>Enrolled Nursing</w:t>
        </w:r>
      </w:hyperlink>
    </w:p>
    <w:p w14:paraId="07A62960" w14:textId="77777777" w:rsidR="00464B67" w:rsidRPr="00A64D3B" w:rsidRDefault="00AA291E" w:rsidP="00A64D3B">
      <w:pPr>
        <w:pStyle w:val="ListParagraph"/>
        <w:numPr>
          <w:ilvl w:val="1"/>
          <w:numId w:val="16"/>
        </w:numPr>
        <w:spacing w:before="0" w:after="160" w:line="259" w:lineRule="auto"/>
        <w:ind w:left="1134"/>
        <w:rPr>
          <w:lang w:eastAsia="en-AU"/>
        </w:rPr>
      </w:pPr>
      <w:hyperlink r:id="rId80" w:history="1">
        <w:r w:rsidR="00464B67" w:rsidRPr="00A64D3B">
          <w:rPr>
            <w:lang w:eastAsia="en-AU"/>
          </w:rPr>
          <w:t>Extractive</w:t>
        </w:r>
      </w:hyperlink>
    </w:p>
    <w:p w14:paraId="0C8DEB8B" w14:textId="77777777" w:rsidR="00464B67" w:rsidRPr="00A64D3B" w:rsidRDefault="00AA291E" w:rsidP="00A64D3B">
      <w:pPr>
        <w:pStyle w:val="ListParagraph"/>
        <w:numPr>
          <w:ilvl w:val="1"/>
          <w:numId w:val="16"/>
        </w:numPr>
        <w:spacing w:before="0" w:after="160" w:line="259" w:lineRule="auto"/>
        <w:ind w:left="1134"/>
        <w:rPr>
          <w:lang w:eastAsia="en-AU"/>
        </w:rPr>
      </w:pPr>
      <w:hyperlink r:id="rId81" w:history="1">
        <w:r w:rsidR="00464B67" w:rsidRPr="00A64D3B">
          <w:rPr>
            <w:lang w:eastAsia="en-AU"/>
          </w:rPr>
          <w:t>Financial Services</w:t>
        </w:r>
      </w:hyperlink>
    </w:p>
    <w:p w14:paraId="3B91F8A8" w14:textId="77777777" w:rsidR="00464B67" w:rsidRPr="00A64D3B" w:rsidRDefault="00AA291E" w:rsidP="00A64D3B">
      <w:pPr>
        <w:pStyle w:val="ListParagraph"/>
        <w:numPr>
          <w:ilvl w:val="1"/>
          <w:numId w:val="16"/>
        </w:numPr>
        <w:spacing w:before="0" w:after="160" w:line="259" w:lineRule="auto"/>
        <w:ind w:left="1134"/>
        <w:rPr>
          <w:lang w:eastAsia="en-AU"/>
        </w:rPr>
      </w:pPr>
      <w:hyperlink r:id="rId82" w:history="1">
        <w:r w:rsidR="00464B67" w:rsidRPr="00A64D3B">
          <w:rPr>
            <w:lang w:eastAsia="en-AU"/>
          </w:rPr>
          <w:t>First Aid</w:t>
        </w:r>
      </w:hyperlink>
    </w:p>
    <w:p w14:paraId="69FD119B" w14:textId="77777777" w:rsidR="00464B67" w:rsidRPr="00A64D3B" w:rsidRDefault="00AA291E" w:rsidP="00A64D3B">
      <w:pPr>
        <w:pStyle w:val="ListParagraph"/>
        <w:numPr>
          <w:ilvl w:val="1"/>
          <w:numId w:val="16"/>
        </w:numPr>
        <w:spacing w:before="0" w:after="160" w:line="259" w:lineRule="auto"/>
        <w:ind w:left="1134"/>
        <w:rPr>
          <w:lang w:eastAsia="en-AU"/>
        </w:rPr>
      </w:pPr>
      <w:hyperlink r:id="rId83" w:history="1">
        <w:r w:rsidR="00464B67" w:rsidRPr="00A64D3B">
          <w:rPr>
            <w:lang w:eastAsia="en-AU"/>
          </w:rPr>
          <w:t>Food, Beverage and Pharmaceutical</w:t>
        </w:r>
      </w:hyperlink>
    </w:p>
    <w:p w14:paraId="2C995993" w14:textId="77777777" w:rsidR="00464B67" w:rsidRPr="00A64D3B" w:rsidRDefault="00AA291E" w:rsidP="00A64D3B">
      <w:pPr>
        <w:pStyle w:val="ListParagraph"/>
        <w:numPr>
          <w:ilvl w:val="1"/>
          <w:numId w:val="16"/>
        </w:numPr>
        <w:spacing w:before="0" w:after="160" w:line="259" w:lineRule="auto"/>
        <w:ind w:left="1134"/>
        <w:rPr>
          <w:lang w:eastAsia="en-AU"/>
        </w:rPr>
      </w:pPr>
      <w:hyperlink r:id="rId84" w:history="1">
        <w:r w:rsidR="00464B67" w:rsidRPr="00A64D3B">
          <w:rPr>
            <w:lang w:eastAsia="en-AU"/>
          </w:rPr>
          <w:t>Forest Management and Harvesting</w:t>
        </w:r>
      </w:hyperlink>
    </w:p>
    <w:p w14:paraId="120E3652" w14:textId="77777777" w:rsidR="00464B67" w:rsidRPr="00A64D3B" w:rsidRDefault="00AA291E" w:rsidP="00A64D3B">
      <w:pPr>
        <w:pStyle w:val="ListParagraph"/>
        <w:numPr>
          <w:ilvl w:val="1"/>
          <w:numId w:val="16"/>
        </w:numPr>
        <w:spacing w:before="0" w:after="160" w:line="259" w:lineRule="auto"/>
        <w:ind w:left="1134"/>
        <w:rPr>
          <w:lang w:eastAsia="en-AU"/>
        </w:rPr>
      </w:pPr>
      <w:hyperlink r:id="rId85" w:history="1">
        <w:r w:rsidR="00464B67" w:rsidRPr="00A64D3B">
          <w:rPr>
            <w:lang w:eastAsia="en-AU"/>
          </w:rPr>
          <w:t>Furnishing</w:t>
        </w:r>
      </w:hyperlink>
    </w:p>
    <w:p w14:paraId="46469A11" w14:textId="77777777" w:rsidR="00464B67" w:rsidRPr="00A64D3B" w:rsidRDefault="00AA291E" w:rsidP="00A64D3B">
      <w:pPr>
        <w:pStyle w:val="ListParagraph"/>
        <w:numPr>
          <w:ilvl w:val="1"/>
          <w:numId w:val="16"/>
        </w:numPr>
        <w:spacing w:before="0" w:after="160" w:line="259" w:lineRule="auto"/>
        <w:ind w:left="1134"/>
        <w:rPr>
          <w:lang w:eastAsia="en-AU"/>
        </w:rPr>
      </w:pPr>
      <w:hyperlink r:id="rId86" w:history="1">
        <w:r w:rsidR="00464B67" w:rsidRPr="00A64D3B">
          <w:rPr>
            <w:lang w:eastAsia="en-AU"/>
          </w:rPr>
          <w:t>Gas</w:t>
        </w:r>
      </w:hyperlink>
    </w:p>
    <w:p w14:paraId="1D915372" w14:textId="77777777" w:rsidR="00464B67" w:rsidRPr="00A64D3B" w:rsidRDefault="00AA291E" w:rsidP="00A64D3B">
      <w:pPr>
        <w:pStyle w:val="ListParagraph"/>
        <w:numPr>
          <w:ilvl w:val="1"/>
          <w:numId w:val="16"/>
        </w:numPr>
        <w:spacing w:before="0" w:after="160" w:line="259" w:lineRule="auto"/>
        <w:ind w:left="1134"/>
        <w:rPr>
          <w:lang w:eastAsia="en-AU"/>
        </w:rPr>
      </w:pPr>
      <w:hyperlink r:id="rId87" w:history="1">
        <w:r w:rsidR="00464B67" w:rsidRPr="00A64D3B">
          <w:rPr>
            <w:lang w:eastAsia="en-AU"/>
          </w:rPr>
          <w:t>Information and Communications Technology</w:t>
        </w:r>
      </w:hyperlink>
    </w:p>
    <w:p w14:paraId="6B3B0B03" w14:textId="77777777" w:rsidR="00464B67" w:rsidRPr="00A64D3B" w:rsidRDefault="00AA291E" w:rsidP="00A64D3B">
      <w:pPr>
        <w:pStyle w:val="ListParagraph"/>
        <w:numPr>
          <w:ilvl w:val="1"/>
          <w:numId w:val="16"/>
        </w:numPr>
        <w:spacing w:before="0" w:after="160" w:line="259" w:lineRule="auto"/>
        <w:ind w:left="1134"/>
        <w:rPr>
          <w:lang w:eastAsia="en-AU"/>
        </w:rPr>
      </w:pPr>
      <w:hyperlink r:id="rId88" w:history="1">
        <w:r w:rsidR="00464B67" w:rsidRPr="00A64D3B">
          <w:rPr>
            <w:lang w:eastAsia="en-AU"/>
          </w:rPr>
          <w:t>Local Government</w:t>
        </w:r>
      </w:hyperlink>
    </w:p>
    <w:p w14:paraId="532260AF" w14:textId="77777777" w:rsidR="00464B67" w:rsidRPr="00A64D3B" w:rsidRDefault="00AA291E" w:rsidP="00A64D3B">
      <w:pPr>
        <w:pStyle w:val="ListParagraph"/>
        <w:numPr>
          <w:ilvl w:val="1"/>
          <w:numId w:val="16"/>
        </w:numPr>
        <w:spacing w:before="0" w:after="160" w:line="259" w:lineRule="auto"/>
        <w:ind w:left="1134"/>
        <w:rPr>
          <w:lang w:eastAsia="en-AU"/>
        </w:rPr>
      </w:pPr>
      <w:hyperlink r:id="rId89" w:history="1">
        <w:r w:rsidR="00464B67" w:rsidRPr="00A64D3B">
          <w:rPr>
            <w:lang w:eastAsia="en-AU"/>
          </w:rPr>
          <w:t>Manufacturing and Engineering</w:t>
        </w:r>
      </w:hyperlink>
    </w:p>
    <w:p w14:paraId="68E3F74F" w14:textId="77777777" w:rsidR="00464B67" w:rsidRPr="00A64D3B" w:rsidRDefault="00AA291E" w:rsidP="00A64D3B">
      <w:pPr>
        <w:pStyle w:val="ListParagraph"/>
        <w:numPr>
          <w:ilvl w:val="1"/>
          <w:numId w:val="16"/>
        </w:numPr>
        <w:spacing w:before="0" w:after="160" w:line="259" w:lineRule="auto"/>
        <w:ind w:left="1134"/>
        <w:rPr>
          <w:lang w:eastAsia="en-AU"/>
        </w:rPr>
      </w:pPr>
      <w:hyperlink r:id="rId90" w:history="1">
        <w:r w:rsidR="00464B67" w:rsidRPr="00A64D3B">
          <w:rPr>
            <w:lang w:eastAsia="en-AU"/>
          </w:rPr>
          <w:t>Maritime</w:t>
        </w:r>
      </w:hyperlink>
    </w:p>
    <w:p w14:paraId="0C937475" w14:textId="77777777" w:rsidR="00464B67" w:rsidRPr="00A64D3B" w:rsidRDefault="00AA291E" w:rsidP="00A64D3B">
      <w:pPr>
        <w:pStyle w:val="ListParagraph"/>
        <w:numPr>
          <w:ilvl w:val="1"/>
          <w:numId w:val="16"/>
        </w:numPr>
        <w:spacing w:before="0" w:after="160" w:line="259" w:lineRule="auto"/>
        <w:ind w:left="1134"/>
        <w:rPr>
          <w:lang w:eastAsia="en-AU"/>
        </w:rPr>
      </w:pPr>
      <w:hyperlink r:id="rId91" w:history="1">
        <w:r w:rsidR="00464B67" w:rsidRPr="00A64D3B">
          <w:rPr>
            <w:lang w:eastAsia="en-AU"/>
          </w:rPr>
          <w:t>Meat</w:t>
        </w:r>
      </w:hyperlink>
    </w:p>
    <w:p w14:paraId="0FE76F6B" w14:textId="77777777" w:rsidR="00464B67" w:rsidRPr="00A64D3B" w:rsidRDefault="00AA291E" w:rsidP="00A64D3B">
      <w:pPr>
        <w:pStyle w:val="ListParagraph"/>
        <w:numPr>
          <w:ilvl w:val="1"/>
          <w:numId w:val="16"/>
        </w:numPr>
        <w:spacing w:before="0" w:after="160" w:line="259" w:lineRule="auto"/>
        <w:ind w:left="1134"/>
        <w:rPr>
          <w:lang w:eastAsia="en-AU"/>
        </w:rPr>
      </w:pPr>
      <w:hyperlink r:id="rId92" w:history="1">
        <w:r w:rsidR="00464B67" w:rsidRPr="00A64D3B">
          <w:rPr>
            <w:lang w:eastAsia="en-AU"/>
          </w:rPr>
          <w:t>Metalliferous Mining</w:t>
        </w:r>
      </w:hyperlink>
    </w:p>
    <w:p w14:paraId="3CAA1737" w14:textId="77777777" w:rsidR="00464B67" w:rsidRPr="00A64D3B" w:rsidRDefault="00AA291E" w:rsidP="00A64D3B">
      <w:pPr>
        <w:pStyle w:val="ListParagraph"/>
        <w:numPr>
          <w:ilvl w:val="1"/>
          <w:numId w:val="16"/>
        </w:numPr>
        <w:spacing w:before="0" w:after="160" w:line="259" w:lineRule="auto"/>
        <w:ind w:left="1134"/>
        <w:rPr>
          <w:lang w:eastAsia="en-AU"/>
        </w:rPr>
      </w:pPr>
      <w:hyperlink r:id="rId93" w:history="1">
        <w:r w:rsidR="00464B67" w:rsidRPr="00A64D3B">
          <w:rPr>
            <w:lang w:eastAsia="en-AU"/>
          </w:rPr>
          <w:t>Naval Shipbuilding</w:t>
        </w:r>
      </w:hyperlink>
    </w:p>
    <w:p w14:paraId="64496D6C" w14:textId="77777777" w:rsidR="00464B67" w:rsidRPr="00A64D3B" w:rsidRDefault="00AA291E" w:rsidP="00A64D3B">
      <w:pPr>
        <w:pStyle w:val="ListParagraph"/>
        <w:numPr>
          <w:ilvl w:val="1"/>
          <w:numId w:val="16"/>
        </w:numPr>
        <w:spacing w:before="0" w:after="160" w:line="259" w:lineRule="auto"/>
        <w:ind w:left="1134"/>
        <w:rPr>
          <w:lang w:eastAsia="en-AU"/>
        </w:rPr>
      </w:pPr>
      <w:hyperlink r:id="rId94" w:history="1">
        <w:r w:rsidR="00464B67" w:rsidRPr="00A64D3B">
          <w:rPr>
            <w:lang w:eastAsia="en-AU"/>
          </w:rPr>
          <w:t>Personal Services</w:t>
        </w:r>
      </w:hyperlink>
    </w:p>
    <w:p w14:paraId="6FF7BD45" w14:textId="77777777" w:rsidR="00464B67" w:rsidRPr="00A64D3B" w:rsidRDefault="00AA291E" w:rsidP="00A64D3B">
      <w:pPr>
        <w:pStyle w:val="ListParagraph"/>
        <w:numPr>
          <w:ilvl w:val="1"/>
          <w:numId w:val="16"/>
        </w:numPr>
        <w:spacing w:before="0" w:after="160" w:line="259" w:lineRule="auto"/>
        <w:ind w:left="1134"/>
        <w:rPr>
          <w:lang w:eastAsia="en-AU"/>
        </w:rPr>
      </w:pPr>
      <w:hyperlink r:id="rId95" w:history="1">
        <w:r w:rsidR="00464B67" w:rsidRPr="00A64D3B">
          <w:rPr>
            <w:lang w:eastAsia="en-AU"/>
          </w:rPr>
          <w:t>Pharmaceutical Manufacturing</w:t>
        </w:r>
      </w:hyperlink>
    </w:p>
    <w:p w14:paraId="0E24F5A2" w14:textId="77777777" w:rsidR="00464B67" w:rsidRPr="00A64D3B" w:rsidRDefault="00AA291E" w:rsidP="00A64D3B">
      <w:pPr>
        <w:pStyle w:val="ListParagraph"/>
        <w:numPr>
          <w:ilvl w:val="1"/>
          <w:numId w:val="16"/>
        </w:numPr>
        <w:spacing w:before="0" w:after="160" w:line="259" w:lineRule="auto"/>
        <w:ind w:left="1134"/>
        <w:rPr>
          <w:lang w:eastAsia="en-AU"/>
        </w:rPr>
      </w:pPr>
      <w:hyperlink r:id="rId96" w:history="1">
        <w:r w:rsidR="00464B67" w:rsidRPr="00A64D3B">
          <w:rPr>
            <w:lang w:eastAsia="en-AU"/>
          </w:rPr>
          <w:t>Printing and Graphic Arts</w:t>
        </w:r>
      </w:hyperlink>
    </w:p>
    <w:p w14:paraId="3AEFFB2E" w14:textId="77777777" w:rsidR="00464B67" w:rsidRPr="00A64D3B" w:rsidRDefault="00AA291E" w:rsidP="00A64D3B">
      <w:pPr>
        <w:pStyle w:val="ListParagraph"/>
        <w:numPr>
          <w:ilvl w:val="1"/>
          <w:numId w:val="16"/>
        </w:numPr>
        <w:spacing w:before="0" w:after="160" w:line="259" w:lineRule="auto"/>
        <w:ind w:left="1134"/>
        <w:rPr>
          <w:lang w:eastAsia="en-AU"/>
        </w:rPr>
      </w:pPr>
      <w:hyperlink r:id="rId97" w:history="1">
        <w:r w:rsidR="00464B67" w:rsidRPr="00A64D3B">
          <w:rPr>
            <w:lang w:eastAsia="en-AU"/>
          </w:rPr>
          <w:t>Process Manufacturing, Recreational Vehicle and Laboratory</w:t>
        </w:r>
      </w:hyperlink>
    </w:p>
    <w:p w14:paraId="2383D773" w14:textId="77777777" w:rsidR="00464B67" w:rsidRPr="00A64D3B" w:rsidRDefault="00AA291E" w:rsidP="00A64D3B">
      <w:pPr>
        <w:pStyle w:val="ListParagraph"/>
        <w:numPr>
          <w:ilvl w:val="1"/>
          <w:numId w:val="16"/>
        </w:numPr>
        <w:spacing w:before="0" w:after="160" w:line="259" w:lineRule="auto"/>
        <w:ind w:left="1134"/>
        <w:rPr>
          <w:lang w:eastAsia="en-AU"/>
        </w:rPr>
      </w:pPr>
      <w:hyperlink r:id="rId98" w:history="1">
        <w:r w:rsidR="00464B67" w:rsidRPr="00A64D3B">
          <w:rPr>
            <w:lang w:eastAsia="en-AU"/>
          </w:rPr>
          <w:t>Property Services</w:t>
        </w:r>
      </w:hyperlink>
    </w:p>
    <w:p w14:paraId="13ED120C" w14:textId="77777777" w:rsidR="00464B67" w:rsidRPr="00A64D3B" w:rsidRDefault="00AA291E" w:rsidP="00A64D3B">
      <w:pPr>
        <w:pStyle w:val="ListParagraph"/>
        <w:numPr>
          <w:ilvl w:val="1"/>
          <w:numId w:val="16"/>
        </w:numPr>
        <w:spacing w:before="0" w:after="160" w:line="259" w:lineRule="auto"/>
        <w:ind w:left="1134"/>
        <w:rPr>
          <w:lang w:eastAsia="en-AU"/>
        </w:rPr>
      </w:pPr>
      <w:hyperlink r:id="rId99" w:history="1">
        <w:r w:rsidR="00464B67" w:rsidRPr="00A64D3B">
          <w:rPr>
            <w:lang w:eastAsia="en-AU"/>
          </w:rPr>
          <w:t>Public Safety</w:t>
        </w:r>
      </w:hyperlink>
    </w:p>
    <w:p w14:paraId="08DA23D7" w14:textId="77777777" w:rsidR="00464B67" w:rsidRPr="00A64D3B" w:rsidRDefault="00AA291E" w:rsidP="00A64D3B">
      <w:pPr>
        <w:pStyle w:val="ListParagraph"/>
        <w:numPr>
          <w:ilvl w:val="1"/>
          <w:numId w:val="16"/>
        </w:numPr>
        <w:spacing w:before="0" w:after="160" w:line="259" w:lineRule="auto"/>
        <w:ind w:left="1134"/>
        <w:rPr>
          <w:lang w:eastAsia="en-AU"/>
        </w:rPr>
      </w:pPr>
      <w:hyperlink r:id="rId100" w:history="1">
        <w:r w:rsidR="00464B67" w:rsidRPr="00A64D3B">
          <w:rPr>
            <w:lang w:eastAsia="en-AU"/>
          </w:rPr>
          <w:t>Public Sector</w:t>
        </w:r>
      </w:hyperlink>
    </w:p>
    <w:p w14:paraId="339D9B8A" w14:textId="77777777" w:rsidR="00464B67" w:rsidRPr="00A64D3B" w:rsidRDefault="00AA291E" w:rsidP="00A64D3B">
      <w:pPr>
        <w:pStyle w:val="ListParagraph"/>
        <w:numPr>
          <w:ilvl w:val="1"/>
          <w:numId w:val="16"/>
        </w:numPr>
        <w:spacing w:before="0" w:after="160" w:line="259" w:lineRule="auto"/>
        <w:ind w:left="1134"/>
        <w:rPr>
          <w:lang w:eastAsia="en-AU"/>
        </w:rPr>
      </w:pPr>
      <w:hyperlink r:id="rId101" w:history="1">
        <w:r w:rsidR="00464B67" w:rsidRPr="00A64D3B">
          <w:rPr>
            <w:lang w:eastAsia="en-AU"/>
          </w:rPr>
          <w:t>Pulp and Paper Manufacturing</w:t>
        </w:r>
      </w:hyperlink>
    </w:p>
    <w:p w14:paraId="4064CBF5" w14:textId="77777777" w:rsidR="00464B67" w:rsidRPr="00A64D3B" w:rsidRDefault="00AA291E" w:rsidP="00A64D3B">
      <w:pPr>
        <w:pStyle w:val="ListParagraph"/>
        <w:numPr>
          <w:ilvl w:val="1"/>
          <w:numId w:val="16"/>
        </w:numPr>
        <w:spacing w:before="0" w:after="160" w:line="259" w:lineRule="auto"/>
        <w:ind w:left="1134"/>
        <w:rPr>
          <w:lang w:eastAsia="en-AU"/>
        </w:rPr>
      </w:pPr>
      <w:hyperlink r:id="rId102" w:history="1">
        <w:r w:rsidR="00464B67" w:rsidRPr="00A64D3B">
          <w:rPr>
            <w:lang w:eastAsia="en-AU"/>
          </w:rPr>
          <w:t>Racing</w:t>
        </w:r>
      </w:hyperlink>
    </w:p>
    <w:p w14:paraId="75F15323" w14:textId="77777777" w:rsidR="00464B67" w:rsidRPr="00A64D3B" w:rsidRDefault="00AA291E" w:rsidP="00A64D3B">
      <w:pPr>
        <w:pStyle w:val="ListParagraph"/>
        <w:numPr>
          <w:ilvl w:val="1"/>
          <w:numId w:val="16"/>
        </w:numPr>
        <w:spacing w:before="0" w:after="160" w:line="259" w:lineRule="auto"/>
        <w:ind w:left="1134"/>
        <w:rPr>
          <w:lang w:eastAsia="en-AU"/>
        </w:rPr>
      </w:pPr>
      <w:hyperlink r:id="rId103" w:history="1">
        <w:r w:rsidR="00464B67" w:rsidRPr="00A64D3B">
          <w:rPr>
            <w:lang w:eastAsia="en-AU"/>
          </w:rPr>
          <w:t>Rail</w:t>
        </w:r>
      </w:hyperlink>
    </w:p>
    <w:p w14:paraId="460F5D73" w14:textId="77777777" w:rsidR="00464B67" w:rsidRPr="00A64D3B" w:rsidRDefault="00AA291E" w:rsidP="00A64D3B">
      <w:pPr>
        <w:pStyle w:val="ListParagraph"/>
        <w:numPr>
          <w:ilvl w:val="1"/>
          <w:numId w:val="16"/>
        </w:numPr>
        <w:spacing w:before="0" w:after="160" w:line="259" w:lineRule="auto"/>
        <w:ind w:left="1134"/>
        <w:rPr>
          <w:lang w:eastAsia="en-AU"/>
        </w:rPr>
      </w:pPr>
      <w:hyperlink r:id="rId104" w:history="1">
        <w:r w:rsidR="00464B67" w:rsidRPr="00A64D3B">
          <w:rPr>
            <w:lang w:eastAsia="en-AU"/>
          </w:rPr>
          <w:t>Sport and Recreation</w:t>
        </w:r>
      </w:hyperlink>
    </w:p>
    <w:p w14:paraId="5680E8CE" w14:textId="77777777" w:rsidR="00464B67" w:rsidRPr="00A64D3B" w:rsidRDefault="00AA291E" w:rsidP="00A64D3B">
      <w:pPr>
        <w:pStyle w:val="ListParagraph"/>
        <w:numPr>
          <w:ilvl w:val="1"/>
          <w:numId w:val="16"/>
        </w:numPr>
        <w:spacing w:before="0" w:after="160" w:line="259" w:lineRule="auto"/>
        <w:ind w:left="1134"/>
        <w:rPr>
          <w:lang w:eastAsia="en-AU"/>
        </w:rPr>
      </w:pPr>
      <w:hyperlink r:id="rId105" w:history="1">
        <w:r w:rsidR="00464B67" w:rsidRPr="00A64D3B">
          <w:rPr>
            <w:lang w:eastAsia="en-AU"/>
          </w:rPr>
          <w:t>Sustainability</w:t>
        </w:r>
      </w:hyperlink>
    </w:p>
    <w:p w14:paraId="2A70137C" w14:textId="77777777" w:rsidR="00464B67" w:rsidRPr="00A64D3B" w:rsidRDefault="00AA291E" w:rsidP="00A64D3B">
      <w:pPr>
        <w:pStyle w:val="ListParagraph"/>
        <w:numPr>
          <w:ilvl w:val="1"/>
          <w:numId w:val="16"/>
        </w:numPr>
        <w:spacing w:before="0" w:after="160" w:line="259" w:lineRule="auto"/>
        <w:ind w:left="1134"/>
        <w:rPr>
          <w:lang w:eastAsia="en-AU"/>
        </w:rPr>
      </w:pPr>
      <w:hyperlink r:id="rId106" w:history="1">
        <w:r w:rsidR="00464B67" w:rsidRPr="00A64D3B">
          <w:rPr>
            <w:lang w:eastAsia="en-AU"/>
          </w:rPr>
          <w:t>Technicians Support Services</w:t>
        </w:r>
      </w:hyperlink>
    </w:p>
    <w:p w14:paraId="28A83E0F" w14:textId="77777777" w:rsidR="00464B67" w:rsidRPr="00A64D3B" w:rsidRDefault="00AA291E" w:rsidP="00A64D3B">
      <w:pPr>
        <w:pStyle w:val="ListParagraph"/>
        <w:numPr>
          <w:ilvl w:val="1"/>
          <w:numId w:val="16"/>
        </w:numPr>
        <w:spacing w:before="0" w:after="160" w:line="259" w:lineRule="auto"/>
        <w:ind w:left="1134"/>
        <w:rPr>
          <w:lang w:eastAsia="en-AU"/>
        </w:rPr>
      </w:pPr>
      <w:hyperlink r:id="rId107" w:history="1">
        <w:r w:rsidR="00464B67" w:rsidRPr="00A64D3B">
          <w:rPr>
            <w:lang w:eastAsia="en-AU"/>
          </w:rPr>
          <w:t>Textile Clothing and Footwear</w:t>
        </w:r>
      </w:hyperlink>
    </w:p>
    <w:p w14:paraId="5961A043" w14:textId="77777777" w:rsidR="00464B67" w:rsidRPr="00A64D3B" w:rsidRDefault="00AA291E" w:rsidP="00A64D3B">
      <w:pPr>
        <w:pStyle w:val="ListParagraph"/>
        <w:numPr>
          <w:ilvl w:val="1"/>
          <w:numId w:val="16"/>
        </w:numPr>
        <w:spacing w:before="0" w:after="160" w:line="259" w:lineRule="auto"/>
        <w:ind w:left="1134"/>
        <w:rPr>
          <w:lang w:eastAsia="en-AU"/>
        </w:rPr>
      </w:pPr>
      <w:hyperlink r:id="rId108" w:history="1">
        <w:r w:rsidR="00464B67" w:rsidRPr="00A64D3B">
          <w:rPr>
            <w:lang w:eastAsia="en-AU"/>
          </w:rPr>
          <w:t>Timber and Wood Processing</w:t>
        </w:r>
      </w:hyperlink>
    </w:p>
    <w:p w14:paraId="114E09E0" w14:textId="77777777" w:rsidR="00464B67" w:rsidRPr="00A64D3B" w:rsidRDefault="00AA291E" w:rsidP="00A64D3B">
      <w:pPr>
        <w:pStyle w:val="ListParagraph"/>
        <w:numPr>
          <w:ilvl w:val="1"/>
          <w:numId w:val="16"/>
        </w:numPr>
        <w:spacing w:before="0" w:after="160" w:line="259" w:lineRule="auto"/>
        <w:ind w:left="1134"/>
        <w:rPr>
          <w:lang w:eastAsia="en-AU"/>
        </w:rPr>
      </w:pPr>
      <w:hyperlink r:id="rId109" w:history="1">
        <w:r w:rsidR="00464B67" w:rsidRPr="00A64D3B">
          <w:rPr>
            <w:lang w:eastAsia="en-AU"/>
          </w:rPr>
          <w:t>Timber Building Solutions</w:t>
        </w:r>
      </w:hyperlink>
    </w:p>
    <w:p w14:paraId="79DDA08D" w14:textId="77777777" w:rsidR="00464B67" w:rsidRPr="00A64D3B" w:rsidRDefault="00AA291E" w:rsidP="00A64D3B">
      <w:pPr>
        <w:pStyle w:val="ListParagraph"/>
        <w:numPr>
          <w:ilvl w:val="1"/>
          <w:numId w:val="16"/>
        </w:numPr>
        <w:spacing w:before="0" w:after="160" w:line="259" w:lineRule="auto"/>
        <w:ind w:left="1134"/>
        <w:rPr>
          <w:lang w:eastAsia="en-AU"/>
        </w:rPr>
      </w:pPr>
      <w:hyperlink r:id="rId110" w:history="1">
        <w:r w:rsidR="00464B67" w:rsidRPr="00A64D3B">
          <w:rPr>
            <w:lang w:eastAsia="en-AU"/>
          </w:rPr>
          <w:t>Tourism, Travel and Hospitality</w:t>
        </w:r>
      </w:hyperlink>
    </w:p>
    <w:p w14:paraId="46653AAE" w14:textId="77777777" w:rsidR="00464B67" w:rsidRPr="00A64D3B" w:rsidRDefault="00AA291E" w:rsidP="00A64D3B">
      <w:pPr>
        <w:pStyle w:val="ListParagraph"/>
        <w:numPr>
          <w:ilvl w:val="1"/>
          <w:numId w:val="16"/>
        </w:numPr>
        <w:spacing w:before="0" w:after="160" w:line="259" w:lineRule="auto"/>
        <w:ind w:left="1134"/>
        <w:rPr>
          <w:lang w:eastAsia="en-AU"/>
        </w:rPr>
      </w:pPr>
      <w:hyperlink r:id="rId111" w:history="1">
        <w:r w:rsidR="00464B67" w:rsidRPr="00A64D3B">
          <w:rPr>
            <w:lang w:eastAsia="en-AU"/>
          </w:rPr>
          <w:t>Transport and Logistics</w:t>
        </w:r>
      </w:hyperlink>
    </w:p>
    <w:p w14:paraId="34890FFC" w14:textId="77777777" w:rsidR="00464B67" w:rsidRPr="00A64D3B" w:rsidRDefault="00AA291E" w:rsidP="00A64D3B">
      <w:pPr>
        <w:pStyle w:val="ListParagraph"/>
        <w:numPr>
          <w:ilvl w:val="1"/>
          <w:numId w:val="16"/>
        </w:numPr>
        <w:spacing w:before="0" w:after="160" w:line="259" w:lineRule="auto"/>
        <w:ind w:left="1134"/>
        <w:rPr>
          <w:lang w:eastAsia="en-AU"/>
        </w:rPr>
      </w:pPr>
      <w:hyperlink r:id="rId112" w:history="1">
        <w:r w:rsidR="00464B67" w:rsidRPr="00A64D3B">
          <w:rPr>
            <w:lang w:eastAsia="en-AU"/>
          </w:rPr>
          <w:t>Water</w:t>
        </w:r>
      </w:hyperlink>
    </w:p>
    <w:p w14:paraId="09370A2C" w14:textId="77777777" w:rsidR="00464B67" w:rsidRPr="00A64D3B" w:rsidRDefault="00AA291E" w:rsidP="00A64D3B">
      <w:pPr>
        <w:pStyle w:val="ListParagraph"/>
        <w:numPr>
          <w:ilvl w:val="1"/>
          <w:numId w:val="16"/>
        </w:numPr>
        <w:spacing w:before="0" w:after="160" w:line="259" w:lineRule="auto"/>
        <w:ind w:left="1134"/>
        <w:rPr>
          <w:lang w:eastAsia="en-AU"/>
        </w:rPr>
      </w:pPr>
      <w:hyperlink r:id="rId113" w:history="1">
        <w:r w:rsidR="00464B67" w:rsidRPr="00A64D3B">
          <w:rPr>
            <w:lang w:eastAsia="en-AU"/>
          </w:rPr>
          <w:t>Wholesale &amp; Retail</w:t>
        </w:r>
      </w:hyperlink>
    </w:p>
    <w:p w14:paraId="1F8DE25F" w14:textId="77777777" w:rsidR="00464B67" w:rsidRPr="002E3FD2" w:rsidRDefault="00464B67" w:rsidP="00464B67">
      <w:pPr>
        <w:ind w:left="720"/>
        <w:contextualSpacing/>
        <w:rPr>
          <w:rFonts w:ascii="Calibri" w:eastAsia="Calibri" w:hAnsi="Calibri"/>
          <w:bCs/>
        </w:rPr>
      </w:pPr>
    </w:p>
    <w:p w14:paraId="21322CAE" w14:textId="77777777" w:rsidR="00464B67" w:rsidRPr="009A046F" w:rsidRDefault="00464B67" w:rsidP="00464B67">
      <w:pPr>
        <w:contextualSpacing/>
        <w:rPr>
          <w:rFonts w:ascii="Calibri" w:eastAsia="Calibri" w:hAnsi="Calibri"/>
          <w:b/>
        </w:rPr>
      </w:pPr>
      <w:r w:rsidRPr="00613427">
        <w:rPr>
          <w:b/>
          <w:bCs/>
          <w:lang w:eastAsia="en-AU"/>
        </w:rPr>
        <w:t>Training system perspectives</w:t>
      </w:r>
      <w:r w:rsidRPr="009A046F">
        <w:rPr>
          <w:rFonts w:ascii="Calibri" w:eastAsia="Calibri" w:hAnsi="Calibri"/>
          <w:b/>
        </w:rPr>
        <w:t xml:space="preserve"> </w:t>
      </w:r>
    </w:p>
    <w:p w14:paraId="1CE8E4B5" w14:textId="6AED3B99" w:rsidR="00464B67" w:rsidRPr="00613427" w:rsidRDefault="00464B67" w:rsidP="00464B67">
      <w:pPr>
        <w:rPr>
          <w:i/>
          <w:iCs/>
          <w:lang w:eastAsia="en-AU"/>
        </w:rPr>
      </w:pPr>
      <w:r w:rsidRPr="00613427">
        <w:rPr>
          <w:i/>
          <w:iCs/>
          <w:lang w:eastAsia="en-AU"/>
        </w:rPr>
        <w:t xml:space="preserve">This section seeks your views on the current Australian education and training system and labour </w:t>
      </w:r>
      <w:r w:rsidR="00613427">
        <w:rPr>
          <w:i/>
          <w:iCs/>
          <w:lang w:eastAsia="en-AU"/>
        </w:rPr>
        <w:br/>
      </w:r>
      <w:r w:rsidRPr="00613427">
        <w:rPr>
          <w:i/>
          <w:iCs/>
          <w:lang w:eastAsia="en-AU"/>
        </w:rPr>
        <w:t>market trends.</w:t>
      </w:r>
    </w:p>
    <w:p w14:paraId="2D9AB0E6" w14:textId="77777777" w:rsidR="00464B67" w:rsidRPr="002E3FD2" w:rsidRDefault="00464B67" w:rsidP="00464B67">
      <w:pPr>
        <w:ind w:left="720"/>
        <w:contextualSpacing/>
        <w:rPr>
          <w:rFonts w:ascii="Calibri" w:eastAsia="Calibri" w:hAnsi="Calibri"/>
          <w:bCs/>
        </w:rPr>
      </w:pPr>
    </w:p>
    <w:p w14:paraId="59CF58C4" w14:textId="77777777" w:rsidR="002C47A8" w:rsidRPr="002C47A8" w:rsidRDefault="002C47A8" w:rsidP="00613427">
      <w:pPr>
        <w:pStyle w:val="ListParagraph"/>
        <w:numPr>
          <w:ilvl w:val="0"/>
          <w:numId w:val="26"/>
        </w:numPr>
        <w:spacing w:before="80" w:line="300" w:lineRule="exact"/>
        <w:contextualSpacing w:val="0"/>
        <w:rPr>
          <w:vanish/>
          <w:lang w:eastAsia="en-AU"/>
        </w:rPr>
      </w:pPr>
    </w:p>
    <w:p w14:paraId="7FF809A3" w14:textId="77777777" w:rsidR="002C47A8" w:rsidRPr="002C47A8" w:rsidRDefault="002C47A8" w:rsidP="00613427">
      <w:pPr>
        <w:pStyle w:val="ListParagraph"/>
        <w:numPr>
          <w:ilvl w:val="0"/>
          <w:numId w:val="26"/>
        </w:numPr>
        <w:spacing w:before="80" w:line="300" w:lineRule="exact"/>
        <w:contextualSpacing w:val="0"/>
        <w:rPr>
          <w:vanish/>
          <w:lang w:eastAsia="en-AU"/>
        </w:rPr>
      </w:pPr>
    </w:p>
    <w:p w14:paraId="529E5A45" w14:textId="77777777" w:rsidR="002C47A8" w:rsidRPr="002C47A8" w:rsidRDefault="002C47A8" w:rsidP="00613427">
      <w:pPr>
        <w:pStyle w:val="ListParagraph"/>
        <w:numPr>
          <w:ilvl w:val="0"/>
          <w:numId w:val="26"/>
        </w:numPr>
        <w:spacing w:before="80" w:line="300" w:lineRule="exact"/>
        <w:contextualSpacing w:val="0"/>
        <w:rPr>
          <w:vanish/>
          <w:lang w:eastAsia="en-AU"/>
        </w:rPr>
      </w:pPr>
    </w:p>
    <w:p w14:paraId="52C475F5" w14:textId="77777777" w:rsidR="002C47A8" w:rsidRPr="002C47A8" w:rsidRDefault="002C47A8" w:rsidP="00613427">
      <w:pPr>
        <w:pStyle w:val="ListParagraph"/>
        <w:numPr>
          <w:ilvl w:val="0"/>
          <w:numId w:val="26"/>
        </w:numPr>
        <w:spacing w:before="80" w:line="300" w:lineRule="exact"/>
        <w:contextualSpacing w:val="0"/>
        <w:rPr>
          <w:vanish/>
          <w:lang w:eastAsia="en-AU"/>
        </w:rPr>
      </w:pPr>
    </w:p>
    <w:p w14:paraId="2B76E2E4" w14:textId="77777777" w:rsidR="002C47A8" w:rsidRPr="002C47A8" w:rsidRDefault="002C47A8" w:rsidP="00613427">
      <w:pPr>
        <w:pStyle w:val="ListParagraph"/>
        <w:numPr>
          <w:ilvl w:val="0"/>
          <w:numId w:val="26"/>
        </w:numPr>
        <w:spacing w:before="80" w:line="300" w:lineRule="exact"/>
        <w:contextualSpacing w:val="0"/>
        <w:rPr>
          <w:vanish/>
          <w:lang w:eastAsia="en-AU"/>
        </w:rPr>
      </w:pPr>
    </w:p>
    <w:p w14:paraId="744FEDFA" w14:textId="77777777" w:rsidR="002C47A8" w:rsidRPr="002C47A8" w:rsidRDefault="002C47A8" w:rsidP="00613427">
      <w:pPr>
        <w:pStyle w:val="ListParagraph"/>
        <w:numPr>
          <w:ilvl w:val="0"/>
          <w:numId w:val="26"/>
        </w:numPr>
        <w:spacing w:before="80" w:line="300" w:lineRule="exact"/>
        <w:contextualSpacing w:val="0"/>
        <w:rPr>
          <w:vanish/>
          <w:lang w:eastAsia="en-AU"/>
        </w:rPr>
      </w:pPr>
    </w:p>
    <w:p w14:paraId="21C42822" w14:textId="77777777" w:rsidR="002C47A8" w:rsidRPr="002C47A8" w:rsidRDefault="002C47A8" w:rsidP="00613427">
      <w:pPr>
        <w:pStyle w:val="ListParagraph"/>
        <w:numPr>
          <w:ilvl w:val="0"/>
          <w:numId w:val="26"/>
        </w:numPr>
        <w:spacing w:before="80" w:line="300" w:lineRule="exact"/>
        <w:contextualSpacing w:val="0"/>
        <w:rPr>
          <w:vanish/>
          <w:lang w:eastAsia="en-AU"/>
        </w:rPr>
      </w:pPr>
    </w:p>
    <w:p w14:paraId="43F43F4C" w14:textId="77777777" w:rsidR="002C47A8" w:rsidRPr="002C47A8" w:rsidRDefault="002C47A8" w:rsidP="00613427">
      <w:pPr>
        <w:pStyle w:val="ListParagraph"/>
        <w:numPr>
          <w:ilvl w:val="0"/>
          <w:numId w:val="26"/>
        </w:numPr>
        <w:spacing w:before="80" w:line="300" w:lineRule="exact"/>
        <w:contextualSpacing w:val="0"/>
        <w:rPr>
          <w:vanish/>
          <w:lang w:eastAsia="en-AU"/>
        </w:rPr>
      </w:pPr>
    </w:p>
    <w:p w14:paraId="2281236D" w14:textId="7D44656F" w:rsidR="00464B67" w:rsidRPr="00613427" w:rsidRDefault="00464B67" w:rsidP="00633EF5">
      <w:pPr>
        <w:pStyle w:val="NumberedList"/>
        <w:numPr>
          <w:ilvl w:val="0"/>
          <w:numId w:val="26"/>
        </w:numPr>
        <w:spacing w:after="80"/>
        <w:ind w:left="357" w:hanging="357"/>
      </w:pPr>
      <w:r w:rsidRPr="00613427">
        <w:t>Please rank your recruitment priorities for new employees</w:t>
      </w:r>
    </w:p>
    <w:p w14:paraId="4F38C518" w14:textId="77777777" w:rsidR="00464B67" w:rsidRPr="00613427" w:rsidRDefault="00464B67" w:rsidP="00613427">
      <w:pPr>
        <w:numPr>
          <w:ilvl w:val="1"/>
          <w:numId w:val="29"/>
        </w:numPr>
        <w:spacing w:before="0" w:after="160" w:line="259" w:lineRule="auto"/>
        <w:contextualSpacing/>
        <w:rPr>
          <w:rFonts w:eastAsia="Calibri"/>
        </w:rPr>
      </w:pPr>
      <w:r w:rsidRPr="00613427">
        <w:rPr>
          <w:rFonts w:eastAsia="Calibri"/>
        </w:rPr>
        <w:t>Academic skills</w:t>
      </w:r>
    </w:p>
    <w:p w14:paraId="4FEE01E9" w14:textId="77777777" w:rsidR="00464B67" w:rsidRPr="00613427" w:rsidRDefault="00464B67" w:rsidP="00613427">
      <w:pPr>
        <w:numPr>
          <w:ilvl w:val="1"/>
          <w:numId w:val="29"/>
        </w:numPr>
        <w:spacing w:before="0" w:after="160" w:line="259" w:lineRule="auto"/>
        <w:contextualSpacing/>
        <w:rPr>
          <w:rFonts w:eastAsia="Calibri"/>
        </w:rPr>
      </w:pPr>
      <w:r w:rsidRPr="00613427">
        <w:rPr>
          <w:rFonts w:eastAsia="Calibri"/>
        </w:rPr>
        <w:t>Work experience</w:t>
      </w:r>
    </w:p>
    <w:p w14:paraId="78CC1977" w14:textId="77777777" w:rsidR="00464B67" w:rsidRPr="00613427" w:rsidRDefault="00464B67" w:rsidP="00613427">
      <w:pPr>
        <w:numPr>
          <w:ilvl w:val="1"/>
          <w:numId w:val="29"/>
        </w:numPr>
        <w:spacing w:before="0" w:after="160" w:line="259" w:lineRule="auto"/>
        <w:contextualSpacing/>
        <w:rPr>
          <w:rFonts w:eastAsia="Calibri"/>
        </w:rPr>
      </w:pPr>
      <w:r w:rsidRPr="00613427">
        <w:rPr>
          <w:rFonts w:eastAsia="Calibri"/>
        </w:rPr>
        <w:t>Attitude</w:t>
      </w:r>
    </w:p>
    <w:p w14:paraId="48F9D18E" w14:textId="77777777" w:rsidR="00464B67" w:rsidRPr="00613427" w:rsidRDefault="00464B67" w:rsidP="00613427">
      <w:pPr>
        <w:numPr>
          <w:ilvl w:val="1"/>
          <w:numId w:val="29"/>
        </w:numPr>
        <w:spacing w:before="0" w:after="160" w:line="259" w:lineRule="auto"/>
        <w:contextualSpacing/>
        <w:rPr>
          <w:rFonts w:eastAsia="Calibri"/>
        </w:rPr>
      </w:pPr>
      <w:r w:rsidRPr="00613427">
        <w:rPr>
          <w:rFonts w:eastAsia="Calibri"/>
        </w:rPr>
        <w:t>Qualifications</w:t>
      </w:r>
    </w:p>
    <w:p w14:paraId="32E92102" w14:textId="77777777" w:rsidR="00464B67" w:rsidRPr="002E3FD2" w:rsidRDefault="00464B67" w:rsidP="00464B67">
      <w:pPr>
        <w:ind w:left="720"/>
        <w:contextualSpacing/>
        <w:rPr>
          <w:rFonts w:ascii="Calibri" w:eastAsia="Calibri" w:hAnsi="Calibri"/>
          <w:bCs/>
        </w:rPr>
      </w:pPr>
    </w:p>
    <w:p w14:paraId="7CE4D662" w14:textId="7D781501" w:rsidR="002C47A8" w:rsidRPr="00613427" w:rsidRDefault="00464B67" w:rsidP="002C47A8">
      <w:pPr>
        <w:pStyle w:val="NumberedList"/>
        <w:numPr>
          <w:ilvl w:val="0"/>
          <w:numId w:val="26"/>
        </w:numPr>
        <w:spacing w:after="80"/>
        <w:ind w:left="357" w:hanging="357"/>
      </w:pPr>
      <w:r w:rsidRPr="00613427">
        <w:t>In relation to your industry area, do you think there are… Indicate your view from Strongly Disagree – Strongly Agree</w:t>
      </w:r>
    </w:p>
    <w:p w14:paraId="1700EE58" w14:textId="77777777" w:rsidR="00464B67" w:rsidRPr="00613427" w:rsidRDefault="00464B67" w:rsidP="00613427">
      <w:pPr>
        <w:numPr>
          <w:ilvl w:val="1"/>
          <w:numId w:val="28"/>
        </w:numPr>
        <w:spacing w:before="0" w:after="160" w:line="259" w:lineRule="auto"/>
        <w:contextualSpacing/>
        <w:rPr>
          <w:rFonts w:eastAsia="Calibri"/>
        </w:rPr>
      </w:pPr>
      <w:r w:rsidRPr="00613427">
        <w:rPr>
          <w:rFonts w:eastAsia="Calibri"/>
        </w:rPr>
        <w:t>Labour supply issues for your industry? (</w:t>
      </w:r>
      <w:proofErr w:type="gramStart"/>
      <w:r w:rsidRPr="00613427">
        <w:rPr>
          <w:rFonts w:eastAsia="Calibri"/>
        </w:rPr>
        <w:t>e.g.</w:t>
      </w:r>
      <w:proofErr w:type="gramEnd"/>
      <w:r w:rsidRPr="00613427">
        <w:rPr>
          <w:rFonts w:eastAsia="Calibri"/>
        </w:rPr>
        <w:t xml:space="preserve"> not enough trained people)</w:t>
      </w:r>
    </w:p>
    <w:p w14:paraId="19C45E05" w14:textId="77777777" w:rsidR="00464B67" w:rsidRPr="00613427" w:rsidRDefault="00464B67" w:rsidP="00613427">
      <w:pPr>
        <w:numPr>
          <w:ilvl w:val="1"/>
          <w:numId w:val="28"/>
        </w:numPr>
        <w:spacing w:before="0" w:after="160" w:line="259" w:lineRule="auto"/>
        <w:contextualSpacing/>
        <w:rPr>
          <w:rFonts w:eastAsia="Calibri"/>
        </w:rPr>
      </w:pPr>
      <w:r w:rsidRPr="00613427">
        <w:rPr>
          <w:rFonts w:eastAsia="Calibri"/>
        </w:rPr>
        <w:t>Skills supply issues for your industry? (</w:t>
      </w:r>
      <w:proofErr w:type="gramStart"/>
      <w:r w:rsidRPr="00613427">
        <w:rPr>
          <w:rFonts w:eastAsia="Calibri"/>
        </w:rPr>
        <w:t>e.g.</w:t>
      </w:r>
      <w:proofErr w:type="gramEnd"/>
      <w:r w:rsidRPr="00613427">
        <w:rPr>
          <w:rFonts w:eastAsia="Calibri"/>
        </w:rPr>
        <w:t xml:space="preserve"> trained potential staff do not have correct skills)</w:t>
      </w:r>
    </w:p>
    <w:p w14:paraId="1D579433" w14:textId="77777777" w:rsidR="00464B67" w:rsidRPr="00613427" w:rsidRDefault="00464B67" w:rsidP="00613427">
      <w:pPr>
        <w:numPr>
          <w:ilvl w:val="1"/>
          <w:numId w:val="28"/>
        </w:numPr>
        <w:spacing w:before="0" w:after="160" w:line="259" w:lineRule="auto"/>
        <w:contextualSpacing/>
        <w:rPr>
          <w:rFonts w:eastAsia="Calibri"/>
        </w:rPr>
      </w:pPr>
      <w:r w:rsidRPr="00613427">
        <w:rPr>
          <w:rFonts w:eastAsia="Calibri"/>
        </w:rPr>
        <w:t>Gaps in provision at the post-school level?</w:t>
      </w:r>
    </w:p>
    <w:p w14:paraId="43DD2CB6" w14:textId="77777777" w:rsidR="00464B67" w:rsidRPr="00613427" w:rsidRDefault="00464B67" w:rsidP="00613427">
      <w:pPr>
        <w:numPr>
          <w:ilvl w:val="1"/>
          <w:numId w:val="28"/>
        </w:numPr>
        <w:spacing w:before="0" w:after="160" w:line="259" w:lineRule="auto"/>
        <w:contextualSpacing/>
        <w:rPr>
          <w:rFonts w:eastAsia="Calibri"/>
        </w:rPr>
      </w:pPr>
      <w:r w:rsidRPr="00613427">
        <w:rPr>
          <w:rFonts w:eastAsia="Calibri"/>
        </w:rPr>
        <w:t xml:space="preserve">Programs that meet the individual needs of diverse </w:t>
      </w:r>
      <w:proofErr w:type="gramStart"/>
      <w:r w:rsidRPr="00613427">
        <w:rPr>
          <w:rFonts w:eastAsia="Calibri"/>
        </w:rPr>
        <w:t>students?</w:t>
      </w:r>
      <w:proofErr w:type="gramEnd"/>
    </w:p>
    <w:p w14:paraId="17092733" w14:textId="77777777" w:rsidR="00464B67" w:rsidRPr="00613427" w:rsidRDefault="00464B67" w:rsidP="00613427">
      <w:pPr>
        <w:numPr>
          <w:ilvl w:val="1"/>
          <w:numId w:val="28"/>
        </w:numPr>
        <w:spacing w:before="0" w:after="160" w:line="259" w:lineRule="auto"/>
        <w:contextualSpacing/>
        <w:rPr>
          <w:rFonts w:eastAsia="Calibri"/>
        </w:rPr>
      </w:pPr>
      <w:r w:rsidRPr="00613427">
        <w:rPr>
          <w:rFonts w:eastAsia="Calibri"/>
        </w:rPr>
        <w:t>Qualification types that are a good fit for purpose of industry?</w:t>
      </w:r>
    </w:p>
    <w:p w14:paraId="55318447" w14:textId="77777777" w:rsidR="00464B67" w:rsidRPr="002E3FD2" w:rsidRDefault="00464B67" w:rsidP="00464B67">
      <w:pPr>
        <w:ind w:left="720"/>
        <w:contextualSpacing/>
        <w:rPr>
          <w:rFonts w:ascii="Calibri" w:eastAsia="Calibri" w:hAnsi="Calibri"/>
          <w:bCs/>
        </w:rPr>
      </w:pPr>
    </w:p>
    <w:p w14:paraId="67AC6CD6" w14:textId="77777777" w:rsidR="00464B67" w:rsidRPr="00633EF5" w:rsidRDefault="00464B67" w:rsidP="00633EF5">
      <w:pPr>
        <w:pStyle w:val="NumberedList"/>
        <w:numPr>
          <w:ilvl w:val="0"/>
          <w:numId w:val="26"/>
        </w:numPr>
        <w:spacing w:after="80"/>
        <w:ind w:left="357" w:hanging="357"/>
      </w:pPr>
      <w:r w:rsidRPr="00633EF5">
        <w:t>Do feel the current range of vocational qualifications meets your staffing needs?</w:t>
      </w:r>
    </w:p>
    <w:p w14:paraId="5CD82DCC" w14:textId="77777777" w:rsidR="00464B67" w:rsidRPr="002E3FD2" w:rsidRDefault="00464B67" w:rsidP="00464B67">
      <w:pPr>
        <w:ind w:left="720"/>
        <w:contextualSpacing/>
        <w:rPr>
          <w:rFonts w:ascii="Calibri" w:eastAsia="Calibri" w:hAnsi="Calibri"/>
        </w:rPr>
      </w:pPr>
      <w:r w:rsidRPr="002E3FD2">
        <w:rPr>
          <w:rFonts w:ascii="Calibri" w:eastAsia="Calibri" w:hAnsi="Calibri"/>
        </w:rPr>
        <w:t>Yes / No / N/A</w:t>
      </w:r>
    </w:p>
    <w:p w14:paraId="6C61E610" w14:textId="77777777" w:rsidR="00464B67" w:rsidRPr="002E3FD2" w:rsidRDefault="00464B67" w:rsidP="00464B67">
      <w:pPr>
        <w:ind w:left="720"/>
        <w:contextualSpacing/>
        <w:rPr>
          <w:rFonts w:ascii="Calibri" w:eastAsia="Calibri" w:hAnsi="Calibri"/>
          <w:bCs/>
        </w:rPr>
      </w:pPr>
    </w:p>
    <w:p w14:paraId="02C3F6CB" w14:textId="77777777" w:rsidR="00464B67" w:rsidRPr="00633EF5" w:rsidRDefault="00464B67" w:rsidP="00633EF5">
      <w:pPr>
        <w:pStyle w:val="NumberedList"/>
        <w:numPr>
          <w:ilvl w:val="0"/>
          <w:numId w:val="26"/>
        </w:numPr>
        <w:spacing w:after="80"/>
        <w:ind w:left="357" w:hanging="357"/>
      </w:pPr>
      <w:r w:rsidRPr="00633EF5">
        <w:t>Do feel the current range of higher education qualifications meet your staffing needs?</w:t>
      </w:r>
    </w:p>
    <w:p w14:paraId="32DF6A57" w14:textId="77777777" w:rsidR="00464B67" w:rsidRPr="002E3FD2" w:rsidRDefault="00464B67" w:rsidP="00464B67">
      <w:pPr>
        <w:ind w:left="720"/>
        <w:contextualSpacing/>
        <w:rPr>
          <w:rFonts w:ascii="Calibri" w:eastAsia="Calibri" w:hAnsi="Calibri"/>
        </w:rPr>
      </w:pPr>
      <w:r w:rsidRPr="002E3FD2">
        <w:rPr>
          <w:rFonts w:ascii="Calibri" w:eastAsia="Calibri" w:hAnsi="Calibri"/>
        </w:rPr>
        <w:t>Yes / No / N/A</w:t>
      </w:r>
    </w:p>
    <w:p w14:paraId="3FFF65F9" w14:textId="77777777" w:rsidR="00464B67" w:rsidRPr="002E3FD2" w:rsidRDefault="00464B67" w:rsidP="00464B67">
      <w:pPr>
        <w:ind w:left="720"/>
        <w:contextualSpacing/>
        <w:rPr>
          <w:rFonts w:ascii="Calibri" w:eastAsia="Calibri" w:hAnsi="Calibri"/>
          <w:bCs/>
        </w:rPr>
      </w:pPr>
    </w:p>
    <w:p w14:paraId="43F7CE2F" w14:textId="77777777" w:rsidR="00464B67" w:rsidRPr="00633EF5" w:rsidRDefault="00464B67" w:rsidP="00633EF5">
      <w:pPr>
        <w:pStyle w:val="NumberedList"/>
        <w:numPr>
          <w:ilvl w:val="0"/>
          <w:numId w:val="26"/>
        </w:numPr>
        <w:spacing w:after="80"/>
        <w:ind w:left="357" w:hanging="357"/>
      </w:pPr>
      <w:r w:rsidRPr="00633EF5">
        <w:t>From the perspective of your industry, what is your satisfaction with graduates from the following programmes or courses? Not satisfied – highly satisfied or N/A</w:t>
      </w:r>
    </w:p>
    <w:p w14:paraId="14ADBAEB" w14:textId="77777777" w:rsidR="00464B67" w:rsidRPr="00633EF5" w:rsidRDefault="00464B67" w:rsidP="00633EF5">
      <w:pPr>
        <w:numPr>
          <w:ilvl w:val="1"/>
          <w:numId w:val="33"/>
        </w:numPr>
        <w:spacing w:before="0" w:after="160" w:line="259" w:lineRule="auto"/>
        <w:contextualSpacing/>
        <w:rPr>
          <w:rFonts w:eastAsia="Calibri"/>
        </w:rPr>
      </w:pPr>
      <w:r w:rsidRPr="00633EF5">
        <w:rPr>
          <w:rFonts w:eastAsia="Calibri"/>
        </w:rPr>
        <w:t>Apprenticeships / Traineeships graduates</w:t>
      </w:r>
    </w:p>
    <w:p w14:paraId="67E874AD" w14:textId="77777777" w:rsidR="00464B67" w:rsidRPr="00633EF5" w:rsidRDefault="00464B67" w:rsidP="00633EF5">
      <w:pPr>
        <w:numPr>
          <w:ilvl w:val="1"/>
          <w:numId w:val="33"/>
        </w:numPr>
        <w:spacing w:before="0" w:after="160" w:line="259" w:lineRule="auto"/>
        <w:contextualSpacing/>
        <w:rPr>
          <w:rFonts w:eastAsia="Calibri"/>
        </w:rPr>
      </w:pPr>
      <w:r w:rsidRPr="00633EF5">
        <w:rPr>
          <w:rFonts w:eastAsia="Calibri"/>
        </w:rPr>
        <w:t>Non-apprenticeship entry level VET courses</w:t>
      </w:r>
    </w:p>
    <w:p w14:paraId="5BD11099" w14:textId="77777777" w:rsidR="00464B67" w:rsidRPr="00633EF5" w:rsidRDefault="00464B67" w:rsidP="00464B67">
      <w:pPr>
        <w:ind w:left="720"/>
        <w:contextualSpacing/>
        <w:rPr>
          <w:rFonts w:eastAsia="Calibri"/>
        </w:rPr>
      </w:pPr>
      <w:r w:rsidRPr="00633EF5">
        <w:rPr>
          <w:rFonts w:eastAsia="Calibri"/>
        </w:rPr>
        <w:t>(Cert I, II, III)</w:t>
      </w:r>
    </w:p>
    <w:p w14:paraId="7E76B22B" w14:textId="77777777" w:rsidR="00464B67" w:rsidRPr="00633EF5" w:rsidRDefault="00464B67" w:rsidP="00633EF5">
      <w:pPr>
        <w:numPr>
          <w:ilvl w:val="1"/>
          <w:numId w:val="33"/>
        </w:numPr>
        <w:spacing w:before="0" w:after="160" w:line="259" w:lineRule="auto"/>
        <w:contextualSpacing/>
        <w:rPr>
          <w:rFonts w:eastAsia="Calibri"/>
        </w:rPr>
      </w:pPr>
      <w:r w:rsidRPr="00633EF5">
        <w:rPr>
          <w:rFonts w:eastAsia="Calibri"/>
        </w:rPr>
        <w:lastRenderedPageBreak/>
        <w:t>Higher level VET courses</w:t>
      </w:r>
    </w:p>
    <w:p w14:paraId="2A9E0DBD" w14:textId="77777777" w:rsidR="00464B67" w:rsidRPr="00633EF5" w:rsidRDefault="00464B67" w:rsidP="00464B67">
      <w:pPr>
        <w:ind w:left="720"/>
        <w:contextualSpacing/>
        <w:rPr>
          <w:rFonts w:eastAsia="Calibri"/>
        </w:rPr>
      </w:pPr>
      <w:r w:rsidRPr="00633EF5">
        <w:rPr>
          <w:rFonts w:eastAsia="Calibri"/>
        </w:rPr>
        <w:t>(Cert IV, VET Diplomas and Advanced Diplomas)</w:t>
      </w:r>
    </w:p>
    <w:p w14:paraId="0C81D7B7" w14:textId="77777777" w:rsidR="00464B67" w:rsidRPr="00633EF5" w:rsidRDefault="00464B67" w:rsidP="00633EF5">
      <w:pPr>
        <w:numPr>
          <w:ilvl w:val="1"/>
          <w:numId w:val="33"/>
        </w:numPr>
        <w:spacing w:before="0" w:after="160" w:line="259" w:lineRule="auto"/>
        <w:contextualSpacing/>
        <w:rPr>
          <w:rFonts w:eastAsia="Calibri"/>
        </w:rPr>
      </w:pPr>
      <w:r w:rsidRPr="00633EF5">
        <w:rPr>
          <w:rFonts w:eastAsia="Calibri"/>
        </w:rPr>
        <w:t>Sub-degree higher education sources</w:t>
      </w:r>
    </w:p>
    <w:p w14:paraId="6C3D48F7" w14:textId="77777777" w:rsidR="00464B67" w:rsidRPr="00633EF5" w:rsidRDefault="00464B67" w:rsidP="00464B67">
      <w:pPr>
        <w:ind w:left="720"/>
        <w:contextualSpacing/>
        <w:rPr>
          <w:rFonts w:eastAsia="Calibri"/>
        </w:rPr>
      </w:pPr>
      <w:r w:rsidRPr="00633EF5">
        <w:rPr>
          <w:rFonts w:eastAsia="Calibri"/>
        </w:rPr>
        <w:t>(e.g. Undergrad Cert / Higher Ed Diploma / Associate Degree) graduates</w:t>
      </w:r>
    </w:p>
    <w:p w14:paraId="0625227F" w14:textId="77777777" w:rsidR="00464B67" w:rsidRPr="00633EF5" w:rsidRDefault="00464B67" w:rsidP="00633EF5">
      <w:pPr>
        <w:numPr>
          <w:ilvl w:val="1"/>
          <w:numId w:val="33"/>
        </w:numPr>
        <w:spacing w:before="0" w:after="160" w:line="259" w:lineRule="auto"/>
        <w:contextualSpacing/>
        <w:rPr>
          <w:rFonts w:eastAsia="Calibri"/>
        </w:rPr>
      </w:pPr>
      <w:r w:rsidRPr="00633EF5">
        <w:rPr>
          <w:rFonts w:eastAsia="Calibri"/>
        </w:rPr>
        <w:t>Bachelor degrees</w:t>
      </w:r>
    </w:p>
    <w:p w14:paraId="59A911DD" w14:textId="77777777" w:rsidR="00464B67" w:rsidRPr="00633EF5" w:rsidRDefault="00464B67" w:rsidP="00633EF5">
      <w:pPr>
        <w:numPr>
          <w:ilvl w:val="1"/>
          <w:numId w:val="33"/>
        </w:numPr>
        <w:spacing w:before="0" w:after="160" w:line="259" w:lineRule="auto"/>
        <w:contextualSpacing/>
        <w:rPr>
          <w:rFonts w:eastAsia="Calibri"/>
        </w:rPr>
      </w:pPr>
      <w:r w:rsidRPr="00633EF5">
        <w:rPr>
          <w:rFonts w:eastAsia="Calibri"/>
        </w:rPr>
        <w:t>Post graduate higher education</w:t>
      </w:r>
    </w:p>
    <w:p w14:paraId="461F402C" w14:textId="77777777" w:rsidR="00464B67" w:rsidRPr="00633EF5" w:rsidRDefault="00464B67" w:rsidP="00633EF5">
      <w:pPr>
        <w:numPr>
          <w:ilvl w:val="1"/>
          <w:numId w:val="33"/>
        </w:numPr>
        <w:spacing w:before="0" w:after="160" w:line="259" w:lineRule="auto"/>
        <w:contextualSpacing/>
        <w:rPr>
          <w:rFonts w:eastAsia="Calibri"/>
        </w:rPr>
      </w:pPr>
      <w:r w:rsidRPr="00633EF5">
        <w:rPr>
          <w:rFonts w:eastAsia="Calibri"/>
        </w:rPr>
        <w:t>Non-Nationally Accredited professional development courses</w:t>
      </w:r>
    </w:p>
    <w:p w14:paraId="36DCA587" w14:textId="0950D15A" w:rsidR="00464B67" w:rsidRPr="002E3FD2" w:rsidRDefault="00464B67" w:rsidP="00464B67">
      <w:pPr>
        <w:rPr>
          <w:rFonts w:ascii="Calibri Light" w:hAnsi="Calibri Light"/>
          <w:color w:val="2E74B5"/>
          <w:sz w:val="32"/>
          <w:szCs w:val="32"/>
        </w:rPr>
      </w:pPr>
    </w:p>
    <w:p w14:paraId="49C70E6C" w14:textId="77777777" w:rsidR="00464B67" w:rsidRPr="009A608D" w:rsidRDefault="00464B67" w:rsidP="00464B67">
      <w:pPr>
        <w:contextualSpacing/>
        <w:rPr>
          <w:b/>
          <w:bCs/>
          <w:lang w:eastAsia="en-AU"/>
        </w:rPr>
      </w:pPr>
      <w:r w:rsidRPr="009A608D">
        <w:rPr>
          <w:b/>
          <w:bCs/>
          <w:lang w:eastAsia="en-AU"/>
        </w:rPr>
        <w:t>Integrated VET / higher education qualification perspectives</w:t>
      </w:r>
    </w:p>
    <w:p w14:paraId="1B692CDB" w14:textId="44CB9D0E" w:rsidR="00464B67" w:rsidRPr="009A608D" w:rsidRDefault="00464B67" w:rsidP="009A608D">
      <w:pPr>
        <w:rPr>
          <w:i/>
          <w:iCs/>
          <w:lang w:eastAsia="en-AU"/>
        </w:rPr>
      </w:pPr>
      <w:r w:rsidRPr="00633EF5">
        <w:rPr>
          <w:i/>
          <w:iCs/>
          <w:lang w:eastAsia="en-AU"/>
        </w:rPr>
        <w:t>This section seeks your views on issues around the goal of the Australian Government’s 2020 VET Roadmap which is: ‘Stronger alignment and integration between VET and higher education’.</w:t>
      </w:r>
    </w:p>
    <w:p w14:paraId="2CEAA035" w14:textId="77777777" w:rsidR="00464B67" w:rsidRPr="00633EF5" w:rsidRDefault="00464B67" w:rsidP="00633EF5">
      <w:pPr>
        <w:pStyle w:val="NumberedList"/>
        <w:numPr>
          <w:ilvl w:val="0"/>
          <w:numId w:val="26"/>
        </w:numPr>
        <w:spacing w:after="80"/>
        <w:ind w:left="357" w:hanging="357"/>
      </w:pPr>
      <w:r w:rsidRPr="00633EF5">
        <w:t>What do you see as the benefits of stronger alignment between the VET and higher education sectors?</w:t>
      </w:r>
    </w:p>
    <w:p w14:paraId="4010D224" w14:textId="77777777" w:rsidR="00464B67" w:rsidRPr="009A608D" w:rsidRDefault="00464B67" w:rsidP="009A608D">
      <w:pPr>
        <w:spacing w:before="80" w:after="200"/>
        <w:ind w:left="357"/>
        <w:contextualSpacing/>
        <w:rPr>
          <w:rFonts w:eastAsia="Calibri"/>
        </w:rPr>
      </w:pPr>
      <w:r w:rsidRPr="009A608D">
        <w:rPr>
          <w:rFonts w:eastAsia="Calibri"/>
        </w:rPr>
        <w:t>OPEN TEXT</w:t>
      </w:r>
    </w:p>
    <w:p w14:paraId="0DFE1D21" w14:textId="77777777" w:rsidR="00464B67" w:rsidRPr="00D3292E" w:rsidRDefault="00464B67" w:rsidP="00633EF5">
      <w:pPr>
        <w:pStyle w:val="NumberedList"/>
        <w:numPr>
          <w:ilvl w:val="0"/>
          <w:numId w:val="26"/>
        </w:numPr>
        <w:spacing w:after="80"/>
        <w:ind w:left="357" w:hanging="357"/>
      </w:pPr>
      <w:r w:rsidRPr="00633EF5">
        <w:t xml:space="preserve">What might be the benefits of integrated VET and higher education qualifications for students </w:t>
      </w:r>
    </w:p>
    <w:p w14:paraId="68B03F8C" w14:textId="77777777" w:rsidR="00464B67" w:rsidRPr="009A608D" w:rsidRDefault="00464B67" w:rsidP="009A608D">
      <w:pPr>
        <w:spacing w:before="80" w:after="200"/>
        <w:ind w:left="357"/>
        <w:contextualSpacing/>
        <w:rPr>
          <w:rFonts w:eastAsia="Calibri"/>
        </w:rPr>
      </w:pPr>
      <w:r w:rsidRPr="009A608D">
        <w:rPr>
          <w:rFonts w:eastAsia="Calibri"/>
        </w:rPr>
        <w:t>OPEN TEXT</w:t>
      </w:r>
    </w:p>
    <w:p w14:paraId="4EF63261" w14:textId="77777777" w:rsidR="00464B67" w:rsidRPr="00633EF5" w:rsidRDefault="00464B67" w:rsidP="00633EF5">
      <w:pPr>
        <w:pStyle w:val="NumberedList"/>
        <w:numPr>
          <w:ilvl w:val="0"/>
          <w:numId w:val="26"/>
        </w:numPr>
        <w:spacing w:after="80"/>
        <w:ind w:left="357" w:hanging="357"/>
      </w:pPr>
      <w:r w:rsidRPr="00633EF5">
        <w:t>What might be the benefits of integrated VET and higher education qualifications for industry / employers?</w:t>
      </w:r>
    </w:p>
    <w:p w14:paraId="55F78A27" w14:textId="77777777" w:rsidR="00464B67" w:rsidRPr="009A608D" w:rsidRDefault="00464B67" w:rsidP="009A608D">
      <w:pPr>
        <w:spacing w:before="80" w:after="200"/>
        <w:ind w:left="357"/>
        <w:contextualSpacing/>
        <w:rPr>
          <w:rFonts w:eastAsia="Calibri"/>
        </w:rPr>
      </w:pPr>
      <w:r w:rsidRPr="009A608D">
        <w:rPr>
          <w:rFonts w:eastAsia="Calibri"/>
        </w:rPr>
        <w:t>OPEN TEXT</w:t>
      </w:r>
    </w:p>
    <w:p w14:paraId="718BF3D7" w14:textId="77777777" w:rsidR="00464B67" w:rsidRPr="00633EF5" w:rsidRDefault="00464B67" w:rsidP="00633EF5">
      <w:pPr>
        <w:pStyle w:val="NumberedList"/>
        <w:numPr>
          <w:ilvl w:val="0"/>
          <w:numId w:val="26"/>
        </w:numPr>
        <w:spacing w:after="80"/>
        <w:ind w:left="357" w:hanging="357"/>
      </w:pPr>
      <w:r w:rsidRPr="00633EF5">
        <w:t>What might be the benefits of integrated VET and higher education qualifications be for education and training providers?</w:t>
      </w:r>
    </w:p>
    <w:p w14:paraId="21166516" w14:textId="77777777" w:rsidR="00464B67" w:rsidRPr="009A608D" w:rsidRDefault="00464B67" w:rsidP="009A608D">
      <w:pPr>
        <w:spacing w:before="80" w:after="200"/>
        <w:ind w:left="357"/>
        <w:contextualSpacing/>
        <w:rPr>
          <w:rFonts w:eastAsia="Calibri"/>
        </w:rPr>
      </w:pPr>
      <w:r w:rsidRPr="009A608D">
        <w:rPr>
          <w:rFonts w:eastAsia="Calibri"/>
        </w:rPr>
        <w:t>OPEN TEXT</w:t>
      </w:r>
    </w:p>
    <w:p w14:paraId="2F2AEF0B" w14:textId="77777777" w:rsidR="00464B67" w:rsidRPr="00633EF5" w:rsidRDefault="00464B67" w:rsidP="00633EF5">
      <w:pPr>
        <w:pStyle w:val="NumberedList"/>
        <w:numPr>
          <w:ilvl w:val="0"/>
          <w:numId w:val="26"/>
        </w:numPr>
        <w:spacing w:after="80"/>
        <w:ind w:left="357" w:hanging="357"/>
      </w:pPr>
      <w:r w:rsidRPr="00633EF5">
        <w:t>Do you know any examples of integrated VET / higher education programs?</w:t>
      </w:r>
    </w:p>
    <w:p w14:paraId="1D213311" w14:textId="77777777" w:rsidR="00464B67" w:rsidRPr="009A608D" w:rsidRDefault="00464B67" w:rsidP="009A608D">
      <w:pPr>
        <w:spacing w:before="80" w:after="200"/>
        <w:ind w:left="357"/>
        <w:contextualSpacing/>
        <w:rPr>
          <w:rFonts w:eastAsia="Calibri"/>
        </w:rPr>
      </w:pPr>
      <w:r w:rsidRPr="009A608D">
        <w:rPr>
          <w:rFonts w:eastAsia="Calibri"/>
        </w:rPr>
        <w:t>Yes/no/other</w:t>
      </w:r>
    </w:p>
    <w:p w14:paraId="26313342" w14:textId="5254E9B7" w:rsidR="00464B67" w:rsidRPr="009A608D" w:rsidRDefault="00464B67" w:rsidP="00633EF5">
      <w:pPr>
        <w:pStyle w:val="NumberedList"/>
        <w:numPr>
          <w:ilvl w:val="0"/>
          <w:numId w:val="26"/>
        </w:numPr>
        <w:spacing w:after="80"/>
        <w:ind w:left="357" w:hanging="357"/>
      </w:pPr>
      <w:r w:rsidRPr="00633EF5">
        <w:t>If yes, please provide as much detail as possible.</w:t>
      </w:r>
    </w:p>
    <w:p w14:paraId="488833CF" w14:textId="77777777" w:rsidR="00464B67" w:rsidRPr="009A608D" w:rsidRDefault="00464B67" w:rsidP="009A608D">
      <w:pPr>
        <w:spacing w:before="80" w:after="200"/>
        <w:ind w:left="357"/>
        <w:contextualSpacing/>
        <w:rPr>
          <w:rFonts w:eastAsia="Calibri"/>
        </w:rPr>
      </w:pPr>
      <w:r w:rsidRPr="009A608D">
        <w:rPr>
          <w:rFonts w:eastAsia="Calibri"/>
        </w:rPr>
        <w:t>OPEN TEXT</w:t>
      </w:r>
    </w:p>
    <w:p w14:paraId="081FFCCB" w14:textId="77777777" w:rsidR="00464B67" w:rsidRPr="00633EF5" w:rsidRDefault="00464B67" w:rsidP="00633EF5">
      <w:pPr>
        <w:pStyle w:val="NumberedList"/>
        <w:numPr>
          <w:ilvl w:val="0"/>
          <w:numId w:val="26"/>
        </w:numPr>
        <w:spacing w:after="80"/>
        <w:ind w:left="357" w:hanging="357"/>
      </w:pPr>
      <w:r w:rsidRPr="00633EF5">
        <w:t>Do you have any examples of industry or employment contexts where integrated VET / higher education would be beneficial? If yes, please provide details.</w:t>
      </w:r>
    </w:p>
    <w:p w14:paraId="4E31BDA7" w14:textId="77777777" w:rsidR="00464B67" w:rsidRPr="009A608D" w:rsidRDefault="00464B67" w:rsidP="009A608D">
      <w:pPr>
        <w:spacing w:before="80" w:after="200"/>
        <w:ind w:left="357"/>
        <w:contextualSpacing/>
        <w:rPr>
          <w:rFonts w:eastAsia="Calibri"/>
        </w:rPr>
      </w:pPr>
      <w:r w:rsidRPr="009A608D">
        <w:rPr>
          <w:rFonts w:eastAsia="Calibri"/>
        </w:rPr>
        <w:t>OPEN TEXT</w:t>
      </w:r>
    </w:p>
    <w:p w14:paraId="3A6DD2BB" w14:textId="77777777" w:rsidR="00464B67" w:rsidRPr="00D3292E" w:rsidRDefault="00464B67" w:rsidP="009A608D">
      <w:pPr>
        <w:pStyle w:val="NumberedList"/>
        <w:numPr>
          <w:ilvl w:val="0"/>
          <w:numId w:val="26"/>
        </w:numPr>
        <w:spacing w:after="80"/>
        <w:ind w:left="357" w:hanging="357"/>
      </w:pPr>
      <w:r w:rsidRPr="00633EF5">
        <w:t>How do you see integrated VET / higher education qualifications developing in the future?</w:t>
      </w:r>
    </w:p>
    <w:p w14:paraId="223A2D99" w14:textId="77777777" w:rsidR="00464B67" w:rsidRPr="009A608D" w:rsidRDefault="00464B67" w:rsidP="009A608D">
      <w:pPr>
        <w:spacing w:before="80" w:after="200"/>
        <w:ind w:left="357"/>
        <w:contextualSpacing/>
        <w:rPr>
          <w:rFonts w:eastAsia="Calibri"/>
        </w:rPr>
      </w:pPr>
      <w:r w:rsidRPr="009A608D">
        <w:rPr>
          <w:rFonts w:eastAsia="Calibri"/>
        </w:rPr>
        <w:t>OPEN TEXT</w:t>
      </w:r>
    </w:p>
    <w:p w14:paraId="2CF3FC02" w14:textId="77777777" w:rsidR="00464B67" w:rsidRPr="002E3FD2" w:rsidRDefault="00464B67" w:rsidP="00464B67">
      <w:pPr>
        <w:ind w:left="360"/>
        <w:contextualSpacing/>
        <w:rPr>
          <w:rFonts w:ascii="Calibri" w:eastAsia="Calibri" w:hAnsi="Calibri"/>
        </w:rPr>
      </w:pPr>
    </w:p>
    <w:p w14:paraId="5058B6CF" w14:textId="77777777" w:rsidR="00464B67" w:rsidRPr="009A608D" w:rsidRDefault="00464B67" w:rsidP="00464B67">
      <w:pPr>
        <w:contextualSpacing/>
        <w:rPr>
          <w:b/>
          <w:bCs/>
          <w:lang w:eastAsia="en-AU"/>
        </w:rPr>
      </w:pPr>
      <w:r w:rsidRPr="009A608D">
        <w:rPr>
          <w:b/>
          <w:bCs/>
          <w:lang w:eastAsia="en-AU"/>
        </w:rPr>
        <w:t>Contact details</w:t>
      </w:r>
    </w:p>
    <w:p w14:paraId="7669FB29" w14:textId="7C7C759C" w:rsidR="00464B67" w:rsidRPr="009A608D" w:rsidRDefault="00464B67" w:rsidP="00464B67">
      <w:pPr>
        <w:rPr>
          <w:i/>
          <w:iCs/>
          <w:lang w:eastAsia="en-AU"/>
        </w:rPr>
      </w:pPr>
      <w:r w:rsidRPr="009A608D">
        <w:rPr>
          <w:i/>
          <w:iCs/>
          <w:lang w:eastAsia="en-AU"/>
        </w:rPr>
        <w:t>This section is not mandatory.</w:t>
      </w:r>
      <w:r w:rsidR="00141197" w:rsidRPr="009A608D">
        <w:rPr>
          <w:i/>
          <w:iCs/>
          <w:lang w:eastAsia="en-AU"/>
        </w:rPr>
        <w:t xml:space="preserve"> </w:t>
      </w:r>
      <w:r w:rsidRPr="009A608D">
        <w:rPr>
          <w:i/>
          <w:iCs/>
          <w:lang w:eastAsia="en-AU"/>
        </w:rPr>
        <w:t xml:space="preserve">If you would like to volunteer to be part of the follow up </w:t>
      </w:r>
      <w:proofErr w:type="gramStart"/>
      <w:r w:rsidRPr="009A608D">
        <w:rPr>
          <w:i/>
          <w:iCs/>
          <w:lang w:eastAsia="en-AU"/>
        </w:rPr>
        <w:t>interviews</w:t>
      </w:r>
      <w:proofErr w:type="gramEnd"/>
      <w:r w:rsidRPr="009A608D">
        <w:rPr>
          <w:i/>
          <w:iCs/>
          <w:lang w:eastAsia="en-AU"/>
        </w:rPr>
        <w:t xml:space="preserve"> please put in your name and contact details and these details will be detached from the rest of your answers by research team administrators and only used for interview recruitment purposes.</w:t>
      </w:r>
    </w:p>
    <w:p w14:paraId="5AD55D89" w14:textId="77777777" w:rsidR="00464B67" w:rsidRPr="009A608D" w:rsidRDefault="00464B67" w:rsidP="009A608D">
      <w:pPr>
        <w:numPr>
          <w:ilvl w:val="1"/>
          <w:numId w:val="44"/>
        </w:numPr>
        <w:spacing w:before="0" w:after="160" w:line="259" w:lineRule="auto"/>
        <w:contextualSpacing/>
        <w:rPr>
          <w:rFonts w:eastAsia="Calibri"/>
        </w:rPr>
      </w:pPr>
      <w:r w:rsidRPr="009A608D">
        <w:rPr>
          <w:rFonts w:eastAsia="Calibri"/>
        </w:rPr>
        <w:t>Name</w:t>
      </w:r>
    </w:p>
    <w:p w14:paraId="46724489" w14:textId="77777777" w:rsidR="00464B67" w:rsidRPr="009A608D" w:rsidRDefault="00464B67" w:rsidP="009A608D">
      <w:pPr>
        <w:numPr>
          <w:ilvl w:val="1"/>
          <w:numId w:val="44"/>
        </w:numPr>
        <w:spacing w:before="0" w:after="160" w:line="259" w:lineRule="auto"/>
        <w:contextualSpacing/>
        <w:rPr>
          <w:rFonts w:eastAsia="Calibri"/>
        </w:rPr>
      </w:pPr>
      <w:r w:rsidRPr="009A608D">
        <w:rPr>
          <w:rFonts w:eastAsia="Calibri"/>
        </w:rPr>
        <w:t>Title</w:t>
      </w:r>
    </w:p>
    <w:p w14:paraId="28BC0799" w14:textId="77777777" w:rsidR="00464B67" w:rsidRPr="009A608D" w:rsidRDefault="00464B67" w:rsidP="009A608D">
      <w:pPr>
        <w:numPr>
          <w:ilvl w:val="1"/>
          <w:numId w:val="44"/>
        </w:numPr>
        <w:spacing w:before="0" w:after="160" w:line="259" w:lineRule="auto"/>
        <w:contextualSpacing/>
        <w:rPr>
          <w:rFonts w:eastAsia="Calibri"/>
        </w:rPr>
      </w:pPr>
      <w:r w:rsidRPr="009A608D">
        <w:rPr>
          <w:rFonts w:eastAsia="Calibri"/>
        </w:rPr>
        <w:t>Organisation</w:t>
      </w:r>
    </w:p>
    <w:p w14:paraId="507C4B87" w14:textId="77777777" w:rsidR="00464B67" w:rsidRPr="009A608D" w:rsidRDefault="00464B67" w:rsidP="009A608D">
      <w:pPr>
        <w:numPr>
          <w:ilvl w:val="1"/>
          <w:numId w:val="44"/>
        </w:numPr>
        <w:spacing w:before="0" w:after="160" w:line="259" w:lineRule="auto"/>
        <w:contextualSpacing/>
        <w:rPr>
          <w:rFonts w:eastAsia="Calibri"/>
        </w:rPr>
      </w:pPr>
      <w:r w:rsidRPr="009A608D">
        <w:rPr>
          <w:rFonts w:eastAsia="Calibri"/>
        </w:rPr>
        <w:t>Email</w:t>
      </w:r>
    </w:p>
    <w:p w14:paraId="4B6A56CE" w14:textId="77777777" w:rsidR="00464B67" w:rsidRPr="009A608D" w:rsidRDefault="00464B67" w:rsidP="009A608D">
      <w:pPr>
        <w:numPr>
          <w:ilvl w:val="1"/>
          <w:numId w:val="44"/>
        </w:numPr>
        <w:spacing w:before="0" w:after="160" w:line="259" w:lineRule="auto"/>
        <w:contextualSpacing/>
        <w:rPr>
          <w:rFonts w:eastAsia="Calibri"/>
        </w:rPr>
      </w:pPr>
      <w:r w:rsidRPr="009A608D">
        <w:rPr>
          <w:rFonts w:eastAsia="Calibri"/>
        </w:rPr>
        <w:t>Second email / EA/PA email</w:t>
      </w:r>
    </w:p>
    <w:p w14:paraId="4990F1BB" w14:textId="77777777" w:rsidR="00464B67" w:rsidRPr="009A608D" w:rsidRDefault="00464B67" w:rsidP="009A608D">
      <w:pPr>
        <w:numPr>
          <w:ilvl w:val="1"/>
          <w:numId w:val="44"/>
        </w:numPr>
        <w:spacing w:before="0" w:after="160" w:line="259" w:lineRule="auto"/>
        <w:contextualSpacing/>
        <w:rPr>
          <w:rFonts w:eastAsia="Calibri"/>
        </w:rPr>
      </w:pPr>
      <w:r w:rsidRPr="009A608D">
        <w:rPr>
          <w:rFonts w:eastAsia="Calibri"/>
        </w:rPr>
        <w:t>Phone number</w:t>
      </w:r>
    </w:p>
    <w:p w14:paraId="4F6A0228" w14:textId="3B05D74F" w:rsidR="00464B67" w:rsidRDefault="00464B67">
      <w:pPr>
        <w:spacing w:before="0" w:line="240" w:lineRule="auto"/>
      </w:pPr>
      <w:r>
        <w:br w:type="page"/>
      </w:r>
    </w:p>
    <w:p w14:paraId="2652B6B4" w14:textId="3B3F6658" w:rsidR="00464B67" w:rsidRDefault="00464B67" w:rsidP="00B207A7">
      <w:pPr>
        <w:pStyle w:val="Heading2"/>
      </w:pPr>
      <w:bookmarkStart w:id="103" w:name="_Toc84509271"/>
      <w:r>
        <w:lastRenderedPageBreak/>
        <w:t>Appendix D</w:t>
      </w:r>
      <w:bookmarkEnd w:id="103"/>
      <w:r w:rsidR="006731C7">
        <w:t xml:space="preserve">: </w:t>
      </w:r>
      <w:r w:rsidR="006731C7" w:rsidRPr="006731C7">
        <w:t>Survey follow-up interview questions</w:t>
      </w:r>
    </w:p>
    <w:p w14:paraId="537528EA" w14:textId="77777777" w:rsidR="00464B67" w:rsidRPr="002E3FD2" w:rsidRDefault="00464B67" w:rsidP="00464B67">
      <w:pPr>
        <w:contextualSpacing/>
        <w:rPr>
          <w:rFonts w:ascii="Calibri" w:hAnsi="Calibri" w:cs="Calibri"/>
          <w:b/>
          <w:bCs/>
        </w:rPr>
      </w:pPr>
      <w:r w:rsidRPr="009A608D">
        <w:rPr>
          <w:b/>
          <w:bCs/>
          <w:lang w:eastAsia="en-AU"/>
        </w:rPr>
        <w:t>A goal of the 2020 VET Roadmap has as ‘Stronger alignment and integration between VET and higher education’</w:t>
      </w:r>
    </w:p>
    <w:p w14:paraId="50AF862D" w14:textId="77777777" w:rsidR="00464B67" w:rsidRPr="002E3FD2" w:rsidRDefault="00464B67" w:rsidP="00A64D3B">
      <w:pPr>
        <w:pStyle w:val="NumberedList"/>
        <w:numPr>
          <w:ilvl w:val="0"/>
          <w:numId w:val="18"/>
        </w:numPr>
      </w:pPr>
      <w:r w:rsidRPr="002E3FD2">
        <w:t>What do you see as the benefits of stronger alignment between the two sectors VET and higher education?</w:t>
      </w:r>
    </w:p>
    <w:p w14:paraId="78BB5F22" w14:textId="2BCA5111" w:rsidR="00464B67" w:rsidRPr="002E3FD2" w:rsidRDefault="00464B67" w:rsidP="00385B29">
      <w:pPr>
        <w:pStyle w:val="NumberedList"/>
      </w:pPr>
      <w:r w:rsidRPr="002E3FD2">
        <w:t>What would the role of integrating VET/</w:t>
      </w:r>
      <w:r w:rsidR="00EB14DB">
        <w:t>higher education</w:t>
      </w:r>
      <w:r w:rsidRPr="002E3FD2">
        <w:t xml:space="preserve"> qualifications be in stronger alignment between the two sectors VET and higher education?</w:t>
      </w:r>
    </w:p>
    <w:p w14:paraId="473DA60B" w14:textId="0B29681D" w:rsidR="00464B67" w:rsidRPr="002E3FD2" w:rsidRDefault="00464B67" w:rsidP="00385B29">
      <w:pPr>
        <w:pStyle w:val="NumberedList"/>
      </w:pPr>
      <w:r w:rsidRPr="002E3FD2">
        <w:t xml:space="preserve">What could the benefits of integrated VET and </w:t>
      </w:r>
      <w:r w:rsidR="00EB14DB">
        <w:t>higher education</w:t>
      </w:r>
      <w:r w:rsidRPr="002E3FD2">
        <w:t xml:space="preserve"> qualifications be? (e.g. for students or for industry/employers or providers)</w:t>
      </w:r>
    </w:p>
    <w:p w14:paraId="2317D63B" w14:textId="688D2384" w:rsidR="00464B67" w:rsidRPr="002E3FD2" w:rsidRDefault="00464B67" w:rsidP="00385B29">
      <w:pPr>
        <w:pStyle w:val="NumberedList"/>
      </w:pPr>
      <w:r w:rsidRPr="002E3FD2">
        <w:t>Do you know of any examples of current practices of integrating VET/</w:t>
      </w:r>
      <w:r w:rsidR="00EB14DB">
        <w:t>higher education</w:t>
      </w:r>
      <w:r w:rsidRPr="002E3FD2">
        <w:t>?</w:t>
      </w:r>
    </w:p>
    <w:p w14:paraId="64824DED" w14:textId="34DDF20E" w:rsidR="00464B67" w:rsidRPr="002E3FD2" w:rsidRDefault="00464B67" w:rsidP="00385B29">
      <w:pPr>
        <w:pStyle w:val="NumberedList"/>
      </w:pPr>
      <w:r w:rsidRPr="002E3FD2">
        <w:t>Do you have any examples of industry or employment contexts you know of where integrated VET/</w:t>
      </w:r>
      <w:r w:rsidR="00EB14DB">
        <w:t>higher education</w:t>
      </w:r>
      <w:r w:rsidRPr="002E3FD2">
        <w:t xml:space="preserve"> would be beneficial?</w:t>
      </w:r>
    </w:p>
    <w:p w14:paraId="75F47BA6" w14:textId="1496B4D7" w:rsidR="00464B67" w:rsidRPr="002E3FD2" w:rsidRDefault="00464B67" w:rsidP="00385B29">
      <w:pPr>
        <w:pStyle w:val="NumberedList"/>
      </w:pPr>
      <w:r w:rsidRPr="002E3FD2">
        <w:t>How do you see integrated VET/higher education qualifications developing in the future?</w:t>
      </w:r>
    </w:p>
    <w:p w14:paraId="2A0BCAF9" w14:textId="77777777" w:rsidR="00464B67" w:rsidRPr="00AA7AB2" w:rsidRDefault="00464B67" w:rsidP="00AA7AB2">
      <w:pPr>
        <w:pStyle w:val="Text"/>
      </w:pPr>
    </w:p>
    <w:p w14:paraId="3B77645F" w14:textId="77777777" w:rsidR="00E42C24" w:rsidRDefault="00E42C24" w:rsidP="00E42C24">
      <w:pPr>
        <w:pStyle w:val="Text"/>
      </w:pPr>
    </w:p>
    <w:p w14:paraId="6A70943F" w14:textId="77777777" w:rsidR="00E42C24" w:rsidRDefault="00E42C24" w:rsidP="00E42C24">
      <w:pPr>
        <w:pStyle w:val="Text"/>
      </w:pPr>
    </w:p>
    <w:p w14:paraId="551F0F7E" w14:textId="77777777" w:rsidR="00AA7AB2" w:rsidRDefault="00AA7AB2">
      <w:pPr>
        <w:spacing w:before="0" w:line="240" w:lineRule="auto"/>
        <w:rPr>
          <w:highlight w:val="lightGray"/>
        </w:rPr>
      </w:pPr>
      <w:r>
        <w:rPr>
          <w:highlight w:val="lightGray"/>
        </w:rPr>
        <w:br w:type="page"/>
      </w:r>
    </w:p>
    <w:bookmarkEnd w:id="39"/>
    <w:bookmarkEnd w:id="96"/>
    <w:p w14:paraId="66AAA68A" w14:textId="77777777" w:rsidR="009F3844" w:rsidRDefault="009F3844" w:rsidP="00324917">
      <w:pPr>
        <w:pStyle w:val="Text"/>
        <w:sectPr w:rsidR="009F3844" w:rsidSect="00E10CD4">
          <w:type w:val="continuous"/>
          <w:pgSz w:w="11907" w:h="16840" w:code="9"/>
          <w:pgMar w:top="1276" w:right="1418" w:bottom="992" w:left="1418" w:header="709" w:footer="556" w:gutter="0"/>
          <w:cols w:space="708"/>
          <w:docGrid w:linePitch="360"/>
        </w:sectPr>
      </w:pPr>
    </w:p>
    <w:p w14:paraId="3BC3F345" w14:textId="42BDE702" w:rsidR="00606061" w:rsidRPr="009F3844" w:rsidRDefault="009A608D" w:rsidP="00A93A9F">
      <w:pPr>
        <w:spacing w:before="0" w:line="240" w:lineRule="auto"/>
        <w:rPr>
          <w:noProof/>
        </w:rPr>
      </w:pPr>
      <w:r w:rsidRPr="009F3844">
        <w:rPr>
          <w:noProof/>
          <w:lang w:eastAsia="en-AU"/>
        </w:rPr>
        <w:lastRenderedPageBreak/>
        <w:drawing>
          <wp:anchor distT="0" distB="0" distL="114300" distR="114300" simplePos="0" relativeHeight="251899904" behindDoc="0" locked="0" layoutInCell="1" allowOverlap="1" wp14:anchorId="629A5718" wp14:editId="3A516C82">
            <wp:simplePos x="0" y="0"/>
            <wp:positionH relativeFrom="column">
              <wp:posOffset>-1363345</wp:posOffset>
            </wp:positionH>
            <wp:positionV relativeFrom="paragraph">
              <wp:posOffset>7041515</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mc:AlternateContent>
          <mc:Choice Requires="wpg">
            <w:drawing>
              <wp:anchor distT="0" distB="0" distL="114300" distR="114300" simplePos="0" relativeHeight="251907072" behindDoc="0" locked="0" layoutInCell="1" allowOverlap="1" wp14:anchorId="09479A42" wp14:editId="3BE0CE26">
                <wp:simplePos x="0" y="0"/>
                <wp:positionH relativeFrom="column">
                  <wp:posOffset>-1461135</wp:posOffset>
                </wp:positionH>
                <wp:positionV relativeFrom="paragraph">
                  <wp:posOffset>7741920</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0" y="0"/>
                          <a:chExt cx="5143500" cy="1638300"/>
                        </a:xfrm>
                      </wpg:grpSpPr>
                      <wps:wsp>
                        <wps:cNvPr id="21" name="Text Box 21"/>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2189F4" w14:textId="77777777" w:rsidR="00267305" w:rsidRPr="006E0B9E" w:rsidRDefault="00267305" w:rsidP="00AB14A9">
                              <w:pPr>
                                <w:rPr>
                                  <w:rFonts w:ascii="Arial" w:hAnsi="Arial" w:cs="Arial"/>
                                  <w:b/>
                                </w:rPr>
                              </w:pPr>
                              <w:r w:rsidRPr="006E0B9E">
                                <w:rPr>
                                  <w:rFonts w:ascii="Arial" w:hAnsi="Arial" w:cs="Arial"/>
                                  <w:b/>
                                </w:rPr>
                                <w:t>National Centre for Vocational Education Research</w:t>
                              </w:r>
                            </w:p>
                            <w:p w14:paraId="50B6504C" w14:textId="77777777" w:rsidR="00267305" w:rsidRPr="006E0B9E" w:rsidRDefault="00267305" w:rsidP="00AB14A9">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267305" w:rsidRPr="006E0B9E" w:rsidRDefault="00267305"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115"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116" w:history="1">
                                <w:r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267305" w:rsidRPr="006E0B9E" w:rsidRDefault="00267305"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117"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80CE3B5" w14:textId="77777777" w:rsidR="00267305" w:rsidRPr="009F3844" w:rsidRDefault="00267305" w:rsidP="009F384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647700" y="1155700"/>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9" cstate="print">
                            <a:biLevel thresh="50000"/>
                            <a:extLst>
                              <a:ext uri="{28A0092B-C50C-407E-A947-70E740481C1C}">
                                <a14:useLocalDpi xmlns:a14="http://schemas.microsoft.com/office/drawing/2010/main" val="0"/>
                              </a:ext>
                            </a:extLst>
                          </a:blip>
                          <a:srcRect/>
                          <a:stretch>
                            <a:fillRect/>
                          </a:stretch>
                        </pic:blipFill>
                        <pic:spPr bwMode="auto">
                          <a:xfrm>
                            <a:off x="2089150" y="1155700"/>
                            <a:ext cx="139065" cy="152400"/>
                          </a:xfrm>
                          <a:prstGeom prst="rect">
                            <a:avLst/>
                          </a:prstGeom>
                          <a:noFill/>
                          <a:ln w="9525">
                            <a:noFill/>
                            <a:miter lim="800000"/>
                            <a:headEnd/>
                            <a:tailEnd/>
                          </a:ln>
                        </pic:spPr>
                      </pic:pic>
                    </wpg:wgp>
                  </a:graphicData>
                </a:graphic>
              </wp:anchor>
            </w:drawing>
          </mc:Choice>
          <mc:Fallback>
            <w:pict>
              <v:group w14:anchorId="09479A42" id="Group 6" o:spid="_x0000_s1030" style="position:absolute;margin-left:-115.05pt;margin-top:609.6pt;width:405pt;height:129pt;z-index:251907072"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">
                <v:shape id="Text Box 21" o:spid="_x0000_s1031"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7B2189F4" w14:textId="77777777" w:rsidR="00267305" w:rsidRPr="006E0B9E" w:rsidRDefault="00267305" w:rsidP="00AB14A9">
                        <w:pPr>
                          <w:rPr>
                            <w:rFonts w:ascii="Arial" w:hAnsi="Arial" w:cs="Arial"/>
                            <w:b/>
                          </w:rPr>
                        </w:pPr>
                        <w:r w:rsidRPr="006E0B9E">
                          <w:rPr>
                            <w:rFonts w:ascii="Arial" w:hAnsi="Arial" w:cs="Arial"/>
                            <w:b/>
                          </w:rPr>
                          <w:t>National Centre for Vocational Education Research</w:t>
                        </w:r>
                      </w:p>
                      <w:p w14:paraId="50B6504C" w14:textId="77777777" w:rsidR="00267305" w:rsidRPr="006E0B9E" w:rsidRDefault="00267305" w:rsidP="00AB14A9">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7D335AC8" w14:textId="77777777" w:rsidR="00267305" w:rsidRPr="006E0B9E" w:rsidRDefault="00267305" w:rsidP="00AB14A9">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118"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119" w:history="1">
                          <w:r w:rsidRPr="006300D6">
                            <w:rPr>
                              <w:rStyle w:val="Hyperlink"/>
                              <w:rFonts w:ascii="Arial" w:hAnsi="Arial" w:cs="Arial"/>
                              <w:sz w:val="16"/>
                              <w:szCs w:val="16"/>
                            </w:rPr>
                            <w:t>https://www.lsay.edu.au</w:t>
                          </w:r>
                        </w:hyperlink>
                        <w:r w:rsidRPr="006C271D">
                          <w:rPr>
                            <w:rFonts w:ascii="Arial" w:hAnsi="Arial" w:cs="Arial"/>
                            <w:szCs w:val="16"/>
                          </w:rPr>
                          <w:t>&gt;</w:t>
                        </w:r>
                      </w:p>
                      <w:p w14:paraId="362EAF6E" w14:textId="77777777" w:rsidR="00267305" w:rsidRPr="006E0B9E" w:rsidRDefault="00267305" w:rsidP="00AB14A9">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120"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380CE3B5" w14:textId="77777777" w:rsidR="00267305" w:rsidRPr="009F3844" w:rsidRDefault="00267305" w:rsidP="009F3844">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2" type="#_x0000_t75" style="position:absolute;left:6477;top:115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121" o:title="Twitter_blackbox"/>
                </v:shape>
                <v:shape id="Picture 60" o:spid="_x0000_s1033" type="#_x0000_t75" style="position:absolute;left:20891;top:11557;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122" o:title="InBug-16px_0" grayscale="t" bilevel="t"/>
                </v:shape>
              </v:group>
            </w:pict>
          </mc:Fallback>
        </mc:AlternateContent>
      </w:r>
      <w:r w:rsidRPr="009F3844">
        <w:rPr>
          <w:noProof/>
          <w:lang w:eastAsia="en-AU"/>
        </w:rPr>
        <w:drawing>
          <wp:anchor distT="0" distB="0" distL="114300" distR="114300" simplePos="0" relativeHeight="251900928" behindDoc="0" locked="0" layoutInCell="1" allowOverlap="1" wp14:anchorId="2C170315" wp14:editId="7C713A0D">
            <wp:simplePos x="0" y="0"/>
            <wp:positionH relativeFrom="column">
              <wp:posOffset>-1788160</wp:posOffset>
            </wp:positionH>
            <wp:positionV relativeFrom="paragraph">
              <wp:posOffset>9239250</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123"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606061" w:rsidRPr="009F3844" w:rsidSect="00E10CD4">
      <w:footerReference w:type="even" r:id="rId124"/>
      <w:footerReference w:type="default" r:id="rId125"/>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539ED" w14:textId="77777777" w:rsidR="00291457" w:rsidRDefault="00291457">
      <w:r>
        <w:separator/>
      </w:r>
    </w:p>
    <w:p w14:paraId="46CC08E5" w14:textId="77777777" w:rsidR="00291457" w:rsidRDefault="00291457"/>
  </w:endnote>
  <w:endnote w:type="continuationSeparator" w:id="0">
    <w:p w14:paraId="2E3F2DF7" w14:textId="77777777" w:rsidR="00291457" w:rsidRDefault="00291457">
      <w:r>
        <w:continuationSeparator/>
      </w:r>
    </w:p>
    <w:p w14:paraId="48D31F1E" w14:textId="77777777" w:rsidR="00291457" w:rsidRDefault="00291457"/>
  </w:endnote>
  <w:endnote w:type="continuationNotice" w:id="1">
    <w:p w14:paraId="0135E806" w14:textId="77777777" w:rsidR="00291457" w:rsidRDefault="00291457">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267305" w:rsidRPr="00C83D73" w:rsidRDefault="00267305"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267305" w:rsidRPr="00C83D73" w:rsidRDefault="00267305"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C487" w14:textId="77777777" w:rsidR="00267305" w:rsidRPr="004B031A" w:rsidRDefault="00267305" w:rsidP="004B031A">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C400" w14:textId="77777777" w:rsidR="00267305" w:rsidRPr="00214ED0" w:rsidRDefault="00267305" w:rsidP="00AD4D89">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267305" w:rsidRPr="00E333AC" w:rsidRDefault="00267305" w:rsidP="00E333AC">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77777777" w:rsidR="00267305" w:rsidRPr="00606061" w:rsidRDefault="00267305" w:rsidP="00D66D9A">
    <w:pPr>
      <w:pStyle w:val="Footer"/>
      <w:framePr w:wrap="around"/>
      <w:tabs>
        <w:tab w:val="right" w:pos="9781"/>
      </w:tabs>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F45C" w14:textId="31C96F24" w:rsidR="00267305" w:rsidRPr="00410B53" w:rsidRDefault="00267305" w:rsidP="001D4714">
    <w:pPr>
      <w:pStyle w:val="Footer"/>
      <w:framePr w:wrap="around" w:hAnchor="page" w:x="1411" w:y="-308"/>
    </w:pPr>
    <w:r>
      <w:rPr>
        <w:color w:val="000000" w:themeColor="text1"/>
      </w:rPr>
      <w:t>The best of both worlds? – Integrating VET and higher education</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008D3560">
      <w:rPr>
        <w:rStyle w:val="PageNumber"/>
        <w:rFonts w:ascii="Arial Bold" w:hAnsi="Arial Bold"/>
        <w:noProof/>
        <w:sz w:val="17"/>
      </w:rPr>
      <w:t>26</w:t>
    </w:r>
    <w:r w:rsidRPr="00410B53">
      <w:rPr>
        <w:rStyle w:val="PageNumber"/>
        <w:rFonts w:ascii="Arial Bold" w:hAnsi="Arial Bold"/>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275C" w14:textId="61F10D2C" w:rsidR="00267305" w:rsidRPr="00CB0887" w:rsidRDefault="00267305" w:rsidP="001D4714">
    <w:pPr>
      <w:pStyle w:val="Footer"/>
      <w:framePr w:wrap="around" w:hAnchor="page" w:x="1396" w:y="-308"/>
      <w:ind w:right="-1986"/>
      <w:rPr>
        <w:color w:val="000000" w:themeColor="text1"/>
      </w:rPr>
    </w:pPr>
    <w:r>
      <w:rPr>
        <w:color w:val="000000" w:themeColor="text1"/>
      </w:rPr>
      <w:t>The best of both worlds? – Integrating VET and higher education</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8D3560">
      <w:rPr>
        <w:rStyle w:val="PageNumber"/>
        <w:rFonts w:ascii="Arial" w:hAnsi="Arial"/>
        <w:noProof/>
        <w:color w:val="000000" w:themeColor="text1"/>
        <w:sz w:val="17"/>
      </w:rPr>
      <w:t>25</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77777777" w:rsidR="00267305" w:rsidRPr="009F3844" w:rsidRDefault="00267305" w:rsidP="009F3844">
    <w:pPr>
      <w:pStyle w:val="Footer"/>
      <w:framePr w:wrap="around"/>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77777777" w:rsidR="00267305" w:rsidRPr="009F3844" w:rsidRDefault="00267305"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A58A4" w14:textId="77777777" w:rsidR="00291457" w:rsidRDefault="00291457">
      <w:r>
        <w:separator/>
      </w:r>
    </w:p>
    <w:p w14:paraId="14A7874A" w14:textId="77777777" w:rsidR="00291457" w:rsidRDefault="00291457"/>
  </w:footnote>
  <w:footnote w:type="continuationSeparator" w:id="0">
    <w:p w14:paraId="194E0357" w14:textId="77777777" w:rsidR="00291457" w:rsidRDefault="00291457">
      <w:r>
        <w:continuationSeparator/>
      </w:r>
    </w:p>
    <w:p w14:paraId="60E2D461" w14:textId="77777777" w:rsidR="00291457" w:rsidRDefault="00291457"/>
  </w:footnote>
  <w:footnote w:type="continuationNotice" w:id="1">
    <w:p w14:paraId="3946FA36" w14:textId="77777777" w:rsidR="00291457" w:rsidRDefault="00291457">
      <w:pPr>
        <w:spacing w:before="0" w:line="240" w:lineRule="auto"/>
      </w:pPr>
    </w:p>
  </w:footnote>
  <w:footnote w:id="2">
    <w:p w14:paraId="40958940" w14:textId="5CFF81A8" w:rsidR="00C85631" w:rsidRDefault="00C85631">
      <w:pPr>
        <w:pStyle w:val="FootnoteText"/>
      </w:pPr>
      <w:r w:rsidRPr="00422177">
        <w:rPr>
          <w:rStyle w:val="FootnoteReference"/>
          <w:vertAlign w:val="baseline"/>
        </w:rPr>
        <w:footnoteRef/>
      </w:r>
      <w:r>
        <w:t xml:space="preserve"> </w:t>
      </w:r>
      <w:r w:rsidR="00422177">
        <w:tab/>
      </w:r>
      <w:r>
        <w:t>The label ‘</w:t>
      </w:r>
      <w:r w:rsidR="00182E30">
        <w:t>a</w:t>
      </w:r>
      <w:r>
        <w:t>rticulated’ was considered for this model</w:t>
      </w:r>
      <w:r w:rsidR="00182E30">
        <w:t>;</w:t>
      </w:r>
      <w:r>
        <w:t xml:space="preserve"> however</w:t>
      </w:r>
      <w:r w:rsidR="00182E30">
        <w:t>,</w:t>
      </w:r>
      <w:r w:rsidR="00A50402">
        <w:t xml:space="preserve"> historical</w:t>
      </w:r>
      <w:r>
        <w:t xml:space="preserve"> usage of this term in policy and research is broad and in particular cases could apply to any of the four models. </w:t>
      </w:r>
    </w:p>
  </w:footnote>
  <w:footnote w:id="3">
    <w:p w14:paraId="30E570F8" w14:textId="3D426E33" w:rsidR="00267305" w:rsidRPr="00436476" w:rsidRDefault="00267305">
      <w:pPr>
        <w:pStyle w:val="FootnoteText"/>
        <w:rPr>
          <w:lang w:val="en-US"/>
        </w:rPr>
      </w:pPr>
      <w:r w:rsidRPr="00422177">
        <w:rPr>
          <w:rStyle w:val="FootnoteReference"/>
          <w:vertAlign w:val="baseline"/>
        </w:rPr>
        <w:footnoteRef/>
      </w:r>
      <w:r>
        <w:t xml:space="preserve"> </w:t>
      </w:r>
      <w:r w:rsidR="00422177">
        <w:tab/>
      </w:r>
      <w:r>
        <w:rPr>
          <w:lang w:val="en-US"/>
        </w:rPr>
        <w:t xml:space="preserve">See </w:t>
      </w:r>
      <w:r w:rsidR="00C76C74">
        <w:rPr>
          <w:lang w:val="en-US"/>
        </w:rPr>
        <w:t>a</w:t>
      </w:r>
      <w:r>
        <w:rPr>
          <w:lang w:val="en-US"/>
        </w:rPr>
        <w:t>ppendix A for detailed methodology</w:t>
      </w:r>
      <w:r w:rsidR="00C76C74">
        <w:rPr>
          <w:lang w:val="en-US"/>
        </w:rPr>
        <w:t>.</w:t>
      </w:r>
    </w:p>
  </w:footnote>
  <w:footnote w:id="4">
    <w:p w14:paraId="0730B5B4" w14:textId="7C46A55A" w:rsidR="00267305" w:rsidRPr="00164B6A" w:rsidRDefault="00267305">
      <w:pPr>
        <w:pStyle w:val="FootnoteText"/>
        <w:rPr>
          <w:lang w:val="en-US"/>
        </w:rPr>
      </w:pPr>
      <w:r w:rsidRPr="00422177">
        <w:rPr>
          <w:rStyle w:val="FootnoteReference"/>
          <w:vertAlign w:val="baseline"/>
        </w:rPr>
        <w:footnoteRef/>
      </w:r>
      <w:r>
        <w:t xml:space="preserve"> </w:t>
      </w:r>
      <w:r w:rsidR="00422177">
        <w:tab/>
      </w:r>
      <w:r w:rsidR="00C76C74">
        <w:t>&lt;</w:t>
      </w:r>
      <w:r w:rsidRPr="00164B6A">
        <w:t>https://www.ampa.edu.au/index.php/pathways</w:t>
      </w:r>
      <w:r w:rsidR="00C76C74">
        <w:t>&gt;.</w:t>
      </w:r>
    </w:p>
  </w:footnote>
  <w:footnote w:id="5">
    <w:p w14:paraId="4958BBF9" w14:textId="218812D1" w:rsidR="00267305" w:rsidRPr="00164B6A" w:rsidRDefault="00267305">
      <w:pPr>
        <w:pStyle w:val="FootnoteText"/>
        <w:rPr>
          <w:lang w:val="en-US"/>
        </w:rPr>
      </w:pPr>
      <w:r w:rsidRPr="00422177">
        <w:rPr>
          <w:rStyle w:val="FootnoteReference"/>
          <w:vertAlign w:val="baseline"/>
        </w:rPr>
        <w:footnoteRef/>
      </w:r>
      <w:r>
        <w:t xml:space="preserve"> </w:t>
      </w:r>
      <w:r w:rsidR="00422177">
        <w:tab/>
      </w:r>
      <w:r w:rsidR="00C76C74">
        <w:t>&lt;</w:t>
      </w:r>
      <w:r w:rsidRPr="00BF494A">
        <w:t>https://www.cdu.edu.au/study/fns40217-certificate-iv-accounting-and-bookkeeping-fns40217-2021</w:t>
      </w:r>
      <w:r w:rsidR="00C76C74">
        <w:t>&gt;.</w:t>
      </w:r>
    </w:p>
  </w:footnote>
  <w:footnote w:id="6">
    <w:p w14:paraId="6A382E9D" w14:textId="388A61C9" w:rsidR="00267305" w:rsidRDefault="00267305">
      <w:pPr>
        <w:pStyle w:val="FootnoteText"/>
      </w:pPr>
      <w:r w:rsidRPr="00422177">
        <w:rPr>
          <w:rStyle w:val="FootnoteReference"/>
          <w:vertAlign w:val="baseline"/>
        </w:rPr>
        <w:footnoteRef/>
      </w:r>
      <w:r>
        <w:t xml:space="preserve"> </w:t>
      </w:r>
      <w:r w:rsidR="00422177">
        <w:tab/>
      </w:r>
      <w:r>
        <w:t>Mixed</w:t>
      </w:r>
      <w:r w:rsidR="00FA2A89">
        <w:t>-</w:t>
      </w:r>
      <w:r>
        <w:t>sector institutions were defined by Moodie as ‘those with at least 3% but no more than 20% of their student load enrolled in their minority sector’ (Moodie 2010, p.9)</w:t>
      </w:r>
      <w:r w:rsidR="00FA2A89">
        <w:t>;</w:t>
      </w:r>
      <w:r>
        <w:t xml:space="preserve"> these </w:t>
      </w:r>
      <w:r w:rsidR="00FA2A89">
        <w:t>m</w:t>
      </w:r>
      <w:r>
        <w:t>ixed</w:t>
      </w:r>
      <w:r w:rsidR="00FA2A89">
        <w:t>-</w:t>
      </w:r>
      <w:r>
        <w:t xml:space="preserve">sector institutions are often TAFE or other RTO providers </w:t>
      </w:r>
      <w:r w:rsidR="00AA0D5A">
        <w:t>with</w:t>
      </w:r>
      <w:r>
        <w:t xml:space="preserve"> non-university higher education provider status. </w:t>
      </w:r>
    </w:p>
  </w:footnote>
  <w:footnote w:id="7">
    <w:p w14:paraId="73CE50E7" w14:textId="4A2F1EC6" w:rsidR="00EF080D" w:rsidRPr="00EF080D" w:rsidRDefault="00EF080D">
      <w:pPr>
        <w:pStyle w:val="FootnoteText"/>
        <w:rPr>
          <w:lang w:val="en-US"/>
        </w:rPr>
      </w:pPr>
      <w:r w:rsidRPr="00422177">
        <w:rPr>
          <w:rStyle w:val="FootnoteReference"/>
          <w:vertAlign w:val="baseline"/>
        </w:rPr>
        <w:footnoteRef/>
      </w:r>
      <w:r>
        <w:t xml:space="preserve"> </w:t>
      </w:r>
      <w:r w:rsidR="00422177">
        <w:tab/>
      </w:r>
      <w:r w:rsidRPr="00EF080D">
        <w:t xml:space="preserve">‘Supervised professional experience’ as defined by the Australian Children’s Education </w:t>
      </w:r>
      <w:r w:rsidR="00145C6C">
        <w:t>and</w:t>
      </w:r>
      <w:r w:rsidRPr="00EF080D">
        <w:t xml:space="preserve"> Care Quality Authority (ACECQA) cannot be on-the-job experience or unsupervised work experience. Thus</w:t>
      </w:r>
      <w:r w:rsidR="00C82B06">
        <w:t>,</w:t>
      </w:r>
      <w:r w:rsidRPr="00EF080D">
        <w:t xml:space="preserve"> paid work undertaken by students in ECEC centres cannot count toward mandatory supervised professional experience placements.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BEC90" w14:textId="77777777" w:rsidR="00267305" w:rsidRDefault="00267305" w:rsidP="004E1A1B">
    <w:pPr>
      <w:tabs>
        <w:tab w:val="left" w:pos="5972"/>
      </w:tabs>
    </w:pPr>
    <w:r w:rsidRPr="00214ED0">
      <w:rPr>
        <w:noProof/>
        <w:lang w:eastAsia="en-AU"/>
      </w:rPr>
      <w:drawing>
        <wp:anchor distT="0" distB="0" distL="114300" distR="114300" simplePos="0" relativeHeight="251659264" behindDoc="1" locked="0" layoutInCell="1" allowOverlap="1" wp14:anchorId="1BF65E2E" wp14:editId="5587DA36">
          <wp:simplePos x="0" y="0"/>
          <wp:positionH relativeFrom="column">
            <wp:posOffset>34925</wp:posOffset>
          </wp:positionH>
          <wp:positionV relativeFrom="paragraph">
            <wp:posOffset>8621</wp:posOffset>
          </wp:positionV>
          <wp:extent cx="5930153" cy="101167"/>
          <wp:effectExtent l="0" t="0" r="0" b="0"/>
          <wp:wrapNone/>
          <wp:docPr id="15" name="Picture 15"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77777777" w:rsidR="00267305" w:rsidRPr="00D66D9A" w:rsidRDefault="00267305" w:rsidP="00D66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77777777" w:rsidR="00267305" w:rsidRPr="00D66D9A" w:rsidRDefault="00267305"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169A489D"/>
    <w:multiLevelType w:val="hybridMultilevel"/>
    <w:tmpl w:val="E12CE894"/>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FB64E8E"/>
    <w:multiLevelType w:val="hybridMultilevel"/>
    <w:tmpl w:val="C8DAF234"/>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292D6D84"/>
    <w:multiLevelType w:val="multilevel"/>
    <w:tmpl w:val="0C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B6C0D2F"/>
    <w:multiLevelType w:val="multilevel"/>
    <w:tmpl w:val="0C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D6A6EC6"/>
    <w:multiLevelType w:val="multilevel"/>
    <w:tmpl w:val="0C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D05A69"/>
    <w:multiLevelType w:val="multilevel"/>
    <w:tmpl w:val="0C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83609B9"/>
    <w:multiLevelType w:val="multilevel"/>
    <w:tmpl w:val="0C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88F5025"/>
    <w:multiLevelType w:val="multilevel"/>
    <w:tmpl w:val="0C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A304D26"/>
    <w:multiLevelType w:val="multilevel"/>
    <w:tmpl w:val="0C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E09493C"/>
    <w:multiLevelType w:val="multilevel"/>
    <w:tmpl w:val="0C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3"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4"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4"/>
  </w:num>
  <w:num w:numId="2">
    <w:abstractNumId w:val="22"/>
  </w:num>
  <w:num w:numId="3">
    <w:abstractNumId w:val="15"/>
  </w:num>
  <w:num w:numId="4">
    <w:abstractNumId w:val="20"/>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3"/>
  </w:num>
  <w:num w:numId="16">
    <w:abstractNumId w:val="9"/>
  </w:num>
  <w:num w:numId="17">
    <w:abstractNumId w:val="13"/>
  </w:num>
  <w:num w:numId="18">
    <w:abstractNumId w:val="14"/>
    <w:lvlOverride w:ilvl="0">
      <w:startOverride w:val="1"/>
    </w:lvlOverride>
  </w:num>
  <w:num w:numId="19">
    <w:abstractNumId w:val="10"/>
  </w:num>
  <w:num w:numId="20">
    <w:abstractNumId w:val="14"/>
    <w:lvlOverride w:ilvl="0">
      <w:startOverride w:val="1"/>
    </w:lvlOverride>
  </w:num>
  <w:num w:numId="21">
    <w:abstractNumId w:val="14"/>
    <w:lvlOverride w:ilvl="0">
      <w:startOverride w:val="1"/>
    </w:lvlOverride>
  </w:num>
  <w:num w:numId="22">
    <w:abstractNumId w:val="17"/>
  </w:num>
  <w:num w:numId="23">
    <w:abstractNumId w:val="18"/>
  </w:num>
  <w:num w:numId="24">
    <w:abstractNumId w:val="21"/>
  </w:num>
  <w:num w:numId="25">
    <w:abstractNumId w:val="14"/>
  </w:num>
  <w:num w:numId="26">
    <w:abstractNumId w:val="14"/>
    <w:lvlOverride w:ilvl="0">
      <w:startOverride w:val="1"/>
    </w:lvlOverride>
  </w:num>
  <w:num w:numId="27">
    <w:abstractNumId w:val="14"/>
  </w:num>
  <w:num w:numId="28">
    <w:abstractNumId w:val="16"/>
  </w:num>
  <w:num w:numId="29">
    <w:abstractNumId w:val="19"/>
  </w:num>
  <w:num w:numId="30">
    <w:abstractNumId w:val="14"/>
  </w:num>
  <w:num w:numId="31">
    <w:abstractNumId w:val="14"/>
  </w:num>
  <w:num w:numId="32">
    <w:abstractNumId w:val="14"/>
  </w:num>
  <w:num w:numId="33">
    <w:abstractNumId w:val="12"/>
  </w:num>
  <w:num w:numId="34">
    <w:abstractNumId w:val="14"/>
  </w:num>
  <w:num w:numId="35">
    <w:abstractNumId w:val="14"/>
  </w:num>
  <w:num w:numId="36">
    <w:abstractNumId w:val="14"/>
  </w:num>
  <w:num w:numId="37">
    <w:abstractNumId w:val="14"/>
  </w:num>
  <w:num w:numId="38">
    <w:abstractNumId w:val="14"/>
  </w:num>
  <w:num w:numId="39">
    <w:abstractNumId w:val="14"/>
  </w:num>
  <w:num w:numId="40">
    <w:abstractNumId w:val="14"/>
  </w:num>
  <w:num w:numId="41">
    <w:abstractNumId w:val="14"/>
  </w:num>
  <w:num w:numId="42">
    <w:abstractNumId w:val="14"/>
  </w:num>
  <w:num w:numId="43">
    <w:abstractNumId w:val="14"/>
  </w:num>
  <w:num w:numId="44">
    <w:abstractNumId w:val="11"/>
  </w:num>
  <w:num w:numId="45">
    <w:abstractNumId w:val="14"/>
  </w:num>
  <w:num w:numId="46">
    <w:abstractNumId w:val="14"/>
  </w:num>
  <w:num w:numId="47">
    <w:abstractNumId w:val="14"/>
  </w:num>
  <w:num w:numId="48">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hideSpellingErrors/>
  <w:hideGrammaticalError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o:colormru v:ext="edit" colors="#ffc42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gUAO+CdNCwAAAA="/>
  </w:docVars>
  <w:rsids>
    <w:rsidRoot w:val="003D4DFA"/>
    <w:rsid w:val="00000D20"/>
    <w:rsid w:val="00000F89"/>
    <w:rsid w:val="00001599"/>
    <w:rsid w:val="00001CCC"/>
    <w:rsid w:val="00004CED"/>
    <w:rsid w:val="00005AC3"/>
    <w:rsid w:val="00005EC6"/>
    <w:rsid w:val="00007241"/>
    <w:rsid w:val="00007D67"/>
    <w:rsid w:val="000108B2"/>
    <w:rsid w:val="00011A6F"/>
    <w:rsid w:val="0001293B"/>
    <w:rsid w:val="00013468"/>
    <w:rsid w:val="000138F5"/>
    <w:rsid w:val="00015895"/>
    <w:rsid w:val="00016E10"/>
    <w:rsid w:val="000172D1"/>
    <w:rsid w:val="00017BAC"/>
    <w:rsid w:val="00022290"/>
    <w:rsid w:val="00022326"/>
    <w:rsid w:val="0002340E"/>
    <w:rsid w:val="00024A7C"/>
    <w:rsid w:val="00024BAE"/>
    <w:rsid w:val="0003091D"/>
    <w:rsid w:val="00030C92"/>
    <w:rsid w:val="00035D20"/>
    <w:rsid w:val="00040457"/>
    <w:rsid w:val="00042576"/>
    <w:rsid w:val="000435A6"/>
    <w:rsid w:val="00043A20"/>
    <w:rsid w:val="00043B11"/>
    <w:rsid w:val="00045E77"/>
    <w:rsid w:val="0004657F"/>
    <w:rsid w:val="000471D6"/>
    <w:rsid w:val="00050D53"/>
    <w:rsid w:val="00052D47"/>
    <w:rsid w:val="000533F9"/>
    <w:rsid w:val="0005508F"/>
    <w:rsid w:val="00055852"/>
    <w:rsid w:val="00056864"/>
    <w:rsid w:val="00057C83"/>
    <w:rsid w:val="0006125F"/>
    <w:rsid w:val="00062FD3"/>
    <w:rsid w:val="00063EAC"/>
    <w:rsid w:val="0006419D"/>
    <w:rsid w:val="000648F0"/>
    <w:rsid w:val="000656A6"/>
    <w:rsid w:val="00070282"/>
    <w:rsid w:val="000721DB"/>
    <w:rsid w:val="00072469"/>
    <w:rsid w:val="00072F02"/>
    <w:rsid w:val="00074BD4"/>
    <w:rsid w:val="00077478"/>
    <w:rsid w:val="00083C29"/>
    <w:rsid w:val="00091A83"/>
    <w:rsid w:val="000939E6"/>
    <w:rsid w:val="000A1A90"/>
    <w:rsid w:val="000A27A9"/>
    <w:rsid w:val="000A3674"/>
    <w:rsid w:val="000A4171"/>
    <w:rsid w:val="000A4472"/>
    <w:rsid w:val="000A5C29"/>
    <w:rsid w:val="000A6A74"/>
    <w:rsid w:val="000B198F"/>
    <w:rsid w:val="000B3663"/>
    <w:rsid w:val="000B71AA"/>
    <w:rsid w:val="000C4FCB"/>
    <w:rsid w:val="000C6E83"/>
    <w:rsid w:val="000D1083"/>
    <w:rsid w:val="000D22F8"/>
    <w:rsid w:val="000D245E"/>
    <w:rsid w:val="000D3EBD"/>
    <w:rsid w:val="000D439B"/>
    <w:rsid w:val="000D65CA"/>
    <w:rsid w:val="000D675B"/>
    <w:rsid w:val="000D6AA6"/>
    <w:rsid w:val="000D7EF9"/>
    <w:rsid w:val="000E097E"/>
    <w:rsid w:val="000E3E87"/>
    <w:rsid w:val="000E6AF7"/>
    <w:rsid w:val="000E704B"/>
    <w:rsid w:val="000E7165"/>
    <w:rsid w:val="000F0E4E"/>
    <w:rsid w:val="000F1692"/>
    <w:rsid w:val="000F4BBB"/>
    <w:rsid w:val="000F51D4"/>
    <w:rsid w:val="000F5C33"/>
    <w:rsid w:val="000F7681"/>
    <w:rsid w:val="001016B1"/>
    <w:rsid w:val="00102A7C"/>
    <w:rsid w:val="0010362F"/>
    <w:rsid w:val="00104C91"/>
    <w:rsid w:val="0010761A"/>
    <w:rsid w:val="00113805"/>
    <w:rsid w:val="00114B85"/>
    <w:rsid w:val="001179AD"/>
    <w:rsid w:val="00120823"/>
    <w:rsid w:val="001209BE"/>
    <w:rsid w:val="00122559"/>
    <w:rsid w:val="001227F3"/>
    <w:rsid w:val="00123B5C"/>
    <w:rsid w:val="00124E32"/>
    <w:rsid w:val="00131C09"/>
    <w:rsid w:val="0013443A"/>
    <w:rsid w:val="00134DF5"/>
    <w:rsid w:val="00135C75"/>
    <w:rsid w:val="00136AE3"/>
    <w:rsid w:val="001401E8"/>
    <w:rsid w:val="00141197"/>
    <w:rsid w:val="00141754"/>
    <w:rsid w:val="00141E67"/>
    <w:rsid w:val="00142650"/>
    <w:rsid w:val="001429E2"/>
    <w:rsid w:val="001450E8"/>
    <w:rsid w:val="00145C6C"/>
    <w:rsid w:val="001467E4"/>
    <w:rsid w:val="00150756"/>
    <w:rsid w:val="00150874"/>
    <w:rsid w:val="001509F3"/>
    <w:rsid w:val="00150EDC"/>
    <w:rsid w:val="00151ED1"/>
    <w:rsid w:val="00156177"/>
    <w:rsid w:val="001647B6"/>
    <w:rsid w:val="00164B6A"/>
    <w:rsid w:val="00166A99"/>
    <w:rsid w:val="00167C9A"/>
    <w:rsid w:val="001715AF"/>
    <w:rsid w:val="001728A6"/>
    <w:rsid w:val="00176420"/>
    <w:rsid w:val="00176D7B"/>
    <w:rsid w:val="00180066"/>
    <w:rsid w:val="00180545"/>
    <w:rsid w:val="00182E30"/>
    <w:rsid w:val="001846BB"/>
    <w:rsid w:val="00185E28"/>
    <w:rsid w:val="001864DD"/>
    <w:rsid w:val="00186F99"/>
    <w:rsid w:val="00187BF6"/>
    <w:rsid w:val="0019234E"/>
    <w:rsid w:val="001934C2"/>
    <w:rsid w:val="00194126"/>
    <w:rsid w:val="001957D7"/>
    <w:rsid w:val="00196724"/>
    <w:rsid w:val="001A13A8"/>
    <w:rsid w:val="001A2DFE"/>
    <w:rsid w:val="001A305A"/>
    <w:rsid w:val="001A3613"/>
    <w:rsid w:val="001A4E9C"/>
    <w:rsid w:val="001A7FC8"/>
    <w:rsid w:val="001B02A2"/>
    <w:rsid w:val="001B0D74"/>
    <w:rsid w:val="001B43CF"/>
    <w:rsid w:val="001C004A"/>
    <w:rsid w:val="001C1D01"/>
    <w:rsid w:val="001C2740"/>
    <w:rsid w:val="001C2DBA"/>
    <w:rsid w:val="001C35C4"/>
    <w:rsid w:val="001C53E5"/>
    <w:rsid w:val="001C7EC5"/>
    <w:rsid w:val="001D321A"/>
    <w:rsid w:val="001D4714"/>
    <w:rsid w:val="001D58A6"/>
    <w:rsid w:val="001E464D"/>
    <w:rsid w:val="001E7C11"/>
    <w:rsid w:val="001E7E4A"/>
    <w:rsid w:val="001F1190"/>
    <w:rsid w:val="001F3740"/>
    <w:rsid w:val="001F786C"/>
    <w:rsid w:val="001F79C7"/>
    <w:rsid w:val="001F7D84"/>
    <w:rsid w:val="0020212C"/>
    <w:rsid w:val="00203537"/>
    <w:rsid w:val="0020472C"/>
    <w:rsid w:val="00204CBA"/>
    <w:rsid w:val="00206714"/>
    <w:rsid w:val="00206F04"/>
    <w:rsid w:val="002077CA"/>
    <w:rsid w:val="00211950"/>
    <w:rsid w:val="00214ED0"/>
    <w:rsid w:val="00215140"/>
    <w:rsid w:val="00215B6F"/>
    <w:rsid w:val="00220A0A"/>
    <w:rsid w:val="00223E35"/>
    <w:rsid w:val="00224F7A"/>
    <w:rsid w:val="0022500D"/>
    <w:rsid w:val="00225AF6"/>
    <w:rsid w:val="002273A5"/>
    <w:rsid w:val="002277A9"/>
    <w:rsid w:val="002313F4"/>
    <w:rsid w:val="00233BFA"/>
    <w:rsid w:val="002343A6"/>
    <w:rsid w:val="002358EB"/>
    <w:rsid w:val="0023650D"/>
    <w:rsid w:val="00237A02"/>
    <w:rsid w:val="0024172F"/>
    <w:rsid w:val="00241D38"/>
    <w:rsid w:val="0024233B"/>
    <w:rsid w:val="0024319E"/>
    <w:rsid w:val="00246ED5"/>
    <w:rsid w:val="00251024"/>
    <w:rsid w:val="0025108C"/>
    <w:rsid w:val="00251A7F"/>
    <w:rsid w:val="00252AB5"/>
    <w:rsid w:val="0025305A"/>
    <w:rsid w:val="0025471A"/>
    <w:rsid w:val="00255EDD"/>
    <w:rsid w:val="00257E86"/>
    <w:rsid w:val="00260095"/>
    <w:rsid w:val="002613D1"/>
    <w:rsid w:val="00261890"/>
    <w:rsid w:val="00261D14"/>
    <w:rsid w:val="002621C7"/>
    <w:rsid w:val="00262B49"/>
    <w:rsid w:val="00263E9B"/>
    <w:rsid w:val="00264AE9"/>
    <w:rsid w:val="00267305"/>
    <w:rsid w:val="00267FE2"/>
    <w:rsid w:val="00270C4D"/>
    <w:rsid w:val="00271267"/>
    <w:rsid w:val="0027153C"/>
    <w:rsid w:val="00272261"/>
    <w:rsid w:val="002774AE"/>
    <w:rsid w:val="00277DD3"/>
    <w:rsid w:val="00280074"/>
    <w:rsid w:val="00281951"/>
    <w:rsid w:val="0028464B"/>
    <w:rsid w:val="00284FCB"/>
    <w:rsid w:val="00286448"/>
    <w:rsid w:val="00290DBB"/>
    <w:rsid w:val="002913DC"/>
    <w:rsid w:val="00291457"/>
    <w:rsid w:val="00293213"/>
    <w:rsid w:val="002936E4"/>
    <w:rsid w:val="00293F68"/>
    <w:rsid w:val="002947D3"/>
    <w:rsid w:val="00296239"/>
    <w:rsid w:val="002A3161"/>
    <w:rsid w:val="002B4D77"/>
    <w:rsid w:val="002B5737"/>
    <w:rsid w:val="002C0557"/>
    <w:rsid w:val="002C3203"/>
    <w:rsid w:val="002C394F"/>
    <w:rsid w:val="002C46C0"/>
    <w:rsid w:val="002C47A8"/>
    <w:rsid w:val="002C61C4"/>
    <w:rsid w:val="002C6297"/>
    <w:rsid w:val="002C630F"/>
    <w:rsid w:val="002C766F"/>
    <w:rsid w:val="002D0DD0"/>
    <w:rsid w:val="002D11D9"/>
    <w:rsid w:val="002D3F91"/>
    <w:rsid w:val="002D61F7"/>
    <w:rsid w:val="002D6C83"/>
    <w:rsid w:val="002E1060"/>
    <w:rsid w:val="002E1283"/>
    <w:rsid w:val="002E196B"/>
    <w:rsid w:val="002E2C44"/>
    <w:rsid w:val="002E3D3E"/>
    <w:rsid w:val="002E4EF0"/>
    <w:rsid w:val="002E5B88"/>
    <w:rsid w:val="002E61A4"/>
    <w:rsid w:val="002E7E18"/>
    <w:rsid w:val="002F1C5F"/>
    <w:rsid w:val="002F41DA"/>
    <w:rsid w:val="002F4CC4"/>
    <w:rsid w:val="002F5E33"/>
    <w:rsid w:val="00300E56"/>
    <w:rsid w:val="003028F7"/>
    <w:rsid w:val="00303E6D"/>
    <w:rsid w:val="003069C6"/>
    <w:rsid w:val="00313A49"/>
    <w:rsid w:val="00314155"/>
    <w:rsid w:val="00314204"/>
    <w:rsid w:val="00314D23"/>
    <w:rsid w:val="003150CB"/>
    <w:rsid w:val="00315313"/>
    <w:rsid w:val="00316CDA"/>
    <w:rsid w:val="00320359"/>
    <w:rsid w:val="00322362"/>
    <w:rsid w:val="00322716"/>
    <w:rsid w:val="00323C21"/>
    <w:rsid w:val="00324917"/>
    <w:rsid w:val="00325659"/>
    <w:rsid w:val="0033376E"/>
    <w:rsid w:val="00335371"/>
    <w:rsid w:val="003356D7"/>
    <w:rsid w:val="003364D3"/>
    <w:rsid w:val="0034004F"/>
    <w:rsid w:val="0034355B"/>
    <w:rsid w:val="00343A0F"/>
    <w:rsid w:val="00344A64"/>
    <w:rsid w:val="00346034"/>
    <w:rsid w:val="003503A5"/>
    <w:rsid w:val="00356627"/>
    <w:rsid w:val="00356B20"/>
    <w:rsid w:val="00360FAD"/>
    <w:rsid w:val="0036101C"/>
    <w:rsid w:val="00365392"/>
    <w:rsid w:val="0036639C"/>
    <w:rsid w:val="00366AEC"/>
    <w:rsid w:val="00366E4E"/>
    <w:rsid w:val="003679F1"/>
    <w:rsid w:val="003703C4"/>
    <w:rsid w:val="003744A1"/>
    <w:rsid w:val="0037595E"/>
    <w:rsid w:val="0037736D"/>
    <w:rsid w:val="003813E4"/>
    <w:rsid w:val="0038436F"/>
    <w:rsid w:val="00385B29"/>
    <w:rsid w:val="003864D8"/>
    <w:rsid w:val="0039263D"/>
    <w:rsid w:val="00395440"/>
    <w:rsid w:val="00395447"/>
    <w:rsid w:val="00395931"/>
    <w:rsid w:val="00397E41"/>
    <w:rsid w:val="003A15D3"/>
    <w:rsid w:val="003A446A"/>
    <w:rsid w:val="003A5460"/>
    <w:rsid w:val="003A704F"/>
    <w:rsid w:val="003B0363"/>
    <w:rsid w:val="003B16DA"/>
    <w:rsid w:val="003B309A"/>
    <w:rsid w:val="003B36ED"/>
    <w:rsid w:val="003B43BB"/>
    <w:rsid w:val="003B4648"/>
    <w:rsid w:val="003B483E"/>
    <w:rsid w:val="003B4E22"/>
    <w:rsid w:val="003B5EE9"/>
    <w:rsid w:val="003B600E"/>
    <w:rsid w:val="003B61E4"/>
    <w:rsid w:val="003B61E6"/>
    <w:rsid w:val="003C0063"/>
    <w:rsid w:val="003C1CD2"/>
    <w:rsid w:val="003C2458"/>
    <w:rsid w:val="003D0751"/>
    <w:rsid w:val="003D11A7"/>
    <w:rsid w:val="003D14BA"/>
    <w:rsid w:val="003D4B3E"/>
    <w:rsid w:val="003D4DFA"/>
    <w:rsid w:val="003D66E6"/>
    <w:rsid w:val="003E0C7A"/>
    <w:rsid w:val="003E0CBE"/>
    <w:rsid w:val="003E157D"/>
    <w:rsid w:val="003E44A4"/>
    <w:rsid w:val="003E48B1"/>
    <w:rsid w:val="003E5876"/>
    <w:rsid w:val="003E67CB"/>
    <w:rsid w:val="003E7087"/>
    <w:rsid w:val="003F3669"/>
    <w:rsid w:val="003F3B68"/>
    <w:rsid w:val="003F5B20"/>
    <w:rsid w:val="0040119C"/>
    <w:rsid w:val="004013C8"/>
    <w:rsid w:val="004021BF"/>
    <w:rsid w:val="00403322"/>
    <w:rsid w:val="00406BB7"/>
    <w:rsid w:val="004070C3"/>
    <w:rsid w:val="00410B53"/>
    <w:rsid w:val="0041187D"/>
    <w:rsid w:val="004132E8"/>
    <w:rsid w:val="0042100D"/>
    <w:rsid w:val="00421A36"/>
    <w:rsid w:val="00422177"/>
    <w:rsid w:val="00424885"/>
    <w:rsid w:val="00426120"/>
    <w:rsid w:val="00430236"/>
    <w:rsid w:val="00430892"/>
    <w:rsid w:val="00432394"/>
    <w:rsid w:val="00432F30"/>
    <w:rsid w:val="00436476"/>
    <w:rsid w:val="00437BD7"/>
    <w:rsid w:val="00441624"/>
    <w:rsid w:val="004416A7"/>
    <w:rsid w:val="00444978"/>
    <w:rsid w:val="004465C0"/>
    <w:rsid w:val="00446BEA"/>
    <w:rsid w:val="00450A67"/>
    <w:rsid w:val="00450AD2"/>
    <w:rsid w:val="00451367"/>
    <w:rsid w:val="004513F7"/>
    <w:rsid w:val="00452372"/>
    <w:rsid w:val="00455394"/>
    <w:rsid w:val="0045563E"/>
    <w:rsid w:val="00456222"/>
    <w:rsid w:val="0045680A"/>
    <w:rsid w:val="00457716"/>
    <w:rsid w:val="004627CB"/>
    <w:rsid w:val="004634B8"/>
    <w:rsid w:val="00464B67"/>
    <w:rsid w:val="004708E5"/>
    <w:rsid w:val="0047224C"/>
    <w:rsid w:val="00483C7B"/>
    <w:rsid w:val="00485458"/>
    <w:rsid w:val="00487DB1"/>
    <w:rsid w:val="0049204C"/>
    <w:rsid w:val="00492B9F"/>
    <w:rsid w:val="00496A1E"/>
    <w:rsid w:val="004A0D44"/>
    <w:rsid w:val="004A21C8"/>
    <w:rsid w:val="004A2437"/>
    <w:rsid w:val="004A2720"/>
    <w:rsid w:val="004A3384"/>
    <w:rsid w:val="004A528A"/>
    <w:rsid w:val="004A6D3B"/>
    <w:rsid w:val="004B031A"/>
    <w:rsid w:val="004B190D"/>
    <w:rsid w:val="004B3D72"/>
    <w:rsid w:val="004B5E86"/>
    <w:rsid w:val="004B715A"/>
    <w:rsid w:val="004B71EA"/>
    <w:rsid w:val="004C0D7F"/>
    <w:rsid w:val="004C38F5"/>
    <w:rsid w:val="004C630C"/>
    <w:rsid w:val="004C6689"/>
    <w:rsid w:val="004C6B05"/>
    <w:rsid w:val="004C6C2D"/>
    <w:rsid w:val="004D035E"/>
    <w:rsid w:val="004D09CA"/>
    <w:rsid w:val="004D5716"/>
    <w:rsid w:val="004D63C1"/>
    <w:rsid w:val="004D79A1"/>
    <w:rsid w:val="004E192B"/>
    <w:rsid w:val="004E1A1B"/>
    <w:rsid w:val="004E3452"/>
    <w:rsid w:val="004E5AC1"/>
    <w:rsid w:val="004E69A4"/>
    <w:rsid w:val="004E6BBD"/>
    <w:rsid w:val="004E7227"/>
    <w:rsid w:val="004E7E68"/>
    <w:rsid w:val="004F063C"/>
    <w:rsid w:val="004F0B76"/>
    <w:rsid w:val="004F14FF"/>
    <w:rsid w:val="004F2B07"/>
    <w:rsid w:val="004F5476"/>
    <w:rsid w:val="004F58BB"/>
    <w:rsid w:val="004F66CE"/>
    <w:rsid w:val="004F67E2"/>
    <w:rsid w:val="004F69C1"/>
    <w:rsid w:val="004F7757"/>
    <w:rsid w:val="004F7D66"/>
    <w:rsid w:val="00504CD9"/>
    <w:rsid w:val="005050C2"/>
    <w:rsid w:val="0051246E"/>
    <w:rsid w:val="00513938"/>
    <w:rsid w:val="0051481F"/>
    <w:rsid w:val="00515C25"/>
    <w:rsid w:val="0051662C"/>
    <w:rsid w:val="0052276C"/>
    <w:rsid w:val="00523B2A"/>
    <w:rsid w:val="00523D23"/>
    <w:rsid w:val="00525C83"/>
    <w:rsid w:val="005263DA"/>
    <w:rsid w:val="005274D6"/>
    <w:rsid w:val="00527591"/>
    <w:rsid w:val="005279E4"/>
    <w:rsid w:val="005300C5"/>
    <w:rsid w:val="005333DE"/>
    <w:rsid w:val="00535129"/>
    <w:rsid w:val="005378DA"/>
    <w:rsid w:val="00542256"/>
    <w:rsid w:val="0054234B"/>
    <w:rsid w:val="00543123"/>
    <w:rsid w:val="00543BFF"/>
    <w:rsid w:val="00550851"/>
    <w:rsid w:val="0055572D"/>
    <w:rsid w:val="00556CDB"/>
    <w:rsid w:val="00564301"/>
    <w:rsid w:val="005674AD"/>
    <w:rsid w:val="00570758"/>
    <w:rsid w:val="00573795"/>
    <w:rsid w:val="005751AC"/>
    <w:rsid w:val="00581F49"/>
    <w:rsid w:val="00582505"/>
    <w:rsid w:val="005900BD"/>
    <w:rsid w:val="0059079C"/>
    <w:rsid w:val="00590B22"/>
    <w:rsid w:val="00591822"/>
    <w:rsid w:val="00591D38"/>
    <w:rsid w:val="00591E2A"/>
    <w:rsid w:val="00592FC2"/>
    <w:rsid w:val="00593103"/>
    <w:rsid w:val="005935DF"/>
    <w:rsid w:val="0059493D"/>
    <w:rsid w:val="005955B2"/>
    <w:rsid w:val="00596AF2"/>
    <w:rsid w:val="005A0582"/>
    <w:rsid w:val="005A437A"/>
    <w:rsid w:val="005A46FA"/>
    <w:rsid w:val="005A5FCD"/>
    <w:rsid w:val="005A68FD"/>
    <w:rsid w:val="005A79B4"/>
    <w:rsid w:val="005B05A6"/>
    <w:rsid w:val="005B0748"/>
    <w:rsid w:val="005B15D1"/>
    <w:rsid w:val="005B1B25"/>
    <w:rsid w:val="005B4751"/>
    <w:rsid w:val="005B5647"/>
    <w:rsid w:val="005C0641"/>
    <w:rsid w:val="005C15F9"/>
    <w:rsid w:val="005C277E"/>
    <w:rsid w:val="005C2A62"/>
    <w:rsid w:val="005C2E4D"/>
    <w:rsid w:val="005C4FCE"/>
    <w:rsid w:val="005C50F8"/>
    <w:rsid w:val="005C5E58"/>
    <w:rsid w:val="005C70ED"/>
    <w:rsid w:val="005D090B"/>
    <w:rsid w:val="005D212B"/>
    <w:rsid w:val="005D2FD5"/>
    <w:rsid w:val="005D491C"/>
    <w:rsid w:val="005D63CE"/>
    <w:rsid w:val="005E4692"/>
    <w:rsid w:val="005E46E9"/>
    <w:rsid w:val="005E4764"/>
    <w:rsid w:val="005E4785"/>
    <w:rsid w:val="005E4BE2"/>
    <w:rsid w:val="005E7964"/>
    <w:rsid w:val="005F11AF"/>
    <w:rsid w:val="005F1D42"/>
    <w:rsid w:val="005F303F"/>
    <w:rsid w:val="006008C3"/>
    <w:rsid w:val="006022BF"/>
    <w:rsid w:val="0060298D"/>
    <w:rsid w:val="00602AE2"/>
    <w:rsid w:val="00602BAC"/>
    <w:rsid w:val="00606061"/>
    <w:rsid w:val="00606763"/>
    <w:rsid w:val="00607CD9"/>
    <w:rsid w:val="00610435"/>
    <w:rsid w:val="00610B4F"/>
    <w:rsid w:val="00611FCA"/>
    <w:rsid w:val="00613427"/>
    <w:rsid w:val="00614630"/>
    <w:rsid w:val="00617275"/>
    <w:rsid w:val="006203DE"/>
    <w:rsid w:val="00621336"/>
    <w:rsid w:val="00621FAA"/>
    <w:rsid w:val="006221B3"/>
    <w:rsid w:val="00622A6C"/>
    <w:rsid w:val="00624F96"/>
    <w:rsid w:val="00626685"/>
    <w:rsid w:val="00626B30"/>
    <w:rsid w:val="0063143A"/>
    <w:rsid w:val="00632A9D"/>
    <w:rsid w:val="00633EF5"/>
    <w:rsid w:val="00634FAF"/>
    <w:rsid w:val="006356B9"/>
    <w:rsid w:val="00635B6F"/>
    <w:rsid w:val="00637964"/>
    <w:rsid w:val="00637BE0"/>
    <w:rsid w:val="00641491"/>
    <w:rsid w:val="006447AB"/>
    <w:rsid w:val="00644BD0"/>
    <w:rsid w:val="006475E3"/>
    <w:rsid w:val="00647781"/>
    <w:rsid w:val="00650042"/>
    <w:rsid w:val="0065180C"/>
    <w:rsid w:val="0065217F"/>
    <w:rsid w:val="00652973"/>
    <w:rsid w:val="00653B48"/>
    <w:rsid w:val="006564B7"/>
    <w:rsid w:val="0065668B"/>
    <w:rsid w:val="00662513"/>
    <w:rsid w:val="00665384"/>
    <w:rsid w:val="00665F1B"/>
    <w:rsid w:val="00666053"/>
    <w:rsid w:val="00667A11"/>
    <w:rsid w:val="006715CA"/>
    <w:rsid w:val="006731C7"/>
    <w:rsid w:val="0067326D"/>
    <w:rsid w:val="00674340"/>
    <w:rsid w:val="006745FC"/>
    <w:rsid w:val="00675F91"/>
    <w:rsid w:val="0067712D"/>
    <w:rsid w:val="0067765A"/>
    <w:rsid w:val="00677F22"/>
    <w:rsid w:val="00682022"/>
    <w:rsid w:val="00683032"/>
    <w:rsid w:val="006836FD"/>
    <w:rsid w:val="0068556B"/>
    <w:rsid w:val="00686F72"/>
    <w:rsid w:val="00691BA0"/>
    <w:rsid w:val="00692DB5"/>
    <w:rsid w:val="0069431C"/>
    <w:rsid w:val="00696A48"/>
    <w:rsid w:val="006A1C8A"/>
    <w:rsid w:val="006A2F80"/>
    <w:rsid w:val="006A3EC5"/>
    <w:rsid w:val="006A569E"/>
    <w:rsid w:val="006A5A78"/>
    <w:rsid w:val="006A679B"/>
    <w:rsid w:val="006A68AE"/>
    <w:rsid w:val="006A6B71"/>
    <w:rsid w:val="006A6B8B"/>
    <w:rsid w:val="006A6EEA"/>
    <w:rsid w:val="006B0B10"/>
    <w:rsid w:val="006B206C"/>
    <w:rsid w:val="006B2431"/>
    <w:rsid w:val="006B282D"/>
    <w:rsid w:val="006B5DC6"/>
    <w:rsid w:val="006B7D0F"/>
    <w:rsid w:val="006C1767"/>
    <w:rsid w:val="006C271D"/>
    <w:rsid w:val="006C3104"/>
    <w:rsid w:val="006C54C7"/>
    <w:rsid w:val="006C5555"/>
    <w:rsid w:val="006C5DA9"/>
    <w:rsid w:val="006C7820"/>
    <w:rsid w:val="006D1928"/>
    <w:rsid w:val="006D2EFC"/>
    <w:rsid w:val="006D421E"/>
    <w:rsid w:val="006D537B"/>
    <w:rsid w:val="006D546E"/>
    <w:rsid w:val="006D7102"/>
    <w:rsid w:val="006E02FD"/>
    <w:rsid w:val="006E0926"/>
    <w:rsid w:val="006E72BD"/>
    <w:rsid w:val="006E786C"/>
    <w:rsid w:val="006E79A4"/>
    <w:rsid w:val="006E7FA4"/>
    <w:rsid w:val="006F577A"/>
    <w:rsid w:val="006F7837"/>
    <w:rsid w:val="006F7AC2"/>
    <w:rsid w:val="00702446"/>
    <w:rsid w:val="00702755"/>
    <w:rsid w:val="00702C20"/>
    <w:rsid w:val="007037A4"/>
    <w:rsid w:val="00704F86"/>
    <w:rsid w:val="0070776A"/>
    <w:rsid w:val="0071247D"/>
    <w:rsid w:val="0071593A"/>
    <w:rsid w:val="007165A4"/>
    <w:rsid w:val="00716EA1"/>
    <w:rsid w:val="00720CE1"/>
    <w:rsid w:val="00723354"/>
    <w:rsid w:val="007315E7"/>
    <w:rsid w:val="00731EC8"/>
    <w:rsid w:val="00733474"/>
    <w:rsid w:val="00733C76"/>
    <w:rsid w:val="00736BFA"/>
    <w:rsid w:val="00737B4F"/>
    <w:rsid w:val="007412E2"/>
    <w:rsid w:val="00742D6E"/>
    <w:rsid w:val="00746B0C"/>
    <w:rsid w:val="00747B5C"/>
    <w:rsid w:val="0075256D"/>
    <w:rsid w:val="00753547"/>
    <w:rsid w:val="00753998"/>
    <w:rsid w:val="0075465D"/>
    <w:rsid w:val="00755328"/>
    <w:rsid w:val="00756E26"/>
    <w:rsid w:val="00760BFC"/>
    <w:rsid w:val="00760C06"/>
    <w:rsid w:val="00761555"/>
    <w:rsid w:val="00761701"/>
    <w:rsid w:val="0076224F"/>
    <w:rsid w:val="00762855"/>
    <w:rsid w:val="00765CA7"/>
    <w:rsid w:val="007701A0"/>
    <w:rsid w:val="00770805"/>
    <w:rsid w:val="0077379D"/>
    <w:rsid w:val="007737D8"/>
    <w:rsid w:val="007740C3"/>
    <w:rsid w:val="00774214"/>
    <w:rsid w:val="00775B0A"/>
    <w:rsid w:val="00775BBD"/>
    <w:rsid w:val="00776D37"/>
    <w:rsid w:val="00781714"/>
    <w:rsid w:val="0078371C"/>
    <w:rsid w:val="00783F44"/>
    <w:rsid w:val="00784ADF"/>
    <w:rsid w:val="00784E0B"/>
    <w:rsid w:val="00784E45"/>
    <w:rsid w:val="00786239"/>
    <w:rsid w:val="0079161A"/>
    <w:rsid w:val="00791683"/>
    <w:rsid w:val="00792974"/>
    <w:rsid w:val="00792D41"/>
    <w:rsid w:val="00792D98"/>
    <w:rsid w:val="007A354A"/>
    <w:rsid w:val="007A4847"/>
    <w:rsid w:val="007B1344"/>
    <w:rsid w:val="007B1503"/>
    <w:rsid w:val="007B1DD8"/>
    <w:rsid w:val="007B335C"/>
    <w:rsid w:val="007B4511"/>
    <w:rsid w:val="007B50A3"/>
    <w:rsid w:val="007B5CC0"/>
    <w:rsid w:val="007B5F42"/>
    <w:rsid w:val="007B65C2"/>
    <w:rsid w:val="007B7F02"/>
    <w:rsid w:val="007C0494"/>
    <w:rsid w:val="007C2B88"/>
    <w:rsid w:val="007C4A05"/>
    <w:rsid w:val="007C4E2D"/>
    <w:rsid w:val="007C50A7"/>
    <w:rsid w:val="007C64A9"/>
    <w:rsid w:val="007C65A8"/>
    <w:rsid w:val="007C667B"/>
    <w:rsid w:val="007C7223"/>
    <w:rsid w:val="007D2DA8"/>
    <w:rsid w:val="007D67EE"/>
    <w:rsid w:val="007E2303"/>
    <w:rsid w:val="007E32F5"/>
    <w:rsid w:val="007E5B45"/>
    <w:rsid w:val="007E698F"/>
    <w:rsid w:val="007F4A1D"/>
    <w:rsid w:val="007F6B52"/>
    <w:rsid w:val="0080261B"/>
    <w:rsid w:val="008047C0"/>
    <w:rsid w:val="008048B3"/>
    <w:rsid w:val="00806C1C"/>
    <w:rsid w:val="00806F7A"/>
    <w:rsid w:val="00807698"/>
    <w:rsid w:val="00807827"/>
    <w:rsid w:val="00807913"/>
    <w:rsid w:val="008113DA"/>
    <w:rsid w:val="00814689"/>
    <w:rsid w:val="0081562A"/>
    <w:rsid w:val="00817626"/>
    <w:rsid w:val="00817F3C"/>
    <w:rsid w:val="008212A3"/>
    <w:rsid w:val="008212B8"/>
    <w:rsid w:val="0082156D"/>
    <w:rsid w:val="008252E4"/>
    <w:rsid w:val="00825472"/>
    <w:rsid w:val="00826454"/>
    <w:rsid w:val="00826757"/>
    <w:rsid w:val="0083045F"/>
    <w:rsid w:val="00830E0A"/>
    <w:rsid w:val="00831D0A"/>
    <w:rsid w:val="0083268A"/>
    <w:rsid w:val="008342FE"/>
    <w:rsid w:val="00834EDC"/>
    <w:rsid w:val="00837FBA"/>
    <w:rsid w:val="008406A4"/>
    <w:rsid w:val="0084119E"/>
    <w:rsid w:val="0084232C"/>
    <w:rsid w:val="008428E4"/>
    <w:rsid w:val="008442AF"/>
    <w:rsid w:val="00844391"/>
    <w:rsid w:val="00845C8E"/>
    <w:rsid w:val="00846017"/>
    <w:rsid w:val="00852886"/>
    <w:rsid w:val="008606E1"/>
    <w:rsid w:val="0086073D"/>
    <w:rsid w:val="00862088"/>
    <w:rsid w:val="00865018"/>
    <w:rsid w:val="008705C3"/>
    <w:rsid w:val="00871DF6"/>
    <w:rsid w:val="0087244A"/>
    <w:rsid w:val="008737BF"/>
    <w:rsid w:val="00873BE7"/>
    <w:rsid w:val="00874E97"/>
    <w:rsid w:val="0087573C"/>
    <w:rsid w:val="008771F4"/>
    <w:rsid w:val="0087747A"/>
    <w:rsid w:val="0088361A"/>
    <w:rsid w:val="008906D7"/>
    <w:rsid w:val="00893336"/>
    <w:rsid w:val="00893AAA"/>
    <w:rsid w:val="008962BC"/>
    <w:rsid w:val="008A24CC"/>
    <w:rsid w:val="008A38E1"/>
    <w:rsid w:val="008A433F"/>
    <w:rsid w:val="008A44B9"/>
    <w:rsid w:val="008B3151"/>
    <w:rsid w:val="008B3455"/>
    <w:rsid w:val="008B49B1"/>
    <w:rsid w:val="008C0A74"/>
    <w:rsid w:val="008C3142"/>
    <w:rsid w:val="008C3889"/>
    <w:rsid w:val="008C404E"/>
    <w:rsid w:val="008C4D6E"/>
    <w:rsid w:val="008D137D"/>
    <w:rsid w:val="008D3560"/>
    <w:rsid w:val="008D467C"/>
    <w:rsid w:val="008D50D6"/>
    <w:rsid w:val="008D5C68"/>
    <w:rsid w:val="008D7F20"/>
    <w:rsid w:val="008E142A"/>
    <w:rsid w:val="008E2BF2"/>
    <w:rsid w:val="008E3210"/>
    <w:rsid w:val="008E34D0"/>
    <w:rsid w:val="008E7521"/>
    <w:rsid w:val="008F043C"/>
    <w:rsid w:val="008F20BA"/>
    <w:rsid w:val="008F2822"/>
    <w:rsid w:val="008F2DF8"/>
    <w:rsid w:val="008F5023"/>
    <w:rsid w:val="008F6B7E"/>
    <w:rsid w:val="008F7164"/>
    <w:rsid w:val="00901D16"/>
    <w:rsid w:val="00903115"/>
    <w:rsid w:val="0090328D"/>
    <w:rsid w:val="0090441E"/>
    <w:rsid w:val="00905057"/>
    <w:rsid w:val="009058B5"/>
    <w:rsid w:val="009066F2"/>
    <w:rsid w:val="00906F99"/>
    <w:rsid w:val="00914715"/>
    <w:rsid w:val="00914CF2"/>
    <w:rsid w:val="00916B3D"/>
    <w:rsid w:val="009177AF"/>
    <w:rsid w:val="00917919"/>
    <w:rsid w:val="009206F9"/>
    <w:rsid w:val="00920D27"/>
    <w:rsid w:val="00923241"/>
    <w:rsid w:val="00923A25"/>
    <w:rsid w:val="00925B2D"/>
    <w:rsid w:val="009272DF"/>
    <w:rsid w:val="00930671"/>
    <w:rsid w:val="00930D2F"/>
    <w:rsid w:val="00933317"/>
    <w:rsid w:val="009346F4"/>
    <w:rsid w:val="00936349"/>
    <w:rsid w:val="00936EE6"/>
    <w:rsid w:val="00940924"/>
    <w:rsid w:val="00946CB2"/>
    <w:rsid w:val="00952F16"/>
    <w:rsid w:val="009538E6"/>
    <w:rsid w:val="00953994"/>
    <w:rsid w:val="00954AA2"/>
    <w:rsid w:val="00954DF3"/>
    <w:rsid w:val="00957095"/>
    <w:rsid w:val="00957BAC"/>
    <w:rsid w:val="00960673"/>
    <w:rsid w:val="00962324"/>
    <w:rsid w:val="00962681"/>
    <w:rsid w:val="00962EEF"/>
    <w:rsid w:val="00966E30"/>
    <w:rsid w:val="0096710A"/>
    <w:rsid w:val="009704E4"/>
    <w:rsid w:val="00970694"/>
    <w:rsid w:val="0097219D"/>
    <w:rsid w:val="00975406"/>
    <w:rsid w:val="00975CC0"/>
    <w:rsid w:val="00975F6A"/>
    <w:rsid w:val="00977032"/>
    <w:rsid w:val="009775C7"/>
    <w:rsid w:val="00977EED"/>
    <w:rsid w:val="00980DE7"/>
    <w:rsid w:val="00980FB6"/>
    <w:rsid w:val="00985D65"/>
    <w:rsid w:val="009862D9"/>
    <w:rsid w:val="009906B2"/>
    <w:rsid w:val="009908A4"/>
    <w:rsid w:val="0099311F"/>
    <w:rsid w:val="0099569E"/>
    <w:rsid w:val="00995935"/>
    <w:rsid w:val="009A0289"/>
    <w:rsid w:val="009A0D21"/>
    <w:rsid w:val="009A24DD"/>
    <w:rsid w:val="009A4F4A"/>
    <w:rsid w:val="009A5E17"/>
    <w:rsid w:val="009A608D"/>
    <w:rsid w:val="009B161C"/>
    <w:rsid w:val="009B464C"/>
    <w:rsid w:val="009B5E6E"/>
    <w:rsid w:val="009C0397"/>
    <w:rsid w:val="009C2065"/>
    <w:rsid w:val="009C22BE"/>
    <w:rsid w:val="009C388D"/>
    <w:rsid w:val="009C6ED5"/>
    <w:rsid w:val="009D18D4"/>
    <w:rsid w:val="009D20D3"/>
    <w:rsid w:val="009D28A7"/>
    <w:rsid w:val="009D4468"/>
    <w:rsid w:val="009D5F98"/>
    <w:rsid w:val="009D654C"/>
    <w:rsid w:val="009D7469"/>
    <w:rsid w:val="009E231A"/>
    <w:rsid w:val="009E2F64"/>
    <w:rsid w:val="009E3DFD"/>
    <w:rsid w:val="009E4C11"/>
    <w:rsid w:val="009E67F2"/>
    <w:rsid w:val="009E733C"/>
    <w:rsid w:val="009F3844"/>
    <w:rsid w:val="00A0109A"/>
    <w:rsid w:val="00A01B9E"/>
    <w:rsid w:val="00A025A3"/>
    <w:rsid w:val="00A0344F"/>
    <w:rsid w:val="00A04C74"/>
    <w:rsid w:val="00A05298"/>
    <w:rsid w:val="00A059DC"/>
    <w:rsid w:val="00A0627D"/>
    <w:rsid w:val="00A067C5"/>
    <w:rsid w:val="00A06F2C"/>
    <w:rsid w:val="00A071F8"/>
    <w:rsid w:val="00A10E2B"/>
    <w:rsid w:val="00A11A74"/>
    <w:rsid w:val="00A126D9"/>
    <w:rsid w:val="00A13173"/>
    <w:rsid w:val="00A14A85"/>
    <w:rsid w:val="00A14B27"/>
    <w:rsid w:val="00A14D4F"/>
    <w:rsid w:val="00A163C0"/>
    <w:rsid w:val="00A16484"/>
    <w:rsid w:val="00A16557"/>
    <w:rsid w:val="00A17B12"/>
    <w:rsid w:val="00A2676C"/>
    <w:rsid w:val="00A30084"/>
    <w:rsid w:val="00A32E50"/>
    <w:rsid w:val="00A33CF4"/>
    <w:rsid w:val="00A35232"/>
    <w:rsid w:val="00A354A1"/>
    <w:rsid w:val="00A36F94"/>
    <w:rsid w:val="00A40724"/>
    <w:rsid w:val="00A41B4A"/>
    <w:rsid w:val="00A46E0D"/>
    <w:rsid w:val="00A47E9E"/>
    <w:rsid w:val="00A50402"/>
    <w:rsid w:val="00A50895"/>
    <w:rsid w:val="00A52A31"/>
    <w:rsid w:val="00A53823"/>
    <w:rsid w:val="00A53FAE"/>
    <w:rsid w:val="00A54BD5"/>
    <w:rsid w:val="00A55FB6"/>
    <w:rsid w:val="00A56B07"/>
    <w:rsid w:val="00A56C26"/>
    <w:rsid w:val="00A647BF"/>
    <w:rsid w:val="00A64D3B"/>
    <w:rsid w:val="00A65173"/>
    <w:rsid w:val="00A65DDB"/>
    <w:rsid w:val="00A701C5"/>
    <w:rsid w:val="00A71493"/>
    <w:rsid w:val="00A723C3"/>
    <w:rsid w:val="00A7276E"/>
    <w:rsid w:val="00A72E18"/>
    <w:rsid w:val="00A73227"/>
    <w:rsid w:val="00A73318"/>
    <w:rsid w:val="00A75FC2"/>
    <w:rsid w:val="00A75FFB"/>
    <w:rsid w:val="00A77889"/>
    <w:rsid w:val="00A77C38"/>
    <w:rsid w:val="00A805BE"/>
    <w:rsid w:val="00A821C9"/>
    <w:rsid w:val="00A83136"/>
    <w:rsid w:val="00A834C1"/>
    <w:rsid w:val="00A90835"/>
    <w:rsid w:val="00A9116F"/>
    <w:rsid w:val="00A9344B"/>
    <w:rsid w:val="00A93A9F"/>
    <w:rsid w:val="00A93C5E"/>
    <w:rsid w:val="00A9468C"/>
    <w:rsid w:val="00A9586C"/>
    <w:rsid w:val="00A95C9B"/>
    <w:rsid w:val="00A968C3"/>
    <w:rsid w:val="00AA034F"/>
    <w:rsid w:val="00AA0D5A"/>
    <w:rsid w:val="00AA291E"/>
    <w:rsid w:val="00AA44D4"/>
    <w:rsid w:val="00AA4DE8"/>
    <w:rsid w:val="00AA5949"/>
    <w:rsid w:val="00AA7AB2"/>
    <w:rsid w:val="00AB01F5"/>
    <w:rsid w:val="00AB14A9"/>
    <w:rsid w:val="00AB3B8D"/>
    <w:rsid w:val="00AC142C"/>
    <w:rsid w:val="00AC38DC"/>
    <w:rsid w:val="00AC4AC7"/>
    <w:rsid w:val="00AC5497"/>
    <w:rsid w:val="00AC6E16"/>
    <w:rsid w:val="00AC79A9"/>
    <w:rsid w:val="00AC7ACE"/>
    <w:rsid w:val="00AD1238"/>
    <w:rsid w:val="00AD17F8"/>
    <w:rsid w:val="00AD4D89"/>
    <w:rsid w:val="00AD5A15"/>
    <w:rsid w:val="00AE1D85"/>
    <w:rsid w:val="00AE1F7A"/>
    <w:rsid w:val="00AE3755"/>
    <w:rsid w:val="00AE5FF5"/>
    <w:rsid w:val="00AF1005"/>
    <w:rsid w:val="00AF1824"/>
    <w:rsid w:val="00AF2A0C"/>
    <w:rsid w:val="00AF3AF4"/>
    <w:rsid w:val="00AF4208"/>
    <w:rsid w:val="00AF4E41"/>
    <w:rsid w:val="00AF5CBC"/>
    <w:rsid w:val="00AF6116"/>
    <w:rsid w:val="00AF62D4"/>
    <w:rsid w:val="00B018FB"/>
    <w:rsid w:val="00B02448"/>
    <w:rsid w:val="00B04801"/>
    <w:rsid w:val="00B0516C"/>
    <w:rsid w:val="00B05225"/>
    <w:rsid w:val="00B114A7"/>
    <w:rsid w:val="00B11B73"/>
    <w:rsid w:val="00B1259E"/>
    <w:rsid w:val="00B12A1C"/>
    <w:rsid w:val="00B12B9B"/>
    <w:rsid w:val="00B143CA"/>
    <w:rsid w:val="00B16324"/>
    <w:rsid w:val="00B207A7"/>
    <w:rsid w:val="00B24129"/>
    <w:rsid w:val="00B249B3"/>
    <w:rsid w:val="00B27020"/>
    <w:rsid w:val="00B279DC"/>
    <w:rsid w:val="00B32CD1"/>
    <w:rsid w:val="00B33C76"/>
    <w:rsid w:val="00B346B2"/>
    <w:rsid w:val="00B3491C"/>
    <w:rsid w:val="00B36047"/>
    <w:rsid w:val="00B40977"/>
    <w:rsid w:val="00B41272"/>
    <w:rsid w:val="00B41EA6"/>
    <w:rsid w:val="00B42626"/>
    <w:rsid w:val="00B4355F"/>
    <w:rsid w:val="00B435CD"/>
    <w:rsid w:val="00B44CDA"/>
    <w:rsid w:val="00B45B7E"/>
    <w:rsid w:val="00B473A7"/>
    <w:rsid w:val="00B47D6F"/>
    <w:rsid w:val="00B55E7C"/>
    <w:rsid w:val="00B637AB"/>
    <w:rsid w:val="00B63FAF"/>
    <w:rsid w:val="00B641CC"/>
    <w:rsid w:val="00B65B25"/>
    <w:rsid w:val="00B71237"/>
    <w:rsid w:val="00B71261"/>
    <w:rsid w:val="00B71EA4"/>
    <w:rsid w:val="00B725C0"/>
    <w:rsid w:val="00B72DC9"/>
    <w:rsid w:val="00B753BE"/>
    <w:rsid w:val="00B75928"/>
    <w:rsid w:val="00B81B1E"/>
    <w:rsid w:val="00B82F88"/>
    <w:rsid w:val="00B844CB"/>
    <w:rsid w:val="00B8491A"/>
    <w:rsid w:val="00B84D21"/>
    <w:rsid w:val="00B85666"/>
    <w:rsid w:val="00B85CAC"/>
    <w:rsid w:val="00B86D06"/>
    <w:rsid w:val="00B87135"/>
    <w:rsid w:val="00B90179"/>
    <w:rsid w:val="00B90E64"/>
    <w:rsid w:val="00B92930"/>
    <w:rsid w:val="00B93E37"/>
    <w:rsid w:val="00B9427D"/>
    <w:rsid w:val="00BA00AB"/>
    <w:rsid w:val="00BA6F9E"/>
    <w:rsid w:val="00BB093F"/>
    <w:rsid w:val="00BB0D5A"/>
    <w:rsid w:val="00BB4BCC"/>
    <w:rsid w:val="00BB5088"/>
    <w:rsid w:val="00BB6B2D"/>
    <w:rsid w:val="00BB738F"/>
    <w:rsid w:val="00BD4982"/>
    <w:rsid w:val="00BD4C1C"/>
    <w:rsid w:val="00BD534F"/>
    <w:rsid w:val="00BD6D76"/>
    <w:rsid w:val="00BD7320"/>
    <w:rsid w:val="00BE04B7"/>
    <w:rsid w:val="00BE05E3"/>
    <w:rsid w:val="00BE2A64"/>
    <w:rsid w:val="00BE3528"/>
    <w:rsid w:val="00BE5A71"/>
    <w:rsid w:val="00BE5DCB"/>
    <w:rsid w:val="00BF12B1"/>
    <w:rsid w:val="00BF494A"/>
    <w:rsid w:val="00BF5DE6"/>
    <w:rsid w:val="00BF690E"/>
    <w:rsid w:val="00C053D5"/>
    <w:rsid w:val="00C05A13"/>
    <w:rsid w:val="00C05DE0"/>
    <w:rsid w:val="00C07486"/>
    <w:rsid w:val="00C14797"/>
    <w:rsid w:val="00C160C4"/>
    <w:rsid w:val="00C163AF"/>
    <w:rsid w:val="00C16AE6"/>
    <w:rsid w:val="00C179CA"/>
    <w:rsid w:val="00C22650"/>
    <w:rsid w:val="00C22A50"/>
    <w:rsid w:val="00C24395"/>
    <w:rsid w:val="00C26386"/>
    <w:rsid w:val="00C26E2F"/>
    <w:rsid w:val="00C26E8A"/>
    <w:rsid w:val="00C334C4"/>
    <w:rsid w:val="00C358D9"/>
    <w:rsid w:val="00C36B95"/>
    <w:rsid w:val="00C40149"/>
    <w:rsid w:val="00C40215"/>
    <w:rsid w:val="00C413B4"/>
    <w:rsid w:val="00C45556"/>
    <w:rsid w:val="00C45A15"/>
    <w:rsid w:val="00C5220C"/>
    <w:rsid w:val="00C54125"/>
    <w:rsid w:val="00C550A2"/>
    <w:rsid w:val="00C55602"/>
    <w:rsid w:val="00C56620"/>
    <w:rsid w:val="00C6197E"/>
    <w:rsid w:val="00C63294"/>
    <w:rsid w:val="00C668CB"/>
    <w:rsid w:val="00C66B4A"/>
    <w:rsid w:val="00C71BC7"/>
    <w:rsid w:val="00C75DCA"/>
    <w:rsid w:val="00C76C74"/>
    <w:rsid w:val="00C77249"/>
    <w:rsid w:val="00C77DC6"/>
    <w:rsid w:val="00C819A2"/>
    <w:rsid w:val="00C82B06"/>
    <w:rsid w:val="00C83D73"/>
    <w:rsid w:val="00C84BAA"/>
    <w:rsid w:val="00C85631"/>
    <w:rsid w:val="00C86AFA"/>
    <w:rsid w:val="00C91150"/>
    <w:rsid w:val="00C926F0"/>
    <w:rsid w:val="00C94EC0"/>
    <w:rsid w:val="00C95EBD"/>
    <w:rsid w:val="00C9777B"/>
    <w:rsid w:val="00CA4958"/>
    <w:rsid w:val="00CA51F4"/>
    <w:rsid w:val="00CA655D"/>
    <w:rsid w:val="00CA6A33"/>
    <w:rsid w:val="00CA6CC7"/>
    <w:rsid w:val="00CA73CA"/>
    <w:rsid w:val="00CA7A70"/>
    <w:rsid w:val="00CB034B"/>
    <w:rsid w:val="00CB082A"/>
    <w:rsid w:val="00CB0887"/>
    <w:rsid w:val="00CB0C7E"/>
    <w:rsid w:val="00CB0EB0"/>
    <w:rsid w:val="00CB187F"/>
    <w:rsid w:val="00CB1880"/>
    <w:rsid w:val="00CB1B79"/>
    <w:rsid w:val="00CB27C3"/>
    <w:rsid w:val="00CB3780"/>
    <w:rsid w:val="00CB58D8"/>
    <w:rsid w:val="00CC0A70"/>
    <w:rsid w:val="00CC1C32"/>
    <w:rsid w:val="00CC377B"/>
    <w:rsid w:val="00CC417D"/>
    <w:rsid w:val="00CD162A"/>
    <w:rsid w:val="00CD29BE"/>
    <w:rsid w:val="00CD2E5C"/>
    <w:rsid w:val="00CD4B00"/>
    <w:rsid w:val="00CD5F32"/>
    <w:rsid w:val="00CE131A"/>
    <w:rsid w:val="00CE248F"/>
    <w:rsid w:val="00CE264D"/>
    <w:rsid w:val="00CE30CF"/>
    <w:rsid w:val="00CE4291"/>
    <w:rsid w:val="00CE669C"/>
    <w:rsid w:val="00CF0BF6"/>
    <w:rsid w:val="00CF2A78"/>
    <w:rsid w:val="00CF2CB6"/>
    <w:rsid w:val="00CF3685"/>
    <w:rsid w:val="00CF4409"/>
    <w:rsid w:val="00CF572F"/>
    <w:rsid w:val="00CF5A0A"/>
    <w:rsid w:val="00CF705B"/>
    <w:rsid w:val="00D00C72"/>
    <w:rsid w:val="00D010EE"/>
    <w:rsid w:val="00D01DE7"/>
    <w:rsid w:val="00D026AC"/>
    <w:rsid w:val="00D056F3"/>
    <w:rsid w:val="00D107AE"/>
    <w:rsid w:val="00D10FDB"/>
    <w:rsid w:val="00D11428"/>
    <w:rsid w:val="00D145E3"/>
    <w:rsid w:val="00D14687"/>
    <w:rsid w:val="00D152AF"/>
    <w:rsid w:val="00D1587A"/>
    <w:rsid w:val="00D17077"/>
    <w:rsid w:val="00D17195"/>
    <w:rsid w:val="00D173C8"/>
    <w:rsid w:val="00D17477"/>
    <w:rsid w:val="00D20C0B"/>
    <w:rsid w:val="00D21C32"/>
    <w:rsid w:val="00D24C1C"/>
    <w:rsid w:val="00D279A9"/>
    <w:rsid w:val="00D31894"/>
    <w:rsid w:val="00D3292E"/>
    <w:rsid w:val="00D3596F"/>
    <w:rsid w:val="00D35A2C"/>
    <w:rsid w:val="00D366BC"/>
    <w:rsid w:val="00D3752C"/>
    <w:rsid w:val="00D3765B"/>
    <w:rsid w:val="00D37F97"/>
    <w:rsid w:val="00D4015E"/>
    <w:rsid w:val="00D41843"/>
    <w:rsid w:val="00D43ADE"/>
    <w:rsid w:val="00D44F06"/>
    <w:rsid w:val="00D455B6"/>
    <w:rsid w:val="00D47470"/>
    <w:rsid w:val="00D479C8"/>
    <w:rsid w:val="00D503F4"/>
    <w:rsid w:val="00D50CF6"/>
    <w:rsid w:val="00D50F6C"/>
    <w:rsid w:val="00D52916"/>
    <w:rsid w:val="00D54004"/>
    <w:rsid w:val="00D54880"/>
    <w:rsid w:val="00D55518"/>
    <w:rsid w:val="00D5690B"/>
    <w:rsid w:val="00D60127"/>
    <w:rsid w:val="00D6141B"/>
    <w:rsid w:val="00D625E7"/>
    <w:rsid w:val="00D639E6"/>
    <w:rsid w:val="00D63DB8"/>
    <w:rsid w:val="00D66D9A"/>
    <w:rsid w:val="00D67BD6"/>
    <w:rsid w:val="00D70DE4"/>
    <w:rsid w:val="00D716E1"/>
    <w:rsid w:val="00D739C2"/>
    <w:rsid w:val="00D81E94"/>
    <w:rsid w:val="00D8495E"/>
    <w:rsid w:val="00D84B89"/>
    <w:rsid w:val="00D84C7B"/>
    <w:rsid w:val="00D852E9"/>
    <w:rsid w:val="00D85EF0"/>
    <w:rsid w:val="00D865B4"/>
    <w:rsid w:val="00D86ED8"/>
    <w:rsid w:val="00D8716A"/>
    <w:rsid w:val="00D908F2"/>
    <w:rsid w:val="00D9222D"/>
    <w:rsid w:val="00D948D4"/>
    <w:rsid w:val="00D96E35"/>
    <w:rsid w:val="00D97910"/>
    <w:rsid w:val="00DA28A8"/>
    <w:rsid w:val="00DA3C1C"/>
    <w:rsid w:val="00DA56E7"/>
    <w:rsid w:val="00DA7192"/>
    <w:rsid w:val="00DA7709"/>
    <w:rsid w:val="00DB024E"/>
    <w:rsid w:val="00DB0D48"/>
    <w:rsid w:val="00DB15B4"/>
    <w:rsid w:val="00DB4662"/>
    <w:rsid w:val="00DB54C5"/>
    <w:rsid w:val="00DB599C"/>
    <w:rsid w:val="00DB6660"/>
    <w:rsid w:val="00DB6819"/>
    <w:rsid w:val="00DB6B66"/>
    <w:rsid w:val="00DB7E1C"/>
    <w:rsid w:val="00DC3F3D"/>
    <w:rsid w:val="00DC572F"/>
    <w:rsid w:val="00DC5B84"/>
    <w:rsid w:val="00DC5F5C"/>
    <w:rsid w:val="00DC70E3"/>
    <w:rsid w:val="00DC717F"/>
    <w:rsid w:val="00DD1414"/>
    <w:rsid w:val="00DD1BBA"/>
    <w:rsid w:val="00DD1E29"/>
    <w:rsid w:val="00DD2F47"/>
    <w:rsid w:val="00DD4B62"/>
    <w:rsid w:val="00DD4EAF"/>
    <w:rsid w:val="00DD5C41"/>
    <w:rsid w:val="00DD5F01"/>
    <w:rsid w:val="00DD652A"/>
    <w:rsid w:val="00DD68EC"/>
    <w:rsid w:val="00DD69EE"/>
    <w:rsid w:val="00DD6CDE"/>
    <w:rsid w:val="00DE0228"/>
    <w:rsid w:val="00DE0844"/>
    <w:rsid w:val="00DE121D"/>
    <w:rsid w:val="00DE2461"/>
    <w:rsid w:val="00DE24D2"/>
    <w:rsid w:val="00DE51D5"/>
    <w:rsid w:val="00DE5C84"/>
    <w:rsid w:val="00DE6EDE"/>
    <w:rsid w:val="00DE7BF4"/>
    <w:rsid w:val="00DF1801"/>
    <w:rsid w:val="00DF2B88"/>
    <w:rsid w:val="00DF438C"/>
    <w:rsid w:val="00DF5E2A"/>
    <w:rsid w:val="00E005F3"/>
    <w:rsid w:val="00E038FA"/>
    <w:rsid w:val="00E06B95"/>
    <w:rsid w:val="00E075AB"/>
    <w:rsid w:val="00E10276"/>
    <w:rsid w:val="00E10CD4"/>
    <w:rsid w:val="00E10FBE"/>
    <w:rsid w:val="00E11AC2"/>
    <w:rsid w:val="00E123CB"/>
    <w:rsid w:val="00E16B3E"/>
    <w:rsid w:val="00E2334E"/>
    <w:rsid w:val="00E24CD8"/>
    <w:rsid w:val="00E25B13"/>
    <w:rsid w:val="00E277C8"/>
    <w:rsid w:val="00E30014"/>
    <w:rsid w:val="00E3162F"/>
    <w:rsid w:val="00E333AC"/>
    <w:rsid w:val="00E337CD"/>
    <w:rsid w:val="00E35D4F"/>
    <w:rsid w:val="00E36563"/>
    <w:rsid w:val="00E365F8"/>
    <w:rsid w:val="00E40501"/>
    <w:rsid w:val="00E41A81"/>
    <w:rsid w:val="00E41DB5"/>
    <w:rsid w:val="00E42C24"/>
    <w:rsid w:val="00E436B2"/>
    <w:rsid w:val="00E44A23"/>
    <w:rsid w:val="00E4556C"/>
    <w:rsid w:val="00E45672"/>
    <w:rsid w:val="00E4621D"/>
    <w:rsid w:val="00E50F0E"/>
    <w:rsid w:val="00E52313"/>
    <w:rsid w:val="00E52418"/>
    <w:rsid w:val="00E54E80"/>
    <w:rsid w:val="00E55837"/>
    <w:rsid w:val="00E56BA8"/>
    <w:rsid w:val="00E56EC1"/>
    <w:rsid w:val="00E57675"/>
    <w:rsid w:val="00E60067"/>
    <w:rsid w:val="00E62536"/>
    <w:rsid w:val="00E6294E"/>
    <w:rsid w:val="00E629FF"/>
    <w:rsid w:val="00E62D70"/>
    <w:rsid w:val="00E70019"/>
    <w:rsid w:val="00E7412B"/>
    <w:rsid w:val="00E77062"/>
    <w:rsid w:val="00E77F21"/>
    <w:rsid w:val="00E803B8"/>
    <w:rsid w:val="00E809E7"/>
    <w:rsid w:val="00E811C3"/>
    <w:rsid w:val="00E81A91"/>
    <w:rsid w:val="00E8407B"/>
    <w:rsid w:val="00E843E2"/>
    <w:rsid w:val="00E85639"/>
    <w:rsid w:val="00E85BC0"/>
    <w:rsid w:val="00E906C7"/>
    <w:rsid w:val="00E90BC9"/>
    <w:rsid w:val="00E92670"/>
    <w:rsid w:val="00E9286F"/>
    <w:rsid w:val="00E9290B"/>
    <w:rsid w:val="00E9317D"/>
    <w:rsid w:val="00E93C4E"/>
    <w:rsid w:val="00E95948"/>
    <w:rsid w:val="00E9655D"/>
    <w:rsid w:val="00E970DA"/>
    <w:rsid w:val="00E97C2D"/>
    <w:rsid w:val="00EA2ED8"/>
    <w:rsid w:val="00EA455E"/>
    <w:rsid w:val="00EA4F4E"/>
    <w:rsid w:val="00EA53AF"/>
    <w:rsid w:val="00EA6E01"/>
    <w:rsid w:val="00EB0AD7"/>
    <w:rsid w:val="00EB14DB"/>
    <w:rsid w:val="00EB3190"/>
    <w:rsid w:val="00EB3245"/>
    <w:rsid w:val="00EB694B"/>
    <w:rsid w:val="00EB75D3"/>
    <w:rsid w:val="00EC4FB3"/>
    <w:rsid w:val="00EC5745"/>
    <w:rsid w:val="00EC621F"/>
    <w:rsid w:val="00ED01AC"/>
    <w:rsid w:val="00ED0C08"/>
    <w:rsid w:val="00ED1B5E"/>
    <w:rsid w:val="00ED2387"/>
    <w:rsid w:val="00ED2D3D"/>
    <w:rsid w:val="00ED5073"/>
    <w:rsid w:val="00ED6771"/>
    <w:rsid w:val="00ED6D0B"/>
    <w:rsid w:val="00ED73AA"/>
    <w:rsid w:val="00EE18F4"/>
    <w:rsid w:val="00EE1BB6"/>
    <w:rsid w:val="00EE3B69"/>
    <w:rsid w:val="00EE42D9"/>
    <w:rsid w:val="00EE5B9D"/>
    <w:rsid w:val="00EE5DDB"/>
    <w:rsid w:val="00EE7096"/>
    <w:rsid w:val="00EE77E0"/>
    <w:rsid w:val="00EF05B5"/>
    <w:rsid w:val="00EF080D"/>
    <w:rsid w:val="00EF5D0D"/>
    <w:rsid w:val="00F010FB"/>
    <w:rsid w:val="00F01194"/>
    <w:rsid w:val="00F0565E"/>
    <w:rsid w:val="00F059CA"/>
    <w:rsid w:val="00F05F22"/>
    <w:rsid w:val="00F06021"/>
    <w:rsid w:val="00F12B71"/>
    <w:rsid w:val="00F12DFE"/>
    <w:rsid w:val="00F1580A"/>
    <w:rsid w:val="00F15859"/>
    <w:rsid w:val="00F22156"/>
    <w:rsid w:val="00F278E0"/>
    <w:rsid w:val="00F27F05"/>
    <w:rsid w:val="00F30BE6"/>
    <w:rsid w:val="00F33511"/>
    <w:rsid w:val="00F33784"/>
    <w:rsid w:val="00F35692"/>
    <w:rsid w:val="00F36C3A"/>
    <w:rsid w:val="00F430AF"/>
    <w:rsid w:val="00F44EB7"/>
    <w:rsid w:val="00F46B39"/>
    <w:rsid w:val="00F470B2"/>
    <w:rsid w:val="00F4738F"/>
    <w:rsid w:val="00F52455"/>
    <w:rsid w:val="00F5410D"/>
    <w:rsid w:val="00F544C8"/>
    <w:rsid w:val="00F54734"/>
    <w:rsid w:val="00F601DF"/>
    <w:rsid w:val="00F62331"/>
    <w:rsid w:val="00F63BAE"/>
    <w:rsid w:val="00F6742E"/>
    <w:rsid w:val="00F733B5"/>
    <w:rsid w:val="00F7424D"/>
    <w:rsid w:val="00F74F0D"/>
    <w:rsid w:val="00F76F45"/>
    <w:rsid w:val="00F80D2D"/>
    <w:rsid w:val="00F8273B"/>
    <w:rsid w:val="00F837F3"/>
    <w:rsid w:val="00F84ABE"/>
    <w:rsid w:val="00F87001"/>
    <w:rsid w:val="00F87ABF"/>
    <w:rsid w:val="00F87BE6"/>
    <w:rsid w:val="00F91779"/>
    <w:rsid w:val="00F93AEE"/>
    <w:rsid w:val="00F93CCC"/>
    <w:rsid w:val="00F94A89"/>
    <w:rsid w:val="00F94ECD"/>
    <w:rsid w:val="00F96B4F"/>
    <w:rsid w:val="00F9768E"/>
    <w:rsid w:val="00FA2A89"/>
    <w:rsid w:val="00FA34C9"/>
    <w:rsid w:val="00FA37FC"/>
    <w:rsid w:val="00FA79F7"/>
    <w:rsid w:val="00FB24D8"/>
    <w:rsid w:val="00FB2BC2"/>
    <w:rsid w:val="00FB4FE0"/>
    <w:rsid w:val="00FB5304"/>
    <w:rsid w:val="00FB5BA4"/>
    <w:rsid w:val="00FB68B6"/>
    <w:rsid w:val="00FC1B89"/>
    <w:rsid w:val="00FC285B"/>
    <w:rsid w:val="00FC2907"/>
    <w:rsid w:val="00FC4F81"/>
    <w:rsid w:val="00FC71F2"/>
    <w:rsid w:val="00FD12F0"/>
    <w:rsid w:val="00FD2098"/>
    <w:rsid w:val="00FD2752"/>
    <w:rsid w:val="00FD47D3"/>
    <w:rsid w:val="00FD53F1"/>
    <w:rsid w:val="00FD542B"/>
    <w:rsid w:val="00FD776E"/>
    <w:rsid w:val="00FD7BD5"/>
    <w:rsid w:val="00FE298B"/>
    <w:rsid w:val="00FE3F74"/>
    <w:rsid w:val="00FE3FCA"/>
    <w:rsid w:val="00FE4A2D"/>
    <w:rsid w:val="00FE5015"/>
    <w:rsid w:val="00FE56CA"/>
    <w:rsid w:val="00FE6D0E"/>
    <w:rsid w:val="00FE792E"/>
    <w:rsid w:val="00FF003E"/>
    <w:rsid w:val="00FF2D67"/>
    <w:rsid w:val="00FF34EC"/>
    <w:rsid w:val="00FF36B2"/>
    <w:rsid w:val="00FF3702"/>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425"/>
    </o:shapedefaults>
    <o:shapelayout v:ext="edit">
      <o:idmap v:ext="edit" data="2"/>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43023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1"/>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15"/>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4"/>
      </w:numPr>
      <w:spacing w:before="80" w:line="300" w:lineRule="exact"/>
    </w:pPr>
    <w:rPr>
      <w:rFonts w:ascii="Trebuchet MS" w:hAnsi="Trebuchet MS"/>
      <w:sz w:val="19"/>
      <w:lang w:val="en-AU" w:eastAsia="en-AU"/>
    </w:rPr>
  </w:style>
  <w:style w:type="character" w:customStyle="1" w:styleId="UnresolvedMention1">
    <w:name w:val="Unresolved Mention1"/>
    <w:basedOn w:val="DefaultParagraphFont"/>
    <w:uiPriority w:val="99"/>
    <w:semiHidden/>
    <w:unhideWhenUsed/>
    <w:rsid w:val="00F01194"/>
    <w:rPr>
      <w:color w:val="808080"/>
      <w:shd w:val="clear" w:color="auto" w:fill="E6E6E6"/>
    </w:rPr>
  </w:style>
  <w:style w:type="character" w:styleId="FootnoteReference">
    <w:name w:val="footnote reference"/>
    <w:basedOn w:val="DefaultParagraphFont"/>
    <w:uiPriority w:val="99"/>
    <w:semiHidden/>
    <w:unhideWhenUsed/>
    <w:rsid w:val="00436476"/>
    <w:rPr>
      <w:vertAlign w:val="superscript"/>
    </w:rPr>
  </w:style>
  <w:style w:type="paragraph" w:styleId="ListParagraph">
    <w:name w:val="List Paragraph"/>
    <w:basedOn w:val="Normal"/>
    <w:uiPriority w:val="34"/>
    <w:qFormat/>
    <w:rsid w:val="003E44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4980159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19834025">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117" Type="http://schemas.openxmlformats.org/officeDocument/2006/relationships/hyperlink" Target="https://twitter.com/ncver" TargetMode="External"/><Relationship Id="rId21" Type="http://schemas.openxmlformats.org/officeDocument/2006/relationships/hyperlink" Target="mailto:ncver@ncver.edu.au" TargetMode="External"/><Relationship Id="rId42" Type="http://schemas.openxmlformats.org/officeDocument/2006/relationships/image" Target="cid:0f73b51f-de16-41a6-8015-f40f60342fe9" TargetMode="External"/><Relationship Id="rId47" Type="http://schemas.openxmlformats.org/officeDocument/2006/relationships/hyperlink" Target="https://www.aisc.net.au/content/aboriginal-torres-strait-islander-health-worker-industry-reference-committee" TargetMode="External"/><Relationship Id="rId63" Type="http://schemas.openxmlformats.org/officeDocument/2006/relationships/hyperlink" Target="https://www.aisc.net.au/content/civil-infrastructure-industry-reference-committee" TargetMode="External"/><Relationship Id="rId68" Type="http://schemas.openxmlformats.org/officeDocument/2006/relationships/hyperlink" Target="https://www.aisc.net.au/content/construction-plumbing-and-services-industry-reference-committee" TargetMode="External"/><Relationship Id="rId84" Type="http://schemas.openxmlformats.org/officeDocument/2006/relationships/hyperlink" Target="https://www.aisc.net.au/content/forest-management-and-harvesting-industry-reference-committee" TargetMode="External"/><Relationship Id="rId89" Type="http://schemas.openxmlformats.org/officeDocument/2006/relationships/hyperlink" Target="https://www.aisc.net.au/content/manufacturing-and-engineering-industry-reference-committee" TargetMode="External"/><Relationship Id="rId112" Type="http://schemas.openxmlformats.org/officeDocument/2006/relationships/hyperlink" Target="https://www.aisc.net.au/content/water-industry-reference-committee" TargetMode="External"/><Relationship Id="rId16" Type="http://schemas.openxmlformats.org/officeDocument/2006/relationships/footer" Target="footer1.xml"/><Relationship Id="rId107" Type="http://schemas.openxmlformats.org/officeDocument/2006/relationships/hyperlink" Target="https://www.aisc.net.au/content/textiles-clothing-and-footwear-industry-reference-committee" TargetMode="External"/><Relationship Id="rId11" Type="http://schemas.openxmlformats.org/officeDocument/2006/relationships/image" Target="media/image1.jpg"/><Relationship Id="rId32" Type="http://schemas.openxmlformats.org/officeDocument/2006/relationships/image" Target="media/image10.emf"/><Relationship Id="rId37" Type="http://schemas.openxmlformats.org/officeDocument/2006/relationships/image" Target="media/image15.emf"/><Relationship Id="rId53" Type="http://schemas.openxmlformats.org/officeDocument/2006/relationships/hyperlink" Target="https://www.aisc.net.au/content/animal-care-and-management-industry-reference-committee" TargetMode="External"/><Relationship Id="rId58" Type="http://schemas.openxmlformats.org/officeDocument/2006/relationships/hyperlink" Target="https://www.aisc.net.au/content/automotive-strategic-industry-reference-committee" TargetMode="External"/><Relationship Id="rId74" Type="http://schemas.openxmlformats.org/officeDocument/2006/relationships/hyperlink" Target="https://www.aisc.net.au/content/drilling-industry-reference-committee" TargetMode="External"/><Relationship Id="rId79" Type="http://schemas.openxmlformats.org/officeDocument/2006/relationships/hyperlink" Target="https://www.aisc.net.au/content/enrolled-nursing-industry-reference-committee" TargetMode="External"/><Relationship Id="rId102" Type="http://schemas.openxmlformats.org/officeDocument/2006/relationships/hyperlink" Target="https://www.aisc.net.au/content/racing-industry-reference-committee" TargetMode="External"/><Relationship Id="rId123" Type="http://schemas.openxmlformats.org/officeDocument/2006/relationships/image" Target="media/image21.jpeg"/><Relationship Id="rId5" Type="http://schemas.openxmlformats.org/officeDocument/2006/relationships/numbering" Target="numbering.xml"/><Relationship Id="rId90" Type="http://schemas.openxmlformats.org/officeDocument/2006/relationships/hyperlink" Target="https://www.aisc.net.au/content/maritime-industry-reference-committee" TargetMode="External"/><Relationship Id="rId95" Type="http://schemas.openxmlformats.org/officeDocument/2006/relationships/hyperlink" Target="https://www.aisc.net.au/content/pharmaceutical-manufacturing-industry-reference-committee" TargetMode="External"/><Relationship Id="rId19" Type="http://schemas.openxmlformats.org/officeDocument/2006/relationships/image" Target="media/image6.png"/><Relationship Id="rId14" Type="http://schemas.openxmlformats.org/officeDocument/2006/relationships/image" Target="media/image4.jpeg"/><Relationship Id="rId22" Type="http://schemas.openxmlformats.org/officeDocument/2006/relationships/hyperlink" Target="https://www.lsay.edu.au" TargetMode="Externa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3.emf"/><Relationship Id="rId43" Type="http://schemas.openxmlformats.org/officeDocument/2006/relationships/chart" Target="charts/chart1.xml"/><Relationship Id="rId48" Type="http://schemas.openxmlformats.org/officeDocument/2006/relationships/hyperlink" Target="https://www.aisc.net.au/content/aerospace-industry-reference-committee" TargetMode="External"/><Relationship Id="rId56" Type="http://schemas.openxmlformats.org/officeDocument/2006/relationships/hyperlink" Target="https://www.aisc.net.au/content/automotive-heavy-vehicle-industry-reference-committee" TargetMode="External"/><Relationship Id="rId64" Type="http://schemas.openxmlformats.org/officeDocument/2006/relationships/hyperlink" Target="https://www.aisc.net.au/content/client-services-industry-reference-committee" TargetMode="External"/><Relationship Id="rId69" Type="http://schemas.openxmlformats.org/officeDocument/2006/relationships/hyperlink" Target="https://www.aisc.net.au/content/corrections-industry-reference-committee" TargetMode="External"/><Relationship Id="rId77" Type="http://schemas.openxmlformats.org/officeDocument/2006/relationships/hyperlink" Target="https://www.aisc.net.au/content/electricity-supply-transmission-distribution-and-rail-industry-reference-committee" TargetMode="External"/><Relationship Id="rId100" Type="http://schemas.openxmlformats.org/officeDocument/2006/relationships/hyperlink" Target="https://www.aisc.net.au/content/public-sector-industry-reference-committee" TargetMode="External"/><Relationship Id="rId105" Type="http://schemas.openxmlformats.org/officeDocument/2006/relationships/hyperlink" Target="https://www.aisc.net.au/content/sustainability-industry-reference-committee" TargetMode="External"/><Relationship Id="rId113" Type="http://schemas.openxmlformats.org/officeDocument/2006/relationships/hyperlink" Target="https://www.aisc.net.au/content/wholesale-and-retail-industry-reference-committee" TargetMode="External"/><Relationship Id="rId118" Type="http://schemas.openxmlformats.org/officeDocument/2006/relationships/hyperlink" Target="mailto:ncver@ncver.edu.au" TargetMode="External"/><Relationship Id="rId12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aisc.net.au/content/ambulance-and-paramedic-industry-review-committee" TargetMode="External"/><Relationship Id="rId72" Type="http://schemas.openxmlformats.org/officeDocument/2006/relationships/hyperlink" Target="https://www.aisc.net.au/content/direct-client-care-and-support-industry-reference-committee" TargetMode="External"/><Relationship Id="rId80" Type="http://schemas.openxmlformats.org/officeDocument/2006/relationships/hyperlink" Target="https://www.aisc.net.au/content/extractive-industry-reference-committee" TargetMode="External"/><Relationship Id="rId85" Type="http://schemas.openxmlformats.org/officeDocument/2006/relationships/hyperlink" Target="https://www.aisc.net.au/content/furnishing-industry-reference-committee" TargetMode="External"/><Relationship Id="rId93" Type="http://schemas.openxmlformats.org/officeDocument/2006/relationships/hyperlink" Target="https://www.aisc.net.au/irc/shipbuilding-industry-reference-committee" TargetMode="External"/><Relationship Id="rId98" Type="http://schemas.openxmlformats.org/officeDocument/2006/relationships/hyperlink" Target="https://www.aisc.net.au/content/property-services-industry-reference-committee" TargetMode="External"/><Relationship Id="rId121" Type="http://schemas.openxmlformats.org/officeDocument/2006/relationships/image" Target="media/image19.png"/><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footer" Target="footer2.xml"/><Relationship Id="rId25" Type="http://schemas.openxmlformats.org/officeDocument/2006/relationships/header" Target="header1.xml"/><Relationship Id="rId33" Type="http://schemas.openxmlformats.org/officeDocument/2006/relationships/image" Target="media/image11.emf"/><Relationship Id="rId38" Type="http://schemas.openxmlformats.org/officeDocument/2006/relationships/header" Target="header3.xml"/><Relationship Id="rId46" Type="http://schemas.openxmlformats.org/officeDocument/2006/relationships/image" Target="media/image17.png"/><Relationship Id="rId59" Type="http://schemas.openxmlformats.org/officeDocument/2006/relationships/hyperlink" Target="https://www.aisc.net.au/content/automotive-vehicle-body-repair-industry-reference-committee" TargetMode="External"/><Relationship Id="rId67" Type="http://schemas.openxmlformats.org/officeDocument/2006/relationships/hyperlink" Target="https://www.aisc.net.au/content/complementary-health-industry-reference-committee" TargetMode="External"/><Relationship Id="rId103" Type="http://schemas.openxmlformats.org/officeDocument/2006/relationships/hyperlink" Target="https://www.aisc.net.au/content/rail-industry-reference-committee" TargetMode="External"/><Relationship Id="rId108" Type="http://schemas.openxmlformats.org/officeDocument/2006/relationships/hyperlink" Target="https://www.aisc.net.au/content/timber-and-wood-processing-industry-reference-committee" TargetMode="External"/><Relationship Id="rId116" Type="http://schemas.openxmlformats.org/officeDocument/2006/relationships/hyperlink" Target="https://www.lsay.edu.au" TargetMode="External"/><Relationship Id="rId124" Type="http://schemas.openxmlformats.org/officeDocument/2006/relationships/footer" Target="footer9.xml"/><Relationship Id="rId20" Type="http://schemas.openxmlformats.org/officeDocument/2006/relationships/image" Target="media/image7.wmf"/><Relationship Id="rId41" Type="http://schemas.openxmlformats.org/officeDocument/2006/relationships/image" Target="media/image16.png"/><Relationship Id="rId54" Type="http://schemas.openxmlformats.org/officeDocument/2006/relationships/hyperlink" Target="https://www.aisc.net.au/content/aquaculture-and-wild-catch-industry-reference-committee" TargetMode="External"/><Relationship Id="rId62" Type="http://schemas.openxmlformats.org/officeDocument/2006/relationships/hyperlink" Target="https://www.aisc.net.au/content/children%E2%80%99s-education-and-care-industry-reference-committee" TargetMode="External"/><Relationship Id="rId70" Type="http://schemas.openxmlformats.org/officeDocument/2006/relationships/hyperlink" Target="https://www.aisc.net.au/content/culture-and-related-industries-industry-reference-committee" TargetMode="External"/><Relationship Id="rId75" Type="http://schemas.openxmlformats.org/officeDocument/2006/relationships/hyperlink" Target="https://www.aisc.net.au/content/education-industry-reference-committee" TargetMode="External"/><Relationship Id="rId83" Type="http://schemas.openxmlformats.org/officeDocument/2006/relationships/hyperlink" Target="https://www.aisc.net.au/content/food-beverage-and-pharmaceutical-industry-reference-committee" TargetMode="External"/><Relationship Id="rId88" Type="http://schemas.openxmlformats.org/officeDocument/2006/relationships/hyperlink" Target="https://www.aisc.net.au/content/local-government-industry-reference-committee" TargetMode="External"/><Relationship Id="rId91" Type="http://schemas.openxmlformats.org/officeDocument/2006/relationships/hyperlink" Target="https://www.aisc.net.au/content/meat-industry-reference-committee" TargetMode="External"/><Relationship Id="rId96" Type="http://schemas.openxmlformats.org/officeDocument/2006/relationships/hyperlink" Target="https://www.aisc.net.au/content/printing-and-graphic-arts-industry-reference-committee" TargetMode="External"/><Relationship Id="rId111" Type="http://schemas.openxmlformats.org/officeDocument/2006/relationships/hyperlink" Target="https://www.aisc.net.au/content/transport-and-logistics-industry-reference-committe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voced.edu.au/" TargetMode="External"/><Relationship Id="rId23" Type="http://schemas.openxmlformats.org/officeDocument/2006/relationships/hyperlink" Target="mailto:ncver@ncver.edu.au" TargetMode="External"/><Relationship Id="rId28" Type="http://schemas.openxmlformats.org/officeDocument/2006/relationships/header" Target="header2.xml"/><Relationship Id="rId36" Type="http://schemas.openxmlformats.org/officeDocument/2006/relationships/image" Target="media/image14.emf"/><Relationship Id="rId49" Type="http://schemas.openxmlformats.org/officeDocument/2006/relationships/hyperlink" Target="https://www.aisc.net.au/irc/aged-care-industry-reference-committee" TargetMode="External"/><Relationship Id="rId57" Type="http://schemas.openxmlformats.org/officeDocument/2006/relationships/hyperlink" Target="https://www.aisc.net.au/content/automotive-light-vehicle-industry-reference-committee" TargetMode="External"/><Relationship Id="rId106" Type="http://schemas.openxmlformats.org/officeDocument/2006/relationships/hyperlink" Target="https://www.aisc.net.au/content/technician-support-services-industry-reference-committee" TargetMode="External"/><Relationship Id="rId114" Type="http://schemas.openxmlformats.org/officeDocument/2006/relationships/image" Target="media/image18.wmf"/><Relationship Id="rId119" Type="http://schemas.openxmlformats.org/officeDocument/2006/relationships/hyperlink" Target="https://www.lsay.edu.au"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9.emf"/><Relationship Id="rId44" Type="http://schemas.openxmlformats.org/officeDocument/2006/relationships/chart" Target="charts/chart2.xml"/><Relationship Id="rId52" Type="http://schemas.openxmlformats.org/officeDocument/2006/relationships/hyperlink" Target="https://www.aisc.net.au/content/amenity-horticulture-landscaping-conservation-and-land-management-irc" TargetMode="External"/><Relationship Id="rId60" Type="http://schemas.openxmlformats.org/officeDocument/2006/relationships/hyperlink" Target="https://www.aisc.net.au/content/aviation-industry-reference-committee" TargetMode="External"/><Relationship Id="rId65" Type="http://schemas.openxmlformats.org/officeDocument/2006/relationships/hyperlink" Target="https://www.aisc.net.au/content/coal-mining-industry-reference-committee" TargetMode="External"/><Relationship Id="rId73" Type="http://schemas.openxmlformats.org/officeDocument/2006/relationships/hyperlink" Target="https://www.aisc.net.au/content/disability-support-industry-reference-committee" TargetMode="External"/><Relationship Id="rId78" Type="http://schemas.openxmlformats.org/officeDocument/2006/relationships/hyperlink" Target="https://www.aisc.net.au/content/electrotechnology-industry-reference-committee" TargetMode="External"/><Relationship Id="rId81" Type="http://schemas.openxmlformats.org/officeDocument/2006/relationships/hyperlink" Target="https://www.aisc.net.au/content/financial-services-industry-reference-committee" TargetMode="External"/><Relationship Id="rId86" Type="http://schemas.openxmlformats.org/officeDocument/2006/relationships/hyperlink" Target="https://www.aisc.net.au/content/gas-industry-reference-committee" TargetMode="External"/><Relationship Id="rId94" Type="http://schemas.openxmlformats.org/officeDocument/2006/relationships/hyperlink" Target="https://www.aisc.net.au/content/personal-services-industry-reference-committee" TargetMode="External"/><Relationship Id="rId99" Type="http://schemas.openxmlformats.org/officeDocument/2006/relationships/hyperlink" Target="https://www.aisc.net.au/content/public-safety-industry-reference-committee" TargetMode="External"/><Relationship Id="rId101" Type="http://schemas.openxmlformats.org/officeDocument/2006/relationships/hyperlink" Target="https://www.aisc.net.au/content/pulp-and-paper-manufacturing-industry-reference-committee" TargetMode="External"/><Relationship Id="rId122"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5.png"/><Relationship Id="rId39" Type="http://schemas.openxmlformats.org/officeDocument/2006/relationships/footer" Target="footer7.xml"/><Relationship Id="rId109" Type="http://schemas.openxmlformats.org/officeDocument/2006/relationships/hyperlink" Target="https://www.aisc.net.au/content/timber-building-solutions-industry-reference-committee" TargetMode="External"/><Relationship Id="rId34" Type="http://schemas.openxmlformats.org/officeDocument/2006/relationships/image" Target="media/image12.emf"/><Relationship Id="rId50" Type="http://schemas.openxmlformats.org/officeDocument/2006/relationships/hyperlink" Target="https://www.aisc.net.au/content/agriculture-and-production-horticulture-industry-reference-committee" TargetMode="External"/><Relationship Id="rId55" Type="http://schemas.openxmlformats.org/officeDocument/2006/relationships/hyperlink" Target="https://www.aisc.net.au/content/automotive-allied-industry-reference-committee" TargetMode="External"/><Relationship Id="rId76" Type="http://schemas.openxmlformats.org/officeDocument/2006/relationships/hyperlink" Target="https://www.aisc.net.au/content/electricity-supply-generation-industry-reference-committee" TargetMode="External"/><Relationship Id="rId97" Type="http://schemas.openxmlformats.org/officeDocument/2006/relationships/hyperlink" Target="https://www.aisc.net.au/content/process-manufacturing-recreational-vehicle-and-laboratory-industry-reference-committee" TargetMode="External"/><Relationship Id="rId104" Type="http://schemas.openxmlformats.org/officeDocument/2006/relationships/hyperlink" Target="https://www.aisc.net.au/content/sport-and-recreation-industry-reference-committee" TargetMode="External"/><Relationship Id="rId120" Type="http://schemas.openxmlformats.org/officeDocument/2006/relationships/hyperlink" Target="https://twitter.com/ncver" TargetMode="External"/><Relationship Id="rId125" Type="http://schemas.openxmlformats.org/officeDocument/2006/relationships/footer" Target="footer10.xml"/><Relationship Id="rId7" Type="http://schemas.openxmlformats.org/officeDocument/2006/relationships/settings" Target="settings.xml"/><Relationship Id="rId71" Type="http://schemas.openxmlformats.org/officeDocument/2006/relationships/hyperlink" Target="https://www.aisc.net.au/content/dental-industry-reference-committee" TargetMode="External"/><Relationship Id="rId92" Type="http://schemas.openxmlformats.org/officeDocument/2006/relationships/hyperlink" Target="https://www.aisc.net.au/content/metalliferous-mining-industry-reference-committee" TargetMode="External"/><Relationship Id="rId2" Type="http://schemas.openxmlformats.org/officeDocument/2006/relationships/customXml" Target="../customXml/item2.xml"/><Relationship Id="rId29" Type="http://schemas.openxmlformats.org/officeDocument/2006/relationships/footer" Target="footer5.xml"/><Relationship Id="rId24" Type="http://schemas.openxmlformats.org/officeDocument/2006/relationships/hyperlink" Target="https://www.lsay.edu.au" TargetMode="External"/><Relationship Id="rId40" Type="http://schemas.openxmlformats.org/officeDocument/2006/relationships/footer" Target="footer8.xml"/><Relationship Id="rId45" Type="http://schemas.openxmlformats.org/officeDocument/2006/relationships/hyperlink" Target="https://doi.org/10.1080/13636820.2018.1498907" TargetMode="External"/><Relationship Id="rId66" Type="http://schemas.openxmlformats.org/officeDocument/2006/relationships/hyperlink" Target="https://www.aisc.net.au/content/community-sector-and-development-industry-reference-committee" TargetMode="External"/><Relationship Id="rId87" Type="http://schemas.openxmlformats.org/officeDocument/2006/relationships/hyperlink" Target="https://www.aisc.net.au/content/information-and-communications-technology-industry-reference-committee" TargetMode="External"/><Relationship Id="rId110" Type="http://schemas.openxmlformats.org/officeDocument/2006/relationships/hyperlink" Target="https://www.aisc.net.au/content/tourism-travel-and-hospitality-industry-reference-committee" TargetMode="External"/><Relationship Id="rId115" Type="http://schemas.openxmlformats.org/officeDocument/2006/relationships/hyperlink" Target="mailto:ncver@ncver.edu.au" TargetMode="External"/><Relationship Id="rId61" Type="http://schemas.openxmlformats.org/officeDocument/2006/relationships/hyperlink" Target="https://www.aisc.net.au/content/business-services-industry-reference-committee" TargetMode="External"/><Relationship Id="rId82" Type="http://schemas.openxmlformats.org/officeDocument/2006/relationships/hyperlink" Target="https://www.aisc.net.au/content/first-aid-industry-reference-committe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w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404524655656985E-2"/>
          <c:y val="5.7205720572057209E-2"/>
          <c:w val="0.8968462128074699"/>
          <c:h val="0.74885198756096083"/>
        </c:manualLayout>
      </c:layout>
      <c:barChart>
        <c:barDir val="col"/>
        <c:grouping val="stacked"/>
        <c:varyColors val="0"/>
        <c:ser>
          <c:idx val="0"/>
          <c:order val="0"/>
          <c:tx>
            <c:strRef>
              <c:f>Sheet3!$H$1</c:f>
              <c:strCache>
                <c:ptCount val="1"/>
                <c:pt idx="0">
                  <c:v>Discontinued</c:v>
                </c:pt>
              </c:strCache>
            </c:strRef>
          </c:tx>
          <c:spPr>
            <a:solidFill>
              <a:srgbClr val="003768"/>
            </a:solidFill>
            <a:ln>
              <a:noFill/>
            </a:ln>
            <a:effectLst/>
          </c:spPr>
          <c:invertIfNegative val="0"/>
          <c:cat>
            <c:strRef>
              <c:f>Sheet3!$G$2:$G$4</c:f>
              <c:strCache>
                <c:ptCount val="3"/>
                <c:pt idx="0">
                  <c:v>Consecutive</c:v>
                </c:pt>
                <c:pt idx="1">
                  <c:v>Concurrent </c:v>
                </c:pt>
                <c:pt idx="2">
                  <c:v>Embedded</c:v>
                </c:pt>
              </c:strCache>
            </c:strRef>
          </c:cat>
          <c:val>
            <c:numRef>
              <c:f>Sheet3!$H$2:$H$4</c:f>
              <c:numCache>
                <c:formatCode>General</c:formatCode>
                <c:ptCount val="3"/>
                <c:pt idx="0">
                  <c:v>6</c:v>
                </c:pt>
                <c:pt idx="1">
                  <c:v>5</c:v>
                </c:pt>
                <c:pt idx="2">
                  <c:v>3</c:v>
                </c:pt>
              </c:numCache>
            </c:numRef>
          </c:val>
          <c:extLst>
            <c:ext xmlns:c16="http://schemas.microsoft.com/office/drawing/2014/chart" uri="{C3380CC4-5D6E-409C-BE32-E72D297353CC}">
              <c16:uniqueId val="{00000000-DAFC-409A-A835-CCA152AC33EB}"/>
            </c:ext>
          </c:extLst>
        </c:ser>
        <c:ser>
          <c:idx val="1"/>
          <c:order val="1"/>
          <c:tx>
            <c:strRef>
              <c:f>Sheet3!$I$1</c:f>
              <c:strCache>
                <c:ptCount val="1"/>
                <c:pt idx="0">
                  <c:v>Unclear / Precarious</c:v>
                </c:pt>
              </c:strCache>
            </c:strRef>
          </c:tx>
          <c:spPr>
            <a:solidFill>
              <a:srgbClr val="32872A"/>
            </a:solidFill>
            <a:ln>
              <a:noFill/>
            </a:ln>
            <a:effectLst/>
          </c:spPr>
          <c:invertIfNegative val="0"/>
          <c:cat>
            <c:strRef>
              <c:f>Sheet3!$G$2:$G$4</c:f>
              <c:strCache>
                <c:ptCount val="3"/>
                <c:pt idx="0">
                  <c:v>Consecutive</c:v>
                </c:pt>
                <c:pt idx="1">
                  <c:v>Concurrent </c:v>
                </c:pt>
                <c:pt idx="2">
                  <c:v>Embedded</c:v>
                </c:pt>
              </c:strCache>
            </c:strRef>
          </c:cat>
          <c:val>
            <c:numRef>
              <c:f>Sheet3!$I$2:$I$4</c:f>
              <c:numCache>
                <c:formatCode>General</c:formatCode>
                <c:ptCount val="3"/>
                <c:pt idx="0">
                  <c:v>6</c:v>
                </c:pt>
                <c:pt idx="1">
                  <c:v>1</c:v>
                </c:pt>
                <c:pt idx="2">
                  <c:v>0</c:v>
                </c:pt>
              </c:numCache>
            </c:numRef>
          </c:val>
          <c:extLst>
            <c:ext xmlns:c16="http://schemas.microsoft.com/office/drawing/2014/chart" uri="{C3380CC4-5D6E-409C-BE32-E72D297353CC}">
              <c16:uniqueId val="{00000001-DAFC-409A-A835-CCA152AC33EB}"/>
            </c:ext>
          </c:extLst>
        </c:ser>
        <c:ser>
          <c:idx val="2"/>
          <c:order val="2"/>
          <c:tx>
            <c:strRef>
              <c:f>Sheet3!$J$1</c:f>
              <c:strCache>
                <c:ptCount val="1"/>
                <c:pt idx="0">
                  <c:v>Current</c:v>
                </c:pt>
              </c:strCache>
            </c:strRef>
          </c:tx>
          <c:spPr>
            <a:solidFill>
              <a:srgbClr val="79288C"/>
            </a:solidFill>
            <a:ln>
              <a:noFill/>
            </a:ln>
            <a:effectLst/>
          </c:spPr>
          <c:invertIfNegative val="0"/>
          <c:cat>
            <c:strRef>
              <c:f>Sheet3!$G$2:$G$4</c:f>
              <c:strCache>
                <c:ptCount val="3"/>
                <c:pt idx="0">
                  <c:v>Consecutive</c:v>
                </c:pt>
                <c:pt idx="1">
                  <c:v>Concurrent </c:v>
                </c:pt>
                <c:pt idx="2">
                  <c:v>Embedded</c:v>
                </c:pt>
              </c:strCache>
            </c:strRef>
          </c:cat>
          <c:val>
            <c:numRef>
              <c:f>Sheet3!$J$2:$J$4</c:f>
              <c:numCache>
                <c:formatCode>General</c:formatCode>
                <c:ptCount val="3"/>
                <c:pt idx="0">
                  <c:v>6</c:v>
                </c:pt>
                <c:pt idx="1">
                  <c:v>1</c:v>
                </c:pt>
                <c:pt idx="2">
                  <c:v>0</c:v>
                </c:pt>
              </c:numCache>
            </c:numRef>
          </c:val>
          <c:extLst>
            <c:ext xmlns:c16="http://schemas.microsoft.com/office/drawing/2014/chart" uri="{C3380CC4-5D6E-409C-BE32-E72D297353CC}">
              <c16:uniqueId val="{00000002-DAFC-409A-A835-CCA152AC33EB}"/>
            </c:ext>
          </c:extLst>
        </c:ser>
        <c:dLbls>
          <c:showLegendKey val="0"/>
          <c:showVal val="0"/>
          <c:showCatName val="0"/>
          <c:showSerName val="0"/>
          <c:showPercent val="0"/>
          <c:showBubbleSize val="0"/>
        </c:dLbls>
        <c:gapWidth val="150"/>
        <c:overlap val="100"/>
        <c:axId val="769983384"/>
        <c:axId val="769982400"/>
      </c:barChart>
      <c:catAx>
        <c:axId val="769983384"/>
        <c:scaling>
          <c:orientation val="minMax"/>
        </c:scaling>
        <c:delete val="0"/>
        <c:axPos val="b"/>
        <c:numFmt formatCode="General" sourceLinked="1"/>
        <c:majorTickMark val="none"/>
        <c:minorTickMark val="none"/>
        <c:tickLblPos val="nextTo"/>
        <c:spPr>
          <a:noFill/>
          <a:ln w="9525" cap="flat" cmpd="sng" algn="ctr">
            <a:solidFill>
              <a:sysClr val="windowText" lastClr="000000">
                <a:lumMod val="50000"/>
                <a:lumOff val="50000"/>
              </a:sys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9982400"/>
        <c:crosses val="autoZero"/>
        <c:auto val="1"/>
        <c:lblAlgn val="ctr"/>
        <c:lblOffset val="100"/>
        <c:noMultiLvlLbl val="0"/>
      </c:catAx>
      <c:valAx>
        <c:axId val="769982400"/>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a:t>
                </a:r>
                <a:r>
                  <a:rPr lang="en-AU" baseline="0"/>
                  <a:t> of models</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out"/>
        <c:minorTickMark val="none"/>
        <c:tickLblPos val="nextTo"/>
        <c:spPr>
          <a:noFill/>
          <a:ln>
            <a:solidFill>
              <a:sysClr val="windowText" lastClr="000000">
                <a:lumMod val="50000"/>
                <a:lumOff val="50000"/>
              </a:sys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9983384"/>
        <c:crosses val="autoZero"/>
        <c:crossBetween val="between"/>
      </c:valAx>
      <c:spPr>
        <a:noFill/>
        <a:ln>
          <a:noFill/>
        </a:ln>
        <a:effectLst/>
      </c:spPr>
    </c:plotArea>
    <c:legend>
      <c:legendPos val="b"/>
      <c:layout>
        <c:manualLayout>
          <c:xMode val="edge"/>
          <c:yMode val="edge"/>
          <c:x val="0.20228407754763139"/>
          <c:y val="0.89493897421238189"/>
          <c:w val="0.61241676000690992"/>
          <c:h val="7.425794547958733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32872A"/>
            </a:solidFill>
            <a:ln>
              <a:noFill/>
            </a:ln>
            <a:effectLst/>
          </c:spPr>
          <c:invertIfNegative val="0"/>
          <c:cat>
            <c:strRef>
              <c:f>Articulation!$A$22:$A$29</c:f>
              <c:strCache>
                <c:ptCount val="8"/>
                <c:pt idx="0">
                  <c:v>TAFE/s</c:v>
                </c:pt>
                <c:pt idx="1">
                  <c:v>International institution/s</c:v>
                </c:pt>
                <c:pt idx="2">
                  <c:v>Private RTO/s</c:v>
                </c:pt>
                <c:pt idx="3">
                  <c:v>University/ies</c:v>
                </c:pt>
                <c:pt idx="4">
                  <c:v>Non-university higher education provider/s</c:v>
                </c:pt>
                <c:pt idx="5">
                  <c:v>Other</c:v>
                </c:pt>
                <c:pt idx="6">
                  <c:v>None</c:v>
                </c:pt>
                <c:pt idx="7">
                  <c:v>Don't know</c:v>
                </c:pt>
              </c:strCache>
            </c:strRef>
          </c:cat>
          <c:val>
            <c:numRef>
              <c:f>Articulation!$B$22:$B$29</c:f>
              <c:numCache>
                <c:formatCode>0%</c:formatCode>
                <c:ptCount val="8"/>
                <c:pt idx="0">
                  <c:v>0.89659999999999995</c:v>
                </c:pt>
                <c:pt idx="1">
                  <c:v>0.8276</c:v>
                </c:pt>
                <c:pt idx="2">
                  <c:v>0.6552</c:v>
                </c:pt>
                <c:pt idx="3">
                  <c:v>0.48280000000000001</c:v>
                </c:pt>
                <c:pt idx="4">
                  <c:v>0.31030000000000002</c:v>
                </c:pt>
                <c:pt idx="5">
                  <c:v>6.9000000000000006E-2</c:v>
                </c:pt>
                <c:pt idx="6">
                  <c:v>3.4500000000000003E-2</c:v>
                </c:pt>
                <c:pt idx="7">
                  <c:v>0</c:v>
                </c:pt>
              </c:numCache>
            </c:numRef>
          </c:val>
          <c:extLst>
            <c:ext xmlns:c16="http://schemas.microsoft.com/office/drawing/2014/chart" uri="{C3380CC4-5D6E-409C-BE32-E72D297353CC}">
              <c16:uniqueId val="{00000000-201E-4562-8B80-86D787271142}"/>
            </c:ext>
          </c:extLst>
        </c:ser>
        <c:dLbls>
          <c:showLegendKey val="0"/>
          <c:showVal val="0"/>
          <c:showCatName val="0"/>
          <c:showSerName val="0"/>
          <c:showPercent val="0"/>
          <c:showBubbleSize val="0"/>
        </c:dLbls>
        <c:gapWidth val="150"/>
        <c:axId val="611230232"/>
        <c:axId val="611232528"/>
      </c:barChart>
      <c:catAx>
        <c:axId val="611230232"/>
        <c:scaling>
          <c:orientation val="minMax"/>
        </c:scaling>
        <c:delete val="0"/>
        <c:axPos val="l"/>
        <c:numFmt formatCode="General" sourceLinked="1"/>
        <c:majorTickMark val="none"/>
        <c:minorTickMark val="none"/>
        <c:tickLblPos val="nextTo"/>
        <c:spPr>
          <a:noFill/>
          <a:ln w="9525" cap="flat" cmpd="sng" algn="ctr">
            <a:solidFill>
              <a:schemeClr val="tx1">
                <a:lumMod val="50000"/>
                <a:lumOff val="50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11232528"/>
        <c:crosses val="autoZero"/>
        <c:auto val="1"/>
        <c:lblAlgn val="ctr"/>
        <c:lblOffset val="100"/>
        <c:noMultiLvlLbl val="0"/>
      </c:catAx>
      <c:valAx>
        <c:axId val="611232528"/>
        <c:scaling>
          <c:orientation val="minMax"/>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sz="900">
                    <a:latin typeface="Arial" panose="020B0604020202020204" pitchFamily="34" charset="0"/>
                    <a:cs typeface="Arial" panose="020B0604020202020204" pitchFamily="34" charset="0"/>
                  </a:rPr>
                  <a:t>of</a:t>
                </a:r>
                <a:r>
                  <a:rPr lang="en-AU"/>
                  <a:t> </a:t>
                </a:r>
                <a:r>
                  <a:rPr lang="en-AU" sz="900">
                    <a:latin typeface="Arial" panose="020B0604020202020204" pitchFamily="34" charset="0"/>
                    <a:cs typeface="Arial" panose="020B0604020202020204" pitchFamily="34" charset="0"/>
                  </a:rPr>
                  <a:t>respondents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out"/>
        <c:minorTickMark val="none"/>
        <c:tickLblPos val="nextTo"/>
        <c:spPr>
          <a:noFill/>
          <a:ln>
            <a:solidFill>
              <a:schemeClr val="tx1">
                <a:lumMod val="50000"/>
                <a:lumOff val="50000"/>
                <a:alpha val="97000"/>
              </a:schemeClr>
            </a:solid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Arial" panose="020B0604020202020204" pitchFamily="34" charset="0"/>
                <a:ea typeface="+mn-ea"/>
                <a:cs typeface="Arial" panose="020B0604020202020204" pitchFamily="34" charset="0"/>
              </a:defRPr>
            </a:pPr>
            <a:endParaRPr lang="en-US"/>
          </a:p>
        </c:txPr>
        <c:crossAx val="6112302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B33791BF194E4EB9F217DA5E594328" ma:contentTypeVersion="14" ma:contentTypeDescription="Create a new document." ma:contentTypeScope="" ma:versionID="85571e3733e3b1140d70482fe6e7fa01">
  <xsd:schema xmlns:xsd="http://www.w3.org/2001/XMLSchema" xmlns:xs="http://www.w3.org/2001/XMLSchema" xmlns:p="http://schemas.microsoft.com/office/2006/metadata/properties" xmlns:ns3="f0f4ea68-1b88-48e5-802d-b67bcb294c12" xmlns:ns4="fcc99a36-06a8-4dc4-8ccd-20c45988cc61" targetNamespace="http://schemas.microsoft.com/office/2006/metadata/properties" ma:root="true" ma:fieldsID="f880c83f1510f2882939d712788cdbe3" ns3:_="" ns4:_="">
    <xsd:import namespace="f0f4ea68-1b88-48e5-802d-b67bcb294c12"/>
    <xsd:import namespace="fcc99a36-06a8-4dc4-8ccd-20c45988cc6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4ea68-1b88-48e5-802d-b67bcb294c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c99a36-06a8-4dc4-8ccd-20c45988cc6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AE7FBD-53C8-483F-A693-75C56B23FFC2}">
  <ds:schemaRefs>
    <ds:schemaRef ds:uri="http://schemas.microsoft.com/sharepoint/v3/contenttype/forms"/>
  </ds:schemaRefs>
</ds:datastoreItem>
</file>

<file path=customXml/itemProps2.xml><?xml version="1.0" encoding="utf-8"?>
<ds:datastoreItem xmlns:ds="http://schemas.openxmlformats.org/officeDocument/2006/customXml" ds:itemID="{BDA2CA2B-2B85-4909-9819-C8EBA0768F9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67813EE-98F1-4A0E-A1F9-154E2AED8968}">
  <ds:schemaRefs>
    <ds:schemaRef ds:uri="http://schemas.openxmlformats.org/officeDocument/2006/bibliography"/>
  </ds:schemaRefs>
</ds:datastoreItem>
</file>

<file path=customXml/itemProps4.xml><?xml version="1.0" encoding="utf-8"?>
<ds:datastoreItem xmlns:ds="http://schemas.openxmlformats.org/officeDocument/2006/customXml" ds:itemID="{C04708B2-A0BE-49D2-B371-52A5A403C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f4ea68-1b88-48e5-802d-b67bcb294c12"/>
    <ds:schemaRef ds:uri="fcc99a36-06a8-4dc4-8ccd-20c45988c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NCVERNormal.dotm</Template>
  <TotalTime>6</TotalTime>
  <Pages>42</Pages>
  <Words>16424</Words>
  <Characters>93618</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109823</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best of both worlds? Integrating VET and higher education</dc:title>
  <dc:creator>NCVER</dc:creator>
  <cp:lastModifiedBy>Rocky Barbaro</cp:lastModifiedBy>
  <cp:revision>2</cp:revision>
  <cp:lastPrinted>2021-09-26T07:00:00Z</cp:lastPrinted>
  <dcterms:created xsi:type="dcterms:W3CDTF">2021-11-01T22:05:00Z</dcterms:created>
  <dcterms:modified xsi:type="dcterms:W3CDTF">2021-11-01T22:05:00Z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dc88d9-fa17-47eb-a208-3e66f59d50e5_Enabled">
    <vt:lpwstr>true</vt:lpwstr>
  </property>
  <property fmtid="{D5CDD505-2E9C-101B-9397-08002B2CF9AE}" pid="3" name="MSIP_Label_d7dc88d9-fa17-47eb-a208-3e66f59d50e5_SetDate">
    <vt:lpwstr>2021-08-27T05:04:55Z</vt:lpwstr>
  </property>
  <property fmtid="{D5CDD505-2E9C-101B-9397-08002B2CF9AE}" pid="4" name="MSIP_Label_d7dc88d9-fa17-47eb-a208-3e66f59d50e5_Method">
    <vt:lpwstr>Standard</vt:lpwstr>
  </property>
  <property fmtid="{D5CDD505-2E9C-101B-9397-08002B2CF9AE}" pid="5" name="MSIP_Label_d7dc88d9-fa17-47eb-a208-3e66f59d50e5_Name">
    <vt:lpwstr>Internal</vt:lpwstr>
  </property>
  <property fmtid="{D5CDD505-2E9C-101B-9397-08002B2CF9AE}" pid="6" name="MSIP_Label_d7dc88d9-fa17-47eb-a208-3e66f59d50e5_SiteId">
    <vt:lpwstr>d51ba343-9258-4ea6-9907-426d8c84ec12</vt:lpwstr>
  </property>
  <property fmtid="{D5CDD505-2E9C-101B-9397-08002B2CF9AE}" pid="7" name="MSIP_Label_d7dc88d9-fa17-47eb-a208-3e66f59d50e5_ActionId">
    <vt:lpwstr>9f82d18a-7471-4ca6-b68b-abac9d28d2c6</vt:lpwstr>
  </property>
  <property fmtid="{D5CDD505-2E9C-101B-9397-08002B2CF9AE}" pid="8" name="MSIP_Label_d7dc88d9-fa17-47eb-a208-3e66f59d50e5_ContentBits">
    <vt:lpwstr>0</vt:lpwstr>
  </property>
  <property fmtid="{D5CDD505-2E9C-101B-9397-08002B2CF9AE}" pid="9" name="ContentTypeId">
    <vt:lpwstr>0x01010077B33791BF194E4EB9F217DA5E594328</vt:lpwstr>
  </property>
</Properties>
</file>