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BD5" w:rsidRPr="00FF65C5" w:rsidRDefault="005B6D19" w:rsidP="00ED215F">
      <w:pPr>
        <w:pStyle w:val="Text"/>
        <w:rPr>
          <w:sz w:val="19"/>
          <w:szCs w:val="19"/>
          <w:lang w:val="en-AU"/>
        </w:rPr>
      </w:pPr>
      <w:r w:rsidRPr="00FF65C5">
        <w:rPr>
          <w:noProof/>
          <w:sz w:val="19"/>
          <w:szCs w:val="19"/>
          <w:lang w:val="en-AU"/>
        </w:rPr>
        <w:drawing>
          <wp:anchor distT="0" distB="0" distL="114300" distR="114300" simplePos="0" relativeHeight="251657216" behindDoc="0" locked="0" layoutInCell="1" allowOverlap="1">
            <wp:simplePos x="0" y="0"/>
            <wp:positionH relativeFrom="column">
              <wp:posOffset>-800100</wp:posOffset>
            </wp:positionH>
            <wp:positionV relativeFrom="paragraph">
              <wp:posOffset>-685800</wp:posOffset>
            </wp:positionV>
            <wp:extent cx="7086600" cy="60071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086600" cy="600710"/>
                    </a:xfrm>
                    <a:prstGeom prst="rect">
                      <a:avLst/>
                    </a:prstGeom>
                    <a:noFill/>
                    <a:ln w="9525">
                      <a:noFill/>
                      <a:miter lim="800000"/>
                      <a:headEnd/>
                      <a:tailEnd/>
                    </a:ln>
                  </pic:spPr>
                </pic:pic>
              </a:graphicData>
            </a:graphic>
          </wp:anchor>
        </w:drawing>
      </w:r>
      <w:r w:rsidR="0089603B" w:rsidRPr="00FF65C5">
        <w:rPr>
          <w:sz w:val="19"/>
          <w:szCs w:val="19"/>
          <w:lang w:val="en-AU"/>
        </w:rPr>
        <w:t xml:space="preserve">Our Ref: </w:t>
      </w:r>
      <w:r w:rsidR="00562848" w:rsidRPr="00FF65C5">
        <w:rPr>
          <w:sz w:val="19"/>
          <w:szCs w:val="19"/>
          <w:lang w:val="en-AU"/>
        </w:rPr>
        <w:t>#</w:t>
      </w:r>
      <w:r w:rsidR="000C27CA" w:rsidRPr="00FF65C5">
        <w:rPr>
          <w:sz w:val="19"/>
          <w:szCs w:val="19"/>
          <w:lang w:val="en-AU"/>
        </w:rPr>
        <w:t>140048</w:t>
      </w:r>
      <w:r w:rsidR="00D57403" w:rsidRPr="00FF65C5">
        <w:rPr>
          <w:sz w:val="19"/>
          <w:szCs w:val="19"/>
          <w:lang w:val="en-AU"/>
        </w:rPr>
        <w:fldChar w:fldCharType="begin"/>
      </w:r>
      <w:r w:rsidR="0089603B" w:rsidRPr="00FF65C5">
        <w:rPr>
          <w:sz w:val="19"/>
          <w:szCs w:val="19"/>
          <w:lang w:val="en-AU"/>
        </w:rPr>
        <w:instrText xml:space="preserve"> FILLIN  "Enter NCVER reference - DMS ref followed by project code (if applicable) (eg. #1234/OP123)"  \* MERGEFORMAT </w:instrText>
      </w:r>
      <w:r w:rsidR="00D57403" w:rsidRPr="00FF65C5">
        <w:rPr>
          <w:sz w:val="19"/>
          <w:szCs w:val="19"/>
          <w:lang w:val="en-AU"/>
        </w:rPr>
        <w:fldChar w:fldCharType="end"/>
      </w:r>
    </w:p>
    <w:p w:rsidR="00EF455B" w:rsidRPr="00FF65C5" w:rsidRDefault="00D57403" w:rsidP="002A3C9D">
      <w:pPr>
        <w:pStyle w:val="Text"/>
        <w:spacing w:before="0" w:after="0"/>
        <w:rPr>
          <w:sz w:val="19"/>
          <w:szCs w:val="19"/>
          <w:lang w:val="en-AU"/>
        </w:rPr>
      </w:pPr>
      <w:r w:rsidRPr="00FF65C5">
        <w:rPr>
          <w:sz w:val="19"/>
          <w:szCs w:val="19"/>
          <w:lang w:val="en-AU"/>
        </w:rPr>
        <w:fldChar w:fldCharType="begin"/>
      </w:r>
      <w:r w:rsidR="0089603B" w:rsidRPr="00FF65C5">
        <w:rPr>
          <w:sz w:val="19"/>
          <w:szCs w:val="19"/>
          <w:lang w:val="en-AU"/>
        </w:rPr>
        <w:instrText xml:space="preserve"> FILLIN  "Enter recipient's ref (if there is one)"  \* MERGEFORMAT </w:instrText>
      </w:r>
      <w:r w:rsidRPr="00FF65C5">
        <w:rPr>
          <w:sz w:val="19"/>
          <w:szCs w:val="19"/>
          <w:lang w:val="en-AU"/>
        </w:rPr>
        <w:fldChar w:fldCharType="end"/>
      </w:r>
    </w:p>
    <w:p w:rsidR="0089603B" w:rsidRPr="00E41669" w:rsidRDefault="00E41669" w:rsidP="002A3C9D">
      <w:pPr>
        <w:pStyle w:val="Text"/>
        <w:spacing w:before="0"/>
        <w:rPr>
          <w:sz w:val="19"/>
          <w:szCs w:val="19"/>
          <w:lang w:val="en-AU"/>
        </w:rPr>
      </w:pPr>
      <w:r w:rsidRPr="00E41669">
        <w:rPr>
          <w:sz w:val="19"/>
          <w:szCs w:val="19"/>
          <w:lang w:val="en-AU"/>
        </w:rPr>
        <w:t>1</w:t>
      </w:r>
      <w:r w:rsidR="0067221D">
        <w:rPr>
          <w:sz w:val="19"/>
          <w:szCs w:val="19"/>
          <w:lang w:val="en-AU"/>
        </w:rPr>
        <w:t>7</w:t>
      </w:r>
      <w:r w:rsidR="00D57403" w:rsidRPr="00E41669">
        <w:rPr>
          <w:sz w:val="19"/>
          <w:szCs w:val="19"/>
          <w:lang w:val="en-AU"/>
        </w:rPr>
        <w:fldChar w:fldCharType="begin"/>
      </w:r>
      <w:r w:rsidR="0089603B" w:rsidRPr="00E41669">
        <w:rPr>
          <w:sz w:val="19"/>
          <w:szCs w:val="19"/>
          <w:lang w:val="en-AU"/>
        </w:rPr>
        <w:instrText xml:space="preserve"> CREATEDATE  \@ "d MMMM yyyy"  \* MERGEFORMAT </w:instrText>
      </w:r>
      <w:r w:rsidR="00D57403" w:rsidRPr="00E41669">
        <w:rPr>
          <w:sz w:val="19"/>
          <w:szCs w:val="19"/>
          <w:lang w:val="en-AU"/>
        </w:rPr>
        <w:fldChar w:fldCharType="separate"/>
      </w:r>
      <w:r w:rsidR="00562848" w:rsidRPr="00E41669">
        <w:rPr>
          <w:noProof/>
          <w:sz w:val="19"/>
          <w:szCs w:val="19"/>
          <w:lang w:val="en-AU"/>
        </w:rPr>
        <w:t xml:space="preserve"> </w:t>
      </w:r>
      <w:r w:rsidR="00184EC7" w:rsidRPr="00E41669">
        <w:rPr>
          <w:noProof/>
          <w:sz w:val="19"/>
          <w:szCs w:val="19"/>
          <w:lang w:val="en-AU"/>
        </w:rPr>
        <w:t>September</w:t>
      </w:r>
      <w:r w:rsidR="00562848" w:rsidRPr="00E41669">
        <w:rPr>
          <w:noProof/>
          <w:sz w:val="19"/>
          <w:szCs w:val="19"/>
          <w:lang w:val="en-AU"/>
        </w:rPr>
        <w:t xml:space="preserve"> 2013</w:t>
      </w:r>
      <w:r w:rsidR="00D57403" w:rsidRPr="00E41669">
        <w:rPr>
          <w:sz w:val="19"/>
          <w:szCs w:val="19"/>
          <w:lang w:val="en-AU"/>
        </w:rPr>
        <w:fldChar w:fldCharType="end"/>
      </w:r>
    </w:p>
    <w:p w:rsidR="00562848" w:rsidRPr="00FF65C5" w:rsidRDefault="00562848" w:rsidP="00540225">
      <w:pPr>
        <w:pStyle w:val="Text"/>
        <w:rPr>
          <w:sz w:val="19"/>
          <w:szCs w:val="19"/>
          <w:lang w:val="en-AU"/>
        </w:rPr>
      </w:pPr>
    </w:p>
    <w:p w:rsidR="00DD6A00" w:rsidRPr="00FF65C5" w:rsidRDefault="00C87600" w:rsidP="00540225">
      <w:pPr>
        <w:pStyle w:val="Text"/>
        <w:rPr>
          <w:sz w:val="19"/>
          <w:szCs w:val="19"/>
          <w:lang w:val="en-AU"/>
        </w:rPr>
      </w:pPr>
      <w:r w:rsidRPr="00FF65C5">
        <w:rPr>
          <w:sz w:val="19"/>
          <w:szCs w:val="19"/>
          <w:lang w:val="en-AU"/>
        </w:rPr>
        <w:t>Ms Kim Farley-Larmour</w:t>
      </w:r>
    </w:p>
    <w:p w:rsidR="00540225" w:rsidRPr="00FF65C5" w:rsidRDefault="00DD6A00" w:rsidP="00540225">
      <w:pPr>
        <w:pStyle w:val="Text"/>
        <w:rPr>
          <w:sz w:val="19"/>
          <w:szCs w:val="19"/>
          <w:lang w:val="en-AU"/>
        </w:rPr>
      </w:pPr>
      <w:r w:rsidRPr="00FF65C5">
        <w:rPr>
          <w:sz w:val="19"/>
          <w:szCs w:val="19"/>
          <w:lang w:val="en-AU"/>
        </w:rPr>
        <w:t>Specialist Director</w:t>
      </w:r>
      <w:r w:rsidR="00562848" w:rsidRPr="00FF65C5">
        <w:rPr>
          <w:sz w:val="19"/>
          <w:szCs w:val="19"/>
          <w:lang w:val="en-AU"/>
        </w:rPr>
        <w:br/>
      </w:r>
      <w:r w:rsidR="00C87600" w:rsidRPr="00FF65C5">
        <w:rPr>
          <w:sz w:val="19"/>
          <w:szCs w:val="19"/>
          <w:lang w:val="en-AU"/>
        </w:rPr>
        <w:t>National Ce</w:t>
      </w:r>
      <w:r w:rsidR="000C27CA" w:rsidRPr="00FF65C5">
        <w:rPr>
          <w:sz w:val="19"/>
          <w:szCs w:val="19"/>
          <w:lang w:val="en-AU"/>
        </w:rPr>
        <w:t>ntre for Aboriginal and Torres</w:t>
      </w:r>
      <w:r w:rsidR="00C87600" w:rsidRPr="00FF65C5">
        <w:rPr>
          <w:sz w:val="19"/>
          <w:szCs w:val="19"/>
          <w:lang w:val="en-AU"/>
        </w:rPr>
        <w:t xml:space="preserve"> Strait Islander Statistics</w:t>
      </w:r>
      <w:r w:rsidR="00562848" w:rsidRPr="00FF65C5">
        <w:rPr>
          <w:sz w:val="19"/>
          <w:szCs w:val="19"/>
          <w:lang w:val="en-AU"/>
        </w:rPr>
        <w:br/>
      </w:r>
      <w:r w:rsidR="00D57403">
        <w:fldChar w:fldCharType="begin"/>
      </w:r>
      <w:r w:rsidR="002853F5">
        <w:instrText xml:space="preserve"> FILLIN  "Enter address of recipient (press enter after each line)"  \* MERGEFORMAT </w:instrText>
      </w:r>
      <w:r w:rsidR="00D57403">
        <w:fldChar w:fldCharType="separate"/>
      </w:r>
      <w:r w:rsidR="00562848" w:rsidRPr="00FF65C5">
        <w:rPr>
          <w:sz w:val="19"/>
          <w:szCs w:val="19"/>
          <w:lang w:val="en-AU"/>
        </w:rPr>
        <w:t>Australian Bureau of Statistics</w:t>
      </w:r>
      <w:r w:rsidR="00562848" w:rsidRPr="00FF65C5">
        <w:rPr>
          <w:sz w:val="19"/>
          <w:szCs w:val="19"/>
          <w:lang w:val="en-AU"/>
        </w:rPr>
        <w:br/>
      </w:r>
      <w:r w:rsidR="002A3C9D" w:rsidRPr="00FF65C5">
        <w:rPr>
          <w:sz w:val="19"/>
          <w:szCs w:val="19"/>
          <w:lang w:val="en-AU"/>
        </w:rPr>
        <w:t>PO Box 10, Chandler St</w:t>
      </w:r>
      <w:r w:rsidR="002A3C9D" w:rsidRPr="00FF65C5">
        <w:rPr>
          <w:sz w:val="19"/>
          <w:szCs w:val="19"/>
          <w:lang w:val="en-AU"/>
        </w:rPr>
        <w:br/>
      </w:r>
      <w:proofErr w:type="gramStart"/>
      <w:r w:rsidR="002A3C9D" w:rsidRPr="00FF65C5">
        <w:rPr>
          <w:sz w:val="19"/>
          <w:szCs w:val="19"/>
          <w:lang w:val="en-AU"/>
        </w:rPr>
        <w:t xml:space="preserve">BELCONNEN  </w:t>
      </w:r>
      <w:r w:rsidR="00562848" w:rsidRPr="00FF65C5">
        <w:rPr>
          <w:sz w:val="19"/>
          <w:szCs w:val="19"/>
          <w:lang w:val="en-AU"/>
        </w:rPr>
        <w:t>ACT</w:t>
      </w:r>
      <w:proofErr w:type="gramEnd"/>
      <w:r w:rsidR="00D57403">
        <w:fldChar w:fldCharType="end"/>
      </w:r>
      <w:r w:rsidR="002A3C9D" w:rsidRPr="00FF65C5">
        <w:rPr>
          <w:sz w:val="19"/>
          <w:szCs w:val="19"/>
          <w:lang w:val="en-AU"/>
        </w:rPr>
        <w:t xml:space="preserve">  </w:t>
      </w:r>
      <w:r w:rsidR="008C35B6" w:rsidRPr="00FF65C5">
        <w:rPr>
          <w:sz w:val="19"/>
          <w:szCs w:val="19"/>
          <w:lang w:val="en-AU"/>
        </w:rPr>
        <w:t>2616</w:t>
      </w:r>
    </w:p>
    <w:p w:rsidR="0089603B" w:rsidRPr="00FF65C5" w:rsidRDefault="0089603B" w:rsidP="002A3C9D">
      <w:pPr>
        <w:pStyle w:val="Text"/>
        <w:spacing w:before="480"/>
        <w:rPr>
          <w:sz w:val="19"/>
          <w:szCs w:val="19"/>
          <w:lang w:val="en-AU"/>
        </w:rPr>
      </w:pPr>
      <w:r w:rsidRPr="00FF65C5">
        <w:rPr>
          <w:sz w:val="19"/>
          <w:szCs w:val="19"/>
          <w:lang w:val="en-AU"/>
        </w:rPr>
        <w:t xml:space="preserve">Dear </w:t>
      </w:r>
      <w:r w:rsidR="00C87600" w:rsidRPr="00FF65C5">
        <w:rPr>
          <w:sz w:val="19"/>
          <w:szCs w:val="19"/>
          <w:lang w:val="en-AU"/>
        </w:rPr>
        <w:t>Ms Farley-Larmour</w:t>
      </w:r>
      <w:r w:rsidR="00E01E2C">
        <w:rPr>
          <w:sz w:val="19"/>
          <w:szCs w:val="19"/>
          <w:lang w:val="en-AU"/>
        </w:rPr>
        <w:t>,</w:t>
      </w:r>
    </w:p>
    <w:p w:rsidR="0089603B" w:rsidRPr="00FF65C5" w:rsidRDefault="00765EEC" w:rsidP="00D5368D">
      <w:pPr>
        <w:pStyle w:val="Heading1"/>
        <w:rPr>
          <w:color w:val="1F497D" w:themeColor="text2"/>
          <w:sz w:val="19"/>
          <w:szCs w:val="19"/>
          <w:lang w:val="en-AU"/>
        </w:rPr>
      </w:pPr>
      <w:r w:rsidRPr="00FF65C5">
        <w:rPr>
          <w:color w:val="1F497D" w:themeColor="text2"/>
          <w:sz w:val="19"/>
          <w:szCs w:val="19"/>
          <w:lang w:val="en-AU"/>
        </w:rPr>
        <w:t>Input into the ABS review of the Indigenous Standard</w:t>
      </w:r>
    </w:p>
    <w:p w:rsidR="00765EEC" w:rsidRPr="00FF65C5" w:rsidRDefault="00562848" w:rsidP="00540225">
      <w:pPr>
        <w:pStyle w:val="Text"/>
        <w:rPr>
          <w:color w:val="000000" w:themeColor="text1"/>
          <w:sz w:val="19"/>
          <w:szCs w:val="19"/>
          <w:lang w:val="en-AU"/>
        </w:rPr>
      </w:pPr>
      <w:r w:rsidRPr="00FF65C5">
        <w:rPr>
          <w:color w:val="000000" w:themeColor="text1"/>
          <w:sz w:val="19"/>
          <w:szCs w:val="19"/>
          <w:lang w:val="en-AU"/>
        </w:rPr>
        <w:t xml:space="preserve">I am writing in response to your </w:t>
      </w:r>
      <w:r w:rsidR="00DD6A00" w:rsidRPr="00FF65C5">
        <w:rPr>
          <w:color w:val="000000" w:themeColor="text1"/>
          <w:sz w:val="19"/>
          <w:szCs w:val="19"/>
          <w:lang w:val="en-AU"/>
        </w:rPr>
        <w:t xml:space="preserve">6 Aug 2013 </w:t>
      </w:r>
      <w:r w:rsidRPr="00FF65C5">
        <w:rPr>
          <w:color w:val="000000" w:themeColor="text1"/>
          <w:sz w:val="19"/>
          <w:szCs w:val="19"/>
          <w:lang w:val="en-AU"/>
        </w:rPr>
        <w:t xml:space="preserve">email </w:t>
      </w:r>
      <w:r w:rsidR="0016632F" w:rsidRPr="00FF65C5">
        <w:rPr>
          <w:color w:val="000000" w:themeColor="text1"/>
          <w:sz w:val="19"/>
          <w:szCs w:val="19"/>
          <w:lang w:val="en-AU"/>
        </w:rPr>
        <w:t xml:space="preserve">request </w:t>
      </w:r>
      <w:r w:rsidRPr="00FF65C5">
        <w:rPr>
          <w:color w:val="000000" w:themeColor="text1"/>
          <w:sz w:val="19"/>
          <w:szCs w:val="19"/>
          <w:lang w:val="en-AU"/>
        </w:rPr>
        <w:t>for input into the A</w:t>
      </w:r>
      <w:r w:rsidR="00D30D65" w:rsidRPr="00FF65C5">
        <w:rPr>
          <w:color w:val="000000" w:themeColor="text1"/>
          <w:sz w:val="19"/>
          <w:szCs w:val="19"/>
          <w:lang w:val="en-AU"/>
        </w:rPr>
        <w:t>B</w:t>
      </w:r>
      <w:r w:rsidR="00765EEC" w:rsidRPr="00FF65C5">
        <w:rPr>
          <w:color w:val="000000" w:themeColor="text1"/>
          <w:sz w:val="19"/>
          <w:szCs w:val="19"/>
          <w:lang w:val="en-AU"/>
        </w:rPr>
        <w:t xml:space="preserve">S </w:t>
      </w:r>
      <w:r w:rsidRPr="00FF65C5">
        <w:rPr>
          <w:color w:val="000000" w:themeColor="text1"/>
          <w:sz w:val="19"/>
          <w:szCs w:val="19"/>
          <w:lang w:val="en-AU"/>
        </w:rPr>
        <w:t xml:space="preserve">review of </w:t>
      </w:r>
      <w:r w:rsidR="00765EEC" w:rsidRPr="00FF65C5">
        <w:rPr>
          <w:color w:val="000000" w:themeColor="text1"/>
          <w:sz w:val="19"/>
          <w:szCs w:val="19"/>
          <w:lang w:val="en-AU"/>
        </w:rPr>
        <w:t>the</w:t>
      </w:r>
      <w:r w:rsidRPr="00FF65C5">
        <w:rPr>
          <w:color w:val="000000" w:themeColor="text1"/>
          <w:sz w:val="19"/>
          <w:szCs w:val="19"/>
          <w:lang w:val="en-AU"/>
        </w:rPr>
        <w:t xml:space="preserve"> </w:t>
      </w:r>
      <w:r w:rsidR="00765EEC" w:rsidRPr="00FF65C5">
        <w:rPr>
          <w:color w:val="000000" w:themeColor="text1"/>
          <w:sz w:val="19"/>
          <w:szCs w:val="19"/>
          <w:lang w:val="en-AU"/>
        </w:rPr>
        <w:t>Indigenous Standard</w:t>
      </w:r>
      <w:r w:rsidR="00D072EA" w:rsidRPr="00FF65C5">
        <w:rPr>
          <w:color w:val="000000" w:themeColor="text1"/>
          <w:sz w:val="19"/>
          <w:szCs w:val="19"/>
          <w:lang w:val="en-AU"/>
        </w:rPr>
        <w:t xml:space="preserve"> in 2013</w:t>
      </w:r>
      <w:r w:rsidR="00765EEC" w:rsidRPr="00FF65C5">
        <w:rPr>
          <w:color w:val="000000" w:themeColor="text1"/>
          <w:sz w:val="19"/>
          <w:szCs w:val="19"/>
          <w:lang w:val="en-AU"/>
        </w:rPr>
        <w:t xml:space="preserve">. </w:t>
      </w:r>
    </w:p>
    <w:p w:rsidR="003152F2" w:rsidRPr="00FF65C5" w:rsidRDefault="00D072EA" w:rsidP="00540225">
      <w:pPr>
        <w:pStyle w:val="Text"/>
        <w:rPr>
          <w:color w:val="000000" w:themeColor="text1"/>
          <w:sz w:val="19"/>
          <w:szCs w:val="19"/>
          <w:lang w:val="en-AU"/>
        </w:rPr>
      </w:pPr>
      <w:r w:rsidRPr="00FF65C5">
        <w:rPr>
          <w:color w:val="000000" w:themeColor="text1"/>
          <w:sz w:val="19"/>
          <w:szCs w:val="19"/>
          <w:lang w:val="en-AU"/>
        </w:rPr>
        <w:t xml:space="preserve">NCVER is the custodian the National VET Provider </w:t>
      </w:r>
      <w:r w:rsidR="00FF65C5">
        <w:rPr>
          <w:color w:val="000000" w:themeColor="text1"/>
          <w:sz w:val="19"/>
          <w:szCs w:val="19"/>
          <w:lang w:val="en-AU"/>
        </w:rPr>
        <w:t>Collection, National Apprentice</w:t>
      </w:r>
      <w:r w:rsidRPr="00FF65C5">
        <w:rPr>
          <w:color w:val="000000" w:themeColor="text1"/>
          <w:sz w:val="19"/>
          <w:szCs w:val="19"/>
          <w:lang w:val="en-AU"/>
        </w:rPr>
        <w:t xml:space="preserve"> and Trainee Collection</w:t>
      </w:r>
      <w:r w:rsidR="002678D4" w:rsidRPr="00FF65C5">
        <w:rPr>
          <w:color w:val="000000" w:themeColor="text1"/>
          <w:sz w:val="19"/>
          <w:szCs w:val="19"/>
          <w:lang w:val="en-AU"/>
        </w:rPr>
        <w:t>,</w:t>
      </w:r>
      <w:r w:rsidRPr="00FF65C5">
        <w:rPr>
          <w:color w:val="000000" w:themeColor="text1"/>
          <w:sz w:val="19"/>
          <w:szCs w:val="19"/>
          <w:lang w:val="en-AU"/>
        </w:rPr>
        <w:t xml:space="preserve"> and National VET in Schools Collection. </w:t>
      </w:r>
      <w:r w:rsidR="007C6A67" w:rsidRPr="00FF65C5">
        <w:rPr>
          <w:color w:val="000000" w:themeColor="text1"/>
          <w:sz w:val="19"/>
          <w:szCs w:val="19"/>
          <w:lang w:val="en-AU"/>
        </w:rPr>
        <w:t>Underpinning these collections is the Australian Vocational Education and Training Management Information Statistical Standard (AVETMIS</w:t>
      </w:r>
      <w:r w:rsidR="000968DF">
        <w:rPr>
          <w:color w:val="000000" w:themeColor="text1"/>
          <w:sz w:val="19"/>
          <w:szCs w:val="19"/>
          <w:lang w:val="en-AU"/>
        </w:rPr>
        <w:t xml:space="preserve"> </w:t>
      </w:r>
      <w:r w:rsidR="000968DF" w:rsidRPr="00FF65C5">
        <w:rPr>
          <w:color w:val="000000" w:themeColor="text1"/>
          <w:sz w:val="19"/>
          <w:szCs w:val="19"/>
          <w:lang w:val="en-AU"/>
        </w:rPr>
        <w:t>Standard</w:t>
      </w:r>
      <w:r w:rsidR="007C6A67" w:rsidRPr="00FF65C5">
        <w:rPr>
          <w:color w:val="000000" w:themeColor="text1"/>
          <w:sz w:val="19"/>
          <w:szCs w:val="19"/>
          <w:lang w:val="en-AU"/>
        </w:rPr>
        <w:t xml:space="preserve">). </w:t>
      </w:r>
      <w:r w:rsidR="003152F2" w:rsidRPr="00FF65C5">
        <w:rPr>
          <w:color w:val="000000" w:themeColor="text1"/>
          <w:sz w:val="19"/>
          <w:szCs w:val="19"/>
          <w:lang w:val="en-AU"/>
        </w:rPr>
        <w:t xml:space="preserve">Where possible, we use ABS standards in </w:t>
      </w:r>
      <w:r w:rsidR="000968DF">
        <w:rPr>
          <w:color w:val="000000" w:themeColor="text1"/>
          <w:sz w:val="19"/>
          <w:szCs w:val="19"/>
          <w:lang w:val="en-AU"/>
        </w:rPr>
        <w:t xml:space="preserve">the </w:t>
      </w:r>
      <w:r w:rsidR="000968DF" w:rsidRPr="00FF65C5">
        <w:rPr>
          <w:color w:val="000000" w:themeColor="text1"/>
          <w:sz w:val="19"/>
          <w:szCs w:val="19"/>
          <w:lang w:val="en-AU"/>
        </w:rPr>
        <w:t>AVETMIS</w:t>
      </w:r>
      <w:r w:rsidR="000968DF">
        <w:rPr>
          <w:color w:val="000000" w:themeColor="text1"/>
          <w:sz w:val="19"/>
          <w:szCs w:val="19"/>
          <w:lang w:val="en-AU"/>
        </w:rPr>
        <w:t xml:space="preserve"> </w:t>
      </w:r>
      <w:r w:rsidR="000968DF" w:rsidRPr="00FF65C5">
        <w:rPr>
          <w:color w:val="000000" w:themeColor="text1"/>
          <w:sz w:val="19"/>
          <w:szCs w:val="19"/>
          <w:lang w:val="en-AU"/>
        </w:rPr>
        <w:t>Standard</w:t>
      </w:r>
      <w:r w:rsidR="003152F2" w:rsidRPr="00FF65C5">
        <w:rPr>
          <w:color w:val="000000" w:themeColor="text1"/>
          <w:sz w:val="19"/>
          <w:szCs w:val="19"/>
          <w:lang w:val="en-AU"/>
        </w:rPr>
        <w:t xml:space="preserve">. </w:t>
      </w:r>
      <w:r w:rsidR="000968DF" w:rsidRPr="00FF65C5">
        <w:rPr>
          <w:color w:val="000000" w:themeColor="text1"/>
          <w:sz w:val="19"/>
          <w:szCs w:val="19"/>
          <w:lang w:val="en-AU"/>
        </w:rPr>
        <w:t xml:space="preserve">The </w:t>
      </w:r>
      <w:r w:rsidR="000968DF" w:rsidRPr="00FF65C5">
        <w:rPr>
          <w:i/>
          <w:color w:val="000000" w:themeColor="text1"/>
          <w:sz w:val="19"/>
          <w:szCs w:val="19"/>
          <w:lang w:val="en-AU"/>
        </w:rPr>
        <w:t xml:space="preserve">Standard Indigenous Question </w:t>
      </w:r>
      <w:r w:rsidR="000968DF">
        <w:rPr>
          <w:color w:val="000000" w:themeColor="text1"/>
          <w:sz w:val="19"/>
          <w:szCs w:val="19"/>
          <w:lang w:val="en-AU"/>
        </w:rPr>
        <w:t xml:space="preserve">is an example of this as it is used </w:t>
      </w:r>
      <w:r w:rsidR="00A61584" w:rsidRPr="00FF65C5">
        <w:rPr>
          <w:color w:val="000000" w:themeColor="text1"/>
          <w:sz w:val="19"/>
          <w:szCs w:val="19"/>
          <w:lang w:val="en-AU"/>
        </w:rPr>
        <w:t xml:space="preserve">in the </w:t>
      </w:r>
      <w:r w:rsidR="000968DF" w:rsidRPr="00FF65C5">
        <w:rPr>
          <w:color w:val="000000" w:themeColor="text1"/>
          <w:sz w:val="19"/>
          <w:szCs w:val="19"/>
          <w:lang w:val="en-AU"/>
        </w:rPr>
        <w:t>AVETMIS</w:t>
      </w:r>
      <w:r w:rsidR="000968DF">
        <w:rPr>
          <w:color w:val="000000" w:themeColor="text1"/>
          <w:sz w:val="19"/>
          <w:szCs w:val="19"/>
          <w:lang w:val="en-AU"/>
        </w:rPr>
        <w:t xml:space="preserve"> </w:t>
      </w:r>
      <w:r w:rsidR="000968DF" w:rsidRPr="00FF65C5">
        <w:rPr>
          <w:color w:val="000000" w:themeColor="text1"/>
          <w:sz w:val="19"/>
          <w:szCs w:val="19"/>
          <w:lang w:val="en-AU"/>
        </w:rPr>
        <w:t xml:space="preserve">Standard </w:t>
      </w:r>
      <w:r w:rsidR="00A61584" w:rsidRPr="00FF65C5">
        <w:rPr>
          <w:color w:val="000000" w:themeColor="text1"/>
          <w:sz w:val="19"/>
          <w:szCs w:val="19"/>
          <w:lang w:val="en-AU"/>
        </w:rPr>
        <w:t xml:space="preserve">enrolment form for vocational </w:t>
      </w:r>
      <w:r w:rsidR="0016632F">
        <w:rPr>
          <w:color w:val="000000" w:themeColor="text1"/>
          <w:sz w:val="19"/>
          <w:szCs w:val="19"/>
          <w:lang w:val="en-AU"/>
        </w:rPr>
        <w:t xml:space="preserve">education and </w:t>
      </w:r>
      <w:r w:rsidR="00A61584" w:rsidRPr="00FF65C5">
        <w:rPr>
          <w:color w:val="000000" w:themeColor="text1"/>
          <w:sz w:val="19"/>
          <w:szCs w:val="19"/>
          <w:lang w:val="en-AU"/>
        </w:rPr>
        <w:t xml:space="preserve">training </w:t>
      </w:r>
      <w:r w:rsidR="00E01E2C">
        <w:rPr>
          <w:color w:val="000000" w:themeColor="text1"/>
          <w:sz w:val="19"/>
          <w:szCs w:val="19"/>
          <w:lang w:val="en-AU"/>
        </w:rPr>
        <w:t xml:space="preserve">students </w:t>
      </w:r>
      <w:r w:rsidR="00A61584" w:rsidRPr="00FF65C5">
        <w:rPr>
          <w:color w:val="000000" w:themeColor="text1"/>
          <w:sz w:val="19"/>
          <w:szCs w:val="19"/>
          <w:lang w:val="en-AU"/>
        </w:rPr>
        <w:t>(see Attachment A).</w:t>
      </w:r>
    </w:p>
    <w:p w:rsidR="00BD4FDA" w:rsidRPr="00FF65C5" w:rsidRDefault="001B7575" w:rsidP="00540225">
      <w:pPr>
        <w:pStyle w:val="Text"/>
        <w:rPr>
          <w:color w:val="000000" w:themeColor="text1"/>
          <w:sz w:val="19"/>
          <w:szCs w:val="19"/>
          <w:lang w:val="en-AU"/>
        </w:rPr>
      </w:pPr>
      <w:r>
        <w:rPr>
          <w:color w:val="000000" w:themeColor="text1"/>
          <w:sz w:val="19"/>
          <w:szCs w:val="19"/>
          <w:lang w:val="en-AU"/>
        </w:rPr>
        <w:t>D</w:t>
      </w:r>
      <w:r w:rsidRPr="00FF65C5">
        <w:rPr>
          <w:color w:val="000000" w:themeColor="text1"/>
          <w:sz w:val="19"/>
          <w:szCs w:val="19"/>
          <w:lang w:val="en-AU"/>
        </w:rPr>
        <w:t xml:space="preserve">uring a review of the AVETMIS Standard </w:t>
      </w:r>
      <w:r w:rsidR="000968DF">
        <w:rPr>
          <w:color w:val="000000" w:themeColor="text1"/>
          <w:sz w:val="19"/>
          <w:szCs w:val="19"/>
          <w:lang w:val="en-AU"/>
        </w:rPr>
        <w:t>i</w:t>
      </w:r>
      <w:r>
        <w:rPr>
          <w:color w:val="000000" w:themeColor="text1"/>
          <w:sz w:val="19"/>
          <w:szCs w:val="19"/>
          <w:lang w:val="en-AU"/>
        </w:rPr>
        <w:t>n 2010, w</w:t>
      </w:r>
      <w:r w:rsidR="007C6A67" w:rsidRPr="00FF65C5">
        <w:rPr>
          <w:color w:val="000000" w:themeColor="text1"/>
          <w:sz w:val="19"/>
          <w:szCs w:val="19"/>
          <w:lang w:val="en-AU"/>
        </w:rPr>
        <w:t xml:space="preserve">e received feedback from stakeholders that </w:t>
      </w:r>
      <w:r w:rsidR="00E01E2C">
        <w:rPr>
          <w:color w:val="000000" w:themeColor="text1"/>
          <w:sz w:val="19"/>
          <w:szCs w:val="19"/>
          <w:lang w:val="en-AU"/>
        </w:rPr>
        <w:t>they required greater</w:t>
      </w:r>
      <w:r w:rsidR="00BD4FDA" w:rsidRPr="00FF65C5">
        <w:rPr>
          <w:color w:val="000000" w:themeColor="text1"/>
          <w:sz w:val="19"/>
          <w:szCs w:val="19"/>
          <w:lang w:val="en-AU"/>
        </w:rPr>
        <w:t xml:space="preserve"> </w:t>
      </w:r>
      <w:r w:rsidR="00E01E2C">
        <w:rPr>
          <w:color w:val="000000" w:themeColor="text1"/>
          <w:sz w:val="19"/>
          <w:szCs w:val="19"/>
          <w:lang w:val="en-AU"/>
        </w:rPr>
        <w:t xml:space="preserve">clarity </w:t>
      </w:r>
      <w:r w:rsidR="007C6A67" w:rsidRPr="00FF65C5">
        <w:rPr>
          <w:color w:val="000000" w:themeColor="text1"/>
          <w:sz w:val="19"/>
          <w:szCs w:val="19"/>
          <w:lang w:val="en-AU"/>
        </w:rPr>
        <w:t xml:space="preserve">around the </w:t>
      </w:r>
      <w:r w:rsidR="00D072EA" w:rsidRPr="00FF65C5">
        <w:rPr>
          <w:color w:val="000000" w:themeColor="text1"/>
          <w:sz w:val="19"/>
          <w:szCs w:val="19"/>
          <w:lang w:val="en-AU"/>
        </w:rPr>
        <w:t>interpretation of the question</w:t>
      </w:r>
      <w:r w:rsidR="001C3A73" w:rsidRPr="00FF65C5">
        <w:rPr>
          <w:color w:val="000000" w:themeColor="text1"/>
          <w:sz w:val="19"/>
          <w:szCs w:val="19"/>
          <w:lang w:val="en-AU"/>
        </w:rPr>
        <w:t xml:space="preserve"> </w:t>
      </w:r>
      <w:r w:rsidR="00F806FB" w:rsidRPr="00F806FB">
        <w:rPr>
          <w:i/>
          <w:color w:val="000000" w:themeColor="text1"/>
          <w:sz w:val="19"/>
          <w:szCs w:val="19"/>
          <w:lang w:val="en-AU"/>
        </w:rPr>
        <w:t>‘Are you of Aboriginal or Torres Strait Islander origin?’</w:t>
      </w:r>
      <w:r w:rsidR="00E41669">
        <w:rPr>
          <w:i/>
          <w:color w:val="000000" w:themeColor="text1"/>
          <w:sz w:val="19"/>
          <w:szCs w:val="19"/>
          <w:lang w:val="en-AU"/>
        </w:rPr>
        <w:t xml:space="preserve">. </w:t>
      </w:r>
      <w:r w:rsidR="00A61584" w:rsidRPr="00FF65C5">
        <w:rPr>
          <w:color w:val="000000" w:themeColor="text1"/>
          <w:sz w:val="19"/>
          <w:szCs w:val="19"/>
          <w:lang w:val="en-AU"/>
        </w:rPr>
        <w:t>Some</w:t>
      </w:r>
      <w:r w:rsidR="001C3A73" w:rsidRPr="00FF65C5">
        <w:rPr>
          <w:color w:val="000000" w:themeColor="text1"/>
          <w:sz w:val="19"/>
          <w:szCs w:val="19"/>
          <w:lang w:val="en-AU"/>
        </w:rPr>
        <w:t xml:space="preserve"> international students</w:t>
      </w:r>
      <w:r w:rsidR="00A61584" w:rsidRPr="00FF65C5">
        <w:rPr>
          <w:color w:val="000000" w:themeColor="text1"/>
          <w:sz w:val="19"/>
          <w:szCs w:val="19"/>
          <w:lang w:val="en-AU"/>
        </w:rPr>
        <w:t xml:space="preserve"> who identify</w:t>
      </w:r>
      <w:r w:rsidR="001C3A73" w:rsidRPr="00FF65C5">
        <w:rPr>
          <w:color w:val="000000" w:themeColor="text1"/>
          <w:sz w:val="19"/>
          <w:szCs w:val="19"/>
          <w:lang w:val="en-AU"/>
        </w:rPr>
        <w:t xml:space="preserve"> themselves as ‘Indigen</w:t>
      </w:r>
      <w:r w:rsidR="00DD6A00" w:rsidRPr="00FF65C5">
        <w:rPr>
          <w:color w:val="000000" w:themeColor="text1"/>
          <w:sz w:val="19"/>
          <w:szCs w:val="19"/>
          <w:lang w:val="en-AU"/>
        </w:rPr>
        <w:t>ous’ in the</w:t>
      </w:r>
      <w:r w:rsidR="00A61584" w:rsidRPr="00FF65C5">
        <w:rPr>
          <w:color w:val="000000" w:themeColor="text1"/>
          <w:sz w:val="19"/>
          <w:szCs w:val="19"/>
          <w:lang w:val="en-AU"/>
        </w:rPr>
        <w:t>ir home country</w:t>
      </w:r>
      <w:r w:rsidR="00DD6A00" w:rsidRPr="00FF65C5">
        <w:rPr>
          <w:color w:val="000000" w:themeColor="text1"/>
          <w:sz w:val="19"/>
          <w:szCs w:val="19"/>
          <w:lang w:val="en-AU"/>
        </w:rPr>
        <w:t xml:space="preserve"> respond to the question</w:t>
      </w:r>
      <w:r w:rsidR="001C3A73" w:rsidRPr="00FF65C5">
        <w:rPr>
          <w:color w:val="000000" w:themeColor="text1"/>
          <w:sz w:val="19"/>
          <w:szCs w:val="19"/>
          <w:lang w:val="en-AU"/>
        </w:rPr>
        <w:t xml:space="preserve"> in the affirmative. </w:t>
      </w:r>
    </w:p>
    <w:p w:rsidR="00E01E2C" w:rsidRPr="00FF65C5" w:rsidRDefault="00E01E2C" w:rsidP="00540225">
      <w:pPr>
        <w:pStyle w:val="Text"/>
        <w:rPr>
          <w:color w:val="000000" w:themeColor="text1"/>
          <w:sz w:val="19"/>
          <w:szCs w:val="19"/>
          <w:lang w:val="en-AU"/>
        </w:rPr>
      </w:pPr>
      <w:r>
        <w:rPr>
          <w:color w:val="000000" w:themeColor="text1"/>
          <w:sz w:val="19"/>
          <w:szCs w:val="19"/>
          <w:lang w:val="en-AU"/>
        </w:rPr>
        <w:t xml:space="preserve">NCVER </w:t>
      </w:r>
      <w:r w:rsidR="00FF65C5" w:rsidRPr="00FF65C5">
        <w:rPr>
          <w:color w:val="000000" w:themeColor="text1"/>
          <w:sz w:val="19"/>
          <w:szCs w:val="19"/>
          <w:lang w:val="en-AU"/>
        </w:rPr>
        <w:t>propose</w:t>
      </w:r>
      <w:r>
        <w:rPr>
          <w:color w:val="000000" w:themeColor="text1"/>
          <w:sz w:val="19"/>
          <w:szCs w:val="19"/>
          <w:lang w:val="en-AU"/>
        </w:rPr>
        <w:t>s</w:t>
      </w:r>
      <w:r w:rsidR="003152F2" w:rsidRPr="00FF65C5">
        <w:rPr>
          <w:color w:val="000000" w:themeColor="text1"/>
          <w:sz w:val="19"/>
          <w:szCs w:val="19"/>
          <w:lang w:val="en-AU"/>
        </w:rPr>
        <w:t xml:space="preserve"> an amendment to the </w:t>
      </w:r>
      <w:r w:rsidR="003152F2" w:rsidRPr="00FF65C5">
        <w:rPr>
          <w:i/>
          <w:color w:val="000000" w:themeColor="text1"/>
          <w:sz w:val="19"/>
          <w:szCs w:val="19"/>
          <w:lang w:val="en-AU"/>
        </w:rPr>
        <w:t>Standard Indigenous Question</w:t>
      </w:r>
      <w:r w:rsidR="003152F2" w:rsidRPr="00FF65C5">
        <w:rPr>
          <w:color w:val="000000" w:themeColor="text1"/>
          <w:sz w:val="19"/>
          <w:szCs w:val="19"/>
          <w:lang w:val="en-AU"/>
        </w:rPr>
        <w:t xml:space="preserve"> to </w:t>
      </w:r>
      <w:r w:rsidR="001C3A73" w:rsidRPr="00FF65C5">
        <w:rPr>
          <w:color w:val="000000" w:themeColor="text1"/>
          <w:sz w:val="19"/>
          <w:szCs w:val="19"/>
          <w:lang w:val="en-AU"/>
        </w:rPr>
        <w:t xml:space="preserve">include the word </w:t>
      </w:r>
      <w:r w:rsidR="00F806FB" w:rsidRPr="00F806FB">
        <w:rPr>
          <w:i/>
          <w:color w:val="000000" w:themeColor="text1"/>
          <w:sz w:val="19"/>
          <w:szCs w:val="19"/>
          <w:lang w:val="en-AU"/>
        </w:rPr>
        <w:t>‘Australian’</w:t>
      </w:r>
      <w:r w:rsidR="001C3A73" w:rsidRPr="00FF65C5">
        <w:rPr>
          <w:color w:val="000000" w:themeColor="text1"/>
          <w:sz w:val="19"/>
          <w:szCs w:val="19"/>
          <w:lang w:val="en-AU"/>
        </w:rPr>
        <w:t xml:space="preserve"> to </w:t>
      </w:r>
      <w:r w:rsidR="0016632F">
        <w:rPr>
          <w:color w:val="000000" w:themeColor="text1"/>
          <w:sz w:val="19"/>
          <w:szCs w:val="19"/>
          <w:lang w:val="en-AU"/>
        </w:rPr>
        <w:t>indicate</w:t>
      </w:r>
      <w:r w:rsidR="001C3A73" w:rsidRPr="00FF65C5">
        <w:rPr>
          <w:color w:val="000000" w:themeColor="text1"/>
          <w:sz w:val="19"/>
          <w:szCs w:val="19"/>
          <w:lang w:val="en-AU"/>
        </w:rPr>
        <w:t xml:space="preserve"> </w:t>
      </w:r>
      <w:r w:rsidR="00FF65C5" w:rsidRPr="00FF65C5">
        <w:rPr>
          <w:color w:val="000000" w:themeColor="text1"/>
          <w:sz w:val="19"/>
          <w:szCs w:val="19"/>
          <w:lang w:val="en-AU"/>
        </w:rPr>
        <w:t xml:space="preserve">that this relates to Australian Aboriginal status. The revised question would read </w:t>
      </w:r>
      <w:r w:rsidR="00997F50" w:rsidRPr="00E01E2C">
        <w:rPr>
          <w:color w:val="000000" w:themeColor="text1"/>
          <w:sz w:val="19"/>
          <w:szCs w:val="19"/>
          <w:lang w:val="en-AU"/>
        </w:rPr>
        <w:t xml:space="preserve">‘Are </w:t>
      </w:r>
      <w:r w:rsidR="00F806FB" w:rsidRPr="00F806FB">
        <w:rPr>
          <w:i/>
          <w:color w:val="000000" w:themeColor="text1"/>
          <w:sz w:val="19"/>
          <w:szCs w:val="19"/>
          <w:lang w:val="en-AU"/>
        </w:rPr>
        <w:t>you of Australian Aboriginal or Torres Strait Islander origin?</w:t>
      </w:r>
      <w:proofErr w:type="gramStart"/>
      <w:r w:rsidR="00997F50" w:rsidRPr="00E01E2C">
        <w:rPr>
          <w:color w:val="000000" w:themeColor="text1"/>
          <w:sz w:val="19"/>
          <w:szCs w:val="19"/>
          <w:lang w:val="en-AU"/>
        </w:rPr>
        <w:t>’</w:t>
      </w:r>
      <w:r w:rsidR="00FF65C5" w:rsidRPr="00FF65C5">
        <w:rPr>
          <w:color w:val="000000" w:themeColor="text1"/>
          <w:sz w:val="19"/>
          <w:szCs w:val="19"/>
          <w:lang w:val="en-AU"/>
        </w:rPr>
        <w:t>.</w:t>
      </w:r>
      <w:proofErr w:type="gramEnd"/>
      <w:r w:rsidR="00FF65C5" w:rsidRPr="00FF65C5">
        <w:rPr>
          <w:color w:val="000000" w:themeColor="text1"/>
          <w:sz w:val="19"/>
          <w:szCs w:val="19"/>
          <w:lang w:val="en-AU"/>
        </w:rPr>
        <w:t xml:space="preserve"> This </w:t>
      </w:r>
      <w:r w:rsidR="00DD6A00" w:rsidRPr="00FF65C5">
        <w:rPr>
          <w:color w:val="000000" w:themeColor="text1"/>
          <w:sz w:val="19"/>
          <w:szCs w:val="19"/>
          <w:lang w:val="en-AU"/>
        </w:rPr>
        <w:t xml:space="preserve">would improve the quality of </w:t>
      </w:r>
      <w:r w:rsidR="008D3BF2" w:rsidRPr="00FF65C5">
        <w:rPr>
          <w:color w:val="000000" w:themeColor="text1"/>
          <w:sz w:val="19"/>
          <w:szCs w:val="19"/>
          <w:lang w:val="en-AU"/>
        </w:rPr>
        <w:t>NCVER’s data collection</w:t>
      </w:r>
      <w:r w:rsidR="007D55FF" w:rsidRPr="00FF65C5">
        <w:rPr>
          <w:color w:val="000000" w:themeColor="text1"/>
          <w:sz w:val="19"/>
          <w:szCs w:val="19"/>
          <w:lang w:val="en-AU"/>
        </w:rPr>
        <w:t>s where they relate</w:t>
      </w:r>
      <w:r w:rsidR="008D3BF2" w:rsidRPr="00FF65C5">
        <w:rPr>
          <w:color w:val="000000" w:themeColor="text1"/>
          <w:sz w:val="19"/>
          <w:szCs w:val="19"/>
          <w:lang w:val="en-AU"/>
        </w:rPr>
        <w:t xml:space="preserve"> to Australian Indigenous</w:t>
      </w:r>
      <w:r w:rsidR="007D55FF" w:rsidRPr="00FF65C5">
        <w:rPr>
          <w:color w:val="000000" w:themeColor="text1"/>
          <w:sz w:val="19"/>
          <w:szCs w:val="19"/>
          <w:lang w:val="en-AU"/>
        </w:rPr>
        <w:t xml:space="preserve"> </w:t>
      </w:r>
      <w:r w:rsidR="008D3BF2" w:rsidRPr="00FF65C5">
        <w:rPr>
          <w:color w:val="000000" w:themeColor="text1"/>
          <w:sz w:val="19"/>
          <w:szCs w:val="19"/>
          <w:lang w:val="en-AU"/>
        </w:rPr>
        <w:t>students</w:t>
      </w:r>
      <w:r w:rsidR="00D072EA" w:rsidRPr="00FF65C5">
        <w:rPr>
          <w:color w:val="000000" w:themeColor="text1"/>
          <w:sz w:val="19"/>
          <w:szCs w:val="19"/>
          <w:lang w:val="en-AU"/>
        </w:rPr>
        <w:t>’ training activity</w:t>
      </w:r>
      <w:r w:rsidR="008D3BF2" w:rsidRPr="00FF65C5">
        <w:rPr>
          <w:color w:val="000000" w:themeColor="text1"/>
          <w:sz w:val="19"/>
          <w:szCs w:val="19"/>
          <w:lang w:val="en-AU"/>
        </w:rPr>
        <w:t>.</w:t>
      </w:r>
    </w:p>
    <w:p w:rsidR="008C35B6" w:rsidRPr="00FF65C5" w:rsidRDefault="008C35B6" w:rsidP="001E31AC">
      <w:pPr>
        <w:pStyle w:val="Text"/>
        <w:rPr>
          <w:sz w:val="19"/>
          <w:szCs w:val="19"/>
          <w:lang w:val="en-AU"/>
        </w:rPr>
      </w:pPr>
      <w:r w:rsidRPr="00FF65C5">
        <w:rPr>
          <w:sz w:val="19"/>
          <w:szCs w:val="19"/>
          <w:lang w:val="en-AU"/>
        </w:rPr>
        <w:t xml:space="preserve">If you require further information on this matter, or wish to discuss this further, please contact </w:t>
      </w:r>
      <w:r w:rsidR="00AB1238" w:rsidRPr="00FF65C5">
        <w:rPr>
          <w:sz w:val="19"/>
          <w:szCs w:val="19"/>
          <w:lang w:val="en-AU"/>
        </w:rPr>
        <w:t>Katherine McGregor</w:t>
      </w:r>
      <w:r w:rsidRPr="00FF65C5">
        <w:rPr>
          <w:sz w:val="19"/>
          <w:szCs w:val="19"/>
          <w:lang w:val="en-AU"/>
        </w:rPr>
        <w:t xml:space="preserve"> on </w:t>
      </w:r>
      <w:hyperlink r:id="rId9" w:history="1">
        <w:r w:rsidR="00AB1238" w:rsidRPr="00FF65C5">
          <w:rPr>
            <w:rStyle w:val="Hyperlink"/>
            <w:sz w:val="19"/>
            <w:szCs w:val="19"/>
            <w:lang w:val="en-AU"/>
          </w:rPr>
          <w:t>katherine.mcgregor@ncver.edu.au</w:t>
        </w:r>
      </w:hyperlink>
      <w:r w:rsidR="00AB1238" w:rsidRPr="00FF65C5">
        <w:rPr>
          <w:sz w:val="19"/>
          <w:szCs w:val="19"/>
          <w:lang w:val="en-AU"/>
        </w:rPr>
        <w:t xml:space="preserve"> or phone 08</w:t>
      </w:r>
      <w:r w:rsidR="00FF65C5" w:rsidRPr="00FF65C5">
        <w:rPr>
          <w:sz w:val="19"/>
          <w:szCs w:val="19"/>
          <w:lang w:val="en-AU"/>
        </w:rPr>
        <w:t> </w:t>
      </w:r>
      <w:r w:rsidR="00AB1238" w:rsidRPr="00FF65C5">
        <w:rPr>
          <w:sz w:val="19"/>
          <w:szCs w:val="19"/>
          <w:lang w:val="en-AU"/>
        </w:rPr>
        <w:t>8230</w:t>
      </w:r>
      <w:r w:rsidR="00FF65C5" w:rsidRPr="00FF65C5">
        <w:rPr>
          <w:sz w:val="19"/>
          <w:szCs w:val="19"/>
          <w:lang w:val="en-AU"/>
        </w:rPr>
        <w:t> </w:t>
      </w:r>
      <w:r w:rsidR="00AB1238" w:rsidRPr="00FF65C5">
        <w:rPr>
          <w:sz w:val="19"/>
          <w:szCs w:val="19"/>
          <w:lang w:val="en-AU"/>
        </w:rPr>
        <w:t>8428</w:t>
      </w:r>
      <w:r w:rsidRPr="00FF65C5">
        <w:rPr>
          <w:sz w:val="19"/>
          <w:szCs w:val="19"/>
          <w:lang w:val="en-AU"/>
        </w:rPr>
        <w:t>.</w:t>
      </w:r>
    </w:p>
    <w:p w:rsidR="008C35B6" w:rsidRPr="00FF65C5" w:rsidRDefault="008C35B6" w:rsidP="007C2E78">
      <w:pPr>
        <w:pStyle w:val="Text"/>
        <w:spacing w:before="0" w:after="0"/>
        <w:rPr>
          <w:sz w:val="19"/>
          <w:szCs w:val="19"/>
          <w:lang w:val="en-AU"/>
        </w:rPr>
      </w:pPr>
    </w:p>
    <w:p w:rsidR="008C35B6" w:rsidRPr="00FF65C5" w:rsidRDefault="007C2E78" w:rsidP="007C2E78">
      <w:pPr>
        <w:pStyle w:val="Text"/>
        <w:spacing w:before="0" w:after="0"/>
        <w:rPr>
          <w:sz w:val="19"/>
          <w:szCs w:val="19"/>
          <w:lang w:val="en-AU"/>
        </w:rPr>
      </w:pPr>
      <w:r w:rsidRPr="00FF65C5">
        <w:rPr>
          <w:sz w:val="19"/>
          <w:szCs w:val="19"/>
          <w:lang w:val="en-AU"/>
        </w:rPr>
        <w:t>Yours s</w:t>
      </w:r>
      <w:r w:rsidR="008C35B6" w:rsidRPr="00FF65C5">
        <w:rPr>
          <w:sz w:val="19"/>
          <w:szCs w:val="19"/>
          <w:lang w:val="en-AU"/>
        </w:rPr>
        <w:t>incerely</w:t>
      </w:r>
    </w:p>
    <w:p w:rsidR="008C35B6" w:rsidRPr="00FF65C5" w:rsidRDefault="006972A1" w:rsidP="001E31AC">
      <w:pPr>
        <w:pStyle w:val="Text"/>
        <w:rPr>
          <w:sz w:val="19"/>
          <w:szCs w:val="19"/>
          <w:lang w:val="en-AU"/>
        </w:rPr>
      </w:pPr>
      <w:r>
        <w:rPr>
          <w:noProof/>
          <w:sz w:val="19"/>
          <w:szCs w:val="19"/>
          <w:lang w:val="en-AU"/>
        </w:rPr>
        <w:drawing>
          <wp:anchor distT="0" distB="0" distL="114300" distR="114300" simplePos="0" relativeHeight="251661312" behindDoc="1" locked="0" layoutInCell="1" allowOverlap="1">
            <wp:simplePos x="0" y="0"/>
            <wp:positionH relativeFrom="column">
              <wp:posOffset>-485775</wp:posOffset>
            </wp:positionH>
            <wp:positionV relativeFrom="paragraph">
              <wp:posOffset>64770</wp:posOffset>
            </wp:positionV>
            <wp:extent cx="2067560" cy="1176655"/>
            <wp:effectExtent l="1905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067560" cy="1176655"/>
                    </a:xfrm>
                    <a:prstGeom prst="rect">
                      <a:avLst/>
                    </a:prstGeom>
                    <a:noFill/>
                    <a:ln w="9525">
                      <a:noFill/>
                      <a:miter lim="800000"/>
                      <a:headEnd/>
                      <a:tailEnd/>
                    </a:ln>
                  </pic:spPr>
                </pic:pic>
              </a:graphicData>
            </a:graphic>
          </wp:anchor>
        </w:drawing>
      </w:r>
    </w:p>
    <w:p w:rsidR="006972A1" w:rsidRDefault="006972A1" w:rsidP="007C2E78">
      <w:pPr>
        <w:pStyle w:val="Text"/>
        <w:spacing w:after="0"/>
        <w:rPr>
          <w:sz w:val="19"/>
          <w:szCs w:val="19"/>
          <w:lang w:val="en-AU"/>
        </w:rPr>
      </w:pPr>
    </w:p>
    <w:p w:rsidR="006972A1" w:rsidRDefault="006972A1" w:rsidP="007C2E78">
      <w:pPr>
        <w:pStyle w:val="Text"/>
        <w:spacing w:after="0"/>
        <w:rPr>
          <w:sz w:val="19"/>
          <w:szCs w:val="19"/>
          <w:lang w:val="en-AU"/>
        </w:rPr>
      </w:pPr>
    </w:p>
    <w:p w:rsidR="008C35B6" w:rsidRPr="00FF65C5" w:rsidRDefault="00AB1238" w:rsidP="007C2E78">
      <w:pPr>
        <w:pStyle w:val="Text"/>
        <w:spacing w:after="0"/>
        <w:rPr>
          <w:sz w:val="19"/>
          <w:szCs w:val="19"/>
          <w:lang w:val="en-AU"/>
        </w:rPr>
      </w:pPr>
      <w:r w:rsidRPr="00FF65C5">
        <w:rPr>
          <w:sz w:val="19"/>
          <w:szCs w:val="19"/>
          <w:lang w:val="en-AU"/>
        </w:rPr>
        <w:t>Rod Camm</w:t>
      </w:r>
    </w:p>
    <w:p w:rsidR="008C35B6" w:rsidRPr="00FF65C5" w:rsidRDefault="008C35B6" w:rsidP="007C2E78">
      <w:pPr>
        <w:pStyle w:val="Text"/>
        <w:spacing w:before="0"/>
        <w:rPr>
          <w:sz w:val="19"/>
          <w:szCs w:val="19"/>
          <w:lang w:val="en-AU"/>
        </w:rPr>
      </w:pPr>
      <w:r w:rsidRPr="00FF65C5">
        <w:rPr>
          <w:sz w:val="19"/>
          <w:szCs w:val="19"/>
          <w:lang w:val="en-AU"/>
        </w:rPr>
        <w:t>Managing Director</w:t>
      </w:r>
    </w:p>
    <w:p w:rsidR="00FF472A" w:rsidRPr="00FF65C5" w:rsidRDefault="00234169" w:rsidP="0024181E">
      <w:pPr>
        <w:pStyle w:val="Text"/>
        <w:rPr>
          <w:rFonts w:cs="Times New Roman"/>
          <w:b/>
          <w:sz w:val="19"/>
          <w:szCs w:val="19"/>
          <w:lang w:val="en-AU"/>
        </w:rPr>
      </w:pPr>
      <w:proofErr w:type="gramStart"/>
      <w:r w:rsidRPr="00FF65C5">
        <w:rPr>
          <w:sz w:val="19"/>
          <w:szCs w:val="19"/>
          <w:lang w:val="en-AU"/>
        </w:rPr>
        <w:t>enc</w:t>
      </w:r>
      <w:proofErr w:type="gramEnd"/>
      <w:r w:rsidRPr="00FF65C5">
        <w:rPr>
          <w:sz w:val="19"/>
          <w:szCs w:val="19"/>
          <w:lang w:val="en-AU"/>
        </w:rPr>
        <w:t xml:space="preserve">. </w:t>
      </w:r>
      <w:r w:rsidR="00FF472A" w:rsidRPr="00FF65C5">
        <w:rPr>
          <w:sz w:val="19"/>
          <w:szCs w:val="19"/>
          <w:lang w:val="en-AU"/>
        </w:rPr>
        <w:t xml:space="preserve">Attachment A, </w:t>
      </w:r>
      <w:r w:rsidR="00625788" w:rsidRPr="00FF65C5">
        <w:rPr>
          <w:sz w:val="19"/>
          <w:szCs w:val="19"/>
          <w:lang w:val="en-AU"/>
        </w:rPr>
        <w:t>Page</w:t>
      </w:r>
      <w:r w:rsidR="00161D0E" w:rsidRPr="00FF65C5">
        <w:rPr>
          <w:sz w:val="19"/>
          <w:szCs w:val="19"/>
          <w:lang w:val="en-AU"/>
        </w:rPr>
        <w:t>s</w:t>
      </w:r>
      <w:r w:rsidR="00625788" w:rsidRPr="00FF65C5">
        <w:rPr>
          <w:sz w:val="19"/>
          <w:szCs w:val="19"/>
          <w:lang w:val="en-AU"/>
        </w:rPr>
        <w:t xml:space="preserve"> 1</w:t>
      </w:r>
      <w:r w:rsidR="00161D0E" w:rsidRPr="00FF65C5">
        <w:rPr>
          <w:sz w:val="19"/>
          <w:szCs w:val="19"/>
          <w:lang w:val="en-AU"/>
        </w:rPr>
        <w:t xml:space="preserve">-2 </w:t>
      </w:r>
      <w:r w:rsidR="00625788" w:rsidRPr="00FF65C5">
        <w:rPr>
          <w:sz w:val="19"/>
          <w:szCs w:val="19"/>
          <w:lang w:val="en-AU"/>
        </w:rPr>
        <w:t xml:space="preserve"> of NCVER Standard Enrolment Form</w:t>
      </w:r>
      <w:r w:rsidR="00161D0E" w:rsidRPr="00FF65C5">
        <w:rPr>
          <w:sz w:val="19"/>
          <w:szCs w:val="19"/>
          <w:lang w:val="en-AU"/>
        </w:rPr>
        <w:t xml:space="preserve"> 2014</w:t>
      </w:r>
      <w:r w:rsidR="006D29D4" w:rsidRPr="00FF65C5">
        <w:rPr>
          <w:sz w:val="19"/>
          <w:szCs w:val="19"/>
          <w:lang w:val="en-AU"/>
        </w:rPr>
        <w:t xml:space="preserve"> with ABS Indigenous </w:t>
      </w:r>
      <w:r w:rsidR="0024181E" w:rsidRPr="00FF65C5">
        <w:rPr>
          <w:sz w:val="19"/>
          <w:szCs w:val="19"/>
          <w:lang w:val="en-AU"/>
        </w:rPr>
        <w:t>Question</w:t>
      </w:r>
    </w:p>
    <w:p w:rsidR="00A7189B" w:rsidRDefault="00A7189B">
      <w:pPr>
        <w:rPr>
          <w:b/>
        </w:rPr>
        <w:sectPr w:rsidR="00A7189B" w:rsidSect="00F57E8E">
          <w:footerReference w:type="default" r:id="rId11"/>
          <w:pgSz w:w="11906" w:h="16838" w:code="9"/>
          <w:pgMar w:top="1440" w:right="1440" w:bottom="1440" w:left="1440" w:header="680" w:footer="680" w:gutter="0"/>
          <w:cols w:space="708"/>
          <w:docGrid w:linePitch="360"/>
        </w:sectPr>
      </w:pPr>
    </w:p>
    <w:p w:rsidR="00FF472A" w:rsidRPr="00A7189B" w:rsidRDefault="00FF472A" w:rsidP="00DC7C4C">
      <w:pPr>
        <w:pStyle w:val="Text"/>
        <w:rPr>
          <w:sz w:val="28"/>
          <w:szCs w:val="28"/>
          <w:lang w:val="en-AU"/>
        </w:rPr>
      </w:pPr>
      <w:r w:rsidRPr="00A7189B">
        <w:rPr>
          <w:b/>
          <w:sz w:val="28"/>
          <w:szCs w:val="28"/>
          <w:lang w:val="en-AU"/>
        </w:rPr>
        <w:lastRenderedPageBreak/>
        <w:t>Attachment A</w:t>
      </w:r>
    </w:p>
    <w:p w:rsidR="0024181E" w:rsidRPr="00FF65C5" w:rsidRDefault="0024181E" w:rsidP="0024181E">
      <w:pPr>
        <w:pStyle w:val="Text"/>
        <w:rPr>
          <w:lang w:val="en-AU"/>
        </w:rPr>
      </w:pPr>
    </w:p>
    <w:p w:rsidR="0024181E" w:rsidRPr="00FF65C5" w:rsidRDefault="0024181E" w:rsidP="0024181E">
      <w:pPr>
        <w:pStyle w:val="H3Parts"/>
        <w:rPr>
          <w:sz w:val="32"/>
          <w:szCs w:val="32"/>
        </w:rPr>
      </w:pPr>
      <w:r w:rsidRPr="00FF65C5">
        <w:rPr>
          <w:sz w:val="32"/>
          <w:szCs w:val="32"/>
        </w:rPr>
        <w:t>Standard Enrolment Questions</w:t>
      </w:r>
    </w:p>
    <w:p w:rsidR="0024181E" w:rsidRPr="00FF65C5" w:rsidRDefault="0024181E" w:rsidP="0024181E">
      <w:pPr>
        <w:pStyle w:val="Bodytext"/>
      </w:pPr>
    </w:p>
    <w:p w:rsidR="0024181E" w:rsidRPr="00FF65C5" w:rsidRDefault="0024181E" w:rsidP="0024181E">
      <w:pPr>
        <w:pStyle w:val="H3Parts"/>
      </w:pPr>
      <w:bookmarkStart w:id="0" w:name="_Toc333908968"/>
      <w:bookmarkStart w:id="1" w:name="_Toc333909486"/>
      <w:r w:rsidRPr="00FF65C5">
        <w:t>Introduction</w:t>
      </w:r>
      <w:bookmarkEnd w:id="0"/>
      <w:bookmarkEnd w:id="1"/>
    </w:p>
    <w:p w:rsidR="0024181E" w:rsidRPr="00FF65C5" w:rsidRDefault="0024181E" w:rsidP="0024181E">
      <w:pPr>
        <w:pStyle w:val="Bodytext"/>
      </w:pPr>
      <w:r w:rsidRPr="00FF65C5">
        <w:t xml:space="preserve">The following questions are provided to assist with collecting student data in an AVETMISS-compliant format. The use of standard enrolment questions supports the capture of compatible and comparable data over time. We recommend that the sequence and wording of questions are maintained. </w:t>
      </w:r>
    </w:p>
    <w:p w:rsidR="0024181E" w:rsidRPr="00FF65C5" w:rsidRDefault="0024181E" w:rsidP="0024181E">
      <w:pPr>
        <w:pStyle w:val="Bodytext"/>
      </w:pPr>
      <w:r w:rsidRPr="00FF65C5">
        <w:t xml:space="preserve">Data element names in italics below the questions link the standard enrolment question to the </w:t>
      </w:r>
      <w:r w:rsidRPr="00FF65C5">
        <w:rPr>
          <w:i/>
        </w:rPr>
        <w:t>AVETMISS National VET Provider Collection specifications</w:t>
      </w:r>
      <w:r w:rsidRPr="00FF65C5">
        <w:t xml:space="preserve"> and the </w:t>
      </w:r>
      <w:r w:rsidRPr="00FF65C5">
        <w:rPr>
          <w:i/>
        </w:rPr>
        <w:t>Data element definitions</w:t>
      </w:r>
      <w:r w:rsidRPr="00FF65C5">
        <w:t>.</w:t>
      </w:r>
    </w:p>
    <w:p w:rsidR="0024181E" w:rsidRPr="00FF65C5" w:rsidRDefault="0024181E" w:rsidP="0024181E">
      <w:pPr>
        <w:pStyle w:val="H3Parts"/>
      </w:pPr>
      <w:bookmarkStart w:id="2" w:name="_Toc116464488"/>
      <w:bookmarkStart w:id="3" w:name="_Toc333908969"/>
      <w:bookmarkStart w:id="4" w:name="_Toc333909487"/>
      <w:r w:rsidRPr="00FF65C5">
        <w:t>Personal details</w:t>
      </w:r>
      <w:bookmarkEnd w:id="2"/>
      <w:bookmarkEnd w:id="3"/>
      <w:bookmarkEnd w:id="4"/>
    </w:p>
    <w:p w:rsidR="0024181E" w:rsidRPr="00FF65C5" w:rsidRDefault="0024181E" w:rsidP="0024181E">
      <w:pPr>
        <w:pStyle w:val="Enrolboldnumbered"/>
        <w:numPr>
          <w:ilvl w:val="0"/>
          <w:numId w:val="18"/>
        </w:numPr>
      </w:pPr>
      <w:r w:rsidRPr="00FF65C5">
        <w:t xml:space="preserve">Enter your full name </w:t>
      </w:r>
    </w:p>
    <w:tbl>
      <w:tblPr>
        <w:tblW w:w="0" w:type="auto"/>
        <w:tblInd w:w="1668" w:type="dxa"/>
        <w:tblBorders>
          <w:bottom w:val="single" w:sz="6" w:space="0" w:color="000000"/>
          <w:insideH w:val="single" w:sz="6" w:space="0" w:color="000000"/>
        </w:tblBorders>
        <w:tblLayout w:type="fixed"/>
        <w:tblLook w:val="00BF"/>
      </w:tblPr>
      <w:tblGrid>
        <w:gridCol w:w="3402"/>
        <w:gridCol w:w="4110"/>
      </w:tblGrid>
      <w:tr w:rsidR="0024181E" w:rsidRPr="00FF65C5" w:rsidTr="007C6A67">
        <w:tc>
          <w:tcPr>
            <w:tcW w:w="3402" w:type="dxa"/>
          </w:tcPr>
          <w:p w:rsidR="0024181E" w:rsidRPr="00FF65C5" w:rsidRDefault="0024181E" w:rsidP="007C6A67">
            <w:pPr>
              <w:pStyle w:val="Enroltext"/>
            </w:pPr>
            <w:r w:rsidRPr="00FF65C5">
              <w:t>Family name (surname)</w:t>
            </w:r>
          </w:p>
        </w:tc>
        <w:tc>
          <w:tcPr>
            <w:tcW w:w="4110" w:type="dxa"/>
          </w:tcPr>
          <w:p w:rsidR="0024181E" w:rsidRPr="00FF65C5" w:rsidRDefault="0024181E" w:rsidP="007C6A67">
            <w:pPr>
              <w:pStyle w:val="Enroltext"/>
            </w:pPr>
          </w:p>
        </w:tc>
      </w:tr>
      <w:tr w:rsidR="0024181E" w:rsidRPr="00FF65C5" w:rsidTr="007C6A67">
        <w:tc>
          <w:tcPr>
            <w:tcW w:w="3402" w:type="dxa"/>
          </w:tcPr>
          <w:p w:rsidR="0024181E" w:rsidRPr="00FF65C5" w:rsidRDefault="0024181E" w:rsidP="007C6A67">
            <w:pPr>
              <w:pStyle w:val="Enroltext"/>
            </w:pPr>
            <w:r w:rsidRPr="00FF65C5">
              <w:t>Given names</w:t>
            </w:r>
          </w:p>
        </w:tc>
        <w:tc>
          <w:tcPr>
            <w:tcW w:w="4110" w:type="dxa"/>
          </w:tcPr>
          <w:p w:rsidR="0024181E" w:rsidRPr="00FF65C5" w:rsidRDefault="0024181E" w:rsidP="007C6A67">
            <w:pPr>
              <w:pStyle w:val="Enroltext"/>
            </w:pPr>
          </w:p>
        </w:tc>
      </w:tr>
    </w:tbl>
    <w:p w:rsidR="0024181E" w:rsidRPr="00FF65C5" w:rsidRDefault="0024181E" w:rsidP="0024181E">
      <w:pPr>
        <w:pStyle w:val="Enrolitalicfieldname"/>
      </w:pPr>
      <w:r w:rsidRPr="00FF65C5">
        <w:t>Name for encryption</w:t>
      </w:r>
    </w:p>
    <w:p w:rsidR="0024181E" w:rsidRPr="00FF65C5" w:rsidRDefault="0024181E" w:rsidP="0024181E">
      <w:pPr>
        <w:pStyle w:val="Enrolboldnumbered"/>
        <w:numPr>
          <w:ilvl w:val="0"/>
          <w:numId w:val="18"/>
        </w:numPr>
      </w:pPr>
      <w:r w:rsidRPr="00FF65C5">
        <w:t>Enter your birth date</w:t>
      </w:r>
    </w:p>
    <w:tbl>
      <w:tblPr>
        <w:tblW w:w="0" w:type="auto"/>
        <w:tblInd w:w="1668" w:type="dxa"/>
        <w:tblBorders>
          <w:bottom w:val="single" w:sz="6" w:space="0" w:color="000000"/>
          <w:right w:val="single" w:sz="6" w:space="0" w:color="000000"/>
          <w:insideH w:val="single" w:sz="6" w:space="0" w:color="000000"/>
          <w:insideV w:val="single" w:sz="6" w:space="0" w:color="000000"/>
        </w:tblBorders>
        <w:tblLayout w:type="fixed"/>
        <w:tblLook w:val="00BF"/>
      </w:tblPr>
      <w:tblGrid>
        <w:gridCol w:w="1701"/>
        <w:gridCol w:w="567"/>
        <w:gridCol w:w="567"/>
        <w:gridCol w:w="567"/>
      </w:tblGrid>
      <w:tr w:rsidR="0024181E" w:rsidRPr="00FF65C5" w:rsidTr="007C6A67">
        <w:tc>
          <w:tcPr>
            <w:tcW w:w="1701" w:type="dxa"/>
          </w:tcPr>
          <w:p w:rsidR="0024181E" w:rsidRPr="00FF65C5" w:rsidRDefault="0024181E" w:rsidP="007C6A67">
            <w:pPr>
              <w:pStyle w:val="Enroltext"/>
            </w:pPr>
            <w:r w:rsidRPr="00FF65C5">
              <w:t>Day/month/year</w:t>
            </w:r>
          </w:p>
        </w:tc>
        <w:tc>
          <w:tcPr>
            <w:tcW w:w="567" w:type="dxa"/>
          </w:tcPr>
          <w:p w:rsidR="0024181E" w:rsidRPr="00FF65C5" w:rsidRDefault="0024181E" w:rsidP="007C6A67">
            <w:pPr>
              <w:pStyle w:val="Enroltext"/>
            </w:pPr>
          </w:p>
        </w:tc>
        <w:tc>
          <w:tcPr>
            <w:tcW w:w="567" w:type="dxa"/>
          </w:tcPr>
          <w:p w:rsidR="0024181E" w:rsidRPr="00FF65C5" w:rsidRDefault="0024181E" w:rsidP="007C6A67">
            <w:pPr>
              <w:pStyle w:val="Enroltext"/>
            </w:pPr>
          </w:p>
        </w:tc>
        <w:tc>
          <w:tcPr>
            <w:tcW w:w="567" w:type="dxa"/>
          </w:tcPr>
          <w:p w:rsidR="0024181E" w:rsidRPr="00FF65C5" w:rsidRDefault="0024181E" w:rsidP="007C6A67">
            <w:pPr>
              <w:pStyle w:val="Enroltext"/>
            </w:pPr>
          </w:p>
        </w:tc>
      </w:tr>
    </w:tbl>
    <w:p w:rsidR="0024181E" w:rsidRPr="00FF65C5" w:rsidRDefault="0024181E" w:rsidP="0024181E">
      <w:pPr>
        <w:pStyle w:val="Enrolitalicfieldname"/>
      </w:pPr>
      <w:r w:rsidRPr="00FF65C5">
        <w:t>Date of birth</w:t>
      </w:r>
    </w:p>
    <w:p w:rsidR="0024181E" w:rsidRPr="00FF65C5" w:rsidRDefault="0024181E" w:rsidP="0024181E">
      <w:pPr>
        <w:pStyle w:val="Enrolboldnumbered"/>
        <w:numPr>
          <w:ilvl w:val="0"/>
          <w:numId w:val="18"/>
        </w:numPr>
      </w:pPr>
      <w:r w:rsidRPr="00FF65C5">
        <w:t>Sex (Tick ONE box only)</w:t>
      </w:r>
    </w:p>
    <w:tbl>
      <w:tblPr>
        <w:tblW w:w="0" w:type="auto"/>
        <w:tblInd w:w="1668" w:type="dxa"/>
        <w:tblBorders>
          <w:bottom w:val="single" w:sz="6" w:space="0" w:color="000000"/>
          <w:insideH w:val="single" w:sz="6" w:space="0" w:color="000000"/>
        </w:tblBorders>
        <w:tblLayout w:type="fixed"/>
        <w:tblLook w:val="00BF"/>
      </w:tblPr>
      <w:tblGrid>
        <w:gridCol w:w="1701"/>
        <w:gridCol w:w="737"/>
      </w:tblGrid>
      <w:tr w:rsidR="0024181E" w:rsidRPr="00FF65C5" w:rsidTr="007C6A67">
        <w:tc>
          <w:tcPr>
            <w:tcW w:w="1701" w:type="dxa"/>
          </w:tcPr>
          <w:p w:rsidR="0024181E" w:rsidRPr="00FF65C5" w:rsidRDefault="0024181E" w:rsidP="007C6A67">
            <w:pPr>
              <w:pStyle w:val="Enroltext"/>
            </w:pPr>
            <w:bookmarkStart w:id="5" w:name="Check1"/>
            <w:r w:rsidRPr="00FF65C5">
              <w:t>Male</w:t>
            </w:r>
          </w:p>
        </w:tc>
        <w:tc>
          <w:tcPr>
            <w:tcW w:w="737" w:type="dxa"/>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bookmarkEnd w:id="5"/>
            <w:r w:rsidR="0024181E" w:rsidRPr="00FF65C5">
              <w:t xml:space="preserve"> M</w:t>
            </w:r>
          </w:p>
        </w:tc>
      </w:tr>
      <w:tr w:rsidR="0024181E" w:rsidRPr="00FF65C5" w:rsidTr="007C6A67">
        <w:tc>
          <w:tcPr>
            <w:tcW w:w="1701" w:type="dxa"/>
          </w:tcPr>
          <w:p w:rsidR="0024181E" w:rsidRPr="00FF65C5" w:rsidRDefault="0024181E" w:rsidP="007C6A67">
            <w:pPr>
              <w:pStyle w:val="Enroltext"/>
            </w:pPr>
            <w:r w:rsidRPr="00FF65C5">
              <w:t>Female</w:t>
            </w:r>
          </w:p>
        </w:tc>
        <w:tc>
          <w:tcPr>
            <w:tcW w:w="737" w:type="dxa"/>
          </w:tcPr>
          <w:p w:rsidR="0024181E" w:rsidRPr="00FF65C5" w:rsidRDefault="00D57403" w:rsidP="007C6A67">
            <w:pPr>
              <w:pStyle w:val="Enroltext"/>
            </w:pPr>
            <w:r w:rsidRPr="00FF65C5">
              <w:fldChar w:fldCharType="begin">
                <w:ffData>
                  <w:name w:val="Check2"/>
                  <w:enabled/>
                  <w:calcOnExit w:val="0"/>
                  <w:checkBox>
                    <w:sizeAuto/>
                    <w:default w:val="0"/>
                  </w:checkBox>
                </w:ffData>
              </w:fldChar>
            </w:r>
            <w:bookmarkStart w:id="6" w:name="Check2"/>
            <w:r w:rsidR="0024181E" w:rsidRPr="00FF65C5">
              <w:instrText xml:space="preserve"> FORMCHECKBOX </w:instrText>
            </w:r>
            <w:r>
              <w:fldChar w:fldCharType="separate"/>
            </w:r>
            <w:r w:rsidRPr="00FF65C5">
              <w:fldChar w:fldCharType="end"/>
            </w:r>
            <w:bookmarkEnd w:id="6"/>
            <w:r w:rsidR="0024181E" w:rsidRPr="00FF65C5">
              <w:t xml:space="preserve"> F</w:t>
            </w:r>
          </w:p>
        </w:tc>
      </w:tr>
    </w:tbl>
    <w:p w:rsidR="0024181E" w:rsidRPr="00FF65C5" w:rsidRDefault="0024181E" w:rsidP="0024181E">
      <w:pPr>
        <w:pStyle w:val="Enrolitalicfieldname"/>
      </w:pPr>
      <w:r w:rsidRPr="00FF65C5">
        <w:t>Sex</w:t>
      </w:r>
    </w:p>
    <w:p w:rsidR="0024181E" w:rsidRPr="00FF65C5" w:rsidRDefault="0024181E" w:rsidP="0024181E">
      <w:pPr>
        <w:pStyle w:val="Enrolboldnumbered"/>
        <w:numPr>
          <w:ilvl w:val="0"/>
          <w:numId w:val="18"/>
        </w:numPr>
      </w:pPr>
      <w:r w:rsidRPr="00FF65C5">
        <w:t>What is the address of your usual residence?</w:t>
      </w:r>
    </w:p>
    <w:p w:rsidR="0024181E" w:rsidRPr="00FF65C5" w:rsidRDefault="0024181E" w:rsidP="0024181E">
      <w:pPr>
        <w:pStyle w:val="Enrolboldnumbered"/>
        <w:numPr>
          <w:ilvl w:val="0"/>
          <w:numId w:val="0"/>
        </w:numPr>
        <w:ind w:left="360"/>
        <w:rPr>
          <w:b w:val="0"/>
        </w:rPr>
      </w:pPr>
      <w:r w:rsidRPr="00FF65C5">
        <w:rPr>
          <w:b w:val="0"/>
        </w:rPr>
        <w:t xml:space="preserve">Please provide the physical address (street number and name not post office box) where you usually reside rather than any temporary address at which you reside for training, work or other purposes before returning to your home. </w:t>
      </w:r>
    </w:p>
    <w:p w:rsidR="0024181E" w:rsidRPr="00FF65C5" w:rsidRDefault="0024181E" w:rsidP="0024181E">
      <w:pPr>
        <w:pStyle w:val="Enrolboldnumbered"/>
        <w:numPr>
          <w:ilvl w:val="0"/>
          <w:numId w:val="0"/>
        </w:numPr>
        <w:ind w:left="360"/>
        <w:rPr>
          <w:b w:val="0"/>
        </w:rPr>
      </w:pPr>
      <w:r w:rsidRPr="00FF65C5">
        <w:rPr>
          <w:b w:val="0"/>
        </w:rPr>
        <w:t xml:space="preserve">If you are from a rural area use the address from your state’s or territory’s ‘rural property addressing’ or ‘numbering’ system as your residential street address. </w:t>
      </w:r>
    </w:p>
    <w:tbl>
      <w:tblPr>
        <w:tblW w:w="0" w:type="auto"/>
        <w:tblInd w:w="1668" w:type="dxa"/>
        <w:tblBorders>
          <w:bottom w:val="single" w:sz="6" w:space="0" w:color="000000"/>
          <w:insideH w:val="single" w:sz="6" w:space="0" w:color="000000"/>
        </w:tblBorders>
        <w:tblLayout w:type="fixed"/>
        <w:tblLook w:val="00BF"/>
      </w:tblPr>
      <w:tblGrid>
        <w:gridCol w:w="3402"/>
        <w:gridCol w:w="4110"/>
      </w:tblGrid>
      <w:tr w:rsidR="0024181E" w:rsidRPr="00FF65C5" w:rsidTr="007C6A67">
        <w:tc>
          <w:tcPr>
            <w:tcW w:w="3402" w:type="dxa"/>
          </w:tcPr>
          <w:p w:rsidR="0024181E" w:rsidRPr="00FF65C5" w:rsidRDefault="0024181E" w:rsidP="007C6A67">
            <w:pPr>
              <w:pStyle w:val="Enroltext"/>
            </w:pPr>
            <w:r w:rsidRPr="00FF65C5">
              <w:t>Building/property name</w:t>
            </w:r>
          </w:p>
        </w:tc>
        <w:tc>
          <w:tcPr>
            <w:tcW w:w="4110" w:type="dxa"/>
          </w:tcPr>
          <w:p w:rsidR="0024181E" w:rsidRPr="00FF65C5" w:rsidRDefault="0024181E" w:rsidP="007C6A67">
            <w:pPr>
              <w:pStyle w:val="Enroltext"/>
            </w:pPr>
          </w:p>
        </w:tc>
      </w:tr>
      <w:tr w:rsidR="0024181E" w:rsidRPr="00FF65C5" w:rsidTr="007C6A67">
        <w:tc>
          <w:tcPr>
            <w:tcW w:w="3402" w:type="dxa"/>
          </w:tcPr>
          <w:p w:rsidR="0024181E" w:rsidRPr="00FF65C5" w:rsidRDefault="0024181E" w:rsidP="007C6A67">
            <w:pPr>
              <w:pStyle w:val="Enroltext"/>
            </w:pPr>
            <w:r w:rsidRPr="00FF65C5">
              <w:t>Flat/unit details</w:t>
            </w:r>
          </w:p>
        </w:tc>
        <w:tc>
          <w:tcPr>
            <w:tcW w:w="4110" w:type="dxa"/>
          </w:tcPr>
          <w:p w:rsidR="0024181E" w:rsidRPr="00FF65C5" w:rsidRDefault="0024181E" w:rsidP="007C6A67">
            <w:pPr>
              <w:pStyle w:val="Enroltext"/>
            </w:pPr>
          </w:p>
        </w:tc>
      </w:tr>
      <w:tr w:rsidR="0024181E" w:rsidRPr="00FF65C5" w:rsidTr="007C6A67">
        <w:tc>
          <w:tcPr>
            <w:tcW w:w="3402" w:type="dxa"/>
          </w:tcPr>
          <w:p w:rsidR="0024181E" w:rsidRPr="00FF65C5" w:rsidRDefault="0024181E" w:rsidP="007C6A67">
            <w:pPr>
              <w:pStyle w:val="Enroltext"/>
            </w:pPr>
            <w:r w:rsidRPr="00FF65C5">
              <w:rPr>
                <w:noProof w:val="0"/>
              </w:rPr>
              <w:t>Street or lot number (e.g. 205 or Lot 118)</w:t>
            </w:r>
          </w:p>
        </w:tc>
        <w:tc>
          <w:tcPr>
            <w:tcW w:w="4110" w:type="dxa"/>
          </w:tcPr>
          <w:p w:rsidR="0024181E" w:rsidRPr="00FF65C5" w:rsidRDefault="0024181E" w:rsidP="007C6A67">
            <w:pPr>
              <w:pStyle w:val="Enroltext"/>
            </w:pPr>
          </w:p>
        </w:tc>
      </w:tr>
      <w:tr w:rsidR="0024181E" w:rsidRPr="00FF65C5" w:rsidTr="007C6A67">
        <w:tc>
          <w:tcPr>
            <w:tcW w:w="3402" w:type="dxa"/>
          </w:tcPr>
          <w:p w:rsidR="0024181E" w:rsidRPr="00FF65C5" w:rsidRDefault="0024181E" w:rsidP="007C6A67">
            <w:pPr>
              <w:pStyle w:val="Enroltext"/>
            </w:pPr>
            <w:r w:rsidRPr="00FF65C5">
              <w:t>Street name</w:t>
            </w:r>
          </w:p>
        </w:tc>
        <w:tc>
          <w:tcPr>
            <w:tcW w:w="4110" w:type="dxa"/>
          </w:tcPr>
          <w:p w:rsidR="0024181E" w:rsidRPr="00FF65C5" w:rsidRDefault="0024181E" w:rsidP="007C6A67">
            <w:pPr>
              <w:pStyle w:val="Enroltext"/>
            </w:pPr>
          </w:p>
        </w:tc>
      </w:tr>
      <w:tr w:rsidR="0024181E" w:rsidRPr="00FF65C5" w:rsidTr="007C6A67">
        <w:tc>
          <w:tcPr>
            <w:tcW w:w="3402" w:type="dxa"/>
          </w:tcPr>
          <w:p w:rsidR="0024181E" w:rsidRPr="00FF65C5" w:rsidRDefault="0024181E" w:rsidP="007C6A67">
            <w:pPr>
              <w:pStyle w:val="Enroltext"/>
            </w:pPr>
            <w:r w:rsidRPr="00FF65C5">
              <w:t>Suburb, locality or town</w:t>
            </w:r>
          </w:p>
        </w:tc>
        <w:tc>
          <w:tcPr>
            <w:tcW w:w="4110" w:type="dxa"/>
          </w:tcPr>
          <w:p w:rsidR="0024181E" w:rsidRPr="00FF65C5" w:rsidRDefault="0024181E" w:rsidP="007C6A67">
            <w:pPr>
              <w:pStyle w:val="Enroltext"/>
            </w:pPr>
          </w:p>
        </w:tc>
      </w:tr>
      <w:tr w:rsidR="0024181E" w:rsidRPr="00FF65C5" w:rsidTr="007C6A67">
        <w:tc>
          <w:tcPr>
            <w:tcW w:w="3402" w:type="dxa"/>
          </w:tcPr>
          <w:p w:rsidR="0024181E" w:rsidRPr="00FF65C5" w:rsidRDefault="0024181E" w:rsidP="007C6A67">
            <w:pPr>
              <w:pStyle w:val="Enroltext"/>
            </w:pPr>
            <w:r w:rsidRPr="00FF65C5">
              <w:t>State/territory</w:t>
            </w:r>
          </w:p>
        </w:tc>
        <w:tc>
          <w:tcPr>
            <w:tcW w:w="4110" w:type="dxa"/>
          </w:tcPr>
          <w:p w:rsidR="0024181E" w:rsidRPr="00FF65C5" w:rsidRDefault="0024181E" w:rsidP="007C6A67">
            <w:pPr>
              <w:pStyle w:val="Enroltext"/>
            </w:pPr>
          </w:p>
        </w:tc>
      </w:tr>
      <w:tr w:rsidR="0024181E" w:rsidRPr="00FF65C5" w:rsidTr="007C6A67">
        <w:tc>
          <w:tcPr>
            <w:tcW w:w="3402" w:type="dxa"/>
          </w:tcPr>
          <w:p w:rsidR="0024181E" w:rsidRPr="00FF65C5" w:rsidRDefault="0024181E" w:rsidP="007C6A67">
            <w:pPr>
              <w:pStyle w:val="Enroltext"/>
            </w:pPr>
            <w:r w:rsidRPr="00FF65C5">
              <w:t xml:space="preserve">Postcode </w:t>
            </w:r>
          </w:p>
        </w:tc>
        <w:tc>
          <w:tcPr>
            <w:tcW w:w="4110" w:type="dxa"/>
          </w:tcPr>
          <w:p w:rsidR="0024181E" w:rsidRPr="00FF65C5" w:rsidRDefault="0024181E" w:rsidP="007C6A67">
            <w:pPr>
              <w:pStyle w:val="Enroltext"/>
            </w:pPr>
          </w:p>
        </w:tc>
      </w:tr>
    </w:tbl>
    <w:p w:rsidR="0024181E" w:rsidRPr="00FF65C5" w:rsidRDefault="0024181E" w:rsidP="0024181E">
      <w:pPr>
        <w:pStyle w:val="Enrolitalicfieldname"/>
      </w:pPr>
      <w:r w:rsidRPr="00FF65C5">
        <w:t>Address building/property name</w:t>
      </w:r>
    </w:p>
    <w:p w:rsidR="0024181E" w:rsidRPr="00FF65C5" w:rsidRDefault="0024181E" w:rsidP="0024181E">
      <w:pPr>
        <w:pStyle w:val="Enrolitalicfieldname"/>
      </w:pPr>
      <w:r w:rsidRPr="00FF65C5">
        <w:t>Address flat/unit details</w:t>
      </w:r>
    </w:p>
    <w:p w:rsidR="0024181E" w:rsidRPr="00FF65C5" w:rsidRDefault="0024181E" w:rsidP="0024181E">
      <w:pPr>
        <w:pStyle w:val="Enrolitalicfieldname"/>
      </w:pPr>
      <w:r w:rsidRPr="00FF65C5">
        <w:t>Address street number</w:t>
      </w:r>
    </w:p>
    <w:p w:rsidR="0024181E" w:rsidRPr="00FF65C5" w:rsidRDefault="0024181E" w:rsidP="0024181E">
      <w:pPr>
        <w:pStyle w:val="Enrolitalicfieldname"/>
      </w:pPr>
      <w:r w:rsidRPr="00FF65C5">
        <w:t>Address street name</w:t>
      </w:r>
    </w:p>
    <w:p w:rsidR="0024181E" w:rsidRPr="00FF65C5" w:rsidRDefault="0024181E" w:rsidP="0024181E">
      <w:pPr>
        <w:pStyle w:val="Enrolitalicfieldname"/>
      </w:pPr>
      <w:r w:rsidRPr="00FF65C5">
        <w:t xml:space="preserve">Address location </w:t>
      </w:r>
      <w:r w:rsidRPr="00FF65C5">
        <w:rPr>
          <w:i w:val="0"/>
        </w:rPr>
        <w:t>—</w:t>
      </w:r>
      <w:r w:rsidRPr="00FF65C5">
        <w:t xml:space="preserve"> suburb, locality or town </w:t>
      </w:r>
    </w:p>
    <w:p w:rsidR="0024181E" w:rsidRPr="00FF65C5" w:rsidRDefault="0024181E" w:rsidP="0024181E">
      <w:pPr>
        <w:pStyle w:val="Enrolitalicfieldname"/>
      </w:pPr>
      <w:r w:rsidRPr="00FF65C5">
        <w:t xml:space="preserve">State identifier </w:t>
      </w:r>
    </w:p>
    <w:p w:rsidR="0024181E" w:rsidRPr="00FF65C5" w:rsidRDefault="0024181E" w:rsidP="0024181E">
      <w:pPr>
        <w:pStyle w:val="Enrolitalicfieldname"/>
      </w:pPr>
      <w:r w:rsidRPr="00FF65C5">
        <w:t xml:space="preserve">Postcode </w:t>
      </w:r>
    </w:p>
    <w:p w:rsidR="0024181E" w:rsidRPr="00FF65C5" w:rsidRDefault="0024181E" w:rsidP="0024181E">
      <w:pPr>
        <w:pStyle w:val="Enrolitalicfieldname"/>
      </w:pPr>
    </w:p>
    <w:p w:rsidR="0024181E" w:rsidRPr="00FF65C5" w:rsidRDefault="0024181E" w:rsidP="0024181E">
      <w:pPr>
        <w:rPr>
          <w:i/>
        </w:rPr>
      </w:pPr>
    </w:p>
    <w:p w:rsidR="0024181E" w:rsidRPr="00FF65C5" w:rsidRDefault="0024181E" w:rsidP="0024181E">
      <w:pPr>
        <w:rPr>
          <w:b/>
          <w:sz w:val="18"/>
        </w:rPr>
      </w:pPr>
      <w:r w:rsidRPr="00FF65C5">
        <w:br w:type="page"/>
      </w:r>
    </w:p>
    <w:p w:rsidR="0024181E" w:rsidRPr="00FF65C5" w:rsidRDefault="0024181E" w:rsidP="0024181E">
      <w:pPr>
        <w:pStyle w:val="Enrolboldnumbered"/>
        <w:numPr>
          <w:ilvl w:val="0"/>
          <w:numId w:val="18"/>
        </w:numPr>
        <w:tabs>
          <w:tab w:val="num" w:pos="360"/>
        </w:tabs>
        <w:ind w:left="0" w:firstLine="0"/>
      </w:pPr>
      <w:r w:rsidRPr="00FF65C5">
        <w:lastRenderedPageBreak/>
        <w:t>What is your postal address (if different from above)?</w:t>
      </w:r>
    </w:p>
    <w:tbl>
      <w:tblPr>
        <w:tblW w:w="0" w:type="auto"/>
        <w:tblInd w:w="1668" w:type="dxa"/>
        <w:tblBorders>
          <w:top w:val="single" w:sz="4" w:space="0" w:color="auto"/>
          <w:bottom w:val="single" w:sz="4" w:space="0" w:color="auto"/>
          <w:insideH w:val="single" w:sz="4" w:space="0" w:color="auto"/>
        </w:tblBorders>
        <w:tblLayout w:type="fixed"/>
        <w:tblLook w:val="00BF"/>
      </w:tblPr>
      <w:tblGrid>
        <w:gridCol w:w="7440"/>
      </w:tblGrid>
      <w:tr w:rsidR="0024181E" w:rsidRPr="00FF65C5" w:rsidTr="007C6A67">
        <w:tc>
          <w:tcPr>
            <w:tcW w:w="7440" w:type="dxa"/>
            <w:tcBorders>
              <w:top w:val="nil"/>
            </w:tcBorders>
          </w:tcPr>
          <w:p w:rsidR="0024181E" w:rsidRPr="00FF65C5" w:rsidRDefault="0024181E" w:rsidP="007C6A67">
            <w:pPr>
              <w:pStyle w:val="Enroltext"/>
              <w:rPr>
                <w:noProof w:val="0"/>
              </w:rPr>
            </w:pPr>
            <w:r w:rsidRPr="00FF65C5">
              <w:rPr>
                <w:noProof w:val="0"/>
              </w:rPr>
              <w:t>Building/property name</w:t>
            </w:r>
          </w:p>
        </w:tc>
      </w:tr>
      <w:tr w:rsidR="0024181E" w:rsidRPr="00FF65C5" w:rsidTr="007C6A67">
        <w:tc>
          <w:tcPr>
            <w:tcW w:w="7440" w:type="dxa"/>
            <w:tcBorders>
              <w:top w:val="nil"/>
            </w:tcBorders>
          </w:tcPr>
          <w:p w:rsidR="0024181E" w:rsidRPr="00FF65C5" w:rsidRDefault="0024181E" w:rsidP="007C6A67">
            <w:pPr>
              <w:pStyle w:val="Enroltext"/>
              <w:rPr>
                <w:noProof w:val="0"/>
              </w:rPr>
            </w:pPr>
            <w:r w:rsidRPr="00FF65C5">
              <w:rPr>
                <w:noProof w:val="0"/>
              </w:rPr>
              <w:t>Flat/unit details</w:t>
            </w:r>
          </w:p>
        </w:tc>
      </w:tr>
      <w:tr w:rsidR="0024181E" w:rsidRPr="00FF65C5" w:rsidTr="007C6A67">
        <w:tc>
          <w:tcPr>
            <w:tcW w:w="7440" w:type="dxa"/>
            <w:tcBorders>
              <w:top w:val="nil"/>
            </w:tcBorders>
          </w:tcPr>
          <w:p w:rsidR="0024181E" w:rsidRPr="00FF65C5" w:rsidRDefault="0024181E" w:rsidP="007C6A67">
            <w:pPr>
              <w:pStyle w:val="Enroltext"/>
              <w:rPr>
                <w:noProof w:val="0"/>
              </w:rPr>
            </w:pPr>
            <w:r w:rsidRPr="00FF65C5">
              <w:rPr>
                <w:noProof w:val="0"/>
              </w:rPr>
              <w:t>Street or lot number (e.g. 205 or Lot 118)</w:t>
            </w:r>
          </w:p>
        </w:tc>
      </w:tr>
      <w:tr w:rsidR="0024181E" w:rsidRPr="00FF65C5" w:rsidTr="007C6A67">
        <w:tc>
          <w:tcPr>
            <w:tcW w:w="7440" w:type="dxa"/>
            <w:tcBorders>
              <w:top w:val="nil"/>
            </w:tcBorders>
          </w:tcPr>
          <w:p w:rsidR="0024181E" w:rsidRPr="00FF65C5" w:rsidRDefault="0024181E" w:rsidP="007C6A67">
            <w:pPr>
              <w:pStyle w:val="Enroltext"/>
              <w:rPr>
                <w:noProof w:val="0"/>
              </w:rPr>
            </w:pPr>
            <w:r w:rsidRPr="00FF65C5">
              <w:rPr>
                <w:noProof w:val="0"/>
              </w:rPr>
              <w:t>Street name</w:t>
            </w:r>
          </w:p>
        </w:tc>
      </w:tr>
      <w:tr w:rsidR="0024181E" w:rsidRPr="00FF65C5" w:rsidTr="007C6A67">
        <w:tc>
          <w:tcPr>
            <w:tcW w:w="7440" w:type="dxa"/>
            <w:tcBorders>
              <w:top w:val="nil"/>
            </w:tcBorders>
          </w:tcPr>
          <w:p w:rsidR="0024181E" w:rsidRPr="00FF65C5" w:rsidRDefault="0024181E" w:rsidP="007C6A67">
            <w:pPr>
              <w:pStyle w:val="Enroltext"/>
              <w:rPr>
                <w:noProof w:val="0"/>
              </w:rPr>
            </w:pPr>
            <w:r w:rsidRPr="00FF65C5">
              <w:rPr>
                <w:noProof w:val="0"/>
              </w:rPr>
              <w:t>Postal delivery information (e.g. PO Box 254)</w:t>
            </w:r>
          </w:p>
        </w:tc>
      </w:tr>
      <w:tr w:rsidR="0024181E" w:rsidRPr="00FF65C5" w:rsidTr="007C6A67">
        <w:tc>
          <w:tcPr>
            <w:tcW w:w="7440" w:type="dxa"/>
            <w:tcBorders>
              <w:top w:val="nil"/>
            </w:tcBorders>
          </w:tcPr>
          <w:p w:rsidR="0024181E" w:rsidRPr="00FF65C5" w:rsidRDefault="0024181E" w:rsidP="007C6A67">
            <w:pPr>
              <w:pStyle w:val="Enroltext"/>
              <w:rPr>
                <w:noProof w:val="0"/>
              </w:rPr>
            </w:pPr>
            <w:r w:rsidRPr="00FF65C5">
              <w:rPr>
                <w:noProof w:val="0"/>
              </w:rPr>
              <w:t>Suburb, locality or town</w:t>
            </w:r>
          </w:p>
        </w:tc>
      </w:tr>
      <w:tr w:rsidR="0024181E" w:rsidRPr="00FF65C5" w:rsidTr="007C6A67">
        <w:tc>
          <w:tcPr>
            <w:tcW w:w="7440" w:type="dxa"/>
          </w:tcPr>
          <w:p w:rsidR="0024181E" w:rsidRPr="00FF65C5" w:rsidRDefault="0024181E" w:rsidP="007C6A67">
            <w:pPr>
              <w:pStyle w:val="Enroltext"/>
              <w:rPr>
                <w:noProof w:val="0"/>
              </w:rPr>
            </w:pPr>
            <w:r w:rsidRPr="00FF65C5">
              <w:rPr>
                <w:noProof w:val="0"/>
              </w:rPr>
              <w:t>State/territory</w:t>
            </w:r>
          </w:p>
        </w:tc>
      </w:tr>
      <w:tr w:rsidR="0024181E" w:rsidRPr="00FF65C5" w:rsidTr="007C6A67">
        <w:tc>
          <w:tcPr>
            <w:tcW w:w="7440" w:type="dxa"/>
          </w:tcPr>
          <w:p w:rsidR="0024181E" w:rsidRPr="00FF65C5" w:rsidRDefault="0024181E" w:rsidP="007C6A67">
            <w:pPr>
              <w:pStyle w:val="Enroltext"/>
              <w:rPr>
                <w:noProof w:val="0"/>
              </w:rPr>
            </w:pPr>
            <w:r w:rsidRPr="00FF65C5">
              <w:rPr>
                <w:noProof w:val="0"/>
              </w:rPr>
              <w:t>Postcode</w:t>
            </w:r>
          </w:p>
        </w:tc>
      </w:tr>
    </w:tbl>
    <w:p w:rsidR="0024181E" w:rsidRPr="00FF65C5" w:rsidRDefault="0024181E" w:rsidP="0024181E">
      <w:pPr>
        <w:pStyle w:val="Enrolitalicfieldname"/>
      </w:pPr>
      <w:r w:rsidRPr="00FF65C5">
        <w:t>Address building/property name</w:t>
      </w:r>
    </w:p>
    <w:p w:rsidR="0024181E" w:rsidRPr="00FF65C5" w:rsidRDefault="0024181E" w:rsidP="0024181E">
      <w:pPr>
        <w:pStyle w:val="Enrolitalicfieldname"/>
      </w:pPr>
      <w:r w:rsidRPr="00FF65C5">
        <w:t>Address flat/unit details</w:t>
      </w:r>
    </w:p>
    <w:p w:rsidR="0024181E" w:rsidRPr="00FF65C5" w:rsidRDefault="0024181E" w:rsidP="0024181E">
      <w:pPr>
        <w:pStyle w:val="Enrolitalicfieldname"/>
      </w:pPr>
      <w:r w:rsidRPr="00FF65C5">
        <w:t>Address street number</w:t>
      </w:r>
    </w:p>
    <w:p w:rsidR="0024181E" w:rsidRPr="00FF65C5" w:rsidRDefault="0024181E" w:rsidP="0024181E">
      <w:pPr>
        <w:pStyle w:val="Enrolitalicfieldname"/>
      </w:pPr>
      <w:r w:rsidRPr="00FF65C5">
        <w:t>Address street name</w:t>
      </w:r>
    </w:p>
    <w:p w:rsidR="0024181E" w:rsidRPr="00FF65C5" w:rsidRDefault="0024181E" w:rsidP="0024181E">
      <w:pPr>
        <w:pStyle w:val="Enrolitalicfieldname"/>
      </w:pPr>
      <w:r w:rsidRPr="00FF65C5">
        <w:t>Address postal delivery box</w:t>
      </w:r>
    </w:p>
    <w:p w:rsidR="0024181E" w:rsidRPr="00FF65C5" w:rsidRDefault="0024181E" w:rsidP="0024181E">
      <w:pPr>
        <w:pStyle w:val="Enrolitalicfieldname"/>
      </w:pPr>
      <w:r w:rsidRPr="00FF65C5">
        <w:t xml:space="preserve">Address location </w:t>
      </w:r>
      <w:r w:rsidRPr="00FF65C5">
        <w:rPr>
          <w:i w:val="0"/>
        </w:rPr>
        <w:t>—</w:t>
      </w:r>
      <w:r w:rsidRPr="00FF65C5">
        <w:t xml:space="preserve"> suburb, locality or town</w:t>
      </w:r>
    </w:p>
    <w:p w:rsidR="0024181E" w:rsidRPr="00FF65C5" w:rsidRDefault="0024181E" w:rsidP="0024181E">
      <w:pPr>
        <w:pStyle w:val="Enrolitalicfieldname"/>
      </w:pPr>
      <w:r w:rsidRPr="00FF65C5">
        <w:t>State identifier</w:t>
      </w:r>
    </w:p>
    <w:p w:rsidR="0024181E" w:rsidRPr="00FF65C5" w:rsidRDefault="0024181E" w:rsidP="0024181E">
      <w:pPr>
        <w:pStyle w:val="Enrolitalicfieldname"/>
      </w:pPr>
      <w:r w:rsidRPr="00FF65C5">
        <w:t>Postcode</w:t>
      </w:r>
    </w:p>
    <w:p w:rsidR="0024181E" w:rsidRPr="00FF65C5" w:rsidRDefault="0024181E" w:rsidP="0024181E">
      <w:pPr>
        <w:pStyle w:val="H3Parts"/>
      </w:pPr>
      <w:bookmarkStart w:id="7" w:name="_Toc116464489"/>
      <w:bookmarkStart w:id="8" w:name="_Toc333908970"/>
      <w:bookmarkStart w:id="9" w:name="_Toc333909488"/>
      <w:r w:rsidRPr="00FF65C5">
        <w:t>Language and cultural diversity</w:t>
      </w:r>
      <w:bookmarkEnd w:id="7"/>
      <w:bookmarkEnd w:id="8"/>
      <w:bookmarkEnd w:id="9"/>
    </w:p>
    <w:p w:rsidR="0024181E" w:rsidRPr="00FF65C5" w:rsidRDefault="0024181E" w:rsidP="0024181E">
      <w:pPr>
        <w:pStyle w:val="Enrolboldnumbered"/>
        <w:numPr>
          <w:ilvl w:val="0"/>
          <w:numId w:val="18"/>
        </w:numPr>
        <w:tabs>
          <w:tab w:val="num" w:pos="360"/>
        </w:tabs>
        <w:ind w:left="0" w:firstLine="0"/>
      </w:pPr>
      <w:r w:rsidRPr="00FF65C5">
        <w:t>In which country were you born?</w:t>
      </w:r>
      <w:r w:rsidRPr="00FF65C5">
        <w:rPr>
          <w:b w:val="0"/>
          <w:position w:val="10"/>
        </w:rPr>
        <w:t xml:space="preserve"> </w:t>
      </w:r>
    </w:p>
    <w:tbl>
      <w:tblPr>
        <w:tblW w:w="0" w:type="auto"/>
        <w:tblInd w:w="1668" w:type="dxa"/>
        <w:tblBorders>
          <w:bottom w:val="single" w:sz="6" w:space="0" w:color="000000"/>
          <w:insideH w:val="single" w:sz="6" w:space="0" w:color="000000"/>
        </w:tblBorders>
        <w:tblLayout w:type="fixed"/>
        <w:tblLook w:val="00BF"/>
      </w:tblPr>
      <w:tblGrid>
        <w:gridCol w:w="2268"/>
        <w:gridCol w:w="5244"/>
      </w:tblGrid>
      <w:tr w:rsidR="0024181E" w:rsidRPr="00FF65C5" w:rsidTr="007C6A67">
        <w:tc>
          <w:tcPr>
            <w:tcW w:w="2268" w:type="dxa"/>
          </w:tcPr>
          <w:p w:rsidR="0024181E" w:rsidRPr="00FF65C5" w:rsidRDefault="0024181E" w:rsidP="007C6A67">
            <w:pPr>
              <w:pStyle w:val="Enroltext"/>
            </w:pPr>
            <w:r w:rsidRPr="00FF65C5">
              <w:t>Australia</w:t>
            </w:r>
          </w:p>
        </w:tc>
        <w:tc>
          <w:tcPr>
            <w:tcW w:w="5244" w:type="dxa"/>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r w:rsidR="0024181E" w:rsidRPr="00FF65C5">
              <w:t xml:space="preserve"> 1101</w:t>
            </w:r>
          </w:p>
        </w:tc>
      </w:tr>
      <w:tr w:rsidR="0024181E" w:rsidRPr="00FF65C5" w:rsidTr="007C6A67">
        <w:tc>
          <w:tcPr>
            <w:tcW w:w="2268" w:type="dxa"/>
          </w:tcPr>
          <w:p w:rsidR="0024181E" w:rsidRPr="00FF65C5" w:rsidRDefault="0024181E" w:rsidP="007C6A67">
            <w:pPr>
              <w:pStyle w:val="Enroltext"/>
            </w:pPr>
            <w:r w:rsidRPr="00FF65C5">
              <w:t>Other – please specify</w:t>
            </w:r>
          </w:p>
        </w:tc>
        <w:tc>
          <w:tcPr>
            <w:tcW w:w="5244" w:type="dxa"/>
          </w:tcPr>
          <w:p w:rsidR="0024181E" w:rsidRPr="00FF65C5" w:rsidRDefault="0024181E" w:rsidP="007C6A67">
            <w:pPr>
              <w:pStyle w:val="Enroltext"/>
            </w:pPr>
          </w:p>
        </w:tc>
      </w:tr>
    </w:tbl>
    <w:p w:rsidR="0024181E" w:rsidRPr="00FF65C5" w:rsidRDefault="0024181E" w:rsidP="0024181E">
      <w:pPr>
        <w:pStyle w:val="Enrolitalicfieldname"/>
        <w:rPr>
          <w:i w:val="0"/>
        </w:rPr>
      </w:pPr>
      <w:r w:rsidRPr="00FF65C5">
        <w:t>Country identifier</w:t>
      </w:r>
    </w:p>
    <w:p w:rsidR="0024181E" w:rsidRPr="00FF65C5" w:rsidRDefault="0024181E" w:rsidP="0024181E">
      <w:pPr>
        <w:pStyle w:val="Enrolboldnumbered"/>
        <w:numPr>
          <w:ilvl w:val="0"/>
          <w:numId w:val="18"/>
        </w:numPr>
        <w:tabs>
          <w:tab w:val="num" w:pos="360"/>
        </w:tabs>
        <w:ind w:left="0" w:firstLine="0"/>
      </w:pPr>
      <w:r w:rsidRPr="00FF65C5">
        <w:t>Do you speak a language other than English at home?</w:t>
      </w:r>
      <w:r w:rsidRPr="00FF65C5">
        <w:rPr>
          <w:position w:val="10"/>
        </w:rPr>
        <w:t xml:space="preserve"> </w:t>
      </w:r>
    </w:p>
    <w:p w:rsidR="0024181E" w:rsidRPr="00FF65C5" w:rsidRDefault="0024181E" w:rsidP="0024181E">
      <w:pPr>
        <w:pStyle w:val="EnroltextIndent"/>
        <w:rPr>
          <w:lang w:val="en-AU"/>
        </w:rPr>
      </w:pPr>
      <w:r w:rsidRPr="00FF65C5">
        <w:rPr>
          <w:lang w:val="en-AU"/>
        </w:rPr>
        <w:t>(If more than one language, indicate the one that is spoken most often)</w:t>
      </w:r>
    </w:p>
    <w:tbl>
      <w:tblPr>
        <w:tblW w:w="0" w:type="auto"/>
        <w:tblInd w:w="1668" w:type="dxa"/>
        <w:tblBorders>
          <w:top w:val="single" w:sz="4" w:space="0" w:color="auto"/>
          <w:bottom w:val="single" w:sz="4" w:space="0" w:color="auto"/>
          <w:insideH w:val="single" w:sz="4" w:space="0" w:color="auto"/>
        </w:tblBorders>
        <w:tblLayout w:type="fixed"/>
        <w:tblLook w:val="00BF"/>
      </w:tblPr>
      <w:tblGrid>
        <w:gridCol w:w="2835"/>
        <w:gridCol w:w="737"/>
        <w:gridCol w:w="3261"/>
      </w:tblGrid>
      <w:tr w:rsidR="0024181E" w:rsidRPr="00FF65C5" w:rsidTr="007C6A67">
        <w:tc>
          <w:tcPr>
            <w:tcW w:w="2835" w:type="dxa"/>
            <w:tcBorders>
              <w:top w:val="nil"/>
              <w:bottom w:val="single" w:sz="4" w:space="0" w:color="auto"/>
            </w:tcBorders>
          </w:tcPr>
          <w:p w:rsidR="0024181E" w:rsidRPr="00FF65C5" w:rsidRDefault="0024181E" w:rsidP="007C6A67">
            <w:pPr>
              <w:pStyle w:val="Enroltext"/>
            </w:pPr>
            <w:r w:rsidRPr="00FF65C5">
              <w:t>No, English only</w:t>
            </w:r>
          </w:p>
        </w:tc>
        <w:tc>
          <w:tcPr>
            <w:tcW w:w="737" w:type="dxa"/>
            <w:tcBorders>
              <w:top w:val="nil"/>
              <w:bottom w:val="single" w:sz="4" w:space="0" w:color="auto"/>
            </w:tcBorders>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r w:rsidR="0024181E" w:rsidRPr="00FF65C5">
              <w:t xml:space="preserve"> 1201</w:t>
            </w:r>
          </w:p>
        </w:tc>
        <w:tc>
          <w:tcPr>
            <w:tcW w:w="3261" w:type="dxa"/>
            <w:tcBorders>
              <w:top w:val="nil"/>
              <w:bottom w:val="single" w:sz="4" w:space="0" w:color="auto"/>
            </w:tcBorders>
          </w:tcPr>
          <w:p w:rsidR="0024181E" w:rsidRPr="00FF65C5" w:rsidRDefault="0024181E" w:rsidP="007C6A67">
            <w:pPr>
              <w:pStyle w:val="EnroltextBold"/>
            </w:pPr>
            <w:r w:rsidRPr="00FF65C5">
              <w:t>English only – Go to question 9</w:t>
            </w:r>
          </w:p>
        </w:tc>
      </w:tr>
      <w:tr w:rsidR="0024181E" w:rsidRPr="00FF65C5" w:rsidTr="007C6A67">
        <w:tc>
          <w:tcPr>
            <w:tcW w:w="2835" w:type="dxa"/>
            <w:tcBorders>
              <w:top w:val="nil"/>
            </w:tcBorders>
          </w:tcPr>
          <w:p w:rsidR="0024181E" w:rsidRPr="00FF65C5" w:rsidRDefault="0024181E" w:rsidP="007C6A67">
            <w:pPr>
              <w:pStyle w:val="Enroltext"/>
            </w:pPr>
            <w:r w:rsidRPr="00FF65C5">
              <w:t>Yes, other – please specify</w:t>
            </w:r>
          </w:p>
        </w:tc>
        <w:tc>
          <w:tcPr>
            <w:tcW w:w="737" w:type="dxa"/>
            <w:tcBorders>
              <w:top w:val="nil"/>
            </w:tcBorders>
          </w:tcPr>
          <w:p w:rsidR="0024181E" w:rsidRPr="00FF65C5" w:rsidRDefault="0024181E" w:rsidP="007C6A67">
            <w:pPr>
              <w:pStyle w:val="Enroltext"/>
            </w:pPr>
          </w:p>
        </w:tc>
        <w:tc>
          <w:tcPr>
            <w:tcW w:w="3261" w:type="dxa"/>
            <w:tcBorders>
              <w:top w:val="nil"/>
            </w:tcBorders>
          </w:tcPr>
          <w:p w:rsidR="0024181E" w:rsidRPr="00FF65C5" w:rsidRDefault="0024181E" w:rsidP="007C6A67">
            <w:pPr>
              <w:pStyle w:val="EnroltextBold"/>
            </w:pPr>
          </w:p>
        </w:tc>
      </w:tr>
    </w:tbl>
    <w:p w:rsidR="0024181E" w:rsidRPr="00FF65C5" w:rsidRDefault="0024181E" w:rsidP="0024181E">
      <w:pPr>
        <w:pStyle w:val="Enrolitalicfieldname"/>
      </w:pPr>
      <w:r w:rsidRPr="00FF65C5">
        <w:t>Language identifier</w:t>
      </w:r>
    </w:p>
    <w:p w:rsidR="0024181E" w:rsidRPr="00FF65C5" w:rsidRDefault="0024181E" w:rsidP="0024181E">
      <w:pPr>
        <w:pStyle w:val="Enrolboldnumbered"/>
        <w:numPr>
          <w:ilvl w:val="0"/>
          <w:numId w:val="18"/>
        </w:numPr>
        <w:tabs>
          <w:tab w:val="num" w:pos="360"/>
        </w:tabs>
        <w:ind w:left="0" w:firstLine="0"/>
      </w:pPr>
      <w:r w:rsidRPr="00FF65C5">
        <w:t xml:space="preserve">How well do you speak English? </w:t>
      </w:r>
    </w:p>
    <w:tbl>
      <w:tblPr>
        <w:tblW w:w="0" w:type="auto"/>
        <w:tblInd w:w="1668" w:type="dxa"/>
        <w:tblBorders>
          <w:top w:val="single" w:sz="6" w:space="0" w:color="000000"/>
          <w:bottom w:val="single" w:sz="6" w:space="0" w:color="000000"/>
          <w:insideH w:val="single" w:sz="6" w:space="0" w:color="000000"/>
        </w:tblBorders>
        <w:tblLayout w:type="fixed"/>
        <w:tblLook w:val="00BF"/>
      </w:tblPr>
      <w:tblGrid>
        <w:gridCol w:w="2835"/>
        <w:gridCol w:w="737"/>
      </w:tblGrid>
      <w:tr w:rsidR="0024181E" w:rsidRPr="00FF65C5" w:rsidTr="007C6A67">
        <w:tc>
          <w:tcPr>
            <w:tcW w:w="2835" w:type="dxa"/>
            <w:tcBorders>
              <w:top w:val="nil"/>
              <w:bottom w:val="single" w:sz="4" w:space="0" w:color="auto"/>
            </w:tcBorders>
          </w:tcPr>
          <w:p w:rsidR="0024181E" w:rsidRPr="00FF65C5" w:rsidRDefault="0024181E" w:rsidP="007C6A67">
            <w:pPr>
              <w:pStyle w:val="Enroltext"/>
            </w:pPr>
            <w:r w:rsidRPr="00FF65C5">
              <w:t>Very well</w:t>
            </w:r>
          </w:p>
        </w:tc>
        <w:tc>
          <w:tcPr>
            <w:tcW w:w="737" w:type="dxa"/>
            <w:tcBorders>
              <w:top w:val="nil"/>
              <w:bottom w:val="single" w:sz="4" w:space="0" w:color="auto"/>
            </w:tcBorders>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r w:rsidR="0024181E" w:rsidRPr="00FF65C5">
              <w:t xml:space="preserve"> 1</w:t>
            </w:r>
          </w:p>
        </w:tc>
      </w:tr>
      <w:tr w:rsidR="0024181E" w:rsidRPr="00FF65C5" w:rsidTr="007C6A67">
        <w:tc>
          <w:tcPr>
            <w:tcW w:w="2835" w:type="dxa"/>
            <w:tcBorders>
              <w:top w:val="nil"/>
            </w:tcBorders>
          </w:tcPr>
          <w:p w:rsidR="0024181E" w:rsidRPr="00FF65C5" w:rsidRDefault="0024181E" w:rsidP="007C6A67">
            <w:pPr>
              <w:pStyle w:val="Enroltext"/>
            </w:pPr>
            <w:r w:rsidRPr="00FF65C5">
              <w:t>Well</w:t>
            </w:r>
          </w:p>
        </w:tc>
        <w:tc>
          <w:tcPr>
            <w:tcW w:w="737" w:type="dxa"/>
            <w:tcBorders>
              <w:top w:val="nil"/>
            </w:tcBorders>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r w:rsidR="0024181E" w:rsidRPr="00FF65C5">
              <w:t xml:space="preserve"> 2</w:t>
            </w:r>
          </w:p>
        </w:tc>
      </w:tr>
      <w:tr w:rsidR="0024181E" w:rsidRPr="00FF65C5" w:rsidTr="007C6A67">
        <w:tc>
          <w:tcPr>
            <w:tcW w:w="2835" w:type="dxa"/>
          </w:tcPr>
          <w:p w:rsidR="0024181E" w:rsidRPr="00FF65C5" w:rsidRDefault="0024181E" w:rsidP="007C6A67">
            <w:pPr>
              <w:pStyle w:val="Enroltext"/>
            </w:pPr>
            <w:r w:rsidRPr="00FF65C5">
              <w:t>Not well</w:t>
            </w:r>
          </w:p>
        </w:tc>
        <w:tc>
          <w:tcPr>
            <w:tcW w:w="737" w:type="dxa"/>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r w:rsidR="0024181E" w:rsidRPr="00FF65C5">
              <w:t xml:space="preserve"> 3</w:t>
            </w:r>
          </w:p>
        </w:tc>
      </w:tr>
      <w:tr w:rsidR="0024181E" w:rsidRPr="00FF65C5" w:rsidTr="007C6A67">
        <w:tc>
          <w:tcPr>
            <w:tcW w:w="2835" w:type="dxa"/>
          </w:tcPr>
          <w:p w:rsidR="0024181E" w:rsidRPr="00FF65C5" w:rsidRDefault="0024181E" w:rsidP="007C6A67">
            <w:pPr>
              <w:pStyle w:val="Enroltext"/>
            </w:pPr>
            <w:r w:rsidRPr="00FF65C5">
              <w:t>Not at all</w:t>
            </w:r>
          </w:p>
        </w:tc>
        <w:tc>
          <w:tcPr>
            <w:tcW w:w="737" w:type="dxa"/>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r w:rsidR="0024181E" w:rsidRPr="00FF65C5">
              <w:t xml:space="preserve"> 4</w:t>
            </w:r>
          </w:p>
        </w:tc>
      </w:tr>
    </w:tbl>
    <w:p w:rsidR="0024181E" w:rsidRPr="00FF65C5" w:rsidRDefault="00D57403" w:rsidP="0024181E">
      <w:pPr>
        <w:pStyle w:val="Enrolitalicfieldname"/>
      </w:pPr>
      <w:r>
        <w:rPr>
          <w:noProof/>
        </w:rPr>
        <w:pict>
          <v:rect id="_x0000_s1027" style="position:absolute;left:0;text-align:left;margin-left:-8.45pt;margin-top:11.5pt;width:468.3pt;height:98.6pt;z-index:251660288;mso-position-horizontal-relative:text;mso-position-vertical-relative:text" filled="f" strokecolor="#c00000" strokeweight="3pt"/>
        </w:pict>
      </w:r>
      <w:r w:rsidR="0024181E" w:rsidRPr="00FF65C5">
        <w:t>Proficiency in spoken English identifier</w:t>
      </w:r>
    </w:p>
    <w:p w:rsidR="0024181E" w:rsidRPr="00FF65C5" w:rsidRDefault="0024181E" w:rsidP="0024181E">
      <w:pPr>
        <w:pStyle w:val="Bodytext"/>
      </w:pPr>
    </w:p>
    <w:p w:rsidR="0024181E" w:rsidRPr="00FF65C5" w:rsidRDefault="0024181E" w:rsidP="0024181E">
      <w:pPr>
        <w:pStyle w:val="Enrolboldnumbered"/>
        <w:numPr>
          <w:ilvl w:val="0"/>
          <w:numId w:val="18"/>
        </w:numPr>
        <w:tabs>
          <w:tab w:val="num" w:pos="360"/>
        </w:tabs>
        <w:ind w:left="0" w:firstLine="0"/>
      </w:pPr>
      <w:r w:rsidRPr="00FF65C5">
        <w:t>Are you of Aboriginal or Torres Strait Islander origin?</w:t>
      </w:r>
      <w:r w:rsidRPr="00FF65C5">
        <w:rPr>
          <w:position w:val="10"/>
          <w:sz w:val="13"/>
        </w:rPr>
        <w:t xml:space="preserve"> </w:t>
      </w:r>
    </w:p>
    <w:p w:rsidR="0024181E" w:rsidRPr="00FF65C5" w:rsidRDefault="0024181E" w:rsidP="0024181E">
      <w:pPr>
        <w:pStyle w:val="EnroltextIndent"/>
        <w:rPr>
          <w:lang w:val="en-AU"/>
        </w:rPr>
      </w:pPr>
      <w:r w:rsidRPr="00FF65C5">
        <w:rPr>
          <w:lang w:val="en-AU"/>
        </w:rPr>
        <w:t>(For persons of both Aboriginal and Torres Strait Islander origin, mark both ‘Yes’ boxes)</w:t>
      </w:r>
    </w:p>
    <w:tbl>
      <w:tblPr>
        <w:tblW w:w="0" w:type="auto"/>
        <w:tblInd w:w="1668" w:type="dxa"/>
        <w:tblBorders>
          <w:top w:val="single" w:sz="6" w:space="0" w:color="000000"/>
          <w:bottom w:val="single" w:sz="6" w:space="0" w:color="000000"/>
          <w:insideH w:val="single" w:sz="6" w:space="0" w:color="000000"/>
        </w:tblBorders>
        <w:tblLayout w:type="fixed"/>
        <w:tblLook w:val="00BF"/>
      </w:tblPr>
      <w:tblGrid>
        <w:gridCol w:w="2835"/>
        <w:gridCol w:w="737"/>
      </w:tblGrid>
      <w:tr w:rsidR="0024181E" w:rsidRPr="00FF65C5" w:rsidTr="007C6A67">
        <w:tc>
          <w:tcPr>
            <w:tcW w:w="2835" w:type="dxa"/>
            <w:tcBorders>
              <w:top w:val="nil"/>
              <w:bottom w:val="single" w:sz="4" w:space="0" w:color="auto"/>
            </w:tcBorders>
          </w:tcPr>
          <w:p w:rsidR="0024181E" w:rsidRPr="00FF65C5" w:rsidRDefault="0024181E" w:rsidP="007C6A67">
            <w:pPr>
              <w:pStyle w:val="Enroltext"/>
            </w:pPr>
            <w:r w:rsidRPr="00FF65C5">
              <w:t>No</w:t>
            </w:r>
          </w:p>
        </w:tc>
        <w:tc>
          <w:tcPr>
            <w:tcW w:w="737" w:type="dxa"/>
            <w:tcBorders>
              <w:top w:val="nil"/>
              <w:bottom w:val="single" w:sz="4" w:space="0" w:color="auto"/>
            </w:tcBorders>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p>
        </w:tc>
      </w:tr>
      <w:tr w:rsidR="0024181E" w:rsidRPr="00FF65C5" w:rsidTr="007C6A67">
        <w:tc>
          <w:tcPr>
            <w:tcW w:w="2835" w:type="dxa"/>
            <w:tcBorders>
              <w:top w:val="nil"/>
            </w:tcBorders>
          </w:tcPr>
          <w:p w:rsidR="0024181E" w:rsidRPr="00FF65C5" w:rsidRDefault="0024181E" w:rsidP="007C6A67">
            <w:pPr>
              <w:pStyle w:val="Enroltext"/>
            </w:pPr>
            <w:r w:rsidRPr="00FF65C5">
              <w:t>Yes, Aboriginal</w:t>
            </w:r>
          </w:p>
        </w:tc>
        <w:tc>
          <w:tcPr>
            <w:tcW w:w="737" w:type="dxa"/>
            <w:tcBorders>
              <w:top w:val="nil"/>
            </w:tcBorders>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p>
        </w:tc>
      </w:tr>
      <w:tr w:rsidR="0024181E" w:rsidRPr="00FF65C5" w:rsidTr="007C6A67">
        <w:tc>
          <w:tcPr>
            <w:tcW w:w="2835" w:type="dxa"/>
          </w:tcPr>
          <w:p w:rsidR="0024181E" w:rsidRPr="00FF65C5" w:rsidRDefault="0024181E" w:rsidP="007C6A67">
            <w:pPr>
              <w:pStyle w:val="Enroltext"/>
            </w:pPr>
            <w:r w:rsidRPr="00FF65C5">
              <w:t>Yes, Torres Strait Islander</w:t>
            </w:r>
          </w:p>
        </w:tc>
        <w:tc>
          <w:tcPr>
            <w:tcW w:w="737" w:type="dxa"/>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p>
        </w:tc>
      </w:tr>
    </w:tbl>
    <w:p w:rsidR="0024181E" w:rsidRPr="00FF65C5" w:rsidRDefault="0024181E" w:rsidP="0024181E">
      <w:pPr>
        <w:pStyle w:val="Enrolitalicfieldname"/>
      </w:pPr>
      <w:r w:rsidRPr="00FF65C5">
        <w:t>Indigenous status identifier</w:t>
      </w:r>
    </w:p>
    <w:p w:rsidR="0024181E" w:rsidRPr="00FF65C5" w:rsidRDefault="0024181E" w:rsidP="0024181E">
      <w:pPr>
        <w:pStyle w:val="H3Parts"/>
      </w:pPr>
      <w:bookmarkStart w:id="10" w:name="_Toc116464490"/>
      <w:bookmarkStart w:id="11" w:name="_Toc333908971"/>
      <w:bookmarkStart w:id="12" w:name="_Toc333909489"/>
      <w:r w:rsidRPr="00FF65C5">
        <w:t>Disability</w:t>
      </w:r>
      <w:bookmarkEnd w:id="10"/>
      <w:bookmarkEnd w:id="11"/>
      <w:bookmarkEnd w:id="12"/>
    </w:p>
    <w:p w:rsidR="0024181E" w:rsidRPr="00FF65C5" w:rsidRDefault="0024181E" w:rsidP="0024181E">
      <w:pPr>
        <w:pStyle w:val="Enrolboldnumbered"/>
        <w:numPr>
          <w:ilvl w:val="0"/>
          <w:numId w:val="18"/>
        </w:numPr>
        <w:tabs>
          <w:tab w:val="num" w:pos="360"/>
        </w:tabs>
        <w:ind w:left="0" w:firstLine="0"/>
      </w:pPr>
      <w:r w:rsidRPr="00FF65C5">
        <w:t xml:space="preserve">Do you consider yourself to have a disability, impairment or long-term condition? </w:t>
      </w:r>
    </w:p>
    <w:tbl>
      <w:tblPr>
        <w:tblW w:w="0" w:type="auto"/>
        <w:tblInd w:w="1668" w:type="dxa"/>
        <w:tblLayout w:type="fixed"/>
        <w:tblLook w:val="00BF"/>
      </w:tblPr>
      <w:tblGrid>
        <w:gridCol w:w="851"/>
        <w:gridCol w:w="737"/>
        <w:gridCol w:w="2550"/>
      </w:tblGrid>
      <w:tr w:rsidR="0024181E" w:rsidRPr="00FF65C5" w:rsidTr="007C6A67">
        <w:tc>
          <w:tcPr>
            <w:tcW w:w="851" w:type="dxa"/>
          </w:tcPr>
          <w:p w:rsidR="0024181E" w:rsidRPr="00FF65C5" w:rsidRDefault="0024181E" w:rsidP="007C6A67">
            <w:pPr>
              <w:pStyle w:val="Enroltext"/>
            </w:pPr>
            <w:r w:rsidRPr="00FF65C5">
              <w:t>Yes</w:t>
            </w:r>
          </w:p>
        </w:tc>
        <w:tc>
          <w:tcPr>
            <w:tcW w:w="737" w:type="dxa"/>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r w:rsidR="0024181E" w:rsidRPr="00FF65C5">
              <w:t xml:space="preserve"> Y</w:t>
            </w:r>
          </w:p>
        </w:tc>
        <w:tc>
          <w:tcPr>
            <w:tcW w:w="2550" w:type="dxa"/>
          </w:tcPr>
          <w:p w:rsidR="0024181E" w:rsidRPr="00FF65C5" w:rsidRDefault="0024181E" w:rsidP="007C6A67">
            <w:pPr>
              <w:pStyle w:val="Enroltext"/>
            </w:pPr>
          </w:p>
        </w:tc>
      </w:tr>
      <w:tr w:rsidR="0024181E" w:rsidRPr="00FF65C5" w:rsidTr="007C6A67">
        <w:tc>
          <w:tcPr>
            <w:tcW w:w="851" w:type="dxa"/>
            <w:tcBorders>
              <w:top w:val="single" w:sz="4" w:space="0" w:color="auto"/>
              <w:bottom w:val="single" w:sz="4" w:space="0" w:color="auto"/>
            </w:tcBorders>
          </w:tcPr>
          <w:p w:rsidR="0024181E" w:rsidRPr="00FF65C5" w:rsidRDefault="0024181E" w:rsidP="007C6A67">
            <w:pPr>
              <w:pStyle w:val="Enroltext"/>
            </w:pPr>
            <w:r w:rsidRPr="00FF65C5">
              <w:t>No</w:t>
            </w:r>
          </w:p>
        </w:tc>
        <w:tc>
          <w:tcPr>
            <w:tcW w:w="737" w:type="dxa"/>
            <w:tcBorders>
              <w:top w:val="single" w:sz="4" w:space="0" w:color="auto"/>
              <w:bottom w:val="single" w:sz="4" w:space="0" w:color="auto"/>
            </w:tcBorders>
          </w:tcPr>
          <w:p w:rsidR="0024181E" w:rsidRPr="00FF65C5" w:rsidRDefault="00D57403" w:rsidP="007C6A67">
            <w:pPr>
              <w:pStyle w:val="Enroltext"/>
            </w:pPr>
            <w:r w:rsidRPr="00FF65C5">
              <w:fldChar w:fldCharType="begin">
                <w:ffData>
                  <w:name w:val="Check1"/>
                  <w:enabled/>
                  <w:calcOnExit w:val="0"/>
                  <w:checkBox>
                    <w:sizeAuto/>
                    <w:default w:val="0"/>
                  </w:checkBox>
                </w:ffData>
              </w:fldChar>
            </w:r>
            <w:r w:rsidR="0024181E" w:rsidRPr="00FF65C5">
              <w:instrText xml:space="preserve"> FORMCHECKBOX </w:instrText>
            </w:r>
            <w:r>
              <w:fldChar w:fldCharType="separate"/>
            </w:r>
            <w:r w:rsidRPr="00FF65C5">
              <w:fldChar w:fldCharType="end"/>
            </w:r>
            <w:r w:rsidR="0024181E" w:rsidRPr="00FF65C5">
              <w:t xml:space="preserve"> N</w:t>
            </w:r>
          </w:p>
        </w:tc>
        <w:tc>
          <w:tcPr>
            <w:tcW w:w="2550" w:type="dxa"/>
            <w:tcBorders>
              <w:bottom w:val="single" w:sz="4" w:space="0" w:color="auto"/>
            </w:tcBorders>
          </w:tcPr>
          <w:p w:rsidR="0024181E" w:rsidRPr="00FF65C5" w:rsidRDefault="0024181E" w:rsidP="007C6A67">
            <w:pPr>
              <w:pStyle w:val="EnroltextBold"/>
            </w:pPr>
            <w:r w:rsidRPr="00FF65C5">
              <w:t>No – Go to question 12</w:t>
            </w:r>
          </w:p>
        </w:tc>
      </w:tr>
    </w:tbl>
    <w:p w:rsidR="0024181E" w:rsidRPr="00FF65C5" w:rsidRDefault="0024181E" w:rsidP="0024181E">
      <w:pPr>
        <w:pStyle w:val="Enrolitalicfieldname"/>
      </w:pPr>
      <w:r w:rsidRPr="00FF65C5">
        <w:t>Disability flag</w:t>
      </w:r>
    </w:p>
    <w:p w:rsidR="0024181E" w:rsidRPr="00FF65C5" w:rsidRDefault="0024181E" w:rsidP="0024181E">
      <w:pPr>
        <w:pStyle w:val="Enrolitalicfieldname"/>
      </w:pPr>
    </w:p>
    <w:p w:rsidR="00DC7C4C" w:rsidRPr="00FF65C5" w:rsidRDefault="00DC7C4C" w:rsidP="00DC7C4C">
      <w:pPr>
        <w:pStyle w:val="Text"/>
        <w:rPr>
          <w:lang w:val="en-AU"/>
        </w:rPr>
      </w:pPr>
    </w:p>
    <w:sectPr w:rsidR="00DC7C4C" w:rsidRPr="00FF65C5" w:rsidSect="00F57E8E">
      <w:footerReference w:type="default" r:id="rId12"/>
      <w:pgSz w:w="11906" w:h="16838" w:code="9"/>
      <w:pgMar w:top="1440" w:right="1440" w:bottom="1440" w:left="1440" w:header="680"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7575" w:rsidRDefault="001B7575">
      <w:r>
        <w:separator/>
      </w:r>
    </w:p>
  </w:endnote>
  <w:endnote w:type="continuationSeparator" w:id="0">
    <w:p w:rsidR="001B7575" w:rsidRDefault="001B757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575" w:rsidRPr="00A7189B" w:rsidRDefault="001B7575" w:rsidP="00A7189B">
    <w:pPr>
      <w:pStyle w:val="Footer"/>
    </w:pPr>
    <w:r w:rsidRPr="00A7189B">
      <w:rPr>
        <w:noProof/>
      </w:rPr>
      <w:drawing>
        <wp:anchor distT="0" distB="0" distL="114300" distR="114300" simplePos="0" relativeHeight="251659264" behindDoc="0" locked="0" layoutInCell="1" allowOverlap="1">
          <wp:simplePos x="0" y="0"/>
          <wp:positionH relativeFrom="column">
            <wp:posOffset>-114300</wp:posOffset>
          </wp:positionH>
          <wp:positionV relativeFrom="paragraph">
            <wp:posOffset>-95250</wp:posOffset>
          </wp:positionV>
          <wp:extent cx="6286500" cy="323850"/>
          <wp:effectExtent l="19050" t="0" r="0" b="0"/>
          <wp:wrapSquare wrapText="bothSides"/>
          <wp:docPr id="5" name="Picture 1" descr="NCVER_DMS-%234572-v1-LHfooter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VER_DMS-%234572-v1-LHfooterrnew"/>
                  <pic:cNvPicPr>
                    <a:picLocks noChangeAspect="1" noChangeArrowheads="1"/>
                  </pic:cNvPicPr>
                </pic:nvPicPr>
                <pic:blipFill>
                  <a:blip r:embed="rId1"/>
                  <a:srcRect/>
                  <a:stretch>
                    <a:fillRect/>
                  </a:stretch>
                </pic:blipFill>
                <pic:spPr bwMode="auto">
                  <a:xfrm>
                    <a:off x="0" y="0"/>
                    <a:ext cx="6286500" cy="324485"/>
                  </a:xfrm>
                  <a:prstGeom prst="rect">
                    <a:avLst/>
                  </a:prstGeom>
                  <a:noFill/>
                  <a:ln w="9525">
                    <a:noFill/>
                    <a:miter lim="800000"/>
                    <a:headEnd/>
                    <a:tailEnd/>
                  </a:ln>
                </pic:spPr>
              </pic:pic>
            </a:graphicData>
          </a:graphic>
        </wp:anchor>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575" w:rsidRPr="00A7189B" w:rsidRDefault="001B7575" w:rsidP="00A7189B">
    <w:pPr>
      <w:pStyle w:val="Footer"/>
    </w:pPr>
    <w:r>
      <w:tab/>
    </w:r>
    <w:r>
      <w:tab/>
    </w:r>
    <w:fldSimple w:instr=" PAGE  \* Arabic  \* MERGEFORMAT ">
      <w:r w:rsidR="003F291B">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7575" w:rsidRDefault="001B7575">
      <w:r>
        <w:separator/>
      </w:r>
    </w:p>
  </w:footnote>
  <w:footnote w:type="continuationSeparator" w:id="0">
    <w:p w:rsidR="001B7575" w:rsidRDefault="001B75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1E44942A"/>
    <w:lvl w:ilvl="0">
      <w:start w:val="1"/>
      <w:numFmt w:val="decimal"/>
      <w:lvlText w:val="%1."/>
      <w:lvlJc w:val="left"/>
      <w:pPr>
        <w:tabs>
          <w:tab w:val="num" w:pos="360"/>
        </w:tabs>
        <w:ind w:left="360" w:hanging="360"/>
      </w:pPr>
    </w:lvl>
  </w:abstractNum>
  <w:abstractNum w:abstractNumId="1">
    <w:nsid w:val="FFFFFF89"/>
    <w:multiLevelType w:val="singleLevel"/>
    <w:tmpl w:val="492206CA"/>
    <w:lvl w:ilvl="0">
      <w:start w:val="1"/>
      <w:numFmt w:val="bullet"/>
      <w:lvlText w:val=""/>
      <w:lvlJc w:val="left"/>
      <w:pPr>
        <w:tabs>
          <w:tab w:val="num" w:pos="360"/>
        </w:tabs>
        <w:ind w:left="360" w:hanging="360"/>
      </w:pPr>
      <w:rPr>
        <w:rFonts w:ascii="Symbol" w:hAnsi="Symbol" w:hint="default"/>
      </w:rPr>
    </w:lvl>
  </w:abstractNum>
  <w:abstractNum w:abstractNumId="2">
    <w:nsid w:val="04D03E19"/>
    <w:multiLevelType w:val="multilevel"/>
    <w:tmpl w:val="DE0069C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531"/>
        </w:tabs>
        <w:ind w:left="1531"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AAB0305"/>
    <w:multiLevelType w:val="multilevel"/>
    <w:tmpl w:val="40D6A4FE"/>
    <w:lvl w:ilvl="0">
      <w:start w:val="1"/>
      <w:numFmt w:val="decimal"/>
      <w:pStyle w:val="NumberedList"/>
      <w:lvlText w:val="%1."/>
      <w:lvlJc w:val="left"/>
      <w:pPr>
        <w:tabs>
          <w:tab w:val="num" w:pos="360"/>
        </w:tabs>
        <w:ind w:left="360" w:hanging="360"/>
      </w:pPr>
      <w:rPr>
        <w:rFonts w:hint="default"/>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644"/>
        </w:tabs>
        <w:ind w:left="1644"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AAB066B"/>
    <w:multiLevelType w:val="multilevel"/>
    <w:tmpl w:val="3E38638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77" w:hanging="71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C2F2BBF"/>
    <w:multiLevelType w:val="hybridMultilevel"/>
    <w:tmpl w:val="F282F77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nsid w:val="0D261EF9"/>
    <w:multiLevelType w:val="hybridMultilevel"/>
    <w:tmpl w:val="7108C9B4"/>
    <w:lvl w:ilvl="0" w:tplc="AF48EA8A">
      <w:start w:val="1"/>
      <w:numFmt w:val="bullet"/>
      <w:pStyle w:val="Dotpoint1"/>
      <w:lvlText w:val=""/>
      <w:lvlJc w:val="left"/>
      <w:pPr>
        <w:tabs>
          <w:tab w:val="num" w:pos="454"/>
        </w:tabs>
        <w:ind w:left="454" w:hanging="397"/>
      </w:pPr>
      <w:rPr>
        <w:rFonts w:ascii="Symbol" w:hAnsi="Symbol" w:hint="default"/>
        <w:sz w:val="18"/>
      </w:rPr>
    </w:lvl>
    <w:lvl w:ilvl="1" w:tplc="D7FC6A34">
      <w:start w:val="1"/>
      <w:numFmt w:val="bullet"/>
      <w:pStyle w:val="Dotpoint1"/>
      <w:lvlText w:val=""/>
      <w:lvlJc w:val="left"/>
      <w:pPr>
        <w:tabs>
          <w:tab w:val="num" w:pos="737"/>
        </w:tabs>
        <w:ind w:left="737" w:hanging="170"/>
      </w:pPr>
      <w:rPr>
        <w:rFonts w:ascii="Symbol" w:hAnsi="Symbol" w:hint="default"/>
        <w:sz w:val="18"/>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nsid w:val="11E93A49"/>
    <w:multiLevelType w:val="singleLevel"/>
    <w:tmpl w:val="78A601CA"/>
    <w:lvl w:ilvl="0">
      <w:start w:val="1"/>
      <w:numFmt w:val="decimal"/>
      <w:pStyle w:val="Enrolboldnumbered"/>
      <w:lvlText w:val="%1)"/>
      <w:lvlJc w:val="left"/>
      <w:pPr>
        <w:tabs>
          <w:tab w:val="num" w:pos="360"/>
        </w:tabs>
        <w:ind w:left="360" w:hanging="360"/>
      </w:pPr>
    </w:lvl>
  </w:abstractNum>
  <w:abstractNum w:abstractNumId="8">
    <w:nsid w:val="2921087D"/>
    <w:multiLevelType w:val="hybridMultilevel"/>
    <w:tmpl w:val="281C2AD6"/>
    <w:lvl w:ilvl="0" w:tplc="9C144C22">
      <w:start w:val="1"/>
      <w:numFmt w:val="bullet"/>
      <w:pStyle w:val="Dotpoint2"/>
      <w:lvlText w:val=""/>
      <w:lvlJc w:val="left"/>
      <w:pPr>
        <w:tabs>
          <w:tab w:val="num" w:pos="851"/>
        </w:tabs>
        <w:ind w:left="851" w:hanging="341"/>
      </w:pPr>
      <w:rPr>
        <w:rFonts w:ascii="Symbol" w:hAnsi="Symbol" w:hint="default"/>
        <w:sz w:val="18"/>
      </w:rPr>
    </w:lvl>
    <w:lvl w:ilvl="1" w:tplc="D7FC6A34">
      <w:start w:val="1"/>
      <w:numFmt w:val="bullet"/>
      <w:lvlText w:val=""/>
      <w:lvlJc w:val="left"/>
      <w:pPr>
        <w:tabs>
          <w:tab w:val="num" w:pos="737"/>
        </w:tabs>
        <w:ind w:left="737" w:hanging="170"/>
      </w:pPr>
      <w:rPr>
        <w:rFonts w:ascii="Symbol" w:hAnsi="Symbol" w:hint="default"/>
        <w:sz w:val="18"/>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nsid w:val="2DA268A1"/>
    <w:multiLevelType w:val="hybridMultilevel"/>
    <w:tmpl w:val="2BC22A2C"/>
    <w:lvl w:ilvl="0" w:tplc="23BC68EE">
      <w:start w:val="1"/>
      <w:numFmt w:val="bullet"/>
      <w:lvlText w:val=""/>
      <w:lvlJc w:val="left"/>
      <w:pPr>
        <w:tabs>
          <w:tab w:val="num" w:pos="1381"/>
        </w:tabs>
        <w:ind w:left="1381" w:hanging="360"/>
      </w:pPr>
      <w:rPr>
        <w:rFonts w:ascii="Symbol" w:hAnsi="Symbol" w:hint="default"/>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nsid w:val="47F70429"/>
    <w:multiLevelType w:val="hybridMultilevel"/>
    <w:tmpl w:val="7AAC7850"/>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4BE37B6A"/>
    <w:multiLevelType w:val="multilevel"/>
    <w:tmpl w:val="EC46FA2E"/>
    <w:lvl w:ilvl="0">
      <w:start w:val="1"/>
      <w:numFmt w:val="bullet"/>
      <w:lvlText w:val=""/>
      <w:lvlJc w:val="left"/>
      <w:pPr>
        <w:tabs>
          <w:tab w:val="num" w:pos="357"/>
        </w:tabs>
        <w:ind w:left="357" w:hanging="357"/>
      </w:pPr>
      <w:rPr>
        <w:rFonts w:ascii="Symbol" w:hAnsi="Symbol" w:hint="default"/>
        <w:sz w:val="18"/>
      </w:rPr>
    </w:lvl>
    <w:lvl w:ilvl="1">
      <w:start w:val="1"/>
      <w:numFmt w:val="bullet"/>
      <w:lvlText w:val=""/>
      <w:lvlJc w:val="left"/>
      <w:pPr>
        <w:tabs>
          <w:tab w:val="num" w:pos="737"/>
        </w:tabs>
        <w:ind w:left="737" w:hanging="170"/>
      </w:pPr>
      <w:rPr>
        <w:rFonts w:ascii="Symbol" w:hAnsi="Symbol" w:hint="default"/>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nsid w:val="5E6500FD"/>
    <w:multiLevelType w:val="multilevel"/>
    <w:tmpl w:val="308CD7A2"/>
    <w:lvl w:ilvl="0">
      <w:start w:val="1"/>
      <w:numFmt w:val="bullet"/>
      <w:lvlText w:val=""/>
      <w:lvlJc w:val="left"/>
      <w:pPr>
        <w:tabs>
          <w:tab w:val="num" w:pos="1021"/>
        </w:tabs>
        <w:ind w:left="1021" w:hanging="397"/>
      </w:pPr>
      <w:rPr>
        <w:rFonts w:ascii="Symbol" w:hAnsi="Symbol" w:hint="default"/>
        <w:sz w:val="18"/>
      </w:rPr>
    </w:lvl>
    <w:lvl w:ilvl="1">
      <w:start w:val="1"/>
      <w:numFmt w:val="bullet"/>
      <w:lvlText w:val=""/>
      <w:lvlJc w:val="left"/>
      <w:pPr>
        <w:tabs>
          <w:tab w:val="num" w:pos="737"/>
        </w:tabs>
        <w:ind w:left="737" w:hanging="170"/>
      </w:pPr>
      <w:rPr>
        <w:rFonts w:ascii="Symbol" w:hAnsi="Symbol" w:hint="default"/>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D14422"/>
    <w:multiLevelType w:val="hybridMultilevel"/>
    <w:tmpl w:val="AEC67CF8"/>
    <w:lvl w:ilvl="0" w:tplc="0C09000F">
      <w:start w:val="1"/>
      <w:numFmt w:val="decimal"/>
      <w:lvlText w:val="%1."/>
      <w:lvlJc w:val="left"/>
      <w:pPr>
        <w:tabs>
          <w:tab w:val="num" w:pos="720"/>
        </w:tabs>
        <w:ind w:left="720" w:hanging="360"/>
      </w:pPr>
      <w:rPr>
        <w:rFonts w:hint="default"/>
      </w:r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nsid w:val="6F5F6AD8"/>
    <w:multiLevelType w:val="hybridMultilevel"/>
    <w:tmpl w:val="BB16D992"/>
    <w:lvl w:ilvl="0" w:tplc="0C090001">
      <w:start w:val="1"/>
      <w:numFmt w:val="decimal"/>
      <w:lvlText w:val="%1."/>
      <w:lvlJc w:val="left"/>
      <w:pPr>
        <w:ind w:left="360" w:hanging="360"/>
      </w:pPr>
      <w:rPr>
        <w:rFonts w:hint="default"/>
      </w:rPr>
    </w:lvl>
    <w:lvl w:ilvl="1" w:tplc="0C090003">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5">
    <w:nsid w:val="6FFF62BC"/>
    <w:multiLevelType w:val="multilevel"/>
    <w:tmpl w:val="290E481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
    <w:nsid w:val="71B2774A"/>
    <w:multiLevelType w:val="multilevel"/>
    <w:tmpl w:val="EB12DA62"/>
    <w:lvl w:ilvl="0">
      <w:start w:val="1"/>
      <w:numFmt w:val="bullet"/>
      <w:lvlText w:val=""/>
      <w:lvlJc w:val="left"/>
      <w:pPr>
        <w:tabs>
          <w:tab w:val="num" w:pos="567"/>
        </w:tabs>
        <w:ind w:left="567" w:hanging="397"/>
      </w:pPr>
      <w:rPr>
        <w:rFonts w:ascii="Symbol" w:hAnsi="Symbol" w:hint="default"/>
        <w:sz w:val="18"/>
      </w:rPr>
    </w:lvl>
    <w:lvl w:ilvl="1">
      <w:start w:val="1"/>
      <w:numFmt w:val="bullet"/>
      <w:lvlText w:val=""/>
      <w:lvlJc w:val="left"/>
      <w:pPr>
        <w:tabs>
          <w:tab w:val="num" w:pos="737"/>
        </w:tabs>
        <w:ind w:left="737" w:hanging="170"/>
      </w:pPr>
      <w:rPr>
        <w:rFonts w:ascii="Symbol" w:hAnsi="Symbol" w:hint="default"/>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7C324DFC"/>
    <w:multiLevelType w:val="multilevel"/>
    <w:tmpl w:val="B45A869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64"/>
        </w:tabs>
        <w:ind w:left="964" w:hanging="60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9"/>
  </w:num>
  <w:num w:numId="2">
    <w:abstractNumId w:val="6"/>
  </w:num>
  <w:num w:numId="3">
    <w:abstractNumId w:val="8"/>
  </w:num>
  <w:num w:numId="4">
    <w:abstractNumId w:val="3"/>
  </w:num>
  <w:num w:numId="5">
    <w:abstractNumId w:val="13"/>
  </w:num>
  <w:num w:numId="6">
    <w:abstractNumId w:val="10"/>
  </w:num>
  <w:num w:numId="7">
    <w:abstractNumId w:val="5"/>
  </w:num>
  <w:num w:numId="8">
    <w:abstractNumId w:val="11"/>
  </w:num>
  <w:num w:numId="9">
    <w:abstractNumId w:val="16"/>
  </w:num>
  <w:num w:numId="10">
    <w:abstractNumId w:val="12"/>
  </w:num>
  <w:num w:numId="11">
    <w:abstractNumId w:val="15"/>
  </w:num>
  <w:num w:numId="12">
    <w:abstractNumId w:val="4"/>
  </w:num>
  <w:num w:numId="13">
    <w:abstractNumId w:val="17"/>
  </w:num>
  <w:num w:numId="14">
    <w:abstractNumId w:val="2"/>
  </w:num>
  <w:num w:numId="15">
    <w:abstractNumId w:val="1"/>
  </w:num>
  <w:num w:numId="16">
    <w:abstractNumId w:val="0"/>
  </w:num>
  <w:num w:numId="17">
    <w:abstractNumId w:val="7"/>
  </w:num>
  <w:num w:numId="1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attachedTemplate r:id="rId1"/>
  <w:stylePaneFormatFilter w:val="0F01"/>
  <w:defaultTabStop w:val="720"/>
  <w:drawingGridHorizontalSpacing w:val="187"/>
  <w:displayVerticalDrawingGridEvery w:val="2"/>
  <w:characterSpacingControl w:val="doNotCompress"/>
  <w:hdrShapeDefaults>
    <o:shapedefaults v:ext="edit" spidmax="55297">
      <o:colormenu v:ext="edit" fillcolor="none" strokecolor="#c00000"/>
    </o:shapedefaults>
  </w:hdrShapeDefaults>
  <w:footnotePr>
    <w:footnote w:id="-1"/>
    <w:footnote w:id="0"/>
  </w:footnotePr>
  <w:endnotePr>
    <w:endnote w:id="-1"/>
    <w:endnote w:id="0"/>
  </w:endnotePr>
  <w:compat/>
  <w:rsids>
    <w:rsidRoot w:val="00721A11"/>
    <w:rsid w:val="00023E12"/>
    <w:rsid w:val="000968DF"/>
    <w:rsid w:val="000A7B2E"/>
    <w:rsid w:val="000B6F4E"/>
    <w:rsid w:val="000C27CA"/>
    <w:rsid w:val="000C4DCE"/>
    <w:rsid w:val="000F0A77"/>
    <w:rsid w:val="000F4055"/>
    <w:rsid w:val="000F4BC0"/>
    <w:rsid w:val="0010765B"/>
    <w:rsid w:val="00114416"/>
    <w:rsid w:val="00120697"/>
    <w:rsid w:val="00161D0E"/>
    <w:rsid w:val="0016632F"/>
    <w:rsid w:val="0017434B"/>
    <w:rsid w:val="00184EC7"/>
    <w:rsid w:val="001853E0"/>
    <w:rsid w:val="0019041B"/>
    <w:rsid w:val="001A7540"/>
    <w:rsid w:val="001B7575"/>
    <w:rsid w:val="001C3A73"/>
    <w:rsid w:val="001E31AC"/>
    <w:rsid w:val="001F551D"/>
    <w:rsid w:val="002105C6"/>
    <w:rsid w:val="00221716"/>
    <w:rsid w:val="00234169"/>
    <w:rsid w:val="0024181E"/>
    <w:rsid w:val="002528C0"/>
    <w:rsid w:val="00252B54"/>
    <w:rsid w:val="002678D4"/>
    <w:rsid w:val="00273852"/>
    <w:rsid w:val="002853F5"/>
    <w:rsid w:val="002A3C9D"/>
    <w:rsid w:val="002C52F4"/>
    <w:rsid w:val="002E28A7"/>
    <w:rsid w:val="0030244E"/>
    <w:rsid w:val="003152F2"/>
    <w:rsid w:val="003B58FF"/>
    <w:rsid w:val="003D6324"/>
    <w:rsid w:val="003F291B"/>
    <w:rsid w:val="003F3A6D"/>
    <w:rsid w:val="0041451D"/>
    <w:rsid w:val="00430EC0"/>
    <w:rsid w:val="0044204E"/>
    <w:rsid w:val="0048495A"/>
    <w:rsid w:val="004B62DD"/>
    <w:rsid w:val="004B729D"/>
    <w:rsid w:val="00503B51"/>
    <w:rsid w:val="00510606"/>
    <w:rsid w:val="00512D12"/>
    <w:rsid w:val="00515E76"/>
    <w:rsid w:val="0052235D"/>
    <w:rsid w:val="005313F4"/>
    <w:rsid w:val="00540225"/>
    <w:rsid w:val="00562848"/>
    <w:rsid w:val="00595415"/>
    <w:rsid w:val="005B6D19"/>
    <w:rsid w:val="0062250B"/>
    <w:rsid w:val="00625788"/>
    <w:rsid w:val="00626247"/>
    <w:rsid w:val="0067221D"/>
    <w:rsid w:val="006972A1"/>
    <w:rsid w:val="006A3BCC"/>
    <w:rsid w:val="006C709D"/>
    <w:rsid w:val="006D29D4"/>
    <w:rsid w:val="007067C1"/>
    <w:rsid w:val="00721A11"/>
    <w:rsid w:val="00731F5D"/>
    <w:rsid w:val="007545EC"/>
    <w:rsid w:val="00765EEC"/>
    <w:rsid w:val="007724E9"/>
    <w:rsid w:val="00777932"/>
    <w:rsid w:val="0079154C"/>
    <w:rsid w:val="007C2E78"/>
    <w:rsid w:val="007C6A67"/>
    <w:rsid w:val="007D55FF"/>
    <w:rsid w:val="007E2030"/>
    <w:rsid w:val="00852584"/>
    <w:rsid w:val="00856875"/>
    <w:rsid w:val="00860DE7"/>
    <w:rsid w:val="008714FB"/>
    <w:rsid w:val="008958C6"/>
    <w:rsid w:val="0089603B"/>
    <w:rsid w:val="008A211C"/>
    <w:rsid w:val="008C35B6"/>
    <w:rsid w:val="008D3BF2"/>
    <w:rsid w:val="008F2FAC"/>
    <w:rsid w:val="00906E1B"/>
    <w:rsid w:val="00915E92"/>
    <w:rsid w:val="00954AB3"/>
    <w:rsid w:val="009808C2"/>
    <w:rsid w:val="00994D6D"/>
    <w:rsid w:val="00997F50"/>
    <w:rsid w:val="009A511D"/>
    <w:rsid w:val="009E7EF4"/>
    <w:rsid w:val="00A56F70"/>
    <w:rsid w:val="00A61584"/>
    <w:rsid w:val="00A7189B"/>
    <w:rsid w:val="00A92770"/>
    <w:rsid w:val="00AB1238"/>
    <w:rsid w:val="00AD06FE"/>
    <w:rsid w:val="00AD610D"/>
    <w:rsid w:val="00B07384"/>
    <w:rsid w:val="00B753F9"/>
    <w:rsid w:val="00B81BD5"/>
    <w:rsid w:val="00BB640E"/>
    <w:rsid w:val="00BC1F55"/>
    <w:rsid w:val="00BC2FEC"/>
    <w:rsid w:val="00BC49E8"/>
    <w:rsid w:val="00BD4FDA"/>
    <w:rsid w:val="00BE7404"/>
    <w:rsid w:val="00C02A4B"/>
    <w:rsid w:val="00C46022"/>
    <w:rsid w:val="00C81543"/>
    <w:rsid w:val="00C87600"/>
    <w:rsid w:val="00CC62CC"/>
    <w:rsid w:val="00D05E48"/>
    <w:rsid w:val="00D072EA"/>
    <w:rsid w:val="00D16C76"/>
    <w:rsid w:val="00D30D65"/>
    <w:rsid w:val="00D3192D"/>
    <w:rsid w:val="00D4250C"/>
    <w:rsid w:val="00D45A19"/>
    <w:rsid w:val="00D50A8A"/>
    <w:rsid w:val="00D5368D"/>
    <w:rsid w:val="00D5619E"/>
    <w:rsid w:val="00D57403"/>
    <w:rsid w:val="00D728D2"/>
    <w:rsid w:val="00D81BEF"/>
    <w:rsid w:val="00D82DB2"/>
    <w:rsid w:val="00DC1D16"/>
    <w:rsid w:val="00DC7C4C"/>
    <w:rsid w:val="00DD6A00"/>
    <w:rsid w:val="00E01E2C"/>
    <w:rsid w:val="00E41669"/>
    <w:rsid w:val="00E602CF"/>
    <w:rsid w:val="00EB7CBA"/>
    <w:rsid w:val="00ED215F"/>
    <w:rsid w:val="00EF455B"/>
    <w:rsid w:val="00EF7EDC"/>
    <w:rsid w:val="00F17682"/>
    <w:rsid w:val="00F4184E"/>
    <w:rsid w:val="00F57E8E"/>
    <w:rsid w:val="00F806FB"/>
    <w:rsid w:val="00F958E4"/>
    <w:rsid w:val="00FA0CE5"/>
    <w:rsid w:val="00FA6B1D"/>
    <w:rsid w:val="00FE4D49"/>
    <w:rsid w:val="00FE5F34"/>
    <w:rsid w:val="00FF472A"/>
    <w:rsid w:val="00FF65C5"/>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colormenu v:ext="edit" fillcolor="none" strokecolor="#c0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imes New Roman" w:hAnsi="Verdana" w:cs="Times New Roman"/>
        <w:lang w:val="en-AU" w:eastAsia="en-AU" w:bidi="ar-SA"/>
      </w:rPr>
    </w:rPrDefault>
    <w:pPrDefault/>
  </w:docDefaults>
  <w:latentStyles w:defLockedState="1" w:defUIPriority="0" w:defSemiHidden="0" w:defUnhideWhenUsed="0" w:defQFormat="0" w:count="267">
    <w:lsdException w:name="Normal" w:locked="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Normal Indent" w:locked="0"/>
    <w:lsdException w:name="annotation text" w:locked="0"/>
    <w:lsdException w:name="header" w:locked="0"/>
    <w:lsdException w:name="footer" w:uiPriority="99"/>
    <w:lsdException w:name="caption" w:locked="0" w:semiHidden="1" w:unhideWhenUsed="1" w:qFormat="1"/>
    <w:lsdException w:name="page number" w:locked="0"/>
    <w:lsdException w:name="macro" w:locked="0"/>
    <w:lsdException w:name="List Bullet" w:locked="0"/>
    <w:lsdException w:name="List Number" w:locked="0"/>
    <w:lsdException w:name="Title" w:locked="0" w:qFormat="1"/>
    <w:lsdException w:name="Signature" w:locked="0"/>
    <w:lsdException w:name="Default Paragraph Font" w:locked="0"/>
    <w:lsdException w:name="Body Text Indent" w:locked="0"/>
    <w:lsdException w:name="Message Header" w:locked="0"/>
    <w:lsdException w:name="Subtitle" w:qFormat="1"/>
    <w:lsdException w:name="Salutation" w:locked="0"/>
    <w:lsdException w:name="Date" w:locked="0"/>
    <w:lsdException w:name="Body Text First Indent" w:locked="0"/>
    <w:lsdException w:name="Body Text Indent 3" w:locked="0"/>
    <w:lsdException w:name="Hyperlink" w:locked="0"/>
    <w:lsdException w:name="FollowedHyperlink" w:locked="0"/>
    <w:lsdException w:name="Strong" w:locked="0" w:qFormat="1"/>
    <w:lsdException w:name="Emphasis" w:locked="0" w:qFormat="1"/>
    <w:lsdException w:name="Document Map"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lsdException w:name="annotation subject" w:locked="0"/>
    <w:lsdException w:name="No List" w:locked="0"/>
    <w:lsdException w:name="Outline List 1" w:locked="0"/>
    <w:lsdException w:name="Outline List 2" w:locked="0"/>
    <w:lsdException w:name="Placeholder Text" w:locked="0" w:semiHidden="1" w:uiPriority="99"/>
    <w:lsdException w:name="No Spacing"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locked="0" w:uiPriority="61"/>
    <w:lsdException w:name="Light Grid Accent 1"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DC7C4C"/>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llHD-3">
    <w:name w:val="Well HD-3"/>
    <w:basedOn w:val="Normal"/>
    <w:semiHidden/>
    <w:rsid w:val="00023E12"/>
    <w:pPr>
      <w:spacing w:after="240"/>
    </w:pPr>
    <w:rPr>
      <w:rFonts w:cs="Arial"/>
      <w:b/>
      <w:szCs w:val="20"/>
      <w:lang w:val="en-US"/>
    </w:rPr>
  </w:style>
  <w:style w:type="paragraph" w:customStyle="1" w:styleId="Pop-4">
    <w:name w:val="Pop-4"/>
    <w:basedOn w:val="Normal"/>
    <w:semiHidden/>
    <w:rsid w:val="002528C0"/>
    <w:pPr>
      <w:spacing w:before="60" w:after="120"/>
    </w:pPr>
    <w:rPr>
      <w:b/>
      <w:szCs w:val="20"/>
      <w:lang w:val="en-US"/>
    </w:rPr>
  </w:style>
  <w:style w:type="paragraph" w:customStyle="1" w:styleId="Text">
    <w:name w:val="Text"/>
    <w:basedOn w:val="Normal"/>
    <w:link w:val="TextChar"/>
    <w:rsid w:val="00CC62CC"/>
    <w:pPr>
      <w:spacing w:before="240" w:after="240"/>
    </w:pPr>
    <w:rPr>
      <w:rFonts w:cs="Arial"/>
      <w:szCs w:val="20"/>
      <w:lang w:val="en-US"/>
    </w:rPr>
  </w:style>
  <w:style w:type="paragraph" w:customStyle="1" w:styleId="Dotpoint1">
    <w:name w:val="Dotpoint1"/>
    <w:basedOn w:val="Normal"/>
    <w:rsid w:val="003D6324"/>
    <w:pPr>
      <w:numPr>
        <w:numId w:val="2"/>
      </w:numPr>
      <w:tabs>
        <w:tab w:val="clear" w:pos="454"/>
        <w:tab w:val="num" w:pos="426"/>
      </w:tabs>
      <w:spacing w:before="240" w:after="120"/>
      <w:ind w:hanging="454"/>
    </w:pPr>
    <w:rPr>
      <w:szCs w:val="20"/>
    </w:rPr>
  </w:style>
  <w:style w:type="paragraph" w:customStyle="1" w:styleId="Dotpoint2">
    <w:name w:val="Dotpoint2"/>
    <w:basedOn w:val="Normal"/>
    <w:locked/>
    <w:rsid w:val="00515E76"/>
    <w:pPr>
      <w:numPr>
        <w:numId w:val="3"/>
      </w:numPr>
      <w:tabs>
        <w:tab w:val="clear" w:pos="851"/>
        <w:tab w:val="num" w:pos="709"/>
      </w:tabs>
      <w:spacing w:after="120"/>
      <w:ind w:left="709" w:hanging="283"/>
    </w:pPr>
    <w:rPr>
      <w:szCs w:val="20"/>
    </w:rPr>
  </w:style>
  <w:style w:type="paragraph" w:customStyle="1" w:styleId="NumberedList">
    <w:name w:val="NumberedList"/>
    <w:basedOn w:val="Text"/>
    <w:rsid w:val="003D6324"/>
    <w:pPr>
      <w:numPr>
        <w:numId w:val="4"/>
      </w:numPr>
      <w:tabs>
        <w:tab w:val="clear" w:pos="360"/>
        <w:tab w:val="num" w:pos="426"/>
      </w:tabs>
      <w:spacing w:before="120" w:after="0"/>
      <w:ind w:left="426" w:hanging="426"/>
    </w:pPr>
  </w:style>
  <w:style w:type="paragraph" w:customStyle="1" w:styleId="Heading1">
    <w:name w:val="Heading1"/>
    <w:basedOn w:val="Text"/>
    <w:rsid w:val="00915E92"/>
    <w:pPr>
      <w:spacing w:before="280" w:after="120"/>
    </w:pPr>
    <w:rPr>
      <w:b/>
      <w:spacing w:val="10"/>
    </w:rPr>
  </w:style>
  <w:style w:type="paragraph" w:customStyle="1" w:styleId="Heading2">
    <w:name w:val="Heading2"/>
    <w:basedOn w:val="Text"/>
    <w:locked/>
    <w:rsid w:val="007545EC"/>
    <w:pPr>
      <w:spacing w:after="0"/>
    </w:pPr>
    <w:rPr>
      <w:rFonts w:ascii="Arial" w:hAnsi="Arial"/>
      <w:b/>
      <w:sz w:val="22"/>
    </w:rPr>
  </w:style>
  <w:style w:type="paragraph" w:customStyle="1" w:styleId="Heading3">
    <w:name w:val="Heading3"/>
    <w:basedOn w:val="Text"/>
    <w:locked/>
    <w:rsid w:val="007545EC"/>
    <w:pPr>
      <w:spacing w:after="0"/>
    </w:pPr>
    <w:rPr>
      <w:rFonts w:ascii="Arial" w:hAnsi="Arial"/>
      <w:i/>
      <w:sz w:val="22"/>
    </w:rPr>
  </w:style>
  <w:style w:type="paragraph" w:customStyle="1" w:styleId="Heading4">
    <w:name w:val="Heading4"/>
    <w:basedOn w:val="Text"/>
    <w:locked/>
    <w:rsid w:val="007545EC"/>
    <w:pPr>
      <w:spacing w:after="0"/>
    </w:pPr>
    <w:rPr>
      <w:b/>
      <w:sz w:val="16"/>
    </w:rPr>
  </w:style>
  <w:style w:type="paragraph" w:styleId="Header">
    <w:name w:val="header"/>
    <w:basedOn w:val="Normal"/>
    <w:semiHidden/>
    <w:rsid w:val="0089603B"/>
    <w:pPr>
      <w:tabs>
        <w:tab w:val="center" w:pos="4153"/>
        <w:tab w:val="right" w:pos="8306"/>
      </w:tabs>
    </w:pPr>
  </w:style>
  <w:style w:type="character" w:customStyle="1" w:styleId="TextChar">
    <w:name w:val="Text Char"/>
    <w:basedOn w:val="DefaultParagraphFont"/>
    <w:link w:val="Text"/>
    <w:rsid w:val="00B753F9"/>
    <w:rPr>
      <w:rFonts w:ascii="Verdana" w:hAnsi="Verdana" w:cs="Arial"/>
      <w:lang w:val="en-US"/>
    </w:rPr>
  </w:style>
  <w:style w:type="character" w:customStyle="1" w:styleId="Underline">
    <w:name w:val="Underline"/>
    <w:basedOn w:val="TextChar"/>
    <w:uiPriority w:val="1"/>
    <w:qFormat/>
    <w:rsid w:val="007067C1"/>
    <w:rPr>
      <w:u w:val="single"/>
    </w:rPr>
  </w:style>
  <w:style w:type="character" w:customStyle="1" w:styleId="Bold">
    <w:name w:val="Bold"/>
    <w:basedOn w:val="TextChar"/>
    <w:uiPriority w:val="1"/>
    <w:qFormat/>
    <w:rsid w:val="007067C1"/>
    <w:rPr>
      <w:b/>
    </w:rPr>
  </w:style>
  <w:style w:type="character" w:customStyle="1" w:styleId="Italics">
    <w:name w:val="Italics"/>
    <w:basedOn w:val="TextChar"/>
    <w:uiPriority w:val="1"/>
    <w:qFormat/>
    <w:rsid w:val="007067C1"/>
    <w:rPr>
      <w:i/>
    </w:rPr>
  </w:style>
  <w:style w:type="paragraph" w:styleId="Signature">
    <w:name w:val="Signature"/>
    <w:basedOn w:val="Normal"/>
    <w:link w:val="SignatureChar"/>
    <w:rsid w:val="00994D6D"/>
    <w:pPr>
      <w:ind w:left="4252"/>
    </w:pPr>
  </w:style>
  <w:style w:type="character" w:customStyle="1" w:styleId="SignatureChar">
    <w:name w:val="Signature Char"/>
    <w:basedOn w:val="DefaultParagraphFont"/>
    <w:link w:val="Signature"/>
    <w:rsid w:val="00994D6D"/>
    <w:rPr>
      <w:szCs w:val="24"/>
    </w:rPr>
  </w:style>
  <w:style w:type="paragraph" w:styleId="Salutation">
    <w:name w:val="Salutation"/>
    <w:basedOn w:val="Normal"/>
    <w:next w:val="Normal"/>
    <w:link w:val="SalutationChar"/>
    <w:rsid w:val="00994D6D"/>
  </w:style>
  <w:style w:type="character" w:customStyle="1" w:styleId="SalutationChar">
    <w:name w:val="Salutation Char"/>
    <w:basedOn w:val="DefaultParagraphFont"/>
    <w:link w:val="Salutation"/>
    <w:rsid w:val="00994D6D"/>
    <w:rPr>
      <w:szCs w:val="24"/>
    </w:rPr>
  </w:style>
  <w:style w:type="paragraph" w:customStyle="1" w:styleId="Superscript">
    <w:name w:val="Superscript"/>
    <w:basedOn w:val="Text"/>
    <w:rsid w:val="005313F4"/>
    <w:pPr>
      <w:spacing w:before="0" w:after="0"/>
    </w:pPr>
    <w:rPr>
      <w:rFonts w:cs="Times New Roman"/>
      <w:vertAlign w:val="superscript"/>
    </w:rPr>
  </w:style>
  <w:style w:type="paragraph" w:customStyle="1" w:styleId="Highlight">
    <w:name w:val="Highlight"/>
    <w:basedOn w:val="Normal"/>
    <w:link w:val="HighlightChar"/>
    <w:qFormat/>
    <w:locked/>
    <w:rsid w:val="005313F4"/>
  </w:style>
  <w:style w:type="character" w:customStyle="1" w:styleId="HighlightChar">
    <w:name w:val="Highlight Char"/>
    <w:basedOn w:val="DefaultParagraphFont"/>
    <w:link w:val="Highlight"/>
    <w:rsid w:val="005313F4"/>
    <w:rPr>
      <w:szCs w:val="24"/>
    </w:rPr>
  </w:style>
  <w:style w:type="paragraph" w:styleId="FootnoteText">
    <w:name w:val="footnote text"/>
    <w:basedOn w:val="Normal"/>
    <w:link w:val="FootnoteTextChar"/>
    <w:locked/>
    <w:rsid w:val="00562848"/>
    <w:rPr>
      <w:szCs w:val="20"/>
    </w:rPr>
  </w:style>
  <w:style w:type="character" w:customStyle="1" w:styleId="FootnoteTextChar">
    <w:name w:val="Footnote Text Char"/>
    <w:basedOn w:val="DefaultParagraphFont"/>
    <w:link w:val="FootnoteText"/>
    <w:rsid w:val="00562848"/>
  </w:style>
  <w:style w:type="character" w:styleId="FootnoteReference">
    <w:name w:val="footnote reference"/>
    <w:basedOn w:val="DefaultParagraphFont"/>
    <w:locked/>
    <w:rsid w:val="00562848"/>
    <w:rPr>
      <w:vertAlign w:val="superscript"/>
    </w:rPr>
  </w:style>
  <w:style w:type="character" w:styleId="Hyperlink">
    <w:name w:val="Hyperlink"/>
    <w:basedOn w:val="DefaultParagraphFont"/>
    <w:rsid w:val="00721A11"/>
    <w:rPr>
      <w:color w:val="0000FF" w:themeColor="hyperlink"/>
      <w:u w:val="single"/>
    </w:rPr>
  </w:style>
  <w:style w:type="table" w:styleId="TableGrid">
    <w:name w:val="Table Grid"/>
    <w:basedOn w:val="TableNormal"/>
    <w:locked/>
    <w:rsid w:val="00FF472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3">
    <w:name w:val="Table Classic 3"/>
    <w:basedOn w:val="TableNormal"/>
    <w:locked/>
    <w:rsid w:val="00FF472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8">
    <w:name w:val="Table Grid 8"/>
    <w:basedOn w:val="TableNormal"/>
    <w:locked/>
    <w:rsid w:val="00FF472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Footer">
    <w:name w:val="footer"/>
    <w:basedOn w:val="Normal"/>
    <w:link w:val="FooterChar"/>
    <w:uiPriority w:val="99"/>
    <w:locked/>
    <w:rsid w:val="00AB1238"/>
    <w:pPr>
      <w:tabs>
        <w:tab w:val="center" w:pos="4513"/>
        <w:tab w:val="right" w:pos="9026"/>
      </w:tabs>
    </w:pPr>
  </w:style>
  <w:style w:type="character" w:customStyle="1" w:styleId="FooterChar">
    <w:name w:val="Footer Char"/>
    <w:basedOn w:val="DefaultParagraphFont"/>
    <w:link w:val="Footer"/>
    <w:uiPriority w:val="99"/>
    <w:rsid w:val="00AB1238"/>
    <w:rPr>
      <w:szCs w:val="24"/>
    </w:rPr>
  </w:style>
  <w:style w:type="paragraph" w:customStyle="1" w:styleId="H2Headings">
    <w:name w:val="H2_Headings"/>
    <w:next w:val="Normal"/>
    <w:link w:val="H2HeadingsChar"/>
    <w:rsid w:val="00161D0E"/>
    <w:pPr>
      <w:keepNext/>
      <w:pageBreakBefore/>
      <w:pBdr>
        <w:top w:val="thickThinMediumGap" w:sz="24" w:space="7" w:color="auto"/>
      </w:pBdr>
      <w:jc w:val="center"/>
      <w:outlineLvl w:val="1"/>
    </w:pPr>
    <w:rPr>
      <w:rFonts w:ascii="Tahoma" w:hAnsi="Tahoma"/>
      <w:b/>
      <w:snapToGrid w:val="0"/>
      <w:sz w:val="32"/>
      <w:lang w:eastAsia="en-US"/>
    </w:rPr>
  </w:style>
  <w:style w:type="paragraph" w:customStyle="1" w:styleId="Bodytext">
    <w:name w:val="Body__text"/>
    <w:link w:val="BodytextChar"/>
    <w:rsid w:val="00161D0E"/>
    <w:pPr>
      <w:tabs>
        <w:tab w:val="left" w:pos="2977"/>
      </w:tabs>
      <w:spacing w:after="140"/>
      <w:ind w:left="567"/>
    </w:pPr>
    <w:rPr>
      <w:rFonts w:ascii="Trebuchet MS" w:hAnsi="Trebuchet MS"/>
      <w:snapToGrid w:val="0"/>
      <w:sz w:val="19"/>
      <w:lang w:eastAsia="en-US"/>
    </w:rPr>
  </w:style>
  <w:style w:type="character" w:customStyle="1" w:styleId="BodytextChar">
    <w:name w:val="Body__text Char"/>
    <w:basedOn w:val="DefaultParagraphFont"/>
    <w:link w:val="Bodytext"/>
    <w:rsid w:val="00161D0E"/>
    <w:rPr>
      <w:rFonts w:ascii="Trebuchet MS" w:hAnsi="Trebuchet MS"/>
      <w:snapToGrid w:val="0"/>
      <w:sz w:val="19"/>
      <w:lang w:eastAsia="en-US"/>
    </w:rPr>
  </w:style>
  <w:style w:type="paragraph" w:customStyle="1" w:styleId="H3Parts">
    <w:name w:val="H3_Parts"/>
    <w:next w:val="Bodytext"/>
    <w:link w:val="H3PartsChar"/>
    <w:uiPriority w:val="99"/>
    <w:rsid w:val="00161D0E"/>
    <w:pPr>
      <w:keepNext/>
      <w:pBdr>
        <w:top w:val="single" w:sz="24" w:space="3" w:color="auto"/>
      </w:pBdr>
      <w:spacing w:before="200" w:after="80"/>
      <w:outlineLvl w:val="2"/>
    </w:pPr>
    <w:rPr>
      <w:rFonts w:ascii="Tahoma" w:hAnsi="Tahoma"/>
      <w:b/>
      <w:snapToGrid w:val="0"/>
      <w:sz w:val="22"/>
      <w:lang w:eastAsia="en-US"/>
    </w:rPr>
  </w:style>
  <w:style w:type="paragraph" w:customStyle="1" w:styleId="Enrolboldnumbered">
    <w:name w:val="Enrol_bold_numbered"/>
    <w:next w:val="Normal"/>
    <w:rsid w:val="00161D0E"/>
    <w:pPr>
      <w:keepNext/>
      <w:numPr>
        <w:numId w:val="17"/>
      </w:numPr>
      <w:spacing w:before="40" w:after="40"/>
      <w:outlineLvl w:val="3"/>
    </w:pPr>
    <w:rPr>
      <w:rFonts w:ascii="Trebuchet MS" w:hAnsi="Trebuchet MS"/>
      <w:b/>
      <w:sz w:val="18"/>
    </w:rPr>
  </w:style>
  <w:style w:type="paragraph" w:customStyle="1" w:styleId="Enrolitalicfieldname">
    <w:name w:val="Enrol_italic_fieldname"/>
    <w:rsid w:val="00161D0E"/>
    <w:pPr>
      <w:spacing w:after="60"/>
      <w:jc w:val="right"/>
    </w:pPr>
    <w:rPr>
      <w:rFonts w:ascii="Trebuchet MS" w:hAnsi="Trebuchet MS"/>
      <w:i/>
      <w:sz w:val="15"/>
    </w:rPr>
  </w:style>
  <w:style w:type="paragraph" w:customStyle="1" w:styleId="Enroltext">
    <w:name w:val="Enrol_text"/>
    <w:link w:val="EnroltextChar"/>
    <w:rsid w:val="00161D0E"/>
    <w:pPr>
      <w:spacing w:before="40" w:after="40"/>
    </w:pPr>
    <w:rPr>
      <w:rFonts w:ascii="Arial" w:hAnsi="Arial"/>
      <w:noProof/>
      <w:sz w:val="16"/>
    </w:rPr>
  </w:style>
  <w:style w:type="paragraph" w:customStyle="1" w:styleId="EnroltextBold">
    <w:name w:val="Enrol_text_Bold"/>
    <w:basedOn w:val="Enroltext"/>
    <w:link w:val="EnroltextBoldChar"/>
    <w:rsid w:val="00161D0E"/>
    <w:rPr>
      <w:b/>
    </w:rPr>
  </w:style>
  <w:style w:type="paragraph" w:customStyle="1" w:styleId="EnroltextIndent">
    <w:name w:val="Enrol_text_Indent"/>
    <w:basedOn w:val="Normal"/>
    <w:rsid w:val="00161D0E"/>
    <w:pPr>
      <w:tabs>
        <w:tab w:val="left" w:pos="2977"/>
      </w:tabs>
      <w:spacing w:after="40"/>
      <w:ind w:left="992"/>
    </w:pPr>
    <w:rPr>
      <w:rFonts w:ascii="Trebuchet MS" w:hAnsi="Trebuchet MS"/>
      <w:sz w:val="18"/>
      <w:szCs w:val="20"/>
      <w:lang w:val="en-GB"/>
    </w:rPr>
  </w:style>
  <w:style w:type="character" w:customStyle="1" w:styleId="H3PartsChar">
    <w:name w:val="H3_Parts Char"/>
    <w:basedOn w:val="DefaultParagraphFont"/>
    <w:link w:val="H3Parts"/>
    <w:uiPriority w:val="99"/>
    <w:rsid w:val="00161D0E"/>
    <w:rPr>
      <w:rFonts w:ascii="Tahoma" w:hAnsi="Tahoma"/>
      <w:b/>
      <w:snapToGrid w:val="0"/>
      <w:sz w:val="22"/>
      <w:lang w:eastAsia="en-US"/>
    </w:rPr>
  </w:style>
  <w:style w:type="character" w:customStyle="1" w:styleId="H2HeadingsChar">
    <w:name w:val="H2_Headings Char"/>
    <w:basedOn w:val="DefaultParagraphFont"/>
    <w:link w:val="H2Headings"/>
    <w:rsid w:val="00161D0E"/>
    <w:rPr>
      <w:rFonts w:ascii="Tahoma" w:hAnsi="Tahoma"/>
      <w:b/>
      <w:snapToGrid w:val="0"/>
      <w:sz w:val="32"/>
      <w:lang w:eastAsia="en-US"/>
    </w:rPr>
  </w:style>
  <w:style w:type="character" w:customStyle="1" w:styleId="EnroltextChar">
    <w:name w:val="Enrol_text Char"/>
    <w:basedOn w:val="DefaultParagraphFont"/>
    <w:link w:val="Enroltext"/>
    <w:rsid w:val="00161D0E"/>
    <w:rPr>
      <w:rFonts w:ascii="Arial" w:hAnsi="Arial"/>
      <w:noProof/>
      <w:sz w:val="16"/>
    </w:rPr>
  </w:style>
  <w:style w:type="character" w:customStyle="1" w:styleId="EnroltextBoldChar">
    <w:name w:val="Enrol_text_Bold Char"/>
    <w:basedOn w:val="EnroltextChar"/>
    <w:link w:val="EnroltextBold"/>
    <w:rsid w:val="00161D0E"/>
    <w:rPr>
      <w:b/>
    </w:rPr>
  </w:style>
  <w:style w:type="paragraph" w:styleId="BalloonText">
    <w:name w:val="Balloon Text"/>
    <w:basedOn w:val="Normal"/>
    <w:link w:val="BalloonTextChar"/>
    <w:locked/>
    <w:rsid w:val="001B7575"/>
    <w:rPr>
      <w:rFonts w:ascii="Tahoma" w:hAnsi="Tahoma" w:cs="Tahoma"/>
      <w:sz w:val="16"/>
      <w:szCs w:val="16"/>
    </w:rPr>
  </w:style>
  <w:style w:type="character" w:customStyle="1" w:styleId="BalloonTextChar">
    <w:name w:val="Balloon Text Char"/>
    <w:basedOn w:val="DefaultParagraphFont"/>
    <w:link w:val="BalloonText"/>
    <w:rsid w:val="001B7575"/>
    <w:rPr>
      <w:rFonts w:ascii="Tahoma" w:hAnsi="Tahoma" w:cs="Tahoma"/>
      <w:sz w:val="16"/>
      <w:szCs w:val="16"/>
    </w:rPr>
  </w:style>
  <w:style w:type="character" w:styleId="CommentReference">
    <w:name w:val="annotation reference"/>
    <w:basedOn w:val="DefaultParagraphFont"/>
    <w:locked/>
    <w:rsid w:val="001B7575"/>
    <w:rPr>
      <w:sz w:val="16"/>
      <w:szCs w:val="16"/>
    </w:rPr>
  </w:style>
  <w:style w:type="paragraph" w:styleId="CommentText">
    <w:name w:val="annotation text"/>
    <w:basedOn w:val="Normal"/>
    <w:link w:val="CommentTextChar"/>
    <w:rsid w:val="001B7575"/>
    <w:rPr>
      <w:szCs w:val="20"/>
    </w:rPr>
  </w:style>
  <w:style w:type="character" w:customStyle="1" w:styleId="CommentTextChar">
    <w:name w:val="Comment Text Char"/>
    <w:basedOn w:val="DefaultParagraphFont"/>
    <w:link w:val="CommentText"/>
    <w:rsid w:val="001B7575"/>
  </w:style>
  <w:style w:type="paragraph" w:styleId="CommentSubject">
    <w:name w:val="annotation subject"/>
    <w:basedOn w:val="CommentText"/>
    <w:next w:val="CommentText"/>
    <w:link w:val="CommentSubjectChar"/>
    <w:rsid w:val="001B7575"/>
    <w:rPr>
      <w:b/>
      <w:bCs/>
    </w:rPr>
  </w:style>
  <w:style w:type="character" w:customStyle="1" w:styleId="CommentSubjectChar">
    <w:name w:val="Comment Subject Char"/>
    <w:basedOn w:val="CommentTextChar"/>
    <w:link w:val="CommentSubject"/>
    <w:rsid w:val="001B7575"/>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katherine.mcgregor@ncver.edu.au"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wmf"/></Relationships>
</file>

<file path=word/_rels/settings.xml.rels><?xml version="1.0" encoding="UTF-8" standalone="yes"?>
<Relationships xmlns="http://schemas.openxmlformats.org/package/2006/relationships"><Relationship Id="rId1" Type="http://schemas.openxmlformats.org/officeDocument/2006/relationships/attachedTemplate" Target="file:///G:\NCVER\Templates\NCVER_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4483F-0669-4B58-819D-8C23FE5CE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NCVER_Letterhead.dotx</Template>
  <TotalTime>0</TotalTime>
  <Pages>3</Pages>
  <Words>738</Words>
  <Characters>4726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Our Ref:</vt:lpstr>
    </vt:vector>
  </TitlesOfParts>
  <Company>NCVER</Company>
  <LinksUpToDate>false</LinksUpToDate>
  <CharactersWithSpaces>5454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Our Ref:</dc:title>
  <dc:creator>AlisonAnlezark</dc:creator>
  <cp:lastModifiedBy>kellyfrazer</cp:lastModifiedBy>
  <cp:revision>2</cp:revision>
  <cp:lastPrinted>2013-08-07T03:06:00Z</cp:lastPrinted>
  <dcterms:created xsi:type="dcterms:W3CDTF">2013-10-20T23:05:00Z</dcterms:created>
  <dcterms:modified xsi:type="dcterms:W3CDTF">2013-10-20T23:05:00Z</dcterms:modified>
</cp:coreProperties>
</file>