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F9" w:rsidRDefault="005B6D19" w:rsidP="00A23AF9">
      <w:pPr>
        <w:pStyle w:val="Text"/>
      </w:pPr>
      <w:r w:rsidRPr="001853E0">
        <w:rPr>
          <w:noProof/>
          <w:lang w:val="en-A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7086600" cy="60071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3B" w:rsidRPr="001853E0">
        <w:t xml:space="preserve">Our Ref: </w:t>
      </w:r>
      <w:r w:rsidR="00D16492">
        <w:t>#</w:t>
      </w:r>
      <w:r w:rsidR="00E13200">
        <w:t>135796</w:t>
      </w:r>
      <w:r w:rsidR="00A23AF9">
        <w:br/>
      </w:r>
    </w:p>
    <w:p w:rsidR="0089603B" w:rsidRDefault="00440B42" w:rsidP="00A23AF9">
      <w:pPr>
        <w:pStyle w:val="Text"/>
      </w:pPr>
      <w:r w:rsidRPr="001853E0">
        <w:rPr>
          <w:lang w:val="en-AU"/>
        </w:rPr>
        <w:fldChar w:fldCharType="begin"/>
      </w:r>
      <w:r w:rsidR="0089603B" w:rsidRPr="001853E0">
        <w:rPr>
          <w:lang w:val="en-AU"/>
        </w:rPr>
        <w:instrText xml:space="preserve"> CREATEDATE  \@ "d MMMM yyyy"  \* MERGEFORMAT </w:instrText>
      </w:r>
      <w:r w:rsidRPr="001853E0">
        <w:rPr>
          <w:lang w:val="en-AU"/>
        </w:rPr>
        <w:fldChar w:fldCharType="separate"/>
      </w:r>
      <w:r w:rsidR="00C41676">
        <w:t>30</w:t>
      </w:r>
      <w:r w:rsidR="0036283B">
        <w:rPr>
          <w:noProof/>
          <w:lang w:val="en-AU"/>
        </w:rPr>
        <w:t xml:space="preserve"> </w:t>
      </w:r>
      <w:r w:rsidR="00E13200">
        <w:t>April</w:t>
      </w:r>
      <w:r w:rsidR="0036283B">
        <w:rPr>
          <w:noProof/>
          <w:lang w:val="en-AU"/>
        </w:rPr>
        <w:t xml:space="preserve"> 201</w:t>
      </w:r>
      <w:r w:rsidR="00E13200">
        <w:t>3</w:t>
      </w:r>
      <w:r w:rsidRPr="001853E0">
        <w:rPr>
          <w:lang w:val="en-AU"/>
        </w:rPr>
        <w:fldChar w:fldCharType="end"/>
      </w:r>
    </w:p>
    <w:p w:rsidR="00B66A51" w:rsidRPr="001853E0" w:rsidRDefault="00B66A51" w:rsidP="00A23AF9">
      <w:pPr>
        <w:pStyle w:val="Text"/>
        <w:rPr>
          <w:lang w:val="en-AU"/>
        </w:rPr>
      </w:pPr>
    </w:p>
    <w:p w:rsidR="00E13200" w:rsidRDefault="00E13200" w:rsidP="00540225">
      <w:pPr>
        <w:pStyle w:val="Text"/>
      </w:pPr>
      <w:r w:rsidRPr="00E13200">
        <w:t>Committee Secretary</w:t>
      </w:r>
      <w:r w:rsidRPr="00E13200">
        <w:br/>
        <w:t>Senate Education, Employment an</w:t>
      </w:r>
      <w:r w:rsidR="0075502E">
        <w:t>d Workplace Relations Committee</w:t>
      </w:r>
      <w:r w:rsidRPr="00E13200">
        <w:br/>
        <w:t>PO Box 6100</w:t>
      </w:r>
      <w:r w:rsidRPr="00E13200">
        <w:br/>
        <w:t>Parliament House</w:t>
      </w:r>
      <w:r w:rsidRPr="00E13200">
        <w:br/>
        <w:t>Canberra ACT 2600</w:t>
      </w:r>
      <w:r w:rsidRPr="00E13200">
        <w:br/>
      </w:r>
    </w:p>
    <w:p w:rsidR="00253D08" w:rsidRPr="00253D08" w:rsidRDefault="00440B42" w:rsidP="00253D08">
      <w:pPr>
        <w:pStyle w:val="Heading1"/>
      </w:pPr>
      <w:fldSimple w:instr=" FILLIN  &quot;Enter the subject heading (omit the word \&quot;Re\&quot;)&quot;  \* MERGEFORMAT ">
        <w:r w:rsidR="00253D08" w:rsidRPr="00253D08">
          <w:t>Student Identifier Bill 2013</w:t>
        </w:r>
      </w:fldSimple>
    </w:p>
    <w:p w:rsidR="0089603B" w:rsidRDefault="00F65E32" w:rsidP="00540225">
      <w:pPr>
        <w:pStyle w:val="Text"/>
      </w:pPr>
      <w:r>
        <w:t>I am writing in response to the</w:t>
      </w:r>
      <w:r w:rsidR="00B66A51">
        <w:t xml:space="preserve"> inquiry regarding the</w:t>
      </w:r>
      <w:r w:rsidR="00E13200">
        <w:t xml:space="preserve"> Senate Committee's</w:t>
      </w:r>
      <w:r>
        <w:t xml:space="preserve"> </w:t>
      </w:r>
      <w:r w:rsidR="00E13200">
        <w:t>Student Identifier</w:t>
      </w:r>
      <w:r>
        <w:t xml:space="preserve"> </w:t>
      </w:r>
      <w:r w:rsidR="00E13200">
        <w:t>Bill 2013.</w:t>
      </w:r>
      <w:r>
        <w:t xml:space="preserve"> </w:t>
      </w:r>
    </w:p>
    <w:p w:rsidR="00E13200" w:rsidRPr="0075502E" w:rsidRDefault="004D0F7D" w:rsidP="00E13200">
      <w:pPr>
        <w:pStyle w:val="Text"/>
      </w:pPr>
      <w:r>
        <w:t>The National Centre for Vocati</w:t>
      </w:r>
      <w:r w:rsidR="00563883">
        <w:t>onal Education Research (NCVER)</w:t>
      </w:r>
      <w:r>
        <w:t xml:space="preserve"> supports the introduction of a national </w:t>
      </w:r>
      <w:r w:rsidR="00E13200">
        <w:t xml:space="preserve">Student Identifier </w:t>
      </w:r>
      <w:r w:rsidR="00A61728">
        <w:t xml:space="preserve">scheme </w:t>
      </w:r>
      <w:r>
        <w:t>as a mechanism to record all accredited VET undertaken</w:t>
      </w:r>
      <w:r w:rsidR="00EE3AEC">
        <w:t>,</w:t>
      </w:r>
      <w:r>
        <w:t xml:space="preserve"> and qualifications achieved for each individual </w:t>
      </w:r>
      <w:r w:rsidR="00E13200">
        <w:t xml:space="preserve">over his or her lifetime.  The </w:t>
      </w:r>
      <w:r w:rsidR="00A61728">
        <w:t xml:space="preserve">Student Identifier </w:t>
      </w:r>
      <w:r>
        <w:t xml:space="preserve">will be an essential foundation for the VET </w:t>
      </w:r>
      <w:proofErr w:type="gramStart"/>
      <w:r>
        <w:t>reform</w:t>
      </w:r>
      <w:proofErr w:type="gramEnd"/>
      <w:r>
        <w:t xml:space="preserve"> agenda, providing benefits</w:t>
      </w:r>
      <w:r w:rsidR="000B6167">
        <w:t xml:space="preserve"> not only</w:t>
      </w:r>
      <w:r>
        <w:t xml:space="preserve"> to the student, but also establishing a solid framework of information </w:t>
      </w:r>
      <w:r w:rsidR="00EE3AEC">
        <w:t>for a more</w:t>
      </w:r>
      <w:r>
        <w:t xml:space="preserve"> flexible and demand driven VET system</w:t>
      </w:r>
      <w:r w:rsidR="0075502E">
        <w:t>.</w:t>
      </w:r>
      <w:r w:rsidR="0036283B">
        <w:t xml:space="preserve"> </w:t>
      </w:r>
      <w:r w:rsidR="00B66A51" w:rsidRPr="00B66A51">
        <w:t xml:space="preserve">The </w:t>
      </w:r>
      <w:r w:rsidR="00A61728">
        <w:t xml:space="preserve">Student Identifier </w:t>
      </w:r>
      <w:r w:rsidR="00B66A51" w:rsidRPr="00B66A51">
        <w:t>is essential if governments wish to focus on student centred funding models</w:t>
      </w:r>
      <w:r w:rsidR="00B66A51">
        <w:t xml:space="preserve">. </w:t>
      </w:r>
    </w:p>
    <w:p w:rsidR="00E13200" w:rsidRPr="00E13200" w:rsidRDefault="00B66A51" w:rsidP="00E13200">
      <w:pPr>
        <w:pStyle w:val="Text"/>
        <w:rPr>
          <w:lang w:val="en-AU"/>
        </w:rPr>
      </w:pPr>
      <w:r w:rsidRPr="00B66A51">
        <w:t>NCVER, as the custodian of the national VET database (the National VET Provider Collection)</w:t>
      </w:r>
      <w:proofErr w:type="gramStart"/>
      <w:r w:rsidR="00053156">
        <w:t>,</w:t>
      </w:r>
      <w:proofErr w:type="gramEnd"/>
      <w:r w:rsidR="00053156">
        <w:t xml:space="preserve"> </w:t>
      </w:r>
      <w:r w:rsidR="00A61728">
        <w:t>will</w:t>
      </w:r>
      <w:r w:rsidRPr="00B66A51">
        <w:t xml:space="preserve"> work with the Commonwealth to link the VET training activity held in the National VET Provider Collection with the </w:t>
      </w:r>
      <w:r w:rsidR="00A61728">
        <w:t xml:space="preserve">Student Identifier </w:t>
      </w:r>
      <w:r w:rsidRPr="00B66A51">
        <w:t>to produce an authenticated VET transcript.  Suitable funding allocation will of course need to be provided to develop and build such a transcript system.</w:t>
      </w:r>
      <w:r>
        <w:t xml:space="preserve"> </w:t>
      </w:r>
      <w:r w:rsidR="00E13200" w:rsidRPr="00E13200">
        <w:rPr>
          <w:lang w:val="en-AU"/>
        </w:rPr>
        <w:t>NCVER sees no re</w:t>
      </w:r>
      <w:r>
        <w:rPr>
          <w:lang w:val="en-AU"/>
        </w:rPr>
        <w:t xml:space="preserve">al difficulty in embedding the </w:t>
      </w:r>
      <w:r w:rsidR="00A61728">
        <w:t xml:space="preserve">Student Identifier </w:t>
      </w:r>
      <w:r w:rsidR="00E13200" w:rsidRPr="00E13200">
        <w:rPr>
          <w:lang w:val="en-AU"/>
        </w:rPr>
        <w:t>in the National VET data standard, and it is already included in the newly released AVETMISS R7.0.</w:t>
      </w:r>
    </w:p>
    <w:p w:rsidR="00E13200" w:rsidRPr="00E13200" w:rsidRDefault="00E13200" w:rsidP="00E13200">
      <w:pPr>
        <w:pStyle w:val="Text"/>
        <w:rPr>
          <w:lang w:val="en-AU"/>
        </w:rPr>
      </w:pPr>
      <w:r w:rsidRPr="00E13200">
        <w:rPr>
          <w:lang w:val="en-AU"/>
        </w:rPr>
        <w:t xml:space="preserve">In due course, </w:t>
      </w:r>
      <w:r w:rsidR="00A61728">
        <w:t xml:space="preserve">there will be benefits for research and </w:t>
      </w:r>
      <w:r w:rsidRPr="00E13200">
        <w:rPr>
          <w:lang w:val="en-AU"/>
        </w:rPr>
        <w:t>policy analys</w:t>
      </w:r>
      <w:r w:rsidR="00A61728">
        <w:rPr>
          <w:lang w:val="en-AU"/>
        </w:rPr>
        <w:t>is</w:t>
      </w:r>
      <w:r w:rsidRPr="00E13200">
        <w:rPr>
          <w:lang w:val="en-AU"/>
        </w:rPr>
        <w:t xml:space="preserve"> (particularly pathways analysis), noting this is a by-produc</w:t>
      </w:r>
      <w:r w:rsidR="00B66A51">
        <w:rPr>
          <w:lang w:val="en-AU"/>
        </w:rPr>
        <w:t xml:space="preserve">t and not a primary aim of the </w:t>
      </w:r>
      <w:r w:rsidR="00A61728">
        <w:t xml:space="preserve">Student Identifier </w:t>
      </w:r>
      <w:r w:rsidRPr="00E13200">
        <w:rPr>
          <w:lang w:val="en-AU"/>
        </w:rPr>
        <w:t>scheme.</w:t>
      </w:r>
    </w:p>
    <w:p w:rsidR="00E13200" w:rsidRPr="00A61728" w:rsidRDefault="00B66A51" w:rsidP="00E13200">
      <w:pPr>
        <w:pStyle w:val="Text"/>
      </w:pPr>
      <w:r>
        <w:rPr>
          <w:lang w:val="en-AU"/>
        </w:rPr>
        <w:t xml:space="preserve">Exemptions for the </w:t>
      </w:r>
      <w:r w:rsidR="00A61728">
        <w:t xml:space="preserve">Student Identifier </w:t>
      </w:r>
      <w:r w:rsidR="00E13200" w:rsidRPr="00E13200">
        <w:rPr>
          <w:lang w:val="en-AU"/>
        </w:rPr>
        <w:t>should be kept to a minimum so as not to defeat the</w:t>
      </w:r>
      <w:r>
        <w:rPr>
          <w:lang w:val="en-AU"/>
        </w:rPr>
        <w:t xml:space="preserve"> purpose of the scheme.  Treat</w:t>
      </w:r>
      <w:r>
        <w:t>ing</w:t>
      </w:r>
      <w:r>
        <w:rPr>
          <w:lang w:val="en-AU"/>
        </w:rPr>
        <w:t xml:space="preserve"> </w:t>
      </w:r>
      <w:r w:rsidR="00A61728">
        <w:t>student identifier</w:t>
      </w:r>
      <w:r w:rsidR="00E13200" w:rsidRPr="00E13200">
        <w:rPr>
          <w:lang w:val="en-AU"/>
        </w:rPr>
        <w:t xml:space="preserve"> and T</w:t>
      </w:r>
      <w:proofErr w:type="spellStart"/>
      <w:r w:rsidR="00A61728">
        <w:t>otal</w:t>
      </w:r>
      <w:proofErr w:type="spellEnd"/>
      <w:r w:rsidR="00A61728">
        <w:t xml:space="preserve"> VET Activity (TVA)</w:t>
      </w:r>
      <w:r w:rsidR="00E13200" w:rsidRPr="00E13200">
        <w:rPr>
          <w:lang w:val="en-AU"/>
        </w:rPr>
        <w:t xml:space="preserve"> exemptions together is a sensible approach.</w:t>
      </w:r>
    </w:p>
    <w:p w:rsidR="00E13200" w:rsidRPr="00E13200" w:rsidRDefault="00E13200" w:rsidP="00E13200">
      <w:pPr>
        <w:pStyle w:val="Text"/>
        <w:rPr>
          <w:lang w:val="en-AU"/>
        </w:rPr>
      </w:pPr>
      <w:r w:rsidRPr="00E13200">
        <w:rPr>
          <w:lang w:val="en-AU"/>
        </w:rPr>
        <w:t xml:space="preserve">NCVER </w:t>
      </w:r>
      <w:r w:rsidR="0075502E">
        <w:t xml:space="preserve">is happy with the proposed approach to </w:t>
      </w:r>
      <w:r w:rsidR="00B66A51">
        <w:t xml:space="preserve">the </w:t>
      </w:r>
      <w:r w:rsidRPr="00E13200">
        <w:rPr>
          <w:lang w:val="en-AU"/>
        </w:rPr>
        <w:t>privacy/confidentiality</w:t>
      </w:r>
      <w:r w:rsidR="00B66A51">
        <w:t xml:space="preserve"> aspects</w:t>
      </w:r>
      <w:r w:rsidRPr="00E13200">
        <w:rPr>
          <w:lang w:val="en-AU"/>
        </w:rPr>
        <w:t xml:space="preserve"> of the scheme. </w:t>
      </w:r>
    </w:p>
    <w:p w:rsidR="0089603B" w:rsidRPr="00B753F9" w:rsidRDefault="0089603B" w:rsidP="00430EC0">
      <w:r w:rsidRPr="000F0A77">
        <w:t>Yours</w:t>
      </w:r>
      <w:r w:rsidRPr="007067C1">
        <w:t xml:space="preserve"> </w:t>
      </w:r>
      <w:r w:rsidRPr="00B753F9">
        <w:t>sincerely</w:t>
      </w:r>
    </w:p>
    <w:p w:rsidR="00EB7CBA" w:rsidRDefault="00EB7CBA" w:rsidP="00B81BD5">
      <w:pPr>
        <w:pStyle w:val="Text"/>
        <w:spacing w:before="0" w:after="0"/>
      </w:pPr>
    </w:p>
    <w:p w:rsidR="00152EDD" w:rsidRDefault="00053156" w:rsidP="00B81BD5">
      <w:pPr>
        <w:pStyle w:val="Text"/>
        <w:spacing w:before="0" w:after="0"/>
      </w:pPr>
      <w:r>
        <w:rPr>
          <w:noProof/>
          <w:lang w:val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24130</wp:posOffset>
            </wp:positionV>
            <wp:extent cx="2076450" cy="46672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AF9" w:rsidRDefault="00A23AF9" w:rsidP="00B81BD5">
      <w:pPr>
        <w:pStyle w:val="Text"/>
        <w:spacing w:before="0" w:after="0"/>
      </w:pPr>
    </w:p>
    <w:p w:rsidR="0038398B" w:rsidRDefault="0038398B" w:rsidP="00B81BD5">
      <w:pPr>
        <w:pStyle w:val="Text"/>
        <w:spacing w:before="0" w:after="0"/>
      </w:pPr>
    </w:p>
    <w:p w:rsidR="0089603B" w:rsidRPr="00EE3AEC" w:rsidRDefault="00440B42" w:rsidP="00EE3AEC">
      <w:pPr>
        <w:pStyle w:val="Text"/>
      </w:pPr>
      <w:fldSimple w:instr=" FILLIN  &quot;Enter your name and position (press enter after your name before typing your position)&quot;  \* MERGEFORMAT ">
        <w:r w:rsidR="00B66A51">
          <w:t>Tom Karmel</w:t>
        </w:r>
        <w:r w:rsidR="0036283B">
          <w:br/>
        </w:r>
        <w:r w:rsidR="00B66A51">
          <w:t>Managing Director</w:t>
        </w:r>
      </w:fldSimple>
    </w:p>
    <w:sectPr w:rsidR="0089603B" w:rsidRPr="00EE3AEC" w:rsidSect="00F57E8E">
      <w:footerReference w:type="default" r:id="rId10"/>
      <w:pgSz w:w="11906" w:h="16838" w:code="9"/>
      <w:pgMar w:top="1440" w:right="1440" w:bottom="1440" w:left="144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02E" w:rsidRDefault="0075502E">
      <w:r>
        <w:separator/>
      </w:r>
    </w:p>
  </w:endnote>
  <w:endnote w:type="continuationSeparator" w:id="0">
    <w:p w:rsidR="0075502E" w:rsidRDefault="00755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E" w:rsidRDefault="0075502E"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-77470</wp:posOffset>
          </wp:positionV>
          <wp:extent cx="6286500" cy="324485"/>
          <wp:effectExtent l="19050" t="0" r="0" b="0"/>
          <wp:wrapSquare wrapText="bothSides"/>
          <wp:docPr id="1" name="Picture 1" descr="NCVER_DMS-%234572-v1-LHfooterr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CVER_DMS-%234572-v1-LHfooterr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324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02E" w:rsidRDefault="0075502E">
      <w:r>
        <w:separator/>
      </w:r>
    </w:p>
  </w:footnote>
  <w:footnote w:type="continuationSeparator" w:id="0">
    <w:p w:rsidR="0075502E" w:rsidRDefault="007550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449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92206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D03E19"/>
    <w:multiLevelType w:val="multilevel"/>
    <w:tmpl w:val="DE0069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AAB0305"/>
    <w:multiLevelType w:val="multilevel"/>
    <w:tmpl w:val="40D6A4FE"/>
    <w:lvl w:ilvl="0">
      <w:start w:val="1"/>
      <w:numFmt w:val="decimal"/>
      <w:pStyle w:val="NumberedLis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0AAB066B"/>
    <w:multiLevelType w:val="multilevel"/>
    <w:tmpl w:val="3E3863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0C2F2BBF"/>
    <w:multiLevelType w:val="hybridMultilevel"/>
    <w:tmpl w:val="F282F77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261EF9"/>
    <w:multiLevelType w:val="hybridMultilevel"/>
    <w:tmpl w:val="7108C9B4"/>
    <w:lvl w:ilvl="0" w:tplc="AF48EA8A">
      <w:start w:val="1"/>
      <w:numFmt w:val="bullet"/>
      <w:pStyle w:val="Dotpoint1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sz w:val="18"/>
      </w:rPr>
    </w:lvl>
    <w:lvl w:ilvl="1" w:tplc="D7FC6A34">
      <w:start w:val="1"/>
      <w:numFmt w:val="bullet"/>
      <w:pStyle w:val="Dotpoint1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184985"/>
    <w:multiLevelType w:val="hybridMultilevel"/>
    <w:tmpl w:val="90B4D5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21087D"/>
    <w:multiLevelType w:val="hybridMultilevel"/>
    <w:tmpl w:val="281C2AD6"/>
    <w:lvl w:ilvl="0" w:tplc="9C144C22">
      <w:start w:val="1"/>
      <w:numFmt w:val="bullet"/>
      <w:pStyle w:val="Dotpoint2"/>
      <w:lvlText w:val=""/>
      <w:lvlJc w:val="left"/>
      <w:pPr>
        <w:tabs>
          <w:tab w:val="num" w:pos="851"/>
        </w:tabs>
        <w:ind w:left="851" w:hanging="341"/>
      </w:pPr>
      <w:rPr>
        <w:rFonts w:ascii="Symbol" w:hAnsi="Symbol" w:hint="default"/>
        <w:sz w:val="18"/>
      </w:rPr>
    </w:lvl>
    <w:lvl w:ilvl="1" w:tplc="D7FC6A3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A268A1"/>
    <w:multiLevelType w:val="hybridMultilevel"/>
    <w:tmpl w:val="2BC22A2C"/>
    <w:lvl w:ilvl="0" w:tplc="23BC68EE">
      <w:start w:val="1"/>
      <w:numFmt w:val="bullet"/>
      <w:lvlText w:val=""/>
      <w:lvlJc w:val="left"/>
      <w:pPr>
        <w:tabs>
          <w:tab w:val="num" w:pos="1381"/>
        </w:tabs>
        <w:ind w:left="1381" w:hanging="360"/>
      </w:pPr>
      <w:rPr>
        <w:rFonts w:ascii="Symbol" w:hAnsi="Symbol" w:hint="default"/>
        <w:sz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F70429"/>
    <w:multiLevelType w:val="hybridMultilevel"/>
    <w:tmpl w:val="7AAC785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E37B6A"/>
    <w:multiLevelType w:val="multilevel"/>
    <w:tmpl w:val="EC46FA2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6500FD"/>
    <w:multiLevelType w:val="multilevel"/>
    <w:tmpl w:val="308CD7A2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9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D14422"/>
    <w:multiLevelType w:val="hybridMultilevel"/>
    <w:tmpl w:val="AEC67CF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FF62BC"/>
    <w:multiLevelType w:val="multilevel"/>
    <w:tmpl w:val="290E48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71B2774A"/>
    <w:multiLevelType w:val="multilevel"/>
    <w:tmpl w:val="EB12DA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324DFC"/>
    <w:multiLevelType w:val="multilevel"/>
    <w:tmpl w:val="B45A8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3"/>
  </w:num>
  <w:num w:numId="5">
    <w:abstractNumId w:val="13"/>
  </w:num>
  <w:num w:numId="6">
    <w:abstractNumId w:val="10"/>
  </w:num>
  <w:num w:numId="7">
    <w:abstractNumId w:val="5"/>
  </w:num>
  <w:num w:numId="8">
    <w:abstractNumId w:val="11"/>
  </w:num>
  <w:num w:numId="9">
    <w:abstractNumId w:val="15"/>
  </w:num>
  <w:num w:numId="10">
    <w:abstractNumId w:val="12"/>
  </w:num>
  <w:num w:numId="11">
    <w:abstractNumId w:val="14"/>
  </w:num>
  <w:num w:numId="12">
    <w:abstractNumId w:val="4"/>
  </w:num>
  <w:num w:numId="13">
    <w:abstractNumId w:val="16"/>
  </w:num>
  <w:num w:numId="14">
    <w:abstractNumId w:val="2"/>
  </w:num>
  <w:num w:numId="15">
    <w:abstractNumId w:val="1"/>
  </w:num>
  <w:num w:numId="16">
    <w:abstractNumId w:val="0"/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0F08"/>
  <w:documentProtection w:formatting="1" w:enforcement="1"/>
  <w:defaultTabStop w:val="720"/>
  <w:drawingGridHorizontalSpacing w:val="187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F65E32"/>
    <w:rsid w:val="00023E12"/>
    <w:rsid w:val="00053156"/>
    <w:rsid w:val="000A7B2E"/>
    <w:rsid w:val="000B6167"/>
    <w:rsid w:val="000B6F4E"/>
    <w:rsid w:val="000C4DCE"/>
    <w:rsid w:val="000F0A77"/>
    <w:rsid w:val="000F4055"/>
    <w:rsid w:val="000F4BC0"/>
    <w:rsid w:val="00120697"/>
    <w:rsid w:val="0014628D"/>
    <w:rsid w:val="00152EDD"/>
    <w:rsid w:val="001853E0"/>
    <w:rsid w:val="0019041B"/>
    <w:rsid w:val="001A7540"/>
    <w:rsid w:val="001E31AC"/>
    <w:rsid w:val="00221716"/>
    <w:rsid w:val="00234169"/>
    <w:rsid w:val="002432B3"/>
    <w:rsid w:val="002528C0"/>
    <w:rsid w:val="00252B54"/>
    <w:rsid w:val="00253D08"/>
    <w:rsid w:val="00273852"/>
    <w:rsid w:val="002F7C1C"/>
    <w:rsid w:val="0036283B"/>
    <w:rsid w:val="0038398B"/>
    <w:rsid w:val="003906CD"/>
    <w:rsid w:val="003973C2"/>
    <w:rsid w:val="003B58FF"/>
    <w:rsid w:val="003D6324"/>
    <w:rsid w:val="003F3A6D"/>
    <w:rsid w:val="0041451D"/>
    <w:rsid w:val="00430EC0"/>
    <w:rsid w:val="00434BFB"/>
    <w:rsid w:val="00440233"/>
    <w:rsid w:val="00440B42"/>
    <w:rsid w:val="0044204E"/>
    <w:rsid w:val="0048495A"/>
    <w:rsid w:val="004D0F7D"/>
    <w:rsid w:val="00503B51"/>
    <w:rsid w:val="00510606"/>
    <w:rsid w:val="00512D12"/>
    <w:rsid w:val="00515E76"/>
    <w:rsid w:val="0052235D"/>
    <w:rsid w:val="00540225"/>
    <w:rsid w:val="00563883"/>
    <w:rsid w:val="00595415"/>
    <w:rsid w:val="005B0397"/>
    <w:rsid w:val="005B6D19"/>
    <w:rsid w:val="005D177B"/>
    <w:rsid w:val="005E0021"/>
    <w:rsid w:val="0062250B"/>
    <w:rsid w:val="00626247"/>
    <w:rsid w:val="006748CD"/>
    <w:rsid w:val="006C709D"/>
    <w:rsid w:val="00703F9E"/>
    <w:rsid w:val="007067C1"/>
    <w:rsid w:val="00731F5D"/>
    <w:rsid w:val="007545EC"/>
    <w:rsid w:val="0075502E"/>
    <w:rsid w:val="00777932"/>
    <w:rsid w:val="0079154C"/>
    <w:rsid w:val="007E11C1"/>
    <w:rsid w:val="00852584"/>
    <w:rsid w:val="00856875"/>
    <w:rsid w:val="008714FB"/>
    <w:rsid w:val="0089603B"/>
    <w:rsid w:val="008A211C"/>
    <w:rsid w:val="008F16B3"/>
    <w:rsid w:val="008F2FAC"/>
    <w:rsid w:val="00906E1B"/>
    <w:rsid w:val="00915E92"/>
    <w:rsid w:val="009808C2"/>
    <w:rsid w:val="00994D6D"/>
    <w:rsid w:val="009A511D"/>
    <w:rsid w:val="009B7B0E"/>
    <w:rsid w:val="00A23AF9"/>
    <w:rsid w:val="00A56F70"/>
    <w:rsid w:val="00A61728"/>
    <w:rsid w:val="00A92770"/>
    <w:rsid w:val="00AD06FE"/>
    <w:rsid w:val="00B43F51"/>
    <w:rsid w:val="00B66A51"/>
    <w:rsid w:val="00B753F9"/>
    <w:rsid w:val="00B81BD5"/>
    <w:rsid w:val="00BC1F55"/>
    <w:rsid w:val="00BC2FEC"/>
    <w:rsid w:val="00BC49E8"/>
    <w:rsid w:val="00BE7404"/>
    <w:rsid w:val="00C02A4B"/>
    <w:rsid w:val="00C41676"/>
    <w:rsid w:val="00C871BA"/>
    <w:rsid w:val="00CC62CC"/>
    <w:rsid w:val="00D16492"/>
    <w:rsid w:val="00D3192D"/>
    <w:rsid w:val="00D45A19"/>
    <w:rsid w:val="00D5368D"/>
    <w:rsid w:val="00D5619E"/>
    <w:rsid w:val="00DC1D16"/>
    <w:rsid w:val="00DD3C75"/>
    <w:rsid w:val="00E13200"/>
    <w:rsid w:val="00E602CF"/>
    <w:rsid w:val="00EB7CBA"/>
    <w:rsid w:val="00ED215F"/>
    <w:rsid w:val="00EE3AEC"/>
    <w:rsid w:val="00EF455B"/>
    <w:rsid w:val="00F17682"/>
    <w:rsid w:val="00F4184E"/>
    <w:rsid w:val="00F57E8E"/>
    <w:rsid w:val="00F65E32"/>
    <w:rsid w:val="00F958E4"/>
    <w:rsid w:val="00FA0CE5"/>
    <w:rsid w:val="00FA6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Times New Roman" w:hAnsi="Verdana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Normal Indent" w:locked="0"/>
    <w:lsdException w:name="annotation text" w:locked="0"/>
    <w:lsdException w:name="header" w:locked="0"/>
    <w:lsdException w:name="footer" w:uiPriority="99"/>
    <w:lsdException w:name="caption" w:locked="0" w:semiHidden="1" w:unhideWhenUsed="1" w:qFormat="1"/>
    <w:lsdException w:name="page number" w:locked="0"/>
    <w:lsdException w:name="macro" w:locked="0"/>
    <w:lsdException w:name="List Bullet" w:locked="0"/>
    <w:lsdException w:name="List Number" w:locked="0"/>
    <w:lsdException w:name="Title" w:locked="0" w:qFormat="1"/>
    <w:lsdException w:name="Signature" w:locked="0"/>
    <w:lsdException w:name="Default Paragraph Font" w:locked="0"/>
    <w:lsdException w:name="Body Text Indent" w:locked="0"/>
    <w:lsdException w:name="Message Header" w:locked="0"/>
    <w:lsdException w:name="Subtitle" w:qFormat="1"/>
    <w:lsdException w:name="Salutation" w:locked="0"/>
    <w:lsdException w:name="Date" w:locked="0"/>
    <w:lsdException w:name="Body Text First Indent" w:locked="0"/>
    <w:lsdException w:name="Body Text Indent 3" w:locked="0"/>
    <w:lsdException w:name="Hyperlink" w:locked="0"/>
    <w:lsdException w:name="FollowedHyperlink" w:locked="0"/>
    <w:lsdException w:name="Strong" w:locked="0" w:qFormat="1"/>
    <w:lsdException w:name="Emphasis" w:locked="0" w:qFormat="1"/>
    <w:lsdException w:name="Document Map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Placeholder Text" w:locked="0" w:semiHidden="1" w:uiPriority="99"/>
    <w:lsdException w:name="No Spacing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uiPriority="60"/>
    <w:lsdException w:name="Light List Accent 1" w:locked="0" w:uiPriority="61"/>
    <w:lsdException w:name="Light Grid Accent 1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994D6D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llHD-3">
    <w:name w:val="Well HD-3"/>
    <w:basedOn w:val="Normal"/>
    <w:semiHidden/>
    <w:rsid w:val="00023E12"/>
    <w:pPr>
      <w:spacing w:after="240"/>
    </w:pPr>
    <w:rPr>
      <w:rFonts w:cs="Arial"/>
      <w:b/>
      <w:szCs w:val="20"/>
      <w:lang w:val="en-US"/>
    </w:rPr>
  </w:style>
  <w:style w:type="paragraph" w:customStyle="1" w:styleId="Pop-4">
    <w:name w:val="Pop-4"/>
    <w:basedOn w:val="Normal"/>
    <w:semiHidden/>
    <w:rsid w:val="002528C0"/>
    <w:pPr>
      <w:spacing w:before="60" w:after="120"/>
    </w:pPr>
    <w:rPr>
      <w:b/>
      <w:szCs w:val="20"/>
      <w:lang w:val="en-US"/>
    </w:rPr>
  </w:style>
  <w:style w:type="paragraph" w:customStyle="1" w:styleId="Text">
    <w:name w:val="Text"/>
    <w:basedOn w:val="Normal"/>
    <w:link w:val="TextChar"/>
    <w:rsid w:val="00CC62CC"/>
    <w:pPr>
      <w:spacing w:before="240" w:after="240"/>
    </w:pPr>
    <w:rPr>
      <w:rFonts w:cs="Arial"/>
      <w:szCs w:val="20"/>
      <w:lang w:val="en-US"/>
    </w:rPr>
  </w:style>
  <w:style w:type="paragraph" w:customStyle="1" w:styleId="Dotpoint1">
    <w:name w:val="Dotpoint1"/>
    <w:basedOn w:val="Normal"/>
    <w:rsid w:val="003D6324"/>
    <w:pPr>
      <w:numPr>
        <w:numId w:val="2"/>
      </w:numPr>
      <w:tabs>
        <w:tab w:val="clear" w:pos="454"/>
        <w:tab w:val="num" w:pos="426"/>
      </w:tabs>
      <w:spacing w:before="240" w:after="120"/>
      <w:ind w:hanging="454"/>
    </w:pPr>
    <w:rPr>
      <w:szCs w:val="20"/>
    </w:rPr>
  </w:style>
  <w:style w:type="paragraph" w:customStyle="1" w:styleId="Dotpoint2">
    <w:name w:val="Dotpoint2"/>
    <w:basedOn w:val="Normal"/>
    <w:locked/>
    <w:rsid w:val="00515E76"/>
    <w:pPr>
      <w:numPr>
        <w:numId w:val="3"/>
      </w:numPr>
      <w:tabs>
        <w:tab w:val="clear" w:pos="851"/>
        <w:tab w:val="num" w:pos="709"/>
      </w:tabs>
      <w:spacing w:after="120"/>
      <w:ind w:left="709" w:hanging="283"/>
    </w:pPr>
    <w:rPr>
      <w:szCs w:val="20"/>
    </w:rPr>
  </w:style>
  <w:style w:type="paragraph" w:customStyle="1" w:styleId="NumberedList">
    <w:name w:val="NumberedList"/>
    <w:basedOn w:val="Text"/>
    <w:rsid w:val="003D6324"/>
    <w:pPr>
      <w:numPr>
        <w:numId w:val="4"/>
      </w:numPr>
      <w:tabs>
        <w:tab w:val="clear" w:pos="360"/>
        <w:tab w:val="num" w:pos="426"/>
      </w:tabs>
      <w:spacing w:before="120" w:after="0"/>
      <w:ind w:left="426" w:hanging="426"/>
    </w:pPr>
  </w:style>
  <w:style w:type="paragraph" w:customStyle="1" w:styleId="Heading1">
    <w:name w:val="Heading1"/>
    <w:basedOn w:val="Text"/>
    <w:rsid w:val="00915E92"/>
    <w:pPr>
      <w:spacing w:before="280" w:after="120"/>
    </w:pPr>
    <w:rPr>
      <w:b/>
      <w:spacing w:val="10"/>
    </w:rPr>
  </w:style>
  <w:style w:type="paragraph" w:customStyle="1" w:styleId="Heading2">
    <w:name w:val="Heading2"/>
    <w:basedOn w:val="Text"/>
    <w:locked/>
    <w:rsid w:val="007545EC"/>
    <w:pPr>
      <w:spacing w:after="0"/>
    </w:pPr>
    <w:rPr>
      <w:rFonts w:ascii="Arial" w:hAnsi="Arial"/>
      <w:b/>
      <w:sz w:val="22"/>
    </w:rPr>
  </w:style>
  <w:style w:type="paragraph" w:customStyle="1" w:styleId="Heading3">
    <w:name w:val="Heading3"/>
    <w:basedOn w:val="Text"/>
    <w:locked/>
    <w:rsid w:val="007545EC"/>
    <w:pPr>
      <w:spacing w:after="0"/>
    </w:pPr>
    <w:rPr>
      <w:rFonts w:ascii="Arial" w:hAnsi="Arial"/>
      <w:i/>
      <w:sz w:val="22"/>
    </w:rPr>
  </w:style>
  <w:style w:type="paragraph" w:customStyle="1" w:styleId="Heading4">
    <w:name w:val="Heading4"/>
    <w:basedOn w:val="Text"/>
    <w:locked/>
    <w:rsid w:val="007545EC"/>
    <w:pPr>
      <w:spacing w:after="0"/>
    </w:pPr>
    <w:rPr>
      <w:b/>
      <w:sz w:val="16"/>
    </w:rPr>
  </w:style>
  <w:style w:type="paragraph" w:styleId="Header">
    <w:name w:val="header"/>
    <w:basedOn w:val="Normal"/>
    <w:semiHidden/>
    <w:rsid w:val="0089603B"/>
    <w:pPr>
      <w:tabs>
        <w:tab w:val="center" w:pos="4153"/>
        <w:tab w:val="right" w:pos="8306"/>
      </w:tabs>
    </w:pPr>
  </w:style>
  <w:style w:type="character" w:customStyle="1" w:styleId="TextChar">
    <w:name w:val="Text Char"/>
    <w:basedOn w:val="DefaultParagraphFont"/>
    <w:link w:val="Text"/>
    <w:rsid w:val="00B753F9"/>
    <w:rPr>
      <w:rFonts w:ascii="Verdana" w:hAnsi="Verdana" w:cs="Arial"/>
      <w:lang w:val="en-US"/>
    </w:rPr>
  </w:style>
  <w:style w:type="character" w:customStyle="1" w:styleId="Underline">
    <w:name w:val="Underline"/>
    <w:basedOn w:val="TextChar"/>
    <w:uiPriority w:val="1"/>
    <w:qFormat/>
    <w:rsid w:val="007067C1"/>
    <w:rPr>
      <w:u w:val="single"/>
    </w:rPr>
  </w:style>
  <w:style w:type="character" w:customStyle="1" w:styleId="Bold">
    <w:name w:val="Bold"/>
    <w:basedOn w:val="TextChar"/>
    <w:uiPriority w:val="1"/>
    <w:qFormat/>
    <w:rsid w:val="007067C1"/>
    <w:rPr>
      <w:b/>
    </w:rPr>
  </w:style>
  <w:style w:type="character" w:customStyle="1" w:styleId="Italics">
    <w:name w:val="Italics"/>
    <w:basedOn w:val="TextChar"/>
    <w:uiPriority w:val="1"/>
    <w:qFormat/>
    <w:rsid w:val="007067C1"/>
    <w:rPr>
      <w:i/>
    </w:rPr>
  </w:style>
  <w:style w:type="paragraph" w:styleId="Signature">
    <w:name w:val="Signature"/>
    <w:basedOn w:val="Normal"/>
    <w:link w:val="SignatureChar"/>
    <w:rsid w:val="00994D6D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994D6D"/>
    <w:rPr>
      <w:szCs w:val="24"/>
    </w:rPr>
  </w:style>
  <w:style w:type="paragraph" w:styleId="Salutation">
    <w:name w:val="Salutation"/>
    <w:basedOn w:val="Normal"/>
    <w:next w:val="Normal"/>
    <w:link w:val="SalutationChar"/>
    <w:rsid w:val="00994D6D"/>
  </w:style>
  <w:style w:type="character" w:customStyle="1" w:styleId="SalutationChar">
    <w:name w:val="Salutation Char"/>
    <w:basedOn w:val="DefaultParagraphFont"/>
    <w:link w:val="Salutation"/>
    <w:rsid w:val="00994D6D"/>
    <w:rPr>
      <w:szCs w:val="24"/>
    </w:rPr>
  </w:style>
  <w:style w:type="character" w:styleId="Emphasis">
    <w:name w:val="Emphasis"/>
    <w:basedOn w:val="DefaultParagraphFont"/>
    <w:qFormat/>
    <w:rsid w:val="00563883"/>
    <w:rPr>
      <w:i/>
      <w:iCs/>
    </w:rPr>
  </w:style>
  <w:style w:type="paragraph" w:styleId="BalloonText">
    <w:name w:val="Balloon Text"/>
    <w:basedOn w:val="Normal"/>
    <w:link w:val="BalloonTextChar"/>
    <w:locked/>
    <w:rsid w:val="00674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8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CVER\Templates\NCVER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4801D-42BD-492E-BB8E-4D3EC237B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NCVER_Letterhead.dotx</Template>
  <TotalTime>1</TotalTime>
  <Pages>1</Pages>
  <Words>304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Ref:</vt:lpstr>
    </vt:vector>
  </TitlesOfParts>
  <Company>NCVER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creator>AlisonAnlezark</dc:creator>
  <cp:lastModifiedBy>kellyfrazer</cp:lastModifiedBy>
  <cp:revision>2</cp:revision>
  <cp:lastPrinted>2013-04-30T07:21:00Z</cp:lastPrinted>
  <dcterms:created xsi:type="dcterms:W3CDTF">2013-10-20T23:14:00Z</dcterms:created>
  <dcterms:modified xsi:type="dcterms:W3CDTF">2013-10-20T23:14:00Z</dcterms:modified>
</cp:coreProperties>
</file>